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247015</wp:posOffset>
                </wp:positionV>
                <wp:extent cx="1656080" cy="796290"/>
                <wp:effectExtent l="0" t="0" r="0" b="0"/>
                <wp:wrapNone/>
                <wp:docPr id="12" name="文本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籍    贯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广东广州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现居住地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上海市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政治面貌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中共党员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74" o:spid="_x0000_s1026" o:spt="202" type="#_x0000_t202" style="position:absolute;left:0pt;margin-left:-44.95pt;margin-top:19.45pt;height:62.7pt;width:130.4pt;z-index:251669504;mso-width-relative:page;mso-height-relative:page;" filled="f" stroked="f" coordsize="21600,21600" o:gfxdata="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wi7Ug1wAAAAoBAAAPAAAAAAAAAAEAIAAAACIAAABkcnMvZG93bnJldi54bWxQSwECFAAU&#10;AAAACACHTuJAr1HL87kBAABf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籍    贯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广东广州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现居住地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上海市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政治面貌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中共党员  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</w:rPr>
                        <w:t xml:space="preserve">                                  </w:t>
                      </w:r>
                    </w:p>
                    <w:p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-495300</wp:posOffset>
                </wp:positionV>
                <wp:extent cx="3060700" cy="466725"/>
                <wp:effectExtent l="0" t="0" r="0" b="0"/>
                <wp:wrapNone/>
                <wp:docPr id="3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560" w:lineRule="exact"/>
                              <w:rPr>
                                <w:rFonts w:ascii="微软雅黑" w:hAnsi="微软雅黑" w:eastAsia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42"/>
                                <w:szCs w:val="42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8"/>
                                <w:szCs w:val="28"/>
                              </w:rPr>
                              <w:t xml:space="preserve">应聘岗位：XXXXXX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9" o:spid="_x0000_s1026" o:spt="202" type="#_x0000_t202" style="position:absolute;left:0pt;margin-left:-22.95pt;margin-top:-39pt;height:36.75pt;width:241pt;z-index:251660288;mso-width-relative:page;mso-height-relative:page;" filled="f" stroked="f" coordsize="21600,21600" o:gfxdata="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Pr/t+1wAAAAoBAAAPAAAAAAAAAAEAIAAAACIAAABkcnMvZG93bnJldi54bWxQSwECFAAU&#10;AAAACACHTuJASqeOBL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560" w:lineRule="exact"/>
                        <w:rPr>
                          <w:rFonts w:ascii="微软雅黑" w:hAnsi="微软雅黑" w:eastAsia="微软雅黑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42"/>
                          <w:szCs w:val="42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8"/>
                          <w:szCs w:val="28"/>
                        </w:rPr>
                        <w:t xml:space="preserve">应聘岗位：XXXXXX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-474980</wp:posOffset>
                </wp:positionV>
                <wp:extent cx="3528060" cy="431800"/>
                <wp:effectExtent l="0" t="0" r="15240" b="6350"/>
                <wp:wrapNone/>
                <wp:docPr id="2" name="自选图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431800"/>
                        </a:xfrm>
                        <a:prstGeom prst="roundRect">
                          <a:avLst>
                            <a:gd name="adj" fmla="val 38676"/>
                          </a:avLst>
                        </a:prstGeom>
                        <a:solidFill>
                          <a:srgbClr val="38605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281" o:spid="_x0000_s1026" o:spt="2" style="position:absolute;left:0pt;margin-left:-43.25pt;margin-top:-37.4pt;height:34pt;width:277.8pt;z-index:251659264;mso-width-relative:page;mso-height-relative:page;" fillcolor="#386056" filled="t" stroked="f" coordsize="21600,21600" arcsize="0.386759259259259" o:gfxdata="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yzBQm&#10;1wAAAAoBAAAPAAAAAAAAAAEAIAAAACIAAABkcnMvZG93bnJldi54bWxQSwECFAAUAAAACACHTuJA&#10;rLFOEOkBAACxAwAADgAAAAAAAAABACAAAAAmAQAAZHJzL2Uyb0RvYy54bWxQSwUGAAAAAAYABgBZ&#10;AQAAg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-367665</wp:posOffset>
                </wp:positionV>
                <wp:extent cx="1320800" cy="1320800"/>
                <wp:effectExtent l="6350" t="6350" r="44450" b="44450"/>
                <wp:wrapNone/>
                <wp:docPr id="17" name="椭圆 37" descr="8-160H315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320800"/>
                        </a:xfrm>
                        <a:prstGeom prst="ellipse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37562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35921" dir="2699999" algn="ctr" rotWithShape="0">
                            <a:srgbClr val="808080"/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37" o:spid="_x0000_s1026" o:spt="3" alt="8-160H3152446" type="#_x0000_t3" style="position:absolute;left:0pt;margin-left:334.3pt;margin-top:-28.95pt;height:104pt;width:104pt;z-index:251674624;mso-width-relative:page;mso-height-relative:page;" fillcolor="#FFFFFF" filled="t" stroked="t" coordsize="21600,21600" o:gfxdata="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">
                <v:fill type="frame" on="t" o:title="8-160H3152446" focussize="0,0" recolor="t" r:id="rId4"/>
                <v:stroke weight="1pt" color="#375623" joinstyle="round"/>
                <v:imagedata o:title=""/>
                <o:lock v:ext="edit" aspectratio="f"/>
                <v:shadow on="t" color="#808080" offset="2pt,2pt" origin="0f,0f" matrix="65536f,0f,0f,65536f"/>
              </v:shape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-862965</wp:posOffset>
            </wp:positionV>
            <wp:extent cx="2124075" cy="2505075"/>
            <wp:effectExtent l="0" t="0" r="9525" b="0"/>
            <wp:wrapNone/>
            <wp:docPr id="16" name="图片 282" descr="75a3eba7843ed7518698a94725af7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2" descr="75a3eba7843ed7518698a94725af7d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-1205865</wp:posOffset>
                </wp:positionH>
                <wp:positionV relativeFrom="paragraph">
                  <wp:posOffset>-939165</wp:posOffset>
                </wp:positionV>
                <wp:extent cx="179705" cy="11160125"/>
                <wp:effectExtent l="0" t="0" r="10795" b="3175"/>
                <wp:wrapNone/>
                <wp:docPr id="14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1160125"/>
                        </a:xfrm>
                        <a:prstGeom prst="rect">
                          <a:avLst/>
                        </a:prstGeom>
                        <a:solidFill>
                          <a:srgbClr val="386056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78" o:spid="_x0000_s1026" o:spt="1" style="position:absolute;left:0pt;margin-left:-94.95pt;margin-top:-73.95pt;height:878.75pt;width:14.15pt;z-index:251671552;mso-width-relative:page;mso-height-relative:page;" fillcolor="#386056" filled="t" stroked="f" coordsize="21600,21600" o:gfxdata="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Ktz6PcAAAADwEAAA8AAAAAAAAAAQAgAAAAIgAAAGRycy9kb3ducmV2&#10;LnhtbFBLAQIUABQAAAAIAIdO4kBYKs68vwEAAHEDAAAOAAAAAAAAAAEAIAAAACsBAABkcnMvZTJv&#10;RG9jLnhtbFBLBQYAAAAABgAGAFkBAABc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 xml:space="preserve">  </w: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-1363980</wp:posOffset>
                </wp:positionH>
                <wp:positionV relativeFrom="paragraph">
                  <wp:posOffset>-1105535</wp:posOffset>
                </wp:positionV>
                <wp:extent cx="7921625" cy="11100435"/>
                <wp:effectExtent l="0" t="0" r="3175" b="5715"/>
                <wp:wrapNone/>
                <wp:docPr id="1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1625" cy="11100435"/>
                        </a:xfrm>
                        <a:prstGeom prst="rect">
                          <a:avLst/>
                        </a:prstGeom>
                        <a:solidFill>
                          <a:srgbClr val="FBFCF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58" o:spid="_x0000_s1026" o:spt="1" style="position:absolute;left:0pt;margin-left:-107.4pt;margin-top:-87.05pt;height:874.05pt;width:623.75pt;z-index:-251658240;mso-width-relative:page;mso-height-relative:page;" fillcolor="#FBFCFD" filled="t" stroked="f" coordsize="21600,21600" o:gfxdata="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8mP4twAAAAPAQAADwAAAAAAAAABACAAAAAiAAAAZHJz&#10;L2Rvd25yZXYueG1sUEsBAhQAFAAAAAgAh07iQOF4a6THAQAAfAMAAA4AAAAAAAAAAQAgAAAAKw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3148330</wp:posOffset>
                </wp:positionV>
                <wp:extent cx="252095" cy="144145"/>
                <wp:effectExtent l="0" t="0" r="14605" b="8255"/>
                <wp:wrapNone/>
                <wp:docPr id="19" name="任意多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441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75095795" y="461622211"/>
                            </a:cxn>
                            <a:cxn ang="0">
                              <a:pos x="1043239673" y="423784324"/>
                            </a:cxn>
                            <a:cxn ang="0">
                              <a:pos x="1043239673" y="204324585"/>
                            </a:cxn>
                            <a:cxn ang="0">
                              <a:pos x="1106949588" y="181621853"/>
                            </a:cxn>
                            <a:cxn ang="0">
                              <a:pos x="557457683" y="0"/>
                            </a:cxn>
                            <a:cxn ang="0">
                              <a:pos x="0" y="181621853"/>
                            </a:cxn>
                            <a:cxn ang="0">
                              <a:pos x="557457683" y="363243707"/>
                            </a:cxn>
                            <a:cxn ang="0">
                              <a:pos x="1011385880" y="211892162"/>
                            </a:cxn>
                            <a:cxn ang="0">
                              <a:pos x="1011385880" y="423784324"/>
                            </a:cxn>
                            <a:cxn ang="0">
                              <a:pos x="979532087" y="461622211"/>
                            </a:cxn>
                            <a:cxn ang="0">
                              <a:pos x="1003422432" y="484324942"/>
                            </a:cxn>
                            <a:cxn ang="0">
                              <a:pos x="979532087" y="612973755"/>
                            </a:cxn>
                            <a:cxn ang="0">
                              <a:pos x="1075095795" y="612973755"/>
                            </a:cxn>
                            <a:cxn ang="0">
                              <a:pos x="1051203121" y="484324942"/>
                            </a:cxn>
                            <a:cxn ang="0">
                              <a:pos x="1075095795" y="461622211"/>
                            </a:cxn>
                            <a:cxn ang="0">
                              <a:pos x="222983539" y="317838243"/>
                            </a:cxn>
                            <a:cxn ang="0">
                              <a:pos x="222983539" y="522162828"/>
                            </a:cxn>
                            <a:cxn ang="0">
                              <a:pos x="557457683" y="612973755"/>
                            </a:cxn>
                            <a:cxn ang="0">
                              <a:pos x="883966049" y="522162828"/>
                            </a:cxn>
                            <a:cxn ang="0">
                              <a:pos x="883966049" y="317838243"/>
                            </a:cxn>
                            <a:cxn ang="0">
                              <a:pos x="557457683" y="423784324"/>
                            </a:cxn>
                            <a:cxn ang="0">
                              <a:pos x="222983539" y="317838243"/>
                            </a:cxn>
                          </a:cxnLst>
                          <a:pathLst>
                            <a:path w="139" h="81">
                              <a:moveTo>
                                <a:pt x="135" y="61"/>
                              </a:moveTo>
                              <a:cubicBezTo>
                                <a:pt x="135" y="58"/>
                                <a:pt x="134" y="56"/>
                                <a:pt x="131" y="56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39" y="24"/>
                                <a:pt x="139" y="24"/>
                                <a:pt x="139" y="24"/>
                              </a:cubicBez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70" y="48"/>
                                <a:pt x="70" y="48"/>
                                <a:pt x="70" y="48"/>
                              </a:cubicBezTo>
                              <a:cubicBezTo>
                                <a:pt x="127" y="28"/>
                                <a:pt x="127" y="28"/>
                                <a:pt x="127" y="28"/>
                              </a:cubicBezTo>
                              <a:cubicBezTo>
                                <a:pt x="127" y="56"/>
                                <a:pt x="127" y="56"/>
                                <a:pt x="127" y="56"/>
                              </a:cubicBezTo>
                              <a:cubicBezTo>
                                <a:pt x="125" y="56"/>
                                <a:pt x="123" y="58"/>
                                <a:pt x="123" y="61"/>
                              </a:cubicBezTo>
                              <a:cubicBezTo>
                                <a:pt x="123" y="63"/>
                                <a:pt x="125" y="64"/>
                                <a:pt x="126" y="64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35" y="81"/>
                                <a:pt x="135" y="81"/>
                                <a:pt x="135" y="81"/>
                              </a:cubicBezTo>
                              <a:cubicBezTo>
                                <a:pt x="132" y="64"/>
                                <a:pt x="132" y="64"/>
                                <a:pt x="132" y="64"/>
                              </a:cubicBezTo>
                              <a:cubicBezTo>
                                <a:pt x="134" y="64"/>
                                <a:pt x="135" y="63"/>
                                <a:pt x="135" y="61"/>
                              </a:cubicBezTo>
                              <a:close/>
                              <a:moveTo>
                                <a:pt x="28" y="42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6"/>
                                <a:pt x="47" y="81"/>
                                <a:pt x="70" y="81"/>
                              </a:cubicBezTo>
                              <a:cubicBezTo>
                                <a:pt x="92" y="81"/>
                                <a:pt x="111" y="76"/>
                                <a:pt x="111" y="69"/>
                              </a:cubicBezTo>
                              <a:cubicBezTo>
                                <a:pt x="111" y="42"/>
                                <a:pt x="111" y="42"/>
                                <a:pt x="111" y="42"/>
                              </a:cubicBezTo>
                              <a:cubicBezTo>
                                <a:pt x="70" y="56"/>
                                <a:pt x="70" y="56"/>
                                <a:pt x="70" y="56"/>
                              </a:cubicBezTo>
                              <a:lnTo>
                                <a:pt x="2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6056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upright="1"/>
                    </wps:wsp>
                  </a:graphicData>
                </a:graphic>
              </wp:anchor>
            </w:drawing>
          </mc:Choice>
          <mc:Fallback>
            <w:pict>
              <v:shape id="任意多边形 90" o:spid="_x0000_s1026" o:spt="100" style="position:absolute;left:0pt;margin-left:-44.15pt;margin-top:247.9pt;height:11.35pt;width:19.85pt;z-index:251676672;mso-width-relative:page;mso-height-relative:page;" fillcolor="#386056" filled="t" stroked="f" coordsize="139,81" o:gfxdata="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BJu02g&#10;2QAAAAsBAAAPAAAAAAAAAAEAIAAAACIAAABkcnMvZG93bnJldi54bWxQSwECFAAUAAAACACHTuJA&#10;a5fl8FoEAADHEAAADgAAAAAAAAABACAAAAAoAQAAZHJzL2Uyb0RvYy54bWxQSwUGAAAAAAYABgBZ&#10;AQAA9AcAAAAA&#10;" path="m135,61c135,58,134,56,131,56c131,27,131,27,131,27c139,24,139,24,139,24c70,0,70,0,70,0c0,24,0,24,0,24c70,48,70,48,70,48c127,28,127,28,127,28c127,56,127,56,127,56c125,56,123,58,123,61c123,63,125,64,126,64c123,81,123,81,123,81c135,81,135,81,135,81c132,64,132,64,132,64c134,64,135,63,135,61xm28,42c28,69,28,69,28,69c28,76,47,81,70,81c92,81,111,76,111,69c111,42,111,42,111,42c70,56,70,56,70,56l28,42xe">
                <v:path o:connectlocs="1075095795,461622211;1043239673,423784324;1043239673,204324585;1106949588,181621853;557457683,0;0,181621853;557457683,363243707;1011385880,211892162;1011385880,423784324;979532087,461622211;1003422432,484324942;979532087,612973755;1075095795,612973755;1051203121,484324942;1075095795,461622211;222983539,317838243;222983539,522162828;557457683,612973755;883966049,522162828;883966049,317838243;557457683,423784324;222983539,317838243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1320165</wp:posOffset>
                </wp:positionV>
                <wp:extent cx="864235" cy="323850"/>
                <wp:effectExtent l="0" t="0" r="0" b="0"/>
                <wp:wrapNone/>
                <wp:docPr id="10" name="文本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00" w:lineRule="exact"/>
                              <w:jc w:val="both"/>
                              <w:rPr>
                                <w:color w:val="3860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"/>
                                <w:sz w:val="26"/>
                                <w:szCs w:val="26"/>
                              </w:rPr>
                              <w:t>自我评价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4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72" o:spid="_x0000_s1026" o:spt="202" type="#_x0000_t202" style="position:absolute;left:0pt;margin-left:-21.25pt;margin-top:103.95pt;height:25.5pt;width:68.05pt;z-index:251667456;mso-width-relative:page;mso-height-relative:page;" filled="f" stroked="f" coordsize="21600,21600" o:gfxdata="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K/eOdgAAAAKAQAADwAAAAAAAAABACAAAAAiAAAAZHJzL2Rvd25yZXYueG1sUEsBAhQA&#10;FAAAAAgAh07iQAenV+25AQAAXg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00" w:lineRule="exact"/>
                        <w:jc w:val="both"/>
                        <w:rPr>
                          <w:color w:val="38605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"/>
                          <w:sz w:val="26"/>
                          <w:szCs w:val="26"/>
                        </w:rPr>
                        <w:t>自我评价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4"/>
                          <w:sz w:val="26"/>
                          <w:szCs w:val="2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4754245</wp:posOffset>
                </wp:positionV>
                <wp:extent cx="864235" cy="323850"/>
                <wp:effectExtent l="0" t="0" r="0" b="0"/>
                <wp:wrapNone/>
                <wp:docPr id="7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00" w:lineRule="exact"/>
                              <w:jc w:val="both"/>
                              <w:rPr>
                                <w:color w:val="3860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"/>
                                <w:sz w:val="26"/>
                                <w:szCs w:val="26"/>
                              </w:rPr>
                              <w:t>工作经历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4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63" o:spid="_x0000_s1026" o:spt="202" type="#_x0000_t202" style="position:absolute;left:0pt;margin-left:-21.25pt;margin-top:374.35pt;height:25.5pt;width:68.05pt;z-index:251664384;mso-width-relative:page;mso-height-relative:page;" filled="f" stroked="f" coordsize="21600,21600" o:gfxdata="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kk3hHZAAAACgEAAA8AAAAAAAAAAQAgAAAAIgAAAGRycy9kb3ducmV2LnhtbFBLAQIU&#10;ABQAAAAIAIdO4kCtsNWSuQEAAF0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00" w:lineRule="exact"/>
                        <w:jc w:val="both"/>
                        <w:rPr>
                          <w:color w:val="38605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"/>
                          <w:sz w:val="26"/>
                          <w:szCs w:val="26"/>
                        </w:rPr>
                        <w:t>工作经历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4"/>
                          <w:sz w:val="26"/>
                          <w:szCs w:val="2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3064510</wp:posOffset>
                </wp:positionV>
                <wp:extent cx="864235" cy="323850"/>
                <wp:effectExtent l="0" t="0" r="0" b="0"/>
                <wp:wrapNone/>
                <wp:docPr id="6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300" w:lineRule="exact"/>
                              <w:jc w:val="both"/>
                              <w:rPr>
                                <w:color w:val="3860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"/>
                                <w:sz w:val="26"/>
                                <w:szCs w:val="26"/>
                              </w:rPr>
                              <w:t xml:space="preserve">教育背景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386056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6056"/>
                                <w:kern w:val="24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62" o:spid="_x0000_s1026" o:spt="202" type="#_x0000_t202" style="position:absolute;left:0pt;margin-left:-21.25pt;margin-top:241.3pt;height:25.5pt;width:68.05pt;z-index:251663360;mso-width-relative:page;mso-height-relative:page;" filled="f" stroked="f" coordsize="21600,21600" o:gfxdata="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Gj0LS1wAAAAoBAAAPAAAAAAAAAAEAIAAAACIAAABkcnMvZG93bnJldi54bWxQSwECFAAU&#10;AAAACACHTuJAMrceOLkBAABd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300" w:lineRule="exact"/>
                        <w:jc w:val="both"/>
                        <w:rPr>
                          <w:color w:val="38605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"/>
                          <w:sz w:val="26"/>
                          <w:szCs w:val="26"/>
                        </w:rPr>
                        <w:t xml:space="preserve">教育背景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386056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6056"/>
                          <w:kern w:val="24"/>
                          <w:sz w:val="26"/>
                          <w:szCs w:val="2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4790440</wp:posOffset>
                </wp:positionV>
                <wp:extent cx="179705" cy="179705"/>
                <wp:effectExtent l="0" t="0" r="10795" b="3810"/>
                <wp:wrapNone/>
                <wp:docPr id="18" name="任意多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2155777" y="693597796"/>
                            </a:cxn>
                            <a:cxn ang="0">
                              <a:pos x="702155777" y="759031117"/>
                            </a:cxn>
                            <a:cxn ang="0">
                              <a:pos x="643096269" y="811378156"/>
                            </a:cxn>
                            <a:cxn ang="0">
                              <a:pos x="616847599" y="811378156"/>
                            </a:cxn>
                            <a:cxn ang="0">
                              <a:pos x="564350259" y="759031117"/>
                            </a:cxn>
                            <a:cxn ang="0">
                              <a:pos x="564350259" y="745944835"/>
                            </a:cxn>
                            <a:cxn ang="0">
                              <a:pos x="295299464" y="739401694"/>
                            </a:cxn>
                            <a:cxn ang="0">
                              <a:pos x="295299464" y="759031117"/>
                            </a:cxn>
                            <a:cxn ang="0">
                              <a:pos x="242802124" y="811378156"/>
                            </a:cxn>
                            <a:cxn ang="0">
                              <a:pos x="216553454" y="811378156"/>
                            </a:cxn>
                            <a:cxn ang="0">
                              <a:pos x="157493946" y="759031117"/>
                            </a:cxn>
                            <a:cxn ang="0">
                              <a:pos x="157493946" y="693597796"/>
                            </a:cxn>
                            <a:cxn ang="0">
                              <a:pos x="65621676" y="641250756"/>
                            </a:cxn>
                            <a:cxn ang="0">
                              <a:pos x="26248670" y="588903717"/>
                            </a:cxn>
                            <a:cxn ang="0">
                              <a:pos x="26248670" y="863725196"/>
                            </a:cxn>
                            <a:cxn ang="0">
                              <a:pos x="104994681" y="948789853"/>
                            </a:cxn>
                            <a:cxn ang="0">
                              <a:pos x="754655042" y="948789853"/>
                            </a:cxn>
                            <a:cxn ang="0">
                              <a:pos x="833401053" y="863725196"/>
                            </a:cxn>
                            <a:cxn ang="0">
                              <a:pos x="833401053" y="588903717"/>
                            </a:cxn>
                            <a:cxn ang="0">
                              <a:pos x="787465880" y="641250756"/>
                            </a:cxn>
                            <a:cxn ang="0">
                              <a:pos x="702155777" y="693597796"/>
                            </a:cxn>
                            <a:cxn ang="0">
                              <a:pos x="242802124" y="759031117"/>
                            </a:cxn>
                            <a:cxn ang="0">
                              <a:pos x="269050794" y="732858554"/>
                            </a:cxn>
                            <a:cxn ang="0">
                              <a:pos x="269050794" y="680511514"/>
                            </a:cxn>
                            <a:cxn ang="0">
                              <a:pos x="242802124" y="647793897"/>
                            </a:cxn>
                            <a:cxn ang="0">
                              <a:pos x="216553454" y="647793897"/>
                            </a:cxn>
                            <a:cxn ang="0">
                              <a:pos x="183742616" y="680511514"/>
                            </a:cxn>
                            <a:cxn ang="0">
                              <a:pos x="183742616" y="732858554"/>
                            </a:cxn>
                            <a:cxn ang="0">
                              <a:pos x="216553454" y="759031117"/>
                            </a:cxn>
                            <a:cxn ang="0">
                              <a:pos x="242802124" y="759031117"/>
                            </a:cxn>
                            <a:cxn ang="0">
                              <a:pos x="643096269" y="759031117"/>
                            </a:cxn>
                            <a:cxn ang="0">
                              <a:pos x="669344940" y="732858554"/>
                            </a:cxn>
                            <a:cxn ang="0">
                              <a:pos x="669344940" y="680511514"/>
                            </a:cxn>
                            <a:cxn ang="0">
                              <a:pos x="643096269" y="647793897"/>
                            </a:cxn>
                            <a:cxn ang="0">
                              <a:pos x="616847599" y="647793897"/>
                            </a:cxn>
                            <a:cxn ang="0">
                              <a:pos x="590598929" y="680511514"/>
                            </a:cxn>
                            <a:cxn ang="0">
                              <a:pos x="590598929" y="732858554"/>
                            </a:cxn>
                            <a:cxn ang="0">
                              <a:pos x="616847599" y="759031117"/>
                            </a:cxn>
                            <a:cxn ang="0">
                              <a:pos x="643096269" y="759031117"/>
                            </a:cxn>
                            <a:cxn ang="0">
                              <a:pos x="780903712" y="248648916"/>
                            </a:cxn>
                            <a:cxn ang="0">
                              <a:pos x="643096269" y="248648916"/>
                            </a:cxn>
                            <a:cxn ang="0">
                              <a:pos x="216553454" y="248648916"/>
                            </a:cxn>
                            <a:cxn ang="0">
                              <a:pos x="78746011" y="248648916"/>
                            </a:cxn>
                            <a:cxn ang="0">
                              <a:pos x="0" y="327168519"/>
                            </a:cxn>
                            <a:cxn ang="0">
                              <a:pos x="0" y="451493934"/>
                            </a:cxn>
                            <a:cxn ang="0">
                              <a:pos x="65621676" y="588903717"/>
                            </a:cxn>
                            <a:cxn ang="0">
                              <a:pos x="170618281" y="647793897"/>
                            </a:cxn>
                            <a:cxn ang="0">
                              <a:pos x="216553454" y="621621334"/>
                            </a:cxn>
                            <a:cxn ang="0">
                              <a:pos x="242802124" y="621621334"/>
                            </a:cxn>
                            <a:cxn ang="0">
                              <a:pos x="295299464" y="680511514"/>
                            </a:cxn>
                            <a:cxn ang="0">
                              <a:pos x="295299464" y="693597796"/>
                            </a:cxn>
                            <a:cxn ang="0">
                              <a:pos x="564350259" y="693597796"/>
                            </a:cxn>
                            <a:cxn ang="0">
                              <a:pos x="564350259" y="680511514"/>
                            </a:cxn>
                            <a:cxn ang="0">
                              <a:pos x="616847599" y="621621334"/>
                            </a:cxn>
                            <a:cxn ang="0">
                              <a:pos x="643096269" y="621621334"/>
                            </a:cxn>
                            <a:cxn ang="0">
                              <a:pos x="689031442" y="647793897"/>
                            </a:cxn>
                            <a:cxn ang="0">
                              <a:pos x="787465880" y="588903717"/>
                            </a:cxn>
                            <a:cxn ang="0">
                              <a:pos x="859649723" y="451493934"/>
                            </a:cxn>
                            <a:cxn ang="0">
                              <a:pos x="859649723" y="327168519"/>
                            </a:cxn>
                            <a:cxn ang="0">
                              <a:pos x="780903712" y="248648916"/>
                            </a:cxn>
                            <a:cxn ang="0">
                              <a:pos x="301861632" y="248648916"/>
                            </a:cxn>
                            <a:cxn ang="0">
                              <a:pos x="557788091" y="248648916"/>
                            </a:cxn>
                            <a:cxn ang="0">
                              <a:pos x="301861632" y="248648916"/>
                            </a:cxn>
                          </a:cxnLst>
                          <a:pathLst>
                            <a:path w="131" h="145">
                              <a:moveTo>
                                <a:pt x="107" y="106"/>
                              </a:moveTo>
                              <a:cubicBezTo>
                                <a:pt x="107" y="116"/>
                                <a:pt x="107" y="116"/>
                                <a:pt x="107" y="116"/>
                              </a:cubicBezTo>
                              <a:cubicBezTo>
                                <a:pt x="107" y="120"/>
                                <a:pt x="103" y="124"/>
                                <a:pt x="98" y="124"/>
                              </a:cubicBezTo>
                              <a:cubicBezTo>
                                <a:pt x="94" y="124"/>
                                <a:pt x="94" y="124"/>
                                <a:pt x="94" y="124"/>
                              </a:cubicBezTo>
                              <a:cubicBezTo>
                                <a:pt x="90" y="124"/>
                                <a:pt x="86" y="120"/>
                                <a:pt x="86" y="116"/>
                              </a:cubicBezTo>
                              <a:cubicBezTo>
                                <a:pt x="86" y="114"/>
                                <a:pt x="86" y="114"/>
                                <a:pt x="86" y="114"/>
                              </a:cubicBezTo>
                              <a:cubicBezTo>
                                <a:pt x="72" y="117"/>
                                <a:pt x="58" y="116"/>
                                <a:pt x="45" y="113"/>
                              </a:cubicBezTo>
                              <a:cubicBezTo>
                                <a:pt x="45" y="116"/>
                                <a:pt x="45" y="116"/>
                                <a:pt x="45" y="116"/>
                              </a:cubicBezTo>
                              <a:cubicBezTo>
                                <a:pt x="45" y="120"/>
                                <a:pt x="41" y="124"/>
                                <a:pt x="37" y="124"/>
                              </a:cubicBezTo>
                              <a:cubicBezTo>
                                <a:pt x="33" y="124"/>
                                <a:pt x="33" y="124"/>
                                <a:pt x="33" y="124"/>
                              </a:cubicBezTo>
                              <a:cubicBezTo>
                                <a:pt x="28" y="124"/>
                                <a:pt x="24" y="120"/>
                                <a:pt x="24" y="116"/>
                              </a:cubicBezTo>
                              <a:cubicBezTo>
                                <a:pt x="24" y="106"/>
                                <a:pt x="24" y="106"/>
                                <a:pt x="24" y="106"/>
                              </a:cubicBezTo>
                              <a:cubicBezTo>
                                <a:pt x="20" y="104"/>
                                <a:pt x="15" y="101"/>
                                <a:pt x="10" y="98"/>
                              </a:cubicBezTo>
                              <a:cubicBezTo>
                                <a:pt x="8" y="96"/>
                                <a:pt x="6" y="93"/>
                                <a:pt x="4" y="90"/>
                              </a:cubicBezTo>
                              <a:cubicBezTo>
                                <a:pt x="4" y="132"/>
                                <a:pt x="4" y="132"/>
                                <a:pt x="4" y="132"/>
                              </a:cubicBezTo>
                              <a:cubicBezTo>
                                <a:pt x="4" y="139"/>
                                <a:pt x="9" y="145"/>
                                <a:pt x="16" y="145"/>
                              </a:cubicBezTo>
                              <a:cubicBezTo>
                                <a:pt x="115" y="145"/>
                                <a:pt x="115" y="145"/>
                                <a:pt x="115" y="145"/>
                              </a:cubicBezTo>
                              <a:cubicBezTo>
                                <a:pt x="122" y="145"/>
                                <a:pt x="127" y="139"/>
                                <a:pt x="127" y="132"/>
                              </a:cubicBezTo>
                              <a:cubicBezTo>
                                <a:pt x="127" y="90"/>
                                <a:pt x="127" y="90"/>
                                <a:pt x="127" y="90"/>
                              </a:cubicBezTo>
                              <a:cubicBezTo>
                                <a:pt x="125" y="93"/>
                                <a:pt x="123" y="96"/>
                                <a:pt x="120" y="98"/>
                              </a:cubicBezTo>
                              <a:cubicBezTo>
                                <a:pt x="116" y="101"/>
                                <a:pt x="111" y="104"/>
                                <a:pt x="107" y="106"/>
                              </a:cubicBezTo>
                              <a:close/>
                              <a:moveTo>
                                <a:pt x="37" y="116"/>
                              </a:moveTo>
                              <a:cubicBezTo>
                                <a:pt x="39" y="116"/>
                                <a:pt x="41" y="114"/>
                                <a:pt x="41" y="112"/>
                              </a:cubicBezTo>
                              <a:cubicBezTo>
                                <a:pt x="41" y="104"/>
                                <a:pt x="41" y="104"/>
                                <a:pt x="41" y="104"/>
                              </a:cubicBezTo>
                              <a:cubicBezTo>
                                <a:pt x="41" y="101"/>
                                <a:pt x="39" y="99"/>
                                <a:pt x="37" y="99"/>
                              </a:cubicBezTo>
                              <a:cubicBezTo>
                                <a:pt x="33" y="99"/>
                                <a:pt x="33" y="99"/>
                                <a:pt x="33" y="99"/>
                              </a:cubicBezTo>
                              <a:cubicBezTo>
                                <a:pt x="30" y="99"/>
                                <a:pt x="28" y="101"/>
                                <a:pt x="28" y="104"/>
                              </a:cubicBezTo>
                              <a:cubicBezTo>
                                <a:pt x="28" y="112"/>
                                <a:pt x="28" y="112"/>
                                <a:pt x="28" y="112"/>
                              </a:cubicBezTo>
                              <a:cubicBezTo>
                                <a:pt x="28" y="114"/>
                                <a:pt x="30" y="116"/>
                                <a:pt x="33" y="116"/>
                              </a:cubicBezTo>
                              <a:lnTo>
                                <a:pt x="37" y="116"/>
                              </a:lnTo>
                              <a:close/>
                              <a:moveTo>
                                <a:pt x="98" y="116"/>
                              </a:moveTo>
                              <a:cubicBezTo>
                                <a:pt x="101" y="116"/>
                                <a:pt x="102" y="114"/>
                                <a:pt x="102" y="112"/>
                              </a:cubicBezTo>
                              <a:cubicBezTo>
                                <a:pt x="102" y="104"/>
                                <a:pt x="102" y="104"/>
                                <a:pt x="102" y="104"/>
                              </a:cubicBezTo>
                              <a:cubicBezTo>
                                <a:pt x="102" y="101"/>
                                <a:pt x="101" y="99"/>
                                <a:pt x="98" y="99"/>
                              </a:cubicBezTo>
                              <a:cubicBezTo>
                                <a:pt x="94" y="99"/>
                                <a:pt x="94" y="99"/>
                                <a:pt x="94" y="99"/>
                              </a:cubicBezTo>
                              <a:cubicBezTo>
                                <a:pt x="92" y="99"/>
                                <a:pt x="90" y="101"/>
                                <a:pt x="90" y="104"/>
                              </a:cubicBezTo>
                              <a:cubicBezTo>
                                <a:pt x="90" y="112"/>
                                <a:pt x="90" y="112"/>
                                <a:pt x="90" y="112"/>
                              </a:cubicBezTo>
                              <a:cubicBezTo>
                                <a:pt x="90" y="114"/>
                                <a:pt x="92" y="116"/>
                                <a:pt x="94" y="116"/>
                              </a:cubicBezTo>
                              <a:lnTo>
                                <a:pt x="98" y="116"/>
                              </a:lnTo>
                              <a:close/>
                              <a:moveTo>
                                <a:pt x="119" y="38"/>
                              </a:moveTo>
                              <a:cubicBezTo>
                                <a:pt x="98" y="38"/>
                                <a:pt x="98" y="38"/>
                                <a:pt x="98" y="38"/>
                              </a:cubicBezTo>
                              <a:cubicBezTo>
                                <a:pt x="94" y="0"/>
                                <a:pt x="37" y="0"/>
                                <a:pt x="3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5" y="38"/>
                                <a:pt x="0" y="43"/>
                                <a:pt x="0" y="50"/>
                              </a:cubicBezTo>
                              <a:cubicBezTo>
                                <a:pt x="0" y="62"/>
                                <a:pt x="0" y="56"/>
                                <a:pt x="0" y="69"/>
                              </a:cubicBezTo>
                              <a:cubicBezTo>
                                <a:pt x="0" y="75"/>
                                <a:pt x="4" y="85"/>
                                <a:pt x="10" y="90"/>
                              </a:cubicBezTo>
                              <a:cubicBezTo>
                                <a:pt x="15" y="94"/>
                                <a:pt x="20" y="97"/>
                                <a:pt x="26" y="99"/>
                              </a:cubicBezTo>
                              <a:cubicBezTo>
                                <a:pt x="27" y="97"/>
                                <a:pt x="30" y="95"/>
                                <a:pt x="33" y="95"/>
                              </a:cubicBezTo>
                              <a:cubicBezTo>
                                <a:pt x="37" y="95"/>
                                <a:pt x="37" y="95"/>
                                <a:pt x="37" y="95"/>
                              </a:cubicBezTo>
                              <a:cubicBezTo>
                                <a:pt x="41" y="95"/>
                                <a:pt x="45" y="99"/>
                                <a:pt x="45" y="104"/>
                              </a:cubicBezTo>
                              <a:cubicBezTo>
                                <a:pt x="45" y="106"/>
                                <a:pt x="45" y="106"/>
                                <a:pt x="45" y="106"/>
                              </a:cubicBezTo>
                              <a:cubicBezTo>
                                <a:pt x="58" y="109"/>
                                <a:pt x="72" y="109"/>
                                <a:pt x="86" y="106"/>
                              </a:cubicBezTo>
                              <a:cubicBezTo>
                                <a:pt x="86" y="104"/>
                                <a:pt x="86" y="104"/>
                                <a:pt x="86" y="104"/>
                              </a:cubicBezTo>
                              <a:cubicBezTo>
                                <a:pt x="86" y="99"/>
                                <a:pt x="90" y="95"/>
                                <a:pt x="94" y="95"/>
                              </a:cubicBezTo>
                              <a:cubicBezTo>
                                <a:pt x="98" y="95"/>
                                <a:pt x="98" y="95"/>
                                <a:pt x="98" y="95"/>
                              </a:cubicBezTo>
                              <a:cubicBezTo>
                                <a:pt x="101" y="95"/>
                                <a:pt x="104" y="97"/>
                                <a:pt x="105" y="99"/>
                              </a:cubicBezTo>
                              <a:cubicBezTo>
                                <a:pt x="110" y="97"/>
                                <a:pt x="116" y="94"/>
                                <a:pt x="120" y="90"/>
                              </a:cubicBezTo>
                              <a:cubicBezTo>
                                <a:pt x="127" y="85"/>
                                <a:pt x="131" y="75"/>
                                <a:pt x="131" y="69"/>
                              </a:cubicBezTo>
                              <a:cubicBezTo>
                                <a:pt x="131" y="56"/>
                                <a:pt x="131" y="62"/>
                                <a:pt x="131" y="50"/>
                              </a:cubicBezTo>
                              <a:cubicBezTo>
                                <a:pt x="131" y="43"/>
                                <a:pt x="126" y="38"/>
                                <a:pt x="119" y="38"/>
                              </a:cubicBezTo>
                              <a:close/>
                              <a:moveTo>
                                <a:pt x="46" y="38"/>
                              </a:moveTo>
                              <a:cubicBezTo>
                                <a:pt x="50" y="16"/>
                                <a:pt x="81" y="16"/>
                                <a:pt x="85" y="38"/>
                              </a:cubicBezTo>
                              <a:lnTo>
                                <a:pt x="4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6056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upright="1"/>
                    </wps:wsp>
                  </a:graphicData>
                </a:graphic>
              </wp:anchor>
            </w:drawing>
          </mc:Choice>
          <mc:Fallback>
            <w:pict>
              <v:shape id="任意多边形 88" o:spid="_x0000_s1026" o:spt="100" style="position:absolute;left:0pt;margin-left:-41.4pt;margin-top:377.2pt;height:14.15pt;width:14.15pt;z-index:251675648;mso-width-relative:page;mso-height-relative:page;" fillcolor="#386056" filled="t" stroked="f" coordsize="131,145" o:gfxdata="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" path="m107,106c107,116,107,116,107,116c107,120,103,124,98,124c94,124,94,124,94,124c90,124,86,120,86,116c86,114,86,114,86,114c72,117,58,116,45,113c45,116,45,116,45,116c45,120,41,124,37,124c33,124,33,124,33,124c28,124,24,120,24,116c24,106,24,106,24,106c20,104,15,101,10,98c8,96,6,93,4,90c4,132,4,132,4,132c4,139,9,145,16,145c115,145,115,145,115,145c122,145,127,139,127,132c127,90,127,90,127,90c125,93,123,96,120,98c116,101,111,104,107,106xm37,116c39,116,41,114,41,112c41,104,41,104,41,104c41,101,39,99,37,99c33,99,33,99,33,99c30,99,28,101,28,104c28,112,28,112,28,112c28,114,30,116,33,116l37,116xm98,116c101,116,102,114,102,112c102,104,102,104,102,104c102,101,101,99,98,99c94,99,94,99,94,99c92,99,90,101,90,104c90,112,90,112,90,112c90,114,92,116,94,116l98,116xm119,38c98,38,98,38,98,38c94,0,37,0,33,38c12,38,12,38,12,38c5,38,0,43,0,50c0,62,0,56,0,69c0,75,4,85,10,90c15,94,20,97,26,99c27,97,30,95,33,95c37,95,37,95,37,95c41,95,45,99,45,104c45,106,45,106,45,106c58,109,72,109,86,106c86,104,86,104,86,104c86,99,90,95,94,95c98,95,98,95,98,95c101,95,104,97,105,99c110,97,116,94,120,90c127,85,131,75,131,69c131,56,131,62,131,50c131,43,126,38,119,38xm46,38c50,16,81,16,85,38l46,38xe">
                <v:path o:connectlocs="702155777,693597796;702155777,759031117;643096269,811378156;616847599,811378156;564350259,759031117;564350259,745944835;295299464,739401694;295299464,759031117;242802124,811378156;216553454,811378156;157493946,759031117;157493946,693597796;65621676,641250756;26248670,588903717;26248670,863725196;104994681,948789853;754655042,948789853;833401053,863725196;833401053,588903717;787465880,641250756;702155777,693597796;242802124,759031117;269050794,732858554;269050794,680511514;242802124,647793897;216553454,647793897;183742616,680511514;183742616,732858554;216553454,759031117;242802124,759031117;643096269,759031117;669344940,732858554;669344940,680511514;643096269,647793897;616847599,647793897;590598929,680511514;590598929,732858554;616847599,759031117;643096269,759031117;780903712,248648916;643096269,248648916;216553454,248648916;78746011,248648916;0,327168519;0,451493934;65621676,588903717;170618281,647793897;216553454,621621334;242802124,621621334;295299464,680511514;295299464,693597796;564350259,693597796;564350259,680511514;616847599,621621334;643096269,621621334;689031442,647793897;787465880,588903717;859649723,451493934;859649723,327168519;780903712,248648916;301861632,248648916;557788091,248648916;301861632,248648916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1377315</wp:posOffset>
                </wp:positionV>
                <wp:extent cx="179705" cy="179705"/>
                <wp:effectExtent l="0" t="0" r="10795" b="10795"/>
                <wp:wrapNone/>
                <wp:docPr id="20" name="任意多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47351346" y="811333646"/>
                            </a:cxn>
                            <a:cxn ang="0">
                              <a:pos x="947351346" y="728932375"/>
                            </a:cxn>
                            <a:cxn ang="0">
                              <a:pos x="873339799" y="640192415"/>
                            </a:cxn>
                            <a:cxn ang="0">
                              <a:pos x="873339799" y="640192415"/>
                            </a:cxn>
                            <a:cxn ang="0">
                              <a:pos x="614298400" y="532438074"/>
                            </a:cxn>
                            <a:cxn ang="0">
                              <a:pos x="629101103" y="456375492"/>
                            </a:cxn>
                            <a:cxn ang="0">
                              <a:pos x="651303188" y="431020736"/>
                            </a:cxn>
                            <a:cxn ang="0">
                              <a:pos x="651303188" y="431020736"/>
                            </a:cxn>
                            <a:cxn ang="0">
                              <a:pos x="651303188" y="431020736"/>
                            </a:cxn>
                            <a:cxn ang="0">
                              <a:pos x="717915353" y="228187746"/>
                            </a:cxn>
                            <a:cxn ang="0">
                              <a:pos x="473676658" y="0"/>
                            </a:cxn>
                            <a:cxn ang="0">
                              <a:pos x="473676658" y="0"/>
                            </a:cxn>
                            <a:cxn ang="0">
                              <a:pos x="473676658" y="0"/>
                            </a:cxn>
                            <a:cxn ang="0">
                              <a:pos x="473676658" y="0"/>
                            </a:cxn>
                            <a:cxn ang="0">
                              <a:pos x="473676658" y="0"/>
                            </a:cxn>
                            <a:cxn ang="0">
                              <a:pos x="229435992" y="228187746"/>
                            </a:cxn>
                            <a:cxn ang="0">
                              <a:pos x="296048157" y="431020736"/>
                            </a:cxn>
                            <a:cxn ang="0">
                              <a:pos x="296048157" y="431020736"/>
                            </a:cxn>
                            <a:cxn ang="0">
                              <a:pos x="296048157" y="431020736"/>
                            </a:cxn>
                            <a:cxn ang="0">
                              <a:pos x="318250243" y="456375492"/>
                            </a:cxn>
                            <a:cxn ang="0">
                              <a:pos x="333052946" y="532438074"/>
                            </a:cxn>
                            <a:cxn ang="0">
                              <a:pos x="74011547" y="640192415"/>
                            </a:cxn>
                            <a:cxn ang="0">
                              <a:pos x="74011547" y="640192415"/>
                            </a:cxn>
                            <a:cxn ang="0">
                              <a:pos x="0" y="728932375"/>
                            </a:cxn>
                            <a:cxn ang="0">
                              <a:pos x="0" y="811333646"/>
                            </a:cxn>
                            <a:cxn ang="0">
                              <a:pos x="947351346" y="811333646"/>
                            </a:cxn>
                          </a:cxnLst>
                          <a:pathLst>
                            <a:path w="128" h="128">
                              <a:moveTo>
                                <a:pt x="128" y="128"/>
                              </a:moveTo>
                              <a:cubicBezTo>
                                <a:pt x="128" y="115"/>
                                <a:pt x="128" y="115"/>
                                <a:pt x="128" y="115"/>
                              </a:cubicBezTo>
                              <a:cubicBezTo>
                                <a:pt x="128" y="108"/>
                                <a:pt x="124" y="103"/>
                                <a:pt x="118" y="101"/>
                              </a:cubicBezTo>
                              <a:cubicBezTo>
                                <a:pt x="118" y="101"/>
                                <a:pt x="118" y="101"/>
                                <a:pt x="118" y="101"/>
                              </a:cubicBezTo>
                              <a:cubicBezTo>
                                <a:pt x="117" y="100"/>
                                <a:pt x="87" y="93"/>
                                <a:pt x="83" y="84"/>
                              </a:cubicBezTo>
                              <a:cubicBezTo>
                                <a:pt x="81" y="80"/>
                                <a:pt x="83" y="75"/>
                                <a:pt x="85" y="72"/>
                              </a:cubicBezTo>
                              <a:cubicBezTo>
                                <a:pt x="86" y="71"/>
                                <a:pt x="87" y="69"/>
                                <a:pt x="88" y="68"/>
                              </a:cubicBezTo>
                              <a:cubicBezTo>
                                <a:pt x="88" y="68"/>
                                <a:pt x="88" y="68"/>
                                <a:pt x="88" y="68"/>
                              </a:cubicBezTo>
                              <a:cubicBezTo>
                                <a:pt x="88" y="68"/>
                                <a:pt x="88" y="68"/>
                                <a:pt x="88" y="68"/>
                              </a:cubicBezTo>
                              <a:cubicBezTo>
                                <a:pt x="93" y="60"/>
                                <a:pt x="97" y="49"/>
                                <a:pt x="97" y="36"/>
                              </a:cubicBezTo>
                              <a:cubicBezTo>
                                <a:pt x="98" y="16"/>
                                <a:pt x="82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46" y="0"/>
                                <a:pt x="30" y="16"/>
                                <a:pt x="31" y="36"/>
                              </a:cubicBezTo>
                              <a:cubicBezTo>
                                <a:pt x="31" y="49"/>
                                <a:pt x="35" y="60"/>
                                <a:pt x="40" y="68"/>
                              </a:cubicBezTo>
                              <a:cubicBezTo>
                                <a:pt x="40" y="68"/>
                                <a:pt x="40" y="68"/>
                                <a:pt x="40" y="68"/>
                              </a:cubicBezTo>
                              <a:cubicBezTo>
                                <a:pt x="40" y="68"/>
                                <a:pt x="40" y="68"/>
                                <a:pt x="40" y="68"/>
                              </a:cubicBezTo>
                              <a:cubicBezTo>
                                <a:pt x="41" y="69"/>
                                <a:pt x="42" y="71"/>
                                <a:pt x="43" y="72"/>
                              </a:cubicBezTo>
                              <a:cubicBezTo>
                                <a:pt x="45" y="75"/>
                                <a:pt x="47" y="80"/>
                                <a:pt x="45" y="84"/>
                              </a:cubicBezTo>
                              <a:cubicBezTo>
                                <a:pt x="41" y="93"/>
                                <a:pt x="11" y="100"/>
                                <a:pt x="10" y="101"/>
                              </a:cubicBezTo>
                              <a:cubicBezTo>
                                <a:pt x="10" y="101"/>
                                <a:pt x="10" y="101"/>
                                <a:pt x="10" y="101"/>
                              </a:cubicBezTo>
                              <a:cubicBezTo>
                                <a:pt x="4" y="103"/>
                                <a:pt x="0" y="108"/>
                                <a:pt x="0" y="115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lnTo>
                                <a:pt x="128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6056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upright="1"/>
                    </wps:wsp>
                  </a:graphicData>
                </a:graphic>
              </wp:anchor>
            </w:drawing>
          </mc:Choice>
          <mc:Fallback>
            <w:pict>
              <v:shape id="任意多边形 91" o:spid="_x0000_s1026" o:spt="100" style="position:absolute;left:0pt;margin-left:-41.35pt;margin-top:108.45pt;height:14.15pt;width:14.15pt;z-index:251677696;mso-width-relative:page;mso-height-relative:page;" fillcolor="#386056" filled="t" stroked="f" coordsize="128,128" o:gfxdata="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CqnWy/2gAAAAsBAAAPAAAAAAAAAAEAIAAAACIA&#10;AABkcnMvZG93bnJldi54bWxQSwECFAAUAAAACACHTuJAi0jmh3oEAAAFEwAADgAAAAAAAAABACAA&#10;AAApAQAAZHJzL2Uyb0RvYy54bWxQSwUGAAAAAAYABgBZAQAAFQgAAAAA&#10;" path="m128,128c128,115,128,115,128,115c128,108,124,103,118,101c118,101,118,101,118,101c117,100,87,93,83,84c81,80,83,75,85,72c86,71,87,69,88,68c88,68,88,68,88,68c88,68,88,68,88,68c93,60,97,49,97,36c98,16,82,0,64,0c64,0,64,0,64,0c64,0,64,0,64,0c64,0,64,0,64,0c64,0,64,0,64,0c46,0,30,16,31,36c31,49,35,60,40,68c40,68,40,68,40,68c40,68,40,68,40,68c41,69,42,71,43,72c45,75,47,80,45,84c41,93,11,100,10,101c10,101,10,101,10,101c4,103,0,108,0,115c0,128,0,128,0,128l128,128xe">
                <v:path o:connectlocs="947351346,811333646;947351346,728932375;873339799,640192415;873339799,640192415;614298400,532438074;629101103,456375492;651303188,431020736;651303188,431020736;651303188,431020736;717915353,228187746;473676658,0;473676658,0;473676658,0;473676658,0;473676658,0;229435992,228187746;296048157,431020736;296048157,431020736;296048157,431020736;318250243,456375492;333052946,532438074;74011547,640192415;74011547,640192415;0,728932375;0,811333646;947351346,811333646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3375660</wp:posOffset>
                </wp:positionV>
                <wp:extent cx="6623685" cy="1080135"/>
                <wp:effectExtent l="0" t="0" r="0" b="0"/>
                <wp:wrapNone/>
                <wp:docPr id="4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80" w:lineRule="exact"/>
                              <w:ind w:left="440" w:hanging="440" w:hangingChars="200"/>
                              <w:jc w:val="left"/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2013.09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2017.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6       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河北财经大学       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信息管理与信息系统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本科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主修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课程：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管理学、经济学、管理信息系统、信息经济学、信息检索、计算机开发技术、数据库原理与应用、应用统计学等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 xml:space="preserve">技能证书：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大学英语四级证书、国家计算机等级二级证书、熟练使用office办公软件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5"/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840" w:firstLine="0" w:firstLineChars="0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-51.1pt;margin-top:265.8pt;height:85.05pt;width:521.55pt;z-index:251661312;mso-width-relative:page;mso-height-relative:page;" filled="f" stroked="f" coordsize="21600,21600" o:gfxdata="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ChLmLZAAAADAEAAA8AAAAAAAAAAQAgAAAAIgAAAGRycy9kb3ducmV2LnhtbFBLAQIU&#10;ABQAAAAIAIdO4kAtovIHuQEAAF4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80" w:lineRule="exact"/>
                        <w:ind w:left="440" w:hanging="440" w:hangingChars="200"/>
                        <w:jc w:val="left"/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2013.09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2017.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6       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河北财经大学       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信息管理与信息系统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本科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主修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课程：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管理学、经济学、管理信息系统、信息经济学、信息检索、计算机开发技术、数据库原理与应用、应用统计学等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ascii="微软雅黑" w:hAnsi="微软雅黑" w:eastAsia="微软雅黑"/>
                          <w:bCs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 xml:space="preserve">技能证书：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大学英语四级证书、国家计算机等级二级证书、熟练使用office办公软件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5"/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840" w:firstLine="0" w:firstLineChars="0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5145405</wp:posOffset>
                </wp:positionV>
                <wp:extent cx="6623685" cy="4315460"/>
                <wp:effectExtent l="0" t="0" r="0" b="0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431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80" w:lineRule="exact"/>
                              <w:ind w:left="440" w:hanging="440" w:hangingChars="200"/>
                              <w:jc w:val="left"/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2017.06~至今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上海房加信息技术有限公司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策划主管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1. 用户端运营主要为用户服务，为广大的购房者推送最佳的内容，日常工作包括撰写项目楼盘评测、导购文章、画报图解、专题活动、UGC互动点评等内容制作；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2. 客户端运营主要为合作开发商更好的服务，多方位的包装和推广客户楼盘，将公司的自营产品“自营销”、“聚客宝”、“团购”、“服务体系”等加以合理运用，最终达到满意的效果；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3. 目标旨在提升网站整体流量、400来电量、团购报名量、案场到访率等，促进市场部签单和线下看房成交；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80" w:lineRule="exact"/>
                              <w:ind w:left="440" w:hanging="440" w:hangingChars="20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2017.06~至今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上海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  <w:lang w:val="en-US" w:eastAsia="zh-CN"/>
                              </w:rPr>
                              <w:t>一晨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信息技术有限公司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  <w:lang w:val="en-US" w:eastAsia="zh-CN"/>
                              </w:rPr>
                              <w:t>运营</w:t>
                            </w: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bCs/>
                                <w:color w:val="386056"/>
                                <w:sz w:val="22"/>
                                <w:szCs w:val="22"/>
                              </w:rPr>
                              <w:t>主管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担任上海大区用户运营主管，统筹7位小伙伴的工作，主抓评测类和导购类文章的内容运营，超高质量完成KPI，在全国PK比赛中，上海大区多次获得了NO.1的好成绩。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公司开发一款基于安卓系统的家用尿检仪。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工作内容：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1. 尿检仪器端相关功能设计，包含：尿常规检测结果呈现，备孕优孕检测流程设计，制作原型撰写说明文档；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2. 参与手机app相关功能设计，检测结果展示，消息用药提醒，在线问诊等功能；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3. 配合设计同事完成效果图绘制，协助开发同事完成功能开发，确保按计划完成项目；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4. 收集机器和配套试纸外包装相关信息（尺寸和展示内容）撰写用户使用手册初稿，配合设计同事完成包装设计和使用手册设计。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51.1pt;margin-top:405.15pt;height:339.8pt;width:521.55pt;z-index:251662336;mso-width-relative:page;mso-height-relative:page;" filled="f" stroked="f" coordsize="21600,21600" o:gfxdata="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frlMs3AAAAA0BAAAPAAAAAAAAAAEAIAAAACIAAABkcnMvZG93bnJldi54&#10;bWxQSwECFAAUAAAACACHTuJAtikSL70BAABnAwAADgAAAAAAAAABACAAAAAr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80" w:lineRule="exact"/>
                        <w:ind w:left="440" w:hanging="440" w:hangingChars="200"/>
                        <w:jc w:val="left"/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2017.06~至今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上海房加信息技术有限公司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策划主管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1. 用户端运营主要为用户服务，为广大的购房者推送最佳的内容，日常工作包括撰写项目楼盘评测、导购文章、画报图解、专题活动、UGC互动点评等内容制作；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2. 客户端运营主要为合作开发商更好的服务，多方位的包装和推广客户楼盘，将公司的自营产品“自营销”、“聚客宝”、“团购”、“服务体系”等加以合理运用，最终达到满意的效果；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3. 目标旨在提升网站整体流量、400来电量、团购报名量、案场到访率等，促进市场部签单和线下看房成交；</w:t>
                      </w:r>
                    </w:p>
                    <w:p>
                      <w:pPr>
                        <w:adjustRightInd w:val="0"/>
                        <w:snapToGrid w:val="0"/>
                        <w:spacing w:line="380" w:lineRule="exact"/>
                        <w:ind w:left="440" w:hanging="440" w:hangingChars="200"/>
                        <w:jc w:val="left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2017.06~至今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上海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  <w:lang w:val="en-US" w:eastAsia="zh-CN"/>
                        </w:rPr>
                        <w:t>一晨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信息技术有限公司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  <w:lang w:val="en-US" w:eastAsia="zh-CN"/>
                        </w:rPr>
                        <w:t>运营</w:t>
                      </w:r>
                      <w:r>
                        <w:rPr>
                          <w:rFonts w:hint="eastAsia" w:ascii="微软雅黑" w:hAnsi="微软雅黑" w:eastAsia="微软雅黑" w:cs="Arial"/>
                          <w:b/>
                          <w:bCs/>
                          <w:color w:val="386056"/>
                          <w:sz w:val="22"/>
                          <w:szCs w:val="22"/>
                        </w:rPr>
                        <w:t>主管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担任上海大区用户运营主管，统筹7位小伙伴的工作，主抓评测类和导购类文章的内容运营，超高质量完成KPI，在全国PK比赛中，上海大区多次获得了NO.1的好成绩。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公司开发一款基于安卓系统的家用尿检仪。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工作内容：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1. 尿检仪器端相关功能设计，包含：尿常规检测结果呈现，备孕优孕检测流程设计，制作原型撰写说明文档；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2. 参与手机app相关功能设计，检测结果展示，消息用药提醒，在线问诊等功能；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3. 配合设计同事完成效果图绘制，协助开发同事完成功能开发，确保按计划完成项目；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sz w:val="20"/>
                          <w:szCs w:val="20"/>
                          <w:lang w:val="en-US" w:eastAsia="zh-CN"/>
                        </w:rPr>
                        <w:t>4. 收集机器和配套试纸外包装相关信息（尺寸和展示内容）撰写用户使用手册初稿，配合设计同事完成包装设计和使用手册设计。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5066030</wp:posOffset>
                </wp:positionV>
                <wp:extent cx="6480175" cy="0"/>
                <wp:effectExtent l="0" t="0" r="0" b="0"/>
                <wp:wrapNone/>
                <wp:docPr id="9" name="直线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3860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6" o:spid="_x0000_s1026" o:spt="20" style="position:absolute;left:0pt;flip:y;margin-left:-44pt;margin-top:398.9pt;height:0pt;width:510.25pt;z-index:251666432;mso-width-relative:page;mso-height-relative:page;" filled="f" stroked="t" coordsize="21600,21600" o:gfxdata="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xVcfbYAAAACwEAAA8AAAAAAAAAAQAgAAAAIgAAAGRycy9kb3ducmV2LnhtbFBLAQIUABQA&#10;AAAIAIdO4kDoSbbp8AEAAOcDAAAOAAAAAAAAAAEAIAAAACcBAABkcnMvZTJvRG9jLnhtbFBLBQYA&#10;AAAABgAGAFkBAACJBQAAAAA=&#10;">
                <v:fill on="f" focussize="0,0"/>
                <v:stroke color="#386056" joinstyle="round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1647825</wp:posOffset>
                </wp:positionV>
                <wp:extent cx="6623685" cy="1054735"/>
                <wp:effectExtent l="0" t="0" r="0" b="0"/>
                <wp:wrapNone/>
                <wp:docPr id="15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个人介绍：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信息管理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与信息系统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学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专业毕业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专业知识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扎实。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有丰富的新媒体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运营实习和见习经历，熟悉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新媒体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工作的流程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性格方面：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具备良好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的沟通表达能力，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人际关系良好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很好与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人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沟通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86056"/>
                                <w:sz w:val="20"/>
                                <w:szCs w:val="20"/>
                              </w:rPr>
                              <w:t>学习方面：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学习能力较强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能吃苦耐劳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有良好的团队协助能力及逻辑思维能力。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0" w:hangingChars="450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0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0" w:hangingChars="450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0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-51.1pt;margin-top:129.75pt;height:83.05pt;width:521.55pt;z-index:251672576;mso-width-relative:page;mso-height-relative:page;" filled="f" stroked="f" coordsize="21600,21600" o:gfxdata="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pv503ZAAAADAEAAA8AAAAAAAAAAQAgAAAAIgAAAGRycy9kb3ducmV2LnhtbFBLAQIU&#10;ABQAAAAIAIdO4kDV/NZpuQEAAF8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个人介绍：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信息管理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与信息系统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学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专业毕业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专业知识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扎实。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有丰富的新媒体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运营实习和见习经历，熟悉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新媒体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工作的流程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性格方面：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具备良好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的沟通表达能力，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人际关系良好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能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很好与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人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沟通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86056"/>
                          <w:sz w:val="20"/>
                          <w:szCs w:val="20"/>
                        </w:rPr>
                        <w:t>学习方面：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学习能力较强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能吃苦耐劳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有良好的团队协助能力及逻辑思维能力。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0" w:hangingChars="450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0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0" w:hangingChars="450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0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3373120</wp:posOffset>
                </wp:positionV>
                <wp:extent cx="6480175" cy="0"/>
                <wp:effectExtent l="0" t="0" r="0" b="0"/>
                <wp:wrapNone/>
                <wp:docPr id="8" name="直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3860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5" o:spid="_x0000_s1026" o:spt="20" style="position:absolute;left:0pt;flip:y;margin-left:-44pt;margin-top:265.6pt;height:0pt;width:510.25pt;z-index:251665408;mso-width-relative:page;mso-height-relative:page;" filled="f" stroked="t" coordsize="21600,21600" o:gfxdata="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/193zYAAAACwEAAA8AAAAAAAAAAQAgAAAAIgAAAGRycy9kb3ducmV2LnhtbFBLAQIU&#10;ABQAAAAIAIdO4kD8G9vN8wEAAOcDAAAOAAAAAAAAAAEAIAAAACcBAABkcnMvZTJvRG9jLnhtbFBL&#10;BQYAAAAABgAGAFkBAACMBQAAAAA=&#10;">
                <v:fill on="f" focussize="0,0"/>
                <v:stroke color="#386056" joinstyle="round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1638300</wp:posOffset>
                </wp:positionV>
                <wp:extent cx="6480175" cy="0"/>
                <wp:effectExtent l="0" t="0" r="0" b="0"/>
                <wp:wrapNone/>
                <wp:docPr id="11" name="直线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38605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3" o:spid="_x0000_s1026" o:spt="20" style="position:absolute;left:0pt;flip:y;margin-left:-44pt;margin-top:129pt;height:0pt;width:510.25pt;z-index:251668480;mso-width-relative:page;mso-height-relative:page;" filled="f" stroked="t" coordsize="21600,21600" o:gfxdata="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fGGQXXAAAACwEAAA8AAAAAAAAAAQAgAAAAIgAAAGRycy9kb3ducmV2LnhtbFBLAQIU&#10;ABQAAAAIAIdO4kDOiiEd9AEAAOgDAAAOAAAAAAAAAAEAIAAAACYBAABkcnMvZTJvRG9jLnhtbFBL&#10;BQYAAAAABgAGAFkBAACMBQAAAAA=&#10;">
                <v:fill on="f" focussize="0,0"/>
                <v:stroke color="#386056" joinstyle="round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48895</wp:posOffset>
                </wp:positionV>
                <wp:extent cx="2555875" cy="796290"/>
                <wp:effectExtent l="0" t="0" r="0" b="0"/>
                <wp:wrapNone/>
                <wp:docPr id="13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87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出生年月：1995.09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.27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电话：186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720"/>
                              </w:tabs>
                              <w:adjustRightInd w:val="0"/>
                              <w:snapToGrid w:val="0"/>
                              <w:spacing w:line="340" w:lineRule="exact"/>
                              <w:ind w:firstLine="0" w:firstLineChars="0"/>
                              <w:rPr>
                                <w:rFonts w:ascii="微软雅黑" w:hAnsi="微软雅黑" w:eastAsia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电子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邮箱：1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23456789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>163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.com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75" o:spid="_x0000_s1026" o:spt="202" type="#_x0000_t202" style="position:absolute;left:0pt;margin-left:112.95pt;margin-top:3.85pt;height:62.7pt;width:201.25pt;z-index:251670528;mso-width-relative:page;mso-height-relative:page;" filled="f" stroked="f" coordsize="21600,21600" o:gfxdata="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Xn8V81gAAAAkBAAAPAAAAAAAAAAEAIAAAACIAAABkcnMvZG93bnJldi54bWxQSwECFAAU&#10;AAAACACHTuJAsQtZC7oBAABf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出生年月：1995.09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.27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联系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电话：186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0000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0000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tabs>
                          <w:tab w:val="left" w:pos="420"/>
                          <w:tab w:val="left" w:pos="720"/>
                        </w:tabs>
                        <w:adjustRightInd w:val="0"/>
                        <w:snapToGrid w:val="0"/>
                        <w:spacing w:line="340" w:lineRule="exact"/>
                        <w:ind w:firstLine="0" w:firstLineChars="0"/>
                        <w:rPr>
                          <w:rFonts w:ascii="微软雅黑" w:hAnsi="微软雅黑" w:eastAsia="微软雅黑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电子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邮箱：1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23456789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>163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 w:val="20"/>
                          <w:szCs w:val="20"/>
                        </w:rPr>
                        <w:t xml:space="preserve">.com 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BB1EAE"/>
    <w:rsid w:val="00027685"/>
    <w:rsid w:val="00063608"/>
    <w:rsid w:val="00071926"/>
    <w:rsid w:val="0007322E"/>
    <w:rsid w:val="000B72BC"/>
    <w:rsid w:val="000D640A"/>
    <w:rsid w:val="000E1566"/>
    <w:rsid w:val="00113891"/>
    <w:rsid w:val="001610B9"/>
    <w:rsid w:val="00161906"/>
    <w:rsid w:val="00166536"/>
    <w:rsid w:val="00166C06"/>
    <w:rsid w:val="00172896"/>
    <w:rsid w:val="001A6B9A"/>
    <w:rsid w:val="001A757D"/>
    <w:rsid w:val="001B0033"/>
    <w:rsid w:val="001B4A70"/>
    <w:rsid w:val="001B5D2A"/>
    <w:rsid w:val="001B647E"/>
    <w:rsid w:val="001C509A"/>
    <w:rsid w:val="001E1564"/>
    <w:rsid w:val="001F081B"/>
    <w:rsid w:val="0020294F"/>
    <w:rsid w:val="00215C91"/>
    <w:rsid w:val="00265283"/>
    <w:rsid w:val="00283946"/>
    <w:rsid w:val="00287B97"/>
    <w:rsid w:val="002910D0"/>
    <w:rsid w:val="002A3FA8"/>
    <w:rsid w:val="002B25C7"/>
    <w:rsid w:val="002B7155"/>
    <w:rsid w:val="002D7D55"/>
    <w:rsid w:val="002F710A"/>
    <w:rsid w:val="0030163A"/>
    <w:rsid w:val="003260B4"/>
    <w:rsid w:val="00332A66"/>
    <w:rsid w:val="0034077C"/>
    <w:rsid w:val="00347248"/>
    <w:rsid w:val="003630D5"/>
    <w:rsid w:val="00365B3D"/>
    <w:rsid w:val="003A4CFB"/>
    <w:rsid w:val="003F1BE6"/>
    <w:rsid w:val="00404B97"/>
    <w:rsid w:val="0041311B"/>
    <w:rsid w:val="00430762"/>
    <w:rsid w:val="0043596B"/>
    <w:rsid w:val="00447B41"/>
    <w:rsid w:val="00452380"/>
    <w:rsid w:val="004556FB"/>
    <w:rsid w:val="00472DC9"/>
    <w:rsid w:val="004A0151"/>
    <w:rsid w:val="004A32AF"/>
    <w:rsid w:val="004A3603"/>
    <w:rsid w:val="004B06A6"/>
    <w:rsid w:val="004D747A"/>
    <w:rsid w:val="00501604"/>
    <w:rsid w:val="00517550"/>
    <w:rsid w:val="00584974"/>
    <w:rsid w:val="00591422"/>
    <w:rsid w:val="00657758"/>
    <w:rsid w:val="0068423A"/>
    <w:rsid w:val="006B1C57"/>
    <w:rsid w:val="006B2A51"/>
    <w:rsid w:val="006B3437"/>
    <w:rsid w:val="006B4125"/>
    <w:rsid w:val="006F5B2D"/>
    <w:rsid w:val="0072783A"/>
    <w:rsid w:val="00734F41"/>
    <w:rsid w:val="007501BB"/>
    <w:rsid w:val="007918D3"/>
    <w:rsid w:val="007A1DDB"/>
    <w:rsid w:val="007C6042"/>
    <w:rsid w:val="007E0BBE"/>
    <w:rsid w:val="00815C8B"/>
    <w:rsid w:val="00836E78"/>
    <w:rsid w:val="00870585"/>
    <w:rsid w:val="00896440"/>
    <w:rsid w:val="008C0036"/>
    <w:rsid w:val="008C23D8"/>
    <w:rsid w:val="008D6804"/>
    <w:rsid w:val="008F405C"/>
    <w:rsid w:val="008F73B6"/>
    <w:rsid w:val="009135B2"/>
    <w:rsid w:val="00925EB3"/>
    <w:rsid w:val="00931412"/>
    <w:rsid w:val="00936A52"/>
    <w:rsid w:val="009462FB"/>
    <w:rsid w:val="0096779A"/>
    <w:rsid w:val="00970DC7"/>
    <w:rsid w:val="00984081"/>
    <w:rsid w:val="009C1BC8"/>
    <w:rsid w:val="00A13D7C"/>
    <w:rsid w:val="00A200E6"/>
    <w:rsid w:val="00A47163"/>
    <w:rsid w:val="00A85958"/>
    <w:rsid w:val="00AA0799"/>
    <w:rsid w:val="00B04BAF"/>
    <w:rsid w:val="00B33936"/>
    <w:rsid w:val="00B720A9"/>
    <w:rsid w:val="00B950E2"/>
    <w:rsid w:val="00B956B3"/>
    <w:rsid w:val="00BD08D5"/>
    <w:rsid w:val="00C001C7"/>
    <w:rsid w:val="00C0327D"/>
    <w:rsid w:val="00C30831"/>
    <w:rsid w:val="00C52EE7"/>
    <w:rsid w:val="00C61DBF"/>
    <w:rsid w:val="00C66136"/>
    <w:rsid w:val="00C956AA"/>
    <w:rsid w:val="00CF0D1F"/>
    <w:rsid w:val="00D17625"/>
    <w:rsid w:val="00D3171B"/>
    <w:rsid w:val="00D564F7"/>
    <w:rsid w:val="00D86CE3"/>
    <w:rsid w:val="00D91C79"/>
    <w:rsid w:val="00DA6DD7"/>
    <w:rsid w:val="00DC4ED7"/>
    <w:rsid w:val="00DC7B44"/>
    <w:rsid w:val="00E454BC"/>
    <w:rsid w:val="00E45F1D"/>
    <w:rsid w:val="00E61C67"/>
    <w:rsid w:val="00E74686"/>
    <w:rsid w:val="00E86F69"/>
    <w:rsid w:val="00EA1F5A"/>
    <w:rsid w:val="00EA42A0"/>
    <w:rsid w:val="00EB1B39"/>
    <w:rsid w:val="00ED228F"/>
    <w:rsid w:val="00F12369"/>
    <w:rsid w:val="00F16443"/>
    <w:rsid w:val="00F80FA3"/>
    <w:rsid w:val="00F81121"/>
    <w:rsid w:val="00F92B9C"/>
    <w:rsid w:val="00F94DAA"/>
    <w:rsid w:val="00FA1BD3"/>
    <w:rsid w:val="00FB4E23"/>
    <w:rsid w:val="00FB4F51"/>
    <w:rsid w:val="00FC6879"/>
    <w:rsid w:val="28BB1EAE"/>
    <w:rsid w:val="6C2B33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customStyle="1" w:styleId="5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">
    <w:name w:val="_Style 1"/>
    <w:basedOn w:val="1"/>
    <w:qFormat/>
    <w:uiPriority w:val="34"/>
    <w:pPr>
      <w:ind w:firstLine="420" w:firstLineChars="200"/>
    </w:pPr>
    <w:rPr>
      <w:rFonts w:ascii="Arial Unicode MS" w:hAnsi="Arial Unicode MS" w:eastAsia="微软雅黑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367ab91-3230-c37d-e659-ec2f1cd5ed95\&#21333;&#39029;&#31616;&#21382;&#21333;&#39029;&#27169;&#26495;.wp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单页简历单页模板.wps</Template>
  <Pages>1</Pages>
  <Words>0</Words>
  <Characters>0</Characters>
  <Lines>1</Lines>
  <Paragraphs>1</Paragraphs>
  <TotalTime>1</TotalTime>
  <ScaleCrop>false</ScaleCrop>
  <LinksUpToDate>false</LinksUpToDate>
  <CharactersWithSpaces>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2020-10-23T12:47:00Z</dcterms:created>
  <dc:creator>双子晨</dc:creator>
  <cp:lastModifiedBy>双子晨</cp:lastModifiedBy>
  <dcterms:modified xsi:type="dcterms:W3CDTF">2020-10-23T12:57:22Z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