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-2628900</wp:posOffset>
                </wp:positionV>
                <wp:extent cx="1578610" cy="7561580"/>
                <wp:effectExtent l="0" t="952" r="2222" b="2223"/>
                <wp:wrapNone/>
                <wp:docPr id="15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578450" cy="7561583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25" o:spid="_x0000_s1026" style="position:absolute;left:0pt;flip:y;margin-left:235.55pt;margin-top:-207pt;height:595.4pt;width:124.3pt;rotation:5898240f;z-index:251651072;v-text-anchor:middle;mso-width-relative:page;mso-height-relative:page;" fillcolor="#D9D9D9" filled="t" stroked="f" coordsize="1578450,7561583" o:gfxdata="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1sMGNkAAAAMAQAADwAAAAAAAAABACAAAAAiAAAAZHJzL2Rvd25yZXYueG1sUEsBAhQA&#10;FAAAAAgAh07iQMyTUdsqAgAAGwQAAA4AAAAAAAAAAQAgAAAAKAEAAGRycy9lMm9Eb2MueG1sUEsF&#10;BgAAAAAGAAYAWQEAAMQFAAAAAA==&#10;" path="m0,0l1578450,0,1578450,0,1578450,7561583,1578450,7561583,0,7561583,0,7561583,0,0,0,0xe">
                <v:path textboxrect="0,0,1578450,7561583" o:connectlocs="1578450,3780791;789225,7561583;0,3780791;789225,0" o:connectangles="0,82,164,247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361315</wp:posOffset>
                </wp:positionV>
                <wp:extent cx="3082925" cy="1579245"/>
                <wp:effectExtent l="0" t="0" r="3175" b="190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82926" cy="1579274"/>
                          <a:chOff x="4478657" y="0"/>
                          <a:chExt cx="4135455" cy="1579274"/>
                        </a:xfrm>
                      </wpg:grpSpPr>
                      <wps:wsp>
                        <wps:cNvPr id="23" name="任意多边形: 形状 23"/>
                        <wps:cNvSpPr/>
                        <wps:spPr>
                          <a:xfrm rot="16200000" flipH="1">
                            <a:off x="5654829" y="-1176172"/>
                            <a:ext cx="1579274" cy="3931618"/>
                          </a:xfrm>
                          <a:custGeom>
                            <a:avLst/>
                            <a:gdLst>
                              <a:gd name="connsiteX0" fmla="*/ 0 w 1579274"/>
                              <a:gd name="connsiteY0" fmla="*/ 0 h 3164977"/>
                              <a:gd name="connsiteX1" fmla="*/ 0 w 1579274"/>
                              <a:gd name="connsiteY1" fmla="*/ 3164977 h 3164977"/>
                              <a:gd name="connsiteX2" fmla="*/ 1579274 w 1579274"/>
                              <a:gd name="connsiteY2" fmla="*/ 3164977 h 3164977"/>
                              <a:gd name="connsiteX3" fmla="*/ 1579273 w 1579274"/>
                              <a:gd name="connsiteY3" fmla="*/ 629767 h 3164977"/>
                              <a:gd name="connsiteX4" fmla="*/ 0 w 1579274"/>
                              <a:gd name="connsiteY4" fmla="*/ 0 h 31649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79274" h="3164977">
                                <a:moveTo>
                                  <a:pt x="0" y="0"/>
                                </a:moveTo>
                                <a:lnTo>
                                  <a:pt x="0" y="3164977"/>
                                </a:lnTo>
                                <a:lnTo>
                                  <a:pt x="1579274" y="3164977"/>
                                </a:lnTo>
                                <a:lnTo>
                                  <a:pt x="1579273" y="629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4" name="任意多边形: 形状 24"/>
                        <wps:cNvSpPr/>
                        <wps:spPr>
                          <a:xfrm rot="16200000" flipH="1">
                            <a:off x="5858666" y="-1176172"/>
                            <a:ext cx="1579274" cy="3931618"/>
                          </a:xfrm>
                          <a:custGeom>
                            <a:avLst/>
                            <a:gdLst>
                              <a:gd name="connsiteX0" fmla="*/ 0 w 1579274"/>
                              <a:gd name="connsiteY0" fmla="*/ 0 h 3164977"/>
                              <a:gd name="connsiteX1" fmla="*/ 0 w 1579274"/>
                              <a:gd name="connsiteY1" fmla="*/ 3164977 h 3164977"/>
                              <a:gd name="connsiteX2" fmla="*/ 1579274 w 1579274"/>
                              <a:gd name="connsiteY2" fmla="*/ 3164977 h 3164977"/>
                              <a:gd name="connsiteX3" fmla="*/ 1579273 w 1579274"/>
                              <a:gd name="connsiteY3" fmla="*/ 629767 h 3164977"/>
                              <a:gd name="connsiteX4" fmla="*/ 0 w 1579274"/>
                              <a:gd name="connsiteY4" fmla="*/ 0 h 31649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79274" h="3164977">
                                <a:moveTo>
                                  <a:pt x="0" y="0"/>
                                </a:moveTo>
                                <a:lnTo>
                                  <a:pt x="0" y="3164977"/>
                                </a:lnTo>
                                <a:lnTo>
                                  <a:pt x="1579274" y="3164977"/>
                                </a:lnTo>
                                <a:lnTo>
                                  <a:pt x="1579273" y="629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y;margin-left:352.65pt;margin-top:28.45pt;height:124.35pt;width:242.75pt;z-index:251652096;mso-width-relative:page;mso-height-relative:page;" coordorigin="4478657,0" coordsize="4135455,1579274" o:gfxdata="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">
                <o:lock v:ext="edit" aspectratio="f"/>
                <v:shape id="任意多边形: 形状 23" o:spid="_x0000_s1026" o:spt="100" style="position:absolute;left:5654829;top:-1176172;flip:x;height:3931618;width:1579274;rotation:5898240f;v-text-anchor:middle;" fillcolor="#FFFFFF" filled="t" stroked="f" coordsize="1579274,3164977" o:gfxdata="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2ANG/&#10;AAAA2wAAAA8AAAAAAAAAAQAgAAAAIgAAAGRycy9kb3ducmV2LnhtbFBLAQIUABQAAAAIAIdO4kAz&#10;LwWeOwAAADkAAAAQAAAAAAAAAAEAIAAAAA4BAABkcnMvc2hhcGV4bWwueG1sUEsFBgAAAAAGAAYA&#10;WwEAALgDAAAAAA==&#10;" path="m0,0l0,3164977,1579274,3164977,1579273,629767,0,0xe">
                  <v:path o:connectlocs="0,0;0,3931618;1579274,3931618;1579273,782313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: 形状 24" o:spid="_x0000_s1026" o:spt="100" style="position:absolute;left:5858666;top:-1176172;flip:x;height:3931618;width:1579274;rotation:5898240f;v-text-anchor:middle;" fillcolor="#2F5597" filled="t" stroked="f" coordsize="1579274,3164977" o:gfxdata="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1gPb4A&#10;AADbAAAADwAAAAAAAAABACAAAAAiAAAAZHJzL2Rvd25yZXYueG1sUEsBAhQAFAAAAAgAh07iQDMv&#10;BZ47AAAAOQAAABAAAAAAAAAAAQAgAAAADQEAAGRycy9zaGFwZXhtbC54bWxQSwUGAAAAAAYABgBb&#10;AQAAtwMAAAAA&#10;" path="m0,0l0,3164977,1579274,3164977,1579273,629767,0,0xe">
                  <v:path o:connectlocs="0,0;0,3931618;1579274,3931618;1579273,782313;0,0" o:connectangles="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539750</wp:posOffset>
                </wp:positionV>
                <wp:extent cx="1250950" cy="1250950"/>
                <wp:effectExtent l="114300" t="114300" r="140335" b="14033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62" cy="1250862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l="-22814" t="-4883" r="-16810" b="-34741"/>
                          </a:stretch>
                        </a:blipFill>
                        <a:ln w="571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4pt;margin-top:42.5pt;height:98.5pt;width:98.5pt;z-index:251653120;v-text-anchor:middle;mso-width-relative:page;mso-height-relative:page;" filled="t" stroked="t" coordsize="21600,21600" o:gfxdata="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">
                <v:fill type="frame" on="t" focussize="0,0" recolor="t" rotate="t" r:id="rId4"/>
                <v:stroke weight="4.5pt" color="#FFFFFF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554355</wp:posOffset>
                </wp:positionV>
                <wp:extent cx="1774190" cy="1158240"/>
                <wp:effectExtent l="0" t="0" r="0" b="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1158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现居：武汉市 硚口区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生日：1991- 07- 07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电话：180 7140 0000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邮箱：docer@qq.com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442.3pt;margin-top:43.65pt;height:91.2pt;width:139.7pt;z-index:251654144;mso-width-relative:page;mso-height-relative:page;" filled="f" stroked="f" coordsize="21600,21600" o:gfxdata="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0l+lftkAAAALAQAADwAAAAAAAAABACAA&#10;AAAiAAAAZHJzL2Rvd25yZXYueG1sUEsBAhQAFAAAAAgAh07iQD+L0sGaAQAAB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现居：武汉市 硚口区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生日：1991- 07- 07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电话：180 7140 0000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邮箱：docer@qq.com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953770</wp:posOffset>
                </wp:positionV>
                <wp:extent cx="142875" cy="133985"/>
                <wp:effectExtent l="0" t="0" r="0" b="0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90" cy="134034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4.05pt;margin-top:75.1pt;height:10.55pt;width:11.25pt;z-index:251655168;v-text-anchor:middle;mso-width-relative:page;mso-height-relative:page;" fillcolor="#FFFFFF" filled="t" stroked="f" coordsize="1993900,1873250" o:gfxdata="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Dm6ybl2QAAAAsBAAAPAAAAAAAAAAEAIAAAACIAAABkcnMvZG93bnJldi54&#10;bWxQSwECFAAUAAAACACHTuJA1vORWuYUAABDaQAADgAAAAAAAAABACAAAAAoAQAAZHJzL2Uyb0Rv&#10;Yy54bWxQSwUGAAAAAAYABgBZAQAAgB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3341,105325;92720,41261;82505,81269;78457,57096;73811,50414;77153,49681;79870,48404;82016,46666;83564,44412;84733,41261;40674,88712;48145,56661;40674,57449;43581,49980;46488,48866;48824,47291;50563,45226;51786,42673;15350,19083;12286,21173;10821,24621;11309,113333;13642,116183;17276,117296;122020,116481;124651,113903;125438,25272;124298,21662;121451,19300;110222,23182;23894,18784;95468,14740;118955,7953;124081,8740;128611,10912;132272,14278;134876,18540;136151,23535;136042,113441;134523,118300;131730,122426;127906,125602;123268,127557;17276,128127;12150,127340;7594,125141;3932,121802;1356,117540;81,112572;189,22639;1681,17780;4475,13627;8326,10451;12964,8496;26009,7953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687705</wp:posOffset>
                </wp:positionV>
                <wp:extent cx="80010" cy="137160"/>
                <wp:effectExtent l="19050" t="0" r="15240" b="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8" cy="136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5.95pt;margin-top:54.15pt;height:10.8pt;width:6.3pt;z-index:251656192;v-text-anchor:middle;mso-width-relative:page;mso-height-relative:page;" fillcolor="#FFFFFF" filled="t" stroked="f" coordsize="559792,955625" o:gfxdata="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JOpxivbAAAACwEAAA8AAAAAAAAAAQAgAAAAIgAAAGRycy9kb3ducmV2LnhtbFBLAQIU&#10;ABQAAAAIAIdO4kBxDC6fRgMAAIYIAAAOAAAAAAAAAAEAIAAAACoBAABkcnMvZTJvRG9jLnhtbFBL&#10;BQYAAAAABgAGAFkBAADi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1501140</wp:posOffset>
                </wp:positionV>
                <wp:extent cx="126365" cy="130810"/>
                <wp:effectExtent l="0" t="0" r="6985" b="2540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10" cy="130976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4.5pt;margin-top:118.2pt;height:10.3pt;width:9.95pt;z-index:251657216;v-text-anchor:middle;mso-width-relative:page;mso-height-relative:page;" fillcolor="#FFFFFF" filled="t" stroked="f" coordsize="90,93" o:gfxdata="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5392420</wp:posOffset>
                </wp:positionH>
                <wp:positionV relativeFrom="paragraph">
                  <wp:posOffset>1232535</wp:posOffset>
                </wp:positionV>
                <wp:extent cx="126365" cy="126365"/>
                <wp:effectExtent l="0" t="0" r="6985" b="6985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08" cy="126608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4.6pt;margin-top:97.05pt;height:9.95pt;width:9.95pt;z-index:251658240;v-text-anchor:middle;mso-width-relative:page;mso-height-relative:page;" fillcolor="#FFFFFF" filled="t" stroked="f" coordsize="5581,5581" o:gfxdata="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01301594;@0,@0;@0,@0;@0,@0;@0,@0;901301594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2649220</wp:posOffset>
                </wp:positionV>
                <wp:extent cx="659765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4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7pt;margin-top:208.6pt;height:0pt;width:519.5pt;z-index:251639808;mso-width-relative:page;mso-height-relative:page;" filled="f" stroked="t" coordsize="21600,21600" o:gfxdata="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7AL2F&#10;1wAAAAsBAAAPAAAAAAAAAAEAIAAAACIAAABkcnMvZG93bnJldi54bWxQSwECFAAUAAAACACHTuJA&#10;UiVzb+kBAACjAwAADgAAAAAAAAABACAAAAAmAQAAZHJzL2Uyb0RvYy54bWxQSwUGAAAAAAYABgBZ&#10;AQAAgQUAAAAA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2649220</wp:posOffset>
                </wp:positionV>
                <wp:extent cx="746125" cy="0"/>
                <wp:effectExtent l="0" t="19050" r="349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pt;margin-top:208.6pt;height:0pt;width:58.75pt;z-index:251640832;mso-width-relative:page;mso-height-relative:page;" filled="f" stroked="t" coordsize="21600,21600" o:gfxdata="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nlp+tcAAAAKAQAA&#10;DwAAAAAAAAABACAAAAAiAAAAZHJzL2Rvd25yZXYueG1sUEsBAhQAFAAAAAgAh07iQEuq2PXhAQAA&#10;kwMAAA4AAAAAAAAAAQAgAAAAJgEAAGRycy9lMm9Eb2MueG1sUEsFBgAAAAAGAAYAWQEAAHkFAAAA&#10;AA==&#10;">
                <v:fill on="f" focussize="0,0"/>
                <v:stroke weight="2.25pt" color="#2F5597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2649220</wp:posOffset>
                </wp:positionV>
                <wp:extent cx="1051560" cy="0"/>
                <wp:effectExtent l="0" t="19050" r="34925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41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9pt;margin-top:208.6pt;height:0pt;width:82.8pt;z-index:251641856;mso-width-relative:page;mso-height-relative:page;" filled="f" stroked="t" coordsize="21600,21600" o:gfxdata="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Gi&#10;TIHZAAAACwEAAA8AAAAAAAAAAQAgAAAAIgAAAGRycy9kb3ducmV2LnhtbFBLAQIUABQAAAAIAIdO&#10;4kBN4yCa6QEAAKMDAAAOAAAAAAAAAAEAIAAAACgBAABkcnMvZTJvRG9jLnhtbFBLBQYAAAAABgAG&#10;AFkBAACDBQAAAAA=&#10;">
                <v:fill on="f" focussize="0,0"/>
                <v:stroke weight="2.25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2287270</wp:posOffset>
                </wp:positionV>
                <wp:extent cx="6823710" cy="8092440"/>
                <wp:effectExtent l="0" t="0" r="0" b="0"/>
                <wp:wrapNone/>
                <wp:docPr id="6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809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 xml:space="preserve">教育背景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/  Education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03135"/>
                                <w:kern w:val="24"/>
                                <w:sz w:val="21"/>
                                <w:szCs w:val="21"/>
                              </w:rPr>
                              <w:t>2014.09 – 2018.06                 湖北工业大学工程技术学院管理系              信息管理专业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学业表现：  专业课程平均成绩90分，GPA 4.0 ， 专业排名 TOP10%，国家级奖学金（top1%）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 xml:space="preserve">工作经历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 xml:space="preserve">/  Experience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盛景网联科技股份有限公司 / 销售数据分析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31F20"/>
                                <w:kern w:val="24"/>
                                <w:sz w:val="21"/>
                                <w:szCs w:val="21"/>
                              </w:rPr>
                              <w:t xml:space="preserve">2013.09 – 2017.06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31F20"/>
                                <w:kern w:val="24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1.熟练使用CRM系统及EXCEL函数公式、透视表。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2.出具各维度销售数据、绩效数据，跟进任务完成情况和方案数据落实，对组内数据全权负责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3.熟练使用办公软件，了解车贷系统。使用sql和vba Excel对各个维度销售数据进行分析，出具数据销售分析报告，熟悉power bi可视化数据展现。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4.对所负责的业务中心的日常销售数据进行挖掘、分析、整理、汇总，为营销团队提供数据支持；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5.编辑上报分析报告（日报、周报、月报、季报以及年等报），并提出优化改进方向建议，撰写分析报告；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6. 辅助相关领导处理日常事务，，协调部门工作，及时将各部门所需数据及时统计分发给各部门及各销售团队；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7.提供各部门临时的销售数据需求，编辑和上报各项统计报表，并建立健全数据统计流程；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8.根据公司的各项激励方案进行数据统计及财务相关数据的审核；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校青年志愿者协会 / 外联部部长  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31F20"/>
                                <w:kern w:val="24"/>
                                <w:sz w:val="21"/>
                                <w:szCs w:val="21"/>
                              </w:rPr>
                              <w:t xml:space="preserve">2013.09 – 2017.06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31F20"/>
                                <w:kern w:val="24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1.建立起与外界联系的平台，尽全力通过拉赞助为协会活动提供资金支持；通过对外联络宣传，提高青协的影响力，获得人气。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2.在校期间曾多次参加义卖活动，为贫困学生捐款。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3.多次组织我校与河南警察学院联谊，加深我校青年志愿者协会与警察学院志愿者协会深厚的友谊。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303135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03135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 xml:space="preserve">自我评价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/  Assessment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工作勤奋，心思缜密、认真负责，尽职尽责，有很好的耐心，能吃苦耐劳；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善于学习，踏实上进，在工作之余学习更多的工作技能、完善自己；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有强烈的好奇心，喜欢刨根问底，探寻究竟；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具有一定的执行力，能够做到决定前积极参与沟通，决定后坚决服从执行；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抗压力好，能够在困难和挫折中越挫越勇，积极寻找解决问题的方法；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服务意识强，在工作和生活中乐意为同事和顾客热心服务。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28.2pt;margin-top:180.1pt;height:637.2pt;width:537.3pt;z-index:251642880;mso-width-relative:page;mso-height-relative:page;" filled="f" stroked="f" coordsize="21600,21600" o:gfxdata="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3YlMStgAAAAMAQAADwAAAAAA&#10;AAABACAAAAAiAAAAZHJzL2Rvd25yZXYueG1sUEsBAhQAFAAAAAgAh07iQEfjx0m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2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 xml:space="preserve">教育背景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28"/>
                          <w:szCs w:val="28"/>
                        </w:rPr>
                        <w:t>/  Education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03135"/>
                          <w:kern w:val="24"/>
                          <w:sz w:val="21"/>
                          <w:szCs w:val="21"/>
                        </w:rPr>
                        <w:t>2014.09 – 2018.06                 湖北工业大学工程技术学院管理系              信息管理专业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学业表现：  专业课程平均成绩90分，GPA 4.0 ， 专业排名 TOP10%，国家级奖学金（top1%）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 xml:space="preserve">工作经历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28"/>
                          <w:szCs w:val="28"/>
                        </w:rPr>
                        <w:t xml:space="preserve">/  Experience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盛景网联科技股份有限公司 / 销售数据分析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 xml:space="preserve">               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31F20"/>
                          <w:kern w:val="24"/>
                          <w:sz w:val="21"/>
                          <w:szCs w:val="21"/>
                        </w:rPr>
                        <w:t xml:space="preserve">2013.09 – 2017.06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31F20"/>
                          <w:kern w:val="24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1.熟练使用CRM系统及EXCEL函数公式、透视表。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2.出具各维度销售数据、绩效数据，跟进任务完成情况和方案数据落实，对组内数据全权负责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3.熟练使用办公软件，了解车贷系统。使用sql和vba Excel对各个维度销售数据进行分析，出具数据销售分析报告，熟悉power bi可视化数据展现。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4.对所负责的业务中心的日常销售数据进行挖掘、分析、整理、汇总，为营销团队提供数据支持；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5.编辑上报分析报告（日报、周报、月报、季报以及年等报），并提出优化改进方向建议，撰写分析报告；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6. 辅助相关领导处理日常事务，，协调部门工作，及时将各部门所需数据及时统计分发给各部门及各销售团队；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7.提供各部门临时的销售数据需求，编辑和上报各项统计报表，并建立健全数据统计流程；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8.根据公司的各项激励方案进行数据统计及财务相关数据的审核；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校青年志愿者协会 / 外联部部长  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 xml:space="preserve">         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31F20"/>
                          <w:kern w:val="24"/>
                          <w:sz w:val="21"/>
                          <w:szCs w:val="21"/>
                        </w:rPr>
                        <w:t xml:space="preserve">2013.09 – 2017.06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31F20"/>
                          <w:kern w:val="24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1.建立起与外界联系的平台，尽全力通过拉赞助为协会活动提供资金支持；通过对外联络宣传，提高青协的影响力，获得人气。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 xml:space="preserve">2.在校期间曾多次参加义卖活动，为贫困学生捐款。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3.多次组织我校与河南警察学院联谊，加深我校青年志愿者协会与警察学院志愿者协会深厚的友谊。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303135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03135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 xml:space="preserve">自我评价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28"/>
                          <w:szCs w:val="28"/>
                        </w:rPr>
                        <w:t>/  Assessment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工作勤奋，心思缜密、认真负责，尽职尽责，有很好的耐心，能吃苦耐劳；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善于学习，踏实上进，在工作之余学习更多的工作技能、完善自己；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有强烈的好奇心，喜欢刨根问底，探寻究竟；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具有一定的执行力，能够做到决定前积极参与沟通，决定后坚决服从执行；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抗压力好，能够在困难和挫折中越挫越勇，积极寻找解决问题的方法；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服务意识强，在工作和生活中乐意为同事和顾客热心服务。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3956685</wp:posOffset>
                </wp:positionV>
                <wp:extent cx="659765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4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7pt;margin-top:311.55pt;height:0pt;width:519.5pt;z-index:251643904;mso-width-relative:page;mso-height-relative:page;" filled="f" stroked="t" coordsize="21600,21600" o:gfxdata="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GZF7DX&#10;AAAACwEAAA8AAAAAAAAAAQAgAAAAIgAAAGRycy9kb3ducmV2LnhtbFBLAQIUABQAAAAIAIdO4kB/&#10;gMP86AEAAKMDAAAOAAAAAAAAAAEAIAAAACYBAABkcnMvZTJvRG9jLnhtbFBLBQYAAAAABgAGAFkB&#10;AACABQAAAAA=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3956685</wp:posOffset>
                </wp:positionV>
                <wp:extent cx="746125" cy="0"/>
                <wp:effectExtent l="0" t="19050" r="34925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pt;margin-top:311.55pt;height:0pt;width:58.75pt;z-index:251644928;mso-width-relative:page;mso-height-relative:page;" filled="f" stroked="t" coordsize="21600,21600" o:gfxdata="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moy4V1gAAAAoBAAAP&#10;AAAAAAAAAAEAIAAAACIAAABkcnMvZG93bnJldi54bWxQSwECFAAUAAAACACHTuJAsn1KI+EBAACT&#10;AwAADgAAAAAAAAABACAAAAAlAQAAZHJzL2Uyb0RvYy54bWxQSwUGAAAAAAYABgBZAQAAeAUAAAAA&#10;">
                <v:fill on="f" focussize="0,0"/>
                <v:stroke weight="2.25pt" color="#2F5597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3956685</wp:posOffset>
                </wp:positionV>
                <wp:extent cx="1051560" cy="0"/>
                <wp:effectExtent l="0" t="19050" r="34925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41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9pt;margin-top:311.55pt;height:0pt;width:82.8pt;z-index:251645952;mso-width-relative:page;mso-height-relative:page;" filled="f" stroked="t" coordsize="21600,21600" o:gfxdata="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14&#10;C27ZAAAACwEAAA8AAAAAAAAAAQAgAAAAIgAAAGRycy9kb3ducmV2LnhtbFBLAQIUABQAAAAIAIdO&#10;4kBfaz8y6QEAAKMDAAAOAAAAAAAAAAEAIAAAACgBAABkcnMvZTJvRG9jLnhtbFBLBQYAAAAABgAG&#10;AFkBAACDBQAAAAA=&#10;">
                <v:fill on="f" focussize="0,0"/>
                <v:stroke weight="2.25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8894445</wp:posOffset>
                </wp:positionV>
                <wp:extent cx="659765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4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7pt;margin-top:700.35pt;height:0pt;width:519.5pt;z-index:251646976;mso-width-relative:page;mso-height-relative:page;" filled="f" stroked="t" coordsize="21600,21600" o:gfxdata="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XtJKfW&#10;AAAADQEAAA8AAAAAAAAAAQAgAAAAIgAAAGRycy9kb3ducmV2LnhtbFBLAQIUABQAAAAIAIdO4kBE&#10;gDwn6QEAAKUDAAAOAAAAAAAAAAEAIAAAACUBAABkcnMvZTJvRG9jLnhtbFBLBQYAAAAABgAGAFkB&#10;AACABQAAAAA=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8894445</wp:posOffset>
                </wp:positionV>
                <wp:extent cx="746125" cy="0"/>
                <wp:effectExtent l="0" t="19050" r="34925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pt;margin-top:700.35pt;height:0pt;width:58.75pt;z-index:251648000;mso-width-relative:page;mso-height-relative:page;" filled="f" stroked="t" coordsize="21600,21600" o:gfxdata="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EzsQNYAAAAMAQAA&#10;DwAAAAAAAAABACAAAAAiAAAAZHJzL2Rvd25yZXYueG1sUEsBAhQAFAAAAAgAh07iQKfmXeriAQAA&#10;lQMAAA4AAAAAAAAAAQAgAAAAJQEAAGRycy9lMm9Eb2MueG1sUEsFBgAAAAAGAAYAWQEAAHkFAAAA&#10;AA==&#10;">
                <v:fill on="f" focussize="0,0"/>
                <v:stroke weight="2.25pt" color="#2F5597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8894445</wp:posOffset>
                </wp:positionV>
                <wp:extent cx="1051560" cy="0"/>
                <wp:effectExtent l="0" t="19050" r="3492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41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9pt;margin-top:700.35pt;height:0pt;width:82.8pt;z-index:251649024;mso-width-relative:page;mso-height-relative:page;" filled="f" stroked="t" coordsize="21600,21600" o:gfxdata="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P&#10;hDGj2QAAAA0BAAAPAAAAAAAAAAEAIAAAACIAAABkcnMvZG93bnJldi54bWxQSwECFAAUAAAACACH&#10;TuJAn4leuOoBAAClAwAADgAAAAAAAAABACAAAAAoAQAAZHJzL2Uyb0RvYy54bWxQSwUGAAAAAAYA&#10;BgBZAQAAhAUAAAAA&#10;">
                <v:fill on="f" focussize="0,0"/>
                <v:stroke weight="2.25pt" color="#D9D9D9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866140</wp:posOffset>
                </wp:positionV>
                <wp:extent cx="2169795" cy="787400"/>
                <wp:effectExtent l="0" t="0" r="0" b="0"/>
                <wp:wrapNone/>
                <wp:docPr id="1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78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57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求职意向：销售数据分析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162.75pt;margin-top:68.2pt;height:62pt;width:170.85pt;z-index:251659264;mso-width-relative:page;mso-height-relative:page;" filled="f" stroked="f" coordsize="21600,21600" o:gfxdata="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Q7/BudgAAAALAQAADwAAAAAA&#10;AAABACAAAAAiAAAAZHJzL2Rvd25yZXYueG1sUEsBAhQAFAAAAAgAh07iQJjQ4wK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57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求职意向：销售数据分析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5AF0E1B2-8D50-4BF0-A52E-554C0D9CD34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28B6163-F906-42B5-9244-CCB56D2347C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D9AB457-925F-4FFA-A141-34C92F6919E2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610"/>
    <w:multiLevelType w:val="multilevel"/>
    <w:tmpl w:val="07EE761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885418"/>
    <w:rsid w:val="000A38E8"/>
    <w:rsid w:val="000E04DC"/>
    <w:rsid w:val="004C0BF6"/>
    <w:rsid w:val="004F165B"/>
    <w:rsid w:val="00506633"/>
    <w:rsid w:val="005325AA"/>
    <w:rsid w:val="005D0173"/>
    <w:rsid w:val="006C0442"/>
    <w:rsid w:val="00735C23"/>
    <w:rsid w:val="008D7B16"/>
    <w:rsid w:val="008F1EED"/>
    <w:rsid w:val="0093402B"/>
    <w:rsid w:val="00AC2E33"/>
    <w:rsid w:val="00B01DD5"/>
    <w:rsid w:val="00B0303F"/>
    <w:rsid w:val="00B250DE"/>
    <w:rsid w:val="00B4022F"/>
    <w:rsid w:val="00B8632B"/>
    <w:rsid w:val="00C3519E"/>
    <w:rsid w:val="00D46F8C"/>
    <w:rsid w:val="00D65236"/>
    <w:rsid w:val="00D81C6A"/>
    <w:rsid w:val="00EF260F"/>
    <w:rsid w:val="00F03BAC"/>
    <w:rsid w:val="00FF6531"/>
    <w:rsid w:val="688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85ed0cf0d176f50316a2198a91abcf22\&#31179;&#25307;&#33539;&#25991;&#21151;&#33021;&#22411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秋招范文功能型简历.docx</Template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2020-10-14T12:50:00Z</dcterms:created>
  <dc:creator>双子晨</dc:creator>
  <cp:lastModifiedBy>双子晨</cp:lastModifiedBy>
  <dcterms:modified xsi:type="dcterms:W3CDTF">2020-10-14T12:52:54Z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1.0_CGORJPqkPy9iJzcee4SPoiPaso9CcD7JxFNi0JzcDUW88jnVT4zqbq4/zM/bLP+dNXZtmayVSDBFWnb2pz/1yw==</vt:lpwstr>
  </property>
  <property fmtid="{D5CDD505-2E9C-101B-9397-08002B2CF9AE}" pid="3" name="KSOProductBuildVer">
    <vt:lpwstr>2052-11.1.0.9999</vt:lpwstr>
  </property>
</Properties>
</file>