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4285934592" behindDoc="0" locked="0" layoutInCell="1" allowOverlap="1">
            <wp:simplePos x="0" y="0"/>
            <wp:positionH relativeFrom="column">
              <wp:posOffset>5670550</wp:posOffset>
            </wp:positionH>
            <wp:positionV relativeFrom="paragraph">
              <wp:posOffset>619125</wp:posOffset>
            </wp:positionV>
            <wp:extent cx="1062990" cy="1209040"/>
            <wp:effectExtent l="64135" t="65405" r="73025" b="78105"/>
            <wp:wrapNone/>
            <wp:docPr id="90" name="图片 9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5" descr="11"/>
                    <pic:cNvPicPr>
                      <a:picLocks noChangeAspect="1"/>
                    </pic:cNvPicPr>
                  </pic:nvPicPr>
                  <pic:blipFill>
                    <a:blip r:embed="rId4"/>
                    <a:srcRect l="7307" r="6263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209040"/>
                    </a:xfrm>
                    <a:prstGeom prst="ellipse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594278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3378200</wp:posOffset>
                </wp:positionV>
                <wp:extent cx="6464935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9125" y="3457575"/>
                          <a:ext cx="64649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75pt;margin-top:266pt;height:0pt;width:509.05pt;z-index:-9024512;mso-width-relative:page;mso-height-relative:page;" filled="f" stroked="t" coordsize="21600,21600" o:gfxdata="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l15F82QAAAAsBAAAPAAAAAAAAAAEAIAAAACIAAABkcnMvZG93bnJldi54bWxQSwECFAAU&#10;AAAACACHTuJAf//Zh/ABAACnAwAADgAAAAAAAAABACAAAAAoAQAAZHJzL2Uyb0RvYy54bWxQSwUG&#10;AAAAAAYABgBZAQAAigUAAAAA&#10;">
                <v:fill on="f" focussize="0,0"/>
                <v:stroke weight="0.5pt" color="#E2F0D9 [66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594380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7489825</wp:posOffset>
                </wp:positionV>
                <wp:extent cx="646493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9125" y="7585075"/>
                          <a:ext cx="64649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75pt;margin-top:589.75pt;height:0pt;width:509.05pt;z-index:-9023488;mso-width-relative:page;mso-height-relative:page;" filled="f" stroked="t" coordsize="21600,21600" o:gfxdata="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sy44NkAAAANAQAADwAAAAAAAAABACAAAAAiAAAAZHJzL2Rvd25yZXYueG1sUEsBAhQA&#10;FAAAAAgAh07iQISQJNrxAQAApwMAAA4AAAAAAAAAAQAgAAAAKAEAAGRycy9lMm9Eb2MueG1sUEsF&#10;BgAAAAAGAAYAWQEAAIsFAAAAAA==&#10;">
                <v:fill on="f" focussize="0,0"/>
                <v:stroke weight="0.5pt" color="#E2F0D9 [66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594483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8545195</wp:posOffset>
                </wp:positionV>
                <wp:extent cx="646493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19125" y="8608695"/>
                          <a:ext cx="64649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75pt;margin-top:672.85pt;height:0pt;width:509.05pt;z-index:-9022464;mso-width-relative:page;mso-height-relative:page;" filled="f" stroked="t" coordsize="21600,21600" o:gfxdata="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DtHfX9kAAAANAQAADwAAAAAAAAABACAAAAAiAAAAZHJzL2Rvd25yZXYueG1sUEsBAhQA&#10;FAAAAAgAh07iQCuYyQDxAQAApwMAAA4AAAAAAAAAAQAgAAAAKAEAAGRycy9lMm9Eb2MueG1sUEsF&#10;BgAAAAAGAAYAWQEAAIsFAAAAAA==&#10;">
                <v:fill on="f" focussize="0,0"/>
                <v:stroke weight="0.5pt" color="#E2F0D9 [66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285941760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8748395</wp:posOffset>
                </wp:positionV>
                <wp:extent cx="6689090" cy="1554480"/>
                <wp:effectExtent l="0" t="0" r="0" b="0"/>
                <wp:wrapNone/>
                <wp:docPr id="116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21970" y="8748395"/>
                          <a:ext cx="6689090" cy="1554480"/>
                          <a:chOff x="6690" y="5346"/>
                          <a:chExt cx="10534" cy="2448"/>
                        </a:xfrm>
                      </wpg:grpSpPr>
                      <wps:wsp>
                        <wps:cNvPr id="95" name="文本框 4"/>
                        <wps:cNvSpPr txBox="1"/>
                        <wps:spPr>
                          <a:xfrm>
                            <a:off x="6690" y="5934"/>
                            <a:ext cx="10534" cy="1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本人具有4年人事招聘和薪酬统计经营，熟悉钉钉系统，具备薪酬福利方面专业知识，熟悉国家相关法律法规政策，熟悉分公司的薪酬福利管理流程，具有良好的统计分析能力，数据敏感，熟悉表格、公式，具有较好的沟通交流能力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具有保密意识，具备良好的理解能力。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6" name="文本框 4"/>
                        <wps:cNvSpPr txBox="1"/>
                        <wps:spPr>
                          <a:xfrm>
                            <a:off x="6810" y="5346"/>
                            <a:ext cx="1562" cy="45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A0B7A5"/>
                              </a:gs>
                              <a:gs pos="94000">
                                <a:srgbClr val="6AA18E"/>
                              </a:gs>
                            </a:gsLst>
                            <a:lin scaled="1"/>
                          </a:gra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distribute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4" o:spid="_x0000_s1026" o:spt="203" style="position:absolute;left:0pt;margin-left:41.1pt;margin-top:688.85pt;height:122.4pt;width:526.7pt;z-index:-9025536;mso-width-relative:page;mso-height-relative:page;" coordorigin="6690,5346" coordsize="10534,2448" o:gfxdata="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oBM2ZtwAAAANAQAADwAAAAAAAAABACAAAAAiAAAAZHJzL2Rvd25yZXYu&#10;eG1sUEsBAhQAFAAAAAgAh07iQLkw14oUAwAAgAgAAA4AAAAAAAAAAQAgAAAAKwEAAGRycy9lMm9E&#10;b2MueG1sUEsFBgAAAAAGAAYAWQEAALEGAAAAAA==&#10;">
                <o:lock v:ext="edit" aspectratio="f"/>
                <v:shape id="文本框 4" o:spid="_x0000_s1026" o:spt="202" type="#_x0000_t202" style="position:absolute;left:6690;top:5934;height:1860;width:10534;" filled="f" stroked="f" coordsize="21600,21600" o:gfxdata="UEsDBAoAAAAAAIdO4kAAAAAAAAAAAAAAAAAEAAAAZHJzL1BLAwQUAAAACACHTuJAtoDpQs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PMV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OlC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本人具有4年人事招聘和薪酬统计经营，熟悉钉钉系统，具备薪酬福利方面专业知识，熟悉国家相关法律法规政策，熟悉分公司的薪酬福利管理流程，具有良好的统计分析能力，数据敏感，熟悉表格、公式，具有较好的沟通交流能力，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具有保密意识，具备良好的理解能力。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6810;top:5346;height:454;width:1562;" fillcolor="#A0B7A5" filled="t" stroked="f" coordsize="21600,21600" o:gfxdata="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sqa28AAAA&#10;2wAAAA8AAAAAAAAAAQAgAAAAIgAAAGRycy9kb3ducmV2LnhtbFBLAQIUABQAAAAIAIdO4kAzLwWe&#10;OwAAADkAAAAQAAAAAAAAAAEAIAAAAAsBAABkcnMvc2hhcGV4bWwueG1sUEsFBgAAAAAGAAYAWwEA&#10;ALUDAAAAAA==&#10;">
                  <v:fill type="gradient" on="t" color2="#6AA18E" angle="90" focus="100%" focussize="0,0" rotate="t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distribute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285940736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7724775</wp:posOffset>
                </wp:positionV>
                <wp:extent cx="6689090" cy="744220"/>
                <wp:effectExtent l="0" t="0" r="0" b="0"/>
                <wp:wrapNone/>
                <wp:docPr id="115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21970" y="7724775"/>
                          <a:ext cx="6689090" cy="744220"/>
                          <a:chOff x="6712" y="5346"/>
                          <a:chExt cx="10534" cy="1172"/>
                        </a:xfrm>
                      </wpg:grpSpPr>
                      <wps:wsp>
                        <wps:cNvPr id="92" name="文本框 4"/>
                        <wps:cNvSpPr txBox="1"/>
                        <wps:spPr>
                          <a:xfrm>
                            <a:off x="6712" y="5934"/>
                            <a:ext cx="10534" cy="5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CET-4、高级计算机技能证书、高级营养师证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3" name="文本框 4"/>
                        <wps:cNvSpPr txBox="1"/>
                        <wps:spPr>
                          <a:xfrm>
                            <a:off x="6810" y="5346"/>
                            <a:ext cx="1562" cy="45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A0B7A5"/>
                              </a:gs>
                              <a:gs pos="94000">
                                <a:srgbClr val="6AA18E"/>
                              </a:gs>
                            </a:gsLst>
                            <a:lin scaled="1"/>
                          </a:gra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distribute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现持证书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" o:spid="_x0000_s1026" o:spt="203" style="position:absolute;left:0pt;margin-left:41.1pt;margin-top:608.25pt;height:58.6pt;width:526.7pt;z-index:-9026560;mso-width-relative:page;mso-height-relative:page;" coordorigin="6712,5346" coordsize="10534,1172" o:gfxdata="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tzI7LdwAAAANAQAADwAAAAAAAAABACAAAAAiAAAAZHJzL2Rvd25y&#10;ZXYueG1sUEsBAhQAFAAAAAgAh07iQPxegocXAwAAfggAAA4AAAAAAAAAAQAgAAAAKwEAAGRycy9l&#10;Mm9Eb2MueG1sUEsFBgAAAAAGAAYAWQEAALQGAAAAAA==&#10;">
                <o:lock v:ext="edit" aspectratio="f"/>
                <v:shape id="文本框 4" o:spid="_x0000_s1026" o:spt="202" type="#_x0000_t202" style="position:absolute;left:6712;top:5934;height:584;width:10534;" filled="f" stroked="f" coordsize="21600,21600" o:gfxdata="UEsDBAoAAAAAAIdO4kAAAAAAAAAAAAAAAAAEAAAAZHJzL1BLAwQUAAAACACHTuJAOWlxNr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RQx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pcT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CET-4、高级计算机技能证书、高级营养师证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6810;top:5346;height:454;width:1562;" fillcolor="#A0B7A5" filled="t" stroked="f" coordsize="21600,21600" o:gfxdata="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bCjW5AAAA2wAA&#10;AA8AAAAAAAAAAQAgAAAAIgAAAGRycy9kb3ducmV2LnhtbFBLAQIUABQAAAAIAIdO4kAzLwWeOwAA&#10;ADkAAAAQAAAAAAAAAAEAIAAAAAgBAABkcnMvc2hhcGV4bWwueG1sUEsFBgAAAAAGAAYAWwEAALID&#10;AAAAAA==&#10;">
                  <v:fill type="gradient" on="t" color2="#6AA18E" angle="90" focus="100%" focussize="0,0" rotate="t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distribute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现持证书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285939712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2278380</wp:posOffset>
                </wp:positionV>
                <wp:extent cx="6689090" cy="1039495"/>
                <wp:effectExtent l="0" t="0" r="0" b="0"/>
                <wp:wrapNone/>
                <wp:docPr id="11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21970" y="2278380"/>
                          <a:ext cx="6689090" cy="1039495"/>
                          <a:chOff x="6712" y="5346"/>
                          <a:chExt cx="10534" cy="1637"/>
                        </a:xfrm>
                      </wpg:grpSpPr>
                      <wps:wsp>
                        <wps:cNvPr id="85" name="文本框 4"/>
                        <wps:cNvSpPr txBox="1"/>
                        <wps:spPr>
                          <a:xfrm>
                            <a:off x="6712" y="5934"/>
                            <a:ext cx="10534" cy="1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2014.05-2016.09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广东暨南金融技术学校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人力资源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2012.05-2014.06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广东暨南金融技术学校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行政管理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大专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6" name="文本框 4"/>
                        <wps:cNvSpPr txBox="1"/>
                        <wps:spPr>
                          <a:xfrm>
                            <a:off x="6810" y="5346"/>
                            <a:ext cx="1562" cy="45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A0B7A5"/>
                              </a:gs>
                              <a:gs pos="94000">
                                <a:srgbClr val="6AA18E"/>
                              </a:gs>
                            </a:gsLst>
                            <a:lin scaled="1"/>
                          </a:gra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distribute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26" o:spt="203" style="position:absolute;left:0pt;margin-left:41.1pt;margin-top:179.4pt;height:81.85pt;width:526.7pt;z-index:-9027584;mso-width-relative:page;mso-height-relative:page;" coordorigin="6712,5346" coordsize="10534,1637" o:gfxdata="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1mWoLNoAAAALAQAADwAAAAAAAAABACAAAAAiAAAAZHJzL2Rvd25y&#10;ZXYueG1sUEsBAhQAFAAAAAgAh07iQKsiJGAZAwAAgAgAAA4AAAAAAAAAAQAgAAAAKQEAAGRycy9l&#10;Mm9Eb2MueG1sUEsFBgAAAAAGAAYAWQEAALQGAAAAAA==&#10;">
                <o:lock v:ext="edit" aspectratio="f"/>
                <v:shape id="文本框 4" o:spid="_x0000_s1026" o:spt="202" type="#_x0000_t202" style="position:absolute;left:6712;top:5934;height:1049;width:10534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2014.05-2016.09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广东暨南金融技术学校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人力资源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本科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2012.05-2014.06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广东暨南金融技术学校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行政管理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大专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6810;top:5346;height:454;width:1562;" fillcolor="#A0B7A5" filled="t" stroked="f" coordsize="21600,21600" o:gfxdata="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NT9wugAAANsA&#10;AAAPAAAAAAAAAAEAIAAAACIAAABkcnMvZG93bnJldi54bWxQSwECFAAUAAAACACHTuJAMy8FnjsA&#10;AAA5AAAAEAAAAAAAAAABACAAAAAJAQAAZHJzL3NoYXBleG1sLnhtbFBLBQYAAAAABgAGAFsBAACz&#10;AwAAAAA=&#10;">
                  <v:fill type="gradient" on="t" color2="#6AA18E" angle="90" focus="100%" focussize="0,0" rotate="t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distribute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28593868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3597275</wp:posOffset>
                </wp:positionV>
                <wp:extent cx="6689090" cy="3848100"/>
                <wp:effectExtent l="0" t="0" r="0" b="0"/>
                <wp:wrapNone/>
                <wp:docPr id="113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21970" y="3597275"/>
                          <a:ext cx="6689090" cy="3848100"/>
                          <a:chOff x="6712" y="5346"/>
                          <a:chExt cx="10534" cy="6060"/>
                        </a:xfrm>
                      </wpg:grpSpPr>
                      <wps:wsp>
                        <wps:cNvPr id="88" name="文本框 4"/>
                        <wps:cNvSpPr txBox="1"/>
                        <wps:spPr>
                          <a:xfrm>
                            <a:off x="6712" y="5934"/>
                            <a:ext cx="10534" cy="5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2017.05-2020.07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广州市XXX信息有限公司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薪酬专员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岗位职责：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制作统计分公司考勤统计表，统计员工考勤、工资、提成等；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每天发送日报，每周发放周报，每月发送月报；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负责对薪酬数据进行统计和分析，进行市场薪酬调研，完成人力成本预算；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负责进行人事手续的办理，包括入职、离职或者换岗等，更新和维护员工花名册、档案等；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对分公司的薪酬福利体系进行分析，协助总部完善和修改薪酬福利体系;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检查企业考勤统计表，统计员工的工资薪酬数据，并检查保证符合企业的薪酬福利制度；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编制企业月度工资报表，按照企业规定发放员工工资;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负责按照企业薪酬福利规定为员工缴纳社会福利，个税社保、办理相关的险种及证件;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负责进行人事手续的办理，包括入职、离职或者换岗等，更新和维护企业的员工资料库；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对企业的薪酬福利体系进行分析，协助薪酬主管完善和修改薪酬福利体系；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为企业员工提供薪酬福利咨询服务；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9" name="文本框 4"/>
                        <wps:cNvSpPr txBox="1"/>
                        <wps:spPr>
                          <a:xfrm>
                            <a:off x="6810" y="5346"/>
                            <a:ext cx="1562" cy="45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A0B7A5"/>
                              </a:gs>
                              <a:gs pos="94000">
                                <a:srgbClr val="6AA18E"/>
                              </a:gs>
                            </a:gsLst>
                            <a:lin scaled="1"/>
                          </a:gra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jc w:val="distribute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7" o:spid="_x0000_s1026" o:spt="203" style="position:absolute;left:0pt;margin-left:41.1pt;margin-top:283.25pt;height:303pt;width:526.7pt;z-index:-9028608;mso-width-relative:page;mso-height-relative:page;" coordorigin="6712,5346" coordsize="10534,6060" o:gfxdata="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">
                <o:lock v:ext="edit" aspectratio="f"/>
                <v:shape id="文本框 4" o:spid="_x0000_s1026" o:spt="202" type="#_x0000_t202" style="position:absolute;left:6712;top:5934;height:5472;width:10534;" filled="f" stroked="f" coordsize="21600,21600" o:gfxdata="UEsDBAoAAAAAAIdO4kAAAAAAAAAAAAAAAAAEAAAAZHJzL1BLAwQUAAAACACHTuJA3VjQAb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Wz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Y0AG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2017.05-2020.07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广州市XXX信息有限公司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薪酬专员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岗位职责：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制作统计分公司考勤统计表，统计员工考勤、工资、提成等；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每天发送日报，每周发放周报，每月发送月报；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负责对薪酬数据进行统计和分析，进行市场薪酬调研，完成人力成本预算；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负责进行人事手续的办理，包括入职、离职或者换岗等，更新和维护员工花名册、档案等；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对分公司的薪酬福利体系进行分析，协助总部完善和修改薪酬福利体系;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检查企业考勤统计表，统计员工的工资薪酬数据，并检查保证符合企业的薪酬福利制度；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编制企业月度工资报表，按照企业规定发放员工工资;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负责按照企业薪酬福利规定为员工缴纳社会福利，个税社保、办理相关的险种及证件;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负责进行人事手续的办理，包括入职、离职或者换岗等，更新和维护企业的员工资料库；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对企业的薪酬福利体系进行分析，协助薪酬主管完善和修改薪酬福利体系；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为企业员工提供薪酬福利咨询服务；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6810;top:5346;height:454;width:1562;" fillcolor="#A0B7A5" filled="t" stroked="f" coordsize="21600,21600" o:gfxdata="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qrArsAAADb&#10;AAAADwAAAAAAAAABACAAAAAiAAAAZHJzL2Rvd25yZXYueG1sUEsBAhQAFAAAAAgAh07iQDMvBZ47&#10;AAAAOQAAABAAAAAAAAAAAQAgAAAACgEAAGRycy9zaGFwZXhtbC54bWxQSwUGAAAAAAYABgBbAQAA&#10;tAMAAAAA&#10;">
                  <v:fill type="gradient" on="t" color2="#6AA18E" angle="90" focus="100%" focussize="0,0" rotate="t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jc w:val="distribute"/>
                          <w:textAlignment w:val="auto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8594585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2047875</wp:posOffset>
                </wp:positionV>
                <wp:extent cx="6464935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9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.75pt;margin-top:161.25pt;height:0pt;width:509.05pt;z-index:-9021440;mso-width-relative:page;mso-height-relative:page;" filled="f" stroked="t" coordsize="21600,21600" o:gfxdata="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6niuy9cAAAAL&#10;AQAADwAAAAAAAAABACAAAAAiAAAAZHJzL2Rvd25yZXYueG1sUEsBAhQAFAAAAAgAh07iQP5hBsbk&#10;AQAAnAMAAA4AAAAAAAAAAQAgAAAAJgEAAGRycy9lMm9Eb2MueG1sUEsFBgAAAAAGAAYAWQEAAHwF&#10;AAAAAA==&#10;">
                <v:fill on="f" focussize="0,0"/>
                <v:stroke weight="0.5pt" color="#E2F0D9 [665]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428593766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685800</wp:posOffset>
                </wp:positionV>
                <wp:extent cx="4564380" cy="1231265"/>
                <wp:effectExtent l="0" t="0" r="0" b="0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231265"/>
                          <a:chOff x="6045" y="1498"/>
                          <a:chExt cx="7188" cy="1939"/>
                        </a:xfrm>
                      </wpg:grpSpPr>
                      <wps:wsp>
                        <wps:cNvPr id="83" name="文本框 3"/>
                        <wps:cNvSpPr txBox="1"/>
                        <wps:spPr>
                          <a:xfrm>
                            <a:off x="6045" y="1498"/>
                            <a:ext cx="5763" cy="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700" w:lineRule="exact"/>
                                <w:jc w:val="left"/>
                                <w:textAlignment w:val="auto"/>
                                <w:rPr>
                                  <w:rFonts w:hint="default" w:ascii="Impact" w:hAnsi="Impact" w:eastAsia="微软雅黑" w:cs="Impact"/>
                                  <w:b/>
                                  <w:bCs/>
                                  <w:color w:val="262626" w:themeColor="text1" w:themeTint="D8"/>
                                  <w:sz w:val="56"/>
                                  <w:szCs w:val="96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A0B7A5"/>
                                        </w14:gs>
                                        <w14:gs w14:pos="94000">
                                          <w14:srgbClr w14:val="6AA18E"/>
                                        </w14:gs>
                                      </w14:gsLst>
                                      <w14:lin w14:scaled="1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Impact" w:hAnsi="Impact" w:eastAsia="微软雅黑" w:cs="Impact"/>
                                  <w:b/>
                                  <w:bCs/>
                                  <w:color w:val="262626" w:themeColor="text1" w:themeTint="D8"/>
                                  <w:sz w:val="56"/>
                                  <w:szCs w:val="96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A0B7A5"/>
                                        </w14:gs>
                                        <w14:gs w14:pos="94000">
                                          <w14:srgbClr w14:val="6AA18E"/>
                                        </w14:gs>
                                      </w14:gsLst>
                                      <w14:lin w14:scaled="1"/>
                                    </w14:gradFill>
                                  </w14:textFill>
                                </w:rPr>
                                <w:t>速写（薪酬专员）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3" name="教育背景-正文"/>
                        <wps:cNvSpPr txBox="1"/>
                        <wps:spPr>
                          <a:xfrm>
                            <a:off x="6070" y="2388"/>
                            <a:ext cx="7163" cy="1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000-0000-0000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"mailto:sufei2*@163.com" </w:instrTex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sufei2*@163.com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地址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广州市白云区江村南路51号，510545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6pt;margin-top:54pt;height:96.95pt;width:359.4pt;z-index:-9029632;mso-width-relative:page;mso-height-relative:page;" coordorigin="6045,1498" coordsize="7188,1939" o:gfxdata="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AR51rN2gAAAAoBAAAPAAAAAAAAAAEAIAAAACIAAABkcnMvZG93&#10;bnJldi54bWxQSwECFAAUAAAACACHTuJAAulYZOICAADhBwAADgAAAAAAAAABACAAAAApAQAAZHJz&#10;L2Uyb0RvYy54bWxQSwUGAAAAAAYABgBZAQAAfQYAAAAA&#10;">
                <o:lock v:ext="edit" aspectratio="f"/>
                <v:shape id="文本框 3" o:spid="_x0000_s1026" o:spt="202" type="#_x0000_t202" style="position:absolute;left:6045;top:1498;height:885;width:5763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700" w:lineRule="exact"/>
                          <w:jc w:val="left"/>
                          <w:textAlignment w:val="auto"/>
                          <w:rPr>
                            <w:rFonts w:hint="default" w:ascii="Impact" w:hAnsi="Impact" w:eastAsia="微软雅黑" w:cs="Impact"/>
                            <w:b/>
                            <w:bCs/>
                            <w:color w:val="262626" w:themeColor="text1" w:themeTint="D8"/>
                            <w:sz w:val="56"/>
                            <w:szCs w:val="96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rgbClr w14:val="A0B7A5"/>
                                  </w14:gs>
                                  <w14:gs w14:pos="94000">
                                    <w14:srgbClr w14:val="6AA18E"/>
                                  </w14:gs>
                                </w14:gsLst>
                                <w14:lin w14:scaled="1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Impact" w:hAnsi="Impact" w:eastAsia="微软雅黑" w:cs="Impact"/>
                            <w:b/>
                            <w:bCs/>
                            <w:color w:val="262626" w:themeColor="text1" w:themeTint="D8"/>
                            <w:sz w:val="56"/>
                            <w:szCs w:val="96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rgbClr w14:val="A0B7A5"/>
                                  </w14:gs>
                                  <w14:gs w14:pos="94000">
                                    <w14:srgbClr w14:val="6AA18E"/>
                                  </w14:gs>
                                </w14:gsLst>
                                <w14:lin w14:scaled="1"/>
                              </w14:gradFill>
                            </w14:textFill>
                          </w:rPr>
                          <w:t>速写（薪酬专员）</w:t>
                        </w:r>
                      </w:p>
                    </w:txbxContent>
                  </v:textbox>
                </v:shape>
                <v:shape id="教育背景-正文" o:spid="_x0000_s1026" o:spt="202" type="#_x0000_t202" style="position:absolute;left:6070;top:2388;height:1049;width:7163;" filled="f" stroked="f" coordsize="21600,21600" o:gfxdata="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iT+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000-0000-0000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"mailto:sufei2*@163.com" </w:instrTex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sufei2*@163.com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地址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广州市白云区江村南路51号，510545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428591001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-3474085</wp:posOffset>
            </wp:positionV>
            <wp:extent cx="7591425" cy="14360525"/>
            <wp:effectExtent l="0" t="0" r="9525" b="3175"/>
            <wp:wrapNone/>
            <wp:docPr id="1" name="图片 1" descr="3422006412a12dd7df6513a2ba91d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22006412a12dd7df6513a2ba91d8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43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85911040" behindDoc="1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241935</wp:posOffset>
                </wp:positionV>
                <wp:extent cx="7096125" cy="10207625"/>
                <wp:effectExtent l="6350" t="6350" r="22225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00" y="217170"/>
                          <a:ext cx="7096125" cy="10207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3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25pt;margin-top:19.05pt;height:803.75pt;width:558.75pt;z-index:-512372736;v-text-anchor:middle;mso-width-relative:page;mso-height-relative:page;" fillcolor="#FFFFFF [3212]" filled="t" stroked="t" coordsize="21600,21600" o:gfxdata="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A3AadoAAAAL&#10;AQAADwAAAAAAAAABACAAAAAiAAAAZHJzL2Rvd25yZXYueG1sUEsBAhQAFAAAAAgAh07iQDmAMJSM&#10;AgAAFwUAAA4AAAAAAAAAAQAgAAAAKQEAAGRycy9lMm9Eb2MueG1sUEsFBgAAAAAGAAYAWQEAACcG&#10;AAAAAA==&#10;">
                <v:fill on="t" opacity="54394f" focussize="0,0"/>
                <v:stroke weight="1pt" color="#C5E0B4 [13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9F9A3"/>
    <w:multiLevelType w:val="singleLevel"/>
    <w:tmpl w:val="17E9F9A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850E78"/>
    <w:rsid w:val="06694A88"/>
    <w:rsid w:val="06850E78"/>
    <w:rsid w:val="1590641C"/>
    <w:rsid w:val="18E82F31"/>
    <w:rsid w:val="1F867EB6"/>
    <w:rsid w:val="1FD82672"/>
    <w:rsid w:val="26E37D1F"/>
    <w:rsid w:val="2C2559B1"/>
    <w:rsid w:val="376228BC"/>
    <w:rsid w:val="42311F2D"/>
    <w:rsid w:val="49D514FA"/>
    <w:rsid w:val="4BCB1B36"/>
    <w:rsid w:val="4CC077B7"/>
    <w:rsid w:val="5BD129B5"/>
    <w:rsid w:val="6374322E"/>
    <w:rsid w:val="6CE20020"/>
    <w:rsid w:val="6E0A35A9"/>
    <w:rsid w:val="778475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62da153c-e939-2c3a-5d9b-1a50e6ed9c3e\&#34218;&#37228;&#19987;&#21592;&#23567;&#28165;&#26032;&#39118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薪酬专员小清新风简历.docx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2020-09-22T11:24:00Z</dcterms:created>
  <dc:creator>双子晨</dc:creator>
  <cp:lastModifiedBy>双子晨</cp:lastModifiedBy>
  <dcterms:modified xsi:type="dcterms:W3CDTF">2020-09-22T11:30:01Z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KSOTemplateKey">
    <vt:lpwstr>1.0_RVvAJC3u7hC7XW7PX0xfpbMFSEtggC59ihx2nWmpcE+WVG8PTPQq6fW8jXW81Al1RcWo7+IgEeHAu0IYIV2Ikw==</vt:lpwstr>
  </property>
</Properties>
</file>