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lang w:eastAsia="zh-CN"/>
        </w:rPr>
      </w:pPr>
      <w:bookmarkStart w:id="0" w:name="_GoBack"/>
      <w:bookmarkEnd w:id="0"/>
      <w:r>
        <w:rPr>
          <w:sz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-913765</wp:posOffset>
            </wp:positionV>
            <wp:extent cx="7607300" cy="10694035"/>
            <wp:effectExtent l="0" t="0" r="12700" b="12065"/>
            <wp:wrapNone/>
            <wp:docPr id="1" name="图片 5" descr="艺术设计简历模板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艺术设计简历模板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-161290</wp:posOffset>
                </wp:positionV>
                <wp:extent cx="2053590" cy="6470650"/>
                <wp:effectExtent l="0" t="0" r="0" b="0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647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color w:val="ED687D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ED687D"/>
                                <w:sz w:val="200"/>
                                <w:szCs w:val="200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eaVert" wrap="square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95.35pt;margin-top:-12.7pt;height:509.5pt;width:161.7pt;z-index:251660288;mso-width-relative:page;mso-height-relative:page;" filled="f" stroked="f" coordsize="21600,21600" o:gfxdata="UEsDBAoAAAAAAIdO4kAAAAAAAAAAAAAAAAAEAAAAZHJzL1BLAwQUAAAACACHTuJA2OdjPtsAAAAL&#10;AQAADwAAAGRycy9kb3ducmV2LnhtbE2PMU/DMBCFdyT+g3VILKi1E9LQpHE6IJWpAlFYurmxm0TE&#10;5yh2mpJfzzHB+HSf3vuu2F5txy5m8K1DCdFSADNYOd1iLeHzY7dYA/NBoVadQyPh23jYlrc3hcq1&#10;m/DdXA6hZlSCPlcSmhD6nHNfNcYqv3S9Qbqd3WBVoDjUXA9qonLb8ViIlFvVIi00qjfPjam+DqOV&#10;sE6O01u1ewg474/7dH6Nx2l+kfL+LhIbYMFcwx8Mv/qkDiU5ndyI2rOOciaeCJWwiFcJMCJWURIB&#10;O0nIsscUeFnw/z+UP1BLAwQUAAAACACHTuJAJYOY0cwBAABlAwAADgAAAGRycy9lMm9Eb2MueG1s&#10;rVNLbtswFNwXyB0I7mPJiuXUguUAQZCiQNEWSNs9TVEWAf5C0pZ8gfYGXXXTfc/lc3TEOI7R7opu&#10;SL3f8M28p+XNoBXZCR+kNTWdTnJKhOG2kWZT08+f7i9fUxIiMw1T1oia7kWgN6uLV8veVaKwnVWN&#10;8AQgJlS9q2kXo6uyLPBOaBYm1gmDYGu9ZhGm32SNZz3QtcqKPJ9nvfWN85aLEOC9ewrSVcJvW8Hj&#10;h7YNIhJVU/QW0+nTuR7PbLVk1cYz10l+bIP9QxeaSYNHT1B3LDKy9fIvKC25t8G2ccKtzmzbSi4S&#10;B7CZ5n+weeiYE4kLxAnuJFP4f7D8/e6jJ7KpaUGJYRojOnz/dvjx6/DzKylHeXoXKmQ9OOTF4dYO&#10;GPOzP8A5sh5ar8cbfAjiEHp/ElcMkXA4i7y8KhcIccTms+t8Xib5s5dy50N8I6wm40dNPaaXRGW7&#10;dyGiFaQ+p4yvGXsvlUoTVIb0NV2URZkKThFUKIPCkcRTs+NXHNbDkdnaNnsQwwbjQcG+4Kakxz7U&#10;NDxumReUqLcGgi+ms6sFFigZs/J6CsOfR9bnEWZ4Z7FmANs6Lzcd0JNqqRPMMpE57t24LOd26vfl&#10;71j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jnYz7bAAAACwEAAA8AAAAAAAAAAQAgAAAAIgAA&#10;AGRycy9kb3ducmV2LnhtbFBLAQIUABQAAAAIAIdO4kAlg5jRzAEAAGUDAAAOAAAAAAAAAAEAIAAA&#10;ACoBAABkcnMvZTJvRG9jLnhtbFBLBQYAAAAABgAGAFkBAABo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layout-flow:vertical-ideographic;"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color w:val="ED687D"/>
                          <w:sz w:val="24"/>
                          <w:szCs w:val="40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ED687D"/>
                          <w:sz w:val="200"/>
                          <w:szCs w:val="200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292100</wp:posOffset>
                </wp:positionV>
                <wp:extent cx="2831465" cy="15163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0600" y="8045450"/>
                          <a:ext cx="3990340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ED687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ED687D"/>
                                <w:sz w:val="36"/>
                                <w:szCs w:val="36"/>
                                <w:lang w:val="en-US" w:eastAsia="zh-CN"/>
                              </w:rPr>
                              <w:t>姓名：宋幼伶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ED687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ED687D"/>
                                <w:sz w:val="36"/>
                                <w:szCs w:val="36"/>
                                <w:lang w:val="en-US" w:eastAsia="zh-CN"/>
                              </w:rPr>
                              <w:t>电话：18123456789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ED687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ED687D"/>
                                <w:sz w:val="36"/>
                                <w:szCs w:val="36"/>
                                <w:lang w:val="en-US" w:eastAsia="zh-CN"/>
                              </w:rPr>
                              <w:t>邮箱：umail@qq.com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楷体"/>
                                <w:color w:val="ED68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5pt;margin-top:23pt;height:119.4pt;width:222.95pt;z-index:251669504;mso-width-relative:page;mso-height-relative:page;" filled="f" stroked="f" coordsize="21600,21600" o:gfxdata="UEsDBAoAAAAAAIdO4kAAAAAAAAAAAAAAAAAEAAAAZHJzL1BLAwQUAAAACACHTuJApDmRttwAAAAK&#10;AQAADwAAAGRycy9kb3ducmV2LnhtbE2PzWrDMBCE74W8g9hAb41sExvbtRyKIRRKe0iaS2+ytbFN&#10;pZVrKT/t01c9NadhmWH2m2pzNZqdcXajJQHxKgKG1Fk1Ui/g8L59yIE5L0lJbQkFfKODTb24q2Sp&#10;7IV2eN77noUScqUUMHg/lZy7bkAj3cpOSME72tlIH86552qWl1BuNE+iKONGjhQ+DHLCZsDuc38y&#10;Al6a7ZvctYnJf3Tz/Hp8mr4OH6kQ98s4egTm8er/w/CHH9ChDkytPZFyTAtI0zhs8QLWWdAQKIqs&#10;ANYKSPJ1Dryu+O2E+hdQSwMEFAAAAAgAh07iQOtdLxsuAgAAMwQAAA4AAABkcnMvZTJvRG9jLnht&#10;bK1Ty47TMBTdI/EPlvc0SduUtmo6KjMqQqqYkQpi7Tp2E8kvbLdJ+QD4A1Zs2PNd/Q6unXSmPFaI&#10;jXMfJ/dx7r2Lm1YKdGTW1VoVOBukGDFFdVmrfYHfv1u/mGLkPFElEVqxAp+YwzfL588WjZmzoa60&#10;KJlFEES5eWMKXHlv5kniaMUkcQNtmAIn11YSD6rdJ6UlDUSXIhmm6SRptC2N1ZQ5B9a7zomXMT7n&#10;jPp7zh3zSBQYavPxtfHdhTdZLsh8b4mpatqXQf6hCklqBUkfQ90RT9DB1n+EkjW12mnuB1TLRHNe&#10;UxZ7gG6y9LduthUxLPYC5DjzSJP7f2Hp2+ODRXVZ4BwjRSSM6Pz1y/nbj/P3zygP9DTGzQG1NYDz&#10;7SvdwpgvdgfG0HXLrQxf6AeBf5SP0kkKdJ8KPE3H+TjviWatRzQAZrN0NAYABUSWZ5PRNCKSp1DG&#10;Ov+aaYmCUGALk4wEk+PGeSgLoBdIyKz0uhYiTlMo1BR4MoKkv3jgD6GChcW96MOE9ro2guTbXdv3&#10;vNPlCVq2utsZZ+i6hlI2xPkHYmFJoHxYfH8PDxcaUupewqjS9tPf7AEPswMvRg0sXYHdxwOxDCPx&#10;RsFUZ9k4sOKjMs5fDkGx157dtUcd5K2Gvc7gxAyNYsB7cRG51fID3McqZAUXURRyF9hfxFvfnQLc&#10;F2WrVQTBXhriN2praAjdUbg6eM3ryHugqeMGhhAU2Mw4jv6Kwupf6xH1dOvL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Q5kbbcAAAACgEAAA8AAAAAAAAAAQAgAAAAIgAAAGRycy9kb3ducmV2Lnht&#10;bFBLAQIUABQAAAAIAIdO4kDrXS8bLgIAADM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楷体" w:hAnsi="楷体" w:eastAsia="楷体" w:cs="楷体"/>
                          <w:b/>
                          <w:bCs/>
                          <w:color w:val="ED687D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ED687D"/>
                          <w:sz w:val="36"/>
                          <w:szCs w:val="36"/>
                          <w:lang w:val="en-US" w:eastAsia="zh-CN"/>
                        </w:rPr>
                        <w:t>姓名：宋幼伶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楷体"/>
                          <w:b/>
                          <w:bCs/>
                          <w:color w:val="ED687D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ED687D"/>
                          <w:sz w:val="36"/>
                          <w:szCs w:val="36"/>
                          <w:lang w:val="en-US" w:eastAsia="zh-CN"/>
                        </w:rPr>
                        <w:t>电话：18123456789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楷体"/>
                          <w:b/>
                          <w:bCs/>
                          <w:color w:val="ED687D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ED687D"/>
                          <w:sz w:val="36"/>
                          <w:szCs w:val="36"/>
                          <w:lang w:val="en-US" w:eastAsia="zh-CN"/>
                        </w:rPr>
                        <w:t>邮箱：umail@qq.com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楷体"/>
                          <w:color w:val="ED68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D6A40"/>
    <w:rsid w:val="02C74EF5"/>
    <w:rsid w:val="05766655"/>
    <w:rsid w:val="09B6283F"/>
    <w:rsid w:val="0A7E33C5"/>
    <w:rsid w:val="0D151337"/>
    <w:rsid w:val="0DEC46C5"/>
    <w:rsid w:val="0EC53455"/>
    <w:rsid w:val="0F0515A5"/>
    <w:rsid w:val="10984EA2"/>
    <w:rsid w:val="136F7EAD"/>
    <w:rsid w:val="139748B1"/>
    <w:rsid w:val="1A6B3328"/>
    <w:rsid w:val="1C32178B"/>
    <w:rsid w:val="22450856"/>
    <w:rsid w:val="23A22376"/>
    <w:rsid w:val="2AF81A27"/>
    <w:rsid w:val="2DC56D26"/>
    <w:rsid w:val="2FEB66AB"/>
    <w:rsid w:val="349115A0"/>
    <w:rsid w:val="34BD6A40"/>
    <w:rsid w:val="370445F3"/>
    <w:rsid w:val="37DC56CC"/>
    <w:rsid w:val="3E045594"/>
    <w:rsid w:val="3FEE0861"/>
    <w:rsid w:val="41BE37A7"/>
    <w:rsid w:val="49D82B5B"/>
    <w:rsid w:val="4CAB3057"/>
    <w:rsid w:val="51B564DF"/>
    <w:rsid w:val="59404B7D"/>
    <w:rsid w:val="5B2711AF"/>
    <w:rsid w:val="5CA04947"/>
    <w:rsid w:val="5D3178B1"/>
    <w:rsid w:val="5DBA63F7"/>
    <w:rsid w:val="5E046AF7"/>
    <w:rsid w:val="5F225A7A"/>
    <w:rsid w:val="5F9131FD"/>
    <w:rsid w:val="6031626A"/>
    <w:rsid w:val="613E3067"/>
    <w:rsid w:val="64BA3133"/>
    <w:rsid w:val="67F00C45"/>
    <w:rsid w:val="68E40F02"/>
    <w:rsid w:val="6C5C3A11"/>
    <w:rsid w:val="6D1E7886"/>
    <w:rsid w:val="6DDF3019"/>
    <w:rsid w:val="768809AD"/>
    <w:rsid w:val="76E94378"/>
    <w:rsid w:val="783403E6"/>
    <w:rsid w:val="79744D50"/>
    <w:rsid w:val="79C23CFE"/>
    <w:rsid w:val="7D097D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360" w:lineRule="auto"/>
      <w:jc w:val="both"/>
    </w:pPr>
    <w:rPr>
      <w:rFonts w:ascii="微软雅黑" w:hAnsi="微软雅黑" w:eastAsia="微软雅黑" w:cs="Times New Roman"/>
      <w:b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kern w:val="44"/>
      <w:sz w:val="48"/>
      <w:szCs w:val="48"/>
      <w:lang w:val="en-US" w:eastAsia="zh-CN" w:bidi="ar-SA"/>
    </w:rPr>
  </w:style>
  <w:style w:type="character" w:default="1" w:styleId="7">
    <w:name w:val="Default Paragraph Font"/>
    <w:uiPriority w:val="0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6a08ae2dea00a5e9e9a3e6cf95ae33f6\&#21019;&#24847;&#22899;&#24615;&#21270;&#21830;&#21153;&#31616;&#21382;&#23553;&#38754;&#35774;&#35745;&#27169;&#26495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创意女性化商务简历封面设计模板.docx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2020-09-21T12:36:00Z</dcterms:created>
  <dc:creator>双子晨</dc:creator>
  <cp:lastModifiedBy>双子晨</cp:lastModifiedBy>
  <dcterms:modified xsi:type="dcterms:W3CDTF">2020-09-21T12:36:19Z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KSOTemplateKey">
    <vt:lpwstr>1.0_isAsGl+6IJqzSO1sHgzOkSgSvWdf/keILTaPugahjLMIYKdvaDT8qovolxNp5ZcbLt4Tv+hEA8LWWzEXwUcGbw==</vt:lpwstr>
  </property>
</Properties>
</file>