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-916940</wp:posOffset>
                </wp:positionV>
                <wp:extent cx="7557770" cy="10692130"/>
                <wp:effectExtent l="0" t="0" r="5080" b="0"/>
                <wp:wrapNone/>
                <wp:docPr id="27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918" cy="10691813"/>
                          <a:chOff x="0" y="0"/>
                          <a:chExt cx="7557918" cy="10691813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图片包含 长凳, 建筑, 椅子, 桌子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918" cy="1069181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组合 3"/>
                        <wpg:cNvGrpSpPr/>
                        <wpg:grpSpPr>
                          <a:xfrm>
                            <a:off x="628731" y="9036883"/>
                            <a:ext cx="3093085" cy="893359"/>
                            <a:chOff x="628731" y="9036883"/>
                            <a:chExt cx="3093085" cy="893359"/>
                          </a:xfrm>
                        </wpg:grpSpPr>
                        <wps:wsp>
                          <wps:cNvPr id="18" name="矩形 18"/>
                          <wps:cNvSpPr/>
                          <wps:spPr>
                            <a:xfrm>
                              <a:off x="628731" y="9312720"/>
                              <a:ext cx="287210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36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电    话：180 0000 0000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>
                          <wps:cNvPr id="19" name="矩形 19"/>
                          <wps:cNvSpPr/>
                          <wps:spPr>
                            <a:xfrm>
                              <a:off x="628731" y="9036883"/>
                              <a:ext cx="2186940" cy="304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36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姓    名：李思源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>
                          <wps:cNvPr id="20" name="矩形 20"/>
                          <wps:cNvSpPr/>
                          <wps:spPr>
                            <a:xfrm>
                              <a:off x="628731" y="9625442"/>
                              <a:ext cx="3093085" cy="304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36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毕业院校：您的相关院校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</wpg:grpSp>
                      <wpg:grpSp>
                        <wpg:cNvPr id="4" name="组合 4"/>
                        <wpg:cNvGrpSpPr/>
                        <wpg:grpSpPr>
                          <a:xfrm>
                            <a:off x="650820" y="6219629"/>
                            <a:ext cx="2583962" cy="2619083"/>
                            <a:chOff x="650820" y="6219629"/>
                            <a:chExt cx="2583962" cy="2619083"/>
                          </a:xfrm>
                        </wpg:grpSpPr>
                        <wpg:grpSp>
                          <wpg:cNvPr id="11" name="组合 11"/>
                          <wpg:cNvGrpSpPr/>
                          <wpg:grpSpPr>
                            <a:xfrm>
                              <a:off x="650820" y="6254750"/>
                              <a:ext cx="2583962" cy="2583962"/>
                              <a:chOff x="650820" y="6254750"/>
                              <a:chExt cx="2583962" cy="2583962"/>
                            </a:xfrm>
                          </wpg:grpSpPr>
                          <wps:wsp>
                            <wps:cNvPr id="16" name="矩形 16"/>
                            <wps:cNvSpPr/>
                            <wps:spPr>
                              <a:xfrm>
                                <a:off x="650820" y="6254750"/>
                                <a:ext cx="2583962" cy="25839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1895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7" name="矩形 17"/>
                            <wps:cNvSpPr/>
                            <wps:spPr>
                              <a:xfrm>
                                <a:off x="739720" y="6343650"/>
                                <a:ext cx="2406162" cy="2406162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2" name="文本框 12" descr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/>
                          <wps:cNvSpPr txBox="1"/>
                          <wps:spPr>
                            <a:xfrm>
                              <a:off x="748377" y="7268373"/>
                              <a:ext cx="1161415" cy="1488440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200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方正兰亭粗黑_GBK" w:eastAsia="方正兰亭粗黑_GBK"/>
                                    <w:color w:val="FFFFFF" w:themeColor="background1"/>
                                    <w:spacing w:val="-60"/>
                                    <w:kern w:val="24"/>
                                    <w:sz w:val="160"/>
                                    <w:szCs w:val="1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简</w:t>
                                </w:r>
                              </w:p>
                            </w:txbxContent>
                          </wps:txbx>
                          <wps:bodyPr vert="horz" wrap="square" rtlCol="0">
                            <a:spAutoFit/>
                          </wps:bodyPr>
                        </wps:wsp>
                        <wps:wsp>
                          <wps:cNvPr id="13" name="文本框 13" descr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/>
                          <wps:cNvSpPr txBox="1"/>
                          <wps:spPr>
                            <a:xfrm>
                              <a:off x="1914845" y="7289583"/>
                              <a:ext cx="1144270" cy="1488440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2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hAnsi="微软雅黑"/>
                                    <w:color w:val="FFFFFF" w:themeColor="background1"/>
                                    <w:kern w:val="24"/>
                                    <w:sz w:val="160"/>
                                    <w:szCs w:val="1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历</w:t>
                                </w:r>
                              </w:p>
                            </w:txbxContent>
                          </wps:txbx>
                          <wps:bodyPr vert="horz" wrap="square" rtlCol="0">
                            <a:spAutoFit/>
                          </wps:bodyPr>
                        </wps:wsp>
                        <wps:wsp>
                          <wps:cNvPr id="14" name="文本框 15" descr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/>
                          <wps:cNvSpPr txBox="1"/>
                          <wps:spPr>
                            <a:xfrm>
                              <a:off x="746055" y="6219629"/>
                              <a:ext cx="1162050" cy="1488440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200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方正兰亭粗黑_GBK" w:eastAsia="方正兰亭粗黑_GBK"/>
                                    <w:color w:val="FFFFFF" w:themeColor="background1"/>
                                    <w:spacing w:val="-60"/>
                                    <w:kern w:val="24"/>
                                    <w:sz w:val="160"/>
                                    <w:szCs w:val="1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</w:t>
                                </w:r>
                              </w:p>
                            </w:txbxContent>
                          </wps:txbx>
                          <wps:bodyPr vert="horz" wrap="square" rtlCol="0">
                            <a:spAutoFit/>
                          </wps:bodyPr>
                        </wps:wsp>
                        <wps:wsp>
                          <wps:cNvPr id="15" name="文本框 16" descr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/>
                          <wps:cNvSpPr txBox="1"/>
                          <wps:spPr>
                            <a:xfrm>
                              <a:off x="1912523" y="6219629"/>
                              <a:ext cx="1161415" cy="1488440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220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hAnsi="微软雅黑"/>
                                    <w:color w:val="FFFFFF" w:themeColor="background1"/>
                                    <w:kern w:val="24"/>
                                    <w:sz w:val="160"/>
                                    <w:szCs w:val="160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师</w:t>
                                </w:r>
                              </w:p>
                            </w:txbxContent>
                          </wps:txbx>
                          <wps:bodyPr vert="horz" wrap="square" rtlCol="0">
                            <a:spAutoFit/>
                          </wps:bodyPr>
                        </wps:wsp>
                      </wpg:grpSp>
                      <wpg:grpSp>
                        <wpg:cNvPr id="5" name="组合 5"/>
                        <wpg:cNvGrpSpPr/>
                        <wpg:grpSpPr>
                          <a:xfrm>
                            <a:off x="4134096" y="6426200"/>
                            <a:ext cx="2887791" cy="1938185"/>
                            <a:chOff x="4134096" y="6426200"/>
                            <a:chExt cx="2887791" cy="1938185"/>
                          </a:xfrm>
                        </wpg:grpSpPr>
                        <wps:wsp>
                          <wps:cNvPr id="6" name="矩形 6"/>
                          <wps:cNvSpPr/>
                          <wps:spPr>
                            <a:xfrm>
                              <a:off x="4135056" y="6592063"/>
                              <a:ext cx="2886831" cy="75918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524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36"/>
                                    <w:szCs w:val="36"/>
                                  </w:rPr>
                                  <w:t>PERSONAL</w:t>
                                </w:r>
                              </w:p>
                              <w:p>
                                <w:pPr>
                                  <w:spacing w:line="524" w:lineRule="exact"/>
                                  <w:jc w:val="right"/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36"/>
                                    <w:szCs w:val="36"/>
                                  </w:rPr>
                                  <w:t>RESUME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>
                          <wps:cNvPr id="7" name="矩形 7"/>
                          <wps:cNvSpPr/>
                          <wps:spPr>
                            <a:xfrm>
                              <a:off x="5956632" y="6426200"/>
                              <a:ext cx="939800" cy="76200"/>
                            </a:xfrm>
                            <a:prstGeom prst="rect">
                              <a:avLst/>
                            </a:prstGeom>
                            <a:solidFill>
                              <a:srgbClr val="1895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" name="矩形 8"/>
                          <wps:cNvSpPr/>
                          <wps:spPr>
                            <a:xfrm>
                              <a:off x="4134096" y="7289583"/>
                              <a:ext cx="2886710" cy="424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524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36"/>
                                    <w:szCs w:val="36"/>
                                  </w:rPr>
                                  <w:t>务实是一种收获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>
                          <wps:cNvPr id="9" name="矩形 9"/>
                          <wps:cNvSpPr/>
                          <wps:spPr>
                            <a:xfrm>
                              <a:off x="5404031" y="7940205"/>
                              <a:ext cx="1616710" cy="424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524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72"/>
                                    <w:szCs w:val="72"/>
                                  </w:rPr>
                                  <w:t>……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  <wps:wsp>
                          <wps:cNvPr id="10" name="矩形 10"/>
                          <wps:cNvSpPr/>
                          <wps:spPr>
                            <a:xfrm>
                              <a:off x="4134096" y="7632473"/>
                              <a:ext cx="2886710" cy="4241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spacing w:line="524" w:lineRule="exact"/>
                                  <w:jc w:val="righ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767171" w:themeColor="background2" w:themeShade="80"/>
                                    <w:spacing w:val="60"/>
                                    <w:kern w:val="24"/>
                                    <w:sz w:val="36"/>
                                    <w:szCs w:val="36"/>
                                  </w:rPr>
                                  <w:t>努力拼搏 把握人生</w:t>
                                </w:r>
                              </w:p>
                            </w:txbxContent>
                          </wps:txbx>
                          <wps:bodyPr vert="horz" wrap="square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6" o:spid="_x0000_s1026" o:spt="203" style="position:absolute;left:0pt;margin-top:-72.2pt;height:841.9pt;width:595.1pt;mso-position-horizontal:left;mso-position-horizontal-relative:page;z-index:251659264;mso-width-relative:page;mso-height-relative:page;" coordsize="7557918,10691813" o:gfxdata="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">
                <o:lock v:ext="edit" aspectratio="f"/>
                <v:shape id="_x0000_s1026" o:spid="_x0000_s1026" o:spt="75" alt="图片包含 长凳, 建筑, 椅子, 桌子&#10;&#10;描述已自动生成" type="#_x0000_t75" style="position:absolute;left:0;top:0;height:10691813;width:7557918;" filled="f" o:preferrelative="t" stroked="f" coordsize="21600,21600" o:gfxdata="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1pTK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"/>
                  <o:lock v:ext="edit" aspectratio="t"/>
                </v:shape>
                <v:group id="_x0000_s1026" o:spid="_x0000_s1026" o:spt="203" style="position:absolute;left:628731;top:9036883;height:893359;width:3093085;" coordorigin="628731,9036883" coordsize="3093085,893359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628731;top:9312720;height:304800;width:2872105;" filled="f" stroked="f" coordsize="21600,21600" o:gfxdata="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1mg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36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电    话：180 0000 0000</w:t>
                          </w:r>
                        </w:p>
                      </w:txbxContent>
                    </v:textbox>
                  </v:rect>
                  <v:rect id="_x0000_s1026" o:spid="_x0000_s1026" o:spt="1" style="position:absolute;left:628731;top:9036883;height:304800;width:2186940;" filled="f" stroked="f" coordsize="21600,21600" o:gfxdata="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oHDG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36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姓    名：李思源</w:t>
                          </w:r>
                        </w:p>
                      </w:txbxContent>
                    </v:textbox>
                  </v:rect>
                  <v:rect id="_x0000_s1026" o:spid="_x0000_s1026" o:spt="1" style="position:absolute;left:628731;top:9625442;height:304800;width:3093085;" filled="f" stroked="f" coordsize="21600,21600" o:gfxdata="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16A7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36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毕业院校：您的相关院校</w:t>
                          </w:r>
                        </w:p>
                      </w:txbxContent>
                    </v:textbox>
                  </v:rect>
                </v:group>
                <v:group id="_x0000_s1026" o:spid="_x0000_s1026" o:spt="203" style="position:absolute;left:650820;top:6219629;height:2619083;width:2583962;" coordorigin="650820,6219629" coordsize="2583962,2619083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650820;top:6254750;height:2583962;width:2583962;" coordorigin="650820,6254750" coordsize="2583962,2583962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650820;top:6254750;height:2583962;width:2583962;v-text-anchor:middle;" fillcolor="#189587" filled="t" stroked="f" coordsize="21600,21600" o:gfxdata="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quSa7gAAADbAAAA&#10;DwAAAAAAAAABACAAAAAiAAAAZHJzL2Rvd25yZXYueG1sUEsBAhQAFAAAAAgAh07iQDMvBZ47AAAA&#10;OQAAABAAAAAAAAAAAQAgAAAABwEAAGRycy9zaGFwZXhtbC54bWxQSwUGAAAAAAYABgBbAQAAsQMA&#10;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739720;top:6343650;height:2406162;width:2406162;v-text-anchor:middle;" filled="f" stroked="t" coordsize="21600,21600" o:gfxdata="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YYK57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2pt" color="#FFFFFF [3212]" miterlimit="8" joinstyle="miter"/>
                      <v:imagedata o:title=""/>
                      <o:lock v:ext="edit" aspectratio="f"/>
                    </v:rect>
                  </v:group>
                  <v:shape id="_x0000_s1026" o:spid="_x0000_s1026" o:spt="202" alt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 type="#_x0000_t202" style="position:absolute;left:748377;top:7268373;height:1488440;width:1161415;" filled="f" stroked="f" coordsize="21600,21600" o:gfxdata="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uD9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2200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方正兰亭粗黑_GBK" w:eastAsia="方正兰亭粗黑_GBK"/>
                              <w:color w:val="FFFFFF" w:themeColor="background1"/>
                              <w:spacing w:val="-60"/>
                              <w:kern w:val="24"/>
                              <w:sz w:val="160"/>
                              <w:szCs w:val="1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简</w:t>
                          </w:r>
                        </w:p>
                      </w:txbxContent>
                    </v:textbox>
                  </v:shape>
                  <v:shape id="_x0000_s1026" o:spid="_x0000_s1026" o:spt="202" alt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 type="#_x0000_t202" style="position:absolute;left:1914845;top:7289583;height:1488440;width:1144270;" filled="f" stroked="f" coordsize="21600,21600" o:gfxdata="UEsDBAoAAAAAAIdO4kAAAAAAAAAAAAAAAAAEAAAAZHJzL1BLAwQUAAAACACHTuJAJWKqQLkAAADb&#10;AAAADwAAAGRycy9kb3ducmV2LnhtbEVPTUvDQBC9C/0PyxS82d0o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Viqk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22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hAnsi="微软雅黑"/>
                              <w:color w:val="FFFFFF" w:themeColor="background1"/>
                              <w:kern w:val="24"/>
                              <w:sz w:val="160"/>
                              <w:szCs w:val="1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历</w:t>
                          </w:r>
                        </w:p>
                      </w:txbxContent>
                    </v:textbox>
                  </v:shape>
                  <v:shape id="文本框 15" o:spid="_x0000_s1026" o:spt="202" alt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 type="#_x0000_t202" style="position:absolute;left:746055;top:6219629;height:1488440;width:1162050;" filled="f" stroked="f" coordsize="21600,21600" o:gfxdata="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LMj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2200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方正兰亭粗黑_GBK" w:eastAsia="方正兰亭粗黑_GBK"/>
                              <w:color w:val="FFFFFF" w:themeColor="background1"/>
                              <w:spacing w:val="-60"/>
                              <w:kern w:val="24"/>
                              <w:sz w:val="160"/>
                              <w:szCs w:val="1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</w:t>
                          </w:r>
                        </w:p>
                      </w:txbxContent>
                    </v:textbox>
                  </v:shape>
                  <v:shape id="文本框 16" o:spid="_x0000_s1026" o:spt="202" alt="e7d195523061f1c01ef2b70529884c179423570dbaad84926380ABC1F97BAEF0C8FC051856578EAB7874501A1FFE158C4981707381814BCC4D9A8E3554438DEE4FBCF5A5B4D2A8B0989AB57E8BAC65EB486172191761AFEF6F4C8CFF4C33BAD09A4AD781B8FAF3E96E464C2E279A9463C2EE56E2A180E27F5965937581EBF3D85FF9C4FEFCC22841960881CF92F67C35" type="#_x0000_t202" style="position:absolute;left:1912523;top:6219629;height:1488440;width:1161415;" filled="f" stroked="f" coordsize="21600,21600" o:gfxdata="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Hl6+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220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hAnsi="微软雅黑"/>
                              <w:color w:val="FFFFFF" w:themeColor="background1"/>
                              <w:kern w:val="24"/>
                              <w:sz w:val="160"/>
                              <w:szCs w:val="160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师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4134096;top:6426200;height:1938185;width:2887791;" coordorigin="4134096,6426200" coordsize="2887791,193818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rect id="_x0000_s1026" o:spid="_x0000_s1026" o:spt="1" style="position:absolute;left:4135056;top:6592063;height:759182;width:2886831;" filled="f" stroked="f" coordsize="21600,21600" o:gfxdata="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GJ3+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24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767171" w:themeColor="background2" w:themeShade="80"/>
                              <w:spacing w:val="60"/>
                              <w:kern w:val="24"/>
                              <w:sz w:val="36"/>
                              <w:szCs w:val="36"/>
                            </w:rPr>
                            <w:t>PERSONAL</w:t>
                          </w:r>
                        </w:p>
                        <w:p>
                          <w:pPr>
                            <w:spacing w:line="524" w:lineRule="exact"/>
                            <w:jc w:val="right"/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767171" w:themeColor="background2" w:themeShade="80"/>
                              <w:spacing w:val="60"/>
                              <w:kern w:val="24"/>
                              <w:sz w:val="36"/>
                              <w:szCs w:val="36"/>
                            </w:rPr>
                            <w:t>RESUME</w:t>
                          </w:r>
                        </w:p>
                      </w:txbxContent>
                    </v:textbox>
                  </v:rect>
                  <v:rect id="_x0000_s1026" o:spid="_x0000_s1026" o:spt="1" style="position:absolute;left:5956632;top:6426200;height:76200;width:939800;v-text-anchor:middle;" fillcolor="#189587" filled="t" stroked="f" coordsize="21600,21600" o:gfxdata="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VDHs25AAAA2g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4134096;top:7289583;height:424180;width:2886710;" filled="f" stroked="f" coordsize="21600,21600" o:gfxdata="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fLrBe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24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767171" w:themeColor="background2" w:themeShade="80"/>
                              <w:spacing w:val="60"/>
                              <w:kern w:val="24"/>
                              <w:sz w:val="36"/>
                              <w:szCs w:val="36"/>
                            </w:rPr>
                            <w:t>务实是一种收获</w:t>
                          </w:r>
                        </w:p>
                      </w:txbxContent>
                    </v:textbox>
                  </v:rect>
                  <v:rect id="_x0000_s1026" o:spid="_x0000_s1026" o:spt="1" style="position:absolute;left:5404031;top:7940205;height:424180;width:1616710;" filled="f" stroked="f" coordsize="21600,21600" o:gfxdata="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HCYy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24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767171" w:themeColor="background2" w:themeShade="80"/>
                              <w:spacing w:val="60"/>
                              <w:kern w:val="24"/>
                              <w:sz w:val="72"/>
                              <w:szCs w:val="72"/>
                            </w:rPr>
                            <w:t>……</w:t>
                          </w:r>
                        </w:p>
                      </w:txbxContent>
                    </v:textbox>
                  </v:rect>
                  <v:rect id="_x0000_s1026" o:spid="_x0000_s1026" o:spt="1" style="position:absolute;left:4134096;top:7632473;height:424180;width:2886710;" filled="f" stroked="f" coordsize="21600,21600" o:gfxdata="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tqh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24" w:lineRule="exact"/>
                            <w:jc w:val="righ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767171" w:themeColor="background2" w:themeShade="80"/>
                              <w:spacing w:val="60"/>
                              <w:kern w:val="24"/>
                              <w:sz w:val="36"/>
                              <w:szCs w:val="36"/>
                            </w:rPr>
                            <w:t>努力拼搏 把握人生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7770" cy="10691495"/>
                <wp:effectExtent l="0" t="0" r="5080" b="0"/>
                <wp:wrapNone/>
                <wp:docPr id="1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918" cy="10691812"/>
                          <a:chOff x="0" y="0"/>
                          <a:chExt cx="7557918" cy="10691812"/>
                        </a:xfrm>
                      </wpg:grpSpPr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918" cy="106918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组合 22"/>
                        <wpg:cNvGrpSpPr/>
                        <wpg:grpSpPr>
                          <a:xfrm>
                            <a:off x="233493" y="524648"/>
                            <a:ext cx="7078732" cy="9209385"/>
                            <a:chOff x="233493" y="524648"/>
                            <a:chExt cx="7078732" cy="9209385"/>
                          </a:xfrm>
                        </wpg:grpSpPr>
                        <wps:wsp>
                          <wps:cNvPr id="23" name="矩形 23"/>
                          <wps:cNvSpPr/>
                          <wps:spPr>
                            <a:xfrm>
                              <a:off x="358929" y="2700566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404040"/>
                                    <w:kern w:val="24"/>
                                    <w:sz w:val="36"/>
                                    <w:szCs w:val="36"/>
                                  </w:rPr>
                                  <w:t>李思源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24" name="矩形 24"/>
                          <wps:cNvSpPr/>
                          <wps:spPr>
                            <a:xfrm>
                              <a:off x="2554580" y="3984090"/>
                              <a:ext cx="1116745" cy="284160"/>
                            </a:xfrm>
                            <a:prstGeom prst="rect">
                              <a:avLst/>
                            </a:prstGeom>
                            <a:solidFill>
                              <a:srgbClr val="1895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5" name="矩形 25"/>
                          <wps:cNvSpPr/>
                          <wps:spPr>
                            <a:xfrm>
                              <a:off x="2676042" y="4277169"/>
                              <a:ext cx="1567589" cy="2718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8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20XX.XX-20XX.XX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6" name="矩形 26"/>
                          <wps:cNvSpPr/>
                          <wps:spPr>
                            <a:xfrm>
                              <a:off x="4234137" y="4271559"/>
                              <a:ext cx="1411605" cy="299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2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连云港初级中学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28" name="矩形 28"/>
                          <wps:cNvSpPr/>
                          <wps:spPr>
                            <a:xfrm>
                              <a:off x="2683710" y="3897225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F2F2F2"/>
                                    <w:kern w:val="24"/>
                                    <w:sz w:val="28"/>
                                    <w:szCs w:val="28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29" name="矩形 29"/>
                          <wps:cNvSpPr/>
                          <wps:spPr>
                            <a:xfrm>
                              <a:off x="2683711" y="4615845"/>
                              <a:ext cx="4472940" cy="2428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68" w:lineRule="exact"/>
                                  <w:ind w:firstLineChars="0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学生的课堂教课，课上课下，学生课堂学习情况的跟踪以及督促。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68" w:lineRule="exact"/>
                                  <w:ind w:firstLineChars="0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对学生的课堂学习情况有及时的掌握并负责学生课下练习，及时汇报家长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68" w:lineRule="exact"/>
                                  <w:ind w:firstLineChars="0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" w:hAnsi="微软雅黑" w:eastAsiaTheme="min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运用大学课程中的理论方法，结合实际教学，完成新课更改的教学目标及任务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68" w:lineRule="exact"/>
                                  <w:ind w:firstLineChars="0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" w:hAnsi="微软雅黑" w:eastAsiaTheme="minorEastAsia" w:cstheme="minorBidi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积极参与学校和部门组织的各种培训，教研、讲座和会议等活动4、完成教学部门安排的其他任务</w:t>
                                </w:r>
                              </w:p>
                              <w:p>
                                <w:pPr>
                                  <w:pStyle w:val="8"/>
                                  <w:numPr>
                                    <w:ilvl w:val="0"/>
                                    <w:numId w:val="1"/>
                                  </w:num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68" w:lineRule="exact"/>
                                  <w:ind w:firstLineChars="0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" w:hAnsi="微软雅黑" w:eastAsiaTheme="min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作为支教老师，通过假期去山里家访，为山区教学提供自己的力量。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0" name="矩形 30"/>
                          <wps:cNvSpPr/>
                          <wps:spPr>
                            <a:xfrm>
                              <a:off x="5803778" y="4271559"/>
                              <a:ext cx="1310005" cy="299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28" w:lineRule="exact"/>
                                  <w:jc w:val="righ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教师、班主任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3815802" y="3944850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Experience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32" name="矩形 32"/>
                          <wps:cNvSpPr/>
                          <wps:spPr>
                            <a:xfrm>
                              <a:off x="2554580" y="7172251"/>
                              <a:ext cx="1116745" cy="284160"/>
                            </a:xfrm>
                            <a:prstGeom prst="rect">
                              <a:avLst/>
                            </a:prstGeom>
                            <a:solidFill>
                              <a:srgbClr val="1895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3" name="矩形 33"/>
                          <wps:cNvSpPr/>
                          <wps:spPr>
                            <a:xfrm>
                              <a:off x="2683710" y="7085292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F2F2F2"/>
                                    <w:kern w:val="24"/>
                                    <w:sz w:val="28"/>
                                    <w:szCs w:val="28"/>
                                  </w:rPr>
                                  <w:t>荣誉奖励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34" name="矩形 34"/>
                          <wps:cNvSpPr/>
                          <wps:spPr>
                            <a:xfrm>
                              <a:off x="2683711" y="7477813"/>
                              <a:ext cx="4430395" cy="558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6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专业技能证书：教师资格证书、WPS年度最佳设计师 </w:t>
                                </w:r>
                              </w:p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68" w:lineRule="exact"/>
                                  <w:textAlignment w:val="baseline"/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通用技能证书：英语四级证书、普通话二级甲等证书、机动车驾驶证C1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3815802" y="7132917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36" name="矩形 36"/>
                          <wps:cNvSpPr/>
                          <wps:spPr>
                            <a:xfrm>
                              <a:off x="2554580" y="8418477"/>
                              <a:ext cx="1116745" cy="284160"/>
                            </a:xfrm>
                            <a:prstGeom prst="rect">
                              <a:avLst/>
                            </a:prstGeom>
                            <a:solidFill>
                              <a:srgbClr val="1895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" name="矩形 37"/>
                          <wps:cNvSpPr/>
                          <wps:spPr>
                            <a:xfrm>
                              <a:off x="2683710" y="8331481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F2F2F2"/>
                                    <w:kern w:val="24"/>
                                    <w:sz w:val="28"/>
                                    <w:szCs w:val="28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38" name="矩形 38"/>
                          <wps:cNvSpPr/>
                          <wps:spPr>
                            <a:xfrm>
                              <a:off x="2683711" y="8707873"/>
                              <a:ext cx="4430395" cy="1026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6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全日制本科毕业，理论功底深厚，3年实战经验，</w:t>
                                </w:r>
                                <w:r>
                                  <w:rPr>
                                    <w:rFonts w:hint="eastAsia" w:ascii="微软雅黑" w:hAnsi="微软雅黑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任职期间兼任班主任、数学、英语老师，有丰富的教学经验、制作的课题生动易懂。热爱工作、对生活的富有热情、做事认真负责、具有较强的沟通能力和自学能力，自我调节能力好，身体健康，能长期保持良好的工作状态。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39" name="矩形 39"/>
                          <wps:cNvSpPr/>
                          <wps:spPr>
                            <a:xfrm>
                              <a:off x="3815802" y="8379106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Assessment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40" name="矩形 40"/>
                          <wps:cNvSpPr/>
                          <wps:spPr>
                            <a:xfrm>
                              <a:off x="338662" y="5962829"/>
                              <a:ext cx="2446020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电话：XXXXXXXXXXX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1" name="矩形 41"/>
                          <wps:cNvSpPr/>
                          <wps:spPr>
                            <a:xfrm>
                              <a:off x="338662" y="6289896"/>
                              <a:ext cx="2202815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邮箱：XXXXXXXX@qq.com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2" name="矩形 42"/>
                          <wps:cNvSpPr/>
                          <wps:spPr>
                            <a:xfrm>
                              <a:off x="338662" y="3873032"/>
                              <a:ext cx="1834515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生日：1996.6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3" name="矩形 43"/>
                          <wps:cNvSpPr/>
                          <wps:spPr>
                            <a:xfrm>
                              <a:off x="338661" y="4157089"/>
                              <a:ext cx="1550035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现居：江苏连云港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4" name="矩形 44"/>
                          <wps:cNvSpPr/>
                          <wps:spPr>
                            <a:xfrm>
                              <a:off x="338662" y="6616962"/>
                              <a:ext cx="1951355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微信：XXXXXXXX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5" name="矩形 45"/>
                          <wps:cNvSpPr/>
                          <wps:spPr>
                            <a:xfrm>
                              <a:off x="338662" y="4441145"/>
                              <a:ext cx="1834515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学历：全日制本科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6" name="矩形 46"/>
                          <wps:cNvSpPr/>
                          <wps:spPr>
                            <a:xfrm>
                              <a:off x="338662" y="4725202"/>
                              <a:ext cx="1625600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政治面貌：中共党员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47" name="矩形 47"/>
                          <wps:cNvSpPr/>
                          <wps:spPr>
                            <a:xfrm>
                              <a:off x="327967" y="3525649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基础信息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48" name="矩形 48"/>
                          <wps:cNvSpPr/>
                          <wps:spPr>
                            <a:xfrm>
                              <a:off x="327967" y="5497980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联系方式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49" name="矩形 49"/>
                          <wps:cNvSpPr/>
                          <wps:spPr>
                            <a:xfrm>
                              <a:off x="327967" y="7633378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404040"/>
                                    <w:kern w:val="24"/>
                                    <w:sz w:val="28"/>
                                    <w:szCs w:val="28"/>
                                  </w:rPr>
                                  <w:t>技能评价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50" name="矩形 50"/>
                          <wps:cNvSpPr/>
                          <wps:spPr>
                            <a:xfrm>
                              <a:off x="338662" y="8063428"/>
                              <a:ext cx="1183640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学习能力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1" name="矩形 51"/>
                          <wps:cNvSpPr/>
                          <wps:spPr>
                            <a:xfrm>
                              <a:off x="338662" y="8370277"/>
                              <a:ext cx="1183640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团队合作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2" name="矩形 52"/>
                          <wps:cNvSpPr/>
                          <wps:spPr>
                            <a:xfrm>
                              <a:off x="338662" y="8654622"/>
                              <a:ext cx="1183640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专业技能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3" name="矩形 53"/>
                          <wps:cNvSpPr/>
                          <wps:spPr>
                            <a:xfrm>
                              <a:off x="338662" y="9003105"/>
                              <a:ext cx="1183640" cy="264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72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595959" w:themeColor="text1" w:themeTint="A6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班级管理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4" name="矩形 54"/>
                          <wps:cNvSpPr/>
                          <wps:spPr>
                            <a:xfrm>
                              <a:off x="338668" y="3010379"/>
                              <a:ext cx="2097694" cy="29751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2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求职意向：中学教师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5" name="矩形 55"/>
                          <wps:cNvSpPr/>
                          <wps:spPr>
                            <a:xfrm>
                              <a:off x="2554580" y="1084950"/>
                              <a:ext cx="1116745" cy="284160"/>
                            </a:xfrm>
                            <a:prstGeom prst="rect">
                              <a:avLst/>
                            </a:prstGeom>
                            <a:solidFill>
                              <a:srgbClr val="1895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6" name="矩形 56"/>
                          <wps:cNvSpPr/>
                          <wps:spPr>
                            <a:xfrm>
                              <a:off x="2676043" y="1406219"/>
                              <a:ext cx="1595438" cy="2718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8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20XX.09-20XX.06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7" name="矩形 57"/>
                          <wps:cNvSpPr/>
                          <wps:spPr>
                            <a:xfrm>
                              <a:off x="4234137" y="1391492"/>
                              <a:ext cx="1411605" cy="299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2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徐州师范大学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8" name="矩形 58"/>
                          <wps:cNvSpPr/>
                          <wps:spPr>
                            <a:xfrm>
                              <a:off x="2683710" y="1676085"/>
                              <a:ext cx="4628515" cy="558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6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主修课程： 语言学概念、古代汉语、现代汉语、马克思主义文论、</w:t>
                                </w:r>
                                <w:r>
                                  <w:rPr>
                                    <w:rFonts w:hint="eastAsia" w:ascii="微软雅黑" w:hAnsi="微软雅黑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教育学、心理学、中学语文教育实践、教育科学研究方法等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59" name="矩形 59"/>
                          <wps:cNvSpPr/>
                          <wps:spPr>
                            <a:xfrm>
                              <a:off x="5518248" y="1375394"/>
                              <a:ext cx="1595755" cy="299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28" w:lineRule="exact"/>
                                  <w:jc w:val="righ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汉语文学教育</w:t>
                                </w:r>
                                <w:r>
                                  <w:rPr>
                                    <w:rFonts w:hint="eastAsia" w:ascii="微软雅黑" w:hAnsi="微软雅黑" w:eastAsiaTheme="major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/本科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60" name="矩形 60"/>
                          <wps:cNvSpPr/>
                          <wps:spPr>
                            <a:xfrm>
                              <a:off x="3815802" y="1045796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Education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61" name="矩形 61"/>
                          <wps:cNvSpPr/>
                          <wps:spPr>
                            <a:xfrm>
                              <a:off x="2683710" y="998171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F2F2F2"/>
                                    <w:kern w:val="24"/>
                                    <w:sz w:val="28"/>
                                    <w:szCs w:val="28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62" name="直接连接符 62"/>
                          <wps:cNvCnPr/>
                          <wps:spPr>
                            <a:xfrm>
                              <a:off x="1176393" y="8218298"/>
                              <a:ext cx="9080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8958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直接连接符 63"/>
                          <wps:cNvCnPr/>
                          <wps:spPr>
                            <a:xfrm>
                              <a:off x="1176393" y="8526970"/>
                              <a:ext cx="7874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8958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" name="直接连接符 64"/>
                          <wps:cNvCnPr/>
                          <wps:spPr>
                            <a:xfrm>
                              <a:off x="1176393" y="8823116"/>
                              <a:ext cx="85725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8958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" name="直接连接符 65"/>
                          <wps:cNvCnPr/>
                          <wps:spPr>
                            <a:xfrm>
                              <a:off x="1176393" y="9125345"/>
                              <a:ext cx="7874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18958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66" name="图片 66" descr="图片包含 人, 男人, 服装, 西装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197" y="524648"/>
                              <a:ext cx="1440704" cy="201698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" name="矩形 67"/>
                          <wps:cNvSpPr/>
                          <wps:spPr>
                            <a:xfrm>
                              <a:off x="2554580" y="2385745"/>
                              <a:ext cx="1116745" cy="284160"/>
                            </a:xfrm>
                            <a:prstGeom prst="rect">
                              <a:avLst/>
                            </a:prstGeom>
                            <a:solidFill>
                              <a:srgbClr val="18958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8" name="矩形 68"/>
                          <wps:cNvSpPr/>
                          <wps:spPr>
                            <a:xfrm>
                              <a:off x="2683710" y="2298927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b/>
                                    <w:bCs/>
                                    <w:color w:val="F2F2F2"/>
                                    <w:kern w:val="24"/>
                                    <w:sz w:val="28"/>
                                    <w:szCs w:val="28"/>
                                  </w:rPr>
                                  <w:t>实践经历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69" name="矩形 69"/>
                          <wps:cNvSpPr/>
                          <wps:spPr>
                            <a:xfrm>
                              <a:off x="2683711" y="2973028"/>
                              <a:ext cx="4430395" cy="8458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96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一对一个性化语文辅导，深入了解学生学习情况及其个性，针对性做出有效的教育指点方法，帮助学生增强自信意识，及时发现自己工作中的失误与不足之处，和相关辅导学生共同进步！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0" name="矩形 70"/>
                          <wps:cNvSpPr/>
                          <wps:spPr>
                            <a:xfrm>
                              <a:off x="3815802" y="2346552"/>
                              <a:ext cx="1411605" cy="41148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spacing w:line="464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SchoolsEx</w:t>
                                </w:r>
                              </w:p>
                            </w:txbxContent>
                          </wps:txbx>
                          <wps:bodyPr rtlCol="0" anchor="ctr">
                            <a:spAutoFit/>
                          </wps:bodyPr>
                        </wps:wsp>
                        <wps:wsp>
                          <wps:cNvPr id="71" name="矩形 71"/>
                          <wps:cNvSpPr/>
                          <wps:spPr>
                            <a:xfrm>
                              <a:off x="2676042" y="2725086"/>
                              <a:ext cx="1567589" cy="2718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28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20XX.XX-20XX.XX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2" name="矩形 72"/>
                          <wps:cNvSpPr/>
                          <wps:spPr>
                            <a:xfrm>
                              <a:off x="4234137" y="2719522"/>
                              <a:ext cx="1696720" cy="299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28" w:lineRule="exac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XXX教育培训机构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3" name="矩形 73"/>
                          <wps:cNvSpPr/>
                          <wps:spPr>
                            <a:xfrm>
                              <a:off x="5803778" y="2719522"/>
                              <a:ext cx="1310005" cy="299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left" w:pos="453"/>
                                    <w:tab w:val="left" w:pos="2040"/>
                                    <w:tab w:val="left" w:pos="2267"/>
                                  </w:tabs>
                                  <w:spacing w:line="328" w:lineRule="exact"/>
                                  <w:jc w:val="right"/>
                                  <w:textAlignment w:val="baseline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Theme="majorEastAsia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教育培训师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  <wps:wsp>
                          <wps:cNvPr id="74" name="直接连接符 74"/>
                          <wps:cNvCnPr/>
                          <wps:spPr>
                            <a:xfrm>
                              <a:off x="233493" y="7518795"/>
                              <a:ext cx="2202869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18958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直接连接符 75"/>
                          <wps:cNvCnPr/>
                          <wps:spPr>
                            <a:xfrm>
                              <a:off x="233493" y="3459470"/>
                              <a:ext cx="2202869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18958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直接连接符 76"/>
                          <wps:cNvCnPr/>
                          <wps:spPr>
                            <a:xfrm>
                              <a:off x="233493" y="5489133"/>
                              <a:ext cx="2202869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189587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7" name="直接连接符 77"/>
                        <wps:cNvCnPr/>
                        <wps:spPr>
                          <a:xfrm>
                            <a:off x="2554580" y="311150"/>
                            <a:ext cx="0" cy="100774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8958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直接连接符 78"/>
                        <wps:cNvCnPr/>
                        <wps:spPr>
                          <a:xfrm>
                            <a:off x="2433930" y="311150"/>
                            <a:ext cx="0" cy="100774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18958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7" o:spid="_x0000_s1026" o:spt="203" style="position:absolute;left:0pt;margin-left:-90pt;margin-top:-72pt;height:841.85pt;width:595.1pt;z-index:251661312;mso-width-relative:page;mso-height-relative:page;" coordsize="7557918,10691812" o:gfxdata="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">
                <o:lock v:ext="edit" aspectratio="f"/>
                <v:shape id="_x0000_s1026" o:spid="_x0000_s1026" o:spt="75" type="#_x0000_t75" style="position:absolute;left:0;top:0;height:10691812;width:7557918;" filled="f" o:preferrelative="t" stroked="f" coordsize="21600,21600" o:gfxdata="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RBx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233493;top:524648;height:9209385;width:7078732;" coordorigin="233493,524648" coordsize="7078732,9209385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358929;top:2700566;height:411480;width:1411605;v-text-anchor:middle;" filled="f" stroked="f" coordsize="21600,21600" o:gfxdata="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UEU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404040"/>
                              <w:kern w:val="24"/>
                              <w:sz w:val="36"/>
                              <w:szCs w:val="36"/>
                            </w:rPr>
                            <w:t>李思源</w:t>
                          </w:r>
                        </w:p>
                      </w:txbxContent>
                    </v:textbox>
                  </v:rect>
                  <v:rect id="_x0000_s1026" o:spid="_x0000_s1026" o:spt="1" style="position:absolute;left:2554580;top:3984090;height:284160;width:1116745;v-text-anchor:middle;" fillcolor="#189587" filled="t" stroked="f" coordsize="21600,21600" o:gfxdata="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tZYzq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2676042;top:4277169;height:271869;width:1567589;" filled="f" stroked="f" coordsize="21600,21600" o:gfxdata="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gA6O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8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20XX.XX-20XX.XX</w:t>
                          </w:r>
                        </w:p>
                      </w:txbxContent>
                    </v:textbox>
                  </v:rect>
                  <v:rect id="_x0000_s1026" o:spid="_x0000_s1026" o:spt="1" style="position:absolute;left:4234137;top:4271559;height:299720;width:1411605;" filled="f" stroked="f" coordsize="21600,21600" o:gfxdata="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cp3U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2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b/>
                              <w:bCs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连云港初级中学</w:t>
                          </w:r>
                        </w:p>
                      </w:txbxContent>
                    </v:textbox>
                  </v:rect>
                  <v:rect id="_x0000_s1026" o:spid="_x0000_s1026" o:spt="1" style="position:absolute;left:2683710;top:3897225;height:411480;width:1411605;v-text-anchor:middle;" filled="f" stroked="f" coordsize="21600,21600" o:gfxdata="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9NdA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F2F2F2"/>
                              <w:kern w:val="24"/>
                              <w:sz w:val="28"/>
                              <w:szCs w:val="28"/>
                            </w:rPr>
                            <w:t>工作经历</w:t>
                          </w:r>
                        </w:p>
                      </w:txbxContent>
                    </v:textbox>
                  </v:rect>
                  <v:rect id="_x0000_s1026" o:spid="_x0000_s1026" o:spt="1" style="position:absolute;left:2683711;top:4615845;height:2428240;width:4472940;" filled="f" stroked="f" coordsize="21600,21600" o:gfxdata="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7Qm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68" w:lineRule="exact"/>
                            <w:ind w:firstLineChars="0"/>
                            <w:textAlignment w:val="baseline"/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学生的课堂教课，课上课下，学生课堂学习情况的跟踪以及督促。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68" w:lineRule="exact"/>
                            <w:ind w:firstLineChars="0"/>
                            <w:textAlignment w:val="baseline"/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对学生的课堂学习情况有及时的掌握并负责学生课下练习，及时汇报家长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68" w:lineRule="exact"/>
                            <w:ind w:firstLineChars="0"/>
                            <w:textAlignment w:val="baseline"/>
                          </w:pPr>
                          <w:r>
                            <w:rPr>
                              <w:rFonts w:hint="eastAsia" w:ascii="微软雅黑" w:hAnsi="微软雅黑" w:eastAsiaTheme="min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运用大学课程中的理论方法，结合实际教学，完成新课更改的教学目标及任务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68" w:lineRule="exact"/>
                            <w:ind w:firstLineChars="0"/>
                            <w:textAlignment w:val="baseline"/>
                          </w:pPr>
                          <w:r>
                            <w:rPr>
                              <w:rFonts w:hint="eastAsia" w:ascii="微软雅黑" w:hAnsi="微软雅黑" w:eastAsiaTheme="minorEastAsia" w:cstheme="minorBidi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积极参与学校和部门组织的各种培训，教研、讲座和会议等活动4、完成教学部门安排的其他任务</w:t>
                          </w:r>
                        </w:p>
                        <w:p>
                          <w:pPr>
                            <w:pStyle w:val="8"/>
                            <w:numPr>
                              <w:ilvl w:val="0"/>
                              <w:numId w:val="1"/>
                            </w:num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68" w:lineRule="exact"/>
                            <w:ind w:firstLineChars="0"/>
                            <w:textAlignment w:val="baseline"/>
                          </w:pPr>
                          <w:r>
                            <w:rPr>
                              <w:rFonts w:hint="eastAsia" w:ascii="微软雅黑" w:hAnsi="微软雅黑" w:eastAsiaTheme="min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作为支教老师，通过假期去山里家访，为山区教学提供自己的力量。</w:t>
                          </w:r>
                        </w:p>
                      </w:txbxContent>
                    </v:textbox>
                  </v:rect>
                  <v:rect id="_x0000_s1026" o:spid="_x0000_s1026" o:spt="1" style="position:absolute;left:5803778;top:4271559;height:299720;width:1310005;" filled="f" stroked="f" coordsize="21600,21600" o:gfxdata="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Djbm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28" w:lineRule="exact"/>
                            <w:jc w:val="righ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b/>
                              <w:bCs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教师、班主任</w:t>
                          </w:r>
                        </w:p>
                      </w:txbxContent>
                    </v:textbox>
                  </v:rect>
                  <v:rect id="_x0000_s1026" o:spid="_x0000_s1026" o:spt="1" style="position:absolute;left:3815802;top:3944850;height:411480;width:1411605;v-text-anchor:middle;" filled="f" stroked="f" coordsize="21600,21600" o:gfxdata="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F+gA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Experience</w:t>
                          </w:r>
                        </w:p>
                      </w:txbxContent>
                    </v:textbox>
                  </v:rect>
                  <v:rect id="_x0000_s1026" o:spid="_x0000_s1026" o:spt="1" style="position:absolute;left:2554580;top:7172251;height:284160;width:1116745;v-text-anchor:middle;" fillcolor="#189587" filled="t" stroked="f" coordsize="21600,21600" o:gfxdata="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4lyAi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2683710;top:7085292;height:411480;width:1411605;v-text-anchor:middle;" filled="f" stroked="f" coordsize="21600,21600" o:gfxdata="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idP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F2F2F2"/>
                              <w:kern w:val="24"/>
                              <w:sz w:val="28"/>
                              <w:szCs w:val="28"/>
                            </w:rPr>
                            <w:t>荣誉奖励</w:t>
                          </w:r>
                        </w:p>
                      </w:txbxContent>
                    </v:textbox>
                  </v:rect>
                  <v:rect id="_x0000_s1026" o:spid="_x0000_s1026" o:spt="1" style="position:absolute;left:2683711;top:7477813;height:558800;width:4430395;" filled="f" stroked="f" coordsize="21600,21600" o:gfxdata="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Uw5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6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专业技能证书：教师资格证书、WPS年度最佳设计师 </w:t>
                          </w:r>
                        </w:p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68" w:lineRule="exact"/>
                            <w:textAlignment w:val="baseline"/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通用技能证书：英语四级证书、普通话二级甲等证书、机动车驾驶证C1</w:t>
                          </w:r>
                        </w:p>
                      </w:txbxContent>
                    </v:textbox>
                  </v:rect>
                  <v:rect id="_x0000_s1026" o:spid="_x0000_s1026" o:spt="1" style="position:absolute;left:3815802;top:7132917;height:411480;width:1411605;v-text-anchor:middle;" filled="f" stroked="f" coordsize="21600,21600" o:gfxdata="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SzuA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Certificate</w:t>
                          </w:r>
                        </w:p>
                      </w:txbxContent>
                    </v:textbox>
                  </v:rect>
                  <v:rect id="_x0000_s1026" o:spid="_x0000_s1026" o:spt="1" style="position:absolute;left:2554580;top:8418477;height:284160;width:1116745;v-text-anchor:middle;" fillcolor="#189587" filled="t" stroked="f" coordsize="21600,21600" o:gfxdata="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ezgu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2683710;top:8331481;height:411480;width:1411605;v-text-anchor:middle;" filled="f" stroked="f" coordsize="21600,21600" o:gfxdata="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LV7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F2F2F2"/>
                              <w:kern w:val="24"/>
                              <w:sz w:val="28"/>
                              <w:szCs w:val="28"/>
                            </w:rPr>
                            <w:t>自我评价</w:t>
                          </w:r>
                        </w:p>
                      </w:txbxContent>
                    </v:textbox>
                  </v:rect>
                  <v:rect id="_x0000_s1026" o:spid="_x0000_s1026" o:spt="1" style="position:absolute;left:2683711;top:8707873;height:1026160;width:4430395;" filled="f" stroked="f" coordsize="21600,21600" o:gfxdata="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eDr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6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全日制本科毕业，理论功底深厚，3年实战经验，</w:t>
                          </w:r>
                          <w:r>
                            <w:rPr>
                              <w:rFonts w:hint="eastAsia" w:ascii="微软雅黑" w:hAnsi="微软雅黑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任职期间兼任班主任、数学、英语老师，有丰富的教学经验、制作的课题生动易懂。热爱工作、对生活的富有热情、做事认真负责、具有较强的沟通能力和自学能力，自我调节能力好，身体健康，能长期保持良好的工作状态。</w:t>
                          </w:r>
                        </w:p>
                      </w:txbxContent>
                    </v:textbox>
                  </v:rect>
                  <v:rect id="_x0000_s1026" o:spid="_x0000_s1026" o:spt="1" style="position:absolute;left:3815802;top:8379106;height:411480;width:1411605;v-text-anchor:middle;" filled="f" stroked="f" coordsize="21600,21600" o:gfxdata="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HkB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Assessment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5962829;height:264160;width:2446020;" filled="f" stroked="f" coordsize="21600,21600" o:gfxdata="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AhFm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电话：XXXXXXXXXXX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6289896;height:264160;width:2202815;" filled="f" stroked="f" coordsize="21600,21600" o:gfxdata="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0TgA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邮箱：XXXXXXXX@qq.com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3873032;height:264160;width:1834515;" filled="f" stroked="f" coordsize="21600,21600" o:gfxdata="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5Z+d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生日：1996.6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1;top:4157089;height:264160;width:1550035;" filled="f" stroked="f" coordsize="21600,21600" o:gfxdata="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Nrb7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现居：江苏连云港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6616962;height:264160;width:1951355;" filled="f" stroked="f" coordsize="21600,21600" o:gfxdata="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zNDm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微信：XXXXXXXX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4441145;height:264160;width:1834515;" filled="f" stroked="f" coordsize="21600,21600" o:gfxdata="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/mA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学历：全日制本科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4725202;height:264160;width:1625600;" filled="f" stroked="f" coordsize="21600,21600" o:gfxdata="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14d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政治面貌：中共党员</w:t>
                          </w:r>
                        </w:p>
                      </w:txbxContent>
                    </v:textbox>
                  </v:rect>
                  <v:rect id="_x0000_s1026" o:spid="_x0000_s1026" o:spt="1" style="position:absolute;left:327967;top:3525649;height:411480;width:1411605;v-text-anchor:middle;" filled="f" stroked="f" coordsize="21600,21600" o:gfxdata="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Smkr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基础信息</w:t>
                          </w:r>
                        </w:p>
                      </w:txbxContent>
                    </v:textbox>
                  </v:rect>
                  <v:rect id="_x0000_s1026" o:spid="_x0000_s1026" o:spt="1" style="position:absolute;left:327967;top:5497980;height:411480;width:1411605;v-text-anchor:middle;" filled="f" stroked="f" coordsize="21600,21600" o:gfxdata="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KzL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联系方式</w:t>
                          </w:r>
                        </w:p>
                      </w:txbxContent>
                    </v:textbox>
                  </v:rect>
                  <v:rect id="_x0000_s1026" o:spid="_x0000_s1026" o:spt="1" style="position:absolute;left:327967;top:7633378;height:411480;width:1411605;v-text-anchor:middle;" filled="f" stroked="f" coordsize="21600,21600" o:gfxdata="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GeXe7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404040"/>
                              <w:kern w:val="24"/>
                              <w:sz w:val="28"/>
                              <w:szCs w:val="28"/>
                            </w:rPr>
                            <w:t>技能评价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8063428;height:264160;width:1183640;" filled="f" stroked="f" coordsize="21600,21600" o:gfxdata="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0dN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学习能力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8370277;height:264160;width:1183640;" filled="f" stroked="f" coordsize="21600,21600" o:gfxdata="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123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团队合作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8654622;height:264160;width:1183640;" filled="f" stroked="f" coordsize="21600,21600" o:gfxdata="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P6K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专业技能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2;top:9003105;height:264160;width:1183640;" filled="f" stroked="f" coordsize="21600,21600" o:gfxdata="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NNM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72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595959" w:themeColor="text1" w:themeTint="A6"/>
                              <w:kern w:val="24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班级管理</w:t>
                          </w:r>
                        </w:p>
                      </w:txbxContent>
                    </v:textbox>
                  </v:rect>
                  <v:rect id="_x0000_s1026" o:spid="_x0000_s1026" o:spt="1" style="position:absolute;left:338668;top:3010379;height:297517;width:2097694;" filled="f" stroked="f" coordsize="21600,21600" o:gfxdata="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rVR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2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b/>
                              <w:bCs/>
                              <w:color w:val="404040" w:themeColor="text1" w:themeTint="BF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求职意向：中学教师</w:t>
                          </w:r>
                        </w:p>
                      </w:txbxContent>
                    </v:textbox>
                  </v:rect>
                  <v:rect id="_x0000_s1026" o:spid="_x0000_s1026" o:spt="1" style="position:absolute;left:2554580;top:1084950;height:284160;width:1116745;v-text-anchor:middle;" fillcolor="#189587" filled="t" stroked="f" coordsize="21600,21600" o:gfxdata="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wTtdy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2676043;top:1406219;height:271869;width:1595438;" filled="f" stroked="f" coordsize="21600,21600" o:gfxdata="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Tuq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8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20XX.09-20XX.06</w:t>
                          </w:r>
                        </w:p>
                      </w:txbxContent>
                    </v:textbox>
                  </v:rect>
                  <v:rect id="_x0000_s1026" o:spid="_x0000_s1026" o:spt="1" style="position:absolute;left:4234137;top:1391492;height:299720;width:1411605;" filled="f" stroked="f" coordsize="21600,21600" o:gfxdata="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hLM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2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b/>
                              <w:bCs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徐州师范大学</w:t>
                          </w:r>
                        </w:p>
                      </w:txbxContent>
                    </v:textbox>
                  </v:rect>
                  <v:rect id="_x0000_s1026" o:spid="_x0000_s1026" o:spt="1" style="position:absolute;left:2683710;top:1676085;height:558800;width:4628515;" filled="f" stroked="f" coordsize="21600,21600" o:gfxdata="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p99A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6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主修课程： 语言学概念、古代汉语、现代汉语、马克思主义文论、</w:t>
                          </w:r>
                          <w:r>
                            <w:rPr>
                              <w:rFonts w:hint="eastAsia" w:ascii="微软雅黑" w:hAnsi="微软雅黑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教育学、心理学、中学语文教育实践、教育科学研究方法等</w:t>
                          </w:r>
                        </w:p>
                      </w:txbxContent>
                    </v:textbox>
                  </v:rect>
                  <v:rect id="_x0000_s1026" o:spid="_x0000_s1026" o:spt="1" style="position:absolute;left:5518248;top:1375394;height:299720;width:1595755;" filled="f" stroked="f" coordsize="21600,21600" o:gfxdata="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t62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28" w:lineRule="exact"/>
                            <w:jc w:val="righ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汉语文学教育</w:t>
                          </w:r>
                          <w:r>
                            <w:rPr>
                              <w:rFonts w:hint="eastAsia" w:ascii="微软雅黑" w:hAnsi="微软雅黑" w:eastAsiaTheme="majorEastAsia"/>
                              <w:b/>
                              <w:bCs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/本科</w:t>
                          </w:r>
                        </w:p>
                      </w:txbxContent>
                    </v:textbox>
                  </v:rect>
                  <v:rect id="_x0000_s1026" o:spid="_x0000_s1026" o:spt="1" style="position:absolute;left:3815802;top:1045796;height:411480;width:1411605;v-text-anchor:middle;" filled="f" stroked="f" coordsize="21600,21600" o:gfxdata="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6GKG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Education</w:t>
                          </w:r>
                        </w:p>
                      </w:txbxContent>
                    </v:textbox>
                  </v:rect>
                  <v:rect id="_x0000_s1026" o:spid="_x0000_s1026" o:spt="1" style="position:absolute;left:2683710;top:998171;height:411480;width:1411605;v-text-anchor:middle;" filled="f" stroked="f" coordsize="21600,21600" o:gfxdata="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aTHHb4A&#10;AADbAAAADwAAAAAAAAABACAAAAAiAAAAZHJzL2Rvd25yZXYueG1sUEsBAhQAFAAAAAgAh07iQDMv&#10;BZ47AAAAOQAAABAAAAAAAAAAAQAgAAAADQEAAGRycy9zaGFwZXhtbC54bWxQSwUGAAAAAAYABgBb&#10;AQAAtwMAAAAA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F2F2F2"/>
                              <w:kern w:val="24"/>
                              <w:sz w:val="28"/>
                              <w:szCs w:val="28"/>
                            </w:rPr>
                            <w:t>教育背景</w:t>
                          </w:r>
                        </w:p>
                      </w:txbxContent>
                    </v:textbox>
                  </v:rect>
                  <v:line id="_x0000_s1026" o:spid="_x0000_s1026" o:spt="20" style="position:absolute;left:1176393;top:8218298;height:0;width:908050;" filled="f" stroked="t" coordsize="21600,21600" o:gfxdata="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7OSm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3pt" color="#189587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1176393;top:8526970;height:0;width:787400;" filled="f" stroked="t" coordsize="21600,21600" o:gfxdata="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Xecs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3pt" color="#189587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1176393;top:8823116;height:0;width:857250;" filled="f" stroked="t" coordsize="21600,21600" o:gfxdata="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4Ex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3pt" color="#189587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1176393;top:9125345;height:0;width:787400;" filled="f" stroked="t" coordsize="21600,21600" o:gfxdata="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KhX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3pt" color="#189587 [3204]" miterlimit="8" joinstyle="miter"/>
                    <v:imagedata o:title=""/>
                    <o:lock v:ext="edit" aspectratio="f"/>
                  </v:line>
                  <v:shape id="_x0000_s1026" o:spid="_x0000_s1026" o:spt="75" alt="图片包含 人, 男人, 服装, 西装&#10;&#10;描述已自动生成" type="#_x0000_t75" style="position:absolute;left:431197;top:524648;height:2016986;width:1440704;" filled="f" o:preferrelative="t" stroked="f" coordsize="21600,21600" o:gfxdata="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T3N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6" o:title=""/>
                    <o:lock v:ext="edit" aspectratio="t"/>
                  </v:shape>
                  <v:rect id="_x0000_s1026" o:spid="_x0000_s1026" o:spt="1" style="position:absolute;left:2554580;top:2385745;height:284160;width:1116745;v-text-anchor:middle;" fillcolor="#189587" filled="t" stroked="f" coordsize="21600,21600" o:gfxdata="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3hRI25AAAA2w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rect id="_x0000_s1026" o:spid="_x0000_s1026" o:spt="1" style="position:absolute;left:2683710;top:2298927;height:411480;width:1411605;v-text-anchor:middle;" filled="f" stroked="f" coordsize="21600,21600" o:gfxdata="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nm6A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b/>
                              <w:bCs/>
                              <w:color w:val="F2F2F2"/>
                              <w:kern w:val="24"/>
                              <w:sz w:val="28"/>
                              <w:szCs w:val="28"/>
                            </w:rPr>
                            <w:t>实践经历</w:t>
                          </w:r>
                        </w:p>
                      </w:txbxContent>
                    </v:textbox>
                  </v:rect>
                  <v:rect id="_x0000_s1026" o:spid="_x0000_s1026" o:spt="1" style="position:absolute;left:2683711;top:2973028;height:845820;width:4430395;" filled="f" stroked="f" coordsize="21600,21600" o:gfxdata="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ewZ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96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一对一个性化语文辅导，深入了解学生学习情况及其个性，针对性做出有效的教育指点方法，帮助学生增强自信意识，及时发现自己工作中的失误与不足之处，和相关辅导学生共同进步！</w:t>
                          </w:r>
                        </w:p>
                      </w:txbxContent>
                    </v:textbox>
                  </v:rect>
                  <v:rect id="_x0000_s1026" o:spid="_x0000_s1026" o:spt="1" style="position:absolute;left:3815802;top:2346552;height:411480;width:1411605;v-text-anchor:middle;" filled="f" stroked="f" coordsize="21600,21600" o:gfxdata="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MfRb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 weight="2pt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464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SchoolsEx</w:t>
                          </w:r>
                        </w:p>
                      </w:txbxContent>
                    </v:textbox>
                  </v:rect>
                  <v:rect id="_x0000_s1026" o:spid="_x0000_s1026" o:spt="1" style="position:absolute;left:2676042;top:2725086;height:271869;width:1567589;" filled="f" stroked="f" coordsize="21600,21600" o:gfxdata="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gqv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28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20XX.XX-20XX.XX</w:t>
                          </w:r>
                        </w:p>
                      </w:txbxContent>
                    </v:textbox>
                  </v:rect>
                  <v:rect id="_x0000_s1026" o:spid="_x0000_s1026" o:spt="1" style="position:absolute;left:4234137;top:2719522;height:299720;width:1696720;" filled="f" stroked="f" coordsize="21600,21600" o:gfxdata="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+rT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28" w:lineRule="exac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b/>
                              <w:bCs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XXX教育培训机构</w:t>
                          </w:r>
                        </w:p>
                      </w:txbxContent>
                    </v:textbox>
                  </v:rect>
                  <v:rect id="_x0000_s1026" o:spid="_x0000_s1026" o:spt="1" style="position:absolute;left:5803778;top:2719522;height:299720;width:1310005;" filled="f" stroked="f" coordsize="21600,21600" o:gfxdata="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YRU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tabs>
                              <w:tab w:val="left" w:pos="453"/>
                              <w:tab w:val="left" w:pos="2040"/>
                              <w:tab w:val="left" w:pos="2267"/>
                            </w:tabs>
                            <w:spacing w:line="328" w:lineRule="exact"/>
                            <w:jc w:val="right"/>
                            <w:textAlignment w:val="baseline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Theme="majorEastAsia"/>
                              <w:b/>
                              <w:bCs/>
                              <w:color w:val="404040" w:themeColor="text1" w:themeTint="BF"/>
                              <w:kern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教育培训师</w:t>
                          </w:r>
                        </w:p>
                      </w:txbxContent>
                    </v:textbox>
                  </v:rect>
                  <v:line id="_x0000_s1026" o:spid="_x0000_s1026" o:spt="20" style="position:absolute;left:233493;top:7518795;height:0;width:2202869;" filled="f" stroked="t" coordsize="21600,21600" o:gfxdata="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y8i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189587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233493;top:3459470;height:0;width:2202869;" filled="f" stroked="t" coordsize="21600,21600" o:gfxdata="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gGRK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2pt" color="#189587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233493;top:5489133;height:0;width:2202869;" filled="f" stroked="t" coordsize="21600,21600" o:gfxdata="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LKHZb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2pt" color="#189587 [3204]" miterlimit="8" joinstyle="miter"/>
                    <v:imagedata o:title=""/>
                    <o:lock v:ext="edit" aspectratio="f"/>
                  </v:line>
                </v:group>
                <v:line id="_x0000_s1026" o:spid="_x0000_s1026" o:spt="20" style="position:absolute;left:2554580;top:311150;height:10077450;width:0;" filled="f" stroked="t" coordsize="21600,21600" o:gfxdata="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Zej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189587 [3204]" miterlimit="8" joinstyle="miter"/>
                  <v:imagedata o:title=""/>
                  <o:lock v:ext="edit" aspectratio="f"/>
                </v:line>
                <v:line id="_x0000_s1026" o:spid="_x0000_s1026" o:spt="20" style="position:absolute;left:2433930;top:311150;height:10077450;width:0;" filled="f" stroked="t" coordsize="21600,21600" o:gfxdata="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Bu5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189587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7770" cy="10691495"/>
                <wp:effectExtent l="0" t="0" r="5080" b="0"/>
                <wp:wrapNone/>
                <wp:docPr id="79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918" cy="10691812"/>
                          <a:chOff x="0" y="0"/>
                          <a:chExt cx="7557918" cy="10691812"/>
                        </a:xfrm>
                      </wpg:grpSpPr>
                      <pic:pic xmlns:pic="http://schemas.openxmlformats.org/drawingml/2006/picture">
                        <pic:nvPicPr>
                          <pic:cNvPr id="8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7918" cy="1069181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1" name="组合 81"/>
                        <wpg:cNvGrpSpPr/>
                        <wpg:grpSpPr>
                          <a:xfrm>
                            <a:off x="765160" y="722104"/>
                            <a:ext cx="6244848" cy="9428101"/>
                            <a:chOff x="765160" y="722104"/>
                            <a:chExt cx="6244848" cy="9428101"/>
                          </a:xfrm>
                        </wpg:grpSpPr>
                        <wpg:grpSp>
                          <wpg:cNvPr id="82" name="组合 82"/>
                          <wpg:cNvGrpSpPr/>
                          <wpg:grpSpPr>
                            <a:xfrm>
                              <a:off x="765160" y="722104"/>
                              <a:ext cx="6029325" cy="8836742"/>
                              <a:chOff x="765160" y="722104"/>
                              <a:chExt cx="6029325" cy="8837121"/>
                            </a:xfrm>
                          </wpg:grpSpPr>
                          <wps:wsp>
                            <wps:cNvPr id="83" name="文本框 189"/>
                            <wps:cNvSpPr txBox="1"/>
                            <wps:spPr>
                              <a:xfrm>
                                <a:off x="765160" y="1212427"/>
                                <a:ext cx="6029325" cy="834679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spacing w:line="452" w:lineRule="exac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尊敬的校领导：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您好！非常感谢您在百忙之中审阅我的自荐书！我叫</w:t>
                                  </w:r>
                                  <w:r>
                                    <w:rPr>
                                      <w:rFonts w:ascii="Calibri" w:hAnsi="Calibri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XXX</w:t>
                                  </w: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，是</w:t>
                                  </w:r>
                                  <w:r>
                                    <w:rPr>
                                      <w:rFonts w:ascii="Calibri" w:hAnsi="Calibri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师范学院</w:t>
                                  </w:r>
                                  <w:r>
                                    <w:rPr>
                                      <w:rFonts w:ascii="Calibri" w:hAnsi="Calibri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级</w:t>
                                  </w:r>
                                  <w:r>
                                    <w:rPr>
                                      <w:rFonts w:ascii="Calibri" w:hAnsi="Calibri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XXXXX</w:t>
                                  </w: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专业的一名毕业生。经过四年的认真学习和不懈努力，我已具备了系统的专业知识和一定的教学实际能力，现在正准备以高昂的热情与所学的知识投入到社会之中，服务于教育事业，实现自身的价值。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贵校良好的管理体制，浓厚的教学氛围和积极进取的精神使我将其作为自己的首选目标，相信在贵校领导的帮助指导下，通过自身的努力，我会成为一名合格的人民教师，希望贵校能给我提供一个施展才华的机会！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大学的四年时光里，我本着自强不息，学以致用的原则，一直以认真的态度对待学习。在学好专业课的同时，我也注重综合知识和综合技能的培养与提高，广泛的涉猎了文学、哲学、心理学、教育学等方面的书籍，计算机理论与操作也具有一定的水平。在教师技能方面，我勤学苦练，不断提高自身的整体水平，并在教育实习中取得优异成绩。这些都为我成为一名合格的人民教师打下了坚实的基础。在思想方面我积极向党组织靠拢，关心集体，团结同学，并加入“青年志愿者”协会、校学生会，多次参加了义务劳动和社会活动同时，我也积极参加中小学实践教学，校运会等课外活动。力求使自己成为高素质的复合型人才</w:t>
                                  </w:r>
                                  <w:r>
                                    <w:rPr>
                                      <w:rFonts w:ascii="Calibri" w:hAnsi="Calibri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在</w:t>
                                  </w:r>
                                  <w:r>
                                    <w:rPr>
                                      <w:rFonts w:ascii="Calibri" w:hAnsi="Calibri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年教育教学中，我刻苦钻研教材，反复思考各种教学方法，以灵活的方式和通俗流畅的语言，调动学生们的学习积极性，成功地完成了教学任务，深受老师和学生们的好评。我相信命运之神会垂青有准备之人，回首过去深感母校培育之恩，注目将来唯有以学识与真诚回报祖国的教育事业。我将以爱心、热心、敬业之心，来实现自己的奋斗目标做名合格的人民教师。</w:t>
                                  </w:r>
                                </w:p>
                                <w:p>
                                  <w:pPr>
                                    <w:spacing w:line="452" w:lineRule="exact"/>
                                    <w:ind w:firstLine="576"/>
                                  </w:pP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久闻贵校师资力量雄厚，桃李满天下，我非常地渴望能成为贵校的一员，这将是我一生的荣誉。我将用我出色的表现证明我的能力</w:t>
                                  </w:r>
                                  <w:r>
                                    <w:rPr>
                                      <w:rFonts w:ascii="Calibri" w:hAnsi="Calibri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! </w:t>
                                  </w: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如果您能给我一次机会，我将严格要求自己，以全新的面貌迎接灿烂的明天。诚挚希望贵校能够垂惠！并祝贵校再创佳绩！真诚地谢谢您的阅读。</w:t>
                                  </w:r>
                                </w:p>
                                <w:p>
                                  <w:pPr>
                                    <w:ind w:firstLine="576"/>
                                  </w:pP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此致</w:t>
                                  </w:r>
                                </w:p>
                                <w:p>
                                  <w:pPr>
                                    <w:ind w:firstLine="576"/>
                                  </w:pP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color w:val="404040"/>
                                      <w:kern w:val="24"/>
                                      <w:sz w:val="28"/>
                                      <w:szCs w:val="28"/>
                                    </w:rPr>
                                    <w:t>敬礼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84" name="矩形 84"/>
                            <wps:cNvSpPr/>
                            <wps:spPr>
                              <a:xfrm>
                                <a:off x="1595055" y="722104"/>
                                <a:ext cx="4369435" cy="711231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Calibri" w:hAnsi="微软雅黑" w:eastAsia="微软雅黑" w:cs="Times New Roman"/>
                                      <w:b/>
                                      <w:bCs/>
                                      <w:color w:val="595959"/>
                                      <w:kern w:val="24"/>
                                      <w:sz w:val="48"/>
                                      <w:szCs w:val="48"/>
                                    </w:rPr>
                                    <w:t>自荐信</w:t>
                                  </w:r>
                                </w:p>
                              </w:txbxContent>
                            </wps:txbx>
                            <wps:bodyPr rtlCol="0" anchor="ctr">
                              <a:spAutoFit/>
                            </wps:bodyPr>
                          </wps:wsp>
                        </wpg:grpSp>
                        <wps:wsp>
                          <wps:cNvPr id="85" name="文本框 66"/>
                          <wps:cNvSpPr txBox="1"/>
                          <wps:spPr>
                            <a:xfrm>
                              <a:off x="3779763" y="9398365"/>
                              <a:ext cx="3230245" cy="7518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520" w:lineRule="exact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hAnsi="微软雅黑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求职人：</w:t>
                                </w: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***</w:t>
                                </w:r>
                                <w:r>
                                  <w:rPr>
                                    <w:rFonts w:hint="eastAsia" w:hAnsi="微软雅黑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　　　　　　　　　　　　　　　　　　　　　　　　　　　　</w:t>
                                </w:r>
                              </w:p>
                              <w:p>
                                <w:pPr>
                                  <w:spacing w:line="520" w:lineRule="exact"/>
                                </w:pP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**</w:t>
                                </w:r>
                                <w:r>
                                  <w:rPr>
                                    <w:rFonts w:hint="eastAsia" w:hAnsi="微软雅黑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年</w:t>
                                </w: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**</w:t>
                                </w:r>
                                <w:r>
                                  <w:rPr>
                                    <w:rFonts w:hint="eastAsia" w:hAnsi="微软雅黑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月</w:t>
                                </w: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**</w:t>
                                </w:r>
                                <w:r>
                                  <w:rPr>
                                    <w:rFonts w:hint="eastAsia" w:hAnsi="微软雅黑"/>
                                    <w:color w:val="595959" w:themeColor="text1" w:themeTint="A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日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top:-72pt;height:841.85pt;width:595.1pt;mso-position-horizontal:left;mso-position-horizontal-relative:page;z-index:251663360;mso-width-relative:page;mso-height-relative:page;" coordsize="7557918,10691812" o:gfxdata="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">
                <o:lock v:ext="edit" aspectratio="f"/>
                <v:shape id="_x0000_s1026" o:spid="_x0000_s1026" o:spt="75" type="#_x0000_t75" style="position:absolute;left:0;top:0;height:10691812;width:7557918;" filled="f" o:preferrelative="t" stroked="f" coordsize="21600,21600" o:gfxdata="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bub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group id="_x0000_s1026" o:spid="_x0000_s1026" o:spt="203" style="position:absolute;left:765160;top:722104;height:9428101;width:6244848;" coordorigin="765160,722104" coordsize="6244848,9428101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765160;top:722104;height:8836742;width:6029325;" coordorigin="765160,722104" coordsize="6029325,8837121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189" o:spid="_x0000_s1026" o:spt="202" type="#_x0000_t202" style="position:absolute;left:765160;top:1212427;height:8346798;width:6029325;" filled="f" stroked="f" coordsize="21600,21600" o:gfxdata="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g/x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pacing w:line="452" w:lineRule="exac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尊敬的校领导：</w:t>
                            </w:r>
                          </w:p>
                          <w:p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您好！非常感谢您在百忙之中审阅我的自荐书！我叫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XXX</w:t>
                            </w: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，是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</w:t>
                            </w: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师范学院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</w:t>
                            </w: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级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XXXXX</w:t>
                            </w: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专业的一名毕业生。经过四年的认真学习和不懈努力，我已具备了系统的专业知识和一定的教学实际能力，现在正准备以高昂的热情与所学的知识投入到社会之中，服务于教育事业，实现自身的价值。</w:t>
                            </w:r>
                          </w:p>
                          <w:p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贵校良好的管理体制，浓厚的教学氛围和积极进取的精神使我将其作为自己的首选目标，相信在贵校领导的帮助指导下，通过自身的努力，我会成为一名合格的人民教师，希望贵校能给我提供一个施展才华的机会！</w:t>
                            </w:r>
                          </w:p>
                          <w:p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大学的四年时光里，我本着自强不息，学以致用的原则，一直以认真的态度对待学习。在学好专业课的同时，我也注重综合知识和综合技能的培养与提高，广泛的涉猎了文学、哲学、心理学、教育学等方面的书籍，计算机理论与操作也具有一定的水平。在教师技能方面，我勤学苦练，不断提高自身的整体水平，并在教育实习中取得优异成绩。这些都为我成为一名合格的人民教师打下了坚实的基础。在思想方面我积极向党组织靠拢，关心集体，团结同学，并加入“青年志愿者”协会、校学生会，多次参加了义务劳动和社会活动同时，我也积极参加中小学实践教学，校运会等课外活动。力求使自己成为高素质的复合型人才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在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XX</w:t>
                            </w: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年教育教学中，我刻苦钻研教材，反复思考各种教学方法，以灵活的方式和通俗流畅的语言，调动学生们的学习积极性，成功地完成了教学任务，深受老师和学生们的好评。我相信命运之神会垂青有准备之人，回首过去深感母校培育之恩，注目将来唯有以学识与真诚回报祖国的教育事业。我将以爱心、热心、敬业之心，来实现自己的奋斗目标做名合格的人民教师。</w:t>
                            </w:r>
                          </w:p>
                          <w:p>
                            <w:pPr>
                              <w:spacing w:line="452" w:lineRule="exact"/>
                              <w:ind w:firstLine="576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久闻贵校师资力量雄厚，桃李满天下，我非常地渴望能成为贵校的一员，这将是我一生的荣誉。我将用我出色的表现证明我的能力</w:t>
                            </w:r>
                            <w:r>
                              <w:rPr>
                                <w:rFonts w:ascii="Calibri" w:hAnsi="Calibri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 xml:space="preserve">! </w:t>
                            </w: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如果您能给我一次机会，我将严格要求自己，以全新的面貌迎接灿烂的明天。诚挚希望贵校能够垂惠！并祝贵校再创佳绩！真诚地谢谢您的阅读。</w:t>
                            </w:r>
                          </w:p>
                          <w:p>
                            <w:pPr>
                              <w:ind w:firstLine="576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此致</w:t>
                            </w:r>
                          </w:p>
                          <w:p>
                            <w:pPr>
                              <w:ind w:firstLine="576"/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color w:val="404040"/>
                                <w:kern w:val="24"/>
                                <w:sz w:val="28"/>
                                <w:szCs w:val="28"/>
                              </w:rPr>
                              <w:t>敬礼</w:t>
                            </w:r>
                          </w:p>
                        </w:txbxContent>
                      </v:textbox>
                    </v:shape>
                    <v:rect id="_x0000_s1026" o:spid="_x0000_s1026" o:spt="1" style="position:absolute;left:1595055;top:722104;height:711231;width:4369435;v-text-anchor:middle;" filled="f" stroked="f" coordsize="21600,21600" o:gfxdata="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+Cf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2pt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Calibri" w:hAnsi="微软雅黑" w:eastAsia="微软雅黑" w:cs="Times New Roman"/>
                                <w:b/>
                                <w:bCs/>
                                <w:color w:val="595959"/>
                                <w:kern w:val="24"/>
                                <w:sz w:val="48"/>
                                <w:szCs w:val="48"/>
                              </w:rPr>
                              <w:t>自荐信</w:t>
                            </w:r>
                          </w:p>
                        </w:txbxContent>
                      </v:textbox>
                    </v:rect>
                  </v:group>
                  <v:shape id="文本框 66" o:spid="_x0000_s1026" o:spt="202" type="#_x0000_t202" style="position:absolute;left:3779763;top:9398365;height:751840;width:3230245;" filled="f" stroked="f" coordsize="21600,21600" o:gfxdata="UEsDBAoAAAAAAIdO4kAAAAAAAAAAAAAAAAAEAAAAZHJzL1BLAwQUAAAACACHTuJALc0CKL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Zwd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0CK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20" w:lineRule="exact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hAnsi="微软雅黑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求职人：</w:t>
                          </w: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***</w:t>
                          </w:r>
                          <w:r>
                            <w:rPr>
                              <w:rFonts w:hint="eastAsia" w:hAnsi="微软雅黑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　　　　　　　　　　　　　　　　　　　　　　　　　　　　</w:t>
                          </w:r>
                        </w:p>
                        <w:p>
                          <w:pPr>
                            <w:spacing w:line="520" w:lineRule="exact"/>
                          </w:pP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**</w:t>
                          </w:r>
                          <w:r>
                            <w:rPr>
                              <w:rFonts w:hint="eastAsia" w:hAnsi="微软雅黑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年</w:t>
                          </w: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**</w:t>
                          </w:r>
                          <w:r>
                            <w:rPr>
                              <w:rFonts w:hint="eastAsia" w:hAnsi="微软雅黑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月</w:t>
                          </w: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**</w:t>
                          </w:r>
                          <w:r>
                            <w:rPr>
                              <w:rFonts w:hint="eastAsia" w:hAnsi="微软雅黑"/>
                              <w:color w:val="595959" w:themeColor="text1" w:themeTint="A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日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widowControl/>
        <w:jc w:val="left"/>
      </w:pP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7770" cy="10692130"/>
                <wp:effectExtent l="0" t="0" r="5080" b="0"/>
                <wp:wrapNone/>
                <wp:docPr id="8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918" cy="10691813"/>
                          <a:chOff x="0" y="0"/>
                          <a:chExt cx="7557918" cy="10691813"/>
                        </a:xfrm>
                      </wpg:grpSpPr>
                      <wpg:grpSp>
                        <wpg:cNvPr id="87" name="组合 87"/>
                        <wpg:cNvGrpSpPr/>
                        <wpg:grpSpPr>
                          <a:xfrm>
                            <a:off x="0" y="0"/>
                            <a:ext cx="7557918" cy="10691813"/>
                            <a:chOff x="0" y="0"/>
                            <a:chExt cx="7557918" cy="10691813"/>
                          </a:xfrm>
                        </wpg:grpSpPr>
                        <pic:pic xmlns:pic="http://schemas.openxmlformats.org/drawingml/2006/picture">
                          <pic:nvPicPr>
                            <pic:cNvPr id="88" name="图片 88" descr="图片包含 长凳, 建筑, 椅子, 桌子&#10;&#10;描述已自动生成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557918" cy="10691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9" name="组合 89"/>
                          <wpg:cNvGrpSpPr/>
                          <wpg:grpSpPr>
                            <a:xfrm>
                              <a:off x="628743" y="9037152"/>
                              <a:ext cx="3093379" cy="895990"/>
                              <a:chOff x="628743" y="9037152"/>
                              <a:chExt cx="3093379" cy="895990"/>
                            </a:xfrm>
                          </wpg:grpSpPr>
                          <wps:wsp>
                            <wps:cNvPr id="90" name="矩形 90"/>
                            <wps:cNvSpPr/>
                            <wps:spPr>
                              <a:xfrm>
                                <a:off x="628743" y="9312997"/>
                                <a:ext cx="2872265" cy="3359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tabs>
                                      <w:tab w:val="left" w:pos="453"/>
                                      <w:tab w:val="left" w:pos="2040"/>
                                      <w:tab w:val="left" w:pos="2267"/>
                                    </w:tabs>
                                    <w:spacing w:line="384" w:lineRule="exact"/>
                                    <w:textAlignment w:val="baseline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电    话：180 0000 0000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>
                            <wps:cNvPr id="91" name="矩形 91"/>
                            <wps:cNvSpPr/>
                            <wps:spPr>
                              <a:xfrm>
                                <a:off x="628743" y="9037152"/>
                                <a:ext cx="2187090" cy="33598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tabs>
                                      <w:tab w:val="left" w:pos="453"/>
                                      <w:tab w:val="left" w:pos="2040"/>
                                      <w:tab w:val="left" w:pos="2267"/>
                                    </w:tabs>
                                    <w:spacing w:line="384" w:lineRule="exact"/>
                                    <w:textAlignment w:val="baseline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姓    名：李思源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>
                            <wps:cNvPr id="92" name="矩形 92"/>
                            <wps:cNvSpPr/>
                            <wps:spPr>
                              <a:xfrm>
                                <a:off x="628743" y="9597153"/>
                                <a:ext cx="3093379" cy="33598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tabs>
                                      <w:tab w:val="left" w:pos="453"/>
                                      <w:tab w:val="left" w:pos="2040"/>
                                      <w:tab w:val="left" w:pos="2267"/>
                                    </w:tabs>
                                    <w:spacing w:line="384" w:lineRule="exact"/>
                                    <w:textAlignment w:val="baseline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404040" w:themeColor="text1" w:themeTint="BF"/>
                                      <w:kern w:val="24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毕业院校：您的相关院校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</wpg:grpSp>
                        <wpg:grpSp>
                          <wpg:cNvPr id="93" name="组合 93"/>
                          <wpg:cNvGrpSpPr/>
                          <wpg:grpSpPr>
                            <a:xfrm>
                              <a:off x="650820" y="6254750"/>
                              <a:ext cx="2583962" cy="2583962"/>
                              <a:chOff x="650820" y="6254750"/>
                              <a:chExt cx="2583962" cy="2583962"/>
                            </a:xfrm>
                          </wpg:grpSpPr>
                          <wps:wsp>
                            <wps:cNvPr id="94" name="矩形 94"/>
                            <wps:cNvSpPr/>
                            <wps:spPr>
                              <a:xfrm>
                                <a:off x="650820" y="6254750"/>
                                <a:ext cx="2583962" cy="25839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1895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5" name="矩形 95"/>
                            <wps:cNvSpPr/>
                            <wps:spPr>
                              <a:xfrm>
                                <a:off x="739720" y="6343650"/>
                                <a:ext cx="2406162" cy="2406162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96" name="组合 96"/>
                          <wpg:cNvGrpSpPr/>
                          <wpg:grpSpPr>
                            <a:xfrm>
                              <a:off x="4134096" y="6426200"/>
                              <a:ext cx="2887791" cy="1938185"/>
                              <a:chOff x="4134096" y="6426200"/>
                              <a:chExt cx="2887791" cy="1938185"/>
                            </a:xfrm>
                          </wpg:grpSpPr>
                          <wps:wsp>
                            <wps:cNvPr id="97" name="矩形 97"/>
                            <wps:cNvSpPr/>
                            <wps:spPr>
                              <a:xfrm>
                                <a:off x="4135056" y="6592063"/>
                                <a:ext cx="2886831" cy="7591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524" w:lineRule="exact"/>
                                    <w:jc w:val="righ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Theme="major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36"/>
                                      <w:szCs w:val="36"/>
                                    </w:rPr>
                                    <w:t>PERSONAL</w:t>
                                  </w:r>
                                </w:p>
                                <w:p>
                                  <w:pPr>
                                    <w:spacing w:line="524" w:lineRule="exact"/>
                                    <w:jc w:val="right"/>
                                  </w:pPr>
                                  <w:r>
                                    <w:rPr>
                                      <w:rFonts w:hint="eastAsia" w:ascii="微软雅黑" w:hAnsi="微软雅黑" w:eastAsiaTheme="major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36"/>
                                      <w:szCs w:val="36"/>
                                    </w:rPr>
                                    <w:t>RESUME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>
                            <wps:cNvPr id="98" name="矩形 98"/>
                            <wps:cNvSpPr/>
                            <wps:spPr>
                              <a:xfrm>
                                <a:off x="5956632" y="6426200"/>
                                <a:ext cx="939800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895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9" name="矩形 99"/>
                            <wps:cNvSpPr/>
                            <wps:spPr>
                              <a:xfrm>
                                <a:off x="4134096" y="7289583"/>
                                <a:ext cx="2886710" cy="424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524" w:lineRule="exact"/>
                                    <w:jc w:val="righ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Theme="major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36"/>
                                      <w:szCs w:val="36"/>
                                    </w:rPr>
                                    <w:t>务实是一种收获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>
                            <wps:cNvPr id="100" name="矩形 100"/>
                            <wps:cNvSpPr/>
                            <wps:spPr>
                              <a:xfrm>
                                <a:off x="5404031" y="7940205"/>
                                <a:ext cx="1616710" cy="424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524" w:lineRule="exact"/>
                                    <w:jc w:val="righ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Theme="major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72"/>
                                      <w:szCs w:val="72"/>
                                    </w:rPr>
                                    <w:t>……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  <wps:wsp>
                            <wps:cNvPr id="101" name="矩形 101"/>
                            <wps:cNvSpPr/>
                            <wps:spPr>
                              <a:xfrm>
                                <a:off x="4134096" y="7632473"/>
                                <a:ext cx="2886710" cy="4241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>
                                  <w:pPr>
                                    <w:spacing w:line="524" w:lineRule="exact"/>
                                    <w:jc w:val="right"/>
                                    <w:rPr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Theme="majorEastAsia"/>
                                      <w:color w:val="767171" w:themeColor="background2" w:themeShade="80"/>
                                      <w:spacing w:val="60"/>
                                      <w:kern w:val="24"/>
                                      <w:sz w:val="36"/>
                                      <w:szCs w:val="36"/>
                                    </w:rPr>
                                    <w:t>努力拼搏 把握人生</w:t>
                                  </w:r>
                                </w:p>
                              </w:txbxContent>
                            </wps:txbx>
                            <wps:bodyPr vert="horz" wrap="square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02" name="图片 102" descr="手机屏幕截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8841" y="6340631"/>
                            <a:ext cx="2406162" cy="2406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top:-72pt;height:841.9pt;width:595.1pt;mso-position-horizontal:left;mso-position-horizontal-relative:page;z-index:251665408;mso-width-relative:page;mso-height-relative:page;" coordsize="7557918,10691813" o:gfxdata="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">
                <o:lock v:ext="edit" aspectratio="f"/>
                <v:group id="_x0000_s1026" o:spid="_x0000_s1026" o:spt="203" style="position:absolute;left:0;top:0;height:10691813;width:7557918;" coordsize="7557918,10691813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图片包含 长凳, 建筑, 椅子, 桌子&#10;&#10;描述已自动生成" type="#_x0000_t75" style="position:absolute;left:0;top:0;height:10691813;width:7557918;" filled="f" o:preferrelative="t" stroked="f" coordsize="21600,21600" o:gfxdata="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LHuY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4" o:title=""/>
                    <o:lock v:ext="edit" aspectratio="t"/>
                  </v:shape>
                  <v:group id="_x0000_s1026" o:spid="_x0000_s1026" o:spt="203" style="position:absolute;left:628743;top:9037152;height:895990;width:3093379;" coordorigin="628743,9037152" coordsize="3093379,895990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628743;top:9312997;height:335989;width:2872265;" filled="f" stroked="f" coordsize="21600,21600" o:gfxdata="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hp3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84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    话：180 0000 0000</w:t>
                            </w:r>
                          </w:p>
                        </w:txbxContent>
                      </v:textbox>
                    </v:rect>
                    <v:rect id="_x0000_s1026" o:spid="_x0000_s1026" o:spt="1" style="position:absolute;left:628743;top:9037152;height:335989;width:2187090;" filled="f" stroked="f" coordsize="21600,21600" o:gfxdata="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TMR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84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    名：李思源</w:t>
                            </w:r>
                          </w:p>
                        </w:txbxContent>
                      </v:textbox>
                    </v:rect>
                    <v:rect id="_x0000_s1026" o:spid="_x0000_s1026" o:spt="1" style="position:absolute;left:628743;top:9597153;height:335989;width:3093379;" filled="f" stroked="f" coordsize="21600,21600" o:gfxdata="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9lIw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tabs>
                                <w:tab w:val="left" w:pos="453"/>
                                <w:tab w:val="left" w:pos="2040"/>
                                <w:tab w:val="left" w:pos="2267"/>
                              </w:tabs>
                              <w:spacing w:line="384" w:lineRule="exact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毕业院校：您的相关院校</w:t>
                            </w:r>
                          </w:p>
                        </w:txbxContent>
                      </v:textbox>
                    </v:rect>
                  </v:group>
                  <v:group id="_x0000_s1026" o:spid="_x0000_s1026" o:spt="203" style="position:absolute;left:650820;top:6254750;height:2583962;width:2583962;" coordorigin="650820,6254750" coordsize="2583962,2583962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650820;top:6254750;height:2583962;width:2583962;v-text-anchor:middle;" fillcolor="#189587" filled="t" stroked="f" coordsize="21600,21600" o:gfxdata="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5qrd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739720;top:6343650;height:2406162;width:2406162;v-text-anchor:middle;" filled="f" stroked="t" coordsize="21600,21600" o:gfxdata="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8syUb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2pt" color="#FFFFFF [3212]" miterlimit="8" joinstyle="miter"/>
                      <v:imagedata o:title=""/>
                      <o:lock v:ext="edit" aspectratio="f"/>
                    </v:rect>
                  </v:group>
                  <v:group id="_x0000_s1026" o:spid="_x0000_s1026" o:spt="203" style="position:absolute;left:4134096;top:6426200;height:1938185;width:2887791;" coordorigin="4134096,6426200" coordsize="2887791,1938185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4135056;top:6592063;height:759182;width:2886831;" filled="f" stroked="f" coordsize="21600,21600" o:gfxdata="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B8ai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pacing w:line="524" w:lineRule="exact"/>
                              <w:jc w:val="righ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Theme="majorEastAsia"/>
                                <w:color w:val="767171" w:themeColor="background2" w:themeShade="80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PERSONAL</w:t>
                            </w:r>
                          </w:p>
                          <w:p>
                            <w:pPr>
                              <w:spacing w:line="524" w:lineRule="exact"/>
                              <w:jc w:val="right"/>
                            </w:pPr>
                            <w:r>
                              <w:rPr>
                                <w:rFonts w:hint="eastAsia" w:ascii="微软雅黑" w:hAnsi="微软雅黑" w:eastAsiaTheme="majorEastAsia"/>
                                <w:color w:val="767171" w:themeColor="background2" w:themeShade="80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RESUME</w:t>
                            </w:r>
                          </w:p>
                        </w:txbxContent>
                      </v:textbox>
                    </v:rect>
                    <v:rect id="_x0000_s1026" o:spid="_x0000_s1026" o:spt="1" style="position:absolute;left:5956632;top:6426200;height:76200;width:939800;v-text-anchor:middle;" fillcolor="#189587" filled="t" stroked="f" coordsize="21600,21600" o:gfxdata="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Zq6DYtwAAANsAAAAP&#10;AAAAAAAAAAEAIAAAACIAAABkcnMvZG93bnJldi54bWxQSwECFAAUAAAACACHTuJAMy8FnjsAAAA5&#10;AAAAEAAAAAAAAAABACAAAAAGAQAAZHJzL3NoYXBleG1sLnhtbFBLBQYAAAAABgAGAFsBAACwAwAA&#10;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4134096;top:7289583;height:424180;width:2886710;" filled="f" stroked="f" coordsize="21600,21600" o:gfxdata="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LAQ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pacing w:line="524" w:lineRule="exact"/>
                              <w:jc w:val="righ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Theme="majorEastAsia"/>
                                <w:color w:val="767171" w:themeColor="background2" w:themeShade="80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务实是一种收获</w:t>
                            </w:r>
                          </w:p>
                        </w:txbxContent>
                      </v:textbox>
                    </v:rect>
                    <v:rect id="_x0000_s1026" o:spid="_x0000_s1026" o:spt="1" style="position:absolute;left:5404031;top:7940205;height:424180;width:1616710;" filled="f" stroked="f" coordsize="21600,21600" o:gfxdata="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2sn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pacing w:line="524" w:lineRule="exact"/>
                              <w:jc w:val="righ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Theme="majorEastAsia"/>
                                <w:color w:val="767171" w:themeColor="background2" w:themeShade="80"/>
                                <w:spacing w:val="60"/>
                                <w:kern w:val="24"/>
                                <w:sz w:val="72"/>
                                <w:szCs w:val="72"/>
                              </w:rPr>
                              <w:t>……</w:t>
                            </w:r>
                          </w:p>
                        </w:txbxContent>
                      </v:textbox>
                    </v:rect>
                    <v:rect id="_x0000_s1026" o:spid="_x0000_s1026" o:spt="1" style="position:absolute;left:4134096;top:7632473;height:424180;width:2886710;" filled="f" stroked="f" coordsize="21600,21600" o:gfxdata="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oX7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spacing w:line="524" w:lineRule="exact"/>
                              <w:jc w:val="right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Theme="majorEastAsia"/>
                                <w:color w:val="767171" w:themeColor="background2" w:themeShade="80"/>
                                <w:spacing w:val="60"/>
                                <w:kern w:val="24"/>
                                <w:sz w:val="36"/>
                                <w:szCs w:val="36"/>
                              </w:rPr>
                              <w:t>努力拼搏 把握人生</w:t>
                            </w:r>
                          </w:p>
                        </w:txbxContent>
                      </v:textbox>
                    </v:rect>
                  </v:group>
                </v:group>
                <v:shape id="_x0000_s1026" o:spid="_x0000_s1026" o:spt="75" alt="手机屏幕截图&#10;&#10;描述已自动生成" type="#_x0000_t75" style="position:absolute;left:738841;top:6340631;height:2406162;width:2406162;" filled="f" o:preferrelative="t" stroked="f" coordsize="21600,21600" o:gfxdata="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xsh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粗黑_GBK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7286C"/>
    <w:multiLevelType w:val="multilevel"/>
    <w:tmpl w:val="5ED7286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B325F7"/>
    <w:rsid w:val="00082E3A"/>
    <w:rsid w:val="002056BE"/>
    <w:rsid w:val="0040390D"/>
    <w:rsid w:val="005126AE"/>
    <w:rsid w:val="009577C8"/>
    <w:rsid w:val="00AD300E"/>
    <w:rsid w:val="00C85BC0"/>
    <w:rsid w:val="2AB3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fe834547-f111-aa17-b037-3f0c62c4bd5d\&#31616;&#32422;&#24418;&#35937;&#25945;&#24072;&#22521;&#35757;&#24072;&#27714;&#32844;&#20449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微软雅黑 Calibri">
      <a:majorFont>
        <a:latin typeface="Calibri Light"/>
        <a:ea typeface="微软雅黑"/>
        <a:cs typeface=""/>
      </a:majorFont>
      <a:minorFont>
        <a:latin typeface="Calibri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简约形象教师培训师求职信简历套装.docx</Template>
  <Pages>4</Pages>
  <Words>0</Words>
  <Characters>0</Characters>
  <Lines>1</Lines>
  <Paragraphs>1</Paragraphs>
  <TotalTime>5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2020-08-22T02:08:00Z</dcterms:created>
  <dc:creator>双子晨</dc:creator>
  <cp:lastModifiedBy>双子晨</cp:lastModifiedBy>
  <dcterms:modified xsi:type="dcterms:W3CDTF">2020-08-22T02:08:17Z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