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g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4664710</wp:posOffset>
                </wp:positionV>
                <wp:extent cx="1710690" cy="1393825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0690" cy="1393825"/>
                          <a:chOff x="0" y="0"/>
                          <a:chExt cx="2679065" cy="2183130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0" y="0"/>
                            <a:ext cx="2679065" cy="2183130"/>
                            <a:chOff x="0" y="0"/>
                            <a:chExt cx="2679065" cy="2183130"/>
                          </a:xfrm>
                        </wpg:grpSpPr>
                        <wps:wsp>
                          <wps:cNvPr id="21" name="KSO_Shape"/>
                          <wps:cNvSpPr/>
                          <wps:spPr bwMode="auto">
                            <a:xfrm>
                              <a:off x="0" y="0"/>
                              <a:ext cx="2679065" cy="2183130"/>
                            </a:xfrm>
                            <a:custGeom>
                              <a:avLst/>
                              <a:gdLst>
                                <a:gd name="T0" fmla="*/ 1486023 w 4467"/>
                                <a:gd name="T1" fmla="*/ 319363 h 3634"/>
                                <a:gd name="T2" fmla="*/ 899997 w 4467"/>
                                <a:gd name="T3" fmla="*/ 399607 h 3634"/>
                                <a:gd name="T4" fmla="*/ 899997 w 4467"/>
                                <a:gd name="T5" fmla="*/ 400010 h 3634"/>
                                <a:gd name="T6" fmla="*/ 313971 w 4467"/>
                                <a:gd name="T7" fmla="*/ 319766 h 3634"/>
                                <a:gd name="T8" fmla="*/ 899997 w 4467"/>
                                <a:gd name="T9" fmla="*/ 1465359 h 3634"/>
                                <a:gd name="T10" fmla="*/ 899997 w 4467"/>
                                <a:gd name="T11" fmla="*/ 1465359 h 3634"/>
                                <a:gd name="T12" fmla="*/ 1486023 w 4467"/>
                                <a:gd name="T13" fmla="*/ 319363 h 3634"/>
                                <a:gd name="T14" fmla="*/ 1439673 w 4467"/>
                                <a:gd name="T15" fmla="*/ 706469 h 3634"/>
                                <a:gd name="T16" fmla="*/ 1323596 w 4467"/>
                                <a:gd name="T17" fmla="*/ 485093 h 3634"/>
                                <a:gd name="T18" fmla="*/ 1064842 w 4467"/>
                                <a:gd name="T19" fmla="*/ 371380 h 3634"/>
                                <a:gd name="T20" fmla="*/ 1391711 w 4467"/>
                                <a:gd name="T21" fmla="*/ 394768 h 3634"/>
                                <a:gd name="T22" fmla="*/ 1439673 w 4467"/>
                                <a:gd name="T23" fmla="*/ 706469 h 3634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467" h="3634">
                                  <a:moveTo>
                                    <a:pt x="3687" y="792"/>
                                  </a:moveTo>
                                  <a:cubicBezTo>
                                    <a:pt x="2907" y="0"/>
                                    <a:pt x="2233" y="991"/>
                                    <a:pt x="2233" y="991"/>
                                  </a:cubicBezTo>
                                  <a:cubicBezTo>
                                    <a:pt x="2233" y="991"/>
                                    <a:pt x="2233" y="991"/>
                                    <a:pt x="2233" y="992"/>
                                  </a:cubicBezTo>
                                  <a:cubicBezTo>
                                    <a:pt x="2233" y="991"/>
                                    <a:pt x="1559" y="1"/>
                                    <a:pt x="779" y="793"/>
                                  </a:cubicBezTo>
                                  <a:cubicBezTo>
                                    <a:pt x="0" y="1740"/>
                                    <a:pt x="1201" y="2754"/>
                                    <a:pt x="2233" y="3634"/>
                                  </a:cubicBezTo>
                                  <a:cubicBezTo>
                                    <a:pt x="2233" y="3634"/>
                                    <a:pt x="2233" y="3634"/>
                                    <a:pt x="2233" y="3634"/>
                                  </a:cubicBezTo>
                                  <a:cubicBezTo>
                                    <a:pt x="3266" y="2753"/>
                                    <a:pt x="4467" y="1739"/>
                                    <a:pt x="3687" y="792"/>
                                  </a:cubicBezTo>
                                  <a:close/>
                                  <a:moveTo>
                                    <a:pt x="3572" y="1752"/>
                                  </a:moveTo>
                                  <a:cubicBezTo>
                                    <a:pt x="3545" y="1816"/>
                                    <a:pt x="3509" y="1466"/>
                                    <a:pt x="3284" y="1203"/>
                                  </a:cubicBezTo>
                                  <a:cubicBezTo>
                                    <a:pt x="3038" y="963"/>
                                    <a:pt x="2827" y="888"/>
                                    <a:pt x="2642" y="921"/>
                                  </a:cubicBezTo>
                                  <a:cubicBezTo>
                                    <a:pt x="2595" y="930"/>
                                    <a:pt x="3057" y="591"/>
                                    <a:pt x="3453" y="979"/>
                                  </a:cubicBezTo>
                                  <a:cubicBezTo>
                                    <a:pt x="3670" y="1232"/>
                                    <a:pt x="3682" y="1493"/>
                                    <a:pt x="3572" y="17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1C2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  <wps:wsp>
                          <wps:cNvPr id="20" name="KSO_Shape"/>
                          <wps:cNvSpPr/>
                          <wps:spPr bwMode="auto">
                            <a:xfrm>
                              <a:off x="116840" y="91440"/>
                              <a:ext cx="2448560" cy="1995170"/>
                            </a:xfrm>
                            <a:custGeom>
                              <a:avLst/>
                              <a:gdLst>
                                <a:gd name="T0" fmla="*/ 1486023 w 4467"/>
                                <a:gd name="T1" fmla="*/ 319363 h 3634"/>
                                <a:gd name="T2" fmla="*/ 899997 w 4467"/>
                                <a:gd name="T3" fmla="*/ 399607 h 3634"/>
                                <a:gd name="T4" fmla="*/ 899997 w 4467"/>
                                <a:gd name="T5" fmla="*/ 400010 h 3634"/>
                                <a:gd name="T6" fmla="*/ 313971 w 4467"/>
                                <a:gd name="T7" fmla="*/ 319766 h 3634"/>
                                <a:gd name="T8" fmla="*/ 899997 w 4467"/>
                                <a:gd name="T9" fmla="*/ 1465359 h 3634"/>
                                <a:gd name="T10" fmla="*/ 899997 w 4467"/>
                                <a:gd name="T11" fmla="*/ 1465359 h 3634"/>
                                <a:gd name="T12" fmla="*/ 1486023 w 4467"/>
                                <a:gd name="T13" fmla="*/ 319363 h 3634"/>
                                <a:gd name="T14" fmla="*/ 1439673 w 4467"/>
                                <a:gd name="T15" fmla="*/ 706469 h 3634"/>
                                <a:gd name="T16" fmla="*/ 1323596 w 4467"/>
                                <a:gd name="T17" fmla="*/ 485093 h 3634"/>
                                <a:gd name="T18" fmla="*/ 1064842 w 4467"/>
                                <a:gd name="T19" fmla="*/ 371380 h 3634"/>
                                <a:gd name="T20" fmla="*/ 1391711 w 4467"/>
                                <a:gd name="T21" fmla="*/ 394768 h 3634"/>
                                <a:gd name="T22" fmla="*/ 1439673 w 4467"/>
                                <a:gd name="T23" fmla="*/ 706469 h 3634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467" h="3634">
                                  <a:moveTo>
                                    <a:pt x="3687" y="792"/>
                                  </a:moveTo>
                                  <a:cubicBezTo>
                                    <a:pt x="2907" y="0"/>
                                    <a:pt x="2233" y="991"/>
                                    <a:pt x="2233" y="991"/>
                                  </a:cubicBezTo>
                                  <a:cubicBezTo>
                                    <a:pt x="2233" y="991"/>
                                    <a:pt x="2233" y="991"/>
                                    <a:pt x="2233" y="992"/>
                                  </a:cubicBezTo>
                                  <a:cubicBezTo>
                                    <a:pt x="2233" y="991"/>
                                    <a:pt x="1559" y="1"/>
                                    <a:pt x="779" y="793"/>
                                  </a:cubicBezTo>
                                  <a:cubicBezTo>
                                    <a:pt x="0" y="1740"/>
                                    <a:pt x="1201" y="2754"/>
                                    <a:pt x="2233" y="3634"/>
                                  </a:cubicBezTo>
                                  <a:cubicBezTo>
                                    <a:pt x="2233" y="3634"/>
                                    <a:pt x="2233" y="3634"/>
                                    <a:pt x="2233" y="3634"/>
                                  </a:cubicBezTo>
                                  <a:cubicBezTo>
                                    <a:pt x="3266" y="2753"/>
                                    <a:pt x="4467" y="1739"/>
                                    <a:pt x="3687" y="792"/>
                                  </a:cubicBezTo>
                                  <a:close/>
                                  <a:moveTo>
                                    <a:pt x="3572" y="1752"/>
                                  </a:moveTo>
                                  <a:cubicBezTo>
                                    <a:pt x="3545" y="1816"/>
                                    <a:pt x="3509" y="1466"/>
                                    <a:pt x="3284" y="1203"/>
                                  </a:cubicBezTo>
                                  <a:cubicBezTo>
                                    <a:pt x="3038" y="963"/>
                                    <a:pt x="2827" y="888"/>
                                    <a:pt x="2642" y="921"/>
                                  </a:cubicBezTo>
                                  <a:cubicBezTo>
                                    <a:pt x="2595" y="930"/>
                                    <a:pt x="3057" y="591"/>
                                    <a:pt x="3453" y="979"/>
                                  </a:cubicBezTo>
                                  <a:cubicBezTo>
                                    <a:pt x="3670" y="1232"/>
                                    <a:pt x="3682" y="1493"/>
                                    <a:pt x="3572" y="17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A7A9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  <wps:wsp>
                          <wps:cNvPr id="24" name="任意多边形 24"/>
                          <wps:cNvSpPr/>
                          <wps:spPr>
                            <a:xfrm>
                              <a:off x="1503680" y="452120"/>
                              <a:ext cx="711200" cy="726440"/>
                            </a:xfrm>
                            <a:custGeom>
                              <a:avLst/>
                              <a:gdLst>
                                <a:gd name="connsiteX0" fmla="*/ 0 w 711200"/>
                                <a:gd name="connsiteY0" fmla="*/ 137160 h 726440"/>
                                <a:gd name="connsiteX1" fmla="*/ 279400 w 711200"/>
                                <a:gd name="connsiteY1" fmla="*/ 0 h 726440"/>
                                <a:gd name="connsiteX2" fmla="*/ 543560 w 711200"/>
                                <a:gd name="connsiteY2" fmla="*/ 45720 h 726440"/>
                                <a:gd name="connsiteX3" fmla="*/ 711200 w 711200"/>
                                <a:gd name="connsiteY3" fmla="*/ 416560 h 726440"/>
                                <a:gd name="connsiteX4" fmla="*/ 645160 w 711200"/>
                                <a:gd name="connsiteY4" fmla="*/ 680720 h 726440"/>
                                <a:gd name="connsiteX5" fmla="*/ 604520 w 711200"/>
                                <a:gd name="connsiteY5" fmla="*/ 706120 h 726440"/>
                                <a:gd name="connsiteX6" fmla="*/ 589280 w 711200"/>
                                <a:gd name="connsiteY6" fmla="*/ 711200 h 726440"/>
                                <a:gd name="connsiteX7" fmla="*/ 574040 w 711200"/>
                                <a:gd name="connsiteY7" fmla="*/ 721360 h 726440"/>
                                <a:gd name="connsiteX8" fmla="*/ 558800 w 711200"/>
                                <a:gd name="connsiteY8" fmla="*/ 726440 h 726440"/>
                                <a:gd name="connsiteX9" fmla="*/ 76200 w 711200"/>
                                <a:gd name="connsiteY9" fmla="*/ 274320 h 726440"/>
                                <a:gd name="connsiteX10" fmla="*/ 0 w 711200"/>
                                <a:gd name="connsiteY10" fmla="*/ 137160 h 7264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11200" h="726440">
                                  <a:moveTo>
                                    <a:pt x="0" y="137160"/>
                                  </a:moveTo>
                                  <a:lnTo>
                                    <a:pt x="279400" y="0"/>
                                  </a:lnTo>
                                  <a:lnTo>
                                    <a:pt x="543560" y="45720"/>
                                  </a:lnTo>
                                  <a:lnTo>
                                    <a:pt x="711200" y="416560"/>
                                  </a:lnTo>
                                  <a:lnTo>
                                    <a:pt x="645160" y="680720"/>
                                  </a:lnTo>
                                  <a:cubicBezTo>
                                    <a:pt x="631613" y="689187"/>
                                    <a:pt x="618544" y="698470"/>
                                    <a:pt x="604520" y="706120"/>
                                  </a:cubicBezTo>
                                  <a:cubicBezTo>
                                    <a:pt x="599819" y="708684"/>
                                    <a:pt x="594069" y="708805"/>
                                    <a:pt x="589280" y="711200"/>
                                  </a:cubicBezTo>
                                  <a:cubicBezTo>
                                    <a:pt x="583819" y="713930"/>
                                    <a:pt x="579501" y="718630"/>
                                    <a:pt x="574040" y="721360"/>
                                  </a:cubicBezTo>
                                  <a:cubicBezTo>
                                    <a:pt x="569251" y="723755"/>
                                    <a:pt x="558800" y="726440"/>
                                    <a:pt x="558800" y="726440"/>
                                  </a:cubicBezTo>
                                  <a:lnTo>
                                    <a:pt x="76200" y="274320"/>
                                  </a:lnTo>
                                  <a:lnTo>
                                    <a:pt x="0" y="137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7A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7" name="组合 27"/>
                        <wpg:cNvGrpSpPr/>
                        <wpg:grpSpPr>
                          <a:xfrm>
                            <a:off x="900112" y="785813"/>
                            <a:ext cx="841375" cy="841375"/>
                            <a:chOff x="0" y="0"/>
                            <a:chExt cx="841375" cy="841375"/>
                          </a:xfrm>
                        </wpg:grpSpPr>
                        <wps:wsp>
                          <wps:cNvPr id="22" name="圆角矩形 22"/>
                          <wps:cNvSpPr/>
                          <wps:spPr>
                            <a:xfrm>
                              <a:off x="279400" y="0"/>
                              <a:ext cx="284480" cy="841375"/>
                            </a:xfrm>
                            <a:prstGeom prst="roundRect">
                              <a:avLst/>
                            </a:prstGeom>
                            <a:solidFill>
                              <a:srgbClr val="FFD9D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圆角矩形 23"/>
                          <wps:cNvSpPr/>
                          <wps:spPr>
                            <a:xfrm>
                              <a:off x="0" y="279400"/>
                              <a:ext cx="841375" cy="284480"/>
                            </a:xfrm>
                            <a:prstGeom prst="roundRect">
                              <a:avLst/>
                            </a:prstGeom>
                            <a:solidFill>
                              <a:srgbClr val="FFD9D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8.5pt;margin-top:367.3pt;height:109.75pt;width:134.7pt;z-index:252077056;mso-width-relative:page;mso-height-relative:page;" coordsize="2679065,2183130" o:gfxdata="UEsDBAoAAAAAAIdO4kAAAAAAAAAAAAAAAAAEAAAAZHJzL1BLAwQUAAAACACHTuJAfIyXLdwAAAAL&#10;AQAADwAAAGRycy9kb3ducmV2LnhtbE2PzU7DMBCE70i8g7VI3Kjt5qclZFOhCjhVlWiRUG9usk2i&#10;xnYUu0n79pgTHEczmvkmX111x0YaXGsNgpwJYGRKW7WmRvjavz8tgTmvTKU6awjhRg5Wxf1drrLK&#10;TuaTxp2vWSgxLlMIjfd9xrkrG9LKzWxPJngnO2jlgxxqXg1qCuW643MhUq5Va8JCo3paN1SedxeN&#10;8DGp6TWSb+PmfFrfDvtk+72RhPj4IMULME9X/xeGX/yADkVgOtqLqRzrEObRInzxCIsoToGFRCLS&#10;GNgR4TmJJfAi5/8/FD9QSwMEFAAAAAgAh07iQAzEr0byCQAA4zUAAA4AAABkcnMvZTJvRG9jLnht&#10;bO1bW4/jSBV+R+I/WHlEYuLypWy3pmfVdNMjxMCMmEYsT8jtOBfJsYPt7vTs8wrt2yIeERISQkL8&#10;BDSCX8Ow+zP4qk5VpZyO7ewyjRBKP6Rj1zlVda5V55LnnzysC+c+r5tVVZ5P2DN34uRlVs1W5eJ8&#10;8vOb6+/HE6dp03KWFlWZn0/e5c3kkxff/c7z7eYs96plVczy2sEkZXO23ZxPlm27OZtOm2yZr9Pm&#10;WbXJSwzOq3qdtnisF9NZnW4x+7qYeq7Lp9uqnm3qKsubBm+vaHDyQs4/n+dZ+3o+b/LWKc4n2Fsr&#10;P2v5eSs+py+ep2eLOt0sV5naRvotdrFOVyUWNVNdpW3q3NWrR1OtV1ldNdW8fZZV62k1n6+yXNIA&#10;api7R83LurrbSFoWZ9vFxrAJrN3j07eeNvvp/ZvaWc3OJ9HEKdM1RPTV+88//PYLJxK82W4WZwB5&#10;WW/ebt7U6sWCngS5D/N6Lf6DEOdBcvWd4Wr+0DoZXrKIuTwB8zOMMT/xYy8kvmdLCOcRXrb8ocL0&#10;eJS4PCRMj8U+86XEpnrhqdif2Y55eFpGYfddThE5H4NVfQSnZx+dVTC3ZqdRzX+mUW+X6SaXitoI&#10;dVEa5THNqB+/ff0rgpEqJIGMQjVnDXTLud3+pJpB/dK7tpKmdIxu9THMaAg4d9e0L/NKqml6/6pp&#10;yeRn+CYNdqaEeQMNna8LWP/3pg4LYu56vrN1goBLS4BpG0jQZSB9lvjcd5YOPgPlTgygZwHGCf6i&#10;nhl9C9BPEu5GPTMGFuDgjFBSs8fAdeFcembkFiAMLIlYzx7hIMyMoDrivGdGuHwDOLjHxAJkAQ/9&#10;MOmZktnCGZyT2cIZmdQWz4jEOwIaEjmzJcQCP+FRrxrZMopcHvBe8m0hMd8Do3iPlJgtpiAO3aRP&#10;OZktJ7joIA68vkltSfkR8+M+bfJsQUGb4Pz79Em4B6MnfhJEPO6RvtcV1BBPPVtQgzz1bEG5DoeN&#10;4DMMff7Iim05DUPachqGtMU0DGmLaRjSltIgJI7RHeuHIW0hDUPaQhqGtGU0DHm0jPxBGeE4WGiH&#10;ny71GZA9lOoQwDcnFTfWG2iFOBU2VSPuJeJMwKXlhgmVwCSAE6MWeNgBBwsEuN8LzjvgoE6Ay9vQ&#10;wdmjDjiUS4DL4+ggeNwBh94I8KR3M0kHXLhYAQ8H2kMstMbmDVPUsl5yfdZFUPSyXoJ9r4ugKIZP&#10;69uS30VQNLNeonFG2zQIdyWIhi/qW2FPwopo+BkLgaShlKlG0LEfbtQTB+HGrcCBcqWt0EH91dme&#10;T+Qtw1meT+QtQoysq/v8ppIwrVBFn8dwGdhrlHhq6R1Idne7yn6Qf2YjeIlLCCrI2chpPM+H9WGa&#10;JJEkYzcH3wuKOpN2nw4j9U124L2moTtt92l4ERaG8HegpENHFNHLKDECGiWDdIBFQYdTDAGZnN+L&#10;QnWx29uQvvF9M15prEdMGR04ah3f42Q12LZkgV6HVEzwK/KleeiBA5rVlUNWVE0uNXenccQKP4zI&#10;HlgUaonuYLqzaIwAnlrsImbqoNUDrhJnAALITkjxvZj8BgRyvEx91ydfkPAOF7zYI6uI49hexeMB&#10;UZLsXMGo4nhhQsQkFJcajrohLRJ2jcwPIBJpfNBSkHicQHmkFNSDe7QZw2PF/ICU3Sx/QCpdWWiJ&#10;YgPCGcmdGK8kd7WLmZqqWM2uV0UhfFFTL24vi9q5T5FPub6+ZJda7B2wQh6TZSXQiE7xBtE6xXoi&#10;r9Cc3Vazd4j70jJbVsjIZC2cJD1ctngmjywAEagSxtNHrOA0JUE+RsTKGI/hU6TAWaC9i06LeAFu&#10;5xzDMi2SJCGDnIlZOvI9ha7OKXQ9mFgQdy8TO51C11PoijDqFLqKE2qXpUP0sbOR4TDTtqZhyFPo&#10;SoHxKXTdywScQtdT6PooBO8Jtk+h615yQYWAp9BVZnpOoatIUpiEwtOErhfRhY7B/z9CV5zIFLr+&#10;8/37f33+5Yc///7rf/ztw9//5HgyeyUCaZRm96qu4sako01Vw2ehi4wQha1B6CHrQkkHHbeioIPG&#10;CwpbI6RNKK5F0kDPc2zUmlVl2aza/FNMZmIZFxUotYJMdZjrnIb+pQ3NUIviohS124h1A9Qon9oX&#10;QS9KEFOOrmKjjC9g3x/DwEdYP7qAjRIgYTO+iH31JBaNLmKjBIyLfY3xCmpkhMGDULB3TCIdlNg9&#10;hha7WsNdqNn4KjYKCntQwlFa7GpcGCceqpZjtNgoisljHEOqz3AsRBI5GF/FRok85h8hF7sKGIZx&#10;fIQO2yhkIKMcsyuIEYedjzLMxvCiwD9CLJ1i/vgKHfADFg/Xc1xxr1O+Ms6BPJ1+hHuhHNx+qe8w&#10;MlUIDHJfFekwMlwAEuEGWWdSj1uZEskG2WTG9yqUh1em6M0gywNCpH2PQqaUt0HuK+YdXplqEwZZ&#10;ZvqPXpmS6ga5ryp4eGUqBxhkmf0/emUqTRhkfXM4jmGqsmqw8WzpGO1hr3ZYyFbFduIgEV6P1A71&#10;gYzqoToGxam+K8PQ5ZrUnMxHLb8DKcpO5VAekVI59U41gP5Pc9JRJwHlEabm1UD6PwHrbULl6Sga&#10;hKajR06NywiOlD3o7qWQVuA+4yhGC6PiccJQL5VXCDXI4jAgvedJHFCuXVdM6AiSmHS0qNW6q3Sf&#10;FAuSJEa1WawZuTHy/faaIa4a3AzGrmp7VJjyQCJMulIppRgtO4Wxb9YU/ZSSN5qUMEpCVbiMWMz3&#10;B8XxRGvKY+d4OnniheTtIs+Pwi4p8jxS0+obodnQoUGh9B0693RFHD1yPjpS1DY1kP5PjDyg2Rrg&#10;Y9W5+oMFUbz3QtwocSFO0b88L1JYbbbeoKO2KReoaBULNEaL4pawSlMSA3fqpr1KmyXV0mQMYsjs&#10;q5XVFTUwN5vsegX8V2nTvklr9CxifXRht6/xMS8qbArtA/LbxEF17bND7wU82j4xOnG26IDGhn99&#10;l9b5xCl+VKIhNJE1K6eVD2TfTm2P3Noj5d36skJREDqC3cmv2FPdFvrrvK7Wv0Cz9oVYFUN9dT8M&#10;od07yy8uJBjapFGZfFW+3WRicmLiBXpE5yvRySlrilRJVA+yWrhrDKYeZtkj/MRtwTidOg3UKDRj&#10;g9+wLThBp6ZqrIniMKbemvRMB19xAA+OA1jUDNV36ePG2oMP48EKKWjbsetN/d8qteL2Q+z68Iff&#10;fP2X3331x7/KYFXego4OVimak55CeUHNKXQNBCKK7XLKUEz2J/qCHWGIOGWru3L2M7TuSBXTjcKA&#10;F8O6f1haaU8t/Cq5ulAG3AErypOPUN7jf8tHqNYC4xWepgce95FDai7v60erOfQYBq+UXRq8VnPb&#10;sJXKC6+oDXunvic1356OQunn8UsiqSHqV0/ip0r2szxGd7/NevF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wwAAFtDb250ZW50X1R5cGVzXS54&#10;bWxQSwECFAAKAAAAAACHTuJAAAAAAAAAAAAAAAAABgAAAAAAAAAAABAAAABJCwAAX3JlbHMvUEsB&#10;AhQAFAAAAAgAh07iQIoUZjzRAAAAlAEAAAsAAAAAAAAAAQAgAAAAbQsAAF9yZWxzLy5yZWxzUEsB&#10;AhQACgAAAAAAh07iQAAAAAAAAAAAAAAAAAQAAAAAAAAAAAAQAAAAAAAAAGRycy9QSwECFAAUAAAA&#10;CACHTuJAfIyXLdwAAAALAQAADwAAAAAAAAABACAAAAAiAAAAZHJzL2Rvd25yZXYueG1sUEsBAhQA&#10;FAAAAAgAh07iQAzEr0byCQAA4zUAAA4AAAAAAAAAAQAgAAAAKwEAAGRycy9lMm9Eb2MueG1sUEsF&#10;BgAAAAAGAAYAWQEAAI8NAAAAAA==&#10;">
                <o:lock v:ext="edit" aspectratio="f"/>
                <v:group id="_x0000_s1026" o:spid="_x0000_s1026" o:spt="203" style="position:absolute;left:0;top:0;height:2183130;width:2679065;" coordsize="2679065,2183130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KSO_Shape" o:spid="_x0000_s1026" o:spt="100" style="position:absolute;left:0;top:0;height:2183130;width:2679065;v-text-anchor:middle-center;" fillcolor="#FFC1C2" filled="t" stroked="f" coordsize="4467,3634" o:gfxdata="UEsDBAoAAAAAAIdO4kAAAAAAAAAAAAAAAAAEAAAAZHJzL1BLAwQUAAAACACHTuJAk6cv9r8AAADb&#10;AAAADwAAAGRycy9kb3ducmV2LnhtbEWPT2sCMRTE74LfITyhF6nJiti6NXpQBPEgunrp7bF53Szd&#10;vCyb1H+f3hQKPQ4z8xtmvry5RlyoC7VnDdlIgSAuvam50nA+bV7fQYSIbLDxTBruFGC56PfmmBt/&#10;5SNdiliJBOGQowYbY5tLGUpLDsPIt8TJ+/Kdw5hkV0nT4TXBXSPHSk2lw5rTgsWWVpbK7+LHaZhN&#10;7NtsvXt87v35eBiqTXO615nWL4NMfYCIdIv/4b/21mgYZ/D7Jf0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nL/a/&#10;AAAA2wAAAA8AAAAAAAAAAQAgAAAAIgAAAGRycy9kb3ducmV2LnhtbFBLAQIUABQAAAAIAIdO4kAz&#10;LwWeOwAAADkAAAAQAAAAAAAAAAEAIAAAAA4BAABkcnMvc2hhcGV4bWwueG1sUEsFBgAAAAAGAAYA&#10;WwEAALgDAAAAAA==&#10;" path="m3687,792c2907,0,2233,991,2233,991c2233,991,2233,991,2233,992c2233,991,1559,1,779,793c0,1740,1201,2754,2233,3634c2233,3634,2233,3634,2233,3634c3266,2753,4467,1739,3687,792xm3572,1752c3545,1816,3509,1466,3284,1203c3038,963,2827,888,2642,921c2595,930,3057,591,3453,979c3670,1232,3682,1493,3572,1752xe">
                    <v:path o:connectlocs="891236223,191857717;539769523,240064400;539769523,240306502;188302824,192099820;539769523,880316233;539769523,880316233;891236223,191857717;863437999,424412126;793821293,291420220;638634639,223106994;834672986,237157364;863437999,424412126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116840;top:91440;height:1995170;width:2448560;v-text-anchor:middle-center;" fillcolor="#FFA7A9" filled="t" stroked="f" coordsize="4467,3634" o:gfxdata="UEsDBAoAAAAAAIdO4kAAAAAAAAAAAAAAAAAEAAAAZHJzL1BLAwQUAAAACACHTuJAnkbmVrsAAADb&#10;AAAADwAAAGRycy9kb3ducmV2LnhtbEVPS2vCQBC+C/6HZYReRDdGKZK6iiiW9iRGCz0O2WkSzM6G&#10;7Piov757EHr8+N6L1d016kpdqD0bmIwTUMSFtzWXBk7H3WgOKgiyxcYzGfilAKtlv7fAzPobH+ia&#10;S6liCIcMDVQibaZ1KCpyGMa+JY7cj+8cSoRdqW2HtxjuGp0myat2WHNsqLClTUXFOb84A5/pQabr&#10;2XZzxmH5/vjSsz3JtzEvg0nyBkroLv/ip/vDGkjj+vgl/gC9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bmVrsAAADb&#10;AAAADwAAAAAAAAABACAAAAAiAAAAZHJzL2Rvd25yZXYueG1sUEsBAhQAFAAAAAgAh07iQDMvBZ47&#10;AAAAOQAAABAAAAAAAAAAAQAgAAAACgEAAGRycy9zaGFwZXhtbC54bWxQSwUGAAAAAAYABgBbAQAA&#10;tAMAAAAA&#10;" path="m3687,792c2907,0,2233,991,2233,991c2233,991,2233,991,2233,992c2233,991,1559,1,779,793c0,1740,1201,2754,2233,3634c2233,3634,2233,3634,2233,3634c3266,2753,4467,1739,3687,792xm3572,1752c3545,1816,3509,1466,3284,1203c3038,963,2827,888,2642,921c2595,930,3057,591,3453,979c3670,1232,3682,1493,3572,1752xe">
                    <v:path o:connectlocs="814554841,175339426;493328107,219395679;493328107,219616937;172101372,175560685;493328107,804524027;493328107,804524027;814554841,175339426;789148359,387871699;725521428,266329939;583686932,203898248;762858268,216738929;789148359,387871699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03680;top:452120;height:726440;width:711200;v-text-anchor:middle;" fillcolor="#FFA7A9" filled="t" stroked="f" coordsize="711200,726440" o:gfxdata="UEsDBAoAAAAAAIdO4kAAAAAAAAAAAAAAAAAEAAAAZHJzL1BLAwQUAAAACACHTuJAJyt4yr8AAADb&#10;AAAADwAAAGRycy9kb3ducmV2LnhtbEWP0WrCQBRE3wX/YblCX0R3I6HU1FVCUdoilDb6AdfsNUmb&#10;vRuyW7V/7xYEH4eZOcMsVhfbihP1vnGsIZkqEMSlMw1XGva7zeQJhA/IBlvHpOGPPKyWw8ECM+PO&#10;/EWnIlQiQthnqKEOocuk9GVNFv3UdcTRO7reYoiyr6Tp8RzhtpUzpR6lxYbjQo0dvdRU/hS/VsN7&#10;+mrmphh/zrfpd348pAo/8rXWD6NEPYMIdAn38K39ZjTMUvj/En+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reMq/&#10;AAAA2wAAAA8AAAAAAAAAAQAgAAAAIgAAAGRycy9kb3ducmV2LnhtbFBLAQIUABQAAAAIAIdO4kAz&#10;LwWeOwAAADkAAAAQAAAAAAAAAAEAIAAAAA4BAABkcnMvc2hhcGV4bWwueG1sUEsFBgAAAAAGAAYA&#10;WwEAALgDAAAAAA==&#10;" path="m0,137160l279400,0,543560,45720,711200,416560,645160,680720c631613,689187,618544,698470,604520,706120c599819,708684,594069,708805,589280,711200c583819,713930,579501,718630,574040,721360c569251,723755,558800,726440,558800,726440l76200,274320,0,137160xe">
                    <v:path o:connectlocs="0,137160;279400,0;543560,45720;711200,416560;645160,680720;604520,706120;589280,711200;574040,721360;558800,726440;76200,274320;0,137160" o:connectangles="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900112;top:785813;height:841375;width:841375;" coordsize="841375,841375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roundrect id="_x0000_s1026" o:spid="_x0000_s1026" o:spt="2" style="position:absolute;left:279400;top:0;height:841375;width:284480;v-text-anchor:middle;" fillcolor="#FFD9DA" filled="t" stroked="f" coordsize="21600,21600" arcsize="0.166666666666667" o:gfxdata="UEsDBAoAAAAAAIdO4kAAAAAAAAAAAAAAAAAEAAAAZHJzL1BLAwQUAAAACACHTuJAU90fur0AAADb&#10;AAAADwAAAGRycy9kb3ducmV2LnhtbEWPUWvCMBSF3wf+h3CFvc2khQ2pRkFRGIxt1A3x8dJc22Jz&#10;U5JU7b9fBoM9Hs453+Es13fbiSv50DrWkM0UCOLKmZZrDd9f+6c5iBCRDXaOScNIAdarycMSC+Nu&#10;XNL1EGuRIBwK1NDE2BdShqohi2HmeuLknZ23GJP0tTQebwluO5kr9SIttpwWGuxp21B1OQxWw9vH&#10;SVY878qjN8PZfo7q/Xmz0/pxmqkFiEj3+B/+a78aDXkOv1/SD5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3R+6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roundrect>
                  <v:roundrect id="_x0000_s1026" o:spid="_x0000_s1026" o:spt="2" style="position:absolute;left:0;top:279400;height:284480;width:841375;v-text-anchor:middle;" fillcolor="#FFD9DA" filled="t" stroked="f" coordsize="21600,21600" arcsize="0.166666666666667" o:gfxdata="UEsDBAoAAAAAAIdO4kAAAAAAAAAAAAAAAAAEAAAAZHJzL1BLAwQUAAAACACHTuJAPJG6IbwAAADb&#10;AAAADwAAAGRycy9kb3ducmV2LnhtbEWPS4sCMRCE7wv+h9CCtzVR2UVGo6AoCLIuPhCPzaSdGZx0&#10;hiS+/r1ZWPBYVNVX1Hj6sLW4kQ+VYw29rgJBnDtTcaHhsF9+DkGEiGywdkwanhRgOml9jDEz7s5b&#10;uu1iIRKEQ4YayhibTMqQl2QxdF1DnLyz8xZjkr6QxuM9wW0t+0p9S4sVp4USG5qXlF92V6thvTnJ&#10;nIf19ujN9Wx/n+rna7bQutPuqRGISI/4Dv+3V0ZDfwB/X9IPkJ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RuiG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3634740</wp:posOffset>
            </wp:positionV>
            <wp:extent cx="3404870" cy="5728335"/>
            <wp:effectExtent l="0" t="0" r="0" b="0"/>
            <wp:wrapNone/>
            <wp:docPr id="4" name="图片 4" descr="C:\Users\Administrator\Desktop\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a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57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8547100</wp:posOffset>
                </wp:positionV>
                <wp:extent cx="1428750" cy="386715"/>
                <wp:effectExtent l="0" t="0" r="0" b="0"/>
                <wp:wrapNone/>
                <wp:docPr id="2056" name="文本框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专业：高护</w:t>
                            </w:r>
                          </w:p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pt;margin-top:673pt;height:30.45pt;width:112.5pt;z-index:252082176;mso-width-relative:page;mso-height-relative:page;" filled="f" stroked="f" coordsize="21600,21600" o:gfxdata="UEsDBAoAAAAAAIdO4kAAAAAAAAAAAAAAAAAEAAAAZHJzL1BLAwQUAAAACACHTuJAA9kcwNsAAAAN&#10;AQAADwAAAGRycy9kb3ducmV2LnhtbE1Py07DMBC8I/EP1iJxo3YfCSXEqVCkCgnRQ0sv3Daxm0TE&#10;6xC7D/h6lhPcZnZGszP56uJ6cbJj6DxpmE4UCEu1Nx01GvZv67sliBCRDPaerIYvG2BVXF/lmBl/&#10;pq097WIjOIRChhraGIdMylC31mGY+MESawc/OoxMx0aaEc8c7no5UyqVDjviDy0Otmxt/bE7Og0v&#10;5XqD22rmlt99+fx6eBo+9++J1rc3U/UIItpL/DPDb32uDgV3qvyRTBC9hnmieEtkYb5IGbEluU8Y&#10;VHxaqPQBZJHL/yuKH1BLAwQUAAAACACHTuJAz+NEhyYCAAAsBAAADgAAAGRycy9lMm9Eb2MueG1s&#10;rVNLjhMxEN0jcQfLe9JJJsmEKJ1RmFEQUsSMFBBrx22nW7JdxnbSHQ4AN2DFhj3nyjkou/Pjs0Js&#10;3PXrV1WvqqZ3jVZkJ5yvwOS01+lSIgyHojKbnL5/t3gxpsQHZgqmwIic7oWnd7Pnz6a1nYg+lKAK&#10;4QiCGD+pbU7LEOwkyzwvhWa+A1YYdEpwmgVU3SYrHKsRXaus3+2OshpcYR1w4T1aH1onnSV8KQUP&#10;j1J6EYjKKdYW0uvSu45vNpuyycYxW1b8WAb7hyo0qwwmPUM9sMDI1lV/QOmKO/AgQ4eDzkDKiovU&#10;A3bT6/7WzapkVqRekBxvzzT5/wfL3+6eHKmKnPa7wxElhmmc0uHrl8O3H4fvn0myIkm19ROMXVmM&#10;Ds0raHDYkbxo92iMvTfS6fjFrgj6ke79mWLRBMLjT4P++HaILo6+m/HotjeMMNnlb+t8eC1Akyjk&#10;1OEIE7Nst/ShDT2FxGQGFpVSaGcTZUid09ENwv/iQXBlokWkhTjCXCqPUmjWzbGdNRR77NJBuyze&#10;8kWFpSyZD0/M4XZg9bjx4REfqQBTwlGipAT36W/2GI9DQy8lNW5bTv3HLXOCEvXG4Dhf9gaDuJ5J&#10;GQxv+6i4a8/62mO2+h5woXt4W5YnMcYHdRKlA/0BD2Mes6KLGY65cxpO4n1obwAPi4v5PAXhQloW&#10;lmZleYRuKZxvA8gq8R5parnBeUUFVzJN7ng+ceev9RR1OfLZ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APZHMDbAAAADQEAAA8AAAAAAAAAAQAgAAAAIgAAAGRycy9kb3ducmV2LnhtbFBLAQIUABQA&#10;AAAIAIdO4kDP40SHJgIAACw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left"/>
                        <w:rPr>
                          <w:rFonts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专业：高护</w:t>
                      </w:r>
                    </w:p>
                    <w:p>
                      <w:pPr>
                        <w:spacing w:line="440" w:lineRule="exact"/>
                        <w:jc w:val="left"/>
                        <w:rPr>
                          <w:rFonts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8001000</wp:posOffset>
                </wp:positionV>
                <wp:extent cx="1473200" cy="38671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jc w:val="left"/>
                              <w:rPr>
                                <w:rFonts w:hint="eastAsia"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pt;margin-top:630pt;height:30.45pt;width:116pt;z-index:252080128;mso-width-relative:page;mso-height-relative:page;" filled="f" stroked="f" coordsize="21600,21600" o:gfxdata="UEsDBAoAAAAAAIdO4kAAAAAAAAAAAAAAAAAEAAAAZHJzL1BLAwQUAAAACACHTuJASjE3Y9sAAAAN&#10;AQAADwAAAGRycy9kb3ducmV2LnhtbE1Py07DMBC8I/EP1iJxo3ZTWqVpnApFqpAQHFp64baJ3SQi&#10;XofYfcDXsz3BbWZnNDuTry+uFyc7hs6ThulEgbBUe9NRo2H/vnlIQYSIZLD3ZDV82wDr4vYmx8z4&#10;M23taRcbwSEUMtTQxjhkUoa6tQ7DxA+WWDv40WFkOjbSjHjmcNfLRKmFdNgRf2hxsGVr68/d0Wl4&#10;KTdvuK0Sl/705fPr4Wn42n/Mtb6/m6oViGgv8c8M1/pcHQruVPkjmSB6DbPHlLdEFpKFYsSWeXoF&#10;FZ9miVqCLHL5f0XxC1BLAwQUAAAACACHTuJAwMeE7CMCAAAoBAAADgAAAGRycy9lMm9Eb2MueG1s&#10;rVNLjhMxEN0jcQfLe9L5Z4jSGYUZBSFFzEgBsXbcdrol22VsJ93hAHCDWbFhz7lyDsruJBMBK8TG&#10;XZ/X9X01u220InvhfAUmp71OlxJhOBSV2eb044flqxtKfGCmYAqMyOlBeHo7f/liVtup6EMJqhCO&#10;YBDjp7XNaRmCnWaZ56XQzHfACoNOCU6zgKrbZoVjNUbXKut3u+OsBldYB1x4j9b71knnKb6UgocH&#10;Kb0IROUUawvpdendxDebz9h065gtK34qg/1DFZpVBpNeQt2zwMjOVX+E0hV34EGGDgedgZQVF6kH&#10;7KbX/a2bdcmsSL3gcLy9jMn/v7D8/f7RkarA3fUpMUzjjo5P347ffx5/fCVowwHV1k8Rt7aIDM0b&#10;aBB8tns0xr4b6XT8YkcE/Tjqw2W8ogmEx5+GkwHujBKOvsHNeNIbxTDZ89/W+fBWgCZRyKnD9aWp&#10;sv3KhxZ6hsRkBpaVUmmFypA6p+PBqJt+uHgwuDIRKxIZTmFiR23lUQrNpjm1uYHigF06aIniLV9W&#10;WMqK+fDIHDIDq0e2hwd8pAJMCSeJkhLcl7/ZIx4Xhl5KamRaTv3nHXOCEvXO4Cpf94bDSM2kDEeT&#10;Piru2rO59pidvgMkcw/vyvIkRnxQZ1E60J/wKBYxK7qY4Zg7p+Es3oWW/3hUXCwWCYRktCyszNry&#10;GLod7mIXQFZp7nFM7WxwX1FBOqbNnU4n8v1aT6jnA5/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oxN2PbAAAADQEAAA8AAAAAAAAAAQAgAAAAIgAAAGRycy9kb3ducmV2LnhtbFBLAQIUABQAAAAI&#10;AIdO4kDAx4Ts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left"/>
                        <w:rPr>
                          <w:rFonts w:hint="eastAsia"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速写</w:t>
                      </w:r>
                    </w:p>
                    <w:p>
                      <w:pPr>
                        <w:spacing w:line="440" w:lineRule="exact"/>
                        <w:jc w:val="left"/>
                        <w:rPr>
                          <w:rFonts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40" w:lineRule="exact"/>
                        <w:jc w:val="left"/>
                        <w:rPr>
                          <w:rFonts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5084445</wp:posOffset>
                </wp:positionH>
                <wp:positionV relativeFrom="paragraph">
                  <wp:posOffset>403860</wp:posOffset>
                </wp:positionV>
                <wp:extent cx="0" cy="1163320"/>
                <wp:effectExtent l="0" t="0" r="19050" b="1778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33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5D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00.35pt;margin-top:31.8pt;height:91.6pt;width:0pt;z-index:252078080;mso-width-relative:page;mso-height-relative:page;" filled="f" stroked="t" coordsize="21600,21600" o:gfxdata="UEsDBAoAAAAAAIdO4kAAAAAAAAAAAAAAAAAEAAAAZHJzL1BLAwQUAAAACACHTuJA5e32tdgAAAAK&#10;AQAADwAAAGRycy9kb3ducmV2LnhtbE2PwUrDQBCG74LvsIzgRexuU4khZlOo0IMUxVQfYJsdk9Ds&#10;bMhu2vj2HfGgx5n5+eb7i/XsenHCMXSeNCwXCgRS7W1HjYbPj+19BiJEQ9b0nlDDNwZYl9dXhcmt&#10;P1OFp31sBEMo5EZDG+OQSxnqFp0JCz8g8e3Lj85EHsdG2tGcGe56mSiVSmc64g+tGfC5xfq4n5yG&#10;rJrbjZze77YvO7d5rY4J7d4SrW9vluoJRMQ5/oXhR5/VoWSng5/IBtEzQ6lHjmpIVykIDvwuDhqS&#10;hzQDWRbyf4XyAlBLAwQUAAAACACHTuJAui+QRMYBAABXAwAADgAAAGRycy9lMm9Eb2MueG1srVO7&#10;rhMxEO2R+AfLPdlsrgjcVTa3uFFoEETi0U+89q4lv+Qx2eQn+AEkOqgo6fkbLp/B2BvCq0M0I3t8&#10;fMbnzHh1c7SGHWRE7V3L69mcM+mE77TrW/7q5fbBY84wgevAeCdbfpLIb9b3763G0MiFH7zpZGRE&#10;4rAZQ8uHlEJTVSgGaQFnPkhHh8pHC4m2sa+6CCOxW1Mt5vNlNfrYheiFRKTsZjrk68KvlBTpuVIo&#10;EzMtp7elEmOJ+xyr9QqaPkIYtDg/A/7hFRa0o6IXqg0kYG+i/ovKahE9epVmwtvKK6WFLBpITT3/&#10;Q82LAYIsWsgcDBeb8P/RimeHXWS6a/k1Zw4steju3eevbz98+/Ke4t2nj+w6mzQGbAh763bxvMOw&#10;i1nxUUXLlNHhNfW/eECq2LFYfLpYLI+JiSkpKFvXy6urRbG/migyVYiYnkhvWV603GiX1UMDh6eY&#10;qCxBf0By2vmtNqZ00Dg2Euvi0ZyaLIAGSRlItLSBpKHrOQPT04SKFAsleqO7fD0TYez3tyayA9CU&#10;bLcPN8s6a6Zyv8Fy7Q3gMOHK0RlmHKGzRZMpebX33al4VfLUvcJ3nrQ8Hr/uy+2f/2H9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Xt9rXYAAAACgEAAA8AAAAAAAAAAQAgAAAAIgAAAGRycy9kb3du&#10;cmV2LnhtbFBLAQIUABQAAAAIAIdO4kC6L5BExgEAAFcDAAAOAAAAAAAAAAEAIAAAACcBAABkcnMv&#10;ZTJvRG9jLnhtbFBLBQYAAAAABgAGAFkBAABfBQAAAAA=&#10;">
                <v:fill on="f" focussize="0,0"/>
                <v:stroke weight="1pt" color="#FF5D61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219075</wp:posOffset>
                </wp:positionV>
                <wp:extent cx="1378585" cy="3900170"/>
                <wp:effectExtent l="0" t="0" r="0" b="508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390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80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F5D61"/>
                                <w:sz w:val="144"/>
                                <w:szCs w:val="170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F5D61"/>
                                <w:sz w:val="144"/>
                                <w:szCs w:val="170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05pt;margin-top:17.25pt;height:307.1pt;width:108.55pt;z-index:252022784;mso-width-relative:page;mso-height-relative:page;" filled="f" stroked="f" coordsize="21600,21600" o:gfxdata="UEsDBAoAAAAAAIdO4kAAAAAAAAAAAAAAAAAEAAAAZHJzL1BLAwQUAAAACACHTuJAxqA0WNoAAAAK&#10;AQAADwAAAGRycy9kb3ducmV2LnhtbE2PTU+DQBRF9yb+h8kzcWcHKCAgj8Zoum0iNjHuBngC6XwQ&#10;ZmjRX++4ssuXe3LveeVuVZKdabaj0QjhJgBGujXdqHuE4/v+IQNmndCdkEYTwjdZ2FW3N6UoOnPR&#10;b3SuXc98ibaFQBicmwrObTuQEnZjJtI++zKzEs6fc8+7WVx8uZI8CoKUKzFqvzCIiV4Gak/1ohDW&#10;j/ywb/LDs1w+X5M4+jnWZjkh3t+FwRMwR6v7h+FP36tD5Z0as+jOMomQ5GnoUYRtnADzQBZuI2AN&#10;Qhpnj8Crkl+/UP0CUEsDBBQAAAAIAIdO4kBcWnFrKgIAACkEAAAOAAAAZHJzL2Uyb0RvYy54bWyt&#10;U0uOEzEQ3SNxB8t70p3fJBOlMwozCkKKmJGGz9px20lLtsvYTrrDAZgbsGLDnnPlHJTdSSYCVoiN&#10;XeUq1+fVq+lNoxXZCecrMAXtdnJKhOFQVmZd0A/vF6/GlPjATMkUGFHQvfD0ZvbyxbS2E9GDDahS&#10;OIJBjJ/UtqCbEOwkyzzfCM18B6wwaJTgNAuounVWOlZjdK2yXp5fZTW40jrgwnt8vWuNdJbiSyl4&#10;uJfSi0BUQbG2kE6XzlU8s9mUTdaO2U3Fj2Wwf6hCs8pg0nOoOxYY2brqj1C64g48yNDhoDOQsuIi&#10;9YDddPPfunncMCtSLwiOt2eY/P8Ly9/tHhypyoIOKTFM44gO354O338efnwlwwhPbf0EvR4t+oXm&#10;NTQ45tO7x8fYdSOdjjf2Q9COQO/P4IomEB4/9Ufj4RizcLT1r/O8O0rwZ8/frfPhjQBNolBQh9NL&#10;oLLd0gcsBV1PLjGbgUWlVJqgMqQu6FV/mKcPZwv+UCb6isSFY5jYUlt6lEKzao59rqDcY5sOWp54&#10;yxcVlrJkPjwwh8TAzpDs4R4PqQBTwlGiZAPuy9/eo39BBfuINyU1Uq2g/vOWOUGJemtwltfdwSBy&#10;MymD4aiHiru0rC4tZqtvAdncxcWyPInRP6iTKB3oT7gV85gXTcxwrK2gmL0Vb0O7ALhVXMznyQnZ&#10;aFlYmkfLY+gW3vk2gKwS8hGoFh0cQ1SQj2kgx92JhL/Uk9fzhs9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agNFjaAAAACgEAAA8AAAAAAAAAAQAgAAAAIgAAAGRycy9kb3ducmV2LnhtbFBLAQIU&#10;ABQAAAAIAIdO4kBcWnFrKgIAACk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1800" w:lineRule="exact"/>
                        <w:jc w:val="left"/>
                        <w:rPr>
                          <w:rFonts w:ascii="方正准圆简体" w:hAnsi="微软雅黑" w:eastAsia="方正准圆简体"/>
                          <w:color w:val="FF5D61"/>
                          <w:sz w:val="144"/>
                          <w:szCs w:val="170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F5D61"/>
                          <w:sz w:val="144"/>
                          <w:szCs w:val="170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1632585</wp:posOffset>
                </wp:positionV>
                <wp:extent cx="511175" cy="2396490"/>
                <wp:effectExtent l="0" t="0" r="0" b="381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39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F5D6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F5D61"/>
                                <w:sz w:val="44"/>
                                <w:szCs w:val="44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0.4pt;margin-top:128.55pt;height:188.7pt;width:40.25pt;z-index:252062720;mso-width-relative:page;mso-height-relative:page;" filled="f" stroked="f" coordsize="21600,21600" o:gfxdata="UEsDBAoAAAAAAIdO4kAAAAAAAAAAAAAAAAAEAAAAZHJzL1BLAwQUAAAACACHTuJA5JoU0tsAAAAL&#10;AQAADwAAAGRycy9kb3ducmV2LnhtbE2PQU+DQBSE7yb+h80z8WZ3oUBb5NEYTa9NxCbG28KuQMq+&#10;JezSor/e9aTHyUxmvin2ixnYRU+ut4QQrQQwTY1VPbUIp7fDwxaY85KUHCxphC/tYF/e3hQyV/ZK&#10;r/pS+ZaFEnK5ROi8H3POXdNpI93KjpqC92knI32QU8vVJK+h3Aw8FiLjRvYUFjo56udON+dqNgjL&#10;++54qHfHp2H+eEmT+PtU2fmMeH8XiUdgXi/+Lwy/+AEdysBU25mUYwPCJhMB3SPE6SYCFhLbJFoD&#10;qxGydZICLwv+/0P5A1BLAwQUAAAACACHTuJAg3PecikCAAAqBAAADgAAAGRycy9lMm9Eb2MueG1s&#10;rVNLjhMxEN0jcQfLe9Lp/IZE6YzCjIKQImak8Fk7bjtpyXYZ20l3OADcgBUb9pwr56DsTjIRsEJs&#10;7Pq5XPXq1fS20YrshfMVmILmnS4lwnAoK7Mp6Pt3ixcvKfGBmZIpMKKgB+Hp7ez5s2ltJ6IHW1Cl&#10;cASTGD+pbUG3IdhJlnm+FZr5Dlhh0CnBaRZQdZusdKzG7FplvW53lNXgSuuAC+/Ret866Szll1Lw&#10;8CClF4GogmJtIZ0unet4ZrMpm2wcs9uKn8pg/1CFZpXBTy+p7llgZOeqP1LpijvwIEOHg85AyoqL&#10;1AN2k3d/62a1ZVakXhAcby8w+f+Xlr/dPzpSlQXt55QYpnFGx29fj99/Hn98IWhDgGrrJxi3shgZ&#10;mlfQ4KDPdo/G2HcjnY43dkTQj1AfLvCKJhCOxmGe5zdDSji6ev3xaDBO+GdPr63z4bUATaJQUIfj&#10;S6iy/dIHrARDzyHxMwOLSqk0QmVIXdBRf9hNDy4efKFMjBWJDKc0saO28iiFZt2c2lxDecAuHbRE&#10;8ZYvKixlyXx4ZA6ZgY0h28MDHlIBfgkniZItuM9/s8f4ggr2AW9KauRaQf2nHXOCEvXG4DDH+WAQ&#10;yZmUwfCmh4q79qyvPWan7wDpjPPC+pIY44M6i9KB/ohrMY//oosZjrUVFH9vxbvQbgCuFRfzeQpC&#10;OloWlmZleUzdwjvfBZBVQj4C1aKDY4gKEjIN5LQ8kfHXeop6WvHZ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SaFNLbAAAACwEAAA8AAAAAAAAAAQAgAAAAIgAAAGRycy9kb3ducmV2LnhtbFBLAQIU&#10;ABQAAAAIAIdO4kCDc95yKQIAACo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500" w:lineRule="exact"/>
                        <w:jc w:val="left"/>
                        <w:rPr>
                          <w:rFonts w:ascii="方正准圆简体" w:hAnsi="微软雅黑" w:eastAsia="方正准圆简体"/>
                          <w:color w:val="FF5D61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F5D61"/>
                          <w:sz w:val="44"/>
                          <w:szCs w:val="44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8098155</wp:posOffset>
                </wp:positionV>
                <wp:extent cx="233680" cy="233680"/>
                <wp:effectExtent l="0" t="0" r="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33680"/>
                          <a:chOff x="0" y="0"/>
                          <a:chExt cx="234182" cy="234182"/>
                        </a:xfrm>
                      </wpg:grpSpPr>
                      <wps:wsp>
                        <wps:cNvPr id="15" name="椭圆 15"/>
                        <wps:cNvSpPr/>
                        <wps:spPr>
                          <a:xfrm>
                            <a:off x="0" y="0"/>
                            <a:ext cx="234182" cy="234182"/>
                          </a:xfrm>
                          <a:prstGeom prst="ellipse">
                            <a:avLst/>
                          </a:prstGeom>
                          <a:solidFill>
                            <a:srgbClr val="FF5D6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KSO_Shape"/>
                        <wps:cNvSpPr/>
                        <wps:spPr bwMode="auto">
                          <a:xfrm>
                            <a:off x="80682" y="35858"/>
                            <a:ext cx="78105" cy="154940"/>
                          </a:xfrm>
                          <a:custGeom>
                            <a:avLst/>
                            <a:gdLst>
                              <a:gd name="T0" fmla="*/ 750267 w 3056"/>
                              <a:gd name="T1" fmla="*/ 27771 h 5968"/>
                              <a:gd name="T2" fmla="*/ 691573 w 3056"/>
                              <a:gd name="T3" fmla="*/ 0 h 5968"/>
                              <a:gd name="T4" fmla="*/ 628413 w 3056"/>
                              <a:gd name="T5" fmla="*/ 33835 h 5968"/>
                              <a:gd name="T6" fmla="*/ 268272 w 3056"/>
                              <a:gd name="T7" fmla="*/ 220250 h 5968"/>
                              <a:gd name="T8" fmla="*/ 135890 w 3056"/>
                              <a:gd name="T9" fmla="*/ 260788 h 5968"/>
                              <a:gd name="T10" fmla="*/ 40831 w 3056"/>
                              <a:gd name="T11" fmla="*/ 356230 h 5968"/>
                              <a:gd name="T12" fmla="*/ 319 w 3056"/>
                              <a:gd name="T13" fmla="*/ 488380 h 5968"/>
                              <a:gd name="T14" fmla="*/ 16907 w 3056"/>
                              <a:gd name="T15" fmla="*/ 1719224 h 5968"/>
                              <a:gd name="T16" fmla="*/ 92507 w 3056"/>
                              <a:gd name="T17" fmla="*/ 1831264 h 5968"/>
                              <a:gd name="T18" fmla="*/ 212129 w 3056"/>
                              <a:gd name="T19" fmla="*/ 1896062 h 5968"/>
                              <a:gd name="T20" fmla="*/ 734637 w 3056"/>
                              <a:gd name="T21" fmla="*/ 1901808 h 5968"/>
                              <a:gd name="T22" fmla="*/ 860957 w 3056"/>
                              <a:gd name="T23" fmla="*/ 1848820 h 5968"/>
                              <a:gd name="T24" fmla="*/ 946447 w 3056"/>
                              <a:gd name="T25" fmla="*/ 1744760 h 5968"/>
                              <a:gd name="T26" fmla="*/ 974837 w 3056"/>
                              <a:gd name="T27" fmla="*/ 502744 h 5968"/>
                              <a:gd name="T28" fmla="*/ 954741 w 3056"/>
                              <a:gd name="T29" fmla="*/ 399641 h 5968"/>
                              <a:gd name="T30" fmla="*/ 893494 w 3056"/>
                              <a:gd name="T31" fmla="*/ 305796 h 5968"/>
                              <a:gd name="T32" fmla="*/ 800668 w 3056"/>
                              <a:gd name="T33" fmla="*/ 242594 h 5968"/>
                              <a:gd name="T34" fmla="*/ 193628 w 3056"/>
                              <a:gd name="T35" fmla="*/ 517427 h 5968"/>
                              <a:gd name="T36" fmla="*/ 217552 w 3056"/>
                              <a:gd name="T37" fmla="*/ 468270 h 5968"/>
                              <a:gd name="T38" fmla="*/ 260935 w 3056"/>
                              <a:gd name="T39" fmla="*/ 435711 h 5968"/>
                              <a:gd name="T40" fmla="*/ 669562 w 3056"/>
                              <a:gd name="T41" fmla="*/ 426774 h 5968"/>
                              <a:gd name="T42" fmla="*/ 723472 w 3056"/>
                              <a:gd name="T43" fmla="*/ 440819 h 5968"/>
                              <a:gd name="T44" fmla="*/ 763665 w 3056"/>
                              <a:gd name="T45" fmla="*/ 476888 h 5968"/>
                              <a:gd name="T46" fmla="*/ 782485 w 3056"/>
                              <a:gd name="T47" fmla="*/ 528918 h 5968"/>
                              <a:gd name="T48" fmla="*/ 777700 w 3056"/>
                              <a:gd name="T49" fmla="*/ 896320 h 5968"/>
                              <a:gd name="T50" fmla="*/ 749629 w 3056"/>
                              <a:gd name="T51" fmla="*/ 942924 h 5968"/>
                              <a:gd name="T52" fmla="*/ 703376 w 3056"/>
                              <a:gd name="T53" fmla="*/ 971014 h 5968"/>
                              <a:gd name="T54" fmla="*/ 293153 w 3056"/>
                              <a:gd name="T55" fmla="*/ 975483 h 5968"/>
                              <a:gd name="T56" fmla="*/ 241795 w 3056"/>
                              <a:gd name="T57" fmla="*/ 956650 h 5968"/>
                              <a:gd name="T58" fmla="*/ 205111 w 3056"/>
                              <a:gd name="T59" fmla="*/ 916749 h 5968"/>
                              <a:gd name="T60" fmla="*/ 191395 w 3056"/>
                              <a:gd name="T61" fmla="*/ 862485 h 5968"/>
                              <a:gd name="T62" fmla="*/ 227122 w 3056"/>
                              <a:gd name="T63" fmla="*/ 1163493 h 5968"/>
                              <a:gd name="T64" fmla="*/ 390445 w 3056"/>
                              <a:gd name="T65" fmla="*/ 1148490 h 5968"/>
                              <a:gd name="T66" fmla="*/ 422025 w 3056"/>
                              <a:gd name="T67" fmla="*/ 1163493 h 5968"/>
                              <a:gd name="T68" fmla="*/ 431595 w 3056"/>
                              <a:gd name="T69" fmla="*/ 1310007 h 5968"/>
                              <a:gd name="T70" fmla="*/ 409904 w 3056"/>
                              <a:gd name="T71" fmla="*/ 1341927 h 5968"/>
                              <a:gd name="T72" fmla="*/ 246580 w 3056"/>
                              <a:gd name="T73" fmla="*/ 1344800 h 5968"/>
                              <a:gd name="T74" fmla="*/ 219785 w 3056"/>
                              <a:gd name="T75" fmla="*/ 1317987 h 5968"/>
                              <a:gd name="T76" fmla="*/ 538776 w 3056"/>
                              <a:gd name="T77" fmla="*/ 1173388 h 5968"/>
                              <a:gd name="T78" fmla="*/ 568123 w 3056"/>
                              <a:gd name="T79" fmla="*/ 1149129 h 5968"/>
                              <a:gd name="T80" fmla="*/ 730809 w 3056"/>
                              <a:gd name="T81" fmla="*/ 1155513 h 5968"/>
                              <a:gd name="T82" fmla="*/ 748991 w 3056"/>
                              <a:gd name="T83" fmla="*/ 1189667 h 5968"/>
                              <a:gd name="T84" fmla="*/ 737189 w 3056"/>
                              <a:gd name="T85" fmla="*/ 1334904 h 5968"/>
                              <a:gd name="T86" fmla="*/ 576736 w 3056"/>
                              <a:gd name="T87" fmla="*/ 1346715 h 5968"/>
                              <a:gd name="T88" fmla="*/ 542923 w 3056"/>
                              <a:gd name="T89" fmla="*/ 1328840 h 5968"/>
                              <a:gd name="T90" fmla="*/ 218190 w 3056"/>
                              <a:gd name="T91" fmla="*/ 1483653 h 5968"/>
                              <a:gd name="T92" fmla="*/ 239243 w 3056"/>
                              <a:gd name="T93" fmla="*/ 1451733 h 5968"/>
                              <a:gd name="T94" fmla="*/ 402567 w 3056"/>
                              <a:gd name="T95" fmla="*/ 1448860 h 5968"/>
                              <a:gd name="T96" fmla="*/ 429681 w 3056"/>
                              <a:gd name="T97" fmla="*/ 1475992 h 5968"/>
                              <a:gd name="T98" fmla="*/ 426491 w 3056"/>
                              <a:gd name="T99" fmla="*/ 1624102 h 5968"/>
                              <a:gd name="T100" fmla="*/ 394592 w 3056"/>
                              <a:gd name="T101" fmla="*/ 1645169 h 5968"/>
                              <a:gd name="T102" fmla="*/ 232864 w 3056"/>
                              <a:gd name="T103" fmla="*/ 1635912 h 5968"/>
                              <a:gd name="T104" fmla="*/ 217871 w 3056"/>
                              <a:gd name="T105" fmla="*/ 1488122 h 5968"/>
                              <a:gd name="T106" fmla="*/ 547708 w 3056"/>
                              <a:gd name="T107" fmla="*/ 1459393 h 5968"/>
                              <a:gd name="T108" fmla="*/ 708160 w 3056"/>
                              <a:gd name="T109" fmla="*/ 1447264 h 5968"/>
                              <a:gd name="T110" fmla="*/ 742292 w 3056"/>
                              <a:gd name="T111" fmla="*/ 1465139 h 5968"/>
                              <a:gd name="T112" fmla="*/ 748353 w 3056"/>
                              <a:gd name="T113" fmla="*/ 1612611 h 5968"/>
                              <a:gd name="T114" fmla="*/ 724110 w 3056"/>
                              <a:gd name="T115" fmla="*/ 1641977 h 5968"/>
                              <a:gd name="T116" fmla="*/ 560467 w 3056"/>
                              <a:gd name="T117" fmla="*/ 1641977 h 5968"/>
                              <a:gd name="T118" fmla="*/ 536543 w 3056"/>
                              <a:gd name="T119" fmla="*/ 1612611 h 596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56" h="5968">
                                <a:moveTo>
                                  <a:pt x="2407" y="725"/>
                                </a:moveTo>
                                <a:lnTo>
                                  <a:pt x="2407" y="239"/>
                                </a:lnTo>
                                <a:lnTo>
                                  <a:pt x="2406" y="215"/>
                                </a:lnTo>
                                <a:lnTo>
                                  <a:pt x="2403" y="191"/>
                                </a:lnTo>
                                <a:lnTo>
                                  <a:pt x="2396" y="168"/>
                                </a:lnTo>
                                <a:lnTo>
                                  <a:pt x="2388" y="147"/>
                                </a:lnTo>
                                <a:lnTo>
                                  <a:pt x="2379" y="126"/>
                                </a:lnTo>
                                <a:lnTo>
                                  <a:pt x="2366" y="106"/>
                                </a:lnTo>
                                <a:lnTo>
                                  <a:pt x="2352" y="87"/>
                                </a:lnTo>
                                <a:lnTo>
                                  <a:pt x="2338" y="70"/>
                                </a:lnTo>
                                <a:lnTo>
                                  <a:pt x="2320" y="54"/>
                                </a:lnTo>
                                <a:lnTo>
                                  <a:pt x="2302" y="40"/>
                                </a:lnTo>
                                <a:lnTo>
                                  <a:pt x="2282" y="29"/>
                                </a:lnTo>
                                <a:lnTo>
                                  <a:pt x="2261" y="18"/>
                                </a:lnTo>
                                <a:lnTo>
                                  <a:pt x="2239" y="11"/>
                                </a:lnTo>
                                <a:lnTo>
                                  <a:pt x="2217" y="5"/>
                                </a:lnTo>
                                <a:lnTo>
                                  <a:pt x="2192" y="2"/>
                                </a:lnTo>
                                <a:lnTo>
                                  <a:pt x="2168" y="0"/>
                                </a:lnTo>
                                <a:lnTo>
                                  <a:pt x="2144" y="2"/>
                                </a:lnTo>
                                <a:lnTo>
                                  <a:pt x="2120" y="5"/>
                                </a:lnTo>
                                <a:lnTo>
                                  <a:pt x="2097" y="11"/>
                                </a:lnTo>
                                <a:lnTo>
                                  <a:pt x="2075" y="18"/>
                                </a:lnTo>
                                <a:lnTo>
                                  <a:pt x="2054" y="29"/>
                                </a:lnTo>
                                <a:lnTo>
                                  <a:pt x="2035" y="40"/>
                                </a:lnTo>
                                <a:lnTo>
                                  <a:pt x="2016" y="54"/>
                                </a:lnTo>
                                <a:lnTo>
                                  <a:pt x="1999" y="70"/>
                                </a:lnTo>
                                <a:lnTo>
                                  <a:pt x="1983" y="87"/>
                                </a:lnTo>
                                <a:lnTo>
                                  <a:pt x="1970" y="106"/>
                                </a:lnTo>
                                <a:lnTo>
                                  <a:pt x="1958" y="126"/>
                                </a:lnTo>
                                <a:lnTo>
                                  <a:pt x="1948" y="147"/>
                                </a:lnTo>
                                <a:lnTo>
                                  <a:pt x="1940" y="168"/>
                                </a:lnTo>
                                <a:lnTo>
                                  <a:pt x="1934" y="191"/>
                                </a:lnTo>
                                <a:lnTo>
                                  <a:pt x="1931" y="215"/>
                                </a:lnTo>
                                <a:lnTo>
                                  <a:pt x="1930" y="239"/>
                                </a:lnTo>
                                <a:lnTo>
                                  <a:pt x="1930" y="689"/>
                                </a:lnTo>
                                <a:lnTo>
                                  <a:pt x="887" y="689"/>
                                </a:lnTo>
                                <a:lnTo>
                                  <a:pt x="841" y="690"/>
                                </a:lnTo>
                                <a:lnTo>
                                  <a:pt x="795" y="693"/>
                                </a:lnTo>
                                <a:lnTo>
                                  <a:pt x="751" y="700"/>
                                </a:lnTo>
                                <a:lnTo>
                                  <a:pt x="708" y="707"/>
                                </a:lnTo>
                                <a:lnTo>
                                  <a:pt x="665" y="716"/>
                                </a:lnTo>
                                <a:lnTo>
                                  <a:pt x="623" y="729"/>
                                </a:lnTo>
                                <a:lnTo>
                                  <a:pt x="582" y="743"/>
                                </a:lnTo>
                                <a:lnTo>
                                  <a:pt x="541" y="758"/>
                                </a:lnTo>
                                <a:lnTo>
                                  <a:pt x="502" y="776"/>
                                </a:lnTo>
                                <a:lnTo>
                                  <a:pt x="464" y="796"/>
                                </a:lnTo>
                                <a:lnTo>
                                  <a:pt x="426" y="817"/>
                                </a:lnTo>
                                <a:lnTo>
                                  <a:pt x="391" y="840"/>
                                </a:lnTo>
                                <a:lnTo>
                                  <a:pt x="356" y="866"/>
                                </a:lnTo>
                                <a:lnTo>
                                  <a:pt x="322" y="892"/>
                                </a:lnTo>
                                <a:lnTo>
                                  <a:pt x="290" y="919"/>
                                </a:lnTo>
                                <a:lnTo>
                                  <a:pt x="259" y="949"/>
                                </a:lnTo>
                                <a:lnTo>
                                  <a:pt x="230" y="979"/>
                                </a:lnTo>
                                <a:lnTo>
                                  <a:pt x="203" y="1012"/>
                                </a:lnTo>
                                <a:lnTo>
                                  <a:pt x="176" y="1045"/>
                                </a:lnTo>
                                <a:lnTo>
                                  <a:pt x="151" y="1080"/>
                                </a:lnTo>
                                <a:lnTo>
                                  <a:pt x="128" y="1116"/>
                                </a:lnTo>
                                <a:lnTo>
                                  <a:pt x="107" y="1153"/>
                                </a:lnTo>
                                <a:lnTo>
                                  <a:pt x="87" y="1191"/>
                                </a:lnTo>
                                <a:lnTo>
                                  <a:pt x="69" y="1230"/>
                                </a:lnTo>
                                <a:lnTo>
                                  <a:pt x="53" y="1270"/>
                                </a:lnTo>
                                <a:lnTo>
                                  <a:pt x="40" y="1312"/>
                                </a:lnTo>
                                <a:lnTo>
                                  <a:pt x="27" y="1354"/>
                                </a:lnTo>
                                <a:lnTo>
                                  <a:pt x="18" y="1396"/>
                                </a:lnTo>
                                <a:lnTo>
                                  <a:pt x="9" y="1440"/>
                                </a:lnTo>
                                <a:lnTo>
                                  <a:pt x="4" y="1485"/>
                                </a:lnTo>
                                <a:lnTo>
                                  <a:pt x="1" y="1530"/>
                                </a:lnTo>
                                <a:lnTo>
                                  <a:pt x="0" y="1575"/>
                                </a:lnTo>
                                <a:lnTo>
                                  <a:pt x="0" y="5081"/>
                                </a:lnTo>
                                <a:lnTo>
                                  <a:pt x="1" y="5128"/>
                                </a:lnTo>
                                <a:lnTo>
                                  <a:pt x="4" y="5172"/>
                                </a:lnTo>
                                <a:lnTo>
                                  <a:pt x="9" y="5217"/>
                                </a:lnTo>
                                <a:lnTo>
                                  <a:pt x="18" y="5260"/>
                                </a:lnTo>
                                <a:lnTo>
                                  <a:pt x="27" y="5303"/>
                                </a:lnTo>
                                <a:lnTo>
                                  <a:pt x="40" y="5345"/>
                                </a:lnTo>
                                <a:lnTo>
                                  <a:pt x="53" y="5386"/>
                                </a:lnTo>
                                <a:lnTo>
                                  <a:pt x="69" y="5426"/>
                                </a:lnTo>
                                <a:lnTo>
                                  <a:pt x="87" y="5466"/>
                                </a:lnTo>
                                <a:lnTo>
                                  <a:pt x="107" y="5504"/>
                                </a:lnTo>
                                <a:lnTo>
                                  <a:pt x="128" y="5541"/>
                                </a:lnTo>
                                <a:lnTo>
                                  <a:pt x="151" y="5577"/>
                                </a:lnTo>
                                <a:lnTo>
                                  <a:pt x="176" y="5612"/>
                                </a:lnTo>
                                <a:lnTo>
                                  <a:pt x="203" y="5646"/>
                                </a:lnTo>
                                <a:lnTo>
                                  <a:pt x="230" y="5677"/>
                                </a:lnTo>
                                <a:lnTo>
                                  <a:pt x="259" y="5709"/>
                                </a:lnTo>
                                <a:lnTo>
                                  <a:pt x="290" y="5737"/>
                                </a:lnTo>
                                <a:lnTo>
                                  <a:pt x="322" y="5766"/>
                                </a:lnTo>
                                <a:lnTo>
                                  <a:pt x="356" y="5792"/>
                                </a:lnTo>
                                <a:lnTo>
                                  <a:pt x="391" y="5817"/>
                                </a:lnTo>
                                <a:lnTo>
                                  <a:pt x="426" y="5840"/>
                                </a:lnTo>
                                <a:lnTo>
                                  <a:pt x="464" y="5861"/>
                                </a:lnTo>
                                <a:lnTo>
                                  <a:pt x="502" y="5880"/>
                                </a:lnTo>
                                <a:lnTo>
                                  <a:pt x="541" y="5898"/>
                                </a:lnTo>
                                <a:lnTo>
                                  <a:pt x="582" y="5914"/>
                                </a:lnTo>
                                <a:lnTo>
                                  <a:pt x="623" y="5928"/>
                                </a:lnTo>
                                <a:lnTo>
                                  <a:pt x="665" y="5940"/>
                                </a:lnTo>
                                <a:lnTo>
                                  <a:pt x="708" y="5951"/>
                                </a:lnTo>
                                <a:lnTo>
                                  <a:pt x="751" y="5958"/>
                                </a:lnTo>
                                <a:lnTo>
                                  <a:pt x="795" y="5963"/>
                                </a:lnTo>
                                <a:lnTo>
                                  <a:pt x="841" y="5967"/>
                                </a:lnTo>
                                <a:lnTo>
                                  <a:pt x="887" y="5968"/>
                                </a:lnTo>
                                <a:lnTo>
                                  <a:pt x="2168" y="5968"/>
                                </a:lnTo>
                                <a:lnTo>
                                  <a:pt x="2214" y="5967"/>
                                </a:lnTo>
                                <a:lnTo>
                                  <a:pt x="2259" y="5963"/>
                                </a:lnTo>
                                <a:lnTo>
                                  <a:pt x="2303" y="5958"/>
                                </a:lnTo>
                                <a:lnTo>
                                  <a:pt x="2347" y="5951"/>
                                </a:lnTo>
                                <a:lnTo>
                                  <a:pt x="2390" y="5940"/>
                                </a:lnTo>
                                <a:lnTo>
                                  <a:pt x="2432" y="5928"/>
                                </a:lnTo>
                                <a:lnTo>
                                  <a:pt x="2473" y="5914"/>
                                </a:lnTo>
                                <a:lnTo>
                                  <a:pt x="2513" y="5898"/>
                                </a:lnTo>
                                <a:lnTo>
                                  <a:pt x="2553" y="5880"/>
                                </a:lnTo>
                                <a:lnTo>
                                  <a:pt x="2591" y="5861"/>
                                </a:lnTo>
                                <a:lnTo>
                                  <a:pt x="2628" y="5840"/>
                                </a:lnTo>
                                <a:lnTo>
                                  <a:pt x="2664" y="5817"/>
                                </a:lnTo>
                                <a:lnTo>
                                  <a:pt x="2699" y="5792"/>
                                </a:lnTo>
                                <a:lnTo>
                                  <a:pt x="2733" y="5766"/>
                                </a:lnTo>
                                <a:lnTo>
                                  <a:pt x="2764" y="5737"/>
                                </a:lnTo>
                                <a:lnTo>
                                  <a:pt x="2795" y="5709"/>
                                </a:lnTo>
                                <a:lnTo>
                                  <a:pt x="2824" y="5677"/>
                                </a:lnTo>
                                <a:lnTo>
                                  <a:pt x="2853" y="5646"/>
                                </a:lnTo>
                                <a:lnTo>
                                  <a:pt x="2879" y="5612"/>
                                </a:lnTo>
                                <a:lnTo>
                                  <a:pt x="2904" y="5577"/>
                                </a:lnTo>
                                <a:lnTo>
                                  <a:pt x="2926" y="5541"/>
                                </a:lnTo>
                                <a:lnTo>
                                  <a:pt x="2948" y="5504"/>
                                </a:lnTo>
                                <a:lnTo>
                                  <a:pt x="2967" y="5466"/>
                                </a:lnTo>
                                <a:lnTo>
                                  <a:pt x="2985" y="5426"/>
                                </a:lnTo>
                                <a:lnTo>
                                  <a:pt x="3001" y="5386"/>
                                </a:lnTo>
                                <a:lnTo>
                                  <a:pt x="3016" y="5345"/>
                                </a:lnTo>
                                <a:lnTo>
                                  <a:pt x="3027" y="5303"/>
                                </a:lnTo>
                                <a:lnTo>
                                  <a:pt x="3038" y="5260"/>
                                </a:lnTo>
                                <a:lnTo>
                                  <a:pt x="3045" y="5217"/>
                                </a:lnTo>
                                <a:lnTo>
                                  <a:pt x="3050" y="5172"/>
                                </a:lnTo>
                                <a:lnTo>
                                  <a:pt x="3054" y="5128"/>
                                </a:lnTo>
                                <a:lnTo>
                                  <a:pt x="3056" y="5081"/>
                                </a:lnTo>
                                <a:lnTo>
                                  <a:pt x="3056" y="1575"/>
                                </a:lnTo>
                                <a:lnTo>
                                  <a:pt x="3054" y="1537"/>
                                </a:lnTo>
                                <a:lnTo>
                                  <a:pt x="3052" y="1500"/>
                                </a:lnTo>
                                <a:lnTo>
                                  <a:pt x="3048" y="1463"/>
                                </a:lnTo>
                                <a:lnTo>
                                  <a:pt x="3043" y="1427"/>
                                </a:lnTo>
                                <a:lnTo>
                                  <a:pt x="3036" y="1390"/>
                                </a:lnTo>
                                <a:lnTo>
                                  <a:pt x="3027" y="1355"/>
                                </a:lnTo>
                                <a:lnTo>
                                  <a:pt x="3018" y="1321"/>
                                </a:lnTo>
                                <a:lnTo>
                                  <a:pt x="3006" y="1286"/>
                                </a:lnTo>
                                <a:lnTo>
                                  <a:pt x="2993" y="1252"/>
                                </a:lnTo>
                                <a:lnTo>
                                  <a:pt x="2980" y="1220"/>
                                </a:lnTo>
                                <a:lnTo>
                                  <a:pt x="2965" y="1187"/>
                                </a:lnTo>
                                <a:lnTo>
                                  <a:pt x="2948" y="1156"/>
                                </a:lnTo>
                                <a:lnTo>
                                  <a:pt x="2930" y="1125"/>
                                </a:lnTo>
                                <a:lnTo>
                                  <a:pt x="2913" y="1095"/>
                                </a:lnTo>
                                <a:lnTo>
                                  <a:pt x="2893" y="1065"/>
                                </a:lnTo>
                                <a:lnTo>
                                  <a:pt x="2872" y="1037"/>
                                </a:lnTo>
                                <a:lnTo>
                                  <a:pt x="2848" y="1010"/>
                                </a:lnTo>
                                <a:lnTo>
                                  <a:pt x="2825" y="983"/>
                                </a:lnTo>
                                <a:lnTo>
                                  <a:pt x="2801" y="958"/>
                                </a:lnTo>
                                <a:lnTo>
                                  <a:pt x="2776" y="933"/>
                                </a:lnTo>
                                <a:lnTo>
                                  <a:pt x="2750" y="910"/>
                                </a:lnTo>
                                <a:lnTo>
                                  <a:pt x="2723" y="887"/>
                                </a:lnTo>
                                <a:lnTo>
                                  <a:pt x="2695" y="866"/>
                                </a:lnTo>
                                <a:lnTo>
                                  <a:pt x="2666" y="846"/>
                                </a:lnTo>
                                <a:lnTo>
                                  <a:pt x="2636" y="826"/>
                                </a:lnTo>
                                <a:lnTo>
                                  <a:pt x="2606" y="808"/>
                                </a:lnTo>
                                <a:lnTo>
                                  <a:pt x="2574" y="791"/>
                                </a:lnTo>
                                <a:lnTo>
                                  <a:pt x="2543" y="775"/>
                                </a:lnTo>
                                <a:lnTo>
                                  <a:pt x="2510" y="760"/>
                                </a:lnTo>
                                <a:lnTo>
                                  <a:pt x="2476" y="748"/>
                                </a:lnTo>
                                <a:lnTo>
                                  <a:pt x="2442" y="735"/>
                                </a:lnTo>
                                <a:lnTo>
                                  <a:pt x="2407" y="725"/>
                                </a:lnTo>
                                <a:close/>
                                <a:moveTo>
                                  <a:pt x="600" y="1693"/>
                                </a:moveTo>
                                <a:lnTo>
                                  <a:pt x="600" y="1693"/>
                                </a:lnTo>
                                <a:lnTo>
                                  <a:pt x="601" y="1675"/>
                                </a:lnTo>
                                <a:lnTo>
                                  <a:pt x="602" y="1657"/>
                                </a:lnTo>
                                <a:lnTo>
                                  <a:pt x="604" y="1639"/>
                                </a:lnTo>
                                <a:lnTo>
                                  <a:pt x="607" y="1621"/>
                                </a:lnTo>
                                <a:lnTo>
                                  <a:pt x="611" y="1604"/>
                                </a:lnTo>
                                <a:lnTo>
                                  <a:pt x="617" y="1588"/>
                                </a:lnTo>
                                <a:lnTo>
                                  <a:pt x="622" y="1571"/>
                                </a:lnTo>
                                <a:lnTo>
                                  <a:pt x="628" y="1555"/>
                                </a:lnTo>
                                <a:lnTo>
                                  <a:pt x="636" y="1539"/>
                                </a:lnTo>
                                <a:lnTo>
                                  <a:pt x="643" y="1524"/>
                                </a:lnTo>
                                <a:lnTo>
                                  <a:pt x="652" y="1509"/>
                                </a:lnTo>
                                <a:lnTo>
                                  <a:pt x="661" y="1494"/>
                                </a:lnTo>
                                <a:lnTo>
                                  <a:pt x="671" y="1480"/>
                                </a:lnTo>
                                <a:lnTo>
                                  <a:pt x="682" y="1467"/>
                                </a:lnTo>
                                <a:lnTo>
                                  <a:pt x="693" y="1454"/>
                                </a:lnTo>
                                <a:lnTo>
                                  <a:pt x="705" y="1442"/>
                                </a:lnTo>
                                <a:lnTo>
                                  <a:pt x="718" y="1430"/>
                                </a:lnTo>
                                <a:lnTo>
                                  <a:pt x="730" y="1418"/>
                                </a:lnTo>
                                <a:lnTo>
                                  <a:pt x="744" y="1408"/>
                                </a:lnTo>
                                <a:lnTo>
                                  <a:pt x="758" y="1398"/>
                                </a:lnTo>
                                <a:lnTo>
                                  <a:pt x="772" y="1389"/>
                                </a:lnTo>
                                <a:lnTo>
                                  <a:pt x="787" y="1381"/>
                                </a:lnTo>
                                <a:lnTo>
                                  <a:pt x="802" y="1372"/>
                                </a:lnTo>
                                <a:lnTo>
                                  <a:pt x="818" y="1365"/>
                                </a:lnTo>
                                <a:lnTo>
                                  <a:pt x="834" y="1359"/>
                                </a:lnTo>
                                <a:lnTo>
                                  <a:pt x="850" y="1353"/>
                                </a:lnTo>
                                <a:lnTo>
                                  <a:pt x="868" y="1348"/>
                                </a:lnTo>
                                <a:lnTo>
                                  <a:pt x="885" y="1345"/>
                                </a:lnTo>
                                <a:lnTo>
                                  <a:pt x="902" y="1342"/>
                                </a:lnTo>
                                <a:lnTo>
                                  <a:pt x="919" y="1339"/>
                                </a:lnTo>
                                <a:lnTo>
                                  <a:pt x="938" y="1337"/>
                                </a:lnTo>
                                <a:lnTo>
                                  <a:pt x="956" y="1337"/>
                                </a:lnTo>
                                <a:lnTo>
                                  <a:pt x="2099" y="1337"/>
                                </a:lnTo>
                                <a:lnTo>
                                  <a:pt x="2117" y="1337"/>
                                </a:lnTo>
                                <a:lnTo>
                                  <a:pt x="2136" y="1339"/>
                                </a:lnTo>
                                <a:lnTo>
                                  <a:pt x="2154" y="1342"/>
                                </a:lnTo>
                                <a:lnTo>
                                  <a:pt x="2170" y="1345"/>
                                </a:lnTo>
                                <a:lnTo>
                                  <a:pt x="2188" y="1348"/>
                                </a:lnTo>
                                <a:lnTo>
                                  <a:pt x="2205" y="1353"/>
                                </a:lnTo>
                                <a:lnTo>
                                  <a:pt x="2221" y="1359"/>
                                </a:lnTo>
                                <a:lnTo>
                                  <a:pt x="2238" y="1365"/>
                                </a:lnTo>
                                <a:lnTo>
                                  <a:pt x="2253" y="1372"/>
                                </a:lnTo>
                                <a:lnTo>
                                  <a:pt x="2268" y="1381"/>
                                </a:lnTo>
                                <a:lnTo>
                                  <a:pt x="2284" y="1389"/>
                                </a:lnTo>
                                <a:lnTo>
                                  <a:pt x="2298" y="1398"/>
                                </a:lnTo>
                                <a:lnTo>
                                  <a:pt x="2312" y="1408"/>
                                </a:lnTo>
                                <a:lnTo>
                                  <a:pt x="2325" y="1418"/>
                                </a:lnTo>
                                <a:lnTo>
                                  <a:pt x="2339" y="1430"/>
                                </a:lnTo>
                                <a:lnTo>
                                  <a:pt x="2350" y="1442"/>
                                </a:lnTo>
                                <a:lnTo>
                                  <a:pt x="2363" y="1454"/>
                                </a:lnTo>
                                <a:lnTo>
                                  <a:pt x="2373" y="1467"/>
                                </a:lnTo>
                                <a:lnTo>
                                  <a:pt x="2384" y="1480"/>
                                </a:lnTo>
                                <a:lnTo>
                                  <a:pt x="2394" y="1494"/>
                                </a:lnTo>
                                <a:lnTo>
                                  <a:pt x="2404" y="1509"/>
                                </a:lnTo>
                                <a:lnTo>
                                  <a:pt x="2412" y="1524"/>
                                </a:lnTo>
                                <a:lnTo>
                                  <a:pt x="2420" y="1539"/>
                                </a:lnTo>
                                <a:lnTo>
                                  <a:pt x="2427" y="1555"/>
                                </a:lnTo>
                                <a:lnTo>
                                  <a:pt x="2433" y="1571"/>
                                </a:lnTo>
                                <a:lnTo>
                                  <a:pt x="2438" y="1588"/>
                                </a:lnTo>
                                <a:lnTo>
                                  <a:pt x="2444" y="1604"/>
                                </a:lnTo>
                                <a:lnTo>
                                  <a:pt x="2448" y="1621"/>
                                </a:lnTo>
                                <a:lnTo>
                                  <a:pt x="2451" y="1639"/>
                                </a:lnTo>
                                <a:lnTo>
                                  <a:pt x="2453" y="1657"/>
                                </a:lnTo>
                                <a:lnTo>
                                  <a:pt x="2454" y="1675"/>
                                </a:lnTo>
                                <a:lnTo>
                                  <a:pt x="2455" y="1693"/>
                                </a:lnTo>
                                <a:lnTo>
                                  <a:pt x="2455" y="2702"/>
                                </a:lnTo>
                                <a:lnTo>
                                  <a:pt x="2454" y="2721"/>
                                </a:lnTo>
                                <a:lnTo>
                                  <a:pt x="2453" y="2739"/>
                                </a:lnTo>
                                <a:lnTo>
                                  <a:pt x="2451" y="2756"/>
                                </a:lnTo>
                                <a:lnTo>
                                  <a:pt x="2448" y="2774"/>
                                </a:lnTo>
                                <a:lnTo>
                                  <a:pt x="2444" y="2791"/>
                                </a:lnTo>
                                <a:lnTo>
                                  <a:pt x="2438" y="2808"/>
                                </a:lnTo>
                                <a:lnTo>
                                  <a:pt x="2433" y="2825"/>
                                </a:lnTo>
                                <a:lnTo>
                                  <a:pt x="2427" y="2840"/>
                                </a:lnTo>
                                <a:lnTo>
                                  <a:pt x="2420" y="2856"/>
                                </a:lnTo>
                                <a:lnTo>
                                  <a:pt x="2412" y="2872"/>
                                </a:lnTo>
                                <a:lnTo>
                                  <a:pt x="2404" y="2887"/>
                                </a:lnTo>
                                <a:lnTo>
                                  <a:pt x="2394" y="2901"/>
                                </a:lnTo>
                                <a:lnTo>
                                  <a:pt x="2384" y="2915"/>
                                </a:lnTo>
                                <a:lnTo>
                                  <a:pt x="2373" y="2929"/>
                                </a:lnTo>
                                <a:lnTo>
                                  <a:pt x="2363" y="2941"/>
                                </a:lnTo>
                                <a:lnTo>
                                  <a:pt x="2350" y="2954"/>
                                </a:lnTo>
                                <a:lnTo>
                                  <a:pt x="2339" y="2966"/>
                                </a:lnTo>
                                <a:lnTo>
                                  <a:pt x="2325" y="2977"/>
                                </a:lnTo>
                                <a:lnTo>
                                  <a:pt x="2312" y="2988"/>
                                </a:lnTo>
                                <a:lnTo>
                                  <a:pt x="2298" y="2997"/>
                                </a:lnTo>
                                <a:lnTo>
                                  <a:pt x="2284" y="3007"/>
                                </a:lnTo>
                                <a:lnTo>
                                  <a:pt x="2268" y="3015"/>
                                </a:lnTo>
                                <a:lnTo>
                                  <a:pt x="2253" y="3023"/>
                                </a:lnTo>
                                <a:lnTo>
                                  <a:pt x="2238" y="3030"/>
                                </a:lnTo>
                                <a:lnTo>
                                  <a:pt x="2221" y="3036"/>
                                </a:lnTo>
                                <a:lnTo>
                                  <a:pt x="2205" y="3042"/>
                                </a:lnTo>
                                <a:lnTo>
                                  <a:pt x="2188" y="3046"/>
                                </a:lnTo>
                                <a:lnTo>
                                  <a:pt x="2170" y="3051"/>
                                </a:lnTo>
                                <a:lnTo>
                                  <a:pt x="2154" y="3054"/>
                                </a:lnTo>
                                <a:lnTo>
                                  <a:pt x="2136" y="3056"/>
                                </a:lnTo>
                                <a:lnTo>
                                  <a:pt x="2117" y="3058"/>
                                </a:lnTo>
                                <a:lnTo>
                                  <a:pt x="2099" y="3058"/>
                                </a:lnTo>
                                <a:lnTo>
                                  <a:pt x="956" y="3058"/>
                                </a:lnTo>
                                <a:lnTo>
                                  <a:pt x="938" y="3058"/>
                                </a:lnTo>
                                <a:lnTo>
                                  <a:pt x="919" y="3056"/>
                                </a:lnTo>
                                <a:lnTo>
                                  <a:pt x="902" y="3054"/>
                                </a:lnTo>
                                <a:lnTo>
                                  <a:pt x="885" y="3051"/>
                                </a:lnTo>
                                <a:lnTo>
                                  <a:pt x="868" y="3046"/>
                                </a:lnTo>
                                <a:lnTo>
                                  <a:pt x="850" y="3042"/>
                                </a:lnTo>
                                <a:lnTo>
                                  <a:pt x="834" y="3036"/>
                                </a:lnTo>
                                <a:lnTo>
                                  <a:pt x="818" y="3030"/>
                                </a:lnTo>
                                <a:lnTo>
                                  <a:pt x="802" y="3023"/>
                                </a:lnTo>
                                <a:lnTo>
                                  <a:pt x="787" y="3015"/>
                                </a:lnTo>
                                <a:lnTo>
                                  <a:pt x="772" y="3007"/>
                                </a:lnTo>
                                <a:lnTo>
                                  <a:pt x="758" y="2997"/>
                                </a:lnTo>
                                <a:lnTo>
                                  <a:pt x="744" y="2988"/>
                                </a:lnTo>
                                <a:lnTo>
                                  <a:pt x="730" y="2977"/>
                                </a:lnTo>
                                <a:lnTo>
                                  <a:pt x="718" y="2966"/>
                                </a:lnTo>
                                <a:lnTo>
                                  <a:pt x="705" y="2954"/>
                                </a:lnTo>
                                <a:lnTo>
                                  <a:pt x="693" y="2941"/>
                                </a:lnTo>
                                <a:lnTo>
                                  <a:pt x="682" y="2929"/>
                                </a:lnTo>
                                <a:lnTo>
                                  <a:pt x="671" y="2915"/>
                                </a:lnTo>
                                <a:lnTo>
                                  <a:pt x="661" y="2901"/>
                                </a:lnTo>
                                <a:lnTo>
                                  <a:pt x="652" y="2887"/>
                                </a:lnTo>
                                <a:lnTo>
                                  <a:pt x="643" y="2872"/>
                                </a:lnTo>
                                <a:lnTo>
                                  <a:pt x="636" y="2856"/>
                                </a:lnTo>
                                <a:lnTo>
                                  <a:pt x="628" y="2840"/>
                                </a:lnTo>
                                <a:lnTo>
                                  <a:pt x="622" y="2825"/>
                                </a:lnTo>
                                <a:lnTo>
                                  <a:pt x="617" y="2808"/>
                                </a:lnTo>
                                <a:lnTo>
                                  <a:pt x="611" y="2791"/>
                                </a:lnTo>
                                <a:lnTo>
                                  <a:pt x="607" y="2774"/>
                                </a:lnTo>
                                <a:lnTo>
                                  <a:pt x="604" y="2756"/>
                                </a:lnTo>
                                <a:lnTo>
                                  <a:pt x="602" y="2739"/>
                                </a:lnTo>
                                <a:lnTo>
                                  <a:pt x="601" y="2721"/>
                                </a:lnTo>
                                <a:lnTo>
                                  <a:pt x="600" y="2702"/>
                                </a:lnTo>
                                <a:lnTo>
                                  <a:pt x="600" y="1693"/>
                                </a:lnTo>
                                <a:close/>
                                <a:moveTo>
                                  <a:pt x="683" y="3727"/>
                                </a:moveTo>
                                <a:lnTo>
                                  <a:pt x="683" y="3727"/>
                                </a:lnTo>
                                <a:lnTo>
                                  <a:pt x="684" y="3714"/>
                                </a:lnTo>
                                <a:lnTo>
                                  <a:pt x="686" y="3700"/>
                                </a:lnTo>
                                <a:lnTo>
                                  <a:pt x="689" y="3689"/>
                                </a:lnTo>
                                <a:lnTo>
                                  <a:pt x="693" y="3676"/>
                                </a:lnTo>
                                <a:lnTo>
                                  <a:pt x="699" y="3666"/>
                                </a:lnTo>
                                <a:lnTo>
                                  <a:pt x="705" y="3655"/>
                                </a:lnTo>
                                <a:lnTo>
                                  <a:pt x="712" y="3645"/>
                                </a:lnTo>
                                <a:lnTo>
                                  <a:pt x="721" y="3636"/>
                                </a:lnTo>
                                <a:lnTo>
                                  <a:pt x="730" y="3628"/>
                                </a:lnTo>
                                <a:lnTo>
                                  <a:pt x="740" y="3620"/>
                                </a:lnTo>
                                <a:lnTo>
                                  <a:pt x="750" y="3614"/>
                                </a:lnTo>
                                <a:lnTo>
                                  <a:pt x="762" y="3609"/>
                                </a:lnTo>
                                <a:lnTo>
                                  <a:pt x="773" y="3604"/>
                                </a:lnTo>
                                <a:lnTo>
                                  <a:pt x="786" y="3600"/>
                                </a:lnTo>
                                <a:lnTo>
                                  <a:pt x="799" y="3599"/>
                                </a:lnTo>
                                <a:lnTo>
                                  <a:pt x="812" y="3598"/>
                                </a:lnTo>
                                <a:lnTo>
                                  <a:pt x="1224" y="3598"/>
                                </a:lnTo>
                                <a:lnTo>
                                  <a:pt x="1237" y="3599"/>
                                </a:lnTo>
                                <a:lnTo>
                                  <a:pt x="1251" y="3600"/>
                                </a:lnTo>
                                <a:lnTo>
                                  <a:pt x="1262" y="3604"/>
                                </a:lnTo>
                                <a:lnTo>
                                  <a:pt x="1274" y="3609"/>
                                </a:lnTo>
                                <a:lnTo>
                                  <a:pt x="1285" y="3614"/>
                                </a:lnTo>
                                <a:lnTo>
                                  <a:pt x="1296" y="3620"/>
                                </a:lnTo>
                                <a:lnTo>
                                  <a:pt x="1306" y="3628"/>
                                </a:lnTo>
                                <a:lnTo>
                                  <a:pt x="1315" y="3636"/>
                                </a:lnTo>
                                <a:lnTo>
                                  <a:pt x="1323" y="3645"/>
                                </a:lnTo>
                                <a:lnTo>
                                  <a:pt x="1331" y="3655"/>
                                </a:lnTo>
                                <a:lnTo>
                                  <a:pt x="1337" y="3666"/>
                                </a:lnTo>
                                <a:lnTo>
                                  <a:pt x="1343" y="3676"/>
                                </a:lnTo>
                                <a:lnTo>
                                  <a:pt x="1347" y="3689"/>
                                </a:lnTo>
                                <a:lnTo>
                                  <a:pt x="1350" y="3700"/>
                                </a:lnTo>
                                <a:lnTo>
                                  <a:pt x="1353" y="3714"/>
                                </a:lnTo>
                                <a:lnTo>
                                  <a:pt x="1353" y="3727"/>
                                </a:lnTo>
                                <a:lnTo>
                                  <a:pt x="1353" y="4091"/>
                                </a:lnTo>
                                <a:lnTo>
                                  <a:pt x="1353" y="4104"/>
                                </a:lnTo>
                                <a:lnTo>
                                  <a:pt x="1350" y="4116"/>
                                </a:lnTo>
                                <a:lnTo>
                                  <a:pt x="1347" y="4129"/>
                                </a:lnTo>
                                <a:lnTo>
                                  <a:pt x="1343" y="4141"/>
                                </a:lnTo>
                                <a:lnTo>
                                  <a:pt x="1337" y="4152"/>
                                </a:lnTo>
                                <a:lnTo>
                                  <a:pt x="1331" y="4163"/>
                                </a:lnTo>
                                <a:lnTo>
                                  <a:pt x="1323" y="4172"/>
                                </a:lnTo>
                                <a:lnTo>
                                  <a:pt x="1315" y="4182"/>
                                </a:lnTo>
                                <a:lnTo>
                                  <a:pt x="1306" y="4190"/>
                                </a:lnTo>
                                <a:lnTo>
                                  <a:pt x="1296" y="4197"/>
                                </a:lnTo>
                                <a:lnTo>
                                  <a:pt x="1285" y="4204"/>
                                </a:lnTo>
                                <a:lnTo>
                                  <a:pt x="1274" y="4209"/>
                                </a:lnTo>
                                <a:lnTo>
                                  <a:pt x="1262" y="4213"/>
                                </a:lnTo>
                                <a:lnTo>
                                  <a:pt x="1251" y="4216"/>
                                </a:lnTo>
                                <a:lnTo>
                                  <a:pt x="1237" y="4218"/>
                                </a:lnTo>
                                <a:lnTo>
                                  <a:pt x="1224" y="4219"/>
                                </a:lnTo>
                                <a:lnTo>
                                  <a:pt x="812" y="4219"/>
                                </a:lnTo>
                                <a:lnTo>
                                  <a:pt x="799" y="4218"/>
                                </a:lnTo>
                                <a:lnTo>
                                  <a:pt x="786" y="4216"/>
                                </a:lnTo>
                                <a:lnTo>
                                  <a:pt x="773" y="4213"/>
                                </a:lnTo>
                                <a:lnTo>
                                  <a:pt x="762" y="4209"/>
                                </a:lnTo>
                                <a:lnTo>
                                  <a:pt x="750" y="4204"/>
                                </a:lnTo>
                                <a:lnTo>
                                  <a:pt x="740" y="4197"/>
                                </a:lnTo>
                                <a:lnTo>
                                  <a:pt x="730" y="4190"/>
                                </a:lnTo>
                                <a:lnTo>
                                  <a:pt x="721" y="4182"/>
                                </a:lnTo>
                                <a:lnTo>
                                  <a:pt x="712" y="4172"/>
                                </a:lnTo>
                                <a:lnTo>
                                  <a:pt x="705" y="4163"/>
                                </a:lnTo>
                                <a:lnTo>
                                  <a:pt x="699" y="4152"/>
                                </a:lnTo>
                                <a:lnTo>
                                  <a:pt x="693" y="4141"/>
                                </a:lnTo>
                                <a:lnTo>
                                  <a:pt x="689" y="4129"/>
                                </a:lnTo>
                                <a:lnTo>
                                  <a:pt x="686" y="4116"/>
                                </a:lnTo>
                                <a:lnTo>
                                  <a:pt x="684" y="4104"/>
                                </a:lnTo>
                                <a:lnTo>
                                  <a:pt x="683" y="4091"/>
                                </a:lnTo>
                                <a:lnTo>
                                  <a:pt x="683" y="3727"/>
                                </a:lnTo>
                                <a:close/>
                                <a:moveTo>
                                  <a:pt x="1679" y="3727"/>
                                </a:moveTo>
                                <a:lnTo>
                                  <a:pt x="1679" y="3727"/>
                                </a:lnTo>
                                <a:lnTo>
                                  <a:pt x="1679" y="3714"/>
                                </a:lnTo>
                                <a:lnTo>
                                  <a:pt x="1682" y="3700"/>
                                </a:lnTo>
                                <a:lnTo>
                                  <a:pt x="1685" y="3689"/>
                                </a:lnTo>
                                <a:lnTo>
                                  <a:pt x="1689" y="3676"/>
                                </a:lnTo>
                                <a:lnTo>
                                  <a:pt x="1695" y="3666"/>
                                </a:lnTo>
                                <a:lnTo>
                                  <a:pt x="1702" y="3655"/>
                                </a:lnTo>
                                <a:lnTo>
                                  <a:pt x="1709" y="3645"/>
                                </a:lnTo>
                                <a:lnTo>
                                  <a:pt x="1717" y="3636"/>
                                </a:lnTo>
                                <a:lnTo>
                                  <a:pt x="1726" y="3628"/>
                                </a:lnTo>
                                <a:lnTo>
                                  <a:pt x="1736" y="3620"/>
                                </a:lnTo>
                                <a:lnTo>
                                  <a:pt x="1747" y="3614"/>
                                </a:lnTo>
                                <a:lnTo>
                                  <a:pt x="1757" y="3609"/>
                                </a:lnTo>
                                <a:lnTo>
                                  <a:pt x="1770" y="3604"/>
                                </a:lnTo>
                                <a:lnTo>
                                  <a:pt x="1781" y="3600"/>
                                </a:lnTo>
                                <a:lnTo>
                                  <a:pt x="1794" y="3599"/>
                                </a:lnTo>
                                <a:lnTo>
                                  <a:pt x="1808" y="3598"/>
                                </a:lnTo>
                                <a:lnTo>
                                  <a:pt x="2220" y="3598"/>
                                </a:lnTo>
                                <a:lnTo>
                                  <a:pt x="2233" y="3599"/>
                                </a:lnTo>
                                <a:lnTo>
                                  <a:pt x="2246" y="3600"/>
                                </a:lnTo>
                                <a:lnTo>
                                  <a:pt x="2259" y="3604"/>
                                </a:lnTo>
                                <a:lnTo>
                                  <a:pt x="2270" y="3609"/>
                                </a:lnTo>
                                <a:lnTo>
                                  <a:pt x="2281" y="3614"/>
                                </a:lnTo>
                                <a:lnTo>
                                  <a:pt x="2291" y="3620"/>
                                </a:lnTo>
                                <a:lnTo>
                                  <a:pt x="2302" y="3628"/>
                                </a:lnTo>
                                <a:lnTo>
                                  <a:pt x="2311" y="3636"/>
                                </a:lnTo>
                                <a:lnTo>
                                  <a:pt x="2319" y="3645"/>
                                </a:lnTo>
                                <a:lnTo>
                                  <a:pt x="2327" y="3655"/>
                                </a:lnTo>
                                <a:lnTo>
                                  <a:pt x="2333" y="3666"/>
                                </a:lnTo>
                                <a:lnTo>
                                  <a:pt x="2339" y="3676"/>
                                </a:lnTo>
                                <a:lnTo>
                                  <a:pt x="2343" y="3689"/>
                                </a:lnTo>
                                <a:lnTo>
                                  <a:pt x="2346" y="3700"/>
                                </a:lnTo>
                                <a:lnTo>
                                  <a:pt x="2348" y="3714"/>
                                </a:lnTo>
                                <a:lnTo>
                                  <a:pt x="2348" y="3727"/>
                                </a:lnTo>
                                <a:lnTo>
                                  <a:pt x="2348" y="4091"/>
                                </a:lnTo>
                                <a:lnTo>
                                  <a:pt x="2348" y="4104"/>
                                </a:lnTo>
                                <a:lnTo>
                                  <a:pt x="2346" y="4116"/>
                                </a:lnTo>
                                <a:lnTo>
                                  <a:pt x="2343" y="4129"/>
                                </a:lnTo>
                                <a:lnTo>
                                  <a:pt x="2339" y="4141"/>
                                </a:lnTo>
                                <a:lnTo>
                                  <a:pt x="2333" y="4152"/>
                                </a:lnTo>
                                <a:lnTo>
                                  <a:pt x="2327" y="4163"/>
                                </a:lnTo>
                                <a:lnTo>
                                  <a:pt x="2319" y="4172"/>
                                </a:lnTo>
                                <a:lnTo>
                                  <a:pt x="2311" y="4182"/>
                                </a:lnTo>
                                <a:lnTo>
                                  <a:pt x="2302" y="4190"/>
                                </a:lnTo>
                                <a:lnTo>
                                  <a:pt x="2291" y="4197"/>
                                </a:lnTo>
                                <a:lnTo>
                                  <a:pt x="2281" y="4204"/>
                                </a:lnTo>
                                <a:lnTo>
                                  <a:pt x="2270" y="4209"/>
                                </a:lnTo>
                                <a:lnTo>
                                  <a:pt x="2259" y="4213"/>
                                </a:lnTo>
                                <a:lnTo>
                                  <a:pt x="2246" y="4216"/>
                                </a:lnTo>
                                <a:lnTo>
                                  <a:pt x="2233" y="4218"/>
                                </a:lnTo>
                                <a:lnTo>
                                  <a:pt x="2220" y="4219"/>
                                </a:lnTo>
                                <a:lnTo>
                                  <a:pt x="1808" y="4219"/>
                                </a:lnTo>
                                <a:lnTo>
                                  <a:pt x="1794" y="4218"/>
                                </a:lnTo>
                                <a:lnTo>
                                  <a:pt x="1781" y="4216"/>
                                </a:lnTo>
                                <a:lnTo>
                                  <a:pt x="1770" y="4213"/>
                                </a:lnTo>
                                <a:lnTo>
                                  <a:pt x="1757" y="4209"/>
                                </a:lnTo>
                                <a:lnTo>
                                  <a:pt x="1747" y="4204"/>
                                </a:lnTo>
                                <a:lnTo>
                                  <a:pt x="1736" y="4197"/>
                                </a:lnTo>
                                <a:lnTo>
                                  <a:pt x="1726" y="4190"/>
                                </a:lnTo>
                                <a:lnTo>
                                  <a:pt x="1717" y="4182"/>
                                </a:lnTo>
                                <a:lnTo>
                                  <a:pt x="1709" y="4172"/>
                                </a:lnTo>
                                <a:lnTo>
                                  <a:pt x="1702" y="4163"/>
                                </a:lnTo>
                                <a:lnTo>
                                  <a:pt x="1695" y="4152"/>
                                </a:lnTo>
                                <a:lnTo>
                                  <a:pt x="1689" y="4141"/>
                                </a:lnTo>
                                <a:lnTo>
                                  <a:pt x="1685" y="4129"/>
                                </a:lnTo>
                                <a:lnTo>
                                  <a:pt x="1682" y="4116"/>
                                </a:lnTo>
                                <a:lnTo>
                                  <a:pt x="1679" y="4104"/>
                                </a:lnTo>
                                <a:lnTo>
                                  <a:pt x="1679" y="4091"/>
                                </a:lnTo>
                                <a:lnTo>
                                  <a:pt x="1679" y="3727"/>
                                </a:lnTo>
                                <a:close/>
                                <a:moveTo>
                                  <a:pt x="683" y="4662"/>
                                </a:moveTo>
                                <a:lnTo>
                                  <a:pt x="683" y="4662"/>
                                </a:lnTo>
                                <a:lnTo>
                                  <a:pt x="684" y="4648"/>
                                </a:lnTo>
                                <a:lnTo>
                                  <a:pt x="686" y="4636"/>
                                </a:lnTo>
                                <a:lnTo>
                                  <a:pt x="689" y="4624"/>
                                </a:lnTo>
                                <a:lnTo>
                                  <a:pt x="693" y="4611"/>
                                </a:lnTo>
                                <a:lnTo>
                                  <a:pt x="699" y="4601"/>
                                </a:lnTo>
                                <a:lnTo>
                                  <a:pt x="705" y="4590"/>
                                </a:lnTo>
                                <a:lnTo>
                                  <a:pt x="712" y="4580"/>
                                </a:lnTo>
                                <a:lnTo>
                                  <a:pt x="721" y="4572"/>
                                </a:lnTo>
                                <a:lnTo>
                                  <a:pt x="730" y="4563"/>
                                </a:lnTo>
                                <a:lnTo>
                                  <a:pt x="740" y="4556"/>
                                </a:lnTo>
                                <a:lnTo>
                                  <a:pt x="750" y="4548"/>
                                </a:lnTo>
                                <a:lnTo>
                                  <a:pt x="762" y="4543"/>
                                </a:lnTo>
                                <a:lnTo>
                                  <a:pt x="773" y="4539"/>
                                </a:lnTo>
                                <a:lnTo>
                                  <a:pt x="786" y="4536"/>
                                </a:lnTo>
                                <a:lnTo>
                                  <a:pt x="799" y="4534"/>
                                </a:lnTo>
                                <a:lnTo>
                                  <a:pt x="812" y="4534"/>
                                </a:lnTo>
                                <a:lnTo>
                                  <a:pt x="1224" y="4534"/>
                                </a:lnTo>
                                <a:lnTo>
                                  <a:pt x="1237" y="4534"/>
                                </a:lnTo>
                                <a:lnTo>
                                  <a:pt x="1251" y="4536"/>
                                </a:lnTo>
                                <a:lnTo>
                                  <a:pt x="1262" y="4539"/>
                                </a:lnTo>
                                <a:lnTo>
                                  <a:pt x="1274" y="4543"/>
                                </a:lnTo>
                                <a:lnTo>
                                  <a:pt x="1285" y="4548"/>
                                </a:lnTo>
                                <a:lnTo>
                                  <a:pt x="1296" y="4556"/>
                                </a:lnTo>
                                <a:lnTo>
                                  <a:pt x="1306" y="4563"/>
                                </a:lnTo>
                                <a:lnTo>
                                  <a:pt x="1315" y="4572"/>
                                </a:lnTo>
                                <a:lnTo>
                                  <a:pt x="1323" y="4580"/>
                                </a:lnTo>
                                <a:lnTo>
                                  <a:pt x="1331" y="4590"/>
                                </a:lnTo>
                                <a:lnTo>
                                  <a:pt x="1337" y="4601"/>
                                </a:lnTo>
                                <a:lnTo>
                                  <a:pt x="1343" y="4611"/>
                                </a:lnTo>
                                <a:lnTo>
                                  <a:pt x="1347" y="4624"/>
                                </a:lnTo>
                                <a:lnTo>
                                  <a:pt x="1350" y="4636"/>
                                </a:lnTo>
                                <a:lnTo>
                                  <a:pt x="1353" y="4648"/>
                                </a:lnTo>
                                <a:lnTo>
                                  <a:pt x="1353" y="4662"/>
                                </a:lnTo>
                                <a:lnTo>
                                  <a:pt x="1353" y="5026"/>
                                </a:lnTo>
                                <a:lnTo>
                                  <a:pt x="1353" y="5039"/>
                                </a:lnTo>
                                <a:lnTo>
                                  <a:pt x="1350" y="5052"/>
                                </a:lnTo>
                                <a:lnTo>
                                  <a:pt x="1347" y="5064"/>
                                </a:lnTo>
                                <a:lnTo>
                                  <a:pt x="1343" y="5076"/>
                                </a:lnTo>
                                <a:lnTo>
                                  <a:pt x="1337" y="5088"/>
                                </a:lnTo>
                                <a:lnTo>
                                  <a:pt x="1331" y="5098"/>
                                </a:lnTo>
                                <a:lnTo>
                                  <a:pt x="1323" y="5108"/>
                                </a:lnTo>
                                <a:lnTo>
                                  <a:pt x="1315" y="5117"/>
                                </a:lnTo>
                                <a:lnTo>
                                  <a:pt x="1306" y="5125"/>
                                </a:lnTo>
                                <a:lnTo>
                                  <a:pt x="1296" y="5133"/>
                                </a:lnTo>
                                <a:lnTo>
                                  <a:pt x="1285" y="5139"/>
                                </a:lnTo>
                                <a:lnTo>
                                  <a:pt x="1274" y="5144"/>
                                </a:lnTo>
                                <a:lnTo>
                                  <a:pt x="1262" y="5149"/>
                                </a:lnTo>
                                <a:lnTo>
                                  <a:pt x="1251" y="5152"/>
                                </a:lnTo>
                                <a:lnTo>
                                  <a:pt x="1237" y="5154"/>
                                </a:lnTo>
                                <a:lnTo>
                                  <a:pt x="1224" y="5155"/>
                                </a:lnTo>
                                <a:lnTo>
                                  <a:pt x="812" y="5155"/>
                                </a:lnTo>
                                <a:lnTo>
                                  <a:pt x="799" y="5154"/>
                                </a:lnTo>
                                <a:lnTo>
                                  <a:pt x="786" y="5152"/>
                                </a:lnTo>
                                <a:lnTo>
                                  <a:pt x="773" y="5149"/>
                                </a:lnTo>
                                <a:lnTo>
                                  <a:pt x="762" y="5144"/>
                                </a:lnTo>
                                <a:lnTo>
                                  <a:pt x="750" y="5139"/>
                                </a:lnTo>
                                <a:lnTo>
                                  <a:pt x="740" y="5133"/>
                                </a:lnTo>
                                <a:lnTo>
                                  <a:pt x="730" y="5125"/>
                                </a:lnTo>
                                <a:lnTo>
                                  <a:pt x="721" y="5117"/>
                                </a:lnTo>
                                <a:lnTo>
                                  <a:pt x="712" y="5108"/>
                                </a:lnTo>
                                <a:lnTo>
                                  <a:pt x="705" y="5098"/>
                                </a:lnTo>
                                <a:lnTo>
                                  <a:pt x="699" y="5088"/>
                                </a:lnTo>
                                <a:lnTo>
                                  <a:pt x="693" y="5076"/>
                                </a:lnTo>
                                <a:lnTo>
                                  <a:pt x="689" y="5064"/>
                                </a:lnTo>
                                <a:lnTo>
                                  <a:pt x="686" y="5052"/>
                                </a:lnTo>
                                <a:lnTo>
                                  <a:pt x="684" y="5039"/>
                                </a:lnTo>
                                <a:lnTo>
                                  <a:pt x="683" y="5026"/>
                                </a:lnTo>
                                <a:lnTo>
                                  <a:pt x="683" y="4662"/>
                                </a:lnTo>
                                <a:close/>
                                <a:moveTo>
                                  <a:pt x="1679" y="4662"/>
                                </a:moveTo>
                                <a:lnTo>
                                  <a:pt x="1679" y="4662"/>
                                </a:lnTo>
                                <a:lnTo>
                                  <a:pt x="1679" y="4648"/>
                                </a:lnTo>
                                <a:lnTo>
                                  <a:pt x="1682" y="4636"/>
                                </a:lnTo>
                                <a:lnTo>
                                  <a:pt x="1685" y="4624"/>
                                </a:lnTo>
                                <a:lnTo>
                                  <a:pt x="1689" y="4611"/>
                                </a:lnTo>
                                <a:lnTo>
                                  <a:pt x="1695" y="4601"/>
                                </a:lnTo>
                                <a:lnTo>
                                  <a:pt x="1702" y="4590"/>
                                </a:lnTo>
                                <a:lnTo>
                                  <a:pt x="1709" y="4580"/>
                                </a:lnTo>
                                <a:lnTo>
                                  <a:pt x="1717" y="4572"/>
                                </a:lnTo>
                                <a:lnTo>
                                  <a:pt x="1726" y="4563"/>
                                </a:lnTo>
                                <a:lnTo>
                                  <a:pt x="1736" y="4556"/>
                                </a:lnTo>
                                <a:lnTo>
                                  <a:pt x="1747" y="4548"/>
                                </a:lnTo>
                                <a:lnTo>
                                  <a:pt x="1757" y="4543"/>
                                </a:lnTo>
                                <a:lnTo>
                                  <a:pt x="1770" y="4539"/>
                                </a:lnTo>
                                <a:lnTo>
                                  <a:pt x="1781" y="4536"/>
                                </a:lnTo>
                                <a:lnTo>
                                  <a:pt x="1794" y="4534"/>
                                </a:lnTo>
                                <a:lnTo>
                                  <a:pt x="1808" y="4534"/>
                                </a:lnTo>
                                <a:lnTo>
                                  <a:pt x="2220" y="4534"/>
                                </a:lnTo>
                                <a:lnTo>
                                  <a:pt x="2233" y="4534"/>
                                </a:lnTo>
                                <a:lnTo>
                                  <a:pt x="2246" y="4536"/>
                                </a:lnTo>
                                <a:lnTo>
                                  <a:pt x="2259" y="4539"/>
                                </a:lnTo>
                                <a:lnTo>
                                  <a:pt x="2270" y="4543"/>
                                </a:lnTo>
                                <a:lnTo>
                                  <a:pt x="2281" y="4548"/>
                                </a:lnTo>
                                <a:lnTo>
                                  <a:pt x="2291" y="4556"/>
                                </a:lnTo>
                                <a:lnTo>
                                  <a:pt x="2302" y="4563"/>
                                </a:lnTo>
                                <a:lnTo>
                                  <a:pt x="2311" y="4572"/>
                                </a:lnTo>
                                <a:lnTo>
                                  <a:pt x="2319" y="4580"/>
                                </a:lnTo>
                                <a:lnTo>
                                  <a:pt x="2327" y="4590"/>
                                </a:lnTo>
                                <a:lnTo>
                                  <a:pt x="2333" y="4601"/>
                                </a:lnTo>
                                <a:lnTo>
                                  <a:pt x="2339" y="4611"/>
                                </a:lnTo>
                                <a:lnTo>
                                  <a:pt x="2343" y="4624"/>
                                </a:lnTo>
                                <a:lnTo>
                                  <a:pt x="2346" y="4636"/>
                                </a:lnTo>
                                <a:lnTo>
                                  <a:pt x="2348" y="4648"/>
                                </a:lnTo>
                                <a:lnTo>
                                  <a:pt x="2348" y="4662"/>
                                </a:lnTo>
                                <a:lnTo>
                                  <a:pt x="2348" y="5026"/>
                                </a:lnTo>
                                <a:lnTo>
                                  <a:pt x="2348" y="5039"/>
                                </a:lnTo>
                                <a:lnTo>
                                  <a:pt x="2346" y="5052"/>
                                </a:lnTo>
                                <a:lnTo>
                                  <a:pt x="2343" y="5064"/>
                                </a:lnTo>
                                <a:lnTo>
                                  <a:pt x="2339" y="5076"/>
                                </a:lnTo>
                                <a:lnTo>
                                  <a:pt x="2333" y="5088"/>
                                </a:lnTo>
                                <a:lnTo>
                                  <a:pt x="2327" y="5098"/>
                                </a:lnTo>
                                <a:lnTo>
                                  <a:pt x="2319" y="5108"/>
                                </a:lnTo>
                                <a:lnTo>
                                  <a:pt x="2311" y="5117"/>
                                </a:lnTo>
                                <a:lnTo>
                                  <a:pt x="2302" y="5125"/>
                                </a:lnTo>
                                <a:lnTo>
                                  <a:pt x="2291" y="5133"/>
                                </a:lnTo>
                                <a:lnTo>
                                  <a:pt x="2281" y="5139"/>
                                </a:lnTo>
                                <a:lnTo>
                                  <a:pt x="2270" y="5144"/>
                                </a:lnTo>
                                <a:lnTo>
                                  <a:pt x="2259" y="5149"/>
                                </a:lnTo>
                                <a:lnTo>
                                  <a:pt x="2246" y="5152"/>
                                </a:lnTo>
                                <a:lnTo>
                                  <a:pt x="2233" y="5154"/>
                                </a:lnTo>
                                <a:lnTo>
                                  <a:pt x="2220" y="5155"/>
                                </a:lnTo>
                                <a:lnTo>
                                  <a:pt x="1808" y="5155"/>
                                </a:lnTo>
                                <a:lnTo>
                                  <a:pt x="1794" y="5154"/>
                                </a:lnTo>
                                <a:lnTo>
                                  <a:pt x="1781" y="5152"/>
                                </a:lnTo>
                                <a:lnTo>
                                  <a:pt x="1770" y="5149"/>
                                </a:lnTo>
                                <a:lnTo>
                                  <a:pt x="1757" y="5144"/>
                                </a:lnTo>
                                <a:lnTo>
                                  <a:pt x="1747" y="5139"/>
                                </a:lnTo>
                                <a:lnTo>
                                  <a:pt x="1736" y="5133"/>
                                </a:lnTo>
                                <a:lnTo>
                                  <a:pt x="1726" y="5125"/>
                                </a:lnTo>
                                <a:lnTo>
                                  <a:pt x="1717" y="5117"/>
                                </a:lnTo>
                                <a:lnTo>
                                  <a:pt x="1709" y="5108"/>
                                </a:lnTo>
                                <a:lnTo>
                                  <a:pt x="1702" y="5098"/>
                                </a:lnTo>
                                <a:lnTo>
                                  <a:pt x="1695" y="5088"/>
                                </a:lnTo>
                                <a:lnTo>
                                  <a:pt x="1689" y="5076"/>
                                </a:lnTo>
                                <a:lnTo>
                                  <a:pt x="1685" y="5064"/>
                                </a:lnTo>
                                <a:lnTo>
                                  <a:pt x="1682" y="5052"/>
                                </a:lnTo>
                                <a:lnTo>
                                  <a:pt x="1679" y="5039"/>
                                </a:lnTo>
                                <a:lnTo>
                                  <a:pt x="1679" y="5026"/>
                                </a:lnTo>
                                <a:lnTo>
                                  <a:pt x="1679" y="4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DA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0.05pt;margin-top:637.65pt;height:18.4pt;width:18.4pt;z-index:252087296;mso-width-relative:page;mso-height-relative:page;" coordsize="234182,234182" o:gfxdata="UEsDBAoAAAAAAIdO4kAAAAAAAAAAAAAAAAAEAAAAZHJzL1BLAwQUAAAACACHTuJAUHEBINwAAAAN&#10;AQAADwAAAGRycy9kb3ducmV2LnhtbE2PwU7DMAyG70i8Q2QkbixJq5ZRmk5oAk4T0jYkxC1rvLZa&#10;k1RN1m5vjznB0f4//f5cri62ZxOOofNOgVwIYOhqbzrXKPjcvz0sgYWondG9d6jgigFW1e1NqQvj&#10;Z7fFaRcbRiUuFFpBG+NQcB7qFq0OCz+go+zoR6sjjWPDzahnKrc9T4TIudWdowutHnDdYn3ana2C&#10;91nPL6l8nTan4/r6vc8+vjYSlbq/k+IZWMRL/IPhV5/UoSKngz87E1ivIFsKSSgFyWOWAiMkl/kT&#10;sAOtUplI4FXJ/39R/QBQSwMEFAAAAAgAh07iQD+m21+PGgAAaZAAAA4AAABkcnMvZTJvRG9jLnht&#10;bL1dy45jOXLdG/A/CLk04CmR953oqkGjy9Uw3HYX3G14aaiUygeglGRJ1dnttWF46Q/w0lt/gb9n&#10;7N/wicsIiqxK8ghjwDNAK7MybpCMExE8DJJX3/z+1+ft4pfN8fS03729cb9b3iw2u/X+7mn38Pbm&#10;737+8OfjzeJ0Xu3uVtv9bvP25rfN6eb37/70T755Odxu/P5xv73bHBdQsjvdvhze3jyez4fbN29O&#10;68fN8+r0u/1hs8Mf7/fH59UZvx4f3twdVy/Q/rx945fL/s3L/nh3OO7Xm9MJ//o+/PHm3az//n6z&#10;Pv94f3/anBfbtzfo23n+73H+7yf575t336xuH46rw+PTWrux+iN68bx62qHRqOr96rxafD4+faXq&#10;+Wl93J/29+ffrffPb/b390/rzTwGjMYtvxjN98f958M8lofbl4dDNBNM+4Wd/mi167/55eNx8XQH&#10;7NqbxW71DIz+57/++Q//9q8L/AOs83J4uIXQ98fDT4ePR/2Hh/CbDPjX++OzfGIoi19nu/4W7br5&#10;9bxY4x990/QjrL/Gn/Tn2e7rR4Dz1VPrx7+Iz7Vu9Pbc/DOee2ONvpG+xa68HOBBp4uRTv83I/30&#10;uDpsZtufZPxmpM6M9N//8Z9/+Pd/WbguGGkWihY63Z5grOvNUx3m6vZwPJ2/3+yfF/LD25vNdvt0&#10;OEnnVrerX344nYNRTEr++bTfPt19eNpu51+OD5++2x4Xv6wQBB8+dO97J52GHTOx7W7xAny6dilQ&#10;rRCM99vVGT8+H+Aep93DzWK1fUCUr8/Hue3dXlqYkZS2369Oj6GNWa02sd2hJcEmWER++rS/+w32&#10;PO5DNJ4O6w9PeP6H1en8cXVE+KF9pJTzj/jP/XaPTu31p5vF4/74T6/9u8gDcPz1ZvGCcEaH//Hz&#10;6ri5WWz/cgdXmFzbSvzPv7Td4PHLMf3Lp/Qvu8/P3+1hLIfkdVjPP4r8eWs/3h/3z3+PzPOttIo/&#10;rXZrtB1Mo798dw5pBrlrvfn221kMMX9YnX/Y/XRYi3IBZ7f/9vN5f/80g3ixjhoNDi0h+P/h2YN5&#10;9l/99OM/BO8HtNI23P8Lz158evnr/R1SxQp9n4fxRRoYl70ELuK96cZuFF9Y3Vo6GEa3RBxJNnBd&#10;OwGX4I2mY/05uLs8Y/6NzHoHT5d/erjTPPUzDH//vIXD/NmbxdAtfT8sXhbNsutDexdB4BgF/TAM&#10;bvG46KZe+3WRQ5ejXD+5bmgKCptEcFlQhnx6UebH1pWUwRZRsGnGpiso7BM5D/sOvtA7QBkVer/0&#10;XamLmJyjoANS07KgcUoEfb8cxrHQR5di0i7HxhU0uhSTput9U+qkS1Fp3FRSmGLSjmMzFhWmyLh+&#10;WhbdJkXGDW7yvi2NOwVngsWLOlNwHOzj+6LOFB7v8P/i2FN83Dj1y94XOiqJL2I+NG3flHrqU4Tc&#10;tHTjsoS6TyEa++XUFZWmKLkROPkSTD6FaWr7ti0qzXGCYF9UmuE0tGN5+ClQSC5DW8LJpzhNXTu0&#10;Jaf3KU7NNPWQfD0TNSlM49QgTRb8vklhQvIbpr6kM0MJ5LkfSzpTlHzrO7Re6GcKkpua3hd1piB1&#10;bmj9UNKZYuTd0HWlRNekGLWSEku4NylGyGATsuzrc0WTYtQ23eBKGAmhiKHU9xOSWEFnm2LUYp4a&#10;SvZsU4wG37TFJN+mGIHcjMiMr2PUphgNfdP3pbG3KUaIorGY59sUo2H07VjUmWLU+XFypSzSphhh&#10;lh6WpemoTTFCumuKSaRLMRraqS/m0C7FaGr9VMz1XYbRsmmGvoB7l2I0DW7pSrh3KUZ+alxXZAsp&#10;RtPQIYUVcAcPuvinb90wlTDqUozgx32RMYDLJTqXnUN0vB5HXYrR5HoYv9DPPsXITa4p9hMLl0vr&#10;Yz973es+36cYeT84X4rNPsXIuR6ptmTQPgWpmZZtWzJon4LkXDu2oFaFnqYotTNdK1i0T1EiPU1h&#10;auFNZZOmMLnGLZegLq/3dEhxapcTDFDo6ZDi5JoWzKmoNAOq7TvQttcdasiAatp2RH4o9DQFyrtp&#10;KGanIQOqQYyMxZ6mQHXNOBTDfsiBGkDqSzlvSIHq+tH5UtwPGVCunYQOvj58qbXEiWloluOyRBzH&#10;DCjXdR1WKQWlKVAgTtNUivwxA0roKBZmBaUpUEMzQLiA/pgDhSiF9xWUZkAN/dCU8vOYAQUyPLjS&#10;4mvMgJLpoQTUmAHV+HFsS346pUB5hym85PxTBhRyfo8J4vXhTylQvsE8VurplAHVgpQ1RaUpUC2W&#10;lMW19pQBhSjFeqDU0xQomBTuX0B/yoBqh26aSgucKQUKXAuBUlKaAYXZxC1LSpEWk5BqprZD+6+n&#10;KUzyiajrYda+FKhoMJH18BUsBktqM7D6pkMCKNjVLVO0wKBHVDxKanO4RmSgstoUL6xzBiwIS2pz&#10;wLqpKc6qbpkiBp0ODlNSm0GGhV5l9ZyVIrDcQMiW1GbFCIdJCBykZNusHCELyCJTcy6HDEv94loC&#10;HCHxhAG+6IpGQM35kt7hYJjfSvkVLCGR7folUlzRCBlkRG0KWYdkVMwxzmWQ9VUjZMWJ5aIHGcF/&#10;OzTwVUUvq04Q0TTIiGiKGBFNASOiKWBENMWLiKZ4EdEULiKawlUXzWoURDTNiUT0erSa69Fqrker&#10;uR4t+OUlEsmwrkcrq1UQrdejlVUr6lqzcgURvR6trGBBtF6PVlayIFqvR6u9Hq2sakE6cD1aWd2i&#10;rjUrXBDR69HKShdE6/VoddfHVla9IB24Hq2sfkG0Xo9WVsGoa81KGET0erSyIgbRej1aWRWDaL0+&#10;trIyBtF6/bzVX49WVseodyArZBDR69HKKhlE6/VoZaUMovV6tLJaBtF6PVpZMeMrrTiZEHd7V4/h&#10;gMPqdv3rTneA8RM22XEK5mcHxih7wof9Sc6RyI4wdpV/tvMNEJS/pvJh193kgZnIN7oD/Yq8z/QD&#10;DZGfD32gl6/IN5k87CzyQ1l/m8nDgiI/leW7TF7WOPIAFjBhD/2VHvX5EzpkrE2KTwz5EzrocNTl&#10;9VGP+RM6bFcZ95Q/oQPHYqHUK7DNFGlZKsjIsQ4oPvEF1jpyXx55k6MtO5BzG2W8QUGzXunIfXnk&#10;YKLZEzpybA0Wx5FjLrRbeoWNv+ITOeYYVniiMvIcc6HLcxuVkeeYCxWen6iMPMdcaO78RHnk4Kyp&#10;rYTCyhPgp6WR40/ZEzpycM/iEznmslk2t1EeOZRlbejIwRmLbeSYC2Wc26iMPMdc6KA8Aa5XbCPH&#10;XDap5icqI88xly2o+YnKyHPMhaLNT1RGnmMu9Gt+ojxyDDW1rlAreSKeWfs6w8Eo2RM6cnCikq1g&#10;nOwJHTn4TvGJHPNeRw4uU3wixxyHjcI4KiPPMReaIiMHBym2kWM+6MjBL4pP5JgPOnJwh+ITOeaD&#10;jhy8oPhEjrlscczjKI8cIKd4yP6FPIHdiVIbcIfsCR05th6KT+SYjzpy7CsUn8gxH3Xk2DQoPpFj&#10;LnsG8zgqI88xlw0BeQLl/mIbOeZS7Z+fqIw8x3zSkaNQX2wjx3zSkaMKX3wix1yK8HOvyiOHe6cI&#10;zhV2eUTq56VWEAr5Mzp4tyyPHkGRP6PDlzOIxXZy5N1SDeCWZQsglPJ21ARuWbFBjj5qvsFs2FUv&#10;9y3H30k9erZbhdEhWLO+SbE5PFOxQe4DcyU5PFOxQe4FzpkNcl4XOKSS+SPO6H95Ov94s8Dp/E9i&#10;A3D71VnWAPajHFKez3guHt/ezIc45S/POCL8836WOctKwLeASsY4eBviRWS7e1UUe2VqdROwz4Pp&#10;DH7gIxU2AfuMgqhMonEcZqhrbDS0XDiLCsOYJvtUjdhBDhojyzAB+zRBWVpJ036umVc06hwmzh3i&#10;wDTZp2lUKhHznv3dPk1OCR0Cu65PqTv4Rl1ONscwErC+qpzXk8aRQVu/7FP7h92XYJn52G/ZMOIG&#10;swUJdthXm+XMv6w5+9RmcfZhFvP1UYgHSKtksDjGfpU2s3G90aXsq4qzkKEupbYgcsR0S+WQDIql&#10;1NivgHYp21eQI67ipilARlzPTXI0AfqIK2NDLSRiFhtuUkLLos1NyvkdiV8IatMkI+CsZfAElmMg&#10;GPyeZS0IhqZZHoyCPY461EJzlPMVMDeVkw0HkQP9qenDATaVs+neYs0+Q8wNUhKHPhwgrOuTnedZ&#10;zqY002OfQR/OwwU5uGOtfzjEHuSI/3easYa4LLX27DO026ldBnhZrV2cTg7tgpzX5HCGOshh1qnK&#10;Ye4Qu4yxgGP9ss/Qv0ZOpYgcSdE43h/kMOXU2m3kHLnoQ8qsyXmlyVOkFdYv+wz9w7nlWd+E86JV&#10;fer4E+bOqhxopvQPFLXeQaerJBzEqM8OTj0VZyDqrurkkLk0LTys1kehqEEQOzg1QY1N7M/Xk78U&#10;1qVhXNCo6pMNo1mOJGHLb7j5UNWHEtqsr2HJXw0jVKo2Xh2GXAOriWlSxXnmqlhwfJzSrWvTXN7F&#10;9bU5qH0GRw1iHY6+XNFoJ77Ah4DTXHUDB4N0QmNq2pTDdzg0X5VTvGCRut8p/l1DQkP9CQct67iq&#10;f3Y46lXtn/p715IkZAHUdThFVTWMhmQnaboqqEHedbFoYvDbZ3ADSxsdTslUNXpNRF2Pc/i1piVo&#10;JYpwXK+OsqXKbojLVeubfWpO1dyLu3F1jZbMu4EY3GYH3Fypj9qmm47NS+IK86jZxGQTYjfG8qKN&#10;1j7DqG2G7UaSp23Kxl26epAaB8AxvrqbGanAicO6RmMpuKxTj1QcsQvmmeCYNe8xHoXT4/WmjZhh&#10;OV4PftyC1KZj5dQMbZ/B4EYd7ZZmeblmCycu6bXsAcm66/oYDWw8iK8w7VETyVWe66wO+q1By4DE&#10;yd5AmKhv+Fb2nCURMHfzOPsYJJkHe5zLU0kSFDCnws7izOP+mOokTux7JbM0G/heV4c0wXicfw6t&#10;s5zlB2udpUEfY4NmVtyiCq3TZD2a5Wn+H7UcxKcUnKcPrbNZCudoNb2yic/bqpfOpTj7rdHBpmc/&#10;yU0A8WQ24TdLOYktkoxCNLHOwEhJg3ugqpPQHCQG9WRGnBpZJMz9ZFQMZU/NDIzbQVLRZGQxlFLF&#10;Sox9Rknci6+T49g6+HE900IyZDDXkbU6rKREH1eWq7MWJEMUO1wxJZK6a43j3vUpM+KOW/Js7EqY&#10;XROPJtjUZp9hioN/hjgCRITFTXJTAxg5D3PVZmxER/AQnOKvjwgRF7wORfq6lWIUO4d1fL11pZvY&#10;lKhbyeOWXxgR7orXdeLys0rG7Vmzo30qMx11/xO7QWREuHeuOrHjUh3RiIGI5aVyWBfUZMOoEl4/&#10;EVCfMNdUNeKNFqFp1kdcE54FhTNVNeKKchAkjBxza+jjyJYXuEwcNJLFF3KgCoJ7VvvY6Zb0QMoS&#10;eE9NGPVAkhEITbAjXgpQbxoXnufB4FIHEZRb2nCKAWXs6mC+3oQyl11v96cNnv165wqXHmbluDVk&#10;DlLauXpF1PTbZwiNXp0Tt3DrPe61kuh6XAmuDQ03SbSXZNMMLwtRQZIOcTdGBcm6u9d9F4fFWL2P&#10;Wk7EfFVf5xjplPuPdY02X3Rs1DYFdeB0VTte5r967bG33Su8CaKuUc6sylyB+7F1Qa1C474Twdoy&#10;cEtKcYO81mduGgFSGzXueaogqZ/h8qoKkq0nvJ1DBUmCkVr63MeGLNAHm00assuB23WqkZTvRguu&#10;hlTmRjMPLlZV7TjaHhBuA9YFdS4BfbGkYhnCPnXdrduQuLRdD65RaTgE632c4qiJU0g1PyBDgmtS&#10;Zu3w5oXqqPEmA9NYF/S4zH6lpLPswxr3zpJFQ8aDjTl13oaYCAsEjQdmdVwmNj8nQIIoatQy3/Be&#10;Lt1JfDN38z5CRDwYpRaldywoPF55pa2TOPN42ZZJ1sMCd0JNJ8kGXrYrQm4jCQa3eC0LkpyFVyHa&#10;pgRJg76x+G2ZhzRyFWTOwSRZ+0ZLQjT/A0xLrmRKQenKJMkshfM5KtmxgnNrlmdzKV5UpNHBpmdI&#10;as5mMz5KbGpPRiIgqb7EeIlvbbISFlWbJyGpOnvCnjyumQfce5ZtWos4xvGgUzFitBGS6vMX0mrz&#10;in3qIs0k8aqmOkeIreM9d3X6BsmAEep3JN7NSn5gS1mzPNZrFKNgJVT6WD/VQzzepEZwV6/D2ab6&#10;7Bo9GTmvTvdidPiRjl0jzsuKuu6fGsV4yQWZYS0zYO+eWMmyDWoEZOyWwVCRJLhbVkQtg7Wumdbj&#10;RW71sVv2RiWFlEVsRvC4qE90muUnsraJM5ef4qlcizT71Iiz2RD1JtK6zbCohxLL26yNulidT0Ym&#10;gHoo8U9jF5Ak9jTGgkof8U9jQZAkOo1ZoSJJPMTY2lzlrEaHMUBIstaVVUKSZAZjqlTSyC8X1KzE&#10;BZWgQ7A+HKP8EKzHkC0iIFg3+qjcj+I4avhS17ClE/U2W4xRB7blHY0JWzDSMLMlKI1cW9TSZGDL&#10;ZPDeup/ZwpumLFvK0yxoxQGaWIVCCIOludpeMUzTP17rpBpJXrMiC52kei3b0Hmv10IQnUqtkkpn&#10;ZytW0Qm/1/IX5RBWUKO0xEp0lOlY0Y+SJysjUj5mhUlK8azUSVmjFU8pETXBpCBrM2yliqsnjbGq&#10;tUm3WMX9WtT026dWcXUZhtek1dNqr1eVGnYAVg7mSqjh9fx1AmUx2fTkiKntteMlo/U5wtIBSlx1&#10;roFXN2ofSaFJlglhMIQ/WG6Tl9VW6digZ9UgWOcutlXT9ASZQd5LORucrHoHXZw3bIk4GNbipjU2&#10;MmiJC7WbOtZ4A1joY0dqIthjDCsfqKwbEodHw3qbNo6NQ0ORjAdH7qMt6+Hg8O7m66yOndiwjqVA&#10;4uWLobZIfcM1uvVF3Q1v37TWiQdjbznMkQ1eL1dFHTVSsyeJs7maGnyThC5KvtY6yQaQVNxZgkFJ&#10;MdRuaM6aS9hzP1kaTCRjEraMap8hs0ZJvNW0TkQvkvKSvVq8QTKMCK9yq6fCaCVUuuqhGS3fOrKO&#10;jWi2jhwZiB7S4t23ZETqdXiVcH3dFT05+c4Ws7h9muU1OvAWu3r+ihEn77ur99OiGPVAgpFlBkgS&#10;y1u2aVHXJ61rBoMkwd2yIiRZ/tRMC8l6Py15U0GbDmjbNsFAsD4cm7IgWLeQTYLU6DatUhxtoqau&#10;YVM/9TYjE9SBjZ7QmDDCQ8PMKBSNXCNlNBkYzaP5xYgjTVm9UlG8MrUeYb2SW5pYTTAhzJYpyiwb&#10;5xmUwHKa/ZqstWCfmpMuWgmdw9lj5SCMaUPS5nZCtSFppJzNrnaeh5JtFLeMKzEWIKdUAwtgzGKw&#10;mpUsXaszId7SqjoJ4cYLiKMkmQ2GyCwYRoO83f4azu3wQluTrHs13qhrrIqx1EF3xDjzlU2BuZ+M&#10;TWMfVvvJJXUfgbYOKm+WJyOKh+Pp0gSv3Y/2rM9a2LE1exI0Ufc2SbImw9F883niddjbNZ3EkyF5&#10;ZXRgF9i8jkQcdoGNTRPeHfeL6Soclw1MJ8k2kFTcWQaDpPon492JJOHdUZJODxdJNuNAMoyITmKQ&#10;DFai82K0PJ1qI5p09o4eQglB9DrKMaInU9oSo4MyoRhxlFzFKKZ8LWYGSgFjtqGsMmYwSlSxJ6W4&#10;M94dMy101jOYfDnWnL25pM0IkCSs32YZOqI4c0Gyzr3xbUohL1HL4xuaoiSbDXXWph6CdaPFJlvt&#10;GbugngxuE3IyjY7IgmjEodQb2BqN4sjWaGaIDJBmG0iGmYtmsMhpKQ+/SNIKx4X9fpW9y0zc6Duu&#10;71hpgNW7E1Hj3/aZ17txS7MeKHHZwpioUesWX/ZQpaxxaSVbHjVuGxdrsu9QE4zLv454flxQ4ptw&#10;6hq13i3fZloX1EO0bUcKPHEZ3ZEN3rgwx7dP1ZvWGi1OEtXzUiwesKNbsRyhXwpQvBgaCxy4aV7t&#10;YyyZMMFY78Z5o7rKWO++QtKqRWw8sd4NnWQuilUtZvVY7wY+dSAv1TfmG7HeTd3tUiVkHhzr3S0L&#10;iks1k8XZpULKQvdSdWXZ4FLJZQnmUh1mOetScWZpMJGMSdgyqn1a1VVPzMmX5laDI+rslszrrN7d&#10;yZ2+WiqMVuqWuEVLJANTw/epsn7qDhOuMRJPth0RHDxlklrvxg0iJqk7N/g+PFKbtt0gvMWD7NzY&#10;DhMuZNdzZ4xi+dqauj0tM3TyHrGq5a3eDUmmUzNYR3carN4NSda61rshWbeSJW8qaNMBbdsmGAjW&#10;3dimLGohq3dTo9u0SnG0iZq6htW7qbdZvZs6sNETGhNGeGiYGYWikWukjCYDo3k0vxhxpCnL6t00&#10;CxoPponVBF9hwWWWfWHxnGa/JmuzgH1+Ue+mRPuyMqGzltW7KdW+rKDo7BpXZXTGtno3vqetTqIv&#10;q0fKLOKKlLKVuMplhDvWu3EqnsxvcTVOmVpc4VP2Z/VuzihjJYKy1FjdoBw5VkyY5KUKwyWtssMl&#10;rUrIRnSpQDHefalqMctfKmUMzUv1jXnIpaLHvO5SJWSefKk8sui4VDNZxF0qpCyKL1VXlhkulVzG&#10;uy/VYZbBIKkVPca7E0nCu6MknR4SScLpIBlqanQSg6SxacK7o+XpVBvRpLN39BBKCKLXUY4RPZnS&#10;lhgdlAnFiKPkKkYx5WsxM1AKGLMNZZWx3k2Jaqx3U+4bMy0k67w71ru5pM0ItPW4qwrJOvWO9W5q&#10;pVjvppaP9W6KZpy1qYfEejf1OmfsgnpyZCw0OmK9m0ZcrHfTKI5sjWYGSIYaOmXhkVXSDBY5LeXh&#10;iSSrcFi9u8LEUWSUt9C/+0Z/mF9Hj5/Xn0/n7zf7Z3mPx2m/fbr78LTdzr8cHz59tz0ufllt3958&#10;+PB+ev+tLrczse389VS7vTxmq3E08nI43Z4OH4/vvpGfPu3vfvt4xBderR/3x7c36/Nxfpn/ab3Z&#10;bZo7aW29et4cV4vD8XR+e7M/nh/3D8fV4fFp/eG4352lYbxX/unh8fy3Tw+L4xO+OOv8eNxsPp5v&#10;FndPUDmLYDiJytNBVUPB/vMRY3llWB/wPx3WOpETTfPj80BC93VUL6fD/NPD7cuD/IQv+go9fb86&#10;r9LfZ6nbjd8/7rd3m+O7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EHQAAW0NvbnRlbnRfVHlwZXNdLnhtbFBLAQIUAAoAAAAAAIdO4kAAAAAA&#10;AAAAAAAAAAAGAAAAAAAAAAAAEAAAAOYbAABfcmVscy9QSwECFAAUAAAACACHTuJAihRmPNEAAACU&#10;AQAACwAAAAAAAAABACAAAAAKHAAAX3JlbHMvLnJlbHNQSwECFAAKAAAAAACHTuJAAAAAAAAAAAAA&#10;AAAABAAAAAAAAAAAABAAAAAAAAAAZHJzL1BLAQIUABQAAAAIAIdO4kBQcQEg3AAAAA0BAAAPAAAA&#10;AAAAAAEAIAAAACIAAABkcnMvZG93bnJldi54bWxQSwECFAAUAAAACACHTuJAP6bbX48aAABpkAAA&#10;DgAAAAAAAAABACAAAAArAQAAZHJzL2Uyb0RvYy54bWxQSwUGAAAAAAYABgBZAQAALB4AAAAA&#10;">
                <o:lock v:ext="edit" aspectratio="f"/>
                <v:shape id="_x0000_s1026" o:spid="_x0000_s1026" o:spt="3" type="#_x0000_t3" style="position:absolute;left:0;top:0;height:234182;width:234182;v-text-anchor:middle;" fillcolor="#FF5D61" filled="t" stroked="f" coordsize="21600,21600" o:gfxdata="UEsDBAoAAAAAAIdO4kAAAAAAAAAAAAAAAAAEAAAAZHJzL1BLAwQUAAAACACHTuJA0jyjDbsAAADb&#10;AAAADwAAAGRycy9kb3ducmV2LnhtbEVP3WrCMBS+F/YO4Qi7EU1VHFKbigiDsRuZ2wOcJce22Jx0&#10;SWq7t1+EgXfn4/s9xX60rbiRD41jBctFBoJYO9NwpeDr83W+BREissHWMSn4pQD78mlSYG7cwB90&#10;O8dKpBAOOSqoY+xyKYOuyWJYuI44cRfnLcYEfSWNxyGF21ausuxFWmw4NdTY0bEmfT33VoFuD6fx&#10;tL7o3rwPP9Vs+73qe6/U83SZ7UBEGuND/O9+M2n+Bu6/pANk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jyjD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shape>
                <v:shape id="KSO_Shape" o:spid="_x0000_s1026" o:spt="100" style="position:absolute;left:80682;top:35858;height:154940;width:78105;v-text-anchor:middle;" fillcolor="#FFD9DA" filled="t" stroked="f" coordsize="3056,5968" o:gfxdata="UEsDBAoAAAAAAIdO4kAAAAAAAAAAAAAAAAAEAAAAZHJzL1BLAwQUAAAACACHTuJAL18zbrUAAADb&#10;AAAADwAAAGRycy9kb3ducmV2LnhtbEVPyQrCMBC9C/5DGMGLaFoPWqpRUBB6dD8PzdgWm0lt4vb3&#10;RhC8zeOtM1++TC0e1LrKsoJ4FIEgzq2uuFBwPGyGCQjnkTXWlknBmxwsF93OHFNtn7yjx94XIoSw&#10;S1FB6X2TSunykgy6kW2IA3exrUEfYFtI3eIzhJtajqNoIg1WHBpKbGhdUn7d342CGx+z5EwrWQ3c&#10;Jj5MT+ttlr+V6vfiaAbC08v/xT93psP8KXx/CQfIx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18zbrUAAADbAAAADwAA&#10;AAAAAAABACAAAAAiAAAAZHJzL2Rvd25yZXYueG1sUEsBAhQAFAAAAAgAh07iQDMvBZ47AAAAOQAA&#10;ABAAAAAAAAAAAQAgAAAABAEAAGRycy9zaGFwZXhtbC54bWxQSwUGAAAAAAYABgBbAQAArgMAAAAA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  <v:path o:connectlocs="19175263,720985;17675166,0;16060928,878417;6856474,5718085;3473065,6770524;1043555,9248370;8152,12679222;432107,44634143;2364286,47542902;5421575,49225175;18775792,49374351;22004269,47998688;24189215,45297103;24914804,13052137;24401192,10375398;22835847,7939013;20463407,6298175;4948728,13433334;5560176,12157130;6668955,11311840;17112611,11079819;18490438,11444453;19517688,12380869;19998688,13731661;19876393,23270077;19158957,24480000;17976826,25209267;7492380,25325290;6179776,24836352;5242210,23800450;4891657,22391659;5804765,30206368;9978961,29816863;10786080,30206368;11030669,34010134;10476293,34838835;6302071,34913423;5617247,34217309;13769993,30463260;14520041,29833452;18677957,29999193;19142651,30885892;18841016,34656505;14740171,34963140;13875981,34499073;5576482,38518296;6114553,37689596;10288774,37615008;10981752,38319403;10900222,42164605;10084950,42711542;5951519,42471214;5568329,38634320;13998276,37888463;18099095,37573573;18971438,38037640;19126345,41866278;18506744,42628672;14324370,42628672;13712922,41866278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8631555</wp:posOffset>
                </wp:positionV>
                <wp:extent cx="233680" cy="233680"/>
                <wp:effectExtent l="0" t="0" r="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33680"/>
                          <a:chOff x="0" y="0"/>
                          <a:chExt cx="233680" cy="233680"/>
                        </a:xfrm>
                      </wpg:grpSpPr>
                      <wps:wsp>
                        <wps:cNvPr id="28" name="椭圆 28"/>
                        <wps:cNvSpPr/>
                        <wps:spPr>
                          <a:xfrm>
                            <a:off x="0" y="0"/>
                            <a:ext cx="233680" cy="233680"/>
                          </a:xfrm>
                          <a:prstGeom prst="ellipse">
                            <a:avLst/>
                          </a:prstGeom>
                          <a:solidFill>
                            <a:srgbClr val="FF5D6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8" name="KSO_Shape"/>
                        <wps:cNvSpPr/>
                        <wps:spPr>
                          <a:xfrm>
                            <a:off x="53788" y="71717"/>
                            <a:ext cx="132080" cy="100330"/>
                          </a:xfrm>
                          <a:custGeom>
                            <a:avLst/>
                            <a:gdLst>
                              <a:gd name="connsiteX0" fmla="*/ 367281 w 529316"/>
                              <a:gd name="connsiteY0" fmla="*/ 196274 h 401026"/>
                              <a:gd name="connsiteX1" fmla="*/ 355293 w 529316"/>
                              <a:gd name="connsiteY1" fmla="*/ 208263 h 401026"/>
                              <a:gd name="connsiteX2" fmla="*/ 465090 w 529316"/>
                              <a:gd name="connsiteY2" fmla="*/ 318060 h 401026"/>
                              <a:gd name="connsiteX3" fmla="*/ 466739 w 529316"/>
                              <a:gd name="connsiteY3" fmla="*/ 320716 h 401026"/>
                              <a:gd name="connsiteX4" fmla="*/ 491723 w 529316"/>
                              <a:gd name="connsiteY4" fmla="*/ 320716 h 401026"/>
                              <a:gd name="connsiteX5" fmla="*/ 162035 w 529316"/>
                              <a:gd name="connsiteY5" fmla="*/ 196274 h 401026"/>
                              <a:gd name="connsiteX6" fmla="*/ 37593 w 529316"/>
                              <a:gd name="connsiteY6" fmla="*/ 320716 h 401026"/>
                              <a:gd name="connsiteX7" fmla="*/ 62577 w 529316"/>
                              <a:gd name="connsiteY7" fmla="*/ 320716 h 401026"/>
                              <a:gd name="connsiteX8" fmla="*/ 64225 w 529316"/>
                              <a:gd name="connsiteY8" fmla="*/ 318061 h 401026"/>
                              <a:gd name="connsiteX9" fmla="*/ 174023 w 529316"/>
                              <a:gd name="connsiteY9" fmla="*/ 208263 h 401026"/>
                              <a:gd name="connsiteX10" fmla="*/ 46349 w 529316"/>
                              <a:gd name="connsiteY10" fmla="*/ 80311 h 401026"/>
                              <a:gd name="connsiteX11" fmla="*/ 222791 w 529316"/>
                              <a:gd name="connsiteY11" fmla="*/ 256753 h 401026"/>
                              <a:gd name="connsiteX12" fmla="*/ 263500 w 529316"/>
                              <a:gd name="connsiteY12" fmla="*/ 273616 h 401026"/>
                              <a:gd name="connsiteX13" fmla="*/ 264659 w 529316"/>
                              <a:gd name="connsiteY13" fmla="*/ 273504 h 401026"/>
                              <a:gd name="connsiteX14" fmla="*/ 306525 w 529316"/>
                              <a:gd name="connsiteY14" fmla="*/ 256753 h 401026"/>
                              <a:gd name="connsiteX15" fmla="*/ 482968 w 529316"/>
                              <a:gd name="connsiteY15" fmla="*/ 80311 h 401026"/>
                              <a:gd name="connsiteX16" fmla="*/ 458990 w 529316"/>
                              <a:gd name="connsiteY16" fmla="*/ 80311 h 401026"/>
                              <a:gd name="connsiteX17" fmla="*/ 300904 w 529316"/>
                              <a:gd name="connsiteY17" fmla="*/ 238397 h 401026"/>
                              <a:gd name="connsiteX18" fmla="*/ 264659 w 529316"/>
                              <a:gd name="connsiteY18" fmla="*/ 252899 h 401026"/>
                              <a:gd name="connsiteX19" fmla="*/ 263656 w 529316"/>
                              <a:gd name="connsiteY19" fmla="*/ 252995 h 401026"/>
                              <a:gd name="connsiteX20" fmla="*/ 228412 w 529316"/>
                              <a:gd name="connsiteY20" fmla="*/ 238397 h 401026"/>
                              <a:gd name="connsiteX21" fmla="*/ 70326 w 529316"/>
                              <a:gd name="connsiteY21" fmla="*/ 80311 h 401026"/>
                              <a:gd name="connsiteX22" fmla="*/ 92015 w 529316"/>
                              <a:gd name="connsiteY22" fmla="*/ 0 h 401026"/>
                              <a:gd name="connsiteX23" fmla="*/ 437301 w 529316"/>
                              <a:gd name="connsiteY23" fmla="*/ 0 h 401026"/>
                              <a:gd name="connsiteX24" fmla="*/ 529316 w 529316"/>
                              <a:gd name="connsiteY24" fmla="*/ 92015 h 401026"/>
                              <a:gd name="connsiteX25" fmla="*/ 529316 w 529316"/>
                              <a:gd name="connsiteY25" fmla="*/ 309011 h 401026"/>
                              <a:gd name="connsiteX26" fmla="*/ 437301 w 529316"/>
                              <a:gd name="connsiteY26" fmla="*/ 401026 h 401026"/>
                              <a:gd name="connsiteX27" fmla="*/ 92015 w 529316"/>
                              <a:gd name="connsiteY27" fmla="*/ 401026 h 401026"/>
                              <a:gd name="connsiteX28" fmla="*/ 0 w 529316"/>
                              <a:gd name="connsiteY28" fmla="*/ 309011 h 401026"/>
                              <a:gd name="connsiteX29" fmla="*/ 0 w 529316"/>
                              <a:gd name="connsiteY29" fmla="*/ 92015 h 401026"/>
                              <a:gd name="connsiteX30" fmla="*/ 92015 w 529316"/>
                              <a:gd name="connsiteY30" fmla="*/ 0 h 4010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29316" h="401026">
                                <a:moveTo>
                                  <a:pt x="367281" y="196274"/>
                                </a:moveTo>
                                <a:lnTo>
                                  <a:pt x="355293" y="208263"/>
                                </a:lnTo>
                                <a:lnTo>
                                  <a:pt x="465090" y="318060"/>
                                </a:lnTo>
                                <a:cubicBezTo>
                                  <a:pt x="465822" y="318792"/>
                                  <a:pt x="466527" y="319541"/>
                                  <a:pt x="466739" y="320716"/>
                                </a:cubicBezTo>
                                <a:lnTo>
                                  <a:pt x="491723" y="320716"/>
                                </a:lnTo>
                                <a:close/>
                                <a:moveTo>
                                  <a:pt x="162035" y="196274"/>
                                </a:moveTo>
                                <a:lnTo>
                                  <a:pt x="37593" y="320716"/>
                                </a:lnTo>
                                <a:lnTo>
                                  <a:pt x="62577" y="320716"/>
                                </a:lnTo>
                                <a:lnTo>
                                  <a:pt x="64225" y="318061"/>
                                </a:lnTo>
                                <a:lnTo>
                                  <a:pt x="174023" y="208263"/>
                                </a:lnTo>
                                <a:close/>
                                <a:moveTo>
                                  <a:pt x="46349" y="80311"/>
                                </a:moveTo>
                                <a:lnTo>
                                  <a:pt x="222791" y="256753"/>
                                </a:lnTo>
                                <a:cubicBezTo>
                                  <a:pt x="234032" y="267995"/>
                                  <a:pt x="248767" y="273616"/>
                                  <a:pt x="263500" y="273616"/>
                                </a:cubicBezTo>
                                <a:cubicBezTo>
                                  <a:pt x="263887" y="273616"/>
                                  <a:pt x="264274" y="273611"/>
                                  <a:pt x="264659" y="273504"/>
                                </a:cubicBezTo>
                                <a:cubicBezTo>
                                  <a:pt x="279774" y="273906"/>
                                  <a:pt x="294989" y="268289"/>
                                  <a:pt x="306525" y="256753"/>
                                </a:cubicBezTo>
                                <a:lnTo>
                                  <a:pt x="482968" y="80311"/>
                                </a:lnTo>
                                <a:lnTo>
                                  <a:pt x="458990" y="80311"/>
                                </a:lnTo>
                                <a:lnTo>
                                  <a:pt x="300904" y="238397"/>
                                </a:lnTo>
                                <a:cubicBezTo>
                                  <a:pt x="290917" y="248385"/>
                                  <a:pt x="277745" y="253247"/>
                                  <a:pt x="264659" y="252899"/>
                                </a:cubicBezTo>
                                <a:cubicBezTo>
                                  <a:pt x="264325" y="252991"/>
                                  <a:pt x="263990" y="252995"/>
                                  <a:pt x="263656" y="252995"/>
                                </a:cubicBezTo>
                                <a:cubicBezTo>
                                  <a:pt x="250900" y="252995"/>
                                  <a:pt x="238144" y="248128"/>
                                  <a:pt x="228412" y="238397"/>
                                </a:cubicBezTo>
                                <a:lnTo>
                                  <a:pt x="70326" y="80311"/>
                                </a:lnTo>
                                <a:close/>
                                <a:moveTo>
                                  <a:pt x="92015" y="0"/>
                                </a:moveTo>
                                <a:lnTo>
                                  <a:pt x="437301" y="0"/>
                                </a:lnTo>
                                <a:cubicBezTo>
                                  <a:pt x="488119" y="0"/>
                                  <a:pt x="529316" y="41197"/>
                                  <a:pt x="529316" y="92015"/>
                                </a:cubicBezTo>
                                <a:lnTo>
                                  <a:pt x="529316" y="309011"/>
                                </a:lnTo>
                                <a:cubicBezTo>
                                  <a:pt x="529316" y="359829"/>
                                  <a:pt x="488119" y="401026"/>
                                  <a:pt x="437301" y="401026"/>
                                </a:cubicBezTo>
                                <a:lnTo>
                                  <a:pt x="92015" y="401026"/>
                                </a:lnTo>
                                <a:cubicBezTo>
                                  <a:pt x="41197" y="401026"/>
                                  <a:pt x="0" y="359829"/>
                                  <a:pt x="0" y="309011"/>
                                </a:cubicBezTo>
                                <a:lnTo>
                                  <a:pt x="0" y="92015"/>
                                </a:lnTo>
                                <a:cubicBezTo>
                                  <a:pt x="0" y="41197"/>
                                  <a:pt x="41197" y="0"/>
                                  <a:pt x="920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9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0.05pt;margin-top:679.65pt;height:18.4pt;width:18.4pt;z-index:252086272;mso-width-relative:page;mso-height-relative:page;" coordsize="233680,233680" o:gfxdata="UEsDBAoAAAAAAIdO4kAAAAAAAAAAAAAAAAAEAAAAZHJzL1BLAwQUAAAACACHTuJAf15/3tsAAAAN&#10;AQAADwAAAGRycy9kb3ducmV2LnhtbE2PwWrDMAyG74O9g9Fgt9X2QkKTxSmjbDuVwdrB2E2N1SQ0&#10;tkPsJu3bzz2tR+n/+PWpXJ1NzyYafeesArkQwMjWTne2UfC9e39aAvMBrcbeWVJwIQ+r6v6uxEK7&#10;2X7RtA0NiyXWF6igDWEoOPd1Swb9wg1kY3Zwo8EQx7HhesQ5lpuePwuRcYOdjRdaHGjdUn3cnoyC&#10;jxnn10S+TZvjYX353aWfPxtJSj0+SPECLNA5/MNw1Y/qUEWnvTtZ7VmvIF0KGdEYJGmeAItIJrMc&#10;2P66yjMJvCr57RfVH1BLAwQUAAAACACHTuJASd1c7UoIAABlJAAADgAAAGRycy9lMm9Eb2MueG1s&#10;vVrdbuS2Fb4vkHcQdBkgOxKp38F6A2cdL4ouugtsiqZXgazR/AAaSZHkHW+uiyKXeYBe9rZP0OdJ&#10;+xr9eCiOyLEdUgkQGLAlkR8Pz3e+Q5FHfvnlw7H2Plb9cGibKz98Efhe1ZTt5tDsrvy/fHP7ReZ7&#10;w1g0m6Jum+rK/1QN/pevPvvDy1O3rli7b+tN1XsYpBnWp+7K349jt16thnJfHYvhRdtVDRq3bX8s&#10;Rtz2u9WmL04Y/VivWBAkq1Pbb7q+LathwNMb2ei/ovG326oc3223QzV69ZWPuY30u6ffd+L36tXL&#10;Yr3ri25/KKdpFL9iFsfi0MDoeaibYiy8+/7waKjjoezbod2OL8r2uGq320NZkQ/wJgwuvHnTt/cd&#10;+bJbn3bdmSZQe8HTrx62/PPH97132CB23Pea4ogY/e8/f//5px89PAA7p263Rqc3ffehe99PD3by&#10;Tjj8sO2P4i9c8R6I109nXquH0SvxkHGeZGC/RNN0TbyXewTnEarcf/2LuJUyuhJzO0/l1EFBw0zS&#10;8NtI+rAvuoq4H4T/E0kMcpYk/fdf//75n//w8IA4oU5nhob1ALJ+Gz1nN4t11w/jm6o9euLiyq/q&#10;+tANYnLFuvj4dhgxA/RWvcTjoa0Pm9tDXdNNv7t7XffexwJJcHsb3yShmDQgRre68U6ITxwFIlQF&#10;knFbFyMujx3kMTQ73yvqHbK8HHuy3bTCAkVS2L4phr20QcNOJuoGlkRsJCPi6q7dfAKffSuzcejK&#10;2wPwb4thfF/0SD/Yx5IyvsOvbd1iUu105Xv7tv/hqeeiPwKOVt87IZ0x4e/vi77yvfqPDaSQh1Ek&#10;8p9uojhluOn1lju9pbk/vm5BVojFqyvpUvQfa3W57dvjX7HyXAuraCqaErYlNdPN61EuM1i7yur6&#10;mroh57tifNt86EoxuAhO017fj+32QEGc2ZlIg6BFCv4OyubhWdp/+vDuOyn/JdKOeZphCKR4GuJH&#10;hL9YqxUg5CxQK0AYBJzTyqtJvLyXEhcgpWmsphuoWzzabaa0K9umGQ5j9S1I3x5riOXzlceTlGWh&#10;d/JilvMwkaYfQf6mQ8I8YWnk7b0Iyy57DvItBDBbicXwVis6BE6zhFutMM1KlMRBHlit6BCELkgC&#10;qxWs72dfoiRJeW61okMQwTRMrFYi3UoepszOmA5xtBJrVsKEBTy2+mJA3KKfaFZ4GjsE30C4EZZq&#10;RhIWp6nVEx3hyBcS8xz7JGLMTpeOIIGF1tDnmpEwjQKH0OsQx2QJ9TSOEh7ZZWxAsoCHdl9CI40Z&#10;S3P7+mJi4iSN7akf6omMtSIO7LlvYlKeOKSl2N2dFcASrDIOtBmYFHNzWDCNZA6S2EFqoY5hjrzp&#10;6RxlLE8ya96EOsZRBnpCR3GWOyzNeAHNVDuaMVI6wAsgsnujYxjPeJ5aM1S84xerwMDEDBzY7Rh5&#10;nfAkTuz+GBi8avPYakfs4mZ/WBaFzGrHxLjxxvTVIA04s7tjQNxUwPS1IMd50L5KGxD7FoDpGR3x&#10;lAf2Vc3AOJjQk1nux+wh0THScdvGjOm57GpGx3AkmcN7AFvDWWGujBkY2l/alaxns2PsdYjcxtrN&#10;6Mlsf9OI4+45v1wZ0/PYwYTe3S32ODzMs3LjyoCYIsYh5HzMKPbyNF2sy4dmOnrgCic6lFwCOq91&#10;7SAqFvo5BEcedYszhjxZAyXOLRYwlhUdrI7lbmCsFjqYLbKMhUAHU6kHTLhZRrrq4GiRZSShDo4X&#10;gZFZOpjObc7TRr7oYDqiOoORCTqYyj7OYGhcB+eLfBa7Vx2N+0UauxTZMpWJzaZhfZnOxL7TgC9T&#10;mtgaGvBlWhM7PgO+TG1iJ2fAl+kNRRATvkxxYrNmWF+mufBCdLhfIhuxTdKt434R/EJ12A4tgl+o&#10;DvucRfAL1WEPswh+oTq2THVib2JQt0x1YsthwJepjl2oDveLfL9QnSxwO6907EJ1uF9iXbyndd/P&#10;dUJ6MclZTO/lHt92xFedmr7qjCjPXvm97+Grzp0wiXp4MYrXuboUxW25UUQV+cqf6n6i9Yjy8jct&#10;9RvFu12WE2kiskw4uTD3qxujPxUGqb+sYUz9VS/1t6PRZYGPesvC3UXv8v7uUH5V/aBbACYTW31Q&#10;A0yaUzbAw2lAnLJl0HmYxxFlmtaIQp9EUj1qsmZauZghle0eY1Svsm6HiiieGZFTkaU4QroxJ4pq&#10;zxtSBuXgVBxz7iyKXLKzqI6q1UeNqP5O06ZiFfV+MoDPO0z1JwLSEc8iFEZ1JGmHyhwOoWc8wnlT&#10;YpIUh2KBUdFlUZYmMvSM6kBGI1WTJPLcKFLIEJh5J/lAHSrLnh82QuV8HtaQm6wsqUYUjCYPTSvm&#10;3WQzzdN52DyYSvJTYx7lmVQxSzKUIHQ/OVWZpE2dVdOKGXFZMSKMHjjVSf2V1mXdx7Ezp+qNnA0V&#10;FyYG1JDmrJR7AVJOYqKMZ2aMU/AipcxizqLpy8qEpEqeRFJpxp3vJOJThjBRbLkII0elSw17KTqq&#10;51w0uulKfNp4dlie4RudIiGU752z0Km2Ixt1Vk02FceSG6rTEOSpED+f03SiJJza8szLnGlB1gOM&#10;rqqDObFJR1kWTrsyGlk5p95KWN0jdDACrLXJeSH7H3GtjEozGkQe2R0UqGPiHOVUPcGied7617LJ&#10;KaoiEQdzo2WGM8MGRLnxJHdEjHgBzhDFn1QUfzTv6TkVep7MC2VQeiK76yyr9qcmJHs/ipd8IOZp&#10;hHj2WGnKHFOpEcSJbQvF+Lx/ITbnz6P0df2Zb/s3+c315KrR7ff+tq9/DxeKnT5h0xX9Lwt5OP3f&#10;jfhnGf2ees3/HfTq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4KAABbQ29udGVudF9UeXBlc10ueG1sUEsBAhQACgAAAAAAh07iQAAAAAAAAAAA&#10;AAAAAAYAAAAAAAAAAAAQAAAAoAkAAF9yZWxzL1BLAQIUABQAAAAIAIdO4kCKFGY80QAAAJQBAAAL&#10;AAAAAAAAAAEAIAAAAMQJAABfcmVscy8ucmVsc1BLAQIUAAoAAAAAAIdO4kAAAAAAAAAAAAAAAAAE&#10;AAAAAAAAAAAAEAAAAAAAAABkcnMvUEsBAhQAFAAAAAgAh07iQH9ef97bAAAADQEAAA8AAAAAAAAA&#10;AQAgAAAAIgAAAGRycy9kb3ducmV2LnhtbFBLAQIUABQAAAAIAIdO4kBJ3VztSggAAGUkAAAOAAAA&#10;AAAAAAEAIAAAACoBAABkcnMvZTJvRG9jLnhtbFBLBQYAAAAABgAGAFkBAADmCwAAAAA=&#10;">
                <o:lock v:ext="edit" aspectratio="f"/>
                <v:shape id="_x0000_s1026" o:spid="_x0000_s1026" o:spt="3" type="#_x0000_t3" style="position:absolute;left:0;top:0;height:233680;width:233680;v-text-anchor:middle;" fillcolor="#FF5D61" filled="t" stroked="f" coordsize="21600,21600" o:gfxdata="UEsDBAoAAAAAAIdO4kAAAAAAAAAAAAAAAAAEAAAAZHJzL1BLAwQUAAAACACHTuJA8lHGLroAAADb&#10;AAAADwAAAGRycy9kb3ducmV2LnhtbEVPS2rDMBDdB3oHMYVuQiPbgRDcKKEUCqUbEzcHmEgT29Qa&#10;uZL86e2rRaDLx/sfTovtxUQ+dI4V5JsMBLF2puNGweXr/XkPIkRkg71jUvBLAU7Hh9UBS+NmPtNU&#10;x0akEA4lKmhjHEopg27JYti4gThxN+ctxgR9I43HOYXbXhZZtpMWO04NLQ701pL+rkerQPev1VJt&#10;b3o0n/NPs95fi3H0Sj095tkLiEhL/Bff3R9GQZHGpi/pB8jj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UcYu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shape>
                <v:shape id="KSO_Shape" o:spid="_x0000_s1026" o:spt="100" style="position:absolute;left:53788;top:71717;height:100330;width:132080;v-text-anchor:middle;" fillcolor="#FFD9DA" filled="t" stroked="f" coordsize="529316,401026" o:gfxdata="UEsDBAoAAAAAAIdO4kAAAAAAAAAAAAAAAAAEAAAAZHJzL1BLAwQUAAAACACHTuJAJ7QPRbwAAADc&#10;AAAADwAAAGRycy9kb3ducmV2LnhtbEVPz2vCMBS+C/4P4Qm72aQbiFSjB3Gwg7jNKuLt0TzbavNS&#10;mli7/345DHb8+H4v14NtRE+drx1rSBMFgrhwpuZSwzF/n85B+IBssHFMGn7Iw3o1Hi0xM+7J39Qf&#10;QiliCPsMNVQhtJmUvqjIok9cSxy5q+sshgi7UpoOnzHcNvJVqZm0WHNsqLClTUXF/fCwGmZn/7hd&#10;T/Pd/lPtL/g15Nt+l2v9MknVAkSgIfyL/9wfRsNbGtfGM/E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0D0W8AAAA&#10;3AAAAA8AAAAAAAAAAQAgAAAAIgAAAGRycy9kb3ducmV2LnhtbFBLAQIUABQAAAAIAIdO4kAzLwWe&#10;OwAAADkAAAAQAAAAAAAAAAEAIAAAAAsBAABkcnMvc2hhcGV4bWwueG1sUEsFBgAAAAAGAAYAWwEA&#10;ALUD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  <v:path o:connectlocs="91647,49104;88656,52103;116053,79573;116465,80237;122699,80237;40432,49104;9380,80237;15614,80237;16026,79573;43423,52103;11565,20092;55592,64235;65751,68454;66040,68426;76487,64235;120514,20092;114531,20092;75084,59642;66040,63271;65789,63295;56995,59642;17548,20092;22960,0;109119,0;132080,23020;132080,77309;109119,100330;22960,100330;0,77309;0,23020;22960,0" o:connectangles="0,0,0,0,0,0,0,0,0,0,0,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8550275</wp:posOffset>
                </wp:positionV>
                <wp:extent cx="2299970" cy="386715"/>
                <wp:effectExtent l="0" t="0" r="0" b="0"/>
                <wp:wrapNone/>
                <wp:docPr id="2066" name="文本框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97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邮箱：auaua@163.com</w:t>
                            </w:r>
                          </w:p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55pt;margin-top:673.25pt;height:30.45pt;width:181.1pt;z-index:252084224;mso-width-relative:page;mso-height-relative:page;" filled="f" stroked="f" coordsize="21600,21600" o:gfxdata="UEsDBAoAAAAAAIdO4kAAAAAAAAAAAAAAAAAEAAAAZHJzL1BLAwQUAAAACACHTuJAM/CmLd4AAAAN&#10;AQAADwAAAGRycy9kb3ducmV2LnhtbE2Py07DMBBF90j8gzVI7Kid5tGSxqlQpAoJwaKlG3ZO7CZR&#10;43GI3Qd8PcMKljP36M6ZYn21AzubyfcOJUQzAcxg43SPrYT9++ZhCcwHhVoNDo2EL+NhXd7eFCrX&#10;7oJbc96FllEJ+lxJ6EIYc8590xmr/MyNBik7uMmqQOPUcj2pC5Xbgc+FyLhVPdKFTo2m6kxz3J2s&#10;hJdq86a29dwuv4fq+fXwNH7uP1Ip7+8isQIWzDX8wfCrT+pQklPtTqg9GyRkURwRSkGcZCkwQh4X&#10;aQysplUiFgnwsuD/vyh/AFBLAwQUAAAACACHTuJAKWxJuCkCAAAsBAAADgAAAGRycy9lMm9Eb2Mu&#10;eG1srVPNjtMwEL4j8Q6W7zRptu1uo6arsqsipIpdqSDOrmO3kWKPsd0m5QHgDThx4c5z9TkYO/0T&#10;cEJcnPnLNzPfzEzuW1WTnbCuAl3Qfi+lRGgOZaXXBf3wfv7qjhLnmS5ZDVoUdC8cvZ++fDFpTC4y&#10;2EBdCksQRLu8MQXdeG/yJHF8IxRzPTBCo1OCVcyjatdJaVmD6KpOsjQdJQ3Y0ljgwjm0PnZOOo34&#10;Ugrun6R0wpO6oFibj6+N7yq8yXTC8rVlZlPxYxnsH6pQrNKY9Az1yDwjW1v9AaUqbsGB9D0OKgEp&#10;Ky5iD9hNP/2tm+WGGRF7QXKcOdPk/h8sf7d7tqQqC5qloxElmimc0uHb18P3n4cfX0i0IkmNcTnG&#10;Lg1G+/Y1tDjsQF6wOzSG3ltpVfhiVwT9SPf+TLFoPeFozLLxeHyLLo6+m7vRbX8YYJLL38Y6/0aA&#10;IkEoqMURRmbZbuF8F3oKCck0zKu6RjvLa02ago5uhmn84exB8FqHABEX4ghzqTxIvl21x3ZWUO6x&#10;SwvdsjjD5xWWsmDOPzOL24HV48b7J3xkDZgSjhIlG7Cf/2YP8Tg09FLS4LYV1H3aMisoqd9qHOe4&#10;PxiE9YzKYHiboWKvPatrj96qB8CF7uNtGR7FEO/rkygtqI94GLOQFV1Mc8xdUH8SH3x3A3hYXMxm&#10;MQgX0jC/0EvDA3RH7mzrQVaR90BTxw3OKyi4knFyx/MJO3+tx6jLkU9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Pwpi3eAAAADQEAAA8AAAAAAAAAAQAgAAAAIgAAAGRycy9kb3ducmV2LnhtbFBL&#10;AQIUABQAAAAIAIdO4kApbEm4KQIAACwEAAAOAAAAAAAAAAEAIAAAAC0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left"/>
                        <w:rPr>
                          <w:rFonts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邮箱：auaua@163.com</w:t>
                      </w:r>
                    </w:p>
                    <w:p>
                      <w:pPr>
                        <w:spacing w:line="440" w:lineRule="exact"/>
                        <w:jc w:val="left"/>
                        <w:rPr>
                          <w:rFonts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8018780</wp:posOffset>
                </wp:positionV>
                <wp:extent cx="2299970" cy="386715"/>
                <wp:effectExtent l="0" t="0" r="0" b="0"/>
                <wp:wrapNone/>
                <wp:docPr id="2061" name="文本框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97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电话：13758888888      </w:t>
                            </w:r>
                          </w:p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方正准圆简体" w:hAnsi="微软雅黑" w:eastAsia="方正准圆简体" w:cs="Arial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55pt;margin-top:631.4pt;height:30.45pt;width:181.1pt;z-index:252083200;mso-width-relative:page;mso-height-relative:page;" filled="f" stroked="f" coordsize="21600,21600" o:gfxdata="UEsDBAoAAAAAAIdO4kAAAAAAAAAAAAAAAAAEAAAAZHJzL1BLAwQUAAAACACHTuJASsLjrN0AAAAN&#10;AQAADwAAAGRycy9kb3ducmV2LnhtbE2PS0/DMBCE70j8B2uRuFEnjpq2aZwKRaqQEBxaeuG2id0k&#10;wo8Quw/49SwnOO7Mp9mZcnO1hp31FAbvJKSzBJh2rVeD6yQc3rYPS2AholNovNMSvnSATXV7U2Kh&#10;/MXt9HkfO0YhLhQooY9xLDgPba8thpkftSPv6CeLkc6p42rCC4Vbw0WS5Nzi4OhDj6Oue91+7E9W&#10;wnO9fcVdI+zy29RPL8fH8fPwPpfy/i5N1sCivsY/GH7rU3WoqFPjT04FZiTkaZYSSobIBY0gZLWY&#10;Z8AakjKRLYBXJf+/ovoBUEsDBBQAAAAIAIdO4kB0Tr1LKQIAACwEAAAOAAAAZHJzL2Uyb0RvYy54&#10;bWytU82O0zAQviPxDpbvNGm27W6jpquyqyKkil2pIM6uY7eRHI+x3SblAeANOHHhznP1ORg7/RNw&#10;Qlycmfkm8/PNzOS+rRXZCesq0AXt91JKhOZQVnpd0A/v56/uKHGe6ZIp0KKge+Ho/fTli0ljcpHB&#10;BlQpLMEg2uWNKejGe5MnieMbUTPXAyM0ghJszTyqdp2UljUYvVZJlqajpAFbGgtcOIfWxw6k0xhf&#10;SsH9k5ROeKIKirX5+Nr4rsKbTCcsX1tmNhU/lsH+oYqaVRqTnkM9Ms/I1lZ/hKorbsGB9D0OdQJS&#10;VlzEHrCbfvpbN8sNMyL2guQ4c6bJ/b+w/N3u2ZKqLGiWjvqUaFbjlA7fvh6+/zz8+EKiFUlqjMvR&#10;d2nQ27evocVhB/KC3aEx9N5KW4cvdkUQR7r3Z4pF6wlHY5aNx+NbhDhiN3ej2/4whEkufxvr/BsB&#10;NQlCQS2OMDLLdgvnO9eTS0imYV4phXaWK02ago5uhmn84YxgcKWDg4gLcQxzqTxIvl21x3ZWUO6x&#10;SwvdsjjD5xWWsmDOPzOL24HV48b7J3ykAkwJR4mSDdjPf7MHfxwaopQ0uG0FdZ+2zApK1FuN4xz3&#10;B4OwnlEZDG8zVOw1srpG9LZ+AFxonBdWF8Xg79VJlBbqj3gYs5AVIaY55i6oP4kPvrsBPCwuZrPo&#10;hAtpmF/opeEhdEfubOtBVpH3QFPHDc4rKLiScXLH8wk7f61Hr8uRT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SsLjrN0AAAANAQAADwAAAAAAAAABACAAAAAiAAAAZHJzL2Rvd25yZXYueG1sUEsB&#10;AhQAFAAAAAgAh07iQHROvUspAgAALAQAAA4AAAAAAAAAAQAgAAAAL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left"/>
                        <w:rPr>
                          <w:rFonts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电话：13758888888      </w:t>
                      </w:r>
                    </w:p>
                    <w:p>
                      <w:pPr>
                        <w:spacing w:line="440" w:lineRule="exact"/>
                        <w:jc w:val="left"/>
                        <w:rPr>
                          <w:rFonts w:ascii="方正准圆简体" w:hAnsi="微软雅黑" w:eastAsia="方正准圆简体" w:cs="Arial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8096250</wp:posOffset>
                </wp:positionV>
                <wp:extent cx="233680" cy="233680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33680"/>
                          <a:chOff x="0" y="0"/>
                          <a:chExt cx="233680" cy="233680"/>
                        </a:xfrm>
                      </wpg:grpSpPr>
                      <wps:wsp>
                        <wps:cNvPr id="11" name="椭圆 11"/>
                        <wps:cNvSpPr/>
                        <wps:spPr>
                          <a:xfrm>
                            <a:off x="0" y="0"/>
                            <a:ext cx="233680" cy="233680"/>
                          </a:xfrm>
                          <a:prstGeom prst="ellipse">
                            <a:avLst/>
                          </a:prstGeom>
                          <a:solidFill>
                            <a:srgbClr val="FF5D6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50" name="KSO_Shape"/>
                        <wps:cNvSpPr/>
                        <wps:spPr bwMode="auto">
                          <a:xfrm>
                            <a:off x="58271" y="31377"/>
                            <a:ext cx="116840" cy="165100"/>
                          </a:xfrm>
                          <a:custGeom>
                            <a:avLst/>
                            <a:gdLst>
                              <a:gd name="T0" fmla="*/ 680720 w 1423988"/>
                              <a:gd name="T1" fmla="*/ 1626019 h 2012950"/>
                              <a:gd name="T2" fmla="*/ 730568 w 1423988"/>
                              <a:gd name="T3" fmla="*/ 1631101 h 2012950"/>
                              <a:gd name="T4" fmla="*/ 769303 w 1423988"/>
                              <a:gd name="T5" fmla="*/ 1599016 h 2012950"/>
                              <a:gd name="T6" fmla="*/ 1190626 w 1423988"/>
                              <a:gd name="T7" fmla="*/ 934116 h 2012950"/>
                              <a:gd name="T8" fmla="*/ 1300481 w 1423988"/>
                              <a:gd name="T9" fmla="*/ 1061505 h 2012950"/>
                              <a:gd name="T10" fmla="*/ 1364616 w 1423988"/>
                              <a:gd name="T11" fmla="*/ 1232416 h 2012950"/>
                              <a:gd name="T12" fmla="*/ 1420178 w 1423988"/>
                              <a:gd name="T13" fmla="*/ 1723228 h 2012950"/>
                              <a:gd name="T14" fmla="*/ 1388111 w 1423988"/>
                              <a:gd name="T15" fmla="*/ 1816625 h 2012950"/>
                              <a:gd name="T16" fmla="*/ 1329056 w 1423988"/>
                              <a:gd name="T17" fmla="*/ 1896045 h 2012950"/>
                              <a:gd name="T18" fmla="*/ 1248093 w 1423988"/>
                              <a:gd name="T19" fmla="*/ 1957992 h 2012950"/>
                              <a:gd name="T20" fmla="*/ 1152843 w 1423988"/>
                              <a:gd name="T21" fmla="*/ 1998337 h 2012950"/>
                              <a:gd name="T22" fmla="*/ 1049021 w 1423988"/>
                              <a:gd name="T23" fmla="*/ 2012633 h 2012950"/>
                              <a:gd name="T24" fmla="*/ 289560 w 1423988"/>
                              <a:gd name="T25" fmla="*/ 2002784 h 2012950"/>
                              <a:gd name="T26" fmla="*/ 192405 w 1423988"/>
                              <a:gd name="T27" fmla="*/ 1966569 h 2012950"/>
                              <a:gd name="T28" fmla="*/ 108585 w 1423988"/>
                              <a:gd name="T29" fmla="*/ 1907481 h 2012950"/>
                              <a:gd name="T30" fmla="*/ 44767 w 1423988"/>
                              <a:gd name="T31" fmla="*/ 1829650 h 2012950"/>
                              <a:gd name="T32" fmla="*/ 7620 w 1423988"/>
                              <a:gd name="T33" fmla="*/ 1737206 h 2012950"/>
                              <a:gd name="T34" fmla="*/ 2540 w 1423988"/>
                              <a:gd name="T35" fmla="*/ 1633643 h 2012950"/>
                              <a:gd name="T36" fmla="*/ 108267 w 1423988"/>
                              <a:gd name="T37" fmla="*/ 1085013 h 2012950"/>
                              <a:gd name="T38" fmla="*/ 209867 w 1423988"/>
                              <a:gd name="T39" fmla="*/ 950953 h 2012950"/>
                              <a:gd name="T40" fmla="*/ 355600 w 1423988"/>
                              <a:gd name="T41" fmla="*/ 877887 h 2012950"/>
                              <a:gd name="T42" fmla="*/ 649738 w 1423988"/>
                              <a:gd name="T43" fmla="*/ 93946 h 2012950"/>
                              <a:gd name="T44" fmla="*/ 594788 w 1423988"/>
                              <a:gd name="T45" fmla="*/ 154249 h 2012950"/>
                              <a:gd name="T46" fmla="*/ 560802 w 1423988"/>
                              <a:gd name="T47" fmla="*/ 183449 h 2012950"/>
                              <a:gd name="T48" fmla="*/ 574142 w 1423988"/>
                              <a:gd name="T49" fmla="*/ 273903 h 2012950"/>
                              <a:gd name="T50" fmla="*/ 645609 w 1423988"/>
                              <a:gd name="T51" fmla="*/ 325955 h 2012950"/>
                              <a:gd name="T52" fmla="*/ 668478 w 1423988"/>
                              <a:gd name="T53" fmla="*/ 366580 h 2012950"/>
                              <a:gd name="T54" fmla="*/ 760591 w 1423988"/>
                              <a:gd name="T55" fmla="*/ 361819 h 2012950"/>
                              <a:gd name="T56" fmla="*/ 777743 w 1423988"/>
                              <a:gd name="T57" fmla="*/ 285012 h 2012950"/>
                              <a:gd name="T58" fmla="*/ 854292 w 1423988"/>
                              <a:gd name="T59" fmla="*/ 268191 h 2012950"/>
                              <a:gd name="T60" fmla="*/ 859057 w 1423988"/>
                              <a:gd name="T61" fmla="*/ 176466 h 2012950"/>
                              <a:gd name="T62" fmla="*/ 818400 w 1423988"/>
                              <a:gd name="T63" fmla="*/ 152980 h 2012950"/>
                              <a:gd name="T64" fmla="*/ 768850 w 1423988"/>
                              <a:gd name="T65" fmla="*/ 85694 h 2012950"/>
                              <a:gd name="T66" fmla="*/ 679595 w 1423988"/>
                              <a:gd name="T67" fmla="*/ 67921 h 2012950"/>
                              <a:gd name="T68" fmla="*/ 808554 w 1423988"/>
                              <a:gd name="T69" fmla="*/ 19043 h 2012950"/>
                              <a:gd name="T70" fmla="*/ 867315 w 1423988"/>
                              <a:gd name="T71" fmla="*/ 70777 h 2012950"/>
                              <a:gd name="T72" fmla="*/ 960381 w 1423988"/>
                              <a:gd name="T73" fmla="*/ 98072 h 2012950"/>
                              <a:gd name="T74" fmla="*/ 1052494 w 1423988"/>
                              <a:gd name="T75" fmla="*/ 155202 h 2012950"/>
                              <a:gd name="T76" fmla="*/ 1096009 w 1423988"/>
                              <a:gd name="T77" fmla="*/ 243117 h 2012950"/>
                              <a:gd name="T78" fmla="*/ 1085845 w 1423988"/>
                              <a:gd name="T79" fmla="*/ 316433 h 2012950"/>
                              <a:gd name="T80" fmla="*/ 1075046 w 1423988"/>
                              <a:gd name="T81" fmla="*/ 388162 h 2012950"/>
                              <a:gd name="T82" fmla="*/ 1091245 w 1423988"/>
                              <a:gd name="T83" fmla="*/ 488773 h 2012950"/>
                              <a:gd name="T84" fmla="*/ 1079493 w 1423988"/>
                              <a:gd name="T85" fmla="*/ 592558 h 2012950"/>
                              <a:gd name="T86" fmla="*/ 1041377 w 1423988"/>
                              <a:gd name="T87" fmla="*/ 686187 h 2012950"/>
                              <a:gd name="T88" fmla="*/ 980392 w 1423988"/>
                              <a:gd name="T89" fmla="*/ 765850 h 2012950"/>
                              <a:gd name="T90" fmla="*/ 901302 w 1423988"/>
                              <a:gd name="T91" fmla="*/ 826153 h 2012950"/>
                              <a:gd name="T92" fmla="*/ 807283 w 1423988"/>
                              <a:gd name="T93" fmla="*/ 864557 h 2012950"/>
                              <a:gd name="T94" fmla="*/ 702783 w 1423988"/>
                              <a:gd name="T95" fmla="*/ 876300 h 2012950"/>
                              <a:gd name="T96" fmla="*/ 600188 w 1423988"/>
                              <a:gd name="T97" fmla="*/ 859796 h 2012950"/>
                              <a:gd name="T98" fmla="*/ 508710 w 1423988"/>
                              <a:gd name="T99" fmla="*/ 816949 h 2012950"/>
                              <a:gd name="T100" fmla="*/ 432479 w 1423988"/>
                              <a:gd name="T101" fmla="*/ 752520 h 2012950"/>
                              <a:gd name="T102" fmla="*/ 375305 w 1423988"/>
                              <a:gd name="T103" fmla="*/ 670317 h 2012950"/>
                              <a:gd name="T104" fmla="*/ 341636 w 1423988"/>
                              <a:gd name="T105" fmla="*/ 574150 h 2012950"/>
                              <a:gd name="T106" fmla="*/ 334966 w 1423988"/>
                              <a:gd name="T107" fmla="*/ 470047 h 2012950"/>
                              <a:gd name="T108" fmla="*/ 357200 w 1423988"/>
                              <a:gd name="T109" fmla="*/ 351663 h 2012950"/>
                              <a:gd name="T110" fmla="*/ 327978 w 1423988"/>
                              <a:gd name="T111" fmla="*/ 287234 h 2012950"/>
                              <a:gd name="T112" fmla="*/ 339095 w 1423988"/>
                              <a:gd name="T113" fmla="*/ 200270 h 2012950"/>
                              <a:gd name="T114" fmla="*/ 406751 w 1423988"/>
                              <a:gd name="T115" fmla="*/ 124415 h 2012950"/>
                              <a:gd name="T116" fmla="*/ 514745 w 1423988"/>
                              <a:gd name="T117" fmla="*/ 86012 h 2012950"/>
                              <a:gd name="T118" fmla="*/ 579859 w 1423988"/>
                              <a:gd name="T119" fmla="*/ 41895 h 2012950"/>
                              <a:gd name="T120" fmla="*/ 656091 w 1423988"/>
                              <a:gd name="T121" fmla="*/ 5396 h 2012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23988" h="2012950">
                                <a:moveTo>
                                  <a:pt x="355600" y="877887"/>
                                </a:moveTo>
                                <a:lnTo>
                                  <a:pt x="652463" y="1594886"/>
                                </a:lnTo>
                                <a:lnTo>
                                  <a:pt x="654368" y="1599016"/>
                                </a:lnTo>
                                <a:lnTo>
                                  <a:pt x="656908" y="1603463"/>
                                </a:lnTo>
                                <a:lnTo>
                                  <a:pt x="659765" y="1607276"/>
                                </a:lnTo>
                                <a:lnTo>
                                  <a:pt x="662623" y="1611405"/>
                                </a:lnTo>
                                <a:lnTo>
                                  <a:pt x="665798" y="1614900"/>
                                </a:lnTo>
                                <a:lnTo>
                                  <a:pt x="668973" y="1618077"/>
                                </a:lnTo>
                                <a:lnTo>
                                  <a:pt x="672783" y="1620936"/>
                                </a:lnTo>
                                <a:lnTo>
                                  <a:pt x="676275" y="1623795"/>
                                </a:lnTo>
                                <a:lnTo>
                                  <a:pt x="680720" y="1626019"/>
                                </a:lnTo>
                                <a:lnTo>
                                  <a:pt x="684530" y="1627925"/>
                                </a:lnTo>
                                <a:lnTo>
                                  <a:pt x="688975" y="1629831"/>
                                </a:lnTo>
                                <a:lnTo>
                                  <a:pt x="693420" y="1631101"/>
                                </a:lnTo>
                                <a:lnTo>
                                  <a:pt x="698183" y="1632372"/>
                                </a:lnTo>
                                <a:lnTo>
                                  <a:pt x="702628" y="1633007"/>
                                </a:lnTo>
                                <a:lnTo>
                                  <a:pt x="707390" y="1633325"/>
                                </a:lnTo>
                                <a:lnTo>
                                  <a:pt x="712153" y="1633325"/>
                                </a:lnTo>
                                <a:lnTo>
                                  <a:pt x="716598" y="1633325"/>
                                </a:lnTo>
                                <a:lnTo>
                                  <a:pt x="721360" y="1633007"/>
                                </a:lnTo>
                                <a:lnTo>
                                  <a:pt x="725805" y="1632372"/>
                                </a:lnTo>
                                <a:lnTo>
                                  <a:pt x="730568" y="1631101"/>
                                </a:lnTo>
                                <a:lnTo>
                                  <a:pt x="734695" y="1629831"/>
                                </a:lnTo>
                                <a:lnTo>
                                  <a:pt x="739140" y="1627925"/>
                                </a:lnTo>
                                <a:lnTo>
                                  <a:pt x="743268" y="1626019"/>
                                </a:lnTo>
                                <a:lnTo>
                                  <a:pt x="747395" y="1623795"/>
                                </a:lnTo>
                                <a:lnTo>
                                  <a:pt x="751205" y="1620936"/>
                                </a:lnTo>
                                <a:lnTo>
                                  <a:pt x="754698" y="1618077"/>
                                </a:lnTo>
                                <a:lnTo>
                                  <a:pt x="758190" y="1614900"/>
                                </a:lnTo>
                                <a:lnTo>
                                  <a:pt x="761683" y="1611405"/>
                                </a:lnTo>
                                <a:lnTo>
                                  <a:pt x="764223" y="1607276"/>
                                </a:lnTo>
                                <a:lnTo>
                                  <a:pt x="767080" y="1603463"/>
                                </a:lnTo>
                                <a:lnTo>
                                  <a:pt x="769303" y="1599016"/>
                                </a:lnTo>
                                <a:lnTo>
                                  <a:pt x="771525" y="1594886"/>
                                </a:lnTo>
                                <a:lnTo>
                                  <a:pt x="1068071" y="878205"/>
                                </a:lnTo>
                                <a:lnTo>
                                  <a:pt x="1083311" y="881699"/>
                                </a:lnTo>
                                <a:lnTo>
                                  <a:pt x="1098233" y="886147"/>
                                </a:lnTo>
                                <a:lnTo>
                                  <a:pt x="1112521" y="891230"/>
                                </a:lnTo>
                                <a:lnTo>
                                  <a:pt x="1126173" y="896630"/>
                                </a:lnTo>
                                <a:lnTo>
                                  <a:pt x="1140143" y="903301"/>
                                </a:lnTo>
                                <a:lnTo>
                                  <a:pt x="1153478" y="909973"/>
                                </a:lnTo>
                                <a:lnTo>
                                  <a:pt x="1166178" y="917597"/>
                                </a:lnTo>
                                <a:lnTo>
                                  <a:pt x="1178561" y="925539"/>
                                </a:lnTo>
                                <a:lnTo>
                                  <a:pt x="1190626" y="934116"/>
                                </a:lnTo>
                                <a:lnTo>
                                  <a:pt x="1202373" y="943329"/>
                                </a:lnTo>
                                <a:lnTo>
                                  <a:pt x="1214121" y="953177"/>
                                </a:lnTo>
                                <a:lnTo>
                                  <a:pt x="1225233" y="963343"/>
                                </a:lnTo>
                                <a:lnTo>
                                  <a:pt x="1236028" y="974144"/>
                                </a:lnTo>
                                <a:lnTo>
                                  <a:pt x="1246188" y="985262"/>
                                </a:lnTo>
                                <a:lnTo>
                                  <a:pt x="1256348" y="997016"/>
                                </a:lnTo>
                                <a:lnTo>
                                  <a:pt x="1265556" y="1009088"/>
                                </a:lnTo>
                                <a:lnTo>
                                  <a:pt x="1274763" y="1021478"/>
                                </a:lnTo>
                                <a:lnTo>
                                  <a:pt x="1283653" y="1034185"/>
                                </a:lnTo>
                                <a:lnTo>
                                  <a:pt x="1292226" y="1047845"/>
                                </a:lnTo>
                                <a:lnTo>
                                  <a:pt x="1300481" y="1061505"/>
                                </a:lnTo>
                                <a:lnTo>
                                  <a:pt x="1307783" y="1075801"/>
                                </a:lnTo>
                                <a:lnTo>
                                  <a:pt x="1315403" y="1089778"/>
                                </a:lnTo>
                                <a:lnTo>
                                  <a:pt x="1322071" y="1104392"/>
                                </a:lnTo>
                                <a:lnTo>
                                  <a:pt x="1329056" y="1119958"/>
                                </a:lnTo>
                                <a:lnTo>
                                  <a:pt x="1335088" y="1135206"/>
                                </a:lnTo>
                                <a:lnTo>
                                  <a:pt x="1341121" y="1150773"/>
                                </a:lnTo>
                                <a:lnTo>
                                  <a:pt x="1346518" y="1166656"/>
                                </a:lnTo>
                                <a:lnTo>
                                  <a:pt x="1351598" y="1182540"/>
                                </a:lnTo>
                                <a:lnTo>
                                  <a:pt x="1356361" y="1199060"/>
                                </a:lnTo>
                                <a:lnTo>
                                  <a:pt x="1360488" y="1215579"/>
                                </a:lnTo>
                                <a:lnTo>
                                  <a:pt x="1364616" y="1232416"/>
                                </a:lnTo>
                                <a:lnTo>
                                  <a:pt x="1368108" y="1249253"/>
                                </a:lnTo>
                                <a:lnTo>
                                  <a:pt x="1421448" y="1639679"/>
                                </a:lnTo>
                                <a:lnTo>
                                  <a:pt x="1422718" y="1649209"/>
                                </a:lnTo>
                                <a:lnTo>
                                  <a:pt x="1423353" y="1658739"/>
                                </a:lnTo>
                                <a:lnTo>
                                  <a:pt x="1423671" y="1667952"/>
                                </a:lnTo>
                                <a:lnTo>
                                  <a:pt x="1423988" y="1677482"/>
                                </a:lnTo>
                                <a:lnTo>
                                  <a:pt x="1423671" y="1686695"/>
                                </a:lnTo>
                                <a:lnTo>
                                  <a:pt x="1423353" y="1696225"/>
                                </a:lnTo>
                                <a:lnTo>
                                  <a:pt x="1422718" y="1705120"/>
                                </a:lnTo>
                                <a:lnTo>
                                  <a:pt x="1421448" y="1714333"/>
                                </a:lnTo>
                                <a:lnTo>
                                  <a:pt x="1420178" y="1723228"/>
                                </a:lnTo>
                                <a:lnTo>
                                  <a:pt x="1418591" y="1732123"/>
                                </a:lnTo>
                                <a:lnTo>
                                  <a:pt x="1416686" y="1741018"/>
                                </a:lnTo>
                                <a:lnTo>
                                  <a:pt x="1414463" y="1749913"/>
                                </a:lnTo>
                                <a:lnTo>
                                  <a:pt x="1411923" y="1758490"/>
                                </a:lnTo>
                                <a:lnTo>
                                  <a:pt x="1409383" y="1767068"/>
                                </a:lnTo>
                                <a:lnTo>
                                  <a:pt x="1406526" y="1775645"/>
                                </a:lnTo>
                                <a:lnTo>
                                  <a:pt x="1403351" y="1784222"/>
                                </a:lnTo>
                                <a:lnTo>
                                  <a:pt x="1399858" y="1792482"/>
                                </a:lnTo>
                                <a:lnTo>
                                  <a:pt x="1396366" y="1800424"/>
                                </a:lnTo>
                                <a:lnTo>
                                  <a:pt x="1392238" y="1808683"/>
                                </a:lnTo>
                                <a:lnTo>
                                  <a:pt x="1388111" y="1816625"/>
                                </a:lnTo>
                                <a:lnTo>
                                  <a:pt x="1383666" y="1824250"/>
                                </a:lnTo>
                                <a:lnTo>
                                  <a:pt x="1379221" y="1832192"/>
                                </a:lnTo>
                                <a:lnTo>
                                  <a:pt x="1374458" y="1839816"/>
                                </a:lnTo>
                                <a:lnTo>
                                  <a:pt x="1369378" y="1847122"/>
                                </a:lnTo>
                                <a:lnTo>
                                  <a:pt x="1364298" y="1854747"/>
                                </a:lnTo>
                                <a:lnTo>
                                  <a:pt x="1358901" y="1861736"/>
                                </a:lnTo>
                                <a:lnTo>
                                  <a:pt x="1353186" y="1869042"/>
                                </a:lnTo>
                                <a:lnTo>
                                  <a:pt x="1347471" y="1876031"/>
                                </a:lnTo>
                                <a:lnTo>
                                  <a:pt x="1341438" y="1882702"/>
                                </a:lnTo>
                                <a:lnTo>
                                  <a:pt x="1335088" y="1889691"/>
                                </a:lnTo>
                                <a:lnTo>
                                  <a:pt x="1329056" y="1896045"/>
                                </a:lnTo>
                                <a:lnTo>
                                  <a:pt x="1322071" y="1902398"/>
                                </a:lnTo>
                                <a:lnTo>
                                  <a:pt x="1315403" y="1908752"/>
                                </a:lnTo>
                                <a:lnTo>
                                  <a:pt x="1308736" y="1914788"/>
                                </a:lnTo>
                                <a:lnTo>
                                  <a:pt x="1301433" y="1920824"/>
                                </a:lnTo>
                                <a:lnTo>
                                  <a:pt x="1294448" y="1926542"/>
                                </a:lnTo>
                                <a:lnTo>
                                  <a:pt x="1286828" y="1932260"/>
                                </a:lnTo>
                                <a:lnTo>
                                  <a:pt x="1279526" y="1937978"/>
                                </a:lnTo>
                                <a:lnTo>
                                  <a:pt x="1271906" y="1943061"/>
                                </a:lnTo>
                                <a:lnTo>
                                  <a:pt x="1263968" y="1948462"/>
                                </a:lnTo>
                                <a:lnTo>
                                  <a:pt x="1256348" y="1953544"/>
                                </a:lnTo>
                                <a:lnTo>
                                  <a:pt x="1248093" y="1957992"/>
                                </a:lnTo>
                                <a:lnTo>
                                  <a:pt x="1239838" y="1962757"/>
                                </a:lnTo>
                                <a:lnTo>
                                  <a:pt x="1231583" y="1967205"/>
                                </a:lnTo>
                                <a:lnTo>
                                  <a:pt x="1223646" y="1971652"/>
                                </a:lnTo>
                                <a:lnTo>
                                  <a:pt x="1215073" y="1975464"/>
                                </a:lnTo>
                                <a:lnTo>
                                  <a:pt x="1206501" y="1979276"/>
                                </a:lnTo>
                                <a:lnTo>
                                  <a:pt x="1197611" y="1983088"/>
                                </a:lnTo>
                                <a:lnTo>
                                  <a:pt x="1189038" y="1986583"/>
                                </a:lnTo>
                                <a:lnTo>
                                  <a:pt x="1180148" y="1989760"/>
                                </a:lnTo>
                                <a:lnTo>
                                  <a:pt x="1171258" y="1992936"/>
                                </a:lnTo>
                                <a:lnTo>
                                  <a:pt x="1161733" y="1995796"/>
                                </a:lnTo>
                                <a:lnTo>
                                  <a:pt x="1152843" y="1998337"/>
                                </a:lnTo>
                                <a:lnTo>
                                  <a:pt x="1143636" y="2000878"/>
                                </a:lnTo>
                                <a:lnTo>
                                  <a:pt x="1134428" y="2002784"/>
                                </a:lnTo>
                                <a:lnTo>
                                  <a:pt x="1125221" y="2005008"/>
                                </a:lnTo>
                                <a:lnTo>
                                  <a:pt x="1115696" y="2006914"/>
                                </a:lnTo>
                                <a:lnTo>
                                  <a:pt x="1106171" y="2008185"/>
                                </a:lnTo>
                                <a:lnTo>
                                  <a:pt x="1096646" y="2009773"/>
                                </a:lnTo>
                                <a:lnTo>
                                  <a:pt x="1087438" y="2010726"/>
                                </a:lnTo>
                                <a:lnTo>
                                  <a:pt x="1077913" y="2011362"/>
                                </a:lnTo>
                                <a:lnTo>
                                  <a:pt x="1068071" y="2012315"/>
                                </a:lnTo>
                                <a:lnTo>
                                  <a:pt x="1058546" y="2012633"/>
                                </a:lnTo>
                                <a:lnTo>
                                  <a:pt x="1049021" y="2012633"/>
                                </a:lnTo>
                                <a:lnTo>
                                  <a:pt x="374968" y="2012633"/>
                                </a:lnTo>
                                <a:lnTo>
                                  <a:pt x="374968" y="2012950"/>
                                </a:lnTo>
                                <a:lnTo>
                                  <a:pt x="365125" y="2012633"/>
                                </a:lnTo>
                                <a:lnTo>
                                  <a:pt x="355600" y="2012315"/>
                                </a:lnTo>
                                <a:lnTo>
                                  <a:pt x="346075" y="2011362"/>
                                </a:lnTo>
                                <a:lnTo>
                                  <a:pt x="336550" y="2010726"/>
                                </a:lnTo>
                                <a:lnTo>
                                  <a:pt x="327025" y="2009773"/>
                                </a:lnTo>
                                <a:lnTo>
                                  <a:pt x="317817" y="2008185"/>
                                </a:lnTo>
                                <a:lnTo>
                                  <a:pt x="307975" y="2006914"/>
                                </a:lnTo>
                                <a:lnTo>
                                  <a:pt x="298767" y="2005008"/>
                                </a:lnTo>
                                <a:lnTo>
                                  <a:pt x="289560" y="2002784"/>
                                </a:lnTo>
                                <a:lnTo>
                                  <a:pt x="280352" y="2000878"/>
                                </a:lnTo>
                                <a:lnTo>
                                  <a:pt x="271145" y="1998337"/>
                                </a:lnTo>
                                <a:lnTo>
                                  <a:pt x="261937" y="1995478"/>
                                </a:lnTo>
                                <a:lnTo>
                                  <a:pt x="253047" y="1992619"/>
                                </a:lnTo>
                                <a:lnTo>
                                  <a:pt x="243840" y="1989442"/>
                                </a:lnTo>
                                <a:lnTo>
                                  <a:pt x="234950" y="1986265"/>
                                </a:lnTo>
                                <a:lnTo>
                                  <a:pt x="226060" y="1982771"/>
                                </a:lnTo>
                                <a:lnTo>
                                  <a:pt x="217487" y="1978959"/>
                                </a:lnTo>
                                <a:lnTo>
                                  <a:pt x="209232" y="1975147"/>
                                </a:lnTo>
                                <a:lnTo>
                                  <a:pt x="200660" y="1971017"/>
                                </a:lnTo>
                                <a:lnTo>
                                  <a:pt x="192405" y="1966569"/>
                                </a:lnTo>
                                <a:lnTo>
                                  <a:pt x="183832" y="1962439"/>
                                </a:lnTo>
                                <a:lnTo>
                                  <a:pt x="175577" y="1957674"/>
                                </a:lnTo>
                                <a:lnTo>
                                  <a:pt x="167640" y="1952591"/>
                                </a:lnTo>
                                <a:lnTo>
                                  <a:pt x="160020" y="1947826"/>
                                </a:lnTo>
                                <a:lnTo>
                                  <a:pt x="152082" y="1942426"/>
                                </a:lnTo>
                                <a:lnTo>
                                  <a:pt x="144780" y="1937025"/>
                                </a:lnTo>
                                <a:lnTo>
                                  <a:pt x="137160" y="1931307"/>
                                </a:lnTo>
                                <a:lnTo>
                                  <a:pt x="129540" y="1925589"/>
                                </a:lnTo>
                                <a:lnTo>
                                  <a:pt x="122555" y="1919871"/>
                                </a:lnTo>
                                <a:lnTo>
                                  <a:pt x="115570" y="1913835"/>
                                </a:lnTo>
                                <a:lnTo>
                                  <a:pt x="108585" y="1907481"/>
                                </a:lnTo>
                                <a:lnTo>
                                  <a:pt x="101917" y="1901128"/>
                                </a:lnTo>
                                <a:lnTo>
                                  <a:pt x="95567" y="1894456"/>
                                </a:lnTo>
                                <a:lnTo>
                                  <a:pt x="89217" y="1887785"/>
                                </a:lnTo>
                                <a:lnTo>
                                  <a:pt x="82550" y="1881114"/>
                                </a:lnTo>
                                <a:lnTo>
                                  <a:pt x="76835" y="1874443"/>
                                </a:lnTo>
                                <a:lnTo>
                                  <a:pt x="70802" y="1867136"/>
                                </a:lnTo>
                                <a:lnTo>
                                  <a:pt x="65405" y="1859829"/>
                                </a:lnTo>
                                <a:lnTo>
                                  <a:pt x="60007" y="1852523"/>
                                </a:lnTo>
                                <a:lnTo>
                                  <a:pt x="54927" y="1845216"/>
                                </a:lnTo>
                                <a:lnTo>
                                  <a:pt x="49847" y="1837274"/>
                                </a:lnTo>
                                <a:lnTo>
                                  <a:pt x="44767" y="1829650"/>
                                </a:lnTo>
                                <a:lnTo>
                                  <a:pt x="40322" y="1821390"/>
                                </a:lnTo>
                                <a:lnTo>
                                  <a:pt x="35877" y="1813766"/>
                                </a:lnTo>
                                <a:lnTo>
                                  <a:pt x="31750" y="1805507"/>
                                </a:lnTo>
                                <a:lnTo>
                                  <a:pt x="27940" y="1797247"/>
                                </a:lnTo>
                                <a:lnTo>
                                  <a:pt x="24130" y="1788987"/>
                                </a:lnTo>
                                <a:lnTo>
                                  <a:pt x="20637" y="1780410"/>
                                </a:lnTo>
                                <a:lnTo>
                                  <a:pt x="17780" y="1772150"/>
                                </a:lnTo>
                                <a:lnTo>
                                  <a:pt x="14605" y="1763573"/>
                                </a:lnTo>
                                <a:lnTo>
                                  <a:pt x="12065" y="1754996"/>
                                </a:lnTo>
                                <a:lnTo>
                                  <a:pt x="9525" y="1746101"/>
                                </a:lnTo>
                                <a:lnTo>
                                  <a:pt x="7620" y="1737206"/>
                                </a:lnTo>
                                <a:lnTo>
                                  <a:pt x="5715" y="1727675"/>
                                </a:lnTo>
                                <a:lnTo>
                                  <a:pt x="3810" y="1718781"/>
                                </a:lnTo>
                                <a:lnTo>
                                  <a:pt x="2540" y="1709568"/>
                                </a:lnTo>
                                <a:lnTo>
                                  <a:pt x="1587" y="1700355"/>
                                </a:lnTo>
                                <a:lnTo>
                                  <a:pt x="635" y="1691143"/>
                                </a:lnTo>
                                <a:lnTo>
                                  <a:pt x="317" y="1681930"/>
                                </a:lnTo>
                                <a:lnTo>
                                  <a:pt x="0" y="1672082"/>
                                </a:lnTo>
                                <a:lnTo>
                                  <a:pt x="317" y="1662869"/>
                                </a:lnTo>
                                <a:lnTo>
                                  <a:pt x="635" y="1653339"/>
                                </a:lnTo>
                                <a:lnTo>
                                  <a:pt x="1587" y="1643809"/>
                                </a:lnTo>
                                <a:lnTo>
                                  <a:pt x="2540" y="1633643"/>
                                </a:lnTo>
                                <a:lnTo>
                                  <a:pt x="55562" y="1243534"/>
                                </a:lnTo>
                                <a:lnTo>
                                  <a:pt x="59055" y="1226380"/>
                                </a:lnTo>
                                <a:lnTo>
                                  <a:pt x="63182" y="1209543"/>
                                </a:lnTo>
                                <a:lnTo>
                                  <a:pt x="67310" y="1193341"/>
                                </a:lnTo>
                                <a:lnTo>
                                  <a:pt x="72390" y="1176822"/>
                                </a:lnTo>
                                <a:lnTo>
                                  <a:pt x="77152" y="1160938"/>
                                </a:lnTo>
                                <a:lnTo>
                                  <a:pt x="82550" y="1145054"/>
                                </a:lnTo>
                                <a:lnTo>
                                  <a:pt x="88582" y="1129806"/>
                                </a:lnTo>
                                <a:lnTo>
                                  <a:pt x="94615" y="1114557"/>
                                </a:lnTo>
                                <a:lnTo>
                                  <a:pt x="101600" y="1099626"/>
                                </a:lnTo>
                                <a:lnTo>
                                  <a:pt x="108267" y="1085013"/>
                                </a:lnTo>
                                <a:lnTo>
                                  <a:pt x="115887" y="1071035"/>
                                </a:lnTo>
                                <a:lnTo>
                                  <a:pt x="123507" y="1057058"/>
                                </a:lnTo>
                                <a:lnTo>
                                  <a:pt x="131445" y="1043715"/>
                                </a:lnTo>
                                <a:lnTo>
                                  <a:pt x="140017" y="1030373"/>
                                </a:lnTo>
                                <a:lnTo>
                                  <a:pt x="148907" y="1017666"/>
                                </a:lnTo>
                                <a:lnTo>
                                  <a:pt x="158115" y="1005594"/>
                                </a:lnTo>
                                <a:lnTo>
                                  <a:pt x="167640" y="993840"/>
                                </a:lnTo>
                                <a:lnTo>
                                  <a:pt x="177800" y="982403"/>
                                </a:lnTo>
                                <a:lnTo>
                                  <a:pt x="187960" y="971285"/>
                                </a:lnTo>
                                <a:lnTo>
                                  <a:pt x="198755" y="960801"/>
                                </a:lnTo>
                                <a:lnTo>
                                  <a:pt x="209867" y="950953"/>
                                </a:lnTo>
                                <a:lnTo>
                                  <a:pt x="221297" y="941423"/>
                                </a:lnTo>
                                <a:lnTo>
                                  <a:pt x="233045" y="932528"/>
                                </a:lnTo>
                                <a:lnTo>
                                  <a:pt x="245110" y="923951"/>
                                </a:lnTo>
                                <a:lnTo>
                                  <a:pt x="257492" y="916009"/>
                                </a:lnTo>
                                <a:lnTo>
                                  <a:pt x="270827" y="909020"/>
                                </a:lnTo>
                                <a:lnTo>
                                  <a:pt x="283845" y="902031"/>
                                </a:lnTo>
                                <a:lnTo>
                                  <a:pt x="297497" y="895995"/>
                                </a:lnTo>
                                <a:lnTo>
                                  <a:pt x="311467" y="890594"/>
                                </a:lnTo>
                                <a:lnTo>
                                  <a:pt x="326073" y="885829"/>
                                </a:lnTo>
                                <a:lnTo>
                                  <a:pt x="340678" y="881382"/>
                                </a:lnTo>
                                <a:lnTo>
                                  <a:pt x="355600" y="877887"/>
                                </a:lnTo>
                                <a:close/>
                                <a:moveTo>
                                  <a:pt x="679595" y="67921"/>
                                </a:moveTo>
                                <a:lnTo>
                                  <a:pt x="675784" y="68555"/>
                                </a:lnTo>
                                <a:lnTo>
                                  <a:pt x="672290" y="70142"/>
                                </a:lnTo>
                                <a:lnTo>
                                  <a:pt x="668478" y="71412"/>
                                </a:lnTo>
                                <a:lnTo>
                                  <a:pt x="665302" y="73634"/>
                                </a:lnTo>
                                <a:lnTo>
                                  <a:pt x="662126" y="76173"/>
                                </a:lnTo>
                                <a:lnTo>
                                  <a:pt x="658949" y="79029"/>
                                </a:lnTo>
                                <a:lnTo>
                                  <a:pt x="656408" y="82203"/>
                                </a:lnTo>
                                <a:lnTo>
                                  <a:pt x="653867" y="85694"/>
                                </a:lnTo>
                                <a:lnTo>
                                  <a:pt x="651644" y="89503"/>
                                </a:lnTo>
                                <a:lnTo>
                                  <a:pt x="649738" y="93946"/>
                                </a:lnTo>
                                <a:lnTo>
                                  <a:pt x="647832" y="98072"/>
                                </a:lnTo>
                                <a:lnTo>
                                  <a:pt x="646880" y="102833"/>
                                </a:lnTo>
                                <a:lnTo>
                                  <a:pt x="645927" y="107276"/>
                                </a:lnTo>
                                <a:lnTo>
                                  <a:pt x="645609" y="112355"/>
                                </a:lnTo>
                                <a:lnTo>
                                  <a:pt x="644974" y="117433"/>
                                </a:lnTo>
                                <a:lnTo>
                                  <a:pt x="644974" y="125685"/>
                                </a:lnTo>
                                <a:lnTo>
                                  <a:pt x="644974" y="152662"/>
                                </a:lnTo>
                                <a:lnTo>
                                  <a:pt x="609399" y="152662"/>
                                </a:lnTo>
                                <a:lnTo>
                                  <a:pt x="604635" y="152980"/>
                                </a:lnTo>
                                <a:lnTo>
                                  <a:pt x="599553" y="153297"/>
                                </a:lnTo>
                                <a:lnTo>
                                  <a:pt x="594788" y="154249"/>
                                </a:lnTo>
                                <a:lnTo>
                                  <a:pt x="590341" y="155836"/>
                                </a:lnTo>
                                <a:lnTo>
                                  <a:pt x="585894" y="157106"/>
                                </a:lnTo>
                                <a:lnTo>
                                  <a:pt x="581765" y="159328"/>
                                </a:lnTo>
                                <a:lnTo>
                                  <a:pt x="577636" y="161549"/>
                                </a:lnTo>
                                <a:lnTo>
                                  <a:pt x="574142" y="164088"/>
                                </a:lnTo>
                                <a:lnTo>
                                  <a:pt x="570966" y="166945"/>
                                </a:lnTo>
                                <a:lnTo>
                                  <a:pt x="568107" y="169801"/>
                                </a:lnTo>
                                <a:lnTo>
                                  <a:pt x="565566" y="172975"/>
                                </a:lnTo>
                                <a:lnTo>
                                  <a:pt x="563660" y="176466"/>
                                </a:lnTo>
                                <a:lnTo>
                                  <a:pt x="562072" y="179958"/>
                                </a:lnTo>
                                <a:lnTo>
                                  <a:pt x="560802" y="183449"/>
                                </a:lnTo>
                                <a:lnTo>
                                  <a:pt x="559849" y="187575"/>
                                </a:lnTo>
                                <a:lnTo>
                                  <a:pt x="559849" y="191383"/>
                                </a:lnTo>
                                <a:lnTo>
                                  <a:pt x="559849" y="246608"/>
                                </a:lnTo>
                                <a:lnTo>
                                  <a:pt x="559849" y="250417"/>
                                </a:lnTo>
                                <a:lnTo>
                                  <a:pt x="560802" y="254543"/>
                                </a:lnTo>
                                <a:lnTo>
                                  <a:pt x="562072" y="258034"/>
                                </a:lnTo>
                                <a:lnTo>
                                  <a:pt x="563660" y="261525"/>
                                </a:lnTo>
                                <a:lnTo>
                                  <a:pt x="565566" y="265017"/>
                                </a:lnTo>
                                <a:lnTo>
                                  <a:pt x="568107" y="268191"/>
                                </a:lnTo>
                                <a:lnTo>
                                  <a:pt x="570966" y="271047"/>
                                </a:lnTo>
                                <a:lnTo>
                                  <a:pt x="574142" y="273903"/>
                                </a:lnTo>
                                <a:lnTo>
                                  <a:pt x="577636" y="276443"/>
                                </a:lnTo>
                                <a:lnTo>
                                  <a:pt x="581765" y="278664"/>
                                </a:lnTo>
                                <a:lnTo>
                                  <a:pt x="585894" y="280569"/>
                                </a:lnTo>
                                <a:lnTo>
                                  <a:pt x="590341" y="282156"/>
                                </a:lnTo>
                                <a:lnTo>
                                  <a:pt x="594788" y="283742"/>
                                </a:lnTo>
                                <a:lnTo>
                                  <a:pt x="599553" y="284377"/>
                                </a:lnTo>
                                <a:lnTo>
                                  <a:pt x="604635" y="285012"/>
                                </a:lnTo>
                                <a:lnTo>
                                  <a:pt x="609399" y="285012"/>
                                </a:lnTo>
                                <a:lnTo>
                                  <a:pt x="644974" y="285012"/>
                                </a:lnTo>
                                <a:lnTo>
                                  <a:pt x="644974" y="320876"/>
                                </a:lnTo>
                                <a:lnTo>
                                  <a:pt x="645609" y="325955"/>
                                </a:lnTo>
                                <a:lnTo>
                                  <a:pt x="645927" y="331033"/>
                                </a:lnTo>
                                <a:lnTo>
                                  <a:pt x="646880" y="335476"/>
                                </a:lnTo>
                                <a:lnTo>
                                  <a:pt x="647832" y="340237"/>
                                </a:lnTo>
                                <a:lnTo>
                                  <a:pt x="649738" y="344363"/>
                                </a:lnTo>
                                <a:lnTo>
                                  <a:pt x="651644" y="348489"/>
                                </a:lnTo>
                                <a:lnTo>
                                  <a:pt x="653867" y="352298"/>
                                </a:lnTo>
                                <a:lnTo>
                                  <a:pt x="656408" y="355789"/>
                                </a:lnTo>
                                <a:lnTo>
                                  <a:pt x="658949" y="358963"/>
                                </a:lnTo>
                                <a:lnTo>
                                  <a:pt x="662126" y="361819"/>
                                </a:lnTo>
                                <a:lnTo>
                                  <a:pt x="665302" y="364358"/>
                                </a:lnTo>
                                <a:lnTo>
                                  <a:pt x="668478" y="366580"/>
                                </a:lnTo>
                                <a:lnTo>
                                  <a:pt x="672290" y="368484"/>
                                </a:lnTo>
                                <a:lnTo>
                                  <a:pt x="675784" y="369436"/>
                                </a:lnTo>
                                <a:lnTo>
                                  <a:pt x="679595" y="370071"/>
                                </a:lnTo>
                                <a:lnTo>
                                  <a:pt x="683725" y="370389"/>
                                </a:lnTo>
                                <a:lnTo>
                                  <a:pt x="738675" y="370389"/>
                                </a:lnTo>
                                <a:lnTo>
                                  <a:pt x="742804" y="370071"/>
                                </a:lnTo>
                                <a:lnTo>
                                  <a:pt x="746616" y="369436"/>
                                </a:lnTo>
                                <a:lnTo>
                                  <a:pt x="750427" y="368484"/>
                                </a:lnTo>
                                <a:lnTo>
                                  <a:pt x="754239" y="366580"/>
                                </a:lnTo>
                                <a:lnTo>
                                  <a:pt x="757415" y="364358"/>
                                </a:lnTo>
                                <a:lnTo>
                                  <a:pt x="760591" y="361819"/>
                                </a:lnTo>
                                <a:lnTo>
                                  <a:pt x="763450" y="358963"/>
                                </a:lnTo>
                                <a:lnTo>
                                  <a:pt x="766309" y="355789"/>
                                </a:lnTo>
                                <a:lnTo>
                                  <a:pt x="768850" y="352298"/>
                                </a:lnTo>
                                <a:lnTo>
                                  <a:pt x="770755" y="348489"/>
                                </a:lnTo>
                                <a:lnTo>
                                  <a:pt x="772979" y="344363"/>
                                </a:lnTo>
                                <a:lnTo>
                                  <a:pt x="774567" y="340237"/>
                                </a:lnTo>
                                <a:lnTo>
                                  <a:pt x="775838" y="335476"/>
                                </a:lnTo>
                                <a:lnTo>
                                  <a:pt x="777108" y="331033"/>
                                </a:lnTo>
                                <a:lnTo>
                                  <a:pt x="777426" y="325955"/>
                                </a:lnTo>
                                <a:lnTo>
                                  <a:pt x="777743" y="320876"/>
                                </a:lnTo>
                                <a:lnTo>
                                  <a:pt x="777743" y="285012"/>
                                </a:lnTo>
                                <a:lnTo>
                                  <a:pt x="813000" y="285012"/>
                                </a:lnTo>
                                <a:lnTo>
                                  <a:pt x="818400" y="285012"/>
                                </a:lnTo>
                                <a:lnTo>
                                  <a:pt x="823165" y="284377"/>
                                </a:lnTo>
                                <a:lnTo>
                                  <a:pt x="827929" y="283742"/>
                                </a:lnTo>
                                <a:lnTo>
                                  <a:pt x="832693" y="282156"/>
                                </a:lnTo>
                                <a:lnTo>
                                  <a:pt x="836823" y="280569"/>
                                </a:lnTo>
                                <a:lnTo>
                                  <a:pt x="840634" y="278664"/>
                                </a:lnTo>
                                <a:lnTo>
                                  <a:pt x="844763" y="276443"/>
                                </a:lnTo>
                                <a:lnTo>
                                  <a:pt x="848257" y="273903"/>
                                </a:lnTo>
                                <a:lnTo>
                                  <a:pt x="851434" y="271047"/>
                                </a:lnTo>
                                <a:lnTo>
                                  <a:pt x="854292" y="268191"/>
                                </a:lnTo>
                                <a:lnTo>
                                  <a:pt x="856833" y="265017"/>
                                </a:lnTo>
                                <a:lnTo>
                                  <a:pt x="859057" y="261525"/>
                                </a:lnTo>
                                <a:lnTo>
                                  <a:pt x="860327" y="258034"/>
                                </a:lnTo>
                                <a:lnTo>
                                  <a:pt x="861915" y="254543"/>
                                </a:lnTo>
                                <a:lnTo>
                                  <a:pt x="862551" y="250417"/>
                                </a:lnTo>
                                <a:lnTo>
                                  <a:pt x="862868" y="246608"/>
                                </a:lnTo>
                                <a:lnTo>
                                  <a:pt x="862868" y="191383"/>
                                </a:lnTo>
                                <a:lnTo>
                                  <a:pt x="862551" y="187575"/>
                                </a:lnTo>
                                <a:lnTo>
                                  <a:pt x="861915" y="183449"/>
                                </a:lnTo>
                                <a:lnTo>
                                  <a:pt x="860327" y="179958"/>
                                </a:lnTo>
                                <a:lnTo>
                                  <a:pt x="859057" y="176466"/>
                                </a:lnTo>
                                <a:lnTo>
                                  <a:pt x="856833" y="172975"/>
                                </a:lnTo>
                                <a:lnTo>
                                  <a:pt x="854292" y="169801"/>
                                </a:lnTo>
                                <a:lnTo>
                                  <a:pt x="851434" y="166945"/>
                                </a:lnTo>
                                <a:lnTo>
                                  <a:pt x="848257" y="164088"/>
                                </a:lnTo>
                                <a:lnTo>
                                  <a:pt x="844763" y="161549"/>
                                </a:lnTo>
                                <a:lnTo>
                                  <a:pt x="840634" y="159328"/>
                                </a:lnTo>
                                <a:lnTo>
                                  <a:pt x="836823" y="157106"/>
                                </a:lnTo>
                                <a:lnTo>
                                  <a:pt x="832693" y="155836"/>
                                </a:lnTo>
                                <a:lnTo>
                                  <a:pt x="827929" y="154249"/>
                                </a:lnTo>
                                <a:lnTo>
                                  <a:pt x="823165" y="153297"/>
                                </a:lnTo>
                                <a:lnTo>
                                  <a:pt x="818400" y="152980"/>
                                </a:lnTo>
                                <a:lnTo>
                                  <a:pt x="813000" y="152662"/>
                                </a:lnTo>
                                <a:lnTo>
                                  <a:pt x="777743" y="152662"/>
                                </a:lnTo>
                                <a:lnTo>
                                  <a:pt x="777743" y="125050"/>
                                </a:lnTo>
                                <a:lnTo>
                                  <a:pt x="777743" y="117433"/>
                                </a:lnTo>
                                <a:lnTo>
                                  <a:pt x="777426" y="112355"/>
                                </a:lnTo>
                                <a:lnTo>
                                  <a:pt x="777108" y="107276"/>
                                </a:lnTo>
                                <a:lnTo>
                                  <a:pt x="775838" y="102833"/>
                                </a:lnTo>
                                <a:lnTo>
                                  <a:pt x="774567" y="98072"/>
                                </a:lnTo>
                                <a:lnTo>
                                  <a:pt x="772979" y="93946"/>
                                </a:lnTo>
                                <a:lnTo>
                                  <a:pt x="770755" y="89503"/>
                                </a:lnTo>
                                <a:lnTo>
                                  <a:pt x="768850" y="85694"/>
                                </a:lnTo>
                                <a:lnTo>
                                  <a:pt x="766309" y="82203"/>
                                </a:lnTo>
                                <a:lnTo>
                                  <a:pt x="763450" y="79029"/>
                                </a:lnTo>
                                <a:lnTo>
                                  <a:pt x="760591" y="76173"/>
                                </a:lnTo>
                                <a:lnTo>
                                  <a:pt x="757415" y="73634"/>
                                </a:lnTo>
                                <a:lnTo>
                                  <a:pt x="754239" y="71412"/>
                                </a:lnTo>
                                <a:lnTo>
                                  <a:pt x="750427" y="70142"/>
                                </a:lnTo>
                                <a:lnTo>
                                  <a:pt x="746616" y="68555"/>
                                </a:lnTo>
                                <a:lnTo>
                                  <a:pt x="742804" y="67921"/>
                                </a:lnTo>
                                <a:lnTo>
                                  <a:pt x="738675" y="67921"/>
                                </a:lnTo>
                                <a:lnTo>
                                  <a:pt x="683725" y="67921"/>
                                </a:lnTo>
                                <a:lnTo>
                                  <a:pt x="679595" y="67921"/>
                                </a:lnTo>
                                <a:close/>
                                <a:moveTo>
                                  <a:pt x="711359" y="0"/>
                                </a:moveTo>
                                <a:lnTo>
                                  <a:pt x="723429" y="0"/>
                                </a:lnTo>
                                <a:lnTo>
                                  <a:pt x="735181" y="635"/>
                                </a:lnTo>
                                <a:lnTo>
                                  <a:pt x="746298" y="1905"/>
                                </a:lnTo>
                                <a:lnTo>
                                  <a:pt x="757097" y="3491"/>
                                </a:lnTo>
                                <a:lnTo>
                                  <a:pt x="766944" y="5078"/>
                                </a:lnTo>
                                <a:lnTo>
                                  <a:pt x="776155" y="7300"/>
                                </a:lnTo>
                                <a:lnTo>
                                  <a:pt x="785049" y="10157"/>
                                </a:lnTo>
                                <a:lnTo>
                                  <a:pt x="793307" y="12696"/>
                                </a:lnTo>
                                <a:lnTo>
                                  <a:pt x="801248" y="15869"/>
                                </a:lnTo>
                                <a:lnTo>
                                  <a:pt x="808554" y="19043"/>
                                </a:lnTo>
                                <a:lnTo>
                                  <a:pt x="815541" y="22535"/>
                                </a:lnTo>
                                <a:lnTo>
                                  <a:pt x="821894" y="26343"/>
                                </a:lnTo>
                                <a:lnTo>
                                  <a:pt x="827929" y="30152"/>
                                </a:lnTo>
                                <a:lnTo>
                                  <a:pt x="833329" y="33960"/>
                                </a:lnTo>
                                <a:lnTo>
                                  <a:pt x="838093" y="38086"/>
                                </a:lnTo>
                                <a:lnTo>
                                  <a:pt x="842858" y="41895"/>
                                </a:lnTo>
                                <a:lnTo>
                                  <a:pt x="847304" y="45704"/>
                                </a:lnTo>
                                <a:lnTo>
                                  <a:pt x="851116" y="49830"/>
                                </a:lnTo>
                                <a:lnTo>
                                  <a:pt x="857786" y="57130"/>
                                </a:lnTo>
                                <a:lnTo>
                                  <a:pt x="863186" y="64429"/>
                                </a:lnTo>
                                <a:lnTo>
                                  <a:pt x="867315" y="70777"/>
                                </a:lnTo>
                                <a:lnTo>
                                  <a:pt x="870174" y="76490"/>
                                </a:lnTo>
                                <a:lnTo>
                                  <a:pt x="872397" y="80299"/>
                                </a:lnTo>
                                <a:lnTo>
                                  <a:pt x="873985" y="83790"/>
                                </a:lnTo>
                                <a:lnTo>
                                  <a:pt x="885420" y="84107"/>
                                </a:lnTo>
                                <a:lnTo>
                                  <a:pt x="896537" y="85059"/>
                                </a:lnTo>
                                <a:lnTo>
                                  <a:pt x="907654" y="86012"/>
                                </a:lnTo>
                                <a:lnTo>
                                  <a:pt x="918771" y="87916"/>
                                </a:lnTo>
                                <a:lnTo>
                                  <a:pt x="929571" y="89503"/>
                                </a:lnTo>
                                <a:lnTo>
                                  <a:pt x="940053" y="92042"/>
                                </a:lnTo>
                                <a:lnTo>
                                  <a:pt x="950534" y="94898"/>
                                </a:lnTo>
                                <a:lnTo>
                                  <a:pt x="960381" y="98072"/>
                                </a:lnTo>
                                <a:lnTo>
                                  <a:pt x="970545" y="101563"/>
                                </a:lnTo>
                                <a:lnTo>
                                  <a:pt x="980074" y="105689"/>
                                </a:lnTo>
                                <a:lnTo>
                                  <a:pt x="989285" y="109815"/>
                                </a:lnTo>
                                <a:lnTo>
                                  <a:pt x="998497" y="114259"/>
                                </a:lnTo>
                                <a:lnTo>
                                  <a:pt x="1007073" y="119020"/>
                                </a:lnTo>
                                <a:lnTo>
                                  <a:pt x="1015649" y="124415"/>
                                </a:lnTo>
                                <a:lnTo>
                                  <a:pt x="1023907" y="130128"/>
                                </a:lnTo>
                                <a:lnTo>
                                  <a:pt x="1031213" y="135841"/>
                                </a:lnTo>
                                <a:lnTo>
                                  <a:pt x="1038836" y="142189"/>
                                </a:lnTo>
                                <a:lnTo>
                                  <a:pt x="1045824" y="148536"/>
                                </a:lnTo>
                                <a:lnTo>
                                  <a:pt x="1052494" y="155202"/>
                                </a:lnTo>
                                <a:lnTo>
                                  <a:pt x="1058847" y="162184"/>
                                </a:lnTo>
                                <a:lnTo>
                                  <a:pt x="1064564" y="169484"/>
                                </a:lnTo>
                                <a:lnTo>
                                  <a:pt x="1069964" y="176784"/>
                                </a:lnTo>
                                <a:lnTo>
                                  <a:pt x="1074728" y="184401"/>
                                </a:lnTo>
                                <a:lnTo>
                                  <a:pt x="1079493" y="192018"/>
                                </a:lnTo>
                                <a:lnTo>
                                  <a:pt x="1083304" y="200270"/>
                                </a:lnTo>
                                <a:lnTo>
                                  <a:pt x="1086798" y="208522"/>
                                </a:lnTo>
                                <a:lnTo>
                                  <a:pt x="1089657" y="217092"/>
                                </a:lnTo>
                                <a:lnTo>
                                  <a:pt x="1092198" y="225661"/>
                                </a:lnTo>
                                <a:lnTo>
                                  <a:pt x="1094421" y="234230"/>
                                </a:lnTo>
                                <a:lnTo>
                                  <a:pt x="1096009" y="243117"/>
                                </a:lnTo>
                                <a:lnTo>
                                  <a:pt x="1096645" y="252321"/>
                                </a:lnTo>
                                <a:lnTo>
                                  <a:pt x="1096962" y="261208"/>
                                </a:lnTo>
                                <a:lnTo>
                                  <a:pt x="1096962" y="267556"/>
                                </a:lnTo>
                                <a:lnTo>
                                  <a:pt x="1096327" y="273903"/>
                                </a:lnTo>
                                <a:lnTo>
                                  <a:pt x="1095374" y="280569"/>
                                </a:lnTo>
                                <a:lnTo>
                                  <a:pt x="1094739" y="286599"/>
                                </a:lnTo>
                                <a:lnTo>
                                  <a:pt x="1093468" y="292629"/>
                                </a:lnTo>
                                <a:lnTo>
                                  <a:pt x="1091880" y="298660"/>
                                </a:lnTo>
                                <a:lnTo>
                                  <a:pt x="1090292" y="304690"/>
                                </a:lnTo>
                                <a:lnTo>
                                  <a:pt x="1088069" y="310720"/>
                                </a:lnTo>
                                <a:lnTo>
                                  <a:pt x="1085845" y="316433"/>
                                </a:lnTo>
                                <a:lnTo>
                                  <a:pt x="1083304" y="322146"/>
                                </a:lnTo>
                                <a:lnTo>
                                  <a:pt x="1080445" y="327859"/>
                                </a:lnTo>
                                <a:lnTo>
                                  <a:pt x="1077269" y="333572"/>
                                </a:lnTo>
                                <a:lnTo>
                                  <a:pt x="1074093" y="338650"/>
                                </a:lnTo>
                                <a:lnTo>
                                  <a:pt x="1070917" y="344046"/>
                                </a:lnTo>
                                <a:lnTo>
                                  <a:pt x="1067105" y="349441"/>
                                </a:lnTo>
                                <a:lnTo>
                                  <a:pt x="1062976" y="354519"/>
                                </a:lnTo>
                                <a:lnTo>
                                  <a:pt x="1066787" y="362771"/>
                                </a:lnTo>
                                <a:lnTo>
                                  <a:pt x="1069646" y="371341"/>
                                </a:lnTo>
                                <a:lnTo>
                                  <a:pt x="1072822" y="379593"/>
                                </a:lnTo>
                                <a:lnTo>
                                  <a:pt x="1075046" y="388162"/>
                                </a:lnTo>
                                <a:lnTo>
                                  <a:pt x="1077587" y="397049"/>
                                </a:lnTo>
                                <a:lnTo>
                                  <a:pt x="1080128" y="406253"/>
                                </a:lnTo>
                                <a:lnTo>
                                  <a:pt x="1082351" y="415140"/>
                                </a:lnTo>
                                <a:lnTo>
                                  <a:pt x="1084257" y="424027"/>
                                </a:lnTo>
                                <a:lnTo>
                                  <a:pt x="1085845" y="432913"/>
                                </a:lnTo>
                                <a:lnTo>
                                  <a:pt x="1087433" y="442118"/>
                                </a:lnTo>
                                <a:lnTo>
                                  <a:pt x="1088704" y="451322"/>
                                </a:lnTo>
                                <a:lnTo>
                                  <a:pt x="1089339" y="460526"/>
                                </a:lnTo>
                                <a:lnTo>
                                  <a:pt x="1090610" y="469730"/>
                                </a:lnTo>
                                <a:lnTo>
                                  <a:pt x="1090927" y="478934"/>
                                </a:lnTo>
                                <a:lnTo>
                                  <a:pt x="1091245" y="488773"/>
                                </a:lnTo>
                                <a:lnTo>
                                  <a:pt x="1091562" y="497977"/>
                                </a:lnTo>
                                <a:lnTo>
                                  <a:pt x="1091245" y="507816"/>
                                </a:lnTo>
                                <a:lnTo>
                                  <a:pt x="1090927" y="517655"/>
                                </a:lnTo>
                                <a:lnTo>
                                  <a:pt x="1090610" y="527177"/>
                                </a:lnTo>
                                <a:lnTo>
                                  <a:pt x="1089339" y="536698"/>
                                </a:lnTo>
                                <a:lnTo>
                                  <a:pt x="1088386" y="546220"/>
                                </a:lnTo>
                                <a:lnTo>
                                  <a:pt x="1086798" y="555741"/>
                                </a:lnTo>
                                <a:lnTo>
                                  <a:pt x="1085528" y="564946"/>
                                </a:lnTo>
                                <a:lnTo>
                                  <a:pt x="1083622" y="574150"/>
                                </a:lnTo>
                                <a:lnTo>
                                  <a:pt x="1081716" y="583354"/>
                                </a:lnTo>
                                <a:lnTo>
                                  <a:pt x="1079493" y="592558"/>
                                </a:lnTo>
                                <a:lnTo>
                                  <a:pt x="1076951" y="601445"/>
                                </a:lnTo>
                                <a:lnTo>
                                  <a:pt x="1074410" y="610332"/>
                                </a:lnTo>
                                <a:lnTo>
                                  <a:pt x="1071552" y="619218"/>
                                </a:lnTo>
                                <a:lnTo>
                                  <a:pt x="1068375" y="628423"/>
                                </a:lnTo>
                                <a:lnTo>
                                  <a:pt x="1065199" y="636675"/>
                                </a:lnTo>
                                <a:lnTo>
                                  <a:pt x="1061705" y="645244"/>
                                </a:lnTo>
                                <a:lnTo>
                                  <a:pt x="1058211" y="653813"/>
                                </a:lnTo>
                                <a:lnTo>
                                  <a:pt x="1054082" y="662065"/>
                                </a:lnTo>
                                <a:lnTo>
                                  <a:pt x="1049953" y="670317"/>
                                </a:lnTo>
                                <a:lnTo>
                                  <a:pt x="1045506" y="678569"/>
                                </a:lnTo>
                                <a:lnTo>
                                  <a:pt x="1041377" y="686187"/>
                                </a:lnTo>
                                <a:lnTo>
                                  <a:pt x="1036612" y="694121"/>
                                </a:lnTo>
                                <a:lnTo>
                                  <a:pt x="1031848" y="702056"/>
                                </a:lnTo>
                                <a:lnTo>
                                  <a:pt x="1026766" y="709673"/>
                                </a:lnTo>
                                <a:lnTo>
                                  <a:pt x="1021366" y="717290"/>
                                </a:lnTo>
                                <a:lnTo>
                                  <a:pt x="1015966" y="724273"/>
                                </a:lnTo>
                                <a:lnTo>
                                  <a:pt x="1010567" y="731890"/>
                                </a:lnTo>
                                <a:lnTo>
                                  <a:pt x="1004849" y="738555"/>
                                </a:lnTo>
                                <a:lnTo>
                                  <a:pt x="998814" y="745855"/>
                                </a:lnTo>
                                <a:lnTo>
                                  <a:pt x="992779" y="752520"/>
                                </a:lnTo>
                                <a:lnTo>
                                  <a:pt x="986744" y="759185"/>
                                </a:lnTo>
                                <a:lnTo>
                                  <a:pt x="980392" y="765850"/>
                                </a:lnTo>
                                <a:lnTo>
                                  <a:pt x="974039" y="772198"/>
                                </a:lnTo>
                                <a:lnTo>
                                  <a:pt x="967369" y="778228"/>
                                </a:lnTo>
                                <a:lnTo>
                                  <a:pt x="960381" y="784259"/>
                                </a:lnTo>
                                <a:lnTo>
                                  <a:pt x="953711" y="790289"/>
                                </a:lnTo>
                                <a:lnTo>
                                  <a:pt x="946405" y="796002"/>
                                </a:lnTo>
                                <a:lnTo>
                                  <a:pt x="939417" y="801397"/>
                                </a:lnTo>
                                <a:lnTo>
                                  <a:pt x="932112" y="806793"/>
                                </a:lnTo>
                                <a:lnTo>
                                  <a:pt x="924489" y="811871"/>
                                </a:lnTo>
                                <a:lnTo>
                                  <a:pt x="916866" y="816949"/>
                                </a:lnTo>
                                <a:lnTo>
                                  <a:pt x="909242" y="821710"/>
                                </a:lnTo>
                                <a:lnTo>
                                  <a:pt x="901302" y="826153"/>
                                </a:lnTo>
                                <a:lnTo>
                                  <a:pt x="893043" y="830914"/>
                                </a:lnTo>
                                <a:lnTo>
                                  <a:pt x="885420" y="835040"/>
                                </a:lnTo>
                                <a:lnTo>
                                  <a:pt x="876844" y="839166"/>
                                </a:lnTo>
                                <a:lnTo>
                                  <a:pt x="868586" y="842975"/>
                                </a:lnTo>
                                <a:lnTo>
                                  <a:pt x="860010" y="846783"/>
                                </a:lnTo>
                                <a:lnTo>
                                  <a:pt x="851434" y="850275"/>
                                </a:lnTo>
                                <a:lnTo>
                                  <a:pt x="842858" y="853766"/>
                                </a:lnTo>
                                <a:lnTo>
                                  <a:pt x="834282" y="856622"/>
                                </a:lnTo>
                                <a:lnTo>
                                  <a:pt x="825388" y="859796"/>
                                </a:lnTo>
                                <a:lnTo>
                                  <a:pt x="816494" y="862335"/>
                                </a:lnTo>
                                <a:lnTo>
                                  <a:pt x="807283" y="864557"/>
                                </a:lnTo>
                                <a:lnTo>
                                  <a:pt x="798389" y="866779"/>
                                </a:lnTo>
                                <a:lnTo>
                                  <a:pt x="789178" y="869000"/>
                                </a:lnTo>
                                <a:lnTo>
                                  <a:pt x="779649" y="870587"/>
                                </a:lnTo>
                                <a:lnTo>
                                  <a:pt x="770438" y="872174"/>
                                </a:lnTo>
                                <a:lnTo>
                                  <a:pt x="760909" y="873444"/>
                                </a:lnTo>
                                <a:lnTo>
                                  <a:pt x="751380" y="874713"/>
                                </a:lnTo>
                                <a:lnTo>
                                  <a:pt x="741533" y="875348"/>
                                </a:lnTo>
                                <a:lnTo>
                                  <a:pt x="732005" y="875983"/>
                                </a:lnTo>
                                <a:lnTo>
                                  <a:pt x="722476" y="876300"/>
                                </a:lnTo>
                                <a:lnTo>
                                  <a:pt x="712947" y="876300"/>
                                </a:lnTo>
                                <a:lnTo>
                                  <a:pt x="702783" y="876300"/>
                                </a:lnTo>
                                <a:lnTo>
                                  <a:pt x="693254" y="875983"/>
                                </a:lnTo>
                                <a:lnTo>
                                  <a:pt x="683725" y="875348"/>
                                </a:lnTo>
                                <a:lnTo>
                                  <a:pt x="673878" y="874713"/>
                                </a:lnTo>
                                <a:lnTo>
                                  <a:pt x="664349" y="873444"/>
                                </a:lnTo>
                                <a:lnTo>
                                  <a:pt x="655138" y="872174"/>
                                </a:lnTo>
                                <a:lnTo>
                                  <a:pt x="645609" y="870587"/>
                                </a:lnTo>
                                <a:lnTo>
                                  <a:pt x="636080" y="869000"/>
                                </a:lnTo>
                                <a:lnTo>
                                  <a:pt x="627186" y="866779"/>
                                </a:lnTo>
                                <a:lnTo>
                                  <a:pt x="617975" y="864557"/>
                                </a:lnTo>
                                <a:lnTo>
                                  <a:pt x="609081" y="862335"/>
                                </a:lnTo>
                                <a:lnTo>
                                  <a:pt x="600188" y="859796"/>
                                </a:lnTo>
                                <a:lnTo>
                                  <a:pt x="591294" y="856622"/>
                                </a:lnTo>
                                <a:lnTo>
                                  <a:pt x="582400" y="853766"/>
                                </a:lnTo>
                                <a:lnTo>
                                  <a:pt x="573824" y="850275"/>
                                </a:lnTo>
                                <a:lnTo>
                                  <a:pt x="565248" y="846783"/>
                                </a:lnTo>
                                <a:lnTo>
                                  <a:pt x="556672" y="842975"/>
                                </a:lnTo>
                                <a:lnTo>
                                  <a:pt x="548414" y="839166"/>
                                </a:lnTo>
                                <a:lnTo>
                                  <a:pt x="540473" y="835040"/>
                                </a:lnTo>
                                <a:lnTo>
                                  <a:pt x="532215" y="830914"/>
                                </a:lnTo>
                                <a:lnTo>
                                  <a:pt x="524274" y="826153"/>
                                </a:lnTo>
                                <a:lnTo>
                                  <a:pt x="516016" y="821710"/>
                                </a:lnTo>
                                <a:lnTo>
                                  <a:pt x="508710" y="816949"/>
                                </a:lnTo>
                                <a:lnTo>
                                  <a:pt x="500769" y="811871"/>
                                </a:lnTo>
                                <a:lnTo>
                                  <a:pt x="493464" y="806793"/>
                                </a:lnTo>
                                <a:lnTo>
                                  <a:pt x="486158" y="801397"/>
                                </a:lnTo>
                                <a:lnTo>
                                  <a:pt x="478853" y="796002"/>
                                </a:lnTo>
                                <a:lnTo>
                                  <a:pt x="471547" y="790289"/>
                                </a:lnTo>
                                <a:lnTo>
                                  <a:pt x="464877" y="784259"/>
                                </a:lnTo>
                                <a:lnTo>
                                  <a:pt x="457889" y="778228"/>
                                </a:lnTo>
                                <a:lnTo>
                                  <a:pt x="451219" y="772198"/>
                                </a:lnTo>
                                <a:lnTo>
                                  <a:pt x="444866" y="765850"/>
                                </a:lnTo>
                                <a:lnTo>
                                  <a:pt x="438514" y="759185"/>
                                </a:lnTo>
                                <a:lnTo>
                                  <a:pt x="432479" y="752520"/>
                                </a:lnTo>
                                <a:lnTo>
                                  <a:pt x="426444" y="745855"/>
                                </a:lnTo>
                                <a:lnTo>
                                  <a:pt x="420409" y="738555"/>
                                </a:lnTo>
                                <a:lnTo>
                                  <a:pt x="414691" y="731890"/>
                                </a:lnTo>
                                <a:lnTo>
                                  <a:pt x="409292" y="724273"/>
                                </a:lnTo>
                                <a:lnTo>
                                  <a:pt x="403892" y="717290"/>
                                </a:lnTo>
                                <a:lnTo>
                                  <a:pt x="398492" y="709673"/>
                                </a:lnTo>
                                <a:lnTo>
                                  <a:pt x="393410" y="702056"/>
                                </a:lnTo>
                                <a:lnTo>
                                  <a:pt x="388963" y="694121"/>
                                </a:lnTo>
                                <a:lnTo>
                                  <a:pt x="383881" y="686187"/>
                                </a:lnTo>
                                <a:lnTo>
                                  <a:pt x="379752" y="678569"/>
                                </a:lnTo>
                                <a:lnTo>
                                  <a:pt x="375305" y="670317"/>
                                </a:lnTo>
                                <a:lnTo>
                                  <a:pt x="371176" y="662065"/>
                                </a:lnTo>
                                <a:lnTo>
                                  <a:pt x="367682" y="653813"/>
                                </a:lnTo>
                                <a:lnTo>
                                  <a:pt x="363553" y="645244"/>
                                </a:lnTo>
                                <a:lnTo>
                                  <a:pt x="360059" y="636675"/>
                                </a:lnTo>
                                <a:lnTo>
                                  <a:pt x="356883" y="628423"/>
                                </a:lnTo>
                                <a:lnTo>
                                  <a:pt x="354024" y="619218"/>
                                </a:lnTo>
                                <a:lnTo>
                                  <a:pt x="350848" y="610332"/>
                                </a:lnTo>
                                <a:lnTo>
                                  <a:pt x="348307" y="601445"/>
                                </a:lnTo>
                                <a:lnTo>
                                  <a:pt x="345766" y="592558"/>
                                </a:lnTo>
                                <a:lnTo>
                                  <a:pt x="343542" y="583354"/>
                                </a:lnTo>
                                <a:lnTo>
                                  <a:pt x="341636" y="574150"/>
                                </a:lnTo>
                                <a:lnTo>
                                  <a:pt x="339731" y="564946"/>
                                </a:lnTo>
                                <a:lnTo>
                                  <a:pt x="338460" y="555741"/>
                                </a:lnTo>
                                <a:lnTo>
                                  <a:pt x="336872" y="546220"/>
                                </a:lnTo>
                                <a:lnTo>
                                  <a:pt x="335919" y="536698"/>
                                </a:lnTo>
                                <a:lnTo>
                                  <a:pt x="334966" y="527177"/>
                                </a:lnTo>
                                <a:lnTo>
                                  <a:pt x="334331" y="517655"/>
                                </a:lnTo>
                                <a:lnTo>
                                  <a:pt x="334013" y="507816"/>
                                </a:lnTo>
                                <a:lnTo>
                                  <a:pt x="334013" y="497977"/>
                                </a:lnTo>
                                <a:lnTo>
                                  <a:pt x="334013" y="488773"/>
                                </a:lnTo>
                                <a:lnTo>
                                  <a:pt x="334331" y="479569"/>
                                </a:lnTo>
                                <a:lnTo>
                                  <a:pt x="334966" y="470047"/>
                                </a:lnTo>
                                <a:lnTo>
                                  <a:pt x="335919" y="460843"/>
                                </a:lnTo>
                                <a:lnTo>
                                  <a:pt x="336872" y="451956"/>
                                </a:lnTo>
                                <a:lnTo>
                                  <a:pt x="337825" y="443070"/>
                                </a:lnTo>
                                <a:lnTo>
                                  <a:pt x="339413" y="433866"/>
                                </a:lnTo>
                                <a:lnTo>
                                  <a:pt x="341319" y="424979"/>
                                </a:lnTo>
                                <a:lnTo>
                                  <a:pt x="342907" y="416409"/>
                                </a:lnTo>
                                <a:lnTo>
                                  <a:pt x="345130" y="407523"/>
                                </a:lnTo>
                                <a:lnTo>
                                  <a:pt x="349577" y="390384"/>
                                </a:lnTo>
                                <a:lnTo>
                                  <a:pt x="354977" y="373245"/>
                                </a:lnTo>
                                <a:lnTo>
                                  <a:pt x="361330" y="357058"/>
                                </a:lnTo>
                                <a:lnTo>
                                  <a:pt x="357200" y="351663"/>
                                </a:lnTo>
                                <a:lnTo>
                                  <a:pt x="353389" y="346267"/>
                                </a:lnTo>
                                <a:lnTo>
                                  <a:pt x="349577" y="340872"/>
                                </a:lnTo>
                                <a:lnTo>
                                  <a:pt x="346083" y="335159"/>
                                </a:lnTo>
                                <a:lnTo>
                                  <a:pt x="342907" y="329446"/>
                                </a:lnTo>
                                <a:lnTo>
                                  <a:pt x="340048" y="323733"/>
                                </a:lnTo>
                                <a:lnTo>
                                  <a:pt x="337507" y="317703"/>
                                </a:lnTo>
                                <a:lnTo>
                                  <a:pt x="334966" y="311990"/>
                                </a:lnTo>
                                <a:lnTo>
                                  <a:pt x="333060" y="305959"/>
                                </a:lnTo>
                                <a:lnTo>
                                  <a:pt x="330837" y="299612"/>
                                </a:lnTo>
                                <a:lnTo>
                                  <a:pt x="329249" y="293581"/>
                                </a:lnTo>
                                <a:lnTo>
                                  <a:pt x="327978" y="287234"/>
                                </a:lnTo>
                                <a:lnTo>
                                  <a:pt x="327025" y="280886"/>
                                </a:lnTo>
                                <a:lnTo>
                                  <a:pt x="326073" y="274221"/>
                                </a:lnTo>
                                <a:lnTo>
                                  <a:pt x="325755" y="267873"/>
                                </a:lnTo>
                                <a:lnTo>
                                  <a:pt x="325437" y="261208"/>
                                </a:lnTo>
                                <a:lnTo>
                                  <a:pt x="325755" y="252321"/>
                                </a:lnTo>
                                <a:lnTo>
                                  <a:pt x="327025" y="243117"/>
                                </a:lnTo>
                                <a:lnTo>
                                  <a:pt x="328296" y="234230"/>
                                </a:lnTo>
                                <a:lnTo>
                                  <a:pt x="330202" y="225661"/>
                                </a:lnTo>
                                <a:lnTo>
                                  <a:pt x="332743" y="217092"/>
                                </a:lnTo>
                                <a:lnTo>
                                  <a:pt x="335919" y="208522"/>
                                </a:lnTo>
                                <a:lnTo>
                                  <a:pt x="339095" y="200270"/>
                                </a:lnTo>
                                <a:lnTo>
                                  <a:pt x="343225" y="192018"/>
                                </a:lnTo>
                                <a:lnTo>
                                  <a:pt x="347671" y="184401"/>
                                </a:lnTo>
                                <a:lnTo>
                                  <a:pt x="352436" y="176784"/>
                                </a:lnTo>
                                <a:lnTo>
                                  <a:pt x="357836" y="169484"/>
                                </a:lnTo>
                                <a:lnTo>
                                  <a:pt x="363553" y="162184"/>
                                </a:lnTo>
                                <a:lnTo>
                                  <a:pt x="369906" y="155202"/>
                                </a:lnTo>
                                <a:lnTo>
                                  <a:pt x="376576" y="148536"/>
                                </a:lnTo>
                                <a:lnTo>
                                  <a:pt x="383564" y="142189"/>
                                </a:lnTo>
                                <a:lnTo>
                                  <a:pt x="391187" y="135841"/>
                                </a:lnTo>
                                <a:lnTo>
                                  <a:pt x="398810" y="130128"/>
                                </a:lnTo>
                                <a:lnTo>
                                  <a:pt x="406751" y="124415"/>
                                </a:lnTo>
                                <a:lnTo>
                                  <a:pt x="415327" y="119020"/>
                                </a:lnTo>
                                <a:lnTo>
                                  <a:pt x="423903" y="114259"/>
                                </a:lnTo>
                                <a:lnTo>
                                  <a:pt x="433114" y="109815"/>
                                </a:lnTo>
                                <a:lnTo>
                                  <a:pt x="442325" y="105689"/>
                                </a:lnTo>
                                <a:lnTo>
                                  <a:pt x="451854" y="101563"/>
                                </a:lnTo>
                                <a:lnTo>
                                  <a:pt x="462018" y="98072"/>
                                </a:lnTo>
                                <a:lnTo>
                                  <a:pt x="471865" y="94898"/>
                                </a:lnTo>
                                <a:lnTo>
                                  <a:pt x="482347" y="92042"/>
                                </a:lnTo>
                                <a:lnTo>
                                  <a:pt x="492829" y="89503"/>
                                </a:lnTo>
                                <a:lnTo>
                                  <a:pt x="503946" y="87916"/>
                                </a:lnTo>
                                <a:lnTo>
                                  <a:pt x="514745" y="86012"/>
                                </a:lnTo>
                                <a:lnTo>
                                  <a:pt x="526180" y="85059"/>
                                </a:lnTo>
                                <a:lnTo>
                                  <a:pt x="537615" y="84107"/>
                                </a:lnTo>
                                <a:lnTo>
                                  <a:pt x="549049" y="83790"/>
                                </a:lnTo>
                                <a:lnTo>
                                  <a:pt x="550320" y="80299"/>
                                </a:lnTo>
                                <a:lnTo>
                                  <a:pt x="552543" y="76490"/>
                                </a:lnTo>
                                <a:lnTo>
                                  <a:pt x="555402" y="71094"/>
                                </a:lnTo>
                                <a:lnTo>
                                  <a:pt x="559531" y="64747"/>
                                </a:lnTo>
                                <a:lnTo>
                                  <a:pt x="564931" y="57447"/>
                                </a:lnTo>
                                <a:lnTo>
                                  <a:pt x="571601" y="49830"/>
                                </a:lnTo>
                                <a:lnTo>
                                  <a:pt x="575730" y="45704"/>
                                </a:lnTo>
                                <a:lnTo>
                                  <a:pt x="579859" y="41895"/>
                                </a:lnTo>
                                <a:lnTo>
                                  <a:pt x="584624" y="38086"/>
                                </a:lnTo>
                                <a:lnTo>
                                  <a:pt x="589388" y="33960"/>
                                </a:lnTo>
                                <a:lnTo>
                                  <a:pt x="595106" y="30152"/>
                                </a:lnTo>
                                <a:lnTo>
                                  <a:pt x="601141" y="26661"/>
                                </a:lnTo>
                                <a:lnTo>
                                  <a:pt x="607493" y="22852"/>
                                </a:lnTo>
                                <a:lnTo>
                                  <a:pt x="614481" y="19361"/>
                                </a:lnTo>
                                <a:lnTo>
                                  <a:pt x="621469" y="16187"/>
                                </a:lnTo>
                                <a:lnTo>
                                  <a:pt x="629410" y="13013"/>
                                </a:lnTo>
                                <a:lnTo>
                                  <a:pt x="637986" y="10157"/>
                                </a:lnTo>
                                <a:lnTo>
                                  <a:pt x="646562" y="7617"/>
                                </a:lnTo>
                                <a:lnTo>
                                  <a:pt x="656091" y="5396"/>
                                </a:lnTo>
                                <a:lnTo>
                                  <a:pt x="665620" y="3491"/>
                                </a:lnTo>
                                <a:lnTo>
                                  <a:pt x="676419" y="1905"/>
                                </a:lnTo>
                                <a:lnTo>
                                  <a:pt x="687536" y="952"/>
                                </a:lnTo>
                                <a:lnTo>
                                  <a:pt x="699289" y="318"/>
                                </a:lnTo>
                                <a:lnTo>
                                  <a:pt x="711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DA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8.75pt;margin-top:637.5pt;height:18.4pt;width:18.4pt;z-index:252091392;mso-width-relative:page;mso-height-relative:page;" coordsize="233680,233680" o:gfxdata="UEsDBAoAAAAAAIdO4kAAAAAAAAAAAAAAAAAEAAAAZHJzL1BLAwQUAAAACACHTuJAwz759NwAAAAN&#10;AQAADwAAAGRycy9kb3ducmV2LnhtbE2PwU7DMBBE70j8g7VI3KjjhtAqxKlQBZwqpLZIiNs23iZR&#10;YzuK3aT9e5YTHHfmaXamWF1sJ0YaQuudBjVLQJCrvGldreFz//awBBEiOoOdd6ThSgFW5e1Ngbnx&#10;k9vSuIu14BAXctTQxNjnUoaqIYth5nty7B39YDHyOdTSDDhxuO3kPEmepMXW8YcGe1o3VJ12Z6vh&#10;fcLpJVWv4+Z0XF+/99nH10aR1vd3KnkGEekS/2D4rc/VoeROB392JohOQ6oWGaNszBcZr2IkzR5T&#10;EAeWUqWWIMtC/l9R/gBQSwMEFAAAAAgAh07iQEcH+5lhIwAAoqMAAA4AAABkcnMvZTJvRG9jLnht&#10;bL2d246kR1LH75F4h1JfIrHznQ8tj1eWzViIhbWwEZeoprr6IFV3NVU1bptrhLjkAbjklifgeRZe&#10;g19kRn6VNbsVkV4kfOHumYmOjszIjIz4x6G++PVPz7vVj9vD8Wn/8v6m/lV1s9q+bPZ3Ty8P72/+&#10;7ocPfz7drI6n9cvderd/2b6/+Xl7vPn1l3/6J1+8vd5um/3jfne3Paxg8nK8fXt9f/N4Or3evnt3&#10;3Dxun9fHX+1fty/84/3+8Lw+8cfDw7u7w/oN7s+7d01VDe/e9oe718N+sz0e+dtv4j/efBn4399v&#10;N6ff3t8ft6fV7v0Nsp3C/w/h/x/l/+++/GJ9+3BYvz4+bVSM9R8hxfP66YVfurD6Zn1arz4dnn6P&#10;1fPT5rA/7u9Pv9rsn9/t7++fNtuwBlZTV5+t5tvD/tNrWMvD7dvD67JNbO1n+/RHs938zY/fHVZP&#10;d+huuFm9rJ/R0f/81z//7t/+dcVfsDtvrw+3EH17eP3+9buD/sVD/JMs+Kf7w7N8ZSmrn8K+/rzs&#10;6/an02rDXzZtO0zs/oZ/0u/Dvm8eUc7v/dTm8S/Mn3uXfuk7kW0R5e2VE3Q8b9Lx/7ZJ3z+uX7dh&#10;74+y/rRJddqk//6P//zdv//Lqq7jJgWiZYeOt0c26/+2Pcsy17evh+Pp2+3+eSXfvL/Z7nZPr0cR&#10;bn27/vE3xxObCXWikr8+7ndPdx+edrvwh8PDx693h9WPay7Bhw/9N0MQmh+5INu9rN7QT99Voqo1&#10;l/F+tz7x7fMrx+P48nCzWu8euOWb0yH87pe9/IagSfnd36yPj/F3BLayL/yK3QtfRDdxR+S7j/u7&#10;n9nPwz7exuPr5sMTP/+b9fH03frA9eP3Y1JOv+V/97s9Qu31u5vV4/7wT3/o74UehfOvN6s3rjMC&#10;/+On9WF7s9r95QtHYa67Tu5/+EPXjw1/OOT/8jH/l5dPz1/v2Sy0jXThW6E/7dK394f9899jeb6S&#10;38o/rV82/O64NfqHr0/RzGC7Ntuvvgpk3PnX9ek3L9+/boS5KOdl/9Wn0/7+KSjxvDu6aRxouYL/&#10;Dye7qXrWEQ3AX33/23+I5x8dym/nAnx2tlcf3/56f4exWCN9WMhnhqCfmpHt48a3dTuOchrWt8kg&#10;1PUwiTrEINRDX3Pi4mlJTDaf4omXH0pHHON6x2GXv3q4U0l/gMn9844z82fvVtgY9Lp6W9Vd087T&#10;FH/nmRZxFtp6aIaqnlePK+xuM7P2IOCZuMmIx7bqh+k64zajrYe2rqv6OuMuIx6Hua3a64z7jLbu&#10;57mqh+uMsd/n5dVzxQqvcx4z4rntUMh1xjzhZ8ZtVXVTfZ3xnBNXQ91X/XXOda6+uh26ATmu6+9C&#10;gU3bdJbUda5BTkRVj4YK6wsdjjBvJkPuXIl1O011bWxJfaHGqR6GxtqTCz22zczZM/YkV2Q9zUPV&#10;WbwvVNl0UzUbp6++0OXcj/PcXN8TsajnY1L3zdQZvJsLXc7z1LajwftCl1U3V42x302uS7neQ9sa&#10;vHNdNtPcD4YJaXJV4n8249QZrC9UOTcdd+Hq6W4uNDkPQz9Y5ulCk9XUTxbrS0VWo9zgq5avzRXZ&#10;deMwXhe6vVDj1MxDXxmcczWOg2Wr21yH9dhi2A0L1V7oEA/GkDjXIMYao2McjvZCg9XUmJtxoUF0&#10;UtUW61yDTTVPJutcg7xWc29wlpd1uYltz4E29qPLNTiN4zQZ97DLFTh089gaJrXLVTi3c2cosMsV&#10;2M8dYlxXYXehwr5rOuOidLkG2YqpagzOFxqc2s7knCuwHzveGINzrsBmbGee/as3UDyxRYFDh9Tz&#10;dc59rsC26efeeAD6CwXihFlvYp8rsMUgTcbd7nMNjkPVz4aF7nMNtkM9WZ5Yn2tw5D/rXelzDTZy&#10;BY0nq881OHGQeN+u2uf+QoMDIhs2dMg1OPW84YYRJRw7q7se8YKMmzLkGpxq3Gjjcg+5BnmSZ0uD&#10;w6UGJzbv+m4MuQYnnirjGRxyBQ7jzBE1GOcKhJiH/uo9GS70h8HtO4Nxrj/cY8vsjxfqG8a2NiSW&#10;MGe5rWPFAb0u8ZhrD2ettVzpMdceqhuNozzmyqurHpto7MWYa6/u+wajeHWXx1x9dYXUljki1Dvv&#10;RtMRDFnbkSuwFi8G7/XqDRxzDbY1D7dhQwVvWrRSV2Nf8f5cZT3lOhR/fjA2ZMqVyIbUjSX1lGux&#10;43kdLakv1TjOneWgT7ka+7npeyNmmS7V2ElUbmxIrsZhwkQbaiTUPu81B7W17OiUa3HkUbE8xjnX&#10;IuFva73ec65EXLXacpLmXIlytyYjWplzHU68yJjzq/dlznU4Sohgcc5VOI0D4bXBOVch17C2vKQ5&#10;1yBP0Dgbr8qca7CvprE2bP+ca5CrwiG9LrNgO+fD0RG0j4YzA3KSUY99g2myeOdKbMcenOb6ka6r&#10;XIvDWLW1ocW6ytUIQjK0hv3A4mZyizNoneq6yhXZth3RniV3rsluBIAx5c5V2QrSaagS65XJ3fZg&#10;E4Z1AtjKqZtxttxHMJGMupkAVQwnob7Aa1ocZMtLqC/wmhCIW+ekznXZVcPYG85pfYnXNB3KNM6g&#10;5E2Wh6avu9F6DHgNM+oJCNJ4Z+o6VyXwC7fYOCYXcE0HFmRJfYHWADXwihmsL9Cavv3ckgDzL9Ds&#10;+jEmJNa3m59eFK7lO0BxslZVQIpf90dJ+gh2C/77Q0pGQCXY7hVibroQtwoU28SoW4j7ImL0J8QB&#10;omYlNmc0IsRzEWe5LkIdk0Qub7kBgbxskXKoA3nZMuWcBvKyhcrZC+RlS5XzJOSclIjk29vY6FKB&#10;6orIdanAb0XkulQgtSJyXWpTtlTBx2SpYF8l3Nt0csuWKlBW4F62VAGoAnnZUltdalu2VEGShDsg&#10;UclSBR4K5GVLFdAnkJctVZCcQF621E6X2pUtVTAX4Q6cUrJUAVICedlSBR0J5GVLFcgjkJctVXCM&#10;QF62VAEnhHxJA9t3VRCHQF62VIERAnnZUgUcCORlS5WQP5CXLVUCeSEnRi/RqoTngbxsqRJ0B/Ky&#10;pUogHcjLljrqUgl7S2SXgFe4E8oWketSCU+LyHWphJxF5LrUqWypEkAG2cuWKlGhkBPwlQgjoV4g&#10;L1uqxG+BvGypsy6VeKtIGF0qQVQJeQifRBqJjMp+QFcr4U7ZD+h6JYYp+wFdMahK4Q/omiXaKPoN&#10;Z8epcNGL60RcUPYb0qJx9st+IC0aD77sB9Ki8cuLfiC5UPWlDxXdRvWkDxS0fV7KdrhZUcr2UX4J&#10;RUDrkzjg6Vup6EnVEKtHqnu02EH+/Zmqmh/2gfIk/njMFIWzH/NAKvaZbveS0w+AjAIwczqpTQDZ&#10;CvViiJvI0tfXwH7oO6rAErmUMij/RJa+JvJhrpQcnFR+U9zFRJa+JvIZLClyH0BzsLUmOcURkiYW&#10;2Ye6JjHrkEv0lchJP6d6lSRE+qrCDBOpsUQOuJSOTCJLX5UccQUlDMKQCcSnM2UncyoAbiRvwdNt&#10;8lAVk8il6MUh74BREjn4u8edpS7CkMZPFzYtMX3VpVJroudcC2VsYWYyHGln2oYssEkO2DY0SU0t&#10;UJq972D1wAy61LYld2Zz52JKSizsewn50C9npoC8of7lLIwre0M2Lu17wc6ECqYkuxQo2UvlvnGs&#10;9Ii5WmUbuUKJ3D0zJPCaZAliGZYtTAf/RRj3vIPtUMuWhHFv09iz1HRmaveujj2Jv7TU2rUEIwVN&#10;ywH27Qy5v2YxS74VozSDfLYu1beRsdosksdiMnvfRzKGupEF9h1Qk90D8uN+TOMkOrCsGNmeluRQ&#10;JBcQ2TZLuA4TpcNKPgCz2dyBE3tBrUQYEjRYNFMYaoQoMlFyMFCPvKtqKW+AO4n81rlNAIotiXYl&#10;n+VpsIUZEEbJ6xHk3iEfyb/GpUoKaAntk+VNX6MFrmNlYBQmFP7Z3EkNtrozMwm3BSNJXNNX5d7U&#10;nfgvYWd6AHZH9gYtqVZnanHYU3NnGkykGvhZCi46h5x6Qg0twE55GxzyfmgVNUBJnoPCkemprQlL&#10;xUvHWQkFp1f9n7oZqaXS94P6NTkR9mKndkjvDZe7XkKvtOXpa9r6uWmaJA/cKZMx+cdKTpU/FGp6&#10;9FQHJfmxg96pJ2neScpF3ssKL8FbLyWXyX7wQHUkER15Qmlk5M+pnkFB7PW2JLbU0tctiSXbzarl&#10;cuhR5gbjxDmHkzezV9SUclqp33Pk6XGbkzyT1N179KSg4tWS5VZ4C/Z6qQVN68VzwYP16KX8Nu5n&#10;LK716Cf0qvQdpsfZn44zr9cL32+mtsPmz1M4pv2k1gzH2KNv23RfSCvjNLj0g75XqAs32jlvWlQe&#10;zvNAFRJlAOb+Q3/mPw3iUHn0Z/nnAdPo0Z/3Z6zE6/Hoz/s/8nxhdx15pGQ66jcWRDv0WChJwct9&#10;H9uGR9ejHygsUPoOl9S5v2Lvk/0cu3leQv1kB9NXtYdc3zk5U5grfDVHHnzFZN/Es8JFtfenIgJO&#10;8o89VQEePecz7c/E6XbOT0tVtCK7NT61e964UhTpxf2cSBI3zuuIgW00H4DfO4mfaq43lrkr/1DE&#10;7tEjTpKn6ZrYY3H9fcSzb5K9nTg/rv0fuy7tz0S/hwMoEF7NbTrPFD7W7v7jjCf7THEgr7ez3n4C&#10;1dD9EXfStf9tnc7/BNhB9sTefxEh8afC0gm15f3qFv3SjVN5/LP3caKTYEFX071KX/V+xdYEXW9o&#10;PHDkz953CvjRmEOf+Q94VxSDOPTQaDqM2kwcII+/+PDqn/C6TN59aeZueb9mnD9PXw1XKqERM86N&#10;915TTrHYE04qtRX2erH+OAFx/3HN6bVx6OXRVXsOXNf9Ane4pt68971taSdReUKziCMPJyCdT567&#10;kdJd8/w3OJTJPuM9uAEm1o1SWpVnpM3MOT/4SABCiR5YwLGfOJCUFyf62YMceY1AAxL91LrxAhUc&#10;1Icq/wmPxrHPGPE6+Vcz/rZ33mpMYLKfdPZ4sCM+LTYt7Y90Azn2LbYAqfyhwcfWL7eRByzQU9DD&#10;ZXbOPwau0/ulnTgOf2JNfV+g7/kNDn1NWfMiD+bQOQ8AIGxpkh/g0vEHqKRN5xN5iI8c/bIjyZ4D&#10;44MOOftPxCI+kvhj0PP8Oec/w28kTcBts/enonRT75fQE7479KFtK8nj0rf4eGquSth/Rq4dnVe9&#10;DUJrTn+5MKGLZiH39oZQkIrjRO5uPU1IvdYfsFRXs6285Ym7f3BAYSYpOwvnoHLPZVvx9Czc3WOP&#10;i4SznLi7tyo22CVyaZ8zD01DMbGWWpTYBJ7EWrqDJASJPYU296HmoU3kuHi2RSDCpfQykYMY2gEm&#10;xe+hyTkIM+E82PeP6kg5tFH2CVzcvn7iT6R8AdDoiOWxXs+mJmBNso/UBjqyV4ROMZHMsyVVjTZ3&#10;JnEswlA7vORIk8uYvqrrGFohdamh0dHkTgqIeCCRs6227ECmvXQhhH3vOZz2EasHUPe07wDenttL&#10;3XXKYEmfmmeFwZmkXyAIQ0jmkdNvmRB9jqZcc0ur1PDXy77TZ+8kvKTRfVmqdAs4GwkEIZ1aQfaa&#10;e24fMUCyXutt8L9RmSN7aFpV7qEl1V4qiUu1Yri9IHP2XaULTq0SbhRxov1WTrQZ6YmRBg3n5Qar&#10;Sxc1dH7b52sksNZN5AHvHIhbEjp6XGgI5eUwN4UgJKW6wF5ov7Wp8arSKqWy3n6veyC3RN2RS7El&#10;6WZC6qjMiTStc+dCV7FSh55hU25QZK0XrSeypA6O0wL9JUm4HyAQ1g3icVx0WaFWx87RkKOmgkeS&#10;VgaTN/MJUiadYJT7Y1NXQ3qLMAHgYSY1mZVkJ8ZRIhebGn9EzyApiN7zNCWyidohOzo7fj5BayIG&#10;P3aSAtL0rZxDS7cpdU8CUokJrvBJTEUCRisxvUpLEVx6eNLX+AAFsD3YtZE2Aw/o40Ap5wpvxBaD&#10;3Y20OE4ENLbIyeZIM6mTctS1Sdjr4M6caJWAWojBsQiLtD1wsE1L8J0Y49g4YPx5g2OHvbkPkkZT&#10;m8fjTq7UpqaZVvcYHwhJTGqmsaTnlwQCJUg2NZ2eutNoBADNpAYUT6UAdO1ODp6Ih6aeLJG0QM0m&#10;7+yNwaOtqB+2Dj+9ummVvPGTk9miEz9dLHGXPdyFRKj0cIkXUGEMPA8mDElQ8jACwZQcp4EXV8nx&#10;HD2noQGkTOR4G27Oj5yBHhYyimJPrG2kiEVc17hUBvN4drIDoUnknADnqWGlrFa5c4apMzWFOful&#10;M6fFyw7KexC1hB8geVeT9wR6o9SgQI6/I66fXjl+ysv7xlEWYZlxUIUpCYhMI52KnK5ZJijYclMr&#10;wHybSE25luMD0pYbOtaEN1d1qexPb0H6mt4EAIdohmY58bY1JAQn6IqSkPt3cm80l0o6PqwSWge5&#10;Z0MYrRGoJVBz8oYU0XTq6nIcvVNF5VUCOYPRsFfZSq9chCDxdFvv5TmDJBcFpGmfN7v9ccux/P3S&#10;0zgUIKw4tPzrkblaeQpWDHAg2znQ9G9fap5MCgUCMTUdThBORlJQAOFMipSqYusWEbnSjxyJgS7t&#10;68zQJzCySCxAqs2Z0Iy+lSAGh8tWEoUGnebheYOcm4/IxBWBc5ja4IhBk33cZw6ixzmMgwmcw7AX&#10;mzO7rCF9GGzgEA9TcnYp/3FwRvKwS+Dil9DF6SpBamJK17tjIIw2fdDJKdkj83xk1A1epnNOM2ry&#10;QA5aKx6E9GFzUHErfGoy5/r0hCkgptxiclIhRU+Wz45bsDiSaouSyCweh7eUMik1KQ07OgNh5iIo&#10;Nd6BR80jnFZJxs32sMCIUrqBzAZxji13mO8TJZHr5vEWcF+p6Y+3Nc/RkFaKsIPUojohVA9WnHiP&#10;KMfjTRJevbcwWcZeJeGZ9kBRcuBVVMVpSlHuMCvJ5g1AoTaNAK335M6oA5hUypueBHyUYmrGguDx&#10;Wbc4WyVRjRdBEMmkHZQKbedRoOAwaUfGVThoX6Z50GEPZM1OFdXWgGf2KgmE9VQBogvMbe7J+TbE&#10;WVYO9XLTiOM9BAwvOd1i0gOkyGzeZwtBroCEnU1NRlWtTwOU5KCCmWXj1Rkd1yGzmjL60Kl8pTYv&#10;WeQ4pcqUO7P2JdTnl+SXUbeAC17jTJhGFu58nDVmy31+iyn2plLaoV7eeSqlKJZ1qBcXAjeVImWH&#10;WobVRbk5gW430eL4UBFMmGfzPvtUJKukZsi6O5m7hrtBKsahXjxBgE0qvGzqs5MZp6o51Iv/KlMQ&#10;nVg6c40xWtg2m/fZ66briz10qBeHniot1ONQywixqEumoThpCeD3URFKEiqts98cEkEa5S0uoaYA&#10;QebERGpPkpGnSQtsC1YpE6s0wizYQYBaQtwoia8dnl+Gmii1q/k4zU+pZVafqR1sPYBVpPZPLKhJ&#10;S6gddtC/DaBsQEpK7d60kQYvxS0KbjEwOjOSIm/fQlD/mxJMBdZnpP40WR/fsjFBLhVWF1hNGYio&#10;gWWBRYaauCWu0rf2GXXBSwJCQIYp8C6iltmFxdTUo6hvX/C6As1Q0KS83ZebSJTSUKV2vQJiFjqR&#10;lNr1OFijIANyvgu8mUkSY8rb95Qwq43Muwy8gaLtt2Eii79I4np4cRpm5O17j0AJEpYHSXzPlFQl&#10;8zCV2vV6GZJEwUuk9j1qJtXNatkKvHXKLHotyaY82YsEoKakM0riRxkZdUyHm1Yzk6QgOspWSXEE&#10;7p7De9nBgqgu0w6OOOu0eZ81X/vRaHaq6PjzIt3sxFJu7kXR2W3AefMi9OymFUT/2S2mZ8dDFjIL&#10;UZPDdFCLzPpQQOEhIpllA7Pw0BYMVbKa9CB6SE6cJhvON7cS9diaP1v7AgQqe0l+ITUX08lu57x9&#10;VE4eQH0vCxA/qNNbLIV5TkySvfO1j1RmPoQPgmbuiQ+vZp6PD9xmTpUPCWf+mg82Z67g6MLYmZdJ&#10;nbQDkGcOLDX/DsqS+cY+qJ+53X66IPPo/UQExy4FC3mSI2VH0teYjcriEJ84C3EKiMMA5nDL/xDx&#10;9SQNtZWtDMHG3UiW4VqCRkY9qv+VSNPy0te0TFomIxwscIgVN7PXElrLr6cAzKElNawZNKoqbeSL&#10;E02BWOBLatmO3YGMsdGBls+EcZZGpJLwzop3wF4c1QYJAsYZdd5cqq1ToX/vlXjQ2cVY7LRtTv3D&#10;xOoSPka1q73JAGgJnKcOw+N89shpl3daMfAlpdFcVE1VCvC1dS4IrFLbCd85Q2hou0s9dWFCps2Z&#10;wRMa3fOJUXxnikGuWYN7auGcap6J5IO2fuEgeMRSwxKTCYCnTjIQ9EKK02XrwihyW2YsnKaz8PSc&#10;ujqZ35qy0qQkHZeT7lvyXSIG8IvHWdzCGAlO1L3ZNwUMrNc6OS6YU8ZMeQYlklEMmbVq7saM4639&#10;G5RHOPWOhJdoLnJ2U6MUDVaaUKPRzMGR4SYlULJ1dGk5YCKXgxHykVjm/NgLpF5mqYYB/LbjRVwS&#10;qnIDayaDMdHI5k0JrSpcRnVwBK3LQm1+qnCgeoGaa5Oa6QoyqieKgu13ii2oQSQjHs0HhlKALksW&#10;HDViZ02/YZuctCEoNlMBVBgwU6dGDPJJfHpRJyvFYjrC0NJKI2Ikn3oHCdVB/5E8jPF3uFNslcp0&#10;gYodVJbIBZBLheGR9MkpD1Ny6jVdctpZ2eywVMIxJ+2JXZBh+JGcW+R1i8t4GTXeoTvMfkTw8XGG&#10;NLbnxXRq+SDHDCkoUeNr2BePG0E7s3KnEsDr1KykWSTeanGknPcB7qFcSTYyfuCCcwik7yzaZikC&#10;5xfZ14NOYC3PJEcJZvgLyIFfbVdGZF/QHd4MB8OCHOMfj1hBug9ymR0VzgzQDRk6T3Yat1RNdPg6&#10;Ty3cmS6jCCYf3+T4KZDzbMZyIU4mDd+OMPAmnSlaJXVG3a9HLh+eoeTy0Rge+XI9KK6ngswjr1Ih&#10;JeoCInLIiVaT7KTynHeJ1XWLC0f+xQn3IWfn4+UD+2IrHWHoo9Dqd4IB3gOPHJwkGmyg+t7JdmAj&#10;sXQqDE3MTjIKckykcsfzc4XBQmrvgww+w/7ZdzV8zEk8BOFDTDxy8hIqOwOPHBgRoxdeRzmRoNru&#10;vBcKJNO8C95gGRBny45vriYVXIuPzfDIl/POODl3GEhono2vh9hW//WYxOEPS+1raT9xZCd+i3dV&#10;Oi3cEmn69rXOHDtAkOFw57MQFAGn1IoJih65fCBNlD183IxLnsrv8cloQ3bJE3cJlx03WYxekr2X&#10;ug7PFzvvTE8diisMu6H7jqskc/wcNREsxstH5zK1kh754hNQZErG1CPHA4uvh/ifrlnCLdSrHT8v&#10;xONOc7nKjmvjNATk3lL8YCCHO7MBNRFCnCSm3t5IGtn0AHOQCdY9cnCF+PKRnsHvdMgFz4oHmIyL&#10;VxOOScVIx8sn5VROYRnkOGzKnb42b6oFLQaYi3CbpHbWGzpEhCUNOmI4KMqUPip7I2mv0sgwfiCN&#10;R06LWjwEvDpetRNJvvDRy0GY8BFODnd2Twcp4+3L7DNbdmAJhaFoVCVEdMj57EytMJNaMwfgJSqj&#10;+TEuFTsgFdy2MORlEjldti53CWnjywdeQt28w51JahpRAsx6FedEt5N+OAdVApCbzBm9waCGcGLi&#10;5x3Z1MQpilYyGdKbMUEML2P05ABge6V0wtpESpshj9T0FDrWVFSoPh5gFh+XbPM+AxUEhl7EL16+&#10;XjpJHDhBM6Y2tcFKW4sz50iyJ+o94s8IpGXuCfGR3gnc8dFxwOhrl2Ix2W96fbyGaTAmogal5sbZ&#10;TrU8pEBHgTfdyphfU+7wWWlKDWhtO448o7RHRWrKcZxJJ9TgLHgd7ViOY0dFIdG98mbJtpkgwQ6k&#10;HanBOh1jTm0A8zKUGovorPJcAcFVkBna1g5mUDE4jJguk5o4Xe0+dlkedpMa51lr5omlvEk6OFm4&#10;E3GVTC33YHliRR2TFD+pzpQE0ENK4sKp4u10ZjLifaaRgDKxzMuAsDC1mnjTEmlYe0LOMo23AWoW&#10;XNqkpiRW68aY+kVbvU2ND6+ROj34xF02NeGKVrNQqC4jYU1JqJpVfwJqttOmbuga1/NNetTbQZrj&#10;FK+Lnw1o8w6fNRh16fOm5IkKGaV25c5SjAV7wtMg45vCqfL3GziKwFypXV0SQ6BMpXbPSdbfU3AG&#10;8R/TQO2C8024nxIz2HHv7uB2prk6BfdSjrcC+5QGeXdezGC5PcFv4FjFHfRtleDRWqdXYAeZLZDw&#10;6wIbS0dDymQyj86z39L3ot0pGGfvbehx2dQLYzqk9+7gtgMVxj3x3zRqaagTVGr3vWSNMhAjvtzu&#10;W8xnMMro6cJ3Pn5WZ6QOn8RpWgjGMxHoKbXrnwC3yxC8IInv+3REGDpOrsCvkp4xDXwKfDZMNv0A&#10;QZICfxCh0wiQAl+T1C7DOSJv348FEMQzVmrXR5aBkSkq8f1vnj88lMjb9+3jR6kqNUC+7Q9S8iSP&#10;pOiyICbBvQORjdR+vMM1k2GhgbcfTME4weBMUPEiNSISMouRtx8GknROPdwFMWbL+VbvsSCAxWGT&#10;9gtZZUF0zPgjgsBI7YfeMu0zASR+XB8/6DbyDp9ia955iaTU4yhAJBhZTXlz5O3DHZRepU5RHloP&#10;S+FxlYR92EEfqGnJOasfW4ACAYhVmjctgJhk0q1CFwX4FR5gKs4pAMfofkg4RwHyRt0MwVTYE2o/&#10;PViP85p6VgswQ6BRwI3I2wckW0YUaKdoAdrJyEK89Mjbh1JZ2KxWswCnjR+IHHn7ILB8akRapY8w&#10;Q01kHHn78HVGXYCN59Q+8J7JzUdie1ge1Anfip8Abd/5836jU7oRHepFl5LvcoC8liHa2k9Fmwy5&#10;OIc3aEvcb9Qkj6EVS3G+Wz0nUtvsRKNSY6iFG9wLebBs3sQNESvo6AtyJo2w3WmIoGSlnVoG7q0k&#10;TsSyMTRG8iOmJENN8jVS+zNs4kd4KzVurKNLIlf1ZnDegFxtSbJVgls7eVqZaqoWmQsN4OrwXrRD&#10;fo7R/Q41E+tjVCefZuWkrzmDaQyQfMaMUzWQ3R2GpfDJGbYk6EbtIB+a5Q3KhJhkRdAONXECn5ua&#10;x/PRSJd5y3Q6O9S4BXFP4qene9TLVFjqIAHRbEmWOTDEJjIX2aamXz/GOxwpABePmv7nuCd+xQgo&#10;xMLbL0fJZ992aNM532ByaYSzX0iDLvm0oyi3X6VD1it10oFC4NTae3K2yJTQePVFvNxUukRJwLM9&#10;G0sokGbw+ZVRfBTV8rEkftkVDc3SjiuWjcfVq+nCVi3Fbn7BWOY91n41GsmGZdy9X+oGYIsbFuXu&#10;3Do6GVaaKtf8Ij3QBGLnyNuvACQmWUYT+uWFMnApfUiIX7soQKVWBmDYvMJI6RDGVAZd+lWX4lVp&#10;NEoW36vopKiCixx5+9WiuBnkEJTarUTlHZNyP5Hb75MBKqCCKBK75bM0UHIdIrFbmEtkKRNWRQy/&#10;qYZpSVIBEIjdYmKifoLySOyWKVNdwqT/SOwWQEviIgFVbmk1TkzqWPCLtklEA3xHMdxycO6rDE6R&#10;3fALzYk+iOUiMSfPRvYZo8fHzAXiwf2IFinLSKECWVT77aC8G10Ezn5BP0+YlPHIAv1WAfksWY2D&#10;/SYEqpwGDWz99gb67VNeiSfEKUhk5yiGCDL7LRlsBfPQAjHTppwCVlyLVKpLXthp9uCzHDtFSpi5&#10;6XGWUsV4B2nbdDJKFHAmfAfP30n6MHyXGs6wQCkgt88GJXypZkp61cyXH0oQ4sCYz2a0vTKZha6X&#10;igDE9slkPKTGSm4/FPGdlJLL8fQ+5oxXVvLtQgqWZ67sDzSEpe6u1EXG5y/IJ1J/+YV+Ez6amu83&#10;n46nb7f7ZxkGeNzvnu4+PO124Q+Hh49f7w6rH9e79zcfPnwzf/OVynBBtnsR4pe9/FhyXPklb6/H&#10;2+Prd4cvv5DvPu7vfv7usFq/bB73h/c3m9PhJvyKzfZl297Jt5v18/awXr0ejqf3N/vD6XH/cFi/&#10;Pj5tPhz2Lyf5xXya9dPD4+lvnx5Wh6eH9zenx8N2+93pZnX3BMtAwnKOZ5bHV2UNg/2nA2sJv/Ny&#10;WR/4T5e1yeiEU/jxsJAovq7q7fgavnu4fXuQ79a3Kuk369M6/3Ogut02+8f97m57+PJ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NYlAABbQ29u&#10;dGVudF9UeXBlc10ueG1sUEsBAhQACgAAAAAAh07iQAAAAAAAAAAAAAAAAAYAAAAAAAAAAAAQAAAA&#10;uCQAAF9yZWxzL1BLAQIUABQAAAAIAIdO4kCKFGY80QAAAJQBAAALAAAAAAAAAAEAIAAAANwkAABf&#10;cmVscy8ucmVsc1BLAQIUAAoAAAAAAIdO4kAAAAAAAAAAAAAAAAAEAAAAAAAAAAAAEAAAAAAAAABk&#10;cnMvUEsBAhQAFAAAAAgAh07iQMM++fTcAAAADQEAAA8AAAAAAAAAAQAgAAAAIgAAAGRycy9kb3du&#10;cmV2LnhtbFBLAQIUABQAAAAIAIdO4kBHB/uZYSMAAKKjAAAOAAAAAAAAAAEAIAAAACsBAABkcnMv&#10;ZTJvRG9jLnhtbFBLBQYAAAAABgAGAFkBAAD+JgAAAAA=&#10;">
                <o:lock v:ext="edit" aspectratio="f"/>
                <v:shape id="_x0000_s1026" o:spid="_x0000_s1026" o:spt="3" type="#_x0000_t3" style="position:absolute;left:0;top:0;height:233680;width:233680;v-text-anchor:middle;" fillcolor="#FF5D61" filled="t" stroked="f" coordsize="21600,21600" o:gfxdata="UEsDBAoAAAAAAIdO4kAAAAAAAAAAAAAAAAAEAAAAZHJzL1BLAwQUAAAACACHTuJArQelDroAAADb&#10;AAAADwAAAGRycy9kb3ducmV2LnhtbEVPzYrCMBC+L/gOYQQvi6ZVWKQaRRYWlr2Irg8wJmNbbCY1&#10;SW19+82C4G0+vt9ZbwfbiDv5UDtWkM8yEMTamZpLBaffr+kSRIjIBhvHpOBBAbab0dsaC+N6PtD9&#10;GEuRQjgUqKCKsS2kDLoii2HmWuLEXZy3GBP0pTQe+xRuGznPsg9psebUUGFLnxXp67GzCnSz2w/7&#10;xUV35qe/le/L87zrvFKTcZ6tQEQa4kv8dH+bND+H/1/SAXL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B6UO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shape>
                <v:shape id="KSO_Shape" o:spid="_x0000_s1026" o:spt="100" style="position:absolute;left:58271;top:31377;height:165100;width:116840;v-text-anchor:middle;" fillcolor="#FFD9DA" filled="t" stroked="f" coordsize="1423988,2012950" o:gfxdata="UEsDBAoAAAAAAIdO4kAAAAAAAAAAAAAAAAAEAAAAZHJzL1BLAwQUAAAACACHTuJAxH3a07wAAADd&#10;AAAADwAAAGRycy9kb3ducmV2LnhtbEVPyW7CMBC9I/UfrKnEBYENZVMaw6ECUbXqgcAHjOJpEiUe&#10;p7ZZ+vf1oRLHp7fn27vtxJV8aBxrmE4UCOLSmYYrDefTfrwGESKywc4xafilANvN0yDHzLgbH+la&#10;xEqkEA4Zaqhj7DMpQ1mTxTBxPXHivp23GBP0lTQebyncdnKm1FJabDg11NjTW01lW1yshp8Ref7Y&#10;rcov30o/XxSH9eXzRevh81S9goh0jw/xv/vdaJipRdqf3qQn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92tO8AAAA&#10;3QAAAA8AAAAAAAAAAQAgAAAAIgAAAGRycy9kb3ducmV2LnhtbFBLAQIUABQAAAAIAIdO4kAzLwWe&#10;OwAAADkAAAAQAAAAAAAAAAEAIAAAAAsBAABkcnMvc2hhcGV4bWwueG1sUEsFBgAAAAAGAAYAWwEA&#10;ALUDAAAAAA==&#10;" path="m355600,877887l652463,1594886,654368,1599016,656908,1603463,659765,1607276,662623,1611405,665798,1614900,668973,1618077,672783,1620936,676275,1623795,680720,1626019,684530,1627925,688975,1629831,693420,1631101,698183,1632372,702628,1633007,707390,1633325,712153,1633325,716598,1633325,721360,1633007,725805,1632372,730568,1631101,734695,1629831,739140,1627925,743268,1626019,747395,1623795,751205,1620936,754698,1618077,758190,1614900,761683,1611405,764223,1607276,767080,1603463,769303,1599016,771525,1594886,1068071,878205,1083311,881699,1098233,886147,1112521,891230,1126173,896630,1140143,903301,1153478,909973,1166178,917597,1178561,925539,1190626,934116,1202373,943329,1214121,953177,1225233,963343,1236028,974144,1246188,985262,1256348,997016,1265556,1009088,1274763,1021478,1283653,1034185,1292226,1047845,1300481,1061505,1307783,1075801,1315403,1089778,1322071,1104392,1329056,1119958,1335088,1135206,1341121,1150773,1346518,1166656,1351598,1182540,1356361,1199060,1360488,1215579,1364616,1232416,1368108,1249253,1421448,1639679,1422718,1649209,1423353,1658739,1423671,1667952,1423988,1677482,1423671,1686695,1423353,1696225,1422718,1705120,1421448,1714333,1420178,1723228,1418591,1732123,1416686,1741018,1414463,1749913,1411923,1758490,1409383,1767068,1406526,1775645,1403351,1784222,1399858,1792482,1396366,1800424,1392238,1808683,1388111,1816625,1383666,1824250,1379221,1832192,1374458,1839816,1369378,1847122,1364298,1854747,1358901,1861736,1353186,1869042,1347471,1876031,1341438,1882702,1335088,1889691,1329056,1896045,1322071,1902398,1315403,1908752,1308736,1914788,1301433,1920824,1294448,1926542,1286828,1932260,1279526,1937978,1271906,1943061,1263968,1948462,1256348,1953544,1248093,1957992,1239838,1962757,1231583,1967205,1223646,1971652,1215073,1975464,1206501,1979276,1197611,1983088,1189038,1986583,1180148,1989760,1171258,1992936,1161733,1995796,1152843,1998337,1143636,2000878,1134428,2002784,1125221,2005008,1115696,2006914,1106171,2008185,1096646,2009773,1087438,2010726,1077913,2011362,1068071,2012315,1058546,2012633,1049021,2012633,374968,2012633,374968,2012950,365125,2012633,355600,2012315,346075,2011362,336550,2010726,327025,2009773,317817,2008185,307975,2006914,298767,2005008,289560,2002784,280352,2000878,271145,1998337,261937,1995478,253047,1992619,243840,1989442,234950,1986265,226060,1982771,217487,1978959,209232,1975147,200660,1971017,192405,1966569,183832,1962439,175577,1957674,167640,1952591,160020,1947826,152082,1942426,144780,1937025,137160,1931307,129540,1925589,122555,1919871,115570,1913835,108585,1907481,101917,1901128,95567,1894456,89217,1887785,82550,1881114,76835,1874443,70802,1867136,65405,1859829,60007,1852523,54927,1845216,49847,1837274,44767,1829650,40322,1821390,35877,1813766,31750,1805507,27940,1797247,24130,1788987,20637,1780410,17780,1772150,14605,1763573,12065,1754996,9525,1746101,7620,1737206,5715,1727675,3810,1718781,2540,1709568,1587,1700355,635,1691143,317,1681930,0,1672082,317,1662869,635,1653339,1587,1643809,2540,1633643,55562,1243534,59055,1226380,63182,1209543,67310,1193341,72390,1176822,77152,1160938,82550,1145054,88582,1129806,94615,1114557,101600,1099626,108267,1085013,115887,1071035,123507,1057058,131445,1043715,140017,1030373,148907,1017666,158115,1005594,167640,993840,177800,982403,187960,971285,198755,960801,209867,950953,221297,941423,233045,932528,245110,923951,257492,916009,270827,909020,283845,902031,297497,895995,311467,890594,326073,885829,340678,881382,355600,877887xm679595,67921l675784,68555,672290,70142,668478,71412,665302,73634,662126,76173,658949,79029,656408,82203,653867,85694,651644,89503,649738,93946,647832,98072,646880,102833,645927,107276,645609,112355,644974,117433,644974,125685,644974,152662,609399,152662,604635,152980,599553,153297,594788,154249,590341,155836,585894,157106,581765,159328,577636,161549,574142,164088,570966,166945,568107,169801,565566,172975,563660,176466,562072,179958,560802,183449,559849,187575,559849,191383,559849,246608,559849,250417,560802,254543,562072,258034,563660,261525,565566,265017,568107,268191,570966,271047,574142,273903,577636,276443,581765,278664,585894,280569,590341,282156,594788,283742,599553,284377,604635,285012,609399,285012,644974,285012,644974,320876,645609,325955,645927,331033,646880,335476,647832,340237,649738,344363,651644,348489,653867,352298,656408,355789,658949,358963,662126,361819,665302,364358,668478,366580,672290,368484,675784,369436,679595,370071,683725,370389,738675,370389,742804,370071,746616,369436,750427,368484,754239,366580,757415,364358,760591,361819,763450,358963,766309,355789,768850,352298,770755,348489,772979,344363,774567,340237,775838,335476,777108,331033,777426,325955,777743,320876,777743,285012,813000,285012,818400,285012,823165,284377,827929,283742,832693,282156,836823,280569,840634,278664,844763,276443,848257,273903,851434,271047,854292,268191,856833,265017,859057,261525,860327,258034,861915,254543,862551,250417,862868,246608,862868,191383,862551,187575,861915,183449,860327,179958,859057,176466,856833,172975,854292,169801,851434,166945,848257,164088,844763,161549,840634,159328,836823,157106,832693,155836,827929,154249,823165,153297,818400,152980,813000,152662,777743,152662,777743,125050,777743,117433,777426,112355,777108,107276,775838,102833,774567,98072,772979,93946,770755,89503,768850,85694,766309,82203,763450,79029,760591,76173,757415,73634,754239,71412,750427,70142,746616,68555,742804,67921,738675,67921,683725,67921,679595,67921xm711359,0l723429,0,735181,635,746298,1905,757097,3491,766944,5078,776155,7300,785049,10157,793307,12696,801248,15869,808554,19043,815541,22535,821894,26343,827929,30152,833329,33960,838093,38086,842858,41895,847304,45704,851116,49830,857786,57130,863186,64429,867315,70777,870174,76490,872397,80299,873985,83790,885420,84107,896537,85059,907654,86012,918771,87916,929571,89503,940053,92042,950534,94898,960381,98072,970545,101563,980074,105689,989285,109815,998497,114259,1007073,119020,1015649,124415,1023907,130128,1031213,135841,1038836,142189,1045824,148536,1052494,155202,1058847,162184,1064564,169484,1069964,176784,1074728,184401,1079493,192018,1083304,200270,1086798,208522,1089657,217092,1092198,225661,1094421,234230,1096009,243117,1096645,252321,1096962,261208,1096962,267556,1096327,273903,1095374,280569,1094739,286599,1093468,292629,1091880,298660,1090292,304690,1088069,310720,1085845,316433,1083304,322146,1080445,327859,1077269,333572,1074093,338650,1070917,344046,1067105,349441,1062976,354519,1066787,362771,1069646,371341,1072822,379593,1075046,388162,1077587,397049,1080128,406253,1082351,415140,1084257,424027,1085845,432913,1087433,442118,1088704,451322,1089339,460526,1090610,469730,1090927,478934,1091245,488773,1091562,497977,1091245,507816,1090927,517655,1090610,527177,1089339,536698,1088386,546220,1086798,555741,1085528,564946,1083622,574150,1081716,583354,1079493,592558,1076951,601445,1074410,610332,1071552,619218,1068375,628423,1065199,636675,1061705,645244,1058211,653813,1054082,662065,1049953,670317,1045506,678569,1041377,686187,1036612,694121,1031848,702056,1026766,709673,1021366,717290,1015966,724273,1010567,731890,1004849,738555,998814,745855,992779,752520,986744,759185,980392,765850,974039,772198,967369,778228,960381,784259,953711,790289,946405,796002,939417,801397,932112,806793,924489,811871,916866,816949,909242,821710,901302,826153,893043,830914,885420,835040,876844,839166,868586,842975,860010,846783,851434,850275,842858,853766,834282,856622,825388,859796,816494,862335,807283,864557,798389,866779,789178,869000,779649,870587,770438,872174,760909,873444,751380,874713,741533,875348,732005,875983,722476,876300,712947,876300,702783,876300,693254,875983,683725,875348,673878,874713,664349,873444,655138,872174,645609,870587,636080,869000,627186,866779,617975,864557,609081,862335,600188,859796,591294,856622,582400,853766,573824,850275,565248,846783,556672,842975,548414,839166,540473,835040,532215,830914,524274,826153,516016,821710,508710,816949,500769,811871,493464,806793,486158,801397,478853,796002,471547,790289,464877,784259,457889,778228,451219,772198,444866,765850,438514,759185,432479,752520,426444,745855,420409,738555,414691,731890,409292,724273,403892,717290,398492,709673,393410,702056,388963,694121,383881,686187,379752,678569,375305,670317,371176,662065,367682,653813,363553,645244,360059,636675,356883,628423,354024,619218,350848,610332,348307,601445,345766,592558,343542,583354,341636,574150,339731,564946,338460,555741,336872,546220,335919,536698,334966,527177,334331,517655,334013,507816,334013,497977,334013,488773,334331,479569,334966,470047,335919,460843,336872,451956,337825,443070,339413,433866,341319,424979,342907,416409,345130,407523,349577,390384,354977,373245,361330,357058,357200,351663,353389,346267,349577,340872,346083,335159,342907,329446,340048,323733,337507,317703,334966,311990,333060,305959,330837,299612,329249,293581,327978,287234,327025,280886,326073,274221,325755,267873,325437,261208,325755,252321,327025,243117,328296,234230,330202,225661,332743,217092,335919,208522,339095,200270,343225,192018,347671,184401,352436,176784,357836,169484,363553,162184,369906,155202,376576,148536,383564,142189,391187,135841,398810,130128,406751,124415,415327,119020,423903,114259,433114,109815,442325,105689,451854,101563,462018,98072,471865,94898,482347,92042,492829,89503,503946,87916,514745,86012,526180,85059,537615,84107,549049,83790,550320,80299,552543,76490,555402,71094,559531,64747,564931,57447,571601,49830,575730,45704,579859,41895,584624,38086,589388,33960,595106,30152,601141,26661,607493,22852,614481,19361,621469,16187,629410,13013,637986,10157,646562,7617,656091,5396,665620,3491,676419,1905,687536,952,699289,318,711359,0xe">
                  <v:path o:connectlocs="55853,133364;59944,133781;63122,131149;97692,76615;106706,87063;111968,101081;116527,141337;113896,148997;109050,155511;102407,160592;94592,163901;86073,165074;23758,164266;15787,161295;8909,156449;3673,150065;625,142483;208,133989;8883,88991;17219,77996;29177,72003;53311,7705;48803,12651;46014,15046;47109,22465;52973,26734;54849,30066;62407,29676;63814,23376;70095,21996;70486,14473;67150,12547;63085,7028;55761,5570;66342,1561;71164,5805;78800,8043;86358,12729;89928,19940;89094,25953;88208,31836;89538,40088;88573,48600;85446,56280;80442,62814;73952,67760;66238,70910;57664,71873;49246,70519;41740,67005;35485,61720;30794,54978;28031,47091;27484,38552;29308,28843;26911,23558;27823,16425;33374,10204;42235,7054;47578,3436;53833,442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8634095</wp:posOffset>
                </wp:positionV>
                <wp:extent cx="233680" cy="233680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33680"/>
                          <a:chOff x="0" y="0"/>
                          <a:chExt cx="233680" cy="233680"/>
                        </a:xfrm>
                      </wpg:grpSpPr>
                      <wps:wsp>
                        <wps:cNvPr id="26" name="椭圆 26"/>
                        <wps:cNvSpPr/>
                        <wps:spPr>
                          <a:xfrm>
                            <a:off x="0" y="0"/>
                            <a:ext cx="233680" cy="233680"/>
                          </a:xfrm>
                          <a:prstGeom prst="ellipse">
                            <a:avLst/>
                          </a:prstGeom>
                          <a:solidFill>
                            <a:srgbClr val="FF5D6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48" name="KSO_Shape"/>
                        <wps:cNvSpPr/>
                        <wps:spPr bwMode="auto">
                          <a:xfrm>
                            <a:off x="53788" y="44823"/>
                            <a:ext cx="116840" cy="141605"/>
                          </a:xfrm>
                          <a:custGeom>
                            <a:avLst/>
                            <a:gdLst>
                              <a:gd name="T0" fmla="*/ 1396675 w 1644650"/>
                              <a:gd name="T1" fmla="*/ 1979613 h 1979613"/>
                              <a:gd name="T2" fmla="*/ 834822 w 1644650"/>
                              <a:gd name="T3" fmla="*/ 0 h 1979613"/>
                              <a:gd name="T4" fmla="*/ 883425 w 1644650"/>
                              <a:gd name="T5" fmla="*/ 3175 h 1979613"/>
                              <a:gd name="T6" fmla="*/ 925675 w 1644650"/>
                              <a:gd name="T7" fmla="*/ 10795 h 1979613"/>
                              <a:gd name="T8" fmla="*/ 961571 w 1644650"/>
                              <a:gd name="T9" fmla="*/ 21907 h 1979613"/>
                              <a:gd name="T10" fmla="*/ 990478 w 1644650"/>
                              <a:gd name="T11" fmla="*/ 33972 h 1979613"/>
                              <a:gd name="T12" fmla="*/ 1017797 w 1644650"/>
                              <a:gd name="T13" fmla="*/ 48895 h 1979613"/>
                              <a:gd name="T14" fmla="*/ 1033681 w 1644650"/>
                              <a:gd name="T15" fmla="*/ 59690 h 1979613"/>
                              <a:gd name="T16" fmla="*/ 1040351 w 1644650"/>
                              <a:gd name="T17" fmla="*/ 71755 h 1979613"/>
                              <a:gd name="T18" fmla="*/ 1087048 w 1644650"/>
                              <a:gd name="T19" fmla="*/ 158433 h 1979613"/>
                              <a:gd name="T20" fmla="*/ 1128345 w 1644650"/>
                              <a:gd name="T21" fmla="*/ 243523 h 1979613"/>
                              <a:gd name="T22" fmla="*/ 1172500 w 1644650"/>
                              <a:gd name="T23" fmla="*/ 343535 h 1979613"/>
                              <a:gd name="T24" fmla="*/ 1206172 w 1644650"/>
                              <a:gd name="T25" fmla="*/ 432118 h 1979613"/>
                              <a:gd name="T26" fmla="*/ 1219832 w 1644650"/>
                              <a:gd name="T27" fmla="*/ 477203 h 1979613"/>
                              <a:gd name="T28" fmla="*/ 1226185 w 1644650"/>
                              <a:gd name="T29" fmla="*/ 514985 h 1979613"/>
                              <a:gd name="T30" fmla="*/ 1227138 w 1644650"/>
                              <a:gd name="T31" fmla="*/ 549593 h 1979613"/>
                              <a:gd name="T32" fmla="*/ 1223644 w 1644650"/>
                              <a:gd name="T33" fmla="*/ 580708 h 1979613"/>
                              <a:gd name="T34" fmla="*/ 1217608 w 1644650"/>
                              <a:gd name="T35" fmla="*/ 607695 h 1979613"/>
                              <a:gd name="T36" fmla="*/ 1208714 w 1644650"/>
                              <a:gd name="T37" fmla="*/ 631190 h 1979613"/>
                              <a:gd name="T38" fmla="*/ 1199501 w 1644650"/>
                              <a:gd name="T39" fmla="*/ 650240 h 1979613"/>
                              <a:gd name="T40" fmla="*/ 1181712 w 1644650"/>
                              <a:gd name="T41" fmla="*/ 676593 h 1979613"/>
                              <a:gd name="T42" fmla="*/ 251908 w 1644650"/>
                              <a:gd name="T43" fmla="*/ 1979613 h 1979613"/>
                              <a:gd name="T44" fmla="*/ 262073 w 1644650"/>
                              <a:gd name="T45" fmla="*/ 1268095 h 1979613"/>
                              <a:gd name="T46" fmla="*/ 661060 w 1644650"/>
                              <a:gd name="T47" fmla="*/ 691198 h 1979613"/>
                              <a:gd name="T48" fmla="*/ 857694 w 1644650"/>
                              <a:gd name="T49" fmla="*/ 410845 h 1979613"/>
                              <a:gd name="T50" fmla="*/ 933616 w 1644650"/>
                              <a:gd name="T51" fmla="*/ 305753 h 1979613"/>
                              <a:gd name="T52" fmla="*/ 946640 w 1644650"/>
                              <a:gd name="T53" fmla="*/ 271463 h 1979613"/>
                              <a:gd name="T54" fmla="*/ 916780 w 1644650"/>
                              <a:gd name="T55" fmla="*/ 263843 h 1979613"/>
                              <a:gd name="T56" fmla="*/ 878342 w 1644650"/>
                              <a:gd name="T57" fmla="*/ 258128 h 1979613"/>
                              <a:gd name="T58" fmla="*/ 824022 w 1644650"/>
                              <a:gd name="T59" fmla="*/ 255270 h 1979613"/>
                              <a:gd name="T60" fmla="*/ 774466 w 1644650"/>
                              <a:gd name="T61" fmla="*/ 258128 h 1979613"/>
                              <a:gd name="T62" fmla="*/ 731899 w 1644650"/>
                              <a:gd name="T63" fmla="*/ 264795 h 1979613"/>
                              <a:gd name="T64" fmla="*/ 697591 w 1644650"/>
                              <a:gd name="T65" fmla="*/ 273050 h 1979613"/>
                              <a:gd name="T66" fmla="*/ 507628 w 1644650"/>
                              <a:gd name="T67" fmla="*/ 744220 h 1979613"/>
                              <a:gd name="T68" fmla="*/ 498415 w 1644650"/>
                              <a:gd name="T69" fmla="*/ 728345 h 1979613"/>
                              <a:gd name="T70" fmla="*/ 450766 w 1644650"/>
                              <a:gd name="T71" fmla="*/ 655320 h 1979613"/>
                              <a:gd name="T72" fmla="*/ 435518 w 1644650"/>
                              <a:gd name="T73" fmla="*/ 628650 h 1979613"/>
                              <a:gd name="T74" fmla="*/ 425353 w 1644650"/>
                              <a:gd name="T75" fmla="*/ 602933 h 1979613"/>
                              <a:gd name="T76" fmla="*/ 418999 w 1644650"/>
                              <a:gd name="T77" fmla="*/ 578168 h 1979613"/>
                              <a:gd name="T78" fmla="*/ 416140 w 1644650"/>
                              <a:gd name="T79" fmla="*/ 554990 h 1979613"/>
                              <a:gd name="T80" fmla="*/ 415823 w 1644650"/>
                              <a:gd name="T81" fmla="*/ 534353 h 1979613"/>
                              <a:gd name="T82" fmla="*/ 419635 w 1644650"/>
                              <a:gd name="T83" fmla="*/ 504508 h 1979613"/>
                              <a:gd name="T84" fmla="*/ 426623 w 1644650"/>
                              <a:gd name="T85" fmla="*/ 480695 h 1979613"/>
                              <a:gd name="T86" fmla="*/ 592126 w 1644650"/>
                              <a:gd name="T87" fmla="*/ 97473 h 1979613"/>
                              <a:gd name="T88" fmla="*/ 599750 w 1644650"/>
                              <a:gd name="T89" fmla="*/ 78740 h 1979613"/>
                              <a:gd name="T90" fmla="*/ 605468 w 1644650"/>
                              <a:gd name="T91" fmla="*/ 69533 h 1979613"/>
                              <a:gd name="T92" fmla="*/ 618175 w 1644650"/>
                              <a:gd name="T93" fmla="*/ 55880 h 1979613"/>
                              <a:gd name="T94" fmla="*/ 629293 w 1644650"/>
                              <a:gd name="T95" fmla="*/ 47942 h 1979613"/>
                              <a:gd name="T96" fmla="*/ 664236 w 1644650"/>
                              <a:gd name="T97" fmla="*/ 33655 h 1979613"/>
                              <a:gd name="T98" fmla="*/ 697591 w 1644650"/>
                              <a:gd name="T99" fmla="*/ 21907 h 1979613"/>
                              <a:gd name="T100" fmla="*/ 739840 w 1644650"/>
                              <a:gd name="T101" fmla="*/ 10477 h 1979613"/>
                              <a:gd name="T102" fmla="*/ 798926 w 1644650"/>
                              <a:gd name="T103" fmla="*/ 1587 h 1979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644650" h="1979613">
                                <a:moveTo>
                                  <a:pt x="1096061" y="942975"/>
                                </a:moveTo>
                                <a:lnTo>
                                  <a:pt x="1644650" y="1687741"/>
                                </a:lnTo>
                                <a:lnTo>
                                  <a:pt x="1396675" y="1979613"/>
                                </a:lnTo>
                                <a:lnTo>
                                  <a:pt x="882650" y="1253903"/>
                                </a:lnTo>
                                <a:lnTo>
                                  <a:pt x="1096061" y="942975"/>
                                </a:lnTo>
                                <a:close/>
                                <a:moveTo>
                                  <a:pt x="834822" y="0"/>
                                </a:moveTo>
                                <a:lnTo>
                                  <a:pt x="851658" y="317"/>
                                </a:lnTo>
                                <a:lnTo>
                                  <a:pt x="867859" y="1587"/>
                                </a:lnTo>
                                <a:lnTo>
                                  <a:pt x="883425" y="3175"/>
                                </a:lnTo>
                                <a:lnTo>
                                  <a:pt x="898355" y="5397"/>
                                </a:lnTo>
                                <a:lnTo>
                                  <a:pt x="912333" y="7620"/>
                                </a:lnTo>
                                <a:lnTo>
                                  <a:pt x="925675" y="10795"/>
                                </a:lnTo>
                                <a:lnTo>
                                  <a:pt x="938381" y="14287"/>
                                </a:lnTo>
                                <a:lnTo>
                                  <a:pt x="950452" y="17780"/>
                                </a:lnTo>
                                <a:lnTo>
                                  <a:pt x="961571" y="21907"/>
                                </a:lnTo>
                                <a:lnTo>
                                  <a:pt x="972054" y="25717"/>
                                </a:lnTo>
                                <a:lnTo>
                                  <a:pt x="981584" y="29528"/>
                                </a:lnTo>
                                <a:lnTo>
                                  <a:pt x="990478" y="33972"/>
                                </a:lnTo>
                                <a:lnTo>
                                  <a:pt x="998420" y="37782"/>
                                </a:lnTo>
                                <a:lnTo>
                                  <a:pt x="1005726" y="41910"/>
                                </a:lnTo>
                                <a:lnTo>
                                  <a:pt x="1017797" y="48895"/>
                                </a:lnTo>
                                <a:lnTo>
                                  <a:pt x="1026692" y="54292"/>
                                </a:lnTo>
                                <a:lnTo>
                                  <a:pt x="1031775" y="58420"/>
                                </a:lnTo>
                                <a:lnTo>
                                  <a:pt x="1033681" y="59690"/>
                                </a:lnTo>
                                <a:lnTo>
                                  <a:pt x="1035587" y="63500"/>
                                </a:lnTo>
                                <a:lnTo>
                                  <a:pt x="1035587" y="62865"/>
                                </a:lnTo>
                                <a:lnTo>
                                  <a:pt x="1040351" y="71755"/>
                                </a:lnTo>
                                <a:lnTo>
                                  <a:pt x="1054011" y="96520"/>
                                </a:lnTo>
                                <a:lnTo>
                                  <a:pt x="1074659" y="134938"/>
                                </a:lnTo>
                                <a:lnTo>
                                  <a:pt x="1087048" y="158433"/>
                                </a:lnTo>
                                <a:lnTo>
                                  <a:pt x="1099755" y="184785"/>
                                </a:lnTo>
                                <a:lnTo>
                                  <a:pt x="1114050" y="213360"/>
                                </a:lnTo>
                                <a:lnTo>
                                  <a:pt x="1128345" y="243523"/>
                                </a:lnTo>
                                <a:lnTo>
                                  <a:pt x="1142957" y="275590"/>
                                </a:lnTo>
                                <a:lnTo>
                                  <a:pt x="1157887" y="308928"/>
                                </a:lnTo>
                                <a:lnTo>
                                  <a:pt x="1172500" y="343535"/>
                                </a:lnTo>
                                <a:lnTo>
                                  <a:pt x="1186159" y="378460"/>
                                </a:lnTo>
                                <a:lnTo>
                                  <a:pt x="1199819" y="414020"/>
                                </a:lnTo>
                                <a:lnTo>
                                  <a:pt x="1206172" y="432118"/>
                                </a:lnTo>
                                <a:lnTo>
                                  <a:pt x="1211890" y="449580"/>
                                </a:lnTo>
                                <a:lnTo>
                                  <a:pt x="1216338" y="463550"/>
                                </a:lnTo>
                                <a:lnTo>
                                  <a:pt x="1219832" y="477203"/>
                                </a:lnTo>
                                <a:lnTo>
                                  <a:pt x="1222691" y="489903"/>
                                </a:lnTo>
                                <a:lnTo>
                                  <a:pt x="1224915" y="502920"/>
                                </a:lnTo>
                                <a:lnTo>
                                  <a:pt x="1226185" y="514985"/>
                                </a:lnTo>
                                <a:lnTo>
                                  <a:pt x="1227138" y="526733"/>
                                </a:lnTo>
                                <a:lnTo>
                                  <a:pt x="1227138" y="538480"/>
                                </a:lnTo>
                                <a:lnTo>
                                  <a:pt x="1227138" y="549593"/>
                                </a:lnTo>
                                <a:lnTo>
                                  <a:pt x="1226503" y="560705"/>
                                </a:lnTo>
                                <a:lnTo>
                                  <a:pt x="1225232" y="570865"/>
                                </a:lnTo>
                                <a:lnTo>
                                  <a:pt x="1223644" y="580708"/>
                                </a:lnTo>
                                <a:lnTo>
                                  <a:pt x="1222056" y="589915"/>
                                </a:lnTo>
                                <a:lnTo>
                                  <a:pt x="1219832" y="599123"/>
                                </a:lnTo>
                                <a:lnTo>
                                  <a:pt x="1217608" y="607695"/>
                                </a:lnTo>
                                <a:lnTo>
                                  <a:pt x="1214749" y="615950"/>
                                </a:lnTo>
                                <a:lnTo>
                                  <a:pt x="1211890" y="623570"/>
                                </a:lnTo>
                                <a:lnTo>
                                  <a:pt x="1208714" y="631190"/>
                                </a:lnTo>
                                <a:lnTo>
                                  <a:pt x="1205855" y="638175"/>
                                </a:lnTo>
                                <a:lnTo>
                                  <a:pt x="1202678" y="644525"/>
                                </a:lnTo>
                                <a:lnTo>
                                  <a:pt x="1199501" y="650240"/>
                                </a:lnTo>
                                <a:lnTo>
                                  <a:pt x="1192830" y="660718"/>
                                </a:lnTo>
                                <a:lnTo>
                                  <a:pt x="1186795" y="669925"/>
                                </a:lnTo>
                                <a:lnTo>
                                  <a:pt x="1181712" y="676593"/>
                                </a:lnTo>
                                <a:lnTo>
                                  <a:pt x="1177900" y="681673"/>
                                </a:lnTo>
                                <a:lnTo>
                                  <a:pt x="1174088" y="685483"/>
                                </a:lnTo>
                                <a:lnTo>
                                  <a:pt x="251908" y="1979613"/>
                                </a:lnTo>
                                <a:lnTo>
                                  <a:pt x="0" y="1649413"/>
                                </a:lnTo>
                                <a:lnTo>
                                  <a:pt x="128019" y="1463040"/>
                                </a:lnTo>
                                <a:lnTo>
                                  <a:pt x="262073" y="1268095"/>
                                </a:lnTo>
                                <a:lnTo>
                                  <a:pt x="419635" y="1039813"/>
                                </a:lnTo>
                                <a:lnTo>
                                  <a:pt x="582914" y="803910"/>
                                </a:lnTo>
                                <a:lnTo>
                                  <a:pt x="661060" y="691198"/>
                                </a:lnTo>
                                <a:lnTo>
                                  <a:pt x="734440" y="585788"/>
                                </a:lnTo>
                                <a:lnTo>
                                  <a:pt x="800832" y="491173"/>
                                </a:lnTo>
                                <a:lnTo>
                                  <a:pt x="857694" y="410845"/>
                                </a:lnTo>
                                <a:lnTo>
                                  <a:pt x="902167" y="348298"/>
                                </a:lnTo>
                                <a:lnTo>
                                  <a:pt x="919957" y="324168"/>
                                </a:lnTo>
                                <a:lnTo>
                                  <a:pt x="933616" y="305753"/>
                                </a:lnTo>
                                <a:lnTo>
                                  <a:pt x="945370" y="289878"/>
                                </a:lnTo>
                                <a:lnTo>
                                  <a:pt x="956488" y="274320"/>
                                </a:lnTo>
                                <a:lnTo>
                                  <a:pt x="946640" y="271463"/>
                                </a:lnTo>
                                <a:lnTo>
                                  <a:pt x="936475" y="268605"/>
                                </a:lnTo>
                                <a:lnTo>
                                  <a:pt x="926628" y="266383"/>
                                </a:lnTo>
                                <a:lnTo>
                                  <a:pt x="916780" y="263843"/>
                                </a:lnTo>
                                <a:lnTo>
                                  <a:pt x="906932" y="261938"/>
                                </a:lnTo>
                                <a:lnTo>
                                  <a:pt x="897085" y="260350"/>
                                </a:lnTo>
                                <a:lnTo>
                                  <a:pt x="878342" y="258128"/>
                                </a:lnTo>
                                <a:lnTo>
                                  <a:pt x="859600" y="256223"/>
                                </a:lnTo>
                                <a:lnTo>
                                  <a:pt x="841493" y="255270"/>
                                </a:lnTo>
                                <a:lnTo>
                                  <a:pt x="824022" y="255270"/>
                                </a:lnTo>
                                <a:lnTo>
                                  <a:pt x="806550" y="255905"/>
                                </a:lnTo>
                                <a:lnTo>
                                  <a:pt x="790031" y="256540"/>
                                </a:lnTo>
                                <a:lnTo>
                                  <a:pt x="774466" y="258128"/>
                                </a:lnTo>
                                <a:lnTo>
                                  <a:pt x="759218" y="260033"/>
                                </a:lnTo>
                                <a:lnTo>
                                  <a:pt x="745241" y="262255"/>
                                </a:lnTo>
                                <a:lnTo>
                                  <a:pt x="731899" y="264795"/>
                                </a:lnTo>
                                <a:lnTo>
                                  <a:pt x="719192" y="267653"/>
                                </a:lnTo>
                                <a:lnTo>
                                  <a:pt x="707756" y="270193"/>
                                </a:lnTo>
                                <a:lnTo>
                                  <a:pt x="697591" y="273050"/>
                                </a:lnTo>
                                <a:lnTo>
                                  <a:pt x="766524" y="378778"/>
                                </a:lnTo>
                                <a:lnTo>
                                  <a:pt x="507945" y="745808"/>
                                </a:lnTo>
                                <a:lnTo>
                                  <a:pt x="507628" y="744220"/>
                                </a:lnTo>
                                <a:lnTo>
                                  <a:pt x="506039" y="741680"/>
                                </a:lnTo>
                                <a:lnTo>
                                  <a:pt x="503180" y="736600"/>
                                </a:lnTo>
                                <a:lnTo>
                                  <a:pt x="498415" y="728345"/>
                                </a:lnTo>
                                <a:lnTo>
                                  <a:pt x="491427" y="716915"/>
                                </a:lnTo>
                                <a:lnTo>
                                  <a:pt x="481261" y="701358"/>
                                </a:lnTo>
                                <a:lnTo>
                                  <a:pt x="450766" y="655320"/>
                                </a:lnTo>
                                <a:lnTo>
                                  <a:pt x="445048" y="646430"/>
                                </a:lnTo>
                                <a:lnTo>
                                  <a:pt x="439965" y="637223"/>
                                </a:lnTo>
                                <a:lnTo>
                                  <a:pt x="435518" y="628650"/>
                                </a:lnTo>
                                <a:lnTo>
                                  <a:pt x="431388" y="620078"/>
                                </a:lnTo>
                                <a:lnTo>
                                  <a:pt x="427894" y="611505"/>
                                </a:lnTo>
                                <a:lnTo>
                                  <a:pt x="425353" y="602933"/>
                                </a:lnTo>
                                <a:lnTo>
                                  <a:pt x="422494" y="594678"/>
                                </a:lnTo>
                                <a:lnTo>
                                  <a:pt x="420588" y="586423"/>
                                </a:lnTo>
                                <a:lnTo>
                                  <a:pt x="418999" y="578168"/>
                                </a:lnTo>
                                <a:lnTo>
                                  <a:pt x="417411" y="570230"/>
                                </a:lnTo>
                                <a:lnTo>
                                  <a:pt x="416458" y="562610"/>
                                </a:lnTo>
                                <a:lnTo>
                                  <a:pt x="416140" y="554990"/>
                                </a:lnTo>
                                <a:lnTo>
                                  <a:pt x="415823" y="548005"/>
                                </a:lnTo>
                                <a:lnTo>
                                  <a:pt x="415823" y="541020"/>
                                </a:lnTo>
                                <a:lnTo>
                                  <a:pt x="415823" y="534353"/>
                                </a:lnTo>
                                <a:lnTo>
                                  <a:pt x="416458" y="527685"/>
                                </a:lnTo>
                                <a:lnTo>
                                  <a:pt x="417729" y="515620"/>
                                </a:lnTo>
                                <a:lnTo>
                                  <a:pt x="419635" y="504508"/>
                                </a:lnTo>
                                <a:lnTo>
                                  <a:pt x="422176" y="495300"/>
                                </a:lnTo>
                                <a:lnTo>
                                  <a:pt x="424400" y="487045"/>
                                </a:lnTo>
                                <a:lnTo>
                                  <a:pt x="426623" y="480695"/>
                                </a:lnTo>
                                <a:lnTo>
                                  <a:pt x="428847" y="475933"/>
                                </a:lnTo>
                                <a:lnTo>
                                  <a:pt x="430435" y="472123"/>
                                </a:lnTo>
                                <a:lnTo>
                                  <a:pt x="592126" y="97473"/>
                                </a:lnTo>
                                <a:lnTo>
                                  <a:pt x="594668" y="90805"/>
                                </a:lnTo>
                                <a:lnTo>
                                  <a:pt x="596891" y="84455"/>
                                </a:lnTo>
                                <a:lnTo>
                                  <a:pt x="599750" y="78740"/>
                                </a:lnTo>
                                <a:lnTo>
                                  <a:pt x="602927" y="73660"/>
                                </a:lnTo>
                                <a:lnTo>
                                  <a:pt x="605786" y="66357"/>
                                </a:lnTo>
                                <a:lnTo>
                                  <a:pt x="605468" y="69533"/>
                                </a:lnTo>
                                <a:lnTo>
                                  <a:pt x="609916" y="64135"/>
                                </a:lnTo>
                                <a:lnTo>
                                  <a:pt x="614045" y="59690"/>
                                </a:lnTo>
                                <a:lnTo>
                                  <a:pt x="618175" y="55880"/>
                                </a:lnTo>
                                <a:lnTo>
                                  <a:pt x="621669" y="52705"/>
                                </a:lnTo>
                                <a:lnTo>
                                  <a:pt x="627070" y="49212"/>
                                </a:lnTo>
                                <a:lnTo>
                                  <a:pt x="629293" y="47942"/>
                                </a:lnTo>
                                <a:lnTo>
                                  <a:pt x="641047" y="42862"/>
                                </a:lnTo>
                                <a:lnTo>
                                  <a:pt x="652483" y="37782"/>
                                </a:lnTo>
                                <a:lnTo>
                                  <a:pt x="664236" y="33655"/>
                                </a:lnTo>
                                <a:lnTo>
                                  <a:pt x="675355" y="29210"/>
                                </a:lnTo>
                                <a:lnTo>
                                  <a:pt x="686790" y="25400"/>
                                </a:lnTo>
                                <a:lnTo>
                                  <a:pt x="697591" y="21907"/>
                                </a:lnTo>
                                <a:lnTo>
                                  <a:pt x="708392" y="18732"/>
                                </a:lnTo>
                                <a:lnTo>
                                  <a:pt x="719192" y="15557"/>
                                </a:lnTo>
                                <a:lnTo>
                                  <a:pt x="739840" y="10477"/>
                                </a:lnTo>
                                <a:lnTo>
                                  <a:pt x="760489" y="6667"/>
                                </a:lnTo>
                                <a:lnTo>
                                  <a:pt x="779866" y="3492"/>
                                </a:lnTo>
                                <a:lnTo>
                                  <a:pt x="798926" y="1587"/>
                                </a:lnTo>
                                <a:lnTo>
                                  <a:pt x="817351" y="317"/>
                                </a:lnTo>
                                <a:lnTo>
                                  <a:pt x="834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9.1pt;margin-top:679.85pt;height:18.4pt;width:18.4pt;z-index:252089344;mso-width-relative:page;mso-height-relative:page;" coordsize="233680,233680" o:gfxdata="UEsDBAoAAAAAAIdO4kAAAAAAAAAAAAAAAAAEAAAAZHJzL1BLAwQUAAAACACHTuJAoJOtFtwAAAAN&#10;AQAADwAAAGRycy9kb3ducmV2LnhtbE2PwW7CMBBE75X6D9Yi9VYcE5lCiIMq1PaEKgGVqt5MvCQR&#10;sR3FJoG/73JqjzvzNDuTr6+2ZQP2ofFOgZgmwNCV3jSuUvB1eH9eAAtRO6Nb71DBDQOsi8eHXGfG&#10;j26Hwz5WjEJcyLSCOsYu4zyUNVodpr5DR97J91ZHOvuKm16PFG5bPkuSObe6cfSh1h1uaizP+4tV&#10;8DHq8TUVb8P2fNrcfg7y83srUKmniUhWwCJe4x8M9/pUHQrqdPQXZwJrFaRiMSOUjFQuX4ARkkpJ&#10;8453aTmXwIuc/19R/AJQSwMEFAAAAAgAh07iQNp5fNRFDwAA5EAAAA4AAABkcnMvZTJvRG9jLnht&#10;bL1czY4bxxG+B8g7EDwGiHe6p38XlgzBiowgTixECnIMRlzukgCXwwwprZxzEOSYB8gx1zxBnsfJ&#10;a+Sr6h6yKWeqBzYQH0Tu7sdi/XV1/Y0//+Lj427xYT0ct/3+2VJ91iwX6/2qv9vuH54tf/f21c/D&#10;cnE8dfu7btfv18+W366Pyy+e//Qnnz8dbte63/S7u/WwAJH98fbp8Gy5OZ0Otzc3x9Vm/dgdP+sP&#10;6z3+eN8Pj90JPw4PN3dD9wTqj7sb3TTu5qkf7g5Dv1ofj/jty/TH5XOmf3+/Xp2+ub8/rk+L3bMl&#10;eDvxvwP/+47+vXn+eXf7MHSHzXaV2eh+ABeP3XaPLz2TetmdusX7Yfs9Uo/b1dAf+/vTZ6v+8aa/&#10;v9+u1iwDpFHNJ9J8NfTvDyzLw+3Tw+GsJqj2Ez39YLKr33x4PSy2d7AdLLXvHmGj//zrz9/97a8L&#10;/ALaeTo83AL01XB4c3g95F88pJ9I4I/3wyO9QpTFR9brt2e9rj+eFiv8UretC9D+Cn/K71nvqw2M&#10;871PrTa/ED93M37pDfF2ZuXpAA86XpR0/HFKerPpDmvW/ZHkz0rSblTSv//xz+/+/pcFfsE6YdBZ&#10;Q8fbI5T149RzFrO7PQzH01fr/nFBb54t17vd9nAk5rrb7sPXxxM4AHpE0a+P/W5792q72/EPw8O7&#10;L3fD4kOHQ/DqlX3pFDGNj1zBdvvFE+xjTUOm6nAY73fdCW8fD3CP4/5hueh2Dzjlq9PA373v6RvY&#10;kvTdL7vjJn0Hk81fsdvjm8g2SSP07l1/9y30OfTpNB4Pq1dbfP7r7nh63Q04fvh+hJTTN/jnfteD&#10;qT6/Wy42/fCn//V7wsPg+Oty8YTjDIb/+L4b1svF7pd7uEJUxtD55x+M9Ro/DOVf3pV/2b9//LKH&#10;shSC12HFbwl/2o1v74f+8feIPC/oW/Gnbr/CdyfV5B++PKUwg9i1Wr94wTCc+UN3+nr/5rAi4mSc&#10;ff/i/am/37IRL9rJSoND0xH8f3h2Y84B4FdvvvlD8v9J3168e/p1f4dg0YF7FuSTQGBbH0AQJ96Y&#10;oFvyhu52DAhKuUDmoICgjHKNzd4yElm9Tx5PHxpdHMH1Ds5Ov3q4y6HqLYjcP+7gMz+7Wag2Ouft&#10;4mmhnDHOjtH9DIY5L+Doo1PtYrNQ6V3i8EJZF+DQQgY9TbgtsM00SVPAAmhqgVdbYFsFqSYZRUg6&#10;SxW1FTXgC6xqfBTIwngXsk5Zr6bljwVWq9j4aW5VabEYG+PDNF1VWqxto9cC4dJgqlHeRy9QLk1m&#10;QpA0oUq7qYYuM0EXqrScjS4KDqFK26nGNK2VKJfW8/AJwXp0m5/Np5rgcbwFbZQGVDaYVjoYpQWV&#10;0nBkwY91aUJtWqsl0lc2VF7bppnmGlHlImML0q2gEH1lRN04UBdIl0Y0rVYqTHseJQUXXcP/QyuR&#10;Lq1oPG4iSSFXZtTaqSDpujSjVSYCPBk22iszau1VK3hIW5rRmmijwHV7ZUatW4TjaV23pRltaHwj&#10;6Lq9NqPyDujJgN+WZnSNd9Ixb6/NiDOjJK5LM7pWIeoJur4yo4rRNsI5b0sz4hrTRiBN1+jF+VRQ&#10;XgnOZ0ozOu9EM5rSjNpCQkHVprRivlKnFWJKM2qnG99OW9GUVlQapYRkRlOa0TnVOCGEmCsrRlhR&#10;8D1KkM6qDhbeJPiHKY1oEIERJCfPIlKVC+WIC0a5aXXY0oZtY70VjqItbRiNc/ClyeNiSxsiIBgn&#10;US5NGJXzQaJcmlC7FjeMoI3SgsFToiTwXFpQ24D7SKB8ZUGcKymps6UFtbXaC8fQlRb0HumnYEHU&#10;Xxdz13h2pQV9q0KM09pwVxZ0RszwXGlBF72NQlByVxb08DtJG6UFLeIujDLpda60IDSntUS5tCAu&#10;OKOE+9CVFvQpUZk8g760oCGmBQv60oLO2lbi2ZcWRJpikUxMasOXFoTeEP+n/dmXFkQ5gRRIoFxa&#10;0DUacUagXFrQkNMJXudLC1ofUN0JlK8sqJySIpIvLWiRd0i3LLWYzvEZjoGyc1obobSg5exxmudw&#10;ZUEVHTLNSQuG0oK2gSsJ2gjXFnRO5Lm0oAmNmM6E0oI2alycAs+lBaM3uI4nDwqV9Wc124i4IQT+&#10;UBrQBy+lMrG0H3oCBm40qeVY2g+KkJw5luZDCk3l9DThK/PZgGttUhWxtJ7TEWdKIHxlPR9xq00T&#10;Lo2HSxsptEC4NB6SB6kujKXxajE/lsar1vWl9XyL0Cy4BerzwolQ+XqxZVDaz8cQJVdGgV6StuET&#10;ymh7nvtI3SZ1T7vb1cd97i3hHTp4aLE33NY69EfqUFOjCc2qt2PnFChqRE2AwS+BueuF75PB8CEC&#10;jy0wGQy/ILDP/TIZDFsTOM4CU2OG0Oi5pOawTFtlGdU8IamHwtTniUmNEYbPE5S6HQyfJyo1fwmO&#10;3sQcUXUWNXUxq/akTgNTnycqdQ8YPk9UnUXV80SlKp+oo36fIypV7gyfZ1Wqxhk+T1SqsBk+T9Q2&#10;i4p6eA7vVAkTddS4s+BZVBSus+BZVBSjs+BZVBSYs+BZVFSNc+BUL5KoKAVnwbOoqO9mwbOodp6o&#10;Notq54lqs6gor+YwQ4UViXqeWclhiaolhs8TlUoghs8T1WVRUbLM4j2LijpkDpwqEGIGxcUseBYV&#10;FcMseBbVzxPVZ1GR28+inkVFwj4HTqk6iYosfBY8i4rUehY8ixrmiUqZMjMzT9Q81nqL1HYOM5TV&#10;EnUkrLPgWdQ4T1TKQJn6PFFjFjXOE5WyRaY+T1RFk2PCU3o3R1jVZGkpaSs+kO7YnJANWOL4dH1j&#10;WC6wvvGOPoPBd3eiPG58S1PscQC42OB9nu/R3x8xSX7bM/JEaZ1qosMogLlGQo5aJrNxAe72Vx/I&#10;k0USE2UuOj2jpCNufD2kL0gzSf6CkZEk6IgbXxM+BE2DSyaPej6e9TLCxtdMfor/Ebba9cc1a+ki&#10;Uf4mnmnyN/GgFDq/QMaPZ6hVLodtjCKzhkbI+Jqh6ANS44zUg9RbxvIIlLE04ZSxGKrgPiK60IpM&#10;NyosmaAIABadp1G4kc/xNfGbBqaJX5qHikzENrTUNyDhjK5Ihx6/oe4rgT2aozJlHrAymOssGYyZ&#10;kU3nXmMsW1FGoHleohwtskfJ+9I8lsE8ba2Ag8mZdAsBtQhGaMDSRYo+RkUUGxIfeXzLjPBwtoLW&#10;zlGNT86BQ1zjBM4Gb2M0SyBzwuPehKZhboUTOCn8gmijR4RwWKF9QVOnr4Lm8TDT5uFvBY09Hhqf&#10;g5PobOUUYBUA+xL52LYGfl4hzvNkJp6mxRU4NYmSxlXAwL8iqEJLMMdAraD+ihbTBJqZSfNlmRmc&#10;3IhUlRSjwVXNolh8CNmibYPOQ0UzaWbN1NNEusJMwMFPese+jKmKGmNQCW6gpJpV05SbmUkzbJkZ&#10;mnLnbMVgwlsJWUor1+YSDYMiC4uJzp7m4okZnnpX4Bh2U48PZjLoPtfuQa1NpM0LwDEwjVXN8CQ9&#10;wXlOXmOGpuMJrp3H5SKLysP0BMeoq6rIAs6T9Rp1ZAjperOYaZ93p8aLbXxNF5zSGisXOThitF6L&#10;Mmlan3jnWXyNGdxFKaxbmAkmkDXDyxGJOtDnjsrI8/g68s7zfYan6X2NuvE0d4UT0LGqe+TZ39F2&#10;tyi/ZN55IyBR53l/DW5DDnqYd9byG6UbOFZyMaSYVlcUmXYIEjO8ISAzoxC4civIQZNptRcZ36jv&#10;8TXrXQVHuRAr0kXkSBXqvHWQ4LxTUIFjNStXCtikwnGqwU2Tay4XrDnXgCPP42viPe0pMC9z8u2c&#10;ajsTzbmTORIcX0dnDE2OvTQYx7KWyHZaakh8pJUFEY6cCDE0wRs0zyvMYLaFjVaGB8Ar6VTagmA0&#10;YiqOoMiKbw3vylIoxZYDVC8di9A0WHdi2ojAqmLMtDWR0LwTIdKODe6YdFVTsVLhO9KZyGiNpVKZ&#10;77RlwZykHQqZE4N91uQrOkTsJMho65C1Mm3tcfPKnpK2MjKaXEumjWWqnL3CrS6bs6Ozjq/JaTEp&#10;wQw50XYIQxXavMWR0bSjIXOC+WO2PG7TWs4YIi6f5ODaYc9R1kna+kic8E6HyAkqTpcDCvZfcYPJ&#10;aKRO6K5QcEtbHTKat0RmoxtM37KfUG4pB04Kg7RYx5w4JOwiJ2mrZK5OsM2h81gE+sbSqkwbNw7t&#10;hhEnUOC58zt60/iavCptoWQ07ZjItFHu5eoMV5w7N6FHmuNrpt2gOEsJBRZu4FYi7TTBTJzwToqI&#10;xkoHxGQ0sm3UrCIaKyCRVs+gE2+QDVfR40lLOywV2jgDKVNBB4kejpFiLNI9BQhz0uL+ltFpKyah&#10;eedFpI2gbXSKml7hdpBtabBfldtlME6LppDEd9qiYU7SjoyMBpxW7KBvZ5xBuiLSbiPq2oRufe3M&#10;p62bhOadmgptZPuZEzxkVvETqC/kNqxTylbOfNrSSZzwDo7MCdU1yWMt7okqJw32FZi2DbQ0INPm&#10;rZ6E5p2dChqOmiIEMmVdsw4asLljiICMJcwKbdoCSpzwjk8FTZs9CY3aqqZv3gPKaPSba5xcaHP9&#10;XuHkIqX2SE4raJS96cxbBa3UODknhGmHSKatNUollhIVZFuLEBoJXtK3oU5OhW/KIZK+085RhZOA&#10;Fk/iBHdQ5d7BKcfRzGisKMkem7aYGM07SiIjdF6QA1I4weJyxUuQQITcbQiovmSFpJ0npswbTSIb&#10;tGg3xleK3RUw8u1kRmRr54HqeEOOr+mmTBtSzAbvP1Uoo9zOlFHpyALSacw3Hz/AIlPmfSpmA93M&#10;yk3mkNDTViaMQvu0FTaAyEm3of01mQ3evmLKyEiwui5dHg4L2aOT4jqogJEz0E4feK73udOuVgLT&#10;JpbMBla3c4sA3FeCJJJ95ItMOT2jKQrI27wJTM9jiWwgMW9zgqaCR0ovUfaXbE5ZW3HRtAbGbPCO&#10;l0zZ4frP3Rs8xydjsQWWh/FoV1c45oWxxER1JIUClvbrydaVwQqGV3gmkKGfHupx6IYGC80m09O5&#10;45CSZpvF0438rOzEk7ov48sXWQ1XsP/3k7rl0600Oz2u1vt1e0dvV3hifOjyg8n9cNr0+WH6V0O/&#10;PxHzaDJtHzan324fFsMWa3WnzbBevz4tF3dbPCDLEKikIHk8ZNIg0L8f8OQyf+f1Q8yv8F9WzarA&#10;ESX+OD9ynB40Lh+l5UfG8Sg9myRzSs/qlz8z/vI/J3j+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oRAABbQ29udGVudF9UeXBlc10ueG1sUEsB&#10;AhQACgAAAAAAh07iQAAAAAAAAAAAAAAAAAYAAAAAAAAAAAAQAAAAnBAAAF9yZWxzL1BLAQIUABQA&#10;AAAIAIdO4kCKFGY80QAAAJQBAAALAAAAAAAAAAEAIAAAAMAQAABfcmVscy8ucmVsc1BLAQIUAAoA&#10;AAAAAIdO4kAAAAAAAAAAAAAAAAAEAAAAAAAAAAAAEAAAAAAAAABkcnMvUEsBAhQAFAAAAAgAh07i&#10;QKCTrRbcAAAADQEAAA8AAAAAAAAAAQAgAAAAIgAAAGRycy9kb3ducmV2LnhtbFBLAQIUABQAAAAI&#10;AIdO4kDaeXzURQ8AAORAAAAOAAAAAAAAAAEAIAAAACsBAABkcnMvZTJvRG9jLnhtbFBLBQYAAAAA&#10;BgAGAFkBAADiEgAAAAA=&#10;">
                <o:lock v:ext="edit" aspectratio="f"/>
                <v:shape id="_x0000_s1026" o:spid="_x0000_s1026" o:spt="3" type="#_x0000_t3" style="position:absolute;left:0;top:0;height:233680;width:233680;v-text-anchor:middle;" fillcolor="#FF5D61" filled="t" stroked="f" coordsize="21600,21600" o:gfxdata="UEsDBAoAAAAAAIdO4kAAAAAAAAAAAAAAAAAEAAAAZHJzL1BLAwQUAAAACACHTuJA7IL3x7wAAADb&#10;AAAADwAAAGRycy9kb3ducmV2LnhtbEWP0YrCMBRE3xf8h3AFXxZNrSBSjSLCwuKLrO4H3E2ubbG5&#10;qUlqu3+/WRB8HGbmDLPZDbYRD/KhdqxgPstAEGtnai4VfF8+pisQISIbbByTgl8KsNuO3jZYGNfz&#10;Fz3OsRQJwqFABVWMbSFl0BVZDDPXEifv6rzFmKQvpfHYJ7htZJ5lS2mx5rRQYUuHivTt3FkFutmf&#10;htPiqjtz7O/l++on7zqv1GQ8z9YgIg3xFX62P42CfAn/X9IP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C98e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shape>
                <v:shape id="KSO_Shape" o:spid="_x0000_s1026" o:spt="100" style="position:absolute;left:53788;top:44823;height:141605;width:116840;v-text-anchor:middle;" fillcolor="#FFD9DA" filled="t" stroked="f" coordsize="1644650,1979613" o:gfxdata="UEsDBAoAAAAAAIdO4kAAAAAAAAAAAAAAAAAEAAAAZHJzL1BLAwQUAAAACACHTuJA5B1Fvb0AAADd&#10;AAAADwAAAGRycy9kb3ducmV2LnhtbEVPTWsCMRC9F/ofwhR602SlFLsaBYUWpQerVbwOm3Gzupks&#10;Serqv28OhR4f73s6v7lWXCnExrOGYqhAEFfeNFxr2H+/D8YgYkI22HomDXeKMJ89PkyxNL7nLV13&#10;qRY5hGOJGmxKXSllrCw5jEPfEWfu5IPDlGGopQnY53DXypFSr9Jhw7nBYkdLS9Vl9+M09PfjR7E+&#10;fDWLzXkT1m92VX0uvdbPT4WagEh0S//iP/fKaBiplzw3v8lP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HUW9vQAA&#10;AN0AAAAPAAAAAAAAAAEAIAAAACIAAABkcnMvZG93bnJldi54bWxQSwECFAAUAAAACACHTuJAMy8F&#10;njsAAAA5AAAAEAAAAAAAAAABACAAAAAMAQAAZHJzL3NoYXBleG1sLnhtbFBLBQYAAAAABgAGAFsB&#10;AAC2AwAAAAA=&#10;" path="m1096061,942975l1644650,1687741,1396675,1979613,882650,1253903,1096061,942975xm834822,0l851658,317,867859,1587,883425,3175,898355,5397,912333,7620,925675,10795,938381,14287,950452,17780,961571,21907,972054,25717,981584,29528,990478,33972,998420,37782,1005726,41910,1017797,48895,1026692,54292,1031775,58420,1033681,59690,1035587,63500,1035587,62865,1040351,71755,1054011,96520,1074659,134938,1087048,158433,1099755,184785,1114050,213360,1128345,243523,1142957,275590,1157887,308928,1172500,343535,1186159,378460,1199819,414020,1206172,432118,1211890,449580,1216338,463550,1219832,477203,1222691,489903,1224915,502920,1226185,514985,1227138,526733,1227138,538480,1227138,549593,1226503,560705,1225232,570865,1223644,580708,1222056,589915,1219832,599123,1217608,607695,1214749,615950,1211890,623570,1208714,631190,1205855,638175,1202678,644525,1199501,650240,1192830,660718,1186795,669925,1181712,676593,1177900,681673,1174088,685483,251908,1979613,0,1649413,128019,1463040,262073,1268095,419635,1039813,582914,803910,661060,691198,734440,585788,800832,491173,857694,410845,902167,348298,919957,324168,933616,305753,945370,289878,956488,274320,946640,271463,936475,268605,926628,266383,916780,263843,906932,261938,897085,260350,878342,258128,859600,256223,841493,255270,824022,255270,806550,255905,790031,256540,774466,258128,759218,260033,745241,262255,731899,264795,719192,267653,707756,270193,697591,273050,766524,378778,507945,745808,507628,744220,506039,741680,503180,736600,498415,728345,491427,716915,481261,701358,450766,655320,445048,646430,439965,637223,435518,628650,431388,620078,427894,611505,425353,602933,422494,594678,420588,586423,418999,578168,417411,570230,416458,562610,416140,554990,415823,548005,415823,541020,415823,534353,416458,527685,417729,515620,419635,504508,422176,495300,424400,487045,426623,480695,428847,475933,430435,472123,592126,97473,594668,90805,596891,84455,599750,78740,602927,73660,605786,66357,605468,69533,609916,64135,614045,59690,618175,55880,621669,52705,627070,49212,629293,47942,641047,42862,652483,37782,664236,33655,675355,29210,686790,25400,697591,21907,708392,18732,719192,15557,739840,10477,760489,6667,779866,3492,798926,1587,817351,317,834822,0xe">
                  <v:path o:connectlocs="99223,141605;59307,0;62760,227;65762,772;68312,1567;70366,2430;72306,3497;73435,4269;73909,5132;77226,11332;80160,17419;83297,24573;85689,30910;86659,34135;87111,36837;87178,39313;86930,41539;86501,43469;85870,45150;85215,46512;83951,48397;17896,141605;18618,90708;46963,49442;60932,29388;66326,21871;67251,19418;65130,18873;62399,18464;58540,18259;55019,18464;51995,18941;49558,19531;36063,53235;35408,52099;32023,46876;30940,44968;30218,43128;29766,41357;29563,39699;29541,38223;29811,36088;30308,34384;42066,6972;42607,5632;43013,4973;43916,3997;44706,3429;47188,2407;49558,1567;52560,749;56757,113" o:connectangles="0,0,0,0,0,0,0,0,0,0,0,0,0,0,0,0,0,0,0,0,0,0,0,0,0,0,0,0,0,0,0,0,0,0,0,0,0,0,0,0,0,0,0,0,0,0,0,0,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-560070</wp:posOffset>
                </wp:positionH>
                <wp:positionV relativeFrom="paragraph">
                  <wp:posOffset>-315595</wp:posOffset>
                </wp:positionV>
                <wp:extent cx="1648460" cy="8591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691" cy="858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FA7A9"/>
                                <w:sz w:val="52"/>
                                <w:szCs w:val="4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FA7A9"/>
                                <w:sz w:val="52"/>
                                <w:szCs w:val="44"/>
                              </w:rPr>
                              <w:t xml:space="preserve">微笑服务  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FA7A9"/>
                                <w:sz w:val="52"/>
                                <w:szCs w:val="4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FA7A9"/>
                                <w:sz w:val="52"/>
                                <w:szCs w:val="44"/>
                              </w:rPr>
                              <w:t>用心呵护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1pt;margin-top:-24.85pt;height:67.65pt;width:129.8pt;z-index:252069888;mso-width-relative:page;mso-height-relative:page;" filled="f" stroked="f" coordsize="21600,21600" o:gfxdata="UEsDBAoAAAAAAIdO4kAAAAAAAAAAAAAAAAAEAAAAZHJzL1BLAwQUAAAACACHTuJAGAxzSNsAAAAK&#10;AQAADwAAAGRycy9kb3ducmV2LnhtbE2Py07DMBBF90j8gzVI7FonUR9uGqdCkSokBIuWbthNYjeJ&#10;sMchdh/w9bgr2M1oju6cW2yu1rCzHn3vSEI6TYBpapzqqZVweN9OBDAfkBQaR1rCt/awKe/vCsyV&#10;u9BOn/ehZTGEfI4SuhCGnHPfdNqin7pBU7wd3WgxxHVsuRrxEsOt4VmSLLjFnuKHDgdddbr53J+s&#10;hJdq+4a7OrPix1TPr8en4evwMZfy8SFN1sCCvoY/GG76UR3K6FS7EynPjISJEFlE4zBbLYHdiGU6&#10;A1ZLEPMF8LLg/yuUv1BLAwQUAAAACACHTuJAnYBFeSQCAAAmBAAADgAAAGRycy9lMm9Eb2MueG1s&#10;rVPBjtMwEL0j8Q+W7zRtaUtaNV2VXRUhrdiVCuLsOnYTyfYY221SPgD+gBMX7nxXv4Ox03Yr4IS4&#10;ODOeyZuZN8/zm1YrshfO12AKOuj1KRGGQ1mbbUE/vF+9yCnxgZmSKTCioAfh6c3i+bN5Y2diCBWo&#10;UjiCIMbPGlvQKgQ7yzLPK6GZ74EVBoMSnGYBXbfNSscaRNcqG/b7k6wBV1oHXHiPt3ddkC4SvpSC&#10;hwcpvQhEFRR7C+l06dzEM1vM2WzrmK1qfmqD/UMXmtUGi16g7lhgZOfqP6B0zR14kKHHQWcgZc1F&#10;mgGnGfR/m2ZdMSvSLEiOtxea/P+D5e/2j47UZUFxUYZpXNHx29fj95/HH19IHulprJ9h1tpiXmhf&#10;Q4trPt97vIxTt9Lp+MV5CMaR6MOFXNEGwuNPk1E+mQ4o4RjLx/k0H0aY7Olv63x4I0CTaBTU4fIS&#10;p2x/70OXek6JxQysaqXSApUhTUEnL8f99MMlguDKxFyRpHCCiRN1nUcrtJv2NOYGygNO6aCTibd8&#10;VWMr98yHR+ZQFzgYaj084CEVYEk4WZRU4D7/7T7m47owSkmDOiuo/7RjTlCi3hpc5HQwGkVhJmc0&#10;fjVEx11HNtcRs9O3gFJGGrG7ZMb8oM6mdKA/4pNYxqoYYoZj7YKGs3kbOvXjk+JiuUxJKEXLwr1Z&#10;Wx6hO3KXuwCyTrxHmjpucF/RQTGmzZ0eTlT7tZ+ynp734h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YDHNI2wAAAAoBAAAPAAAAAAAAAAEAIAAAACIAAABkcnMvZG93bnJldi54bWxQSwECFAAUAAAA&#10;CACHTuJAnYBFeSQCAAAm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left"/>
                        <w:rPr>
                          <w:rFonts w:ascii="方正准圆简体" w:hAnsi="微软雅黑" w:eastAsia="方正准圆简体"/>
                          <w:color w:val="FFA7A9"/>
                          <w:sz w:val="52"/>
                          <w:szCs w:val="4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FA7A9"/>
                          <w:sz w:val="52"/>
                          <w:szCs w:val="44"/>
                        </w:rPr>
                        <w:t xml:space="preserve">微笑服务  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方正准圆简体" w:hAnsi="微软雅黑" w:eastAsia="方正准圆简体"/>
                          <w:color w:val="FFA7A9"/>
                          <w:sz w:val="52"/>
                          <w:szCs w:val="4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FA7A9"/>
                          <w:sz w:val="52"/>
                          <w:szCs w:val="44"/>
                        </w:rPr>
                        <w:t>用心呵护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9675" cy="10691495"/>
                <wp:effectExtent l="0" t="0" r="3175" b="0"/>
                <wp:wrapNone/>
                <wp:docPr id="2100" name="矩形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FFD9DA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height:841.85pt;width:595.25pt;mso-position-horizontal:center;mso-position-horizontal-relative:margin;mso-position-vertical:center;mso-position-vertical-relative:margin;z-index:252020736;v-text-anchor:middle;mso-width-relative:page;mso-height-relative:page;" fillcolor="#FFD9DA" filled="t" stroked="f" coordsize="21600,21600" o:gfxdata="UEsDBAoAAAAAAIdO4kAAAAAAAAAAAAAAAAAEAAAAZHJzL1BLAwQUAAAACACHTuJANpBtHNUAAAAH&#10;AQAADwAAAGRycy9kb3ducmV2LnhtbE2PzU7DMBCE70i8g7VI3KgdECWEOJVAcOGARIrguo2XJK29&#10;jmz3h7fH5VIuq1nNaubbenFwVuwoxNGzhmKmQBB33ozca/hYvlyVIGJCNmg9k4YfirBozs9qrIzf&#10;8zvt2tSLHMKxQg1DSlMlZewGchhnfiLO3rcPDlNeQy9NwH0Od1ZeKzWXDkfODQNO9DRQt2m3TsPn&#10;2r2uu9IE+2w2b+3ykd3Ufml9eVGoBxCJDul0DEf8jA5NZlr5LZsorIb8SPqbR6+4V7cgVlnNy5s7&#10;kE0t//M3v1BLAwQUAAAACACHTuJAVf4Aq0gCAABuBAAADgAAAGRycy9lMm9Eb2MueG1srVTNbhox&#10;EL5X6jtYvpcFFEJBLBEKoqoUNZFo1fPgtdmVbI9rG5b0ZSr11ofo40R9jY69G5L+nKpezIxndr6Z&#10;z9+wuDoZzY7ShwZtyUeDIWfSCqwauy/5h/ebV685CxFsBRqtLPm9DPxq+fLFonVzOcYadSU9oyI2&#10;zFtX8jpGNy+KIGppIAzQSUtBhd5AJNfvi8pDS9WNLsbD4WXRoq+cRyFDoNt1F+TLXF8pKeKtUkFG&#10;pktOvcV8+nzu0lksFzDfe3B1I/o24B+6MNBYAj2XWkMEdvDNH6VMIzwGVHEg0BSoVCNknoGmGQ1/&#10;m2Zbg5N5FiInuDNN4f+VFe+Od541VcnHoyERZMHQK/348u3h+1eWr4ih1oU5JW7dne+9QGYa96S8&#10;Sb80CDtlVu/PrMpTZIIup5PJ7HI64UxQbDS8nI0uZpNEfPH0vfMhvpFoWDJK7undMp1wvAmxS31M&#10;SXABdVNtGq2z4/e7a+3ZEeiNN5v1bL3qq/+Spi1rCX88TWMKIK0pDZFM42j6YPecgd6TiEX0Gdti&#10;QiBwmCfsNYS6w8hlewhtaY7ET8dIsnZY3ROnHjuxBSc2DX1/AyHegSd1ET5tTLylQ2mkprC3OKvR&#10;f/7bfcqnR6coZy2plRr+dAAvOdNvLcmBOL1I8s7OxWQ6Jsc/j+yeR+zBXCORNaLddCKbKT/qR1N5&#10;NB9psVYJlUJgBWF31PTOdey2iFZTyNUqp5GkHcQbu3UiFU/MWVwdIqomP+ITOz1pJOosg34B09Y8&#10;93PW09/E8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2kG0c1QAAAAcBAAAPAAAAAAAAAAEAIAAA&#10;ACIAAABkcnMvZG93bnJldi54bWxQSwECFAAUAAAACACHTuJAVf4Aq0gCAABuBAAADgAAAAAAAAAB&#10;ACAAAAAkAQAAZHJzL2Uyb0RvYy54bWxQSwUGAAAAAAYABgBZAQAA3gUAAAAA&#10;"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ABB772D-5C78-4D8D-B5A2-32C32AD97D0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642B081-42AB-46A9-AF3E-5D61172A47C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5613AF2-AEA9-43BF-90A7-3FAE82EAFBAA}"/>
  </w:font>
  <w:font w:name="方正准圆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4" w:fontKey="{FC3B8DD1-70EE-4AB7-9362-7DB0C009C45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4A4982B4-6ACA-4257-9513-17E2E748A49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6" w:fontKey="{F93D3884-1E0C-4500-A7ED-FE518B7E1E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54561E"/>
    <w:rsid w:val="00004CE6"/>
    <w:rsid w:val="000166F1"/>
    <w:rsid w:val="00065B6F"/>
    <w:rsid w:val="00066785"/>
    <w:rsid w:val="0009199B"/>
    <w:rsid w:val="000F78F3"/>
    <w:rsid w:val="0014363B"/>
    <w:rsid w:val="001511BB"/>
    <w:rsid w:val="00154DBF"/>
    <w:rsid w:val="00171818"/>
    <w:rsid w:val="001A771F"/>
    <w:rsid w:val="001B4AB6"/>
    <w:rsid w:val="001C5295"/>
    <w:rsid w:val="001D1144"/>
    <w:rsid w:val="001E2818"/>
    <w:rsid w:val="001E2C6F"/>
    <w:rsid w:val="001E4873"/>
    <w:rsid w:val="00212611"/>
    <w:rsid w:val="0027594C"/>
    <w:rsid w:val="00276896"/>
    <w:rsid w:val="002E4130"/>
    <w:rsid w:val="002F187A"/>
    <w:rsid w:val="003376BA"/>
    <w:rsid w:val="00343741"/>
    <w:rsid w:val="00355B17"/>
    <w:rsid w:val="00380F74"/>
    <w:rsid w:val="00394940"/>
    <w:rsid w:val="003959A7"/>
    <w:rsid w:val="003B2392"/>
    <w:rsid w:val="003D09FC"/>
    <w:rsid w:val="003D118B"/>
    <w:rsid w:val="004425A1"/>
    <w:rsid w:val="00464738"/>
    <w:rsid w:val="00464CC1"/>
    <w:rsid w:val="0049545D"/>
    <w:rsid w:val="004B31E0"/>
    <w:rsid w:val="004C6366"/>
    <w:rsid w:val="004D01FF"/>
    <w:rsid w:val="004D1BA6"/>
    <w:rsid w:val="004E07D5"/>
    <w:rsid w:val="0055295D"/>
    <w:rsid w:val="0056214A"/>
    <w:rsid w:val="005911BB"/>
    <w:rsid w:val="005A0844"/>
    <w:rsid w:val="005B79F4"/>
    <w:rsid w:val="005C3DF9"/>
    <w:rsid w:val="005E4B9B"/>
    <w:rsid w:val="006042E3"/>
    <w:rsid w:val="006102A3"/>
    <w:rsid w:val="00647107"/>
    <w:rsid w:val="00650046"/>
    <w:rsid w:val="00664412"/>
    <w:rsid w:val="0067363E"/>
    <w:rsid w:val="006843C4"/>
    <w:rsid w:val="0069533E"/>
    <w:rsid w:val="00695CC5"/>
    <w:rsid w:val="006A39C3"/>
    <w:rsid w:val="006B1913"/>
    <w:rsid w:val="006C0C08"/>
    <w:rsid w:val="006E33CD"/>
    <w:rsid w:val="006F0C2D"/>
    <w:rsid w:val="00723BEF"/>
    <w:rsid w:val="00725939"/>
    <w:rsid w:val="0073736E"/>
    <w:rsid w:val="00756181"/>
    <w:rsid w:val="00765D9C"/>
    <w:rsid w:val="007C4802"/>
    <w:rsid w:val="007C5B46"/>
    <w:rsid w:val="007D02B8"/>
    <w:rsid w:val="007D79ED"/>
    <w:rsid w:val="007F6C5F"/>
    <w:rsid w:val="00803295"/>
    <w:rsid w:val="0082611E"/>
    <w:rsid w:val="00831A52"/>
    <w:rsid w:val="00860B9F"/>
    <w:rsid w:val="00897A66"/>
    <w:rsid w:val="008C2AFD"/>
    <w:rsid w:val="009476E2"/>
    <w:rsid w:val="009635AD"/>
    <w:rsid w:val="00975946"/>
    <w:rsid w:val="009876B4"/>
    <w:rsid w:val="009A2061"/>
    <w:rsid w:val="009A64FA"/>
    <w:rsid w:val="009C1DA3"/>
    <w:rsid w:val="009D093D"/>
    <w:rsid w:val="009D255B"/>
    <w:rsid w:val="009D7D69"/>
    <w:rsid w:val="00A1009B"/>
    <w:rsid w:val="00A11829"/>
    <w:rsid w:val="00A17210"/>
    <w:rsid w:val="00A36E46"/>
    <w:rsid w:val="00A50CC2"/>
    <w:rsid w:val="00AA027C"/>
    <w:rsid w:val="00AB657E"/>
    <w:rsid w:val="00AE7E8A"/>
    <w:rsid w:val="00B00A18"/>
    <w:rsid w:val="00B5147F"/>
    <w:rsid w:val="00BA7C52"/>
    <w:rsid w:val="00BC0FCA"/>
    <w:rsid w:val="00BE4DF3"/>
    <w:rsid w:val="00C27F09"/>
    <w:rsid w:val="00C33A1B"/>
    <w:rsid w:val="00C44390"/>
    <w:rsid w:val="00C52EE3"/>
    <w:rsid w:val="00C8797A"/>
    <w:rsid w:val="00CA6DA9"/>
    <w:rsid w:val="00D05842"/>
    <w:rsid w:val="00D25584"/>
    <w:rsid w:val="00D42F7C"/>
    <w:rsid w:val="00DA7E14"/>
    <w:rsid w:val="00DE7B7E"/>
    <w:rsid w:val="00E10770"/>
    <w:rsid w:val="00E16001"/>
    <w:rsid w:val="00E27A43"/>
    <w:rsid w:val="00E67518"/>
    <w:rsid w:val="00E74875"/>
    <w:rsid w:val="00EA534D"/>
    <w:rsid w:val="00ED3211"/>
    <w:rsid w:val="00EE1E73"/>
    <w:rsid w:val="00EF7612"/>
    <w:rsid w:val="00F0311C"/>
    <w:rsid w:val="00F216A4"/>
    <w:rsid w:val="00F245CA"/>
    <w:rsid w:val="00F32078"/>
    <w:rsid w:val="00F53AD4"/>
    <w:rsid w:val="00FD19E3"/>
    <w:rsid w:val="00FE041C"/>
    <w:rsid w:val="3954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8c5d450744eeb4bf4810ecb7aef5fde2\&#31616;&#32422;&#23454;&#29992;&#25252;&#22763;&#21307;&#29983;&#19987;&#29992;&#31616;&#21382;&#23553;&#38754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8239CF-FE81-4B8E-886F-64A3275357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简约实用护士医生专用简历封面.docx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2020-08-18T14:14:00Z</dcterms:created>
  <dc:creator>双子晨</dc:creator>
  <cp:lastModifiedBy>双子晨</cp:lastModifiedBy>
  <dcterms:modified xsi:type="dcterms:W3CDTF">2020-08-18T14:15:09Z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1.0_yS0Dp1NlF4hgjSk7BPmzqbQtCHKVwOPg+Dzo7Y3y/ba+ccJZ2VWjhDFfJVsy0H+dTUs9RFCQOmDMZP1Odhe/3Q==</vt:lpwstr>
  </property>
  <property fmtid="{D5CDD505-2E9C-101B-9397-08002B2CF9AE}" pid="3" name="KSOProductBuildVer">
    <vt:lpwstr>2052-11.1.0.9912</vt:lpwstr>
  </property>
</Properties>
</file>