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1024" behindDoc="1" locked="0" layoutInCell="1" allowOverlap="1">
                <wp:simplePos x="0" y="0"/>
                <wp:positionH relativeFrom="column">
                  <wp:posOffset>-1266190</wp:posOffset>
                </wp:positionH>
                <wp:positionV relativeFrom="paragraph">
                  <wp:posOffset>-937895</wp:posOffset>
                </wp:positionV>
                <wp:extent cx="7713980" cy="10758170"/>
                <wp:effectExtent l="6350" t="6350" r="13970" b="1778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885" y="38735"/>
                          <a:ext cx="7713980" cy="10758170"/>
                        </a:xfrm>
                        <a:prstGeom prst="rect">
                          <a:avLst/>
                        </a:prstGeom>
                        <a:solidFill>
                          <a:srgbClr val="EEF5F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9.7pt;margin-top:-73.85pt;height:847.1pt;width:607.4pt;z-index:-503315456;v-text-anchor:middle;mso-width-relative:page;mso-height-relative:page;" fillcolor="#EEF5FB" filled="t" stroked="t" coordsize="21600,21600" o:gfxdata="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bcdIx3QAAAA8BAAAPAAAAAAAAAAEA&#10;IAAAACIAAABkcnMvZG93bnJldi54bWxQSwECFAAUAAAACACHTuJA+5zQzHwCAADeBAAADgAAAAAA&#10;AAABACAAAAAs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7294245</wp:posOffset>
                </wp:positionV>
                <wp:extent cx="3885565" cy="1473200"/>
                <wp:effectExtent l="0" t="0" r="0" b="1270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565" cy="1473200"/>
                          <a:chOff x="8645" y="13165"/>
                          <a:chExt cx="6119" cy="2320"/>
                        </a:xfrm>
                      </wpg:grpSpPr>
                      <wps:wsp>
                        <wps:cNvPr id="28" name="直接连接符 13"/>
                        <wps:cNvCnPr/>
                        <wps:spPr>
                          <a:xfrm>
                            <a:off x="8645" y="13928"/>
                            <a:ext cx="5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9" name="组合 59"/>
                        <wpg:cNvGrpSpPr/>
                        <wpg:grpSpPr>
                          <a:xfrm>
                            <a:off x="8660" y="13165"/>
                            <a:ext cx="6105" cy="2320"/>
                            <a:chOff x="8660" y="13165"/>
                            <a:chExt cx="6105" cy="2320"/>
                          </a:xfrm>
                        </wpg:grpSpPr>
                        <wpg:grpSp>
                          <wpg:cNvPr id="295" name="组合 295"/>
                          <wpg:cNvGrpSpPr/>
                          <wpg:grpSpPr>
                            <a:xfrm>
                              <a:off x="8777" y="13165"/>
                              <a:ext cx="5988" cy="2204"/>
                              <a:chOff x="6316" y="848"/>
                              <a:chExt cx="5988" cy="2204"/>
                            </a:xfrm>
                          </wpg:grpSpPr>
                          <wps:wsp>
                            <wps:cNvPr id="296" name="椭圆 4"/>
                            <wps:cNvSpPr/>
                            <wps:spPr>
                              <a:xfrm>
                                <a:off x="8806" y="1751"/>
                                <a:ext cx="528" cy="5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bodyPr anchor="ctr" upright="1"/>
                          </wps:wsp>
                          <wps:wsp>
                            <wps:cNvPr id="297" name="文本框 5"/>
                            <wps:cNvSpPr txBox="1"/>
                            <wps:spPr>
                              <a:xfrm>
                                <a:off x="9438" y="2378"/>
                                <a:ext cx="2867" cy="6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color w:val="404040" w:themeColor="text1" w:themeTint="BF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eastAsia="zh-CN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  <w:t>188 8888 8888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98" name="椭圆 7"/>
                            <wps:cNvSpPr/>
                            <wps:spPr>
                              <a:xfrm>
                                <a:off x="8806" y="2511"/>
                                <a:ext cx="528" cy="5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bodyPr anchor="ctr" upright="1"/>
                          </wps:wsp>
                          <wps:wsp>
                            <wps:cNvPr id="299" name="KSO_Shape"/>
                            <wps:cNvSpPr/>
                            <wps:spPr>
                              <a:xfrm>
                                <a:off x="8900" y="2641"/>
                                <a:ext cx="298" cy="2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  <a:cxn ang="0">
                                    <a:pos x="G0" y="G0"/>
                                  </a:cxn>
                                </a:cxnLst>
                                <a:pathLst>
                                  <a:path w="5581" h="5581">
                                    <a:moveTo>
                                      <a:pt x="5522" y="4281"/>
                                    </a:moveTo>
                                    <a:lnTo>
                                      <a:pt x="5522" y="4281"/>
                                    </a:lnTo>
                                    <a:lnTo>
                                      <a:pt x="5508" y="4269"/>
                                    </a:lnTo>
                                    <a:lnTo>
                                      <a:pt x="5494" y="4258"/>
                                    </a:lnTo>
                                    <a:lnTo>
                                      <a:pt x="5494" y="4257"/>
                                    </a:lnTo>
                                    <a:lnTo>
                                      <a:pt x="4294" y="3400"/>
                                    </a:lnTo>
                                    <a:lnTo>
                                      <a:pt x="4293" y="3401"/>
                                    </a:lnTo>
                                    <a:lnTo>
                                      <a:pt x="4278" y="3390"/>
                                    </a:lnTo>
                                    <a:lnTo>
                                      <a:pt x="4262" y="3382"/>
                                    </a:lnTo>
                                    <a:lnTo>
                                      <a:pt x="4245" y="3375"/>
                                    </a:lnTo>
                                    <a:lnTo>
                                      <a:pt x="4229" y="3369"/>
                                    </a:lnTo>
                                    <a:lnTo>
                                      <a:pt x="4211" y="3364"/>
                                    </a:lnTo>
                                    <a:lnTo>
                                      <a:pt x="4194" y="3361"/>
                                    </a:lnTo>
                                    <a:lnTo>
                                      <a:pt x="4176" y="3360"/>
                                    </a:lnTo>
                                    <a:lnTo>
                                      <a:pt x="4158" y="3361"/>
                                    </a:lnTo>
                                    <a:lnTo>
                                      <a:pt x="4140" y="3363"/>
                                    </a:lnTo>
                                    <a:lnTo>
                                      <a:pt x="4123" y="3366"/>
                                    </a:lnTo>
                                    <a:lnTo>
                                      <a:pt x="4105" y="3371"/>
                                    </a:lnTo>
                                    <a:lnTo>
                                      <a:pt x="4089" y="3378"/>
                                    </a:lnTo>
                                    <a:lnTo>
                                      <a:pt x="4072" y="3387"/>
                                    </a:lnTo>
                                    <a:lnTo>
                                      <a:pt x="4056" y="3396"/>
                                    </a:lnTo>
                                    <a:lnTo>
                                      <a:pt x="4042" y="3407"/>
                                    </a:lnTo>
                                    <a:lnTo>
                                      <a:pt x="4027" y="3420"/>
                                    </a:lnTo>
                                    <a:lnTo>
                                      <a:pt x="4018" y="3432"/>
                                    </a:lnTo>
                                    <a:lnTo>
                                      <a:pt x="4008" y="3444"/>
                                    </a:lnTo>
                                    <a:lnTo>
                                      <a:pt x="4004" y="3451"/>
                                    </a:lnTo>
                                    <a:lnTo>
                                      <a:pt x="3999" y="3458"/>
                                    </a:lnTo>
                                    <a:lnTo>
                                      <a:pt x="3971" y="3498"/>
                                    </a:lnTo>
                                    <a:lnTo>
                                      <a:pt x="3951" y="3529"/>
                                    </a:lnTo>
                                    <a:lnTo>
                                      <a:pt x="3920" y="3579"/>
                                    </a:lnTo>
                                    <a:lnTo>
                                      <a:pt x="3892" y="3627"/>
                                    </a:lnTo>
                                    <a:lnTo>
                                      <a:pt x="3875" y="3655"/>
                                    </a:lnTo>
                                    <a:lnTo>
                                      <a:pt x="3854" y="3688"/>
                                    </a:lnTo>
                                    <a:lnTo>
                                      <a:pt x="3818" y="3747"/>
                                    </a:lnTo>
                                    <a:lnTo>
                                      <a:pt x="3782" y="3812"/>
                                    </a:lnTo>
                                    <a:lnTo>
                                      <a:pt x="3745" y="3882"/>
                                    </a:lnTo>
                                    <a:lnTo>
                                      <a:pt x="3707" y="3959"/>
                                    </a:lnTo>
                                    <a:lnTo>
                                      <a:pt x="3667" y="4040"/>
                                    </a:lnTo>
                                    <a:lnTo>
                                      <a:pt x="3629" y="4127"/>
                                    </a:lnTo>
                                    <a:lnTo>
                                      <a:pt x="3589" y="4218"/>
                                    </a:lnTo>
                                    <a:lnTo>
                                      <a:pt x="3550" y="4311"/>
                                    </a:lnTo>
                                    <a:lnTo>
                                      <a:pt x="3517" y="4305"/>
                                    </a:lnTo>
                                    <a:lnTo>
                                      <a:pt x="3484" y="4298"/>
                                    </a:lnTo>
                                    <a:lnTo>
                                      <a:pt x="3450" y="4289"/>
                                    </a:lnTo>
                                    <a:lnTo>
                                      <a:pt x="3416" y="4280"/>
                                    </a:lnTo>
                                    <a:lnTo>
                                      <a:pt x="3380" y="4269"/>
                                    </a:lnTo>
                                    <a:lnTo>
                                      <a:pt x="3343" y="4256"/>
                                    </a:lnTo>
                                    <a:lnTo>
                                      <a:pt x="3306" y="4241"/>
                                    </a:lnTo>
                                    <a:lnTo>
                                      <a:pt x="3267" y="4227"/>
                                    </a:lnTo>
                                    <a:lnTo>
                                      <a:pt x="3229" y="4209"/>
                                    </a:lnTo>
                                    <a:lnTo>
                                      <a:pt x="3189" y="4191"/>
                                    </a:lnTo>
                                    <a:lnTo>
                                      <a:pt x="3149" y="4171"/>
                                    </a:lnTo>
                                    <a:lnTo>
                                      <a:pt x="3107" y="4150"/>
                                    </a:lnTo>
                                    <a:lnTo>
                                      <a:pt x="3065" y="4128"/>
                                    </a:lnTo>
                                    <a:lnTo>
                                      <a:pt x="3023" y="4104"/>
                                    </a:lnTo>
                                    <a:lnTo>
                                      <a:pt x="2980" y="4077"/>
                                    </a:lnTo>
                                    <a:lnTo>
                                      <a:pt x="2936" y="4051"/>
                                    </a:lnTo>
                                    <a:lnTo>
                                      <a:pt x="2891" y="4022"/>
                                    </a:lnTo>
                                    <a:lnTo>
                                      <a:pt x="2846" y="3992"/>
                                    </a:lnTo>
                                    <a:lnTo>
                                      <a:pt x="2800" y="3960"/>
                                    </a:lnTo>
                                    <a:lnTo>
                                      <a:pt x="2754" y="3928"/>
                                    </a:lnTo>
                                    <a:lnTo>
                                      <a:pt x="2707" y="3893"/>
                                    </a:lnTo>
                                    <a:lnTo>
                                      <a:pt x="2659" y="3857"/>
                                    </a:lnTo>
                                    <a:lnTo>
                                      <a:pt x="2612" y="3820"/>
                                    </a:lnTo>
                                    <a:lnTo>
                                      <a:pt x="2563" y="3782"/>
                                    </a:lnTo>
                                    <a:lnTo>
                                      <a:pt x="2515" y="3741"/>
                                    </a:lnTo>
                                    <a:lnTo>
                                      <a:pt x="2465" y="3699"/>
                                    </a:lnTo>
                                    <a:lnTo>
                                      <a:pt x="2416" y="3656"/>
                                    </a:lnTo>
                                    <a:lnTo>
                                      <a:pt x="2366" y="3612"/>
                                    </a:lnTo>
                                    <a:lnTo>
                                      <a:pt x="2315" y="3565"/>
                                    </a:lnTo>
                                    <a:lnTo>
                                      <a:pt x="2265" y="3517"/>
                                    </a:lnTo>
                                    <a:lnTo>
                                      <a:pt x="2214" y="3468"/>
                                    </a:lnTo>
                                    <a:lnTo>
                                      <a:pt x="2163" y="3418"/>
                                    </a:lnTo>
                                    <a:lnTo>
                                      <a:pt x="2112" y="3366"/>
                                    </a:lnTo>
                                    <a:lnTo>
                                      <a:pt x="2063" y="3316"/>
                                    </a:lnTo>
                                    <a:lnTo>
                                      <a:pt x="2015" y="3265"/>
                                    </a:lnTo>
                                    <a:lnTo>
                                      <a:pt x="1970" y="3214"/>
                                    </a:lnTo>
                                    <a:lnTo>
                                      <a:pt x="1925" y="3165"/>
                                    </a:lnTo>
                                    <a:lnTo>
                                      <a:pt x="1881" y="3115"/>
                                    </a:lnTo>
                                    <a:lnTo>
                                      <a:pt x="1840" y="3066"/>
                                    </a:lnTo>
                                    <a:lnTo>
                                      <a:pt x="1800" y="3018"/>
                                    </a:lnTo>
                                    <a:lnTo>
                                      <a:pt x="1761" y="2969"/>
                                    </a:lnTo>
                                    <a:lnTo>
                                      <a:pt x="1723" y="2921"/>
                                    </a:lnTo>
                                    <a:lnTo>
                                      <a:pt x="1688" y="2874"/>
                                    </a:lnTo>
                                    <a:lnTo>
                                      <a:pt x="1653" y="2828"/>
                                    </a:lnTo>
                                    <a:lnTo>
                                      <a:pt x="1620" y="2781"/>
                                    </a:lnTo>
                                    <a:lnTo>
                                      <a:pt x="1589" y="2735"/>
                                    </a:lnTo>
                                    <a:lnTo>
                                      <a:pt x="1559" y="2690"/>
                                    </a:lnTo>
                                    <a:lnTo>
                                      <a:pt x="1530" y="2646"/>
                                    </a:lnTo>
                                    <a:lnTo>
                                      <a:pt x="1504" y="2601"/>
                                    </a:lnTo>
                                    <a:lnTo>
                                      <a:pt x="1477" y="2558"/>
                                    </a:lnTo>
                                    <a:lnTo>
                                      <a:pt x="1454" y="2515"/>
                                    </a:lnTo>
                                    <a:lnTo>
                                      <a:pt x="1431" y="2473"/>
                                    </a:lnTo>
                                    <a:lnTo>
                                      <a:pt x="1410" y="2432"/>
                                    </a:lnTo>
                                    <a:lnTo>
                                      <a:pt x="1390" y="2392"/>
                                    </a:lnTo>
                                    <a:lnTo>
                                      <a:pt x="1372" y="2352"/>
                                    </a:lnTo>
                                    <a:lnTo>
                                      <a:pt x="1355" y="2313"/>
                                    </a:lnTo>
                                    <a:lnTo>
                                      <a:pt x="1340" y="2276"/>
                                    </a:lnTo>
                                    <a:lnTo>
                                      <a:pt x="1325" y="2237"/>
                                    </a:lnTo>
                                    <a:lnTo>
                                      <a:pt x="1312" y="2201"/>
                                    </a:lnTo>
                                    <a:lnTo>
                                      <a:pt x="1301" y="2165"/>
                                    </a:lnTo>
                                    <a:lnTo>
                                      <a:pt x="1292" y="2131"/>
                                    </a:lnTo>
                                    <a:lnTo>
                                      <a:pt x="1284" y="2097"/>
                                    </a:lnTo>
                                    <a:lnTo>
                                      <a:pt x="1276" y="2064"/>
                                    </a:lnTo>
                                    <a:lnTo>
                                      <a:pt x="1272" y="2031"/>
                                    </a:lnTo>
                                    <a:lnTo>
                                      <a:pt x="1365" y="1992"/>
                                    </a:lnTo>
                                    <a:lnTo>
                                      <a:pt x="1455" y="1952"/>
                                    </a:lnTo>
                                    <a:lnTo>
                                      <a:pt x="1541" y="1913"/>
                                    </a:lnTo>
                                    <a:lnTo>
                                      <a:pt x="1622" y="1875"/>
                                    </a:lnTo>
                                    <a:lnTo>
                                      <a:pt x="1699" y="1836"/>
                                    </a:lnTo>
                                    <a:lnTo>
                                      <a:pt x="1770" y="1799"/>
                                    </a:lnTo>
                                    <a:lnTo>
                                      <a:pt x="1835" y="1763"/>
                                    </a:lnTo>
                                    <a:lnTo>
                                      <a:pt x="1893" y="1727"/>
                                    </a:lnTo>
                                    <a:lnTo>
                                      <a:pt x="1926" y="1706"/>
                                    </a:lnTo>
                                    <a:lnTo>
                                      <a:pt x="1954" y="1689"/>
                                    </a:lnTo>
                                    <a:lnTo>
                                      <a:pt x="2002" y="1661"/>
                                    </a:lnTo>
                                    <a:lnTo>
                                      <a:pt x="2052" y="1630"/>
                                    </a:lnTo>
                                    <a:lnTo>
                                      <a:pt x="2083" y="1610"/>
                                    </a:lnTo>
                                    <a:lnTo>
                                      <a:pt x="2123" y="1584"/>
                                    </a:lnTo>
                                    <a:lnTo>
                                      <a:pt x="2137" y="1573"/>
                                    </a:lnTo>
                                    <a:lnTo>
                                      <a:pt x="2138" y="1572"/>
                                    </a:lnTo>
                                    <a:lnTo>
                                      <a:pt x="2149" y="1563"/>
                                    </a:lnTo>
                                    <a:lnTo>
                                      <a:pt x="2161" y="1554"/>
                                    </a:lnTo>
                                    <a:lnTo>
                                      <a:pt x="2174" y="1539"/>
                                    </a:lnTo>
                                    <a:lnTo>
                                      <a:pt x="2185" y="1524"/>
                                    </a:lnTo>
                                    <a:lnTo>
                                      <a:pt x="2195" y="1508"/>
                                    </a:lnTo>
                                    <a:lnTo>
                                      <a:pt x="2203" y="1493"/>
                                    </a:lnTo>
                                    <a:lnTo>
                                      <a:pt x="2210" y="1476"/>
                                    </a:lnTo>
                                    <a:lnTo>
                                      <a:pt x="2215" y="1458"/>
                                    </a:lnTo>
                                    <a:lnTo>
                                      <a:pt x="2219" y="1441"/>
                                    </a:lnTo>
                                    <a:lnTo>
                                      <a:pt x="2220" y="1423"/>
                                    </a:lnTo>
                                    <a:lnTo>
                                      <a:pt x="2221" y="1405"/>
                                    </a:lnTo>
                                    <a:lnTo>
                                      <a:pt x="2220" y="1387"/>
                                    </a:lnTo>
                                    <a:lnTo>
                                      <a:pt x="2217" y="1370"/>
                                    </a:lnTo>
                                    <a:lnTo>
                                      <a:pt x="2213" y="1353"/>
                                    </a:lnTo>
                                    <a:lnTo>
                                      <a:pt x="2208" y="1336"/>
                                    </a:lnTo>
                                    <a:lnTo>
                                      <a:pt x="2201" y="1319"/>
                                    </a:lnTo>
                                    <a:lnTo>
                                      <a:pt x="2191" y="1302"/>
                                    </a:lnTo>
                                    <a:lnTo>
                                      <a:pt x="2181" y="1287"/>
                                    </a:lnTo>
                                    <a:lnTo>
                                      <a:pt x="2181" y="1285"/>
                                    </a:lnTo>
                                    <a:lnTo>
                                      <a:pt x="1325" y="87"/>
                                    </a:lnTo>
                                    <a:lnTo>
                                      <a:pt x="1323" y="87"/>
                                    </a:lnTo>
                                    <a:lnTo>
                                      <a:pt x="1312" y="73"/>
                                    </a:lnTo>
                                    <a:lnTo>
                                      <a:pt x="1300" y="58"/>
                                    </a:lnTo>
                                    <a:lnTo>
                                      <a:pt x="1286" y="46"/>
                                    </a:lnTo>
                                    <a:lnTo>
                                      <a:pt x="1270" y="34"/>
                                    </a:lnTo>
                                    <a:lnTo>
                                      <a:pt x="1255" y="25"/>
                                    </a:lnTo>
                                    <a:lnTo>
                                      <a:pt x="1238" y="16"/>
                                    </a:lnTo>
                                    <a:lnTo>
                                      <a:pt x="1221" y="10"/>
                                    </a:lnTo>
                                    <a:lnTo>
                                      <a:pt x="1203" y="6"/>
                                    </a:lnTo>
                                    <a:lnTo>
                                      <a:pt x="118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49" y="0"/>
                                    </a:lnTo>
                                    <a:lnTo>
                                      <a:pt x="1131" y="1"/>
                                    </a:lnTo>
                                    <a:lnTo>
                                      <a:pt x="1114" y="3"/>
                                    </a:lnTo>
                                    <a:lnTo>
                                      <a:pt x="1097" y="8"/>
                                    </a:lnTo>
                                    <a:lnTo>
                                      <a:pt x="1079" y="14"/>
                                    </a:lnTo>
                                    <a:lnTo>
                                      <a:pt x="1062" y="22"/>
                                    </a:lnTo>
                                    <a:lnTo>
                                      <a:pt x="1046" y="31"/>
                                    </a:lnTo>
                                    <a:lnTo>
                                      <a:pt x="1031" y="42"/>
                                    </a:lnTo>
                                    <a:lnTo>
                                      <a:pt x="924" y="116"/>
                                    </a:lnTo>
                                    <a:lnTo>
                                      <a:pt x="819" y="191"/>
                                    </a:lnTo>
                                    <a:lnTo>
                                      <a:pt x="717" y="268"/>
                                    </a:lnTo>
                                    <a:lnTo>
                                      <a:pt x="668" y="306"/>
                                    </a:lnTo>
                                    <a:lnTo>
                                      <a:pt x="619" y="344"/>
                                    </a:lnTo>
                                    <a:lnTo>
                                      <a:pt x="571" y="384"/>
                                    </a:lnTo>
                                    <a:lnTo>
                                      <a:pt x="525" y="423"/>
                                    </a:lnTo>
                                    <a:lnTo>
                                      <a:pt x="480" y="463"/>
                                    </a:lnTo>
                                    <a:lnTo>
                                      <a:pt x="436" y="504"/>
                                    </a:lnTo>
                                    <a:lnTo>
                                      <a:pt x="394" y="543"/>
                                    </a:lnTo>
                                    <a:lnTo>
                                      <a:pt x="353" y="584"/>
                                    </a:lnTo>
                                    <a:lnTo>
                                      <a:pt x="315" y="625"/>
                                    </a:lnTo>
                                    <a:lnTo>
                                      <a:pt x="278" y="667"/>
                                    </a:lnTo>
                                    <a:lnTo>
                                      <a:pt x="242" y="708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177" y="792"/>
                                    </a:lnTo>
                                    <a:lnTo>
                                      <a:pt x="149" y="835"/>
                                    </a:lnTo>
                                    <a:lnTo>
                                      <a:pt x="122" y="878"/>
                                    </a:lnTo>
                                    <a:lnTo>
                                      <a:pt x="97" y="922"/>
                                    </a:lnTo>
                                    <a:lnTo>
                                      <a:pt x="76" y="966"/>
                                    </a:lnTo>
                                    <a:lnTo>
                                      <a:pt x="56" y="1010"/>
                                    </a:lnTo>
                                    <a:lnTo>
                                      <a:pt x="40" y="1054"/>
                                    </a:lnTo>
                                    <a:lnTo>
                                      <a:pt x="25" y="1100"/>
                                    </a:lnTo>
                                    <a:lnTo>
                                      <a:pt x="20" y="1123"/>
                                    </a:lnTo>
                                    <a:lnTo>
                                      <a:pt x="15" y="1145"/>
                                    </a:lnTo>
                                    <a:lnTo>
                                      <a:pt x="11" y="1168"/>
                                    </a:lnTo>
                                    <a:lnTo>
                                      <a:pt x="6" y="1191"/>
                                    </a:lnTo>
                                    <a:lnTo>
                                      <a:pt x="4" y="1215"/>
                                    </a:lnTo>
                                    <a:lnTo>
                                      <a:pt x="1" y="1238"/>
                                    </a:lnTo>
                                    <a:lnTo>
                                      <a:pt x="0" y="1262"/>
                                    </a:lnTo>
                                    <a:lnTo>
                                      <a:pt x="0" y="1284"/>
                                    </a:lnTo>
                                    <a:lnTo>
                                      <a:pt x="0" y="1308"/>
                                    </a:lnTo>
                                    <a:lnTo>
                                      <a:pt x="1" y="1332"/>
                                    </a:lnTo>
                                    <a:lnTo>
                                      <a:pt x="3" y="1356"/>
                                    </a:lnTo>
                                    <a:lnTo>
                                      <a:pt x="6" y="1380"/>
                                    </a:lnTo>
                                    <a:lnTo>
                                      <a:pt x="15" y="1433"/>
                                    </a:lnTo>
                                    <a:lnTo>
                                      <a:pt x="26" y="1490"/>
                                    </a:lnTo>
                                    <a:lnTo>
                                      <a:pt x="41" y="1550"/>
                                    </a:lnTo>
                                    <a:lnTo>
                                      <a:pt x="60" y="1615"/>
                                    </a:lnTo>
                                    <a:lnTo>
                                      <a:pt x="82" y="1682"/>
                                    </a:lnTo>
                                    <a:lnTo>
                                      <a:pt x="105" y="1751"/>
                                    </a:lnTo>
                                    <a:lnTo>
                                      <a:pt x="133" y="1824"/>
                                    </a:lnTo>
                                    <a:lnTo>
                                      <a:pt x="163" y="1900"/>
                                    </a:lnTo>
                                    <a:lnTo>
                                      <a:pt x="196" y="1976"/>
                                    </a:lnTo>
                                    <a:lnTo>
                                      <a:pt x="232" y="2057"/>
                                    </a:lnTo>
                                    <a:lnTo>
                                      <a:pt x="272" y="2138"/>
                                    </a:lnTo>
                                    <a:lnTo>
                                      <a:pt x="313" y="2222"/>
                                    </a:lnTo>
                                    <a:lnTo>
                                      <a:pt x="357" y="2308"/>
                                    </a:lnTo>
                                    <a:lnTo>
                                      <a:pt x="404" y="2394"/>
                                    </a:lnTo>
                                    <a:lnTo>
                                      <a:pt x="453" y="2483"/>
                                    </a:lnTo>
                                    <a:lnTo>
                                      <a:pt x="503" y="2571"/>
                                    </a:lnTo>
                                    <a:lnTo>
                                      <a:pt x="557" y="2661"/>
                                    </a:lnTo>
                                    <a:lnTo>
                                      <a:pt x="613" y="2752"/>
                                    </a:lnTo>
                                    <a:lnTo>
                                      <a:pt x="671" y="2843"/>
                                    </a:lnTo>
                                    <a:lnTo>
                                      <a:pt x="730" y="2935"/>
                                    </a:lnTo>
                                    <a:lnTo>
                                      <a:pt x="793" y="3026"/>
                                    </a:lnTo>
                                    <a:lnTo>
                                      <a:pt x="856" y="3118"/>
                                    </a:lnTo>
                                    <a:lnTo>
                                      <a:pt x="922" y="3209"/>
                                    </a:lnTo>
                                    <a:lnTo>
                                      <a:pt x="990" y="3300"/>
                                    </a:lnTo>
                                    <a:lnTo>
                                      <a:pt x="1060" y="3391"/>
                                    </a:lnTo>
                                    <a:lnTo>
                                      <a:pt x="1130" y="3481"/>
                                    </a:lnTo>
                                    <a:lnTo>
                                      <a:pt x="1203" y="3570"/>
                                    </a:lnTo>
                                    <a:lnTo>
                                      <a:pt x="1278" y="3657"/>
                                    </a:lnTo>
                                    <a:lnTo>
                                      <a:pt x="1353" y="3743"/>
                                    </a:lnTo>
                                    <a:lnTo>
                                      <a:pt x="1430" y="3828"/>
                                    </a:lnTo>
                                    <a:lnTo>
                                      <a:pt x="1509" y="3912"/>
                                    </a:lnTo>
                                    <a:lnTo>
                                      <a:pt x="1588" y="3994"/>
                                    </a:lnTo>
                                    <a:lnTo>
                                      <a:pt x="1669" y="4073"/>
                                    </a:lnTo>
                                    <a:lnTo>
                                      <a:pt x="1753" y="4150"/>
                                    </a:lnTo>
                                    <a:lnTo>
                                      <a:pt x="1837" y="4228"/>
                                    </a:lnTo>
                                    <a:lnTo>
                                      <a:pt x="1924" y="4304"/>
                                    </a:lnTo>
                                    <a:lnTo>
                                      <a:pt x="2011" y="4378"/>
                                    </a:lnTo>
                                    <a:lnTo>
                                      <a:pt x="2100" y="4451"/>
                                    </a:lnTo>
                                    <a:lnTo>
                                      <a:pt x="2190" y="4522"/>
                                    </a:lnTo>
                                    <a:lnTo>
                                      <a:pt x="2281" y="4591"/>
                                    </a:lnTo>
                                    <a:lnTo>
                                      <a:pt x="2372" y="4658"/>
                                    </a:lnTo>
                                    <a:lnTo>
                                      <a:pt x="2463" y="4724"/>
                                    </a:lnTo>
                                    <a:lnTo>
                                      <a:pt x="2555" y="4789"/>
                                    </a:lnTo>
                                    <a:lnTo>
                                      <a:pt x="2646" y="4851"/>
                                    </a:lnTo>
                                    <a:lnTo>
                                      <a:pt x="2738" y="4911"/>
                                    </a:lnTo>
                                    <a:lnTo>
                                      <a:pt x="2829" y="4968"/>
                                    </a:lnTo>
                                    <a:lnTo>
                                      <a:pt x="2920" y="5024"/>
                                    </a:lnTo>
                                    <a:lnTo>
                                      <a:pt x="3010" y="5078"/>
                                    </a:lnTo>
                                    <a:lnTo>
                                      <a:pt x="3100" y="5129"/>
                                    </a:lnTo>
                                    <a:lnTo>
                                      <a:pt x="3187" y="5178"/>
                                    </a:lnTo>
                                    <a:lnTo>
                                      <a:pt x="3274" y="5224"/>
                                    </a:lnTo>
                                    <a:lnTo>
                                      <a:pt x="3359" y="5269"/>
                                    </a:lnTo>
                                    <a:lnTo>
                                      <a:pt x="3443" y="5309"/>
                                    </a:lnTo>
                                    <a:lnTo>
                                      <a:pt x="3525" y="5349"/>
                                    </a:lnTo>
                                    <a:lnTo>
                                      <a:pt x="3605" y="5385"/>
                                    </a:lnTo>
                                    <a:lnTo>
                                      <a:pt x="3683" y="5417"/>
                                    </a:lnTo>
                                    <a:lnTo>
                                      <a:pt x="3757" y="5448"/>
                                    </a:lnTo>
                                    <a:lnTo>
                                      <a:pt x="3830" y="5476"/>
                                    </a:lnTo>
                                    <a:lnTo>
                                      <a:pt x="3901" y="5500"/>
                                    </a:lnTo>
                                    <a:lnTo>
                                      <a:pt x="3966" y="5521"/>
                                    </a:lnTo>
                                    <a:lnTo>
                                      <a:pt x="4031" y="5539"/>
                                    </a:lnTo>
                                    <a:lnTo>
                                      <a:pt x="4091" y="5555"/>
                                    </a:lnTo>
                                    <a:lnTo>
                                      <a:pt x="4148" y="5567"/>
                                    </a:lnTo>
                                    <a:lnTo>
                                      <a:pt x="4201" y="5575"/>
                                    </a:lnTo>
                                    <a:lnTo>
                                      <a:pt x="4225" y="5578"/>
                                    </a:lnTo>
                                    <a:lnTo>
                                      <a:pt x="4249" y="5580"/>
                                    </a:lnTo>
                                    <a:lnTo>
                                      <a:pt x="4273" y="5581"/>
                                    </a:lnTo>
                                    <a:lnTo>
                                      <a:pt x="4297" y="5581"/>
                                    </a:lnTo>
                                    <a:lnTo>
                                      <a:pt x="4320" y="5581"/>
                                    </a:lnTo>
                                    <a:lnTo>
                                      <a:pt x="4344" y="5579"/>
                                    </a:lnTo>
                                    <a:lnTo>
                                      <a:pt x="4366" y="5578"/>
                                    </a:lnTo>
                                    <a:lnTo>
                                      <a:pt x="4390" y="5574"/>
                                    </a:lnTo>
                                    <a:lnTo>
                                      <a:pt x="4413" y="5570"/>
                                    </a:lnTo>
                                    <a:lnTo>
                                      <a:pt x="4436" y="5567"/>
                                    </a:lnTo>
                                    <a:lnTo>
                                      <a:pt x="4458" y="5561"/>
                                    </a:lnTo>
                                    <a:lnTo>
                                      <a:pt x="4481" y="5555"/>
                                    </a:lnTo>
                                    <a:lnTo>
                                      <a:pt x="4527" y="5542"/>
                                    </a:lnTo>
                                    <a:lnTo>
                                      <a:pt x="4571" y="5525"/>
                                    </a:lnTo>
                                    <a:lnTo>
                                      <a:pt x="4615" y="5506"/>
                                    </a:lnTo>
                                    <a:lnTo>
                                      <a:pt x="4660" y="5483"/>
                                    </a:lnTo>
                                    <a:lnTo>
                                      <a:pt x="4703" y="5459"/>
                                    </a:lnTo>
                                    <a:lnTo>
                                      <a:pt x="4746" y="5433"/>
                                    </a:lnTo>
                                    <a:lnTo>
                                      <a:pt x="4789" y="5404"/>
                                    </a:lnTo>
                                    <a:lnTo>
                                      <a:pt x="4831" y="5373"/>
                                    </a:lnTo>
                                    <a:lnTo>
                                      <a:pt x="4873" y="5339"/>
                                    </a:lnTo>
                                    <a:lnTo>
                                      <a:pt x="4915" y="5303"/>
                                    </a:lnTo>
                                    <a:lnTo>
                                      <a:pt x="4956" y="5266"/>
                                    </a:lnTo>
                                    <a:lnTo>
                                      <a:pt x="4997" y="5228"/>
                                    </a:lnTo>
                                    <a:lnTo>
                                      <a:pt x="5038" y="5187"/>
                                    </a:lnTo>
                                    <a:lnTo>
                                      <a:pt x="5077" y="5145"/>
                                    </a:lnTo>
                                    <a:lnTo>
                                      <a:pt x="5118" y="5101"/>
                                    </a:lnTo>
                                    <a:lnTo>
                                      <a:pt x="5158" y="5057"/>
                                    </a:lnTo>
                                    <a:lnTo>
                                      <a:pt x="5197" y="5010"/>
                                    </a:lnTo>
                                    <a:lnTo>
                                      <a:pt x="5237" y="4962"/>
                                    </a:lnTo>
                                    <a:lnTo>
                                      <a:pt x="5275" y="4914"/>
                                    </a:lnTo>
                                    <a:lnTo>
                                      <a:pt x="5313" y="4864"/>
                                    </a:lnTo>
                                    <a:lnTo>
                                      <a:pt x="5352" y="4814"/>
                                    </a:lnTo>
                                    <a:lnTo>
                                      <a:pt x="5390" y="4762"/>
                                    </a:lnTo>
                                    <a:lnTo>
                                      <a:pt x="5465" y="4657"/>
                                    </a:lnTo>
                                    <a:lnTo>
                                      <a:pt x="5540" y="4550"/>
                                    </a:lnTo>
                                    <a:lnTo>
                                      <a:pt x="5550" y="4535"/>
                                    </a:lnTo>
                                    <a:lnTo>
                                      <a:pt x="5559" y="4518"/>
                                    </a:lnTo>
                                    <a:lnTo>
                                      <a:pt x="5567" y="4501"/>
                                    </a:lnTo>
                                    <a:lnTo>
                                      <a:pt x="5573" y="4484"/>
                                    </a:lnTo>
                                    <a:lnTo>
                                      <a:pt x="5578" y="4467"/>
                                    </a:lnTo>
                                    <a:lnTo>
                                      <a:pt x="5580" y="4449"/>
                                    </a:lnTo>
                                    <a:lnTo>
                                      <a:pt x="5581" y="4431"/>
                                    </a:lnTo>
                                    <a:lnTo>
                                      <a:pt x="5581" y="4413"/>
                                    </a:lnTo>
                                    <a:lnTo>
                                      <a:pt x="5579" y="4395"/>
                                    </a:lnTo>
                                    <a:lnTo>
                                      <a:pt x="5575" y="4377"/>
                                    </a:lnTo>
                                    <a:lnTo>
                                      <a:pt x="5571" y="4360"/>
                                    </a:lnTo>
                                    <a:lnTo>
                                      <a:pt x="5565" y="4343"/>
                                    </a:lnTo>
                                    <a:lnTo>
                                      <a:pt x="5556" y="4326"/>
                                    </a:lnTo>
                                    <a:lnTo>
                                      <a:pt x="5547" y="4310"/>
                                    </a:lnTo>
                                    <a:lnTo>
                                      <a:pt x="5535" y="4295"/>
                                    </a:lnTo>
                                    <a:lnTo>
                                      <a:pt x="5522" y="4281"/>
                                    </a:lnTo>
                                    <a:close/>
                                    <a:moveTo>
                                      <a:pt x="5006" y="2620"/>
                                    </a:moveTo>
                                    <a:lnTo>
                                      <a:pt x="5286" y="2547"/>
                                    </a:lnTo>
                                    <a:lnTo>
                                      <a:pt x="5247" y="2453"/>
                                    </a:lnTo>
                                    <a:lnTo>
                                      <a:pt x="5206" y="2361"/>
                                    </a:lnTo>
                                    <a:lnTo>
                                      <a:pt x="5161" y="2268"/>
                                    </a:lnTo>
                                    <a:lnTo>
                                      <a:pt x="5115" y="2177"/>
                                    </a:lnTo>
                                    <a:lnTo>
                                      <a:pt x="5067" y="2088"/>
                                    </a:lnTo>
                                    <a:lnTo>
                                      <a:pt x="5015" y="1999"/>
                                    </a:lnTo>
                                    <a:lnTo>
                                      <a:pt x="4962" y="1912"/>
                                    </a:lnTo>
                                    <a:lnTo>
                                      <a:pt x="4906" y="1825"/>
                                    </a:lnTo>
                                    <a:lnTo>
                                      <a:pt x="4849" y="1740"/>
                                    </a:lnTo>
                                    <a:lnTo>
                                      <a:pt x="4789" y="1658"/>
                                    </a:lnTo>
                                    <a:lnTo>
                                      <a:pt x="4728" y="1575"/>
                                    </a:lnTo>
                                    <a:lnTo>
                                      <a:pt x="4663" y="1495"/>
                                    </a:lnTo>
                                    <a:lnTo>
                                      <a:pt x="4597" y="1417"/>
                                    </a:lnTo>
                                    <a:lnTo>
                                      <a:pt x="4530" y="1341"/>
                                    </a:lnTo>
                                    <a:lnTo>
                                      <a:pt x="4461" y="1265"/>
                                    </a:lnTo>
                                    <a:lnTo>
                                      <a:pt x="4389" y="1192"/>
                                    </a:lnTo>
                                    <a:lnTo>
                                      <a:pt x="4316" y="1120"/>
                                    </a:lnTo>
                                    <a:lnTo>
                                      <a:pt x="4241" y="1051"/>
                                    </a:lnTo>
                                    <a:lnTo>
                                      <a:pt x="4164" y="983"/>
                                    </a:lnTo>
                                    <a:lnTo>
                                      <a:pt x="4085" y="917"/>
                                    </a:lnTo>
                                    <a:lnTo>
                                      <a:pt x="4005" y="853"/>
                                    </a:lnTo>
                                    <a:lnTo>
                                      <a:pt x="3923" y="791"/>
                                    </a:lnTo>
                                    <a:lnTo>
                                      <a:pt x="3840" y="732"/>
                                    </a:lnTo>
                                    <a:lnTo>
                                      <a:pt x="3756" y="674"/>
                                    </a:lnTo>
                                    <a:lnTo>
                                      <a:pt x="3670" y="619"/>
                                    </a:lnTo>
                                    <a:lnTo>
                                      <a:pt x="3582" y="566"/>
                                    </a:lnTo>
                                    <a:lnTo>
                                      <a:pt x="3494" y="514"/>
                                    </a:lnTo>
                                    <a:lnTo>
                                      <a:pt x="3404" y="465"/>
                                    </a:lnTo>
                                    <a:lnTo>
                                      <a:pt x="3313" y="420"/>
                                    </a:lnTo>
                                    <a:lnTo>
                                      <a:pt x="3221" y="376"/>
                                    </a:lnTo>
                                    <a:lnTo>
                                      <a:pt x="3128" y="334"/>
                                    </a:lnTo>
                                    <a:lnTo>
                                      <a:pt x="3034" y="295"/>
                                    </a:lnTo>
                                    <a:lnTo>
                                      <a:pt x="2961" y="576"/>
                                    </a:lnTo>
                                    <a:lnTo>
                                      <a:pt x="3047" y="610"/>
                                    </a:lnTo>
                                    <a:lnTo>
                                      <a:pt x="3131" y="647"/>
                                    </a:lnTo>
                                    <a:lnTo>
                                      <a:pt x="3215" y="687"/>
                                    </a:lnTo>
                                    <a:lnTo>
                                      <a:pt x="3297" y="729"/>
                                    </a:lnTo>
                                    <a:lnTo>
                                      <a:pt x="3380" y="772"/>
                                    </a:lnTo>
                                    <a:lnTo>
                                      <a:pt x="3460" y="819"/>
                                    </a:lnTo>
                                    <a:lnTo>
                                      <a:pt x="3540" y="866"/>
                                    </a:lnTo>
                                    <a:lnTo>
                                      <a:pt x="3618" y="917"/>
                                    </a:lnTo>
                                    <a:lnTo>
                                      <a:pt x="3696" y="968"/>
                                    </a:lnTo>
                                    <a:lnTo>
                                      <a:pt x="3771" y="1022"/>
                                    </a:lnTo>
                                    <a:lnTo>
                                      <a:pt x="3846" y="1078"/>
                                    </a:lnTo>
                                    <a:lnTo>
                                      <a:pt x="3919" y="1136"/>
                                    </a:lnTo>
                                    <a:lnTo>
                                      <a:pt x="3990" y="1196"/>
                                    </a:lnTo>
                                    <a:lnTo>
                                      <a:pt x="4061" y="1257"/>
                                    </a:lnTo>
                                    <a:lnTo>
                                      <a:pt x="4129" y="1320"/>
                                    </a:lnTo>
                                    <a:lnTo>
                                      <a:pt x="4195" y="1386"/>
                                    </a:lnTo>
                                    <a:lnTo>
                                      <a:pt x="4261" y="1452"/>
                                    </a:lnTo>
                                    <a:lnTo>
                                      <a:pt x="4324" y="1520"/>
                                    </a:lnTo>
                                    <a:lnTo>
                                      <a:pt x="4385" y="1591"/>
                                    </a:lnTo>
                                    <a:lnTo>
                                      <a:pt x="4445" y="1663"/>
                                    </a:lnTo>
                                    <a:lnTo>
                                      <a:pt x="4503" y="1736"/>
                                    </a:lnTo>
                                    <a:lnTo>
                                      <a:pt x="4559" y="1810"/>
                                    </a:lnTo>
                                    <a:lnTo>
                                      <a:pt x="4613" y="1885"/>
                                    </a:lnTo>
                                    <a:lnTo>
                                      <a:pt x="4664" y="1963"/>
                                    </a:lnTo>
                                    <a:lnTo>
                                      <a:pt x="4715" y="2041"/>
                                    </a:lnTo>
                                    <a:lnTo>
                                      <a:pt x="4763" y="2121"/>
                                    </a:lnTo>
                                    <a:lnTo>
                                      <a:pt x="4809" y="2201"/>
                                    </a:lnTo>
                                    <a:lnTo>
                                      <a:pt x="4852" y="2284"/>
                                    </a:lnTo>
                                    <a:lnTo>
                                      <a:pt x="4894" y="2367"/>
                                    </a:lnTo>
                                    <a:lnTo>
                                      <a:pt x="4934" y="2450"/>
                                    </a:lnTo>
                                    <a:lnTo>
                                      <a:pt x="4971" y="2534"/>
                                    </a:lnTo>
                                    <a:lnTo>
                                      <a:pt x="5006" y="2620"/>
                                    </a:lnTo>
                                    <a:close/>
                                    <a:moveTo>
                                      <a:pt x="3200" y="1125"/>
                                    </a:moveTo>
                                    <a:lnTo>
                                      <a:pt x="3104" y="1404"/>
                                    </a:lnTo>
                                    <a:lnTo>
                                      <a:pt x="3150" y="1424"/>
                                    </a:lnTo>
                                    <a:lnTo>
                                      <a:pt x="3194" y="1445"/>
                                    </a:lnTo>
                                    <a:lnTo>
                                      <a:pt x="3240" y="1466"/>
                                    </a:lnTo>
                                    <a:lnTo>
                                      <a:pt x="3285" y="1489"/>
                                    </a:lnTo>
                                    <a:lnTo>
                                      <a:pt x="3330" y="1512"/>
                                    </a:lnTo>
                                    <a:lnTo>
                                      <a:pt x="3374" y="1536"/>
                                    </a:lnTo>
                                    <a:lnTo>
                                      <a:pt x="3418" y="1561"/>
                                    </a:lnTo>
                                    <a:lnTo>
                                      <a:pt x="3461" y="1586"/>
                                    </a:lnTo>
                                    <a:lnTo>
                                      <a:pt x="3503" y="1614"/>
                                    </a:lnTo>
                                    <a:lnTo>
                                      <a:pt x="3545" y="1641"/>
                                    </a:lnTo>
                                    <a:lnTo>
                                      <a:pt x="3586" y="1670"/>
                                    </a:lnTo>
                                    <a:lnTo>
                                      <a:pt x="3626" y="1700"/>
                                    </a:lnTo>
                                    <a:lnTo>
                                      <a:pt x="3666" y="1731"/>
                                    </a:lnTo>
                                    <a:lnTo>
                                      <a:pt x="3703" y="1763"/>
                                    </a:lnTo>
                                    <a:lnTo>
                                      <a:pt x="3740" y="1797"/>
                                    </a:lnTo>
                                    <a:lnTo>
                                      <a:pt x="3776" y="1831"/>
                                    </a:lnTo>
                                    <a:lnTo>
                                      <a:pt x="3811" y="1867"/>
                                    </a:lnTo>
                                    <a:lnTo>
                                      <a:pt x="3844" y="1904"/>
                                    </a:lnTo>
                                    <a:lnTo>
                                      <a:pt x="3877" y="1943"/>
                                    </a:lnTo>
                                    <a:lnTo>
                                      <a:pt x="3908" y="1982"/>
                                    </a:lnTo>
                                    <a:lnTo>
                                      <a:pt x="3939" y="2023"/>
                                    </a:lnTo>
                                    <a:lnTo>
                                      <a:pt x="3968" y="2064"/>
                                    </a:lnTo>
                                    <a:lnTo>
                                      <a:pt x="3995" y="2106"/>
                                    </a:lnTo>
                                    <a:lnTo>
                                      <a:pt x="4023" y="2149"/>
                                    </a:lnTo>
                                    <a:lnTo>
                                      <a:pt x="4049" y="2192"/>
                                    </a:lnTo>
                                    <a:lnTo>
                                      <a:pt x="4074" y="2236"/>
                                    </a:lnTo>
                                    <a:lnTo>
                                      <a:pt x="4098" y="2280"/>
                                    </a:lnTo>
                                    <a:lnTo>
                                      <a:pt x="4121" y="2326"/>
                                    </a:lnTo>
                                    <a:lnTo>
                                      <a:pt x="4144" y="2370"/>
                                    </a:lnTo>
                                    <a:lnTo>
                                      <a:pt x="4165" y="2416"/>
                                    </a:lnTo>
                                    <a:lnTo>
                                      <a:pt x="4186" y="2461"/>
                                    </a:lnTo>
                                    <a:lnTo>
                                      <a:pt x="4206" y="2507"/>
                                    </a:lnTo>
                                    <a:lnTo>
                                      <a:pt x="4446" y="2391"/>
                                    </a:lnTo>
                                    <a:lnTo>
                                      <a:pt x="4424" y="2337"/>
                                    </a:lnTo>
                                    <a:lnTo>
                                      <a:pt x="4400" y="2284"/>
                                    </a:lnTo>
                                    <a:lnTo>
                                      <a:pt x="4376" y="2231"/>
                                    </a:lnTo>
                                    <a:lnTo>
                                      <a:pt x="4351" y="2180"/>
                                    </a:lnTo>
                                    <a:lnTo>
                                      <a:pt x="4326" y="2130"/>
                                    </a:lnTo>
                                    <a:lnTo>
                                      <a:pt x="4298" y="2080"/>
                                    </a:lnTo>
                                    <a:lnTo>
                                      <a:pt x="4271" y="2031"/>
                                    </a:lnTo>
                                    <a:lnTo>
                                      <a:pt x="4242" y="1983"/>
                                    </a:lnTo>
                                    <a:lnTo>
                                      <a:pt x="4212" y="1937"/>
                                    </a:lnTo>
                                    <a:lnTo>
                                      <a:pt x="4180" y="1890"/>
                                    </a:lnTo>
                                    <a:lnTo>
                                      <a:pt x="4147" y="1845"/>
                                    </a:lnTo>
                                    <a:lnTo>
                                      <a:pt x="4114" y="1799"/>
                                    </a:lnTo>
                                    <a:lnTo>
                                      <a:pt x="4078" y="1755"/>
                                    </a:lnTo>
                                    <a:lnTo>
                                      <a:pt x="4041" y="1712"/>
                                    </a:lnTo>
                                    <a:lnTo>
                                      <a:pt x="4002" y="1670"/>
                                    </a:lnTo>
                                    <a:lnTo>
                                      <a:pt x="3962" y="1628"/>
                                    </a:lnTo>
                                    <a:lnTo>
                                      <a:pt x="3921" y="1588"/>
                                    </a:lnTo>
                                    <a:lnTo>
                                      <a:pt x="3879" y="1549"/>
                                    </a:lnTo>
                                    <a:lnTo>
                                      <a:pt x="3836" y="1512"/>
                                    </a:lnTo>
                                    <a:lnTo>
                                      <a:pt x="3792" y="1476"/>
                                    </a:lnTo>
                                    <a:lnTo>
                                      <a:pt x="3747" y="1440"/>
                                    </a:lnTo>
                                    <a:lnTo>
                                      <a:pt x="3701" y="1406"/>
                                    </a:lnTo>
                                    <a:lnTo>
                                      <a:pt x="3654" y="1373"/>
                                    </a:lnTo>
                                    <a:lnTo>
                                      <a:pt x="3607" y="1342"/>
                                    </a:lnTo>
                                    <a:lnTo>
                                      <a:pt x="3558" y="1311"/>
                                    </a:lnTo>
                                    <a:lnTo>
                                      <a:pt x="3509" y="1281"/>
                                    </a:lnTo>
                                    <a:lnTo>
                                      <a:pt x="3459" y="1252"/>
                                    </a:lnTo>
                                    <a:lnTo>
                                      <a:pt x="3409" y="1226"/>
                                    </a:lnTo>
                                    <a:lnTo>
                                      <a:pt x="3357" y="1198"/>
                                    </a:lnTo>
                                    <a:lnTo>
                                      <a:pt x="3306" y="1173"/>
                                    </a:lnTo>
                                    <a:lnTo>
                                      <a:pt x="3253" y="1149"/>
                                    </a:lnTo>
                                    <a:lnTo>
                                      <a:pt x="3200" y="1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bodyPr anchor="ctr" upright="1"/>
                          </wps:wsp>
                          <wps:wsp>
                            <wps:cNvPr id="300" name="文本框 3"/>
                            <wps:cNvSpPr txBox="1"/>
                            <wps:spPr>
                              <a:xfrm>
                                <a:off x="9438" y="848"/>
                                <a:ext cx="2603" cy="6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  <w:t>专业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  <w:t xml:space="preserve"> XXX管理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01" name="文本框 6"/>
                            <wps:cNvSpPr txBox="1"/>
                            <wps:spPr>
                              <a:xfrm>
                                <a:off x="9438" y="1639"/>
                                <a:ext cx="2603" cy="6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eastAsia="zh-CN"/>
                                    </w:rPr>
                                    <w:t>学历：大学本科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3" name="KSO_Shape"/>
                            <wps:cNvSpPr/>
                            <wps:spPr>
                              <a:xfrm>
                                <a:off x="8871" y="1897"/>
                                <a:ext cx="397" cy="2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38879290" y="270054356"/>
                                  </a:cxn>
                                  <a:cxn ang="0">
                                    <a:pos x="425150313" y="178357456"/>
                                  </a:cxn>
                                  <a:cxn ang="0">
                                    <a:pos x="184574582" y="270054356"/>
                                  </a:cxn>
                                  <a:cxn ang="0">
                                    <a:pos x="117456552" y="242146564"/>
                                  </a:cxn>
                                  <a:cxn ang="0">
                                    <a:pos x="117456552" y="324400893"/>
                                  </a:cxn>
                                  <a:cxn ang="0">
                                    <a:pos x="135704266" y="349580780"/>
                                  </a:cxn>
                                  <a:cxn ang="0">
                                    <a:pos x="117037064" y="374760667"/>
                                  </a:cxn>
                                  <a:cxn ang="0">
                                    <a:pos x="136962730" y="463309737"/>
                                  </a:cxn>
                                  <a:cxn ang="0">
                                    <a:pos x="78234453" y="463309737"/>
                                  </a:cxn>
                                  <a:cxn ang="0">
                                    <a:pos x="98369862" y="374340742"/>
                                  </a:cxn>
                                  <a:cxn ang="0">
                                    <a:pos x="82009842" y="349580780"/>
                                  </a:cxn>
                                  <a:cxn ang="0">
                                    <a:pos x="97740631" y="325030092"/>
                                  </a:cxn>
                                  <a:cxn ang="0">
                                    <a:pos x="97740631" y="233962849"/>
                                  </a:cxn>
                                  <a:cxn ang="0">
                                    <a:pos x="0" y="193045647"/>
                                  </a:cxn>
                                  <a:cxn ang="0">
                                    <a:pos x="429974421" y="0"/>
                                  </a:cxn>
                                  <a:cxn ang="0">
                                    <a:pos x="824502592" y="195563819"/>
                                  </a:cxn>
                                  <a:cxn ang="0">
                                    <a:pos x="638879290" y="270054356"/>
                                  </a:cxn>
                                  <a:cxn ang="0">
                                    <a:pos x="420326205" y="224940201"/>
                                  </a:cxn>
                                  <a:cxn ang="0">
                                    <a:pos x="614339260" y="290827557"/>
                                  </a:cxn>
                                  <a:cxn ang="0">
                                    <a:pos x="614339260" y="450510061"/>
                                  </a:cxn>
                                  <a:cxn ang="0">
                                    <a:pos x="410468702" y="501918959"/>
                                  </a:cxn>
                                  <a:cxn ang="0">
                                    <a:pos x="230508484" y="450510061"/>
                                  </a:cxn>
                                  <a:cxn ang="0">
                                    <a:pos x="230508484" y="290827557"/>
                                  </a:cxn>
                                  <a:cxn ang="0">
                                    <a:pos x="420326205" y="224940201"/>
                                  </a:cxn>
                                  <a:cxn ang="0">
                                    <a:pos x="417809278" y="472542576"/>
                                  </a:cxn>
                                  <a:cxn ang="0">
                                    <a:pos x="574278186" y="433513431"/>
                                  </a:cxn>
                                  <a:cxn ang="0">
                                    <a:pos x="417809278" y="394275010"/>
                                  </a:cxn>
                                  <a:cxn ang="0">
                                    <a:pos x="261550573" y="433513431"/>
                                  </a:cxn>
                                  <a:cxn ang="0">
                                    <a:pos x="417809278" y="472542576"/>
                                  </a:cxn>
                                </a:cxnLst>
                                <a:pathLst>
                                  <a:path w="3931" h="2392"/>
                                </a:pathLst>
                              </a:custGeom>
                              <a:solidFill>
                                <a:srgbClr val="FFC000"/>
                              </a:solidFill>
                              <a:ln w="9525">
                                <a:noFill/>
                              </a:ln>
                            </wps:spPr>
                            <wps:bodyPr anchor="ctr" anchorCtr="1" upright="1"/>
                          </wps:wsp>
                          <wps:wsp>
                            <wps:cNvPr id="314" name="椭圆 9"/>
                            <wps:cNvSpPr/>
                            <wps:spPr>
                              <a:xfrm>
                                <a:off x="8819" y="981"/>
                                <a:ext cx="528" cy="5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bodyPr anchor="ctr" upright="1"/>
                          </wps:wsp>
                          <wps:wsp>
                            <wps:cNvPr id="315" name="KSO_Shape"/>
                            <wps:cNvSpPr/>
                            <wps:spPr>
                              <a:xfrm>
                                <a:off x="8902" y="1071"/>
                                <a:ext cx="362" cy="3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6227053" y="0"/>
                                  </a:cxn>
                                  <a:cxn ang="0">
                                    <a:pos x="136227053" y="153180843"/>
                                  </a:cxn>
                                  <a:cxn ang="0">
                                    <a:pos x="0" y="153180843"/>
                                  </a:cxn>
                                  <a:cxn ang="0">
                                    <a:pos x="0" y="646108877"/>
                                  </a:cxn>
                                  <a:cxn ang="0">
                                    <a:pos x="170284171" y="816309762"/>
                                  </a:cxn>
                                  <a:cxn ang="0">
                                    <a:pos x="680480795" y="816309762"/>
                                  </a:cxn>
                                  <a:cxn ang="0">
                                    <a:pos x="850764966" y="646108877"/>
                                  </a:cxn>
                                  <a:cxn ang="0">
                                    <a:pos x="850764966" y="0"/>
                                  </a:cxn>
                                  <a:cxn ang="0">
                                    <a:pos x="136227053" y="0"/>
                                  </a:cxn>
                                  <a:cxn ang="0">
                                    <a:pos x="136227053" y="595266946"/>
                                  </a:cxn>
                                  <a:cxn ang="0">
                                    <a:pos x="93656128" y="707206848"/>
                                  </a:cxn>
                                  <a:cxn ang="0">
                                    <a:pos x="51085204" y="595266946"/>
                                  </a:cxn>
                                  <a:cxn ang="0">
                                    <a:pos x="51085204" y="204022774"/>
                                  </a:cxn>
                                  <a:cxn ang="0">
                                    <a:pos x="136227053" y="204022774"/>
                                  </a:cxn>
                                  <a:cxn ang="0">
                                    <a:pos x="136227053" y="595266946"/>
                                  </a:cxn>
                                  <a:cxn ang="0">
                                    <a:pos x="799679762" y="595266946"/>
                                  </a:cxn>
                                  <a:cxn ang="0">
                                    <a:pos x="629613906" y="765249638"/>
                                  </a:cxn>
                                  <a:cxn ang="0">
                                    <a:pos x="221151060" y="765249638"/>
                                  </a:cxn>
                                  <a:cxn ang="0">
                                    <a:pos x="151509093" y="750193339"/>
                                  </a:cxn>
                                  <a:cxn ang="0">
                                    <a:pos x="187312257" y="646108877"/>
                                  </a:cxn>
                                  <a:cxn ang="0">
                                    <a:pos x="187312257" y="51060123"/>
                                  </a:cxn>
                                  <a:cxn ang="0">
                                    <a:pos x="799679762" y="51060123"/>
                                  </a:cxn>
                                  <a:cxn ang="0">
                                    <a:pos x="799679762" y="595266946"/>
                                  </a:cxn>
                                  <a:cxn ang="0">
                                    <a:pos x="425491404" y="544206350"/>
                                  </a:cxn>
                                  <a:cxn ang="0">
                                    <a:pos x="255207705" y="544206350"/>
                                  </a:cxn>
                                  <a:cxn ang="0">
                                    <a:pos x="255207705" y="595266946"/>
                                  </a:cxn>
                                  <a:cxn ang="0">
                                    <a:pos x="425491404" y="595266946"/>
                                  </a:cxn>
                                  <a:cxn ang="0">
                                    <a:pos x="425491404" y="544206350"/>
                                  </a:cxn>
                                  <a:cxn ang="0">
                                    <a:pos x="425491404" y="459106144"/>
                                  </a:cxn>
                                  <a:cxn ang="0">
                                    <a:pos x="255207705" y="459106144"/>
                                  </a:cxn>
                                  <a:cxn ang="0">
                                    <a:pos x="255207705" y="510166268"/>
                                  </a:cxn>
                                  <a:cxn ang="0">
                                    <a:pos x="425491404" y="510166268"/>
                                  </a:cxn>
                                  <a:cxn ang="0">
                                    <a:pos x="425491404" y="459106144"/>
                                  </a:cxn>
                                  <a:cxn ang="0">
                                    <a:pos x="425491404" y="374223659"/>
                                  </a:cxn>
                                  <a:cxn ang="0">
                                    <a:pos x="255207705" y="374223659"/>
                                  </a:cxn>
                                  <a:cxn ang="0">
                                    <a:pos x="255207705" y="425066061"/>
                                  </a:cxn>
                                  <a:cxn ang="0">
                                    <a:pos x="425491404" y="425066061"/>
                                  </a:cxn>
                                  <a:cxn ang="0">
                                    <a:pos x="425491404" y="374223659"/>
                                  </a:cxn>
                                  <a:cxn ang="0">
                                    <a:pos x="714537913" y="153180843"/>
                                  </a:cxn>
                                  <a:cxn ang="0">
                                    <a:pos x="255207705" y="153180843"/>
                                  </a:cxn>
                                  <a:cxn ang="0">
                                    <a:pos x="255207705" y="221042815"/>
                                  </a:cxn>
                                  <a:cxn ang="0">
                                    <a:pos x="714537913" y="221042815"/>
                                  </a:cxn>
                                  <a:cxn ang="0">
                                    <a:pos x="714537913" y="153180843"/>
                                  </a:cxn>
                                  <a:cxn ang="0">
                                    <a:pos x="425491404" y="289123452"/>
                                  </a:cxn>
                                  <a:cxn ang="0">
                                    <a:pos x="255207705" y="289123452"/>
                                  </a:cxn>
                                  <a:cxn ang="0">
                                    <a:pos x="255207705" y="340183576"/>
                                  </a:cxn>
                                  <a:cxn ang="0">
                                    <a:pos x="425491404" y="340183576"/>
                                  </a:cxn>
                                  <a:cxn ang="0">
                                    <a:pos x="425491404" y="289123452"/>
                                  </a:cxn>
                                  <a:cxn ang="0">
                                    <a:pos x="476358293" y="595266946"/>
                                  </a:cxn>
                                  <a:cxn ang="0">
                                    <a:pos x="714537913" y="595266946"/>
                                  </a:cxn>
                                  <a:cxn ang="0">
                                    <a:pos x="714537913" y="289123452"/>
                                  </a:cxn>
                                  <a:cxn ang="0">
                                    <a:pos x="476358293" y="289123452"/>
                                  </a:cxn>
                                  <a:cxn ang="0">
                                    <a:pos x="476358293" y="595266946"/>
                                  </a:cxn>
                                </a:cxnLst>
                                <a:pathLst>
                                  <a:path w="3897" h="3741">
                                    <a:moveTo>
                                      <a:pt x="624" y="0"/>
                                    </a:moveTo>
                                    <a:cubicBezTo>
                                      <a:pt x="624" y="702"/>
                                      <a:pt x="624" y="702"/>
                                      <a:pt x="624" y="702"/>
                                    </a:cubicBezTo>
                                    <a:cubicBezTo>
                                      <a:pt x="0" y="702"/>
                                      <a:pt x="0" y="702"/>
                                      <a:pt x="0" y="702"/>
                                    </a:cubicBezTo>
                                    <a:cubicBezTo>
                                      <a:pt x="0" y="2961"/>
                                      <a:pt x="0" y="2961"/>
                                      <a:pt x="0" y="2961"/>
                                    </a:cubicBezTo>
                                    <a:cubicBezTo>
                                      <a:pt x="0" y="3392"/>
                                      <a:pt x="349" y="3741"/>
                                      <a:pt x="780" y="3741"/>
                                    </a:cubicBezTo>
                                    <a:cubicBezTo>
                                      <a:pt x="3117" y="3741"/>
                                      <a:pt x="3117" y="3741"/>
                                      <a:pt x="3117" y="3741"/>
                                    </a:cubicBezTo>
                                    <a:cubicBezTo>
                                      <a:pt x="3548" y="3741"/>
                                      <a:pt x="3897" y="3392"/>
                                      <a:pt x="3897" y="2961"/>
                                    </a:cubicBezTo>
                                    <a:cubicBezTo>
                                      <a:pt x="3897" y="0"/>
                                      <a:pt x="3897" y="0"/>
                                      <a:pt x="3897" y="0"/>
                                    </a:cubicBezTo>
                                    <a:lnTo>
                                      <a:pt x="624" y="0"/>
                                    </a:lnTo>
                                    <a:close/>
                                    <a:moveTo>
                                      <a:pt x="624" y="2728"/>
                                    </a:moveTo>
                                    <a:cubicBezTo>
                                      <a:pt x="624" y="2925"/>
                                      <a:pt x="550" y="3104"/>
                                      <a:pt x="429" y="3241"/>
                                    </a:cubicBezTo>
                                    <a:cubicBezTo>
                                      <a:pt x="308" y="3104"/>
                                      <a:pt x="234" y="2925"/>
                                      <a:pt x="234" y="2728"/>
                                    </a:cubicBezTo>
                                    <a:cubicBezTo>
                                      <a:pt x="234" y="935"/>
                                      <a:pt x="234" y="935"/>
                                      <a:pt x="234" y="935"/>
                                    </a:cubicBezTo>
                                    <a:cubicBezTo>
                                      <a:pt x="624" y="935"/>
                                      <a:pt x="624" y="935"/>
                                      <a:pt x="624" y="935"/>
                                    </a:cubicBezTo>
                                    <a:lnTo>
                                      <a:pt x="624" y="2728"/>
                                    </a:lnTo>
                                    <a:close/>
                                    <a:moveTo>
                                      <a:pt x="3663" y="2728"/>
                                    </a:moveTo>
                                    <a:cubicBezTo>
                                      <a:pt x="3663" y="3158"/>
                                      <a:pt x="3314" y="3507"/>
                                      <a:pt x="2884" y="3507"/>
                                    </a:cubicBezTo>
                                    <a:cubicBezTo>
                                      <a:pt x="1013" y="3507"/>
                                      <a:pt x="1013" y="3507"/>
                                      <a:pt x="1013" y="3507"/>
                                    </a:cubicBezTo>
                                    <a:cubicBezTo>
                                      <a:pt x="899" y="3507"/>
                                      <a:pt x="791" y="3482"/>
                                      <a:pt x="694" y="3438"/>
                                    </a:cubicBezTo>
                                    <a:cubicBezTo>
                                      <a:pt x="796" y="3306"/>
                                      <a:pt x="858" y="3141"/>
                                      <a:pt x="858" y="2961"/>
                                    </a:cubicBezTo>
                                    <a:cubicBezTo>
                                      <a:pt x="858" y="234"/>
                                      <a:pt x="858" y="234"/>
                                      <a:pt x="858" y="234"/>
                                    </a:cubicBezTo>
                                    <a:cubicBezTo>
                                      <a:pt x="3663" y="234"/>
                                      <a:pt x="3663" y="234"/>
                                      <a:pt x="3663" y="234"/>
                                    </a:cubicBezTo>
                                    <a:lnTo>
                                      <a:pt x="3663" y="2728"/>
                                    </a:lnTo>
                                    <a:close/>
                                    <a:moveTo>
                                      <a:pt x="1949" y="2494"/>
                                    </a:moveTo>
                                    <a:cubicBezTo>
                                      <a:pt x="1169" y="2494"/>
                                      <a:pt x="1169" y="2494"/>
                                      <a:pt x="1169" y="2494"/>
                                    </a:cubicBezTo>
                                    <a:cubicBezTo>
                                      <a:pt x="1169" y="2728"/>
                                      <a:pt x="1169" y="2728"/>
                                      <a:pt x="1169" y="2728"/>
                                    </a:cubicBezTo>
                                    <a:cubicBezTo>
                                      <a:pt x="1949" y="2728"/>
                                      <a:pt x="1949" y="2728"/>
                                      <a:pt x="1949" y="2728"/>
                                    </a:cubicBezTo>
                                    <a:lnTo>
                                      <a:pt x="1949" y="2494"/>
                                    </a:lnTo>
                                    <a:close/>
                                    <a:moveTo>
                                      <a:pt x="1949" y="2104"/>
                                    </a:moveTo>
                                    <a:cubicBezTo>
                                      <a:pt x="1169" y="2104"/>
                                      <a:pt x="1169" y="2104"/>
                                      <a:pt x="1169" y="2104"/>
                                    </a:cubicBezTo>
                                    <a:cubicBezTo>
                                      <a:pt x="1169" y="2338"/>
                                      <a:pt x="1169" y="2338"/>
                                      <a:pt x="1169" y="2338"/>
                                    </a:cubicBezTo>
                                    <a:cubicBezTo>
                                      <a:pt x="1949" y="2338"/>
                                      <a:pt x="1949" y="2338"/>
                                      <a:pt x="1949" y="2338"/>
                                    </a:cubicBezTo>
                                    <a:lnTo>
                                      <a:pt x="1949" y="2104"/>
                                    </a:lnTo>
                                    <a:close/>
                                    <a:moveTo>
                                      <a:pt x="1949" y="1715"/>
                                    </a:moveTo>
                                    <a:cubicBezTo>
                                      <a:pt x="1169" y="1715"/>
                                      <a:pt x="1169" y="1715"/>
                                      <a:pt x="1169" y="1715"/>
                                    </a:cubicBezTo>
                                    <a:cubicBezTo>
                                      <a:pt x="1169" y="1948"/>
                                      <a:pt x="1169" y="1948"/>
                                      <a:pt x="1169" y="1948"/>
                                    </a:cubicBezTo>
                                    <a:cubicBezTo>
                                      <a:pt x="1949" y="1948"/>
                                      <a:pt x="1949" y="1948"/>
                                      <a:pt x="1949" y="1948"/>
                                    </a:cubicBezTo>
                                    <a:lnTo>
                                      <a:pt x="1949" y="1715"/>
                                    </a:lnTo>
                                    <a:close/>
                                    <a:moveTo>
                                      <a:pt x="3273" y="702"/>
                                    </a:moveTo>
                                    <a:cubicBezTo>
                                      <a:pt x="1169" y="702"/>
                                      <a:pt x="1169" y="702"/>
                                      <a:pt x="1169" y="702"/>
                                    </a:cubicBezTo>
                                    <a:cubicBezTo>
                                      <a:pt x="1169" y="1013"/>
                                      <a:pt x="1169" y="1013"/>
                                      <a:pt x="1169" y="1013"/>
                                    </a:cubicBezTo>
                                    <a:cubicBezTo>
                                      <a:pt x="3273" y="1013"/>
                                      <a:pt x="3273" y="1013"/>
                                      <a:pt x="3273" y="1013"/>
                                    </a:cubicBezTo>
                                    <a:lnTo>
                                      <a:pt x="3273" y="702"/>
                                    </a:lnTo>
                                    <a:close/>
                                    <a:moveTo>
                                      <a:pt x="1949" y="1325"/>
                                    </a:moveTo>
                                    <a:cubicBezTo>
                                      <a:pt x="1169" y="1325"/>
                                      <a:pt x="1169" y="1325"/>
                                      <a:pt x="1169" y="1325"/>
                                    </a:cubicBezTo>
                                    <a:cubicBezTo>
                                      <a:pt x="1169" y="1559"/>
                                      <a:pt x="1169" y="1559"/>
                                      <a:pt x="1169" y="1559"/>
                                    </a:cubicBezTo>
                                    <a:cubicBezTo>
                                      <a:pt x="1949" y="1559"/>
                                      <a:pt x="1949" y="1559"/>
                                      <a:pt x="1949" y="1559"/>
                                    </a:cubicBezTo>
                                    <a:lnTo>
                                      <a:pt x="1949" y="1325"/>
                                    </a:lnTo>
                                    <a:close/>
                                    <a:moveTo>
                                      <a:pt x="2182" y="2728"/>
                                    </a:moveTo>
                                    <a:cubicBezTo>
                                      <a:pt x="3273" y="2728"/>
                                      <a:pt x="3273" y="2728"/>
                                      <a:pt x="3273" y="2728"/>
                                    </a:cubicBezTo>
                                    <a:cubicBezTo>
                                      <a:pt x="3273" y="1325"/>
                                      <a:pt x="3273" y="1325"/>
                                      <a:pt x="3273" y="1325"/>
                                    </a:cubicBezTo>
                                    <a:cubicBezTo>
                                      <a:pt x="2182" y="1325"/>
                                      <a:pt x="2182" y="1325"/>
                                      <a:pt x="2182" y="1325"/>
                                    </a:cubicBezTo>
                                    <a:lnTo>
                                      <a:pt x="2182" y="27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bodyPr anchor="ctr" upright="1"/>
                          </wps:wsp>
                          <wps:wsp>
                            <wps:cNvPr id="316" name="文本框 5"/>
                            <wps:cNvSpPr txBox="1"/>
                            <wps:spPr>
                              <a:xfrm>
                                <a:off x="6948" y="2378"/>
                                <a:ext cx="1701" cy="6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  <w:t>婚姻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  <w:t>未婚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7" name="椭圆 7"/>
                            <wps:cNvSpPr/>
                            <wps:spPr>
                              <a:xfrm>
                                <a:off x="6316" y="2511"/>
                                <a:ext cx="528" cy="5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bodyPr anchor="ctr" upright="1"/>
                          </wps:wsp>
                          <wps:wsp>
                            <wps:cNvPr id="318" name="文本框 3"/>
                            <wps:cNvSpPr txBox="1"/>
                            <wps:spPr>
                              <a:xfrm>
                                <a:off x="6948" y="848"/>
                                <a:ext cx="1701" cy="6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  <w:t>姓名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  <w:t>品冠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9" name="椭圆 4"/>
                            <wps:cNvSpPr/>
                            <wps:spPr>
                              <a:xfrm>
                                <a:off x="6316" y="1751"/>
                                <a:ext cx="528" cy="5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bodyPr anchor="ctr" upright="1"/>
                          </wps:wsp>
                          <wps:wsp>
                            <wps:cNvPr id="320" name="文本框 6"/>
                            <wps:cNvSpPr txBox="1"/>
                            <wps:spPr>
                              <a:xfrm>
                                <a:off x="6948" y="1639"/>
                                <a:ext cx="1701" cy="6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  <w:t>年龄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auto"/>
                                      <w:lang w:val="en-US" w:eastAsia="zh-CN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1" name="椭圆 9"/>
                            <wps:cNvSpPr/>
                            <wps:spPr>
                              <a:xfrm>
                                <a:off x="6329" y="981"/>
                                <a:ext cx="528" cy="5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bodyPr anchor="ctr" upright="1"/>
                          </wps:wsp>
                          <wps:wsp>
                            <wps:cNvPr id="322" name="KSO_Shape"/>
                            <wps:cNvSpPr/>
                            <wps:spPr bwMode="auto">
                              <a:xfrm>
                                <a:off x="6401" y="1100"/>
                                <a:ext cx="385" cy="290"/>
                              </a:xfrm>
                              <a:custGeom>
                                <a:avLst/>
                                <a:gdLst>
                                  <a:gd name="T0" fmla="*/ 2147483646 w 108"/>
                                  <a:gd name="T1" fmla="*/ 2147483646 h 81"/>
                                  <a:gd name="T2" fmla="*/ 2147483646 w 108"/>
                                  <a:gd name="T3" fmla="*/ 2147483646 h 81"/>
                                  <a:gd name="T4" fmla="*/ 2147483646 w 108"/>
                                  <a:gd name="T5" fmla="*/ 2147483646 h 81"/>
                                  <a:gd name="T6" fmla="*/ 2147483646 w 108"/>
                                  <a:gd name="T7" fmla="*/ 2147483646 h 81"/>
                                  <a:gd name="T8" fmla="*/ 2147483646 w 108"/>
                                  <a:gd name="T9" fmla="*/ 2147483646 h 81"/>
                                  <a:gd name="T10" fmla="*/ 2147483646 w 108"/>
                                  <a:gd name="T11" fmla="*/ 2147483646 h 81"/>
                                  <a:gd name="T12" fmla="*/ 2147483646 w 108"/>
                                  <a:gd name="T13" fmla="*/ 2147483646 h 81"/>
                                  <a:gd name="T14" fmla="*/ 2147483646 w 108"/>
                                  <a:gd name="T15" fmla="*/ 2147483646 h 81"/>
                                  <a:gd name="T16" fmla="*/ 2147483646 w 108"/>
                                  <a:gd name="T17" fmla="*/ 2147483646 h 81"/>
                                  <a:gd name="T18" fmla="*/ 2147483646 w 108"/>
                                  <a:gd name="T19" fmla="*/ 2147483646 h 81"/>
                                  <a:gd name="T20" fmla="*/ 2147483646 w 108"/>
                                  <a:gd name="T21" fmla="*/ 2147483646 h 81"/>
                                  <a:gd name="T22" fmla="*/ 2147483646 w 108"/>
                                  <a:gd name="T23" fmla="*/ 2147483646 h 81"/>
                                  <a:gd name="T24" fmla="*/ 2147483646 w 108"/>
                                  <a:gd name="T25" fmla="*/ 2147483646 h 81"/>
                                  <a:gd name="T26" fmla="*/ 2147483646 w 108"/>
                                  <a:gd name="T27" fmla="*/ 2147483646 h 81"/>
                                  <a:gd name="T28" fmla="*/ 2147483646 w 108"/>
                                  <a:gd name="T29" fmla="*/ 2147483646 h 81"/>
                                  <a:gd name="T30" fmla="*/ 0 w 108"/>
                                  <a:gd name="T31" fmla="*/ 2147483646 h 81"/>
                                  <a:gd name="T32" fmla="*/ 2147483646 w 108"/>
                                  <a:gd name="T33" fmla="*/ 2147483646 h 81"/>
                                  <a:gd name="T34" fmla="*/ 2147483646 w 108"/>
                                  <a:gd name="T35" fmla="*/ 2147483646 h 81"/>
                                  <a:gd name="T36" fmla="*/ 2147483646 w 108"/>
                                  <a:gd name="T37" fmla="*/ 2147483646 h 81"/>
                                  <a:gd name="T38" fmla="*/ 2147483646 w 108"/>
                                  <a:gd name="T39" fmla="*/ 2147483646 h 81"/>
                                  <a:gd name="T40" fmla="*/ 2147483646 w 108"/>
                                  <a:gd name="T41" fmla="*/ 2147483646 h 81"/>
                                  <a:gd name="T42" fmla="*/ 2147483646 w 108"/>
                                  <a:gd name="T43" fmla="*/ 2147483646 h 81"/>
                                  <a:gd name="T44" fmla="*/ 2147483646 w 108"/>
                                  <a:gd name="T45" fmla="*/ 2147483646 h 81"/>
                                  <a:gd name="T46" fmla="*/ 2147483646 w 108"/>
                                  <a:gd name="T47" fmla="*/ 2147483646 h 81"/>
                                  <a:gd name="T48" fmla="*/ 2147483646 w 108"/>
                                  <a:gd name="T49" fmla="*/ 2147483646 h 81"/>
                                  <a:gd name="T50" fmla="*/ 2147483646 w 108"/>
                                  <a:gd name="T51" fmla="*/ 2147483646 h 81"/>
                                  <a:gd name="T52" fmla="*/ 2147483646 w 108"/>
                                  <a:gd name="T53" fmla="*/ 2147483646 h 81"/>
                                  <a:gd name="T54" fmla="*/ 2147483646 w 108"/>
                                  <a:gd name="T55" fmla="*/ 2147483646 h 81"/>
                                  <a:gd name="T56" fmla="*/ 2147483646 w 108"/>
                                  <a:gd name="T57" fmla="*/ 2147483646 h 81"/>
                                  <a:gd name="T58" fmla="*/ 2147483646 w 108"/>
                                  <a:gd name="T59" fmla="*/ 2147483646 h 81"/>
                                  <a:gd name="T60" fmla="*/ 2147483646 w 108"/>
                                  <a:gd name="T61" fmla="*/ 2147483646 h 81"/>
                                  <a:gd name="T62" fmla="*/ 2147483646 w 108"/>
                                  <a:gd name="T63" fmla="*/ 2147483646 h 81"/>
                                  <a:gd name="T64" fmla="*/ 2147483646 w 108"/>
                                  <a:gd name="T65" fmla="*/ 2147483646 h 81"/>
                                  <a:gd name="T66" fmla="*/ 2147483646 w 108"/>
                                  <a:gd name="T67" fmla="*/ 2147483646 h 81"/>
                                  <a:gd name="T68" fmla="*/ 2147483646 w 108"/>
                                  <a:gd name="T69" fmla="*/ 2147483646 h 81"/>
                                  <a:gd name="T70" fmla="*/ 2147483646 w 108"/>
                                  <a:gd name="T71" fmla="*/ 2147483646 h 81"/>
                                  <a:gd name="T72" fmla="*/ 2147483646 w 108"/>
                                  <a:gd name="T73" fmla="*/ 2147483646 h 81"/>
                                  <a:gd name="T74" fmla="*/ 2147483646 w 108"/>
                                  <a:gd name="T75" fmla="*/ 2147483646 h 81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</a:gdLst>
                                <a:ahLst/>
                                <a:cxnLst>
                                  <a:cxn ang="T76">
                                    <a:pos x="T0" y="T1"/>
                                  </a:cxn>
                                  <a:cxn ang="T77">
                                    <a:pos x="T2" y="T3"/>
                                  </a:cxn>
                                  <a:cxn ang="T78">
                                    <a:pos x="T4" y="T5"/>
                                  </a:cxn>
                                  <a:cxn ang="T79">
                                    <a:pos x="T6" y="T7"/>
                                  </a:cxn>
                                  <a:cxn ang="T80">
                                    <a:pos x="T8" y="T9"/>
                                  </a:cxn>
                                  <a:cxn ang="T81">
                                    <a:pos x="T10" y="T11"/>
                                  </a:cxn>
                                  <a:cxn ang="T82">
                                    <a:pos x="T12" y="T13"/>
                                  </a:cxn>
                                  <a:cxn ang="T83">
                                    <a:pos x="T14" y="T15"/>
                                  </a:cxn>
                                  <a:cxn ang="T84">
                                    <a:pos x="T16" y="T17"/>
                                  </a:cxn>
                                  <a:cxn ang="T85">
                                    <a:pos x="T18" y="T19"/>
                                  </a:cxn>
                                  <a:cxn ang="T86">
                                    <a:pos x="T20" y="T21"/>
                                  </a:cxn>
                                  <a:cxn ang="T87">
                                    <a:pos x="T22" y="T23"/>
                                  </a:cxn>
                                  <a:cxn ang="T88">
                                    <a:pos x="T24" y="T25"/>
                                  </a:cxn>
                                  <a:cxn ang="T89">
                                    <a:pos x="T26" y="T27"/>
                                  </a:cxn>
                                  <a:cxn ang="T90">
                                    <a:pos x="T28" y="T29"/>
                                  </a:cxn>
                                  <a:cxn ang="T91">
                                    <a:pos x="T30" y="T31"/>
                                  </a:cxn>
                                  <a:cxn ang="T92">
                                    <a:pos x="T32" y="T33"/>
                                  </a:cxn>
                                  <a:cxn ang="T93">
                                    <a:pos x="T34" y="T35"/>
                                  </a:cxn>
                                  <a:cxn ang="T94">
                                    <a:pos x="T36" y="T37"/>
                                  </a:cxn>
                                  <a:cxn ang="T95">
                                    <a:pos x="T38" y="T39"/>
                                  </a:cxn>
                                  <a:cxn ang="T96">
                                    <a:pos x="T40" y="T41"/>
                                  </a:cxn>
                                  <a:cxn ang="T97">
                                    <a:pos x="T42" y="T43"/>
                                  </a:cxn>
                                  <a:cxn ang="T98">
                                    <a:pos x="T44" y="T45"/>
                                  </a:cxn>
                                  <a:cxn ang="T99">
                                    <a:pos x="T46" y="T47"/>
                                  </a:cxn>
                                  <a:cxn ang="T100">
                                    <a:pos x="T48" y="T49"/>
                                  </a:cxn>
                                  <a:cxn ang="T101">
                                    <a:pos x="T50" y="T51"/>
                                  </a:cxn>
                                  <a:cxn ang="T102">
                                    <a:pos x="T52" y="T53"/>
                                  </a:cxn>
                                  <a:cxn ang="T103">
                                    <a:pos x="T54" y="T55"/>
                                  </a:cxn>
                                  <a:cxn ang="T104">
                                    <a:pos x="T56" y="T57"/>
                                  </a:cxn>
                                  <a:cxn ang="T105">
                                    <a:pos x="T58" y="T59"/>
                                  </a:cxn>
                                  <a:cxn ang="T106">
                                    <a:pos x="T60" y="T61"/>
                                  </a:cxn>
                                  <a:cxn ang="T107">
                                    <a:pos x="T62" y="T63"/>
                                  </a:cxn>
                                  <a:cxn ang="T108">
                                    <a:pos x="T64" y="T65"/>
                                  </a:cxn>
                                  <a:cxn ang="T109">
                                    <a:pos x="T66" y="T67"/>
                                  </a:cxn>
                                  <a:cxn ang="T110">
                                    <a:pos x="T68" y="T69"/>
                                  </a:cxn>
                                  <a:cxn ang="T111">
                                    <a:pos x="T70" y="T71"/>
                                  </a:cxn>
                                  <a:cxn ang="T112">
                                    <a:pos x="T72" y="T73"/>
                                  </a:cxn>
                                  <a:cxn ang="T113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08" h="81">
                                    <a:moveTo>
                                      <a:pt x="3" y="54"/>
                                    </a:moveTo>
                                    <a:cubicBezTo>
                                      <a:pt x="9" y="51"/>
                                      <a:pt x="15" y="49"/>
                                      <a:pt x="21" y="47"/>
                                    </a:cubicBezTo>
                                    <a:cubicBezTo>
                                      <a:pt x="23" y="45"/>
                                      <a:pt x="24" y="44"/>
                                      <a:pt x="26" y="43"/>
                                    </a:cubicBezTo>
                                    <a:cubicBezTo>
                                      <a:pt x="35" y="62"/>
                                      <a:pt x="35" y="62"/>
                                      <a:pt x="35" y="62"/>
                                    </a:cubicBezTo>
                                    <a:cubicBezTo>
                                      <a:pt x="43" y="43"/>
                                      <a:pt x="43" y="43"/>
                                      <a:pt x="43" y="43"/>
                                    </a:cubicBezTo>
                                    <a:cubicBezTo>
                                      <a:pt x="45" y="44"/>
                                      <a:pt x="46" y="46"/>
                                      <a:pt x="48" y="47"/>
                                    </a:cubicBezTo>
                                    <a:cubicBezTo>
                                      <a:pt x="60" y="51"/>
                                      <a:pt x="60" y="51"/>
                                      <a:pt x="60" y="51"/>
                                    </a:cubicBezTo>
                                    <a:cubicBezTo>
                                      <a:pt x="60" y="51"/>
                                      <a:pt x="61" y="50"/>
                                      <a:pt x="61" y="50"/>
                                    </a:cubicBezTo>
                                    <a:cubicBezTo>
                                      <a:pt x="65" y="48"/>
                                      <a:pt x="69" y="47"/>
                                      <a:pt x="72" y="46"/>
                                    </a:cubicBezTo>
                                    <a:cubicBezTo>
                                      <a:pt x="75" y="52"/>
                                      <a:pt x="79" y="57"/>
                                      <a:pt x="84" y="60"/>
                                    </a:cubicBezTo>
                                    <a:cubicBezTo>
                                      <a:pt x="89" y="57"/>
                                      <a:pt x="93" y="52"/>
                                      <a:pt x="96" y="46"/>
                                    </a:cubicBezTo>
                                    <a:cubicBezTo>
                                      <a:pt x="99" y="47"/>
                                      <a:pt x="102" y="48"/>
                                      <a:pt x="105" y="48"/>
                                    </a:cubicBezTo>
                                    <a:cubicBezTo>
                                      <a:pt x="108" y="53"/>
                                      <a:pt x="108" y="64"/>
                                      <a:pt x="108" y="71"/>
                                    </a:cubicBezTo>
                                    <a:cubicBezTo>
                                      <a:pt x="70" y="71"/>
                                      <a:pt x="70" y="71"/>
                                      <a:pt x="70" y="71"/>
                                    </a:cubicBezTo>
                                    <a:cubicBezTo>
                                      <a:pt x="70" y="74"/>
                                      <a:pt x="70" y="77"/>
                                      <a:pt x="70" y="81"/>
                                    </a:cubicBezTo>
                                    <a:cubicBezTo>
                                      <a:pt x="47" y="81"/>
                                      <a:pt x="24" y="81"/>
                                      <a:pt x="0" y="81"/>
                                    </a:cubicBezTo>
                                    <a:cubicBezTo>
                                      <a:pt x="0" y="68"/>
                                      <a:pt x="1" y="58"/>
                                      <a:pt x="3" y="54"/>
                                    </a:cubicBezTo>
                                    <a:close/>
                                    <a:moveTo>
                                      <a:pt x="74" y="26"/>
                                    </a:moveTo>
                                    <a:cubicBezTo>
                                      <a:pt x="79" y="27"/>
                                      <a:pt x="89" y="26"/>
                                      <a:pt x="94" y="24"/>
                                    </a:cubicBezTo>
                                    <a:cubicBezTo>
                                      <a:pt x="94" y="27"/>
                                      <a:pt x="94" y="32"/>
                                      <a:pt x="92" y="37"/>
                                    </a:cubicBezTo>
                                    <a:cubicBezTo>
                                      <a:pt x="91" y="39"/>
                                      <a:pt x="90" y="40"/>
                                      <a:pt x="89" y="41"/>
                                    </a:cubicBezTo>
                                    <a:cubicBezTo>
                                      <a:pt x="99" y="42"/>
                                      <a:pt x="99" y="42"/>
                                      <a:pt x="99" y="42"/>
                                    </a:cubicBezTo>
                                    <a:cubicBezTo>
                                      <a:pt x="99" y="42"/>
                                      <a:pt x="98" y="33"/>
                                      <a:pt x="98" y="31"/>
                                    </a:cubicBezTo>
                                    <a:cubicBezTo>
                                      <a:pt x="102" y="2"/>
                                      <a:pt x="65" y="2"/>
                                      <a:pt x="69" y="31"/>
                                    </a:cubicBezTo>
                                    <a:cubicBezTo>
                                      <a:pt x="69" y="33"/>
                                      <a:pt x="68" y="42"/>
                                      <a:pt x="68" y="42"/>
                                    </a:cubicBezTo>
                                    <a:cubicBezTo>
                                      <a:pt x="78" y="41"/>
                                      <a:pt x="78" y="41"/>
                                      <a:pt x="78" y="41"/>
                                    </a:cubicBezTo>
                                    <a:cubicBezTo>
                                      <a:pt x="77" y="40"/>
                                      <a:pt x="76" y="39"/>
                                      <a:pt x="75" y="37"/>
                                    </a:cubicBezTo>
                                    <a:cubicBezTo>
                                      <a:pt x="74" y="33"/>
                                      <a:pt x="73" y="29"/>
                                      <a:pt x="74" y="26"/>
                                    </a:cubicBezTo>
                                    <a:cubicBezTo>
                                      <a:pt x="74" y="26"/>
                                      <a:pt x="74" y="26"/>
                                      <a:pt x="74" y="26"/>
                                    </a:cubicBezTo>
                                    <a:close/>
                                    <a:moveTo>
                                      <a:pt x="22" y="30"/>
                                    </a:moveTo>
                                    <a:cubicBezTo>
                                      <a:pt x="21" y="25"/>
                                      <a:pt x="21" y="21"/>
                                      <a:pt x="23" y="15"/>
                                    </a:cubicBezTo>
                                    <a:cubicBezTo>
                                      <a:pt x="29" y="11"/>
                                      <a:pt x="37" y="17"/>
                                      <a:pt x="47" y="15"/>
                                    </a:cubicBezTo>
                                    <a:cubicBezTo>
                                      <a:pt x="48" y="20"/>
                                      <a:pt x="48" y="24"/>
                                      <a:pt x="48" y="31"/>
                                    </a:cubicBezTo>
                                    <a:cubicBezTo>
                                      <a:pt x="48" y="31"/>
                                      <a:pt x="52" y="27"/>
                                      <a:pt x="52" y="25"/>
                                    </a:cubicBezTo>
                                    <a:cubicBezTo>
                                      <a:pt x="53" y="22"/>
                                      <a:pt x="52" y="10"/>
                                      <a:pt x="50" y="8"/>
                                    </a:cubicBezTo>
                                    <a:cubicBezTo>
                                      <a:pt x="45" y="0"/>
                                      <a:pt x="26" y="0"/>
                                      <a:pt x="20" y="6"/>
                                    </a:cubicBezTo>
                                    <a:cubicBezTo>
                                      <a:pt x="18" y="8"/>
                                      <a:pt x="16" y="25"/>
                                      <a:pt x="18" y="27"/>
                                    </a:cubicBezTo>
                                    <a:cubicBezTo>
                                      <a:pt x="20" y="29"/>
                                      <a:pt x="22" y="30"/>
                                      <a:pt x="22" y="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anchor="ctr"/>
                          </wps:wsp>
                          <wps:wsp>
                            <wps:cNvPr id="323" name="KSO_Shape"/>
                            <wps:cNvSpPr/>
                            <wps:spPr bwMode="auto">
                              <a:xfrm>
                                <a:off x="6423" y="1861"/>
                                <a:ext cx="314" cy="309"/>
                              </a:xfrm>
                              <a:custGeom>
                                <a:avLst/>
                                <a:gdLst>
                                  <a:gd name="T0" fmla="*/ 0 w 3951"/>
                                  <a:gd name="T1" fmla="*/ 1583116 h 3950"/>
                                  <a:gd name="T2" fmla="*/ 108452 w 3951"/>
                                  <a:gd name="T3" fmla="*/ 1477575 h 3950"/>
                                  <a:gd name="T4" fmla="*/ 1692401 w 3951"/>
                                  <a:gd name="T5" fmla="*/ 1477575 h 3950"/>
                                  <a:gd name="T6" fmla="*/ 1800397 w 3951"/>
                                  <a:gd name="T7" fmla="*/ 1583116 h 3950"/>
                                  <a:gd name="T8" fmla="*/ 756431 w 3951"/>
                                  <a:gd name="T9" fmla="*/ 771741 h 3950"/>
                                  <a:gd name="T10" fmla="*/ 1044422 w 3951"/>
                                  <a:gd name="T11" fmla="*/ 771741 h 3950"/>
                                  <a:gd name="T12" fmla="*/ 1512406 w 3951"/>
                                  <a:gd name="T13" fmla="*/ 771741 h 3950"/>
                                  <a:gd name="T14" fmla="*/ 1512406 w 3951"/>
                                  <a:gd name="T15" fmla="*/ 1547936 h 3950"/>
                                  <a:gd name="T16" fmla="*/ 1044422 w 3951"/>
                                  <a:gd name="T17" fmla="*/ 1547936 h 3950"/>
                                  <a:gd name="T18" fmla="*/ 756431 w 3951"/>
                                  <a:gd name="T19" fmla="*/ 1547936 h 3950"/>
                                  <a:gd name="T20" fmla="*/ 288446 w 3951"/>
                                  <a:gd name="T21" fmla="*/ 1547936 h 3950"/>
                                  <a:gd name="T22" fmla="*/ 288446 w 3951"/>
                                  <a:gd name="T23" fmla="*/ 771741 h 3950"/>
                                  <a:gd name="T24" fmla="*/ 1296413 w 3951"/>
                                  <a:gd name="T25" fmla="*/ 1512755 h 3950"/>
                                  <a:gd name="T26" fmla="*/ 1296413 w 3951"/>
                                  <a:gd name="T27" fmla="*/ 1301673 h 3950"/>
                                  <a:gd name="T28" fmla="*/ 1512406 w 3951"/>
                                  <a:gd name="T29" fmla="*/ 1266493 h 3950"/>
                                  <a:gd name="T30" fmla="*/ 1296413 w 3951"/>
                                  <a:gd name="T31" fmla="*/ 1266493 h 3950"/>
                                  <a:gd name="T32" fmla="*/ 1512406 w 3951"/>
                                  <a:gd name="T33" fmla="*/ 806922 h 3950"/>
                                  <a:gd name="T34" fmla="*/ 1044422 w 3951"/>
                                  <a:gd name="T35" fmla="*/ 1512755 h 3950"/>
                                  <a:gd name="T36" fmla="*/ 1044422 w 3951"/>
                                  <a:gd name="T37" fmla="*/ 1301673 h 3950"/>
                                  <a:gd name="T38" fmla="*/ 1260415 w 3951"/>
                                  <a:gd name="T39" fmla="*/ 1266493 h 3950"/>
                                  <a:gd name="T40" fmla="*/ 1044422 w 3951"/>
                                  <a:gd name="T41" fmla="*/ 1266493 h 3950"/>
                                  <a:gd name="T42" fmla="*/ 1260415 w 3951"/>
                                  <a:gd name="T43" fmla="*/ 806922 h 3950"/>
                                  <a:gd name="T44" fmla="*/ 792430 w 3951"/>
                                  <a:gd name="T45" fmla="*/ 1512755 h 3950"/>
                                  <a:gd name="T46" fmla="*/ 792430 w 3951"/>
                                  <a:gd name="T47" fmla="*/ 1301673 h 3950"/>
                                  <a:gd name="T48" fmla="*/ 1008423 w 3951"/>
                                  <a:gd name="T49" fmla="*/ 1266493 h 3950"/>
                                  <a:gd name="T50" fmla="*/ 792430 w 3951"/>
                                  <a:gd name="T51" fmla="*/ 1266493 h 3950"/>
                                  <a:gd name="T52" fmla="*/ 1008423 w 3951"/>
                                  <a:gd name="T53" fmla="*/ 806922 h 3950"/>
                                  <a:gd name="T54" fmla="*/ 540438 w 3951"/>
                                  <a:gd name="T55" fmla="*/ 1512755 h 3950"/>
                                  <a:gd name="T56" fmla="*/ 540438 w 3951"/>
                                  <a:gd name="T57" fmla="*/ 1301673 h 3950"/>
                                  <a:gd name="T58" fmla="*/ 756431 w 3951"/>
                                  <a:gd name="T59" fmla="*/ 1266493 h 3950"/>
                                  <a:gd name="T60" fmla="*/ 540438 w 3951"/>
                                  <a:gd name="T61" fmla="*/ 1266493 h 3950"/>
                                  <a:gd name="T62" fmla="*/ 756431 w 3951"/>
                                  <a:gd name="T63" fmla="*/ 806922 h 3950"/>
                                  <a:gd name="T64" fmla="*/ 288446 w 3951"/>
                                  <a:gd name="T65" fmla="*/ 1512755 h 3950"/>
                                  <a:gd name="T66" fmla="*/ 288446 w 3951"/>
                                  <a:gd name="T67" fmla="*/ 1301673 h 3950"/>
                                  <a:gd name="T68" fmla="*/ 504439 w 3951"/>
                                  <a:gd name="T69" fmla="*/ 1266493 h 3950"/>
                                  <a:gd name="T70" fmla="*/ 288446 w 3951"/>
                                  <a:gd name="T71" fmla="*/ 1266493 h 3950"/>
                                  <a:gd name="T72" fmla="*/ 504439 w 3951"/>
                                  <a:gd name="T73" fmla="*/ 806922 h 3950"/>
                                  <a:gd name="T74" fmla="*/ 0 w 3951"/>
                                  <a:gd name="T75" fmla="*/ 316623 h 3950"/>
                                  <a:gd name="T76" fmla="*/ 252447 w 3951"/>
                                  <a:gd name="T77" fmla="*/ 492525 h 3950"/>
                                  <a:gd name="T78" fmla="*/ 1260415 w 3951"/>
                                  <a:gd name="T79" fmla="*/ 140721 h 3950"/>
                                  <a:gd name="T80" fmla="*/ 1548405 w 3951"/>
                                  <a:gd name="T81" fmla="*/ 140721 h 3950"/>
                                  <a:gd name="T82" fmla="*/ 1800397 w 3951"/>
                                  <a:gd name="T83" fmla="*/ 703607 h 3950"/>
                                  <a:gd name="T84" fmla="*/ 1296413 w 3951"/>
                                  <a:gd name="T85" fmla="*/ 105541 h 3950"/>
                                  <a:gd name="T86" fmla="*/ 1512406 w 3951"/>
                                  <a:gd name="T87" fmla="*/ 457345 h 3950"/>
                                  <a:gd name="T88" fmla="*/ 288446 w 3951"/>
                                  <a:gd name="T89" fmla="*/ 105541 h 3950"/>
                                  <a:gd name="T90" fmla="*/ 504439 w 3951"/>
                                  <a:gd name="T91" fmla="*/ 457345 h 3950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</a:gdLst>
                                <a:ahLst/>
                                <a:cxnLst>
                                  <a:cxn ang="T92">
                                    <a:pos x="T0" y="T1"/>
                                  </a:cxn>
                                  <a:cxn ang="T93">
                                    <a:pos x="T2" y="T3"/>
                                  </a:cxn>
                                  <a:cxn ang="T94">
                                    <a:pos x="T4" y="T5"/>
                                  </a:cxn>
                                  <a:cxn ang="T95">
                                    <a:pos x="T6" y="T7"/>
                                  </a:cxn>
                                  <a:cxn ang="T96">
                                    <a:pos x="T8" y="T9"/>
                                  </a:cxn>
                                  <a:cxn ang="T97">
                                    <a:pos x="T10" y="T11"/>
                                  </a:cxn>
                                  <a:cxn ang="T98">
                                    <a:pos x="T12" y="T13"/>
                                  </a:cxn>
                                  <a:cxn ang="T99">
                                    <a:pos x="T14" y="T15"/>
                                  </a:cxn>
                                  <a:cxn ang="T100">
                                    <a:pos x="T16" y="T17"/>
                                  </a:cxn>
                                  <a:cxn ang="T101">
                                    <a:pos x="T18" y="T19"/>
                                  </a:cxn>
                                  <a:cxn ang="T102">
                                    <a:pos x="T20" y="T21"/>
                                  </a:cxn>
                                  <a:cxn ang="T103">
                                    <a:pos x="T22" y="T23"/>
                                  </a:cxn>
                                  <a:cxn ang="T104">
                                    <a:pos x="T24" y="T25"/>
                                  </a:cxn>
                                  <a:cxn ang="T105">
                                    <a:pos x="T26" y="T27"/>
                                  </a:cxn>
                                  <a:cxn ang="T106">
                                    <a:pos x="T28" y="T29"/>
                                  </a:cxn>
                                  <a:cxn ang="T107">
                                    <a:pos x="T30" y="T31"/>
                                  </a:cxn>
                                  <a:cxn ang="T108">
                                    <a:pos x="T32" y="T33"/>
                                  </a:cxn>
                                  <a:cxn ang="T109">
                                    <a:pos x="T34" y="T35"/>
                                  </a:cxn>
                                  <a:cxn ang="T110">
                                    <a:pos x="T36" y="T37"/>
                                  </a:cxn>
                                  <a:cxn ang="T111">
                                    <a:pos x="T38" y="T39"/>
                                  </a:cxn>
                                  <a:cxn ang="T112">
                                    <a:pos x="T40" y="T41"/>
                                  </a:cxn>
                                  <a:cxn ang="T113">
                                    <a:pos x="T42" y="T43"/>
                                  </a:cxn>
                                  <a:cxn ang="T114">
                                    <a:pos x="T44" y="T45"/>
                                  </a:cxn>
                                  <a:cxn ang="T115">
                                    <a:pos x="T46" y="T47"/>
                                  </a:cxn>
                                  <a:cxn ang="T116">
                                    <a:pos x="T48" y="T49"/>
                                  </a:cxn>
                                  <a:cxn ang="T117">
                                    <a:pos x="T50" y="T51"/>
                                  </a:cxn>
                                  <a:cxn ang="T118">
                                    <a:pos x="T52" y="T53"/>
                                  </a:cxn>
                                  <a:cxn ang="T119">
                                    <a:pos x="T54" y="T55"/>
                                  </a:cxn>
                                  <a:cxn ang="T120">
                                    <a:pos x="T56" y="T57"/>
                                  </a:cxn>
                                  <a:cxn ang="T121">
                                    <a:pos x="T58" y="T59"/>
                                  </a:cxn>
                                  <a:cxn ang="T122">
                                    <a:pos x="T60" y="T61"/>
                                  </a:cxn>
                                  <a:cxn ang="T123">
                                    <a:pos x="T62" y="T63"/>
                                  </a:cxn>
                                  <a:cxn ang="T124">
                                    <a:pos x="T64" y="T65"/>
                                  </a:cxn>
                                  <a:cxn ang="T125">
                                    <a:pos x="T66" y="T67"/>
                                  </a:cxn>
                                  <a:cxn ang="T126">
                                    <a:pos x="T68" y="T69"/>
                                  </a:cxn>
                                  <a:cxn ang="T127">
                                    <a:pos x="T70" y="T71"/>
                                  </a:cxn>
                                  <a:cxn ang="T128">
                                    <a:pos x="T72" y="T73"/>
                                  </a:cxn>
                                  <a:cxn ang="T129">
                                    <a:pos x="T74" y="T75"/>
                                  </a:cxn>
                                  <a:cxn ang="T130">
                                    <a:pos x="T76" y="T77"/>
                                  </a:cxn>
                                  <a:cxn ang="T131">
                                    <a:pos x="T78" y="T79"/>
                                  </a:cxn>
                                  <a:cxn ang="T132">
                                    <a:pos x="T80" y="T81"/>
                                  </a:cxn>
                                  <a:cxn ang="T133">
                                    <a:pos x="T82" y="T83"/>
                                  </a:cxn>
                                  <a:cxn ang="T134">
                                    <a:pos x="T84" y="T85"/>
                                  </a:cxn>
                                  <a:cxn ang="T135">
                                    <a:pos x="T86" y="T87"/>
                                  </a:cxn>
                                  <a:cxn ang="T136">
                                    <a:pos x="T88" y="T89"/>
                                  </a:cxn>
                                  <a:cxn ang="T137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951" h="3950">
                                    <a:moveTo>
                                      <a:pt x="3556" y="3950"/>
                                    </a:moveTo>
                                    <a:cubicBezTo>
                                      <a:pt x="396" y="3950"/>
                                      <a:pt x="396" y="3950"/>
                                      <a:pt x="396" y="3950"/>
                                    </a:cubicBezTo>
                                    <a:cubicBezTo>
                                      <a:pt x="177" y="3950"/>
                                      <a:pt x="0" y="3773"/>
                                      <a:pt x="0" y="3555"/>
                                    </a:cubicBezTo>
                                    <a:cubicBezTo>
                                      <a:pt x="0" y="1738"/>
                                      <a:pt x="0" y="1738"/>
                                      <a:pt x="0" y="1738"/>
                                    </a:cubicBezTo>
                                    <a:cubicBezTo>
                                      <a:pt x="244" y="1738"/>
                                      <a:pt x="244" y="1738"/>
                                      <a:pt x="244" y="1738"/>
                                    </a:cubicBezTo>
                                    <a:cubicBezTo>
                                      <a:pt x="243" y="2424"/>
                                      <a:pt x="238" y="3318"/>
                                      <a:pt x="238" y="3318"/>
                                    </a:cubicBezTo>
                                    <a:cubicBezTo>
                                      <a:pt x="238" y="3536"/>
                                      <a:pt x="494" y="3713"/>
                                      <a:pt x="712" y="3713"/>
                                    </a:cubicBezTo>
                                    <a:cubicBezTo>
                                      <a:pt x="3240" y="3713"/>
                                      <a:pt x="3240" y="3713"/>
                                      <a:pt x="3240" y="3713"/>
                                    </a:cubicBezTo>
                                    <a:cubicBezTo>
                                      <a:pt x="3458" y="3713"/>
                                      <a:pt x="3714" y="3536"/>
                                      <a:pt x="3714" y="3318"/>
                                    </a:cubicBezTo>
                                    <a:cubicBezTo>
                                      <a:pt x="3714" y="3318"/>
                                      <a:pt x="3709" y="2404"/>
                                      <a:pt x="3707" y="1738"/>
                                    </a:cubicBezTo>
                                    <a:cubicBezTo>
                                      <a:pt x="3951" y="1738"/>
                                      <a:pt x="3951" y="1738"/>
                                      <a:pt x="3951" y="1738"/>
                                    </a:cubicBezTo>
                                    <a:cubicBezTo>
                                      <a:pt x="3951" y="3555"/>
                                      <a:pt x="3951" y="3555"/>
                                      <a:pt x="3951" y="3555"/>
                                    </a:cubicBezTo>
                                    <a:cubicBezTo>
                                      <a:pt x="3951" y="3773"/>
                                      <a:pt x="3774" y="3950"/>
                                      <a:pt x="3556" y="3950"/>
                                    </a:cubicBezTo>
                                    <a:close/>
                                    <a:moveTo>
                                      <a:pt x="1186" y="1733"/>
                                    </a:moveTo>
                                    <a:cubicBezTo>
                                      <a:pt x="1660" y="1733"/>
                                      <a:pt x="1660" y="1733"/>
                                      <a:pt x="1660" y="1733"/>
                                    </a:cubicBezTo>
                                    <a:cubicBezTo>
                                      <a:pt x="1739" y="1733"/>
                                      <a:pt x="1739" y="1733"/>
                                      <a:pt x="1739" y="1733"/>
                                    </a:cubicBezTo>
                                    <a:cubicBezTo>
                                      <a:pt x="2213" y="1733"/>
                                      <a:pt x="2213" y="1733"/>
                                      <a:pt x="2213" y="1733"/>
                                    </a:cubicBezTo>
                                    <a:cubicBezTo>
                                      <a:pt x="2292" y="1733"/>
                                      <a:pt x="2292" y="1733"/>
                                      <a:pt x="2292" y="1733"/>
                                    </a:cubicBezTo>
                                    <a:cubicBezTo>
                                      <a:pt x="2766" y="1733"/>
                                      <a:pt x="2766" y="1733"/>
                                      <a:pt x="2766" y="1733"/>
                                    </a:cubicBezTo>
                                    <a:cubicBezTo>
                                      <a:pt x="2845" y="1733"/>
                                      <a:pt x="2845" y="1733"/>
                                      <a:pt x="2845" y="1733"/>
                                    </a:cubicBezTo>
                                    <a:cubicBezTo>
                                      <a:pt x="3319" y="1733"/>
                                      <a:pt x="3319" y="1733"/>
                                      <a:pt x="3319" y="1733"/>
                                    </a:cubicBezTo>
                                    <a:cubicBezTo>
                                      <a:pt x="3398" y="1733"/>
                                      <a:pt x="3398" y="1733"/>
                                      <a:pt x="3398" y="1733"/>
                                    </a:cubicBezTo>
                                    <a:cubicBezTo>
                                      <a:pt x="3398" y="3476"/>
                                      <a:pt x="3398" y="3476"/>
                                      <a:pt x="3398" y="3476"/>
                                    </a:cubicBezTo>
                                    <a:cubicBezTo>
                                      <a:pt x="3319" y="3476"/>
                                      <a:pt x="3319" y="3476"/>
                                      <a:pt x="3319" y="3476"/>
                                    </a:cubicBezTo>
                                    <a:cubicBezTo>
                                      <a:pt x="2845" y="3476"/>
                                      <a:pt x="2845" y="3476"/>
                                      <a:pt x="2845" y="3476"/>
                                    </a:cubicBezTo>
                                    <a:cubicBezTo>
                                      <a:pt x="2766" y="3476"/>
                                      <a:pt x="2766" y="3476"/>
                                      <a:pt x="2766" y="3476"/>
                                    </a:cubicBezTo>
                                    <a:cubicBezTo>
                                      <a:pt x="2292" y="3476"/>
                                      <a:pt x="2292" y="3476"/>
                                      <a:pt x="2292" y="3476"/>
                                    </a:cubicBezTo>
                                    <a:cubicBezTo>
                                      <a:pt x="2213" y="3476"/>
                                      <a:pt x="2213" y="3476"/>
                                      <a:pt x="2213" y="3476"/>
                                    </a:cubicBezTo>
                                    <a:cubicBezTo>
                                      <a:pt x="1739" y="3476"/>
                                      <a:pt x="1739" y="3476"/>
                                      <a:pt x="1739" y="3476"/>
                                    </a:cubicBezTo>
                                    <a:cubicBezTo>
                                      <a:pt x="1660" y="3476"/>
                                      <a:pt x="1660" y="3476"/>
                                      <a:pt x="1660" y="3476"/>
                                    </a:cubicBezTo>
                                    <a:cubicBezTo>
                                      <a:pt x="1186" y="3476"/>
                                      <a:pt x="1186" y="3476"/>
                                      <a:pt x="1186" y="3476"/>
                                    </a:cubicBezTo>
                                    <a:cubicBezTo>
                                      <a:pt x="1107" y="3476"/>
                                      <a:pt x="1107" y="3476"/>
                                      <a:pt x="1107" y="3476"/>
                                    </a:cubicBezTo>
                                    <a:cubicBezTo>
                                      <a:pt x="633" y="3476"/>
                                      <a:pt x="633" y="3476"/>
                                      <a:pt x="633" y="3476"/>
                                    </a:cubicBezTo>
                                    <a:cubicBezTo>
                                      <a:pt x="554" y="3476"/>
                                      <a:pt x="554" y="3476"/>
                                      <a:pt x="554" y="3476"/>
                                    </a:cubicBezTo>
                                    <a:cubicBezTo>
                                      <a:pt x="554" y="1733"/>
                                      <a:pt x="554" y="1733"/>
                                      <a:pt x="554" y="1733"/>
                                    </a:cubicBezTo>
                                    <a:cubicBezTo>
                                      <a:pt x="633" y="1733"/>
                                      <a:pt x="633" y="1733"/>
                                      <a:pt x="633" y="1733"/>
                                    </a:cubicBezTo>
                                    <a:cubicBezTo>
                                      <a:pt x="1107" y="1733"/>
                                      <a:pt x="1107" y="1733"/>
                                      <a:pt x="1107" y="1733"/>
                                    </a:cubicBezTo>
                                    <a:lnTo>
                                      <a:pt x="1186" y="1733"/>
                                    </a:lnTo>
                                    <a:close/>
                                    <a:moveTo>
                                      <a:pt x="2845" y="3397"/>
                                    </a:moveTo>
                                    <a:cubicBezTo>
                                      <a:pt x="3319" y="3397"/>
                                      <a:pt x="3319" y="3397"/>
                                      <a:pt x="3319" y="3397"/>
                                    </a:cubicBezTo>
                                    <a:cubicBezTo>
                                      <a:pt x="3319" y="2923"/>
                                      <a:pt x="3319" y="2923"/>
                                      <a:pt x="3319" y="2923"/>
                                    </a:cubicBezTo>
                                    <a:cubicBezTo>
                                      <a:pt x="2845" y="2923"/>
                                      <a:pt x="2845" y="2923"/>
                                      <a:pt x="2845" y="2923"/>
                                    </a:cubicBezTo>
                                    <a:lnTo>
                                      <a:pt x="2845" y="3397"/>
                                    </a:lnTo>
                                    <a:close/>
                                    <a:moveTo>
                                      <a:pt x="2845" y="2844"/>
                                    </a:moveTo>
                                    <a:cubicBezTo>
                                      <a:pt x="3319" y="2844"/>
                                      <a:pt x="3319" y="2844"/>
                                      <a:pt x="3319" y="2844"/>
                                    </a:cubicBezTo>
                                    <a:cubicBezTo>
                                      <a:pt x="3319" y="2370"/>
                                      <a:pt x="3319" y="2370"/>
                                      <a:pt x="3319" y="2370"/>
                                    </a:cubicBezTo>
                                    <a:cubicBezTo>
                                      <a:pt x="2845" y="2370"/>
                                      <a:pt x="2845" y="2370"/>
                                      <a:pt x="2845" y="2370"/>
                                    </a:cubicBezTo>
                                    <a:lnTo>
                                      <a:pt x="2845" y="2844"/>
                                    </a:lnTo>
                                    <a:close/>
                                    <a:moveTo>
                                      <a:pt x="2845" y="2291"/>
                                    </a:moveTo>
                                    <a:cubicBezTo>
                                      <a:pt x="3319" y="2291"/>
                                      <a:pt x="3319" y="2291"/>
                                      <a:pt x="3319" y="2291"/>
                                    </a:cubicBezTo>
                                    <a:cubicBezTo>
                                      <a:pt x="3319" y="1812"/>
                                      <a:pt x="3319" y="1812"/>
                                      <a:pt x="3319" y="1812"/>
                                    </a:cubicBezTo>
                                    <a:cubicBezTo>
                                      <a:pt x="2845" y="1812"/>
                                      <a:pt x="2845" y="1812"/>
                                      <a:pt x="2845" y="1812"/>
                                    </a:cubicBezTo>
                                    <a:lnTo>
                                      <a:pt x="2845" y="2291"/>
                                    </a:lnTo>
                                    <a:close/>
                                    <a:moveTo>
                                      <a:pt x="2292" y="3397"/>
                                    </a:moveTo>
                                    <a:cubicBezTo>
                                      <a:pt x="2766" y="3397"/>
                                      <a:pt x="2766" y="3397"/>
                                      <a:pt x="2766" y="3397"/>
                                    </a:cubicBezTo>
                                    <a:cubicBezTo>
                                      <a:pt x="2766" y="2923"/>
                                      <a:pt x="2766" y="2923"/>
                                      <a:pt x="2766" y="2923"/>
                                    </a:cubicBezTo>
                                    <a:cubicBezTo>
                                      <a:pt x="2292" y="2923"/>
                                      <a:pt x="2292" y="2923"/>
                                      <a:pt x="2292" y="2923"/>
                                    </a:cubicBezTo>
                                    <a:lnTo>
                                      <a:pt x="2292" y="3397"/>
                                    </a:lnTo>
                                    <a:close/>
                                    <a:moveTo>
                                      <a:pt x="2292" y="2844"/>
                                    </a:moveTo>
                                    <a:cubicBezTo>
                                      <a:pt x="2766" y="2844"/>
                                      <a:pt x="2766" y="2844"/>
                                      <a:pt x="2766" y="2844"/>
                                    </a:cubicBezTo>
                                    <a:cubicBezTo>
                                      <a:pt x="2766" y="2370"/>
                                      <a:pt x="2766" y="2370"/>
                                      <a:pt x="2766" y="2370"/>
                                    </a:cubicBezTo>
                                    <a:cubicBezTo>
                                      <a:pt x="2292" y="2370"/>
                                      <a:pt x="2292" y="2370"/>
                                      <a:pt x="2292" y="2370"/>
                                    </a:cubicBezTo>
                                    <a:lnTo>
                                      <a:pt x="2292" y="2844"/>
                                    </a:lnTo>
                                    <a:close/>
                                    <a:moveTo>
                                      <a:pt x="2292" y="2291"/>
                                    </a:moveTo>
                                    <a:cubicBezTo>
                                      <a:pt x="2766" y="2291"/>
                                      <a:pt x="2766" y="2291"/>
                                      <a:pt x="2766" y="2291"/>
                                    </a:cubicBezTo>
                                    <a:cubicBezTo>
                                      <a:pt x="2766" y="1812"/>
                                      <a:pt x="2766" y="1812"/>
                                      <a:pt x="2766" y="1812"/>
                                    </a:cubicBezTo>
                                    <a:cubicBezTo>
                                      <a:pt x="2292" y="1812"/>
                                      <a:pt x="2292" y="1812"/>
                                      <a:pt x="2292" y="1812"/>
                                    </a:cubicBezTo>
                                    <a:lnTo>
                                      <a:pt x="2292" y="2291"/>
                                    </a:lnTo>
                                    <a:close/>
                                    <a:moveTo>
                                      <a:pt x="1739" y="3397"/>
                                    </a:moveTo>
                                    <a:cubicBezTo>
                                      <a:pt x="2213" y="3397"/>
                                      <a:pt x="2213" y="3397"/>
                                      <a:pt x="2213" y="3397"/>
                                    </a:cubicBezTo>
                                    <a:cubicBezTo>
                                      <a:pt x="2213" y="2923"/>
                                      <a:pt x="2213" y="2923"/>
                                      <a:pt x="2213" y="2923"/>
                                    </a:cubicBezTo>
                                    <a:cubicBezTo>
                                      <a:pt x="1739" y="2923"/>
                                      <a:pt x="1739" y="2923"/>
                                      <a:pt x="1739" y="2923"/>
                                    </a:cubicBezTo>
                                    <a:lnTo>
                                      <a:pt x="1739" y="3397"/>
                                    </a:lnTo>
                                    <a:close/>
                                    <a:moveTo>
                                      <a:pt x="1739" y="2844"/>
                                    </a:moveTo>
                                    <a:cubicBezTo>
                                      <a:pt x="2213" y="2844"/>
                                      <a:pt x="2213" y="2844"/>
                                      <a:pt x="2213" y="2844"/>
                                    </a:cubicBezTo>
                                    <a:cubicBezTo>
                                      <a:pt x="2213" y="2370"/>
                                      <a:pt x="2213" y="2370"/>
                                      <a:pt x="2213" y="2370"/>
                                    </a:cubicBezTo>
                                    <a:cubicBezTo>
                                      <a:pt x="1739" y="2370"/>
                                      <a:pt x="1739" y="2370"/>
                                      <a:pt x="1739" y="2370"/>
                                    </a:cubicBezTo>
                                    <a:lnTo>
                                      <a:pt x="1739" y="2844"/>
                                    </a:lnTo>
                                    <a:close/>
                                    <a:moveTo>
                                      <a:pt x="1739" y="2291"/>
                                    </a:moveTo>
                                    <a:cubicBezTo>
                                      <a:pt x="2213" y="2291"/>
                                      <a:pt x="2213" y="2291"/>
                                      <a:pt x="2213" y="2291"/>
                                    </a:cubicBezTo>
                                    <a:cubicBezTo>
                                      <a:pt x="2213" y="1812"/>
                                      <a:pt x="2213" y="1812"/>
                                      <a:pt x="2213" y="1812"/>
                                    </a:cubicBezTo>
                                    <a:cubicBezTo>
                                      <a:pt x="1739" y="1812"/>
                                      <a:pt x="1739" y="1812"/>
                                      <a:pt x="1739" y="1812"/>
                                    </a:cubicBezTo>
                                    <a:lnTo>
                                      <a:pt x="1739" y="2291"/>
                                    </a:lnTo>
                                    <a:close/>
                                    <a:moveTo>
                                      <a:pt x="1186" y="3397"/>
                                    </a:moveTo>
                                    <a:cubicBezTo>
                                      <a:pt x="1660" y="3397"/>
                                      <a:pt x="1660" y="3397"/>
                                      <a:pt x="1660" y="3397"/>
                                    </a:cubicBezTo>
                                    <a:cubicBezTo>
                                      <a:pt x="1660" y="2923"/>
                                      <a:pt x="1660" y="2923"/>
                                      <a:pt x="1660" y="2923"/>
                                    </a:cubicBezTo>
                                    <a:cubicBezTo>
                                      <a:pt x="1186" y="2923"/>
                                      <a:pt x="1186" y="2923"/>
                                      <a:pt x="1186" y="2923"/>
                                    </a:cubicBezTo>
                                    <a:lnTo>
                                      <a:pt x="1186" y="3397"/>
                                    </a:lnTo>
                                    <a:close/>
                                    <a:moveTo>
                                      <a:pt x="1186" y="2844"/>
                                    </a:moveTo>
                                    <a:cubicBezTo>
                                      <a:pt x="1660" y="2844"/>
                                      <a:pt x="1660" y="2844"/>
                                      <a:pt x="1660" y="2844"/>
                                    </a:cubicBezTo>
                                    <a:cubicBezTo>
                                      <a:pt x="1660" y="2370"/>
                                      <a:pt x="1660" y="2370"/>
                                      <a:pt x="1660" y="2370"/>
                                    </a:cubicBezTo>
                                    <a:cubicBezTo>
                                      <a:pt x="1186" y="2370"/>
                                      <a:pt x="1186" y="2370"/>
                                      <a:pt x="1186" y="2370"/>
                                    </a:cubicBezTo>
                                    <a:lnTo>
                                      <a:pt x="1186" y="2844"/>
                                    </a:lnTo>
                                    <a:close/>
                                    <a:moveTo>
                                      <a:pt x="1186" y="2291"/>
                                    </a:moveTo>
                                    <a:cubicBezTo>
                                      <a:pt x="1660" y="2291"/>
                                      <a:pt x="1660" y="2291"/>
                                      <a:pt x="1660" y="2291"/>
                                    </a:cubicBezTo>
                                    <a:cubicBezTo>
                                      <a:pt x="1660" y="1812"/>
                                      <a:pt x="1660" y="1812"/>
                                      <a:pt x="1660" y="1812"/>
                                    </a:cubicBezTo>
                                    <a:cubicBezTo>
                                      <a:pt x="1186" y="1812"/>
                                      <a:pt x="1186" y="1812"/>
                                      <a:pt x="1186" y="1812"/>
                                    </a:cubicBezTo>
                                    <a:lnTo>
                                      <a:pt x="1186" y="2291"/>
                                    </a:lnTo>
                                    <a:close/>
                                    <a:moveTo>
                                      <a:pt x="633" y="3397"/>
                                    </a:moveTo>
                                    <a:cubicBezTo>
                                      <a:pt x="1107" y="3397"/>
                                      <a:pt x="1107" y="3397"/>
                                      <a:pt x="1107" y="3397"/>
                                    </a:cubicBezTo>
                                    <a:cubicBezTo>
                                      <a:pt x="1107" y="2923"/>
                                      <a:pt x="1107" y="2923"/>
                                      <a:pt x="1107" y="2923"/>
                                    </a:cubicBezTo>
                                    <a:cubicBezTo>
                                      <a:pt x="633" y="2923"/>
                                      <a:pt x="633" y="2923"/>
                                      <a:pt x="633" y="2923"/>
                                    </a:cubicBezTo>
                                    <a:lnTo>
                                      <a:pt x="633" y="3397"/>
                                    </a:lnTo>
                                    <a:close/>
                                    <a:moveTo>
                                      <a:pt x="633" y="2844"/>
                                    </a:moveTo>
                                    <a:cubicBezTo>
                                      <a:pt x="1107" y="2844"/>
                                      <a:pt x="1107" y="2844"/>
                                      <a:pt x="1107" y="2844"/>
                                    </a:cubicBezTo>
                                    <a:cubicBezTo>
                                      <a:pt x="1107" y="2370"/>
                                      <a:pt x="1107" y="2370"/>
                                      <a:pt x="1107" y="2370"/>
                                    </a:cubicBezTo>
                                    <a:cubicBezTo>
                                      <a:pt x="633" y="2370"/>
                                      <a:pt x="633" y="2370"/>
                                      <a:pt x="633" y="2370"/>
                                    </a:cubicBezTo>
                                    <a:lnTo>
                                      <a:pt x="633" y="2844"/>
                                    </a:lnTo>
                                    <a:close/>
                                    <a:moveTo>
                                      <a:pt x="633" y="2291"/>
                                    </a:moveTo>
                                    <a:cubicBezTo>
                                      <a:pt x="1107" y="2291"/>
                                      <a:pt x="1107" y="2291"/>
                                      <a:pt x="1107" y="2291"/>
                                    </a:cubicBezTo>
                                    <a:cubicBezTo>
                                      <a:pt x="1107" y="1812"/>
                                      <a:pt x="1107" y="1812"/>
                                      <a:pt x="1107" y="1812"/>
                                    </a:cubicBezTo>
                                    <a:cubicBezTo>
                                      <a:pt x="633" y="1812"/>
                                      <a:pt x="633" y="1812"/>
                                      <a:pt x="633" y="1812"/>
                                    </a:cubicBezTo>
                                    <a:lnTo>
                                      <a:pt x="633" y="2291"/>
                                    </a:lnTo>
                                    <a:close/>
                                    <a:moveTo>
                                      <a:pt x="0" y="711"/>
                                    </a:moveTo>
                                    <a:cubicBezTo>
                                      <a:pt x="0" y="493"/>
                                      <a:pt x="177" y="316"/>
                                      <a:pt x="396" y="316"/>
                                    </a:cubicBezTo>
                                    <a:cubicBezTo>
                                      <a:pt x="554" y="316"/>
                                      <a:pt x="554" y="316"/>
                                      <a:pt x="554" y="316"/>
                                    </a:cubicBezTo>
                                    <a:cubicBezTo>
                                      <a:pt x="554" y="1106"/>
                                      <a:pt x="554" y="1106"/>
                                      <a:pt x="554" y="1106"/>
                                    </a:cubicBezTo>
                                    <a:cubicBezTo>
                                      <a:pt x="870" y="1106"/>
                                      <a:pt x="858" y="1106"/>
                                      <a:pt x="1186" y="1106"/>
                                    </a:cubicBezTo>
                                    <a:cubicBezTo>
                                      <a:pt x="1186" y="316"/>
                                      <a:pt x="1186" y="316"/>
                                      <a:pt x="1186" y="316"/>
                                    </a:cubicBezTo>
                                    <a:cubicBezTo>
                                      <a:pt x="2766" y="316"/>
                                      <a:pt x="2766" y="316"/>
                                      <a:pt x="2766" y="316"/>
                                    </a:cubicBezTo>
                                    <a:cubicBezTo>
                                      <a:pt x="2766" y="1106"/>
                                      <a:pt x="2766" y="1106"/>
                                      <a:pt x="2766" y="1106"/>
                                    </a:cubicBezTo>
                                    <a:cubicBezTo>
                                      <a:pt x="3070" y="1106"/>
                                      <a:pt x="3070" y="1106"/>
                                      <a:pt x="3398" y="1106"/>
                                    </a:cubicBezTo>
                                    <a:cubicBezTo>
                                      <a:pt x="3398" y="316"/>
                                      <a:pt x="3398" y="316"/>
                                      <a:pt x="3398" y="316"/>
                                    </a:cubicBezTo>
                                    <a:cubicBezTo>
                                      <a:pt x="3556" y="316"/>
                                      <a:pt x="3556" y="316"/>
                                      <a:pt x="3556" y="316"/>
                                    </a:cubicBezTo>
                                    <a:cubicBezTo>
                                      <a:pt x="3774" y="316"/>
                                      <a:pt x="3951" y="493"/>
                                      <a:pt x="3951" y="711"/>
                                    </a:cubicBezTo>
                                    <a:cubicBezTo>
                                      <a:pt x="3951" y="1580"/>
                                      <a:pt x="3951" y="1580"/>
                                      <a:pt x="3951" y="1580"/>
                                    </a:cubicBezTo>
                                    <a:cubicBezTo>
                                      <a:pt x="2260" y="1580"/>
                                      <a:pt x="1897" y="1580"/>
                                      <a:pt x="0" y="1580"/>
                                    </a:cubicBezTo>
                                    <a:lnTo>
                                      <a:pt x="0" y="711"/>
                                    </a:lnTo>
                                    <a:close/>
                                    <a:moveTo>
                                      <a:pt x="2845" y="237"/>
                                    </a:moveTo>
                                    <a:cubicBezTo>
                                      <a:pt x="2845" y="106"/>
                                      <a:pt x="2951" y="0"/>
                                      <a:pt x="3082" y="0"/>
                                    </a:cubicBezTo>
                                    <a:cubicBezTo>
                                      <a:pt x="3213" y="0"/>
                                      <a:pt x="3319" y="106"/>
                                      <a:pt x="3319" y="237"/>
                                    </a:cubicBezTo>
                                    <a:cubicBezTo>
                                      <a:pt x="3319" y="1027"/>
                                      <a:pt x="3319" y="1027"/>
                                      <a:pt x="3319" y="1027"/>
                                    </a:cubicBezTo>
                                    <a:cubicBezTo>
                                      <a:pt x="3319" y="1027"/>
                                      <a:pt x="3138" y="1027"/>
                                      <a:pt x="2845" y="1027"/>
                                    </a:cubicBezTo>
                                    <a:cubicBezTo>
                                      <a:pt x="2845" y="891"/>
                                      <a:pt x="2845" y="237"/>
                                      <a:pt x="2845" y="237"/>
                                    </a:cubicBezTo>
                                    <a:close/>
                                    <a:moveTo>
                                      <a:pt x="633" y="237"/>
                                    </a:moveTo>
                                    <a:cubicBezTo>
                                      <a:pt x="633" y="106"/>
                                      <a:pt x="739" y="0"/>
                                      <a:pt x="870" y="0"/>
                                    </a:cubicBezTo>
                                    <a:cubicBezTo>
                                      <a:pt x="1001" y="0"/>
                                      <a:pt x="1107" y="106"/>
                                      <a:pt x="1107" y="237"/>
                                    </a:cubicBezTo>
                                    <a:cubicBezTo>
                                      <a:pt x="1107" y="1027"/>
                                      <a:pt x="1107" y="1027"/>
                                      <a:pt x="1107" y="1027"/>
                                    </a:cubicBezTo>
                                    <a:cubicBezTo>
                                      <a:pt x="1107" y="1027"/>
                                      <a:pt x="847" y="1027"/>
                                      <a:pt x="633" y="1027"/>
                                    </a:cubicBezTo>
                                    <a:cubicBezTo>
                                      <a:pt x="633" y="1072"/>
                                      <a:pt x="633" y="237"/>
                                      <a:pt x="633" y="2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anchor="ctr" anchorCtr="1"/>
                          </wps:wsp>
                          <wps:wsp>
                            <wps:cNvPr id="324" name="KSO_Shape"/>
                            <wps:cNvSpPr/>
                            <wps:spPr bwMode="auto">
                              <a:xfrm>
                                <a:off x="6412" y="2553"/>
                                <a:ext cx="337" cy="445"/>
                              </a:xfrm>
                              <a:custGeom>
                                <a:avLst/>
                                <a:gdLst>
                                  <a:gd name="T0" fmla="*/ 2147483646 w 4154"/>
                                  <a:gd name="T1" fmla="*/ 2147483646 h 5492"/>
                                  <a:gd name="T2" fmla="*/ 2147483646 w 4154"/>
                                  <a:gd name="T3" fmla="*/ 2045036925 h 5492"/>
                                  <a:gd name="T4" fmla="*/ 2147483646 w 4154"/>
                                  <a:gd name="T5" fmla="*/ 2147483646 h 5492"/>
                                  <a:gd name="T6" fmla="*/ 2147483646 w 4154"/>
                                  <a:gd name="T7" fmla="*/ 2147483646 h 5492"/>
                                  <a:gd name="T8" fmla="*/ 2147483646 w 4154"/>
                                  <a:gd name="T9" fmla="*/ 2147483646 h 5492"/>
                                  <a:gd name="T10" fmla="*/ 2147483646 w 4154"/>
                                  <a:gd name="T11" fmla="*/ 2147483646 h 5492"/>
                                  <a:gd name="T12" fmla="*/ 2147483646 w 4154"/>
                                  <a:gd name="T13" fmla="*/ 2147483646 h 5492"/>
                                  <a:gd name="T14" fmla="*/ 2147483646 w 4154"/>
                                  <a:gd name="T15" fmla="*/ 2147483646 h 5492"/>
                                  <a:gd name="T16" fmla="*/ 2147483646 w 4154"/>
                                  <a:gd name="T17" fmla="*/ 2147483646 h 5492"/>
                                  <a:gd name="T18" fmla="*/ 0 w 4154"/>
                                  <a:gd name="T19" fmla="*/ 2147483646 h 5492"/>
                                  <a:gd name="T20" fmla="*/ 2147483646 w 4154"/>
                                  <a:gd name="T21" fmla="*/ 2147483646 h 5492"/>
                                  <a:gd name="T22" fmla="*/ 2147483646 w 4154"/>
                                  <a:gd name="T23" fmla="*/ 2147483646 h 5492"/>
                                  <a:gd name="T24" fmla="*/ 2147483646 w 4154"/>
                                  <a:gd name="T25" fmla="*/ 2147483646 h 5492"/>
                                  <a:gd name="T26" fmla="*/ 2147483646 w 4154"/>
                                  <a:gd name="T27" fmla="*/ 2147483646 h 5492"/>
                                  <a:gd name="T28" fmla="*/ 2147483646 w 4154"/>
                                  <a:gd name="T29" fmla="*/ 2147483646 h 5492"/>
                                  <a:gd name="T30" fmla="*/ 2147483646 w 4154"/>
                                  <a:gd name="T31" fmla="*/ 2147483646 h 5492"/>
                                  <a:gd name="T32" fmla="*/ 2147483646 w 4154"/>
                                  <a:gd name="T33" fmla="*/ 2147483646 h 5492"/>
                                  <a:gd name="T34" fmla="*/ 2147483646 w 4154"/>
                                  <a:gd name="T35" fmla="*/ 2147483646 h 5492"/>
                                  <a:gd name="T36" fmla="*/ 2147483646 w 4154"/>
                                  <a:gd name="T37" fmla="*/ 2147483646 h 5492"/>
                                  <a:gd name="T38" fmla="*/ 2147483646 w 4154"/>
                                  <a:gd name="T39" fmla="*/ 2147483646 h 5492"/>
                                  <a:gd name="T40" fmla="*/ 2147483646 w 4154"/>
                                  <a:gd name="T41" fmla="*/ 2147483646 h 5492"/>
                                  <a:gd name="T42" fmla="*/ 2147483646 w 4154"/>
                                  <a:gd name="T43" fmla="*/ 2147483646 h 5492"/>
                                  <a:gd name="T44" fmla="*/ 2147483646 w 4154"/>
                                  <a:gd name="T45" fmla="*/ 2147483646 h 5492"/>
                                  <a:gd name="T46" fmla="*/ 2147483646 w 4154"/>
                                  <a:gd name="T47" fmla="*/ 2147483646 h 5492"/>
                                  <a:gd name="T48" fmla="*/ 2147483646 w 4154"/>
                                  <a:gd name="T49" fmla="*/ 2147483646 h 5492"/>
                                  <a:gd name="T50" fmla="*/ 2147483646 w 4154"/>
                                  <a:gd name="T51" fmla="*/ 2147483646 h 5492"/>
                                  <a:gd name="T52" fmla="*/ 2147483646 w 4154"/>
                                  <a:gd name="T53" fmla="*/ 2147483646 h 5492"/>
                                  <a:gd name="T54" fmla="*/ 2147483646 w 4154"/>
                                  <a:gd name="T55" fmla="*/ 2147483646 h 5492"/>
                                  <a:gd name="T56" fmla="*/ 2147483646 w 4154"/>
                                  <a:gd name="T57" fmla="*/ 2147483646 h 5492"/>
                                  <a:gd name="T58" fmla="*/ 2147483646 w 4154"/>
                                  <a:gd name="T59" fmla="*/ 2147483646 h 5492"/>
                                  <a:gd name="T60" fmla="*/ 2147483646 w 4154"/>
                                  <a:gd name="T61" fmla="*/ 2147483646 h 5492"/>
                                  <a:gd name="T62" fmla="*/ 2147483646 w 4154"/>
                                  <a:gd name="T63" fmla="*/ 2147483646 h 5492"/>
                                  <a:gd name="T64" fmla="*/ 2147483646 w 4154"/>
                                  <a:gd name="T65" fmla="*/ 2147483646 h 5492"/>
                                  <a:gd name="T66" fmla="*/ 2147483646 w 4154"/>
                                  <a:gd name="T67" fmla="*/ 2147483646 h 5492"/>
                                  <a:gd name="T68" fmla="*/ 2147483646 w 4154"/>
                                  <a:gd name="T69" fmla="*/ 2147483646 h 5492"/>
                                  <a:gd name="T70" fmla="*/ 2147483646 w 4154"/>
                                  <a:gd name="T71" fmla="*/ 2147483646 h 5492"/>
                                  <a:gd name="T72" fmla="*/ 2147483646 w 4154"/>
                                  <a:gd name="T73" fmla="*/ 2147483646 h 5492"/>
                                  <a:gd name="T74" fmla="*/ 2147483646 w 4154"/>
                                  <a:gd name="T75" fmla="*/ 2147483646 h 5492"/>
                                  <a:gd name="T76" fmla="*/ 2147483646 w 4154"/>
                                  <a:gd name="T77" fmla="*/ 2147483646 h 5492"/>
                                  <a:gd name="T78" fmla="*/ 2147483646 w 4154"/>
                                  <a:gd name="T79" fmla="*/ 2147483646 h 5492"/>
                                  <a:gd name="T80" fmla="*/ 2147483646 w 4154"/>
                                  <a:gd name="T81" fmla="*/ 2147483646 h 5492"/>
                                  <a:gd name="T82" fmla="*/ 2147483646 w 4154"/>
                                  <a:gd name="T83" fmla="*/ 2147483646 h 5492"/>
                                  <a:gd name="T84" fmla="*/ 2147483646 w 4154"/>
                                  <a:gd name="T85" fmla="*/ 2147483646 h 5492"/>
                                  <a:gd name="T86" fmla="*/ 2147483646 w 4154"/>
                                  <a:gd name="T87" fmla="*/ 2147483646 h 5492"/>
                                  <a:gd name="T88" fmla="*/ 2147483646 w 4154"/>
                                  <a:gd name="T89" fmla="*/ 2147483646 h 5492"/>
                                  <a:gd name="T90" fmla="*/ 2147483646 w 4154"/>
                                  <a:gd name="T91" fmla="*/ 2147483646 h 5492"/>
                                  <a:gd name="T92" fmla="*/ 2147483646 w 4154"/>
                                  <a:gd name="T93" fmla="*/ 2147483646 h 5492"/>
                                  <a:gd name="T94" fmla="*/ 2147483646 w 4154"/>
                                  <a:gd name="T95" fmla="*/ 2147483646 h 5492"/>
                                  <a:gd name="T96" fmla="*/ 2147483646 w 4154"/>
                                  <a:gd name="T97" fmla="*/ 2147483646 h 5492"/>
                                  <a:gd name="T98" fmla="*/ 2147483646 w 4154"/>
                                  <a:gd name="T99" fmla="*/ 2147483646 h 5492"/>
                                  <a:gd name="T100" fmla="*/ 2147483646 w 4154"/>
                                  <a:gd name="T101" fmla="*/ 2147483646 h 5492"/>
                                  <a:gd name="T102" fmla="*/ 2147483646 w 4154"/>
                                  <a:gd name="T103" fmla="*/ 2147483646 h 5492"/>
                                  <a:gd name="T104" fmla="*/ 2147483646 w 4154"/>
                                  <a:gd name="T105" fmla="*/ 2147483646 h 5492"/>
                                  <a:gd name="T106" fmla="*/ 2147483646 w 4154"/>
                                  <a:gd name="T107" fmla="*/ 2147483646 h 5492"/>
                                  <a:gd name="T108" fmla="*/ 2147483646 w 4154"/>
                                  <a:gd name="T109" fmla="*/ 2147483646 h 5492"/>
                                  <a:gd name="T110" fmla="*/ 2147483646 w 4154"/>
                                  <a:gd name="T111" fmla="*/ 2147483646 h 5492"/>
                                  <a:gd name="T112" fmla="*/ 2147483646 w 4154"/>
                                  <a:gd name="T113" fmla="*/ 2147483646 h 5492"/>
                                  <a:gd name="T114" fmla="*/ 2147483646 w 4154"/>
                                  <a:gd name="T115" fmla="*/ 2147483646 h 5492"/>
                                  <a:gd name="T116" fmla="*/ 2147483646 w 4154"/>
                                  <a:gd name="T117" fmla="*/ 2147483646 h 5492"/>
                                  <a:gd name="T118" fmla="*/ 2147483646 w 4154"/>
                                  <a:gd name="T119" fmla="*/ 2147483646 h 5492"/>
                                  <a:gd name="T120" fmla="*/ 2147483646 w 4154"/>
                                  <a:gd name="T121" fmla="*/ 2147483646 h 5492"/>
                                  <a:gd name="T122" fmla="*/ 2147483646 w 4154"/>
                                  <a:gd name="T123" fmla="*/ 2147483646 h 5492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</a:gdLst>
                                <a:ahLst/>
                                <a:cxnLst>
                                  <a:cxn ang="T124">
                                    <a:pos x="T0" y="T1"/>
                                  </a:cxn>
                                  <a:cxn ang="T125">
                                    <a:pos x="T2" y="T3"/>
                                  </a:cxn>
                                  <a:cxn ang="T126">
                                    <a:pos x="T4" y="T5"/>
                                  </a:cxn>
                                  <a:cxn ang="T127">
                                    <a:pos x="T6" y="T7"/>
                                  </a:cxn>
                                  <a:cxn ang="T128">
                                    <a:pos x="T8" y="T9"/>
                                  </a:cxn>
                                  <a:cxn ang="T129">
                                    <a:pos x="T10" y="T11"/>
                                  </a:cxn>
                                  <a:cxn ang="T130">
                                    <a:pos x="T12" y="T13"/>
                                  </a:cxn>
                                  <a:cxn ang="T131">
                                    <a:pos x="T14" y="T15"/>
                                  </a:cxn>
                                  <a:cxn ang="T132">
                                    <a:pos x="T16" y="T17"/>
                                  </a:cxn>
                                  <a:cxn ang="T133">
                                    <a:pos x="T18" y="T19"/>
                                  </a:cxn>
                                  <a:cxn ang="T134">
                                    <a:pos x="T20" y="T21"/>
                                  </a:cxn>
                                  <a:cxn ang="T135">
                                    <a:pos x="T22" y="T23"/>
                                  </a:cxn>
                                  <a:cxn ang="T136">
                                    <a:pos x="T24" y="T25"/>
                                  </a:cxn>
                                  <a:cxn ang="T137">
                                    <a:pos x="T26" y="T27"/>
                                  </a:cxn>
                                  <a:cxn ang="T138">
                                    <a:pos x="T28" y="T29"/>
                                  </a:cxn>
                                  <a:cxn ang="T139">
                                    <a:pos x="T30" y="T31"/>
                                  </a:cxn>
                                  <a:cxn ang="T140">
                                    <a:pos x="T32" y="T33"/>
                                  </a:cxn>
                                  <a:cxn ang="T141">
                                    <a:pos x="T34" y="T35"/>
                                  </a:cxn>
                                  <a:cxn ang="T142">
                                    <a:pos x="T36" y="T37"/>
                                  </a:cxn>
                                  <a:cxn ang="T143">
                                    <a:pos x="T38" y="T39"/>
                                  </a:cxn>
                                  <a:cxn ang="T144">
                                    <a:pos x="T40" y="T41"/>
                                  </a:cxn>
                                  <a:cxn ang="T145">
                                    <a:pos x="T42" y="T43"/>
                                  </a:cxn>
                                  <a:cxn ang="T146">
                                    <a:pos x="T44" y="T45"/>
                                  </a:cxn>
                                  <a:cxn ang="T147">
                                    <a:pos x="T46" y="T47"/>
                                  </a:cxn>
                                  <a:cxn ang="T148">
                                    <a:pos x="T48" y="T49"/>
                                  </a:cxn>
                                  <a:cxn ang="T149">
                                    <a:pos x="T50" y="T51"/>
                                  </a:cxn>
                                  <a:cxn ang="T150">
                                    <a:pos x="T52" y="T53"/>
                                  </a:cxn>
                                  <a:cxn ang="T151">
                                    <a:pos x="T54" y="T55"/>
                                  </a:cxn>
                                  <a:cxn ang="T152">
                                    <a:pos x="T56" y="T57"/>
                                  </a:cxn>
                                  <a:cxn ang="T153">
                                    <a:pos x="T58" y="T59"/>
                                  </a:cxn>
                                  <a:cxn ang="T154">
                                    <a:pos x="T60" y="T61"/>
                                  </a:cxn>
                                  <a:cxn ang="T155">
                                    <a:pos x="T62" y="T63"/>
                                  </a:cxn>
                                  <a:cxn ang="T156">
                                    <a:pos x="T64" y="T65"/>
                                  </a:cxn>
                                  <a:cxn ang="T157">
                                    <a:pos x="T66" y="T67"/>
                                  </a:cxn>
                                  <a:cxn ang="T158">
                                    <a:pos x="T68" y="T69"/>
                                  </a:cxn>
                                  <a:cxn ang="T159">
                                    <a:pos x="T70" y="T71"/>
                                  </a:cxn>
                                  <a:cxn ang="T160">
                                    <a:pos x="T72" y="T73"/>
                                  </a:cxn>
                                  <a:cxn ang="T161">
                                    <a:pos x="T74" y="T75"/>
                                  </a:cxn>
                                  <a:cxn ang="T162">
                                    <a:pos x="T76" y="T77"/>
                                  </a:cxn>
                                  <a:cxn ang="T163">
                                    <a:pos x="T78" y="T79"/>
                                  </a:cxn>
                                  <a:cxn ang="T164">
                                    <a:pos x="T80" y="T81"/>
                                  </a:cxn>
                                  <a:cxn ang="T165">
                                    <a:pos x="T82" y="T83"/>
                                  </a:cxn>
                                  <a:cxn ang="T166">
                                    <a:pos x="T84" y="T85"/>
                                  </a:cxn>
                                  <a:cxn ang="T167">
                                    <a:pos x="T86" y="T87"/>
                                  </a:cxn>
                                  <a:cxn ang="T168">
                                    <a:pos x="T88" y="T89"/>
                                  </a:cxn>
                                  <a:cxn ang="T169">
                                    <a:pos x="T90" y="T91"/>
                                  </a:cxn>
                                  <a:cxn ang="T170">
                                    <a:pos x="T92" y="T93"/>
                                  </a:cxn>
                                  <a:cxn ang="T171">
                                    <a:pos x="T94" y="T95"/>
                                  </a:cxn>
                                  <a:cxn ang="T172">
                                    <a:pos x="T96" y="T97"/>
                                  </a:cxn>
                                  <a:cxn ang="T173">
                                    <a:pos x="T98" y="T99"/>
                                  </a:cxn>
                                  <a:cxn ang="T174">
                                    <a:pos x="T100" y="T101"/>
                                  </a:cxn>
                                  <a:cxn ang="T175">
                                    <a:pos x="T102" y="T103"/>
                                  </a:cxn>
                                  <a:cxn ang="T176">
                                    <a:pos x="T104" y="T105"/>
                                  </a:cxn>
                                  <a:cxn ang="T177">
                                    <a:pos x="T106" y="T107"/>
                                  </a:cxn>
                                  <a:cxn ang="T178">
                                    <a:pos x="T108" y="T109"/>
                                  </a:cxn>
                                  <a:cxn ang="T179">
                                    <a:pos x="T110" y="T111"/>
                                  </a:cxn>
                                  <a:cxn ang="T180">
                                    <a:pos x="T112" y="T113"/>
                                  </a:cxn>
                                  <a:cxn ang="T181">
                                    <a:pos x="T114" y="T115"/>
                                  </a:cxn>
                                  <a:cxn ang="T182">
                                    <a:pos x="T116" y="T117"/>
                                  </a:cxn>
                                  <a:cxn ang="T183">
                                    <a:pos x="T118" y="T119"/>
                                  </a:cxn>
                                  <a:cxn ang="T184">
                                    <a:pos x="T120" y="T121"/>
                                  </a:cxn>
                                  <a:cxn ang="T185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154" h="5492">
                                    <a:moveTo>
                                      <a:pt x="2791" y="1191"/>
                                    </a:moveTo>
                                    <a:lnTo>
                                      <a:pt x="2791" y="1191"/>
                                    </a:lnTo>
                                    <a:lnTo>
                                      <a:pt x="2781" y="1159"/>
                                    </a:lnTo>
                                    <a:lnTo>
                                      <a:pt x="2771" y="1128"/>
                                    </a:lnTo>
                                    <a:lnTo>
                                      <a:pt x="2759" y="1099"/>
                                    </a:lnTo>
                                    <a:lnTo>
                                      <a:pt x="2745" y="1069"/>
                                    </a:lnTo>
                                    <a:lnTo>
                                      <a:pt x="2731" y="1040"/>
                                    </a:lnTo>
                                    <a:lnTo>
                                      <a:pt x="2715" y="1012"/>
                                    </a:lnTo>
                                    <a:lnTo>
                                      <a:pt x="2698" y="984"/>
                                    </a:lnTo>
                                    <a:lnTo>
                                      <a:pt x="2681" y="958"/>
                                    </a:lnTo>
                                    <a:lnTo>
                                      <a:pt x="2704" y="922"/>
                                    </a:lnTo>
                                    <a:lnTo>
                                      <a:pt x="2727" y="885"/>
                                    </a:lnTo>
                                    <a:lnTo>
                                      <a:pt x="2749" y="847"/>
                                    </a:lnTo>
                                    <a:lnTo>
                                      <a:pt x="2770" y="808"/>
                                    </a:lnTo>
                                    <a:lnTo>
                                      <a:pt x="2789" y="770"/>
                                    </a:lnTo>
                                    <a:lnTo>
                                      <a:pt x="2808" y="731"/>
                                    </a:lnTo>
                                    <a:lnTo>
                                      <a:pt x="2825" y="692"/>
                                    </a:lnTo>
                                    <a:lnTo>
                                      <a:pt x="2842" y="652"/>
                                    </a:lnTo>
                                    <a:lnTo>
                                      <a:pt x="2858" y="612"/>
                                    </a:lnTo>
                                    <a:lnTo>
                                      <a:pt x="2872" y="574"/>
                                    </a:lnTo>
                                    <a:lnTo>
                                      <a:pt x="2886" y="535"/>
                                    </a:lnTo>
                                    <a:lnTo>
                                      <a:pt x="2898" y="497"/>
                                    </a:lnTo>
                                    <a:lnTo>
                                      <a:pt x="2923" y="422"/>
                                    </a:lnTo>
                                    <a:lnTo>
                                      <a:pt x="2942" y="351"/>
                                    </a:lnTo>
                                    <a:lnTo>
                                      <a:pt x="2959" y="284"/>
                                    </a:lnTo>
                                    <a:lnTo>
                                      <a:pt x="2973" y="222"/>
                                    </a:lnTo>
                                    <a:lnTo>
                                      <a:pt x="2984" y="166"/>
                                    </a:lnTo>
                                    <a:lnTo>
                                      <a:pt x="2993" y="119"/>
                                    </a:lnTo>
                                    <a:lnTo>
                                      <a:pt x="3005" y="49"/>
                                    </a:lnTo>
                                    <a:lnTo>
                                      <a:pt x="3008" y="23"/>
                                    </a:lnTo>
                                    <a:lnTo>
                                      <a:pt x="3236" y="49"/>
                                    </a:lnTo>
                                    <a:lnTo>
                                      <a:pt x="3231" y="90"/>
                                    </a:lnTo>
                                    <a:lnTo>
                                      <a:pt x="3224" y="130"/>
                                    </a:lnTo>
                                    <a:lnTo>
                                      <a:pt x="3215" y="181"/>
                                    </a:lnTo>
                                    <a:lnTo>
                                      <a:pt x="3203" y="242"/>
                                    </a:lnTo>
                                    <a:lnTo>
                                      <a:pt x="3189" y="311"/>
                                    </a:lnTo>
                                    <a:lnTo>
                                      <a:pt x="3170" y="388"/>
                                    </a:lnTo>
                                    <a:lnTo>
                                      <a:pt x="3147" y="471"/>
                                    </a:lnTo>
                                    <a:lnTo>
                                      <a:pt x="3134" y="513"/>
                                    </a:lnTo>
                                    <a:lnTo>
                                      <a:pt x="3121" y="557"/>
                                    </a:lnTo>
                                    <a:lnTo>
                                      <a:pt x="3105" y="603"/>
                                    </a:lnTo>
                                    <a:lnTo>
                                      <a:pt x="3089" y="649"/>
                                    </a:lnTo>
                                    <a:lnTo>
                                      <a:pt x="3071" y="695"/>
                                    </a:lnTo>
                                    <a:lnTo>
                                      <a:pt x="3052" y="741"/>
                                    </a:lnTo>
                                    <a:lnTo>
                                      <a:pt x="3033" y="789"/>
                                    </a:lnTo>
                                    <a:lnTo>
                                      <a:pt x="3012" y="835"/>
                                    </a:lnTo>
                                    <a:lnTo>
                                      <a:pt x="2989" y="882"/>
                                    </a:lnTo>
                                    <a:lnTo>
                                      <a:pt x="2966" y="928"/>
                                    </a:lnTo>
                                    <a:lnTo>
                                      <a:pt x="2940" y="974"/>
                                    </a:lnTo>
                                    <a:lnTo>
                                      <a:pt x="2913" y="1020"/>
                                    </a:lnTo>
                                    <a:lnTo>
                                      <a:pt x="2884" y="1064"/>
                                    </a:lnTo>
                                    <a:lnTo>
                                      <a:pt x="2854" y="1108"/>
                                    </a:lnTo>
                                    <a:lnTo>
                                      <a:pt x="2824" y="1150"/>
                                    </a:lnTo>
                                    <a:lnTo>
                                      <a:pt x="2791" y="1191"/>
                                    </a:lnTo>
                                    <a:close/>
                                    <a:moveTo>
                                      <a:pt x="4154" y="2891"/>
                                    </a:moveTo>
                                    <a:lnTo>
                                      <a:pt x="4154" y="2891"/>
                                    </a:lnTo>
                                    <a:lnTo>
                                      <a:pt x="4152" y="2956"/>
                                    </a:lnTo>
                                    <a:lnTo>
                                      <a:pt x="4147" y="3020"/>
                                    </a:lnTo>
                                    <a:lnTo>
                                      <a:pt x="4141" y="3082"/>
                                    </a:lnTo>
                                    <a:lnTo>
                                      <a:pt x="4133" y="3145"/>
                                    </a:lnTo>
                                    <a:lnTo>
                                      <a:pt x="4122" y="3207"/>
                                    </a:lnTo>
                                    <a:lnTo>
                                      <a:pt x="4110" y="3268"/>
                                    </a:lnTo>
                                    <a:lnTo>
                                      <a:pt x="4095" y="3329"/>
                                    </a:lnTo>
                                    <a:lnTo>
                                      <a:pt x="4079" y="3389"/>
                                    </a:lnTo>
                                    <a:lnTo>
                                      <a:pt x="4060" y="3448"/>
                                    </a:lnTo>
                                    <a:lnTo>
                                      <a:pt x="4040" y="3507"/>
                                    </a:lnTo>
                                    <a:lnTo>
                                      <a:pt x="4020" y="3564"/>
                                    </a:lnTo>
                                    <a:lnTo>
                                      <a:pt x="3996" y="3621"/>
                                    </a:lnTo>
                                    <a:lnTo>
                                      <a:pt x="3971" y="3677"/>
                                    </a:lnTo>
                                    <a:lnTo>
                                      <a:pt x="3946" y="3734"/>
                                    </a:lnTo>
                                    <a:lnTo>
                                      <a:pt x="3918" y="3789"/>
                                    </a:lnTo>
                                    <a:lnTo>
                                      <a:pt x="3890" y="3842"/>
                                    </a:lnTo>
                                    <a:lnTo>
                                      <a:pt x="3860" y="3895"/>
                                    </a:lnTo>
                                    <a:lnTo>
                                      <a:pt x="3828" y="3948"/>
                                    </a:lnTo>
                                    <a:lnTo>
                                      <a:pt x="3796" y="4000"/>
                                    </a:lnTo>
                                    <a:lnTo>
                                      <a:pt x="3763" y="4050"/>
                                    </a:lnTo>
                                    <a:lnTo>
                                      <a:pt x="3729" y="4101"/>
                                    </a:lnTo>
                                    <a:lnTo>
                                      <a:pt x="3694" y="4151"/>
                                    </a:lnTo>
                                    <a:lnTo>
                                      <a:pt x="3659" y="4199"/>
                                    </a:lnTo>
                                    <a:lnTo>
                                      <a:pt x="3621" y="4246"/>
                                    </a:lnTo>
                                    <a:lnTo>
                                      <a:pt x="3585" y="4292"/>
                                    </a:lnTo>
                                    <a:lnTo>
                                      <a:pt x="3546" y="4339"/>
                                    </a:lnTo>
                                    <a:lnTo>
                                      <a:pt x="3508" y="4384"/>
                                    </a:lnTo>
                                    <a:lnTo>
                                      <a:pt x="3469" y="4428"/>
                                    </a:lnTo>
                                    <a:lnTo>
                                      <a:pt x="3430" y="4471"/>
                                    </a:lnTo>
                                    <a:lnTo>
                                      <a:pt x="3390" y="4514"/>
                                    </a:lnTo>
                                    <a:lnTo>
                                      <a:pt x="3351" y="4554"/>
                                    </a:lnTo>
                                    <a:lnTo>
                                      <a:pt x="3310" y="4595"/>
                                    </a:lnTo>
                                    <a:lnTo>
                                      <a:pt x="3270" y="4635"/>
                                    </a:lnTo>
                                    <a:lnTo>
                                      <a:pt x="3230" y="4673"/>
                                    </a:lnTo>
                                    <a:lnTo>
                                      <a:pt x="3190" y="4710"/>
                                    </a:lnTo>
                                    <a:lnTo>
                                      <a:pt x="3149" y="4748"/>
                                    </a:lnTo>
                                    <a:lnTo>
                                      <a:pt x="3070" y="4818"/>
                                    </a:lnTo>
                                    <a:lnTo>
                                      <a:pt x="2991" y="4884"/>
                                    </a:lnTo>
                                    <a:lnTo>
                                      <a:pt x="2914" y="4947"/>
                                    </a:lnTo>
                                    <a:lnTo>
                                      <a:pt x="2840" y="5005"/>
                                    </a:lnTo>
                                    <a:lnTo>
                                      <a:pt x="2767" y="5059"/>
                                    </a:lnTo>
                                    <a:lnTo>
                                      <a:pt x="2699" y="5109"/>
                                    </a:lnTo>
                                    <a:lnTo>
                                      <a:pt x="2634" y="5154"/>
                                    </a:lnTo>
                                    <a:lnTo>
                                      <a:pt x="2575" y="5195"/>
                                    </a:lnTo>
                                    <a:lnTo>
                                      <a:pt x="2520" y="5231"/>
                                    </a:lnTo>
                                    <a:lnTo>
                                      <a:pt x="2470" y="5263"/>
                                    </a:lnTo>
                                    <a:lnTo>
                                      <a:pt x="2391" y="5312"/>
                                    </a:lnTo>
                                    <a:lnTo>
                                      <a:pt x="2341" y="5341"/>
                                    </a:lnTo>
                                    <a:lnTo>
                                      <a:pt x="2078" y="5492"/>
                                    </a:lnTo>
                                    <a:lnTo>
                                      <a:pt x="1812" y="5342"/>
                                    </a:lnTo>
                                    <a:lnTo>
                                      <a:pt x="1762" y="5312"/>
                                    </a:lnTo>
                                    <a:lnTo>
                                      <a:pt x="1683" y="5263"/>
                                    </a:lnTo>
                                    <a:lnTo>
                                      <a:pt x="1633" y="5231"/>
                                    </a:lnTo>
                                    <a:lnTo>
                                      <a:pt x="1578" y="5195"/>
                                    </a:lnTo>
                                    <a:lnTo>
                                      <a:pt x="1518" y="5154"/>
                                    </a:lnTo>
                                    <a:lnTo>
                                      <a:pt x="1453" y="5109"/>
                                    </a:lnTo>
                                    <a:lnTo>
                                      <a:pt x="1384" y="5058"/>
                                    </a:lnTo>
                                    <a:lnTo>
                                      <a:pt x="1313" y="5004"/>
                                    </a:lnTo>
                                    <a:lnTo>
                                      <a:pt x="1238" y="4946"/>
                                    </a:lnTo>
                                    <a:lnTo>
                                      <a:pt x="1161" y="4883"/>
                                    </a:lnTo>
                                    <a:lnTo>
                                      <a:pt x="1083" y="4817"/>
                                    </a:lnTo>
                                    <a:lnTo>
                                      <a:pt x="1003" y="4747"/>
                                    </a:lnTo>
                                    <a:lnTo>
                                      <a:pt x="963" y="4709"/>
                                    </a:lnTo>
                                    <a:lnTo>
                                      <a:pt x="922" y="4672"/>
                                    </a:lnTo>
                                    <a:lnTo>
                                      <a:pt x="883" y="4633"/>
                                    </a:lnTo>
                                    <a:lnTo>
                                      <a:pt x="842" y="4594"/>
                                    </a:lnTo>
                                    <a:lnTo>
                                      <a:pt x="802" y="4553"/>
                                    </a:lnTo>
                                    <a:lnTo>
                                      <a:pt x="762" y="4512"/>
                                    </a:lnTo>
                                    <a:lnTo>
                                      <a:pt x="722" y="4470"/>
                                    </a:lnTo>
                                    <a:lnTo>
                                      <a:pt x="684" y="4427"/>
                                    </a:lnTo>
                                    <a:lnTo>
                                      <a:pt x="644" y="4383"/>
                                    </a:lnTo>
                                    <a:lnTo>
                                      <a:pt x="606" y="4338"/>
                                    </a:lnTo>
                                    <a:lnTo>
                                      <a:pt x="568" y="4291"/>
                                    </a:lnTo>
                                    <a:lnTo>
                                      <a:pt x="531" y="4244"/>
                                    </a:lnTo>
                                    <a:lnTo>
                                      <a:pt x="494" y="4197"/>
                                    </a:lnTo>
                                    <a:lnTo>
                                      <a:pt x="458" y="4148"/>
                                    </a:lnTo>
                                    <a:lnTo>
                                      <a:pt x="423" y="4099"/>
                                    </a:lnTo>
                                    <a:lnTo>
                                      <a:pt x="389" y="4049"/>
                                    </a:lnTo>
                                    <a:lnTo>
                                      <a:pt x="356" y="3998"/>
                                    </a:lnTo>
                                    <a:lnTo>
                                      <a:pt x="324" y="3946"/>
                                    </a:lnTo>
                                    <a:lnTo>
                                      <a:pt x="293" y="3894"/>
                                    </a:lnTo>
                                    <a:lnTo>
                                      <a:pt x="263" y="3840"/>
                                    </a:lnTo>
                                    <a:lnTo>
                                      <a:pt x="235" y="3786"/>
                                    </a:lnTo>
                                    <a:lnTo>
                                      <a:pt x="207" y="3731"/>
                                    </a:lnTo>
                                    <a:lnTo>
                                      <a:pt x="181" y="3676"/>
                                    </a:lnTo>
                                    <a:lnTo>
                                      <a:pt x="157" y="3619"/>
                                    </a:lnTo>
                                    <a:lnTo>
                                      <a:pt x="134" y="3562"/>
                                    </a:lnTo>
                                    <a:lnTo>
                                      <a:pt x="113" y="3505"/>
                                    </a:lnTo>
                                    <a:lnTo>
                                      <a:pt x="93" y="3446"/>
                                    </a:lnTo>
                                    <a:lnTo>
                                      <a:pt x="74" y="3387"/>
                                    </a:lnTo>
                                    <a:lnTo>
                                      <a:pt x="58" y="3327"/>
                                    </a:lnTo>
                                    <a:lnTo>
                                      <a:pt x="43" y="3266"/>
                                    </a:lnTo>
                                    <a:lnTo>
                                      <a:pt x="31" y="3205"/>
                                    </a:lnTo>
                                    <a:lnTo>
                                      <a:pt x="20" y="3143"/>
                                    </a:lnTo>
                                    <a:lnTo>
                                      <a:pt x="13" y="3080"/>
                                    </a:lnTo>
                                    <a:lnTo>
                                      <a:pt x="6" y="3017"/>
                                    </a:lnTo>
                                    <a:lnTo>
                                      <a:pt x="1" y="2954"/>
                                    </a:lnTo>
                                    <a:lnTo>
                                      <a:pt x="0" y="2889"/>
                                    </a:lnTo>
                                    <a:lnTo>
                                      <a:pt x="0" y="2833"/>
                                    </a:lnTo>
                                    <a:lnTo>
                                      <a:pt x="4" y="2776"/>
                                    </a:lnTo>
                                    <a:lnTo>
                                      <a:pt x="8" y="2721"/>
                                    </a:lnTo>
                                    <a:lnTo>
                                      <a:pt x="15" y="2666"/>
                                    </a:lnTo>
                                    <a:lnTo>
                                      <a:pt x="24" y="2613"/>
                                    </a:lnTo>
                                    <a:lnTo>
                                      <a:pt x="35" y="2560"/>
                                    </a:lnTo>
                                    <a:lnTo>
                                      <a:pt x="48" y="2507"/>
                                    </a:lnTo>
                                    <a:lnTo>
                                      <a:pt x="63" y="2455"/>
                                    </a:lnTo>
                                    <a:lnTo>
                                      <a:pt x="80" y="2405"/>
                                    </a:lnTo>
                                    <a:lnTo>
                                      <a:pt x="98" y="2355"/>
                                    </a:lnTo>
                                    <a:lnTo>
                                      <a:pt x="119" y="2306"/>
                                    </a:lnTo>
                                    <a:lnTo>
                                      <a:pt x="141" y="2257"/>
                                    </a:lnTo>
                                    <a:lnTo>
                                      <a:pt x="165" y="2211"/>
                                    </a:lnTo>
                                    <a:lnTo>
                                      <a:pt x="192" y="2165"/>
                                    </a:lnTo>
                                    <a:lnTo>
                                      <a:pt x="219" y="2120"/>
                                    </a:lnTo>
                                    <a:lnTo>
                                      <a:pt x="249" y="2076"/>
                                    </a:lnTo>
                                    <a:lnTo>
                                      <a:pt x="281" y="2034"/>
                                    </a:lnTo>
                                    <a:lnTo>
                                      <a:pt x="314" y="1992"/>
                                    </a:lnTo>
                                    <a:lnTo>
                                      <a:pt x="348" y="1952"/>
                                    </a:lnTo>
                                    <a:lnTo>
                                      <a:pt x="384" y="1914"/>
                                    </a:lnTo>
                                    <a:lnTo>
                                      <a:pt x="422" y="1877"/>
                                    </a:lnTo>
                                    <a:lnTo>
                                      <a:pt x="461" y="1840"/>
                                    </a:lnTo>
                                    <a:lnTo>
                                      <a:pt x="502" y="1806"/>
                                    </a:lnTo>
                                    <a:lnTo>
                                      <a:pt x="545" y="1773"/>
                                    </a:lnTo>
                                    <a:lnTo>
                                      <a:pt x="588" y="1742"/>
                                    </a:lnTo>
                                    <a:lnTo>
                                      <a:pt x="633" y="1713"/>
                                    </a:lnTo>
                                    <a:lnTo>
                                      <a:pt x="680" y="1684"/>
                                    </a:lnTo>
                                    <a:lnTo>
                                      <a:pt x="728" y="1658"/>
                                    </a:lnTo>
                                    <a:lnTo>
                                      <a:pt x="777" y="1632"/>
                                    </a:lnTo>
                                    <a:lnTo>
                                      <a:pt x="828" y="1609"/>
                                    </a:lnTo>
                                    <a:lnTo>
                                      <a:pt x="879" y="1588"/>
                                    </a:lnTo>
                                    <a:lnTo>
                                      <a:pt x="932" y="1570"/>
                                    </a:lnTo>
                                    <a:lnTo>
                                      <a:pt x="982" y="1553"/>
                                    </a:lnTo>
                                    <a:lnTo>
                                      <a:pt x="1032" y="1539"/>
                                    </a:lnTo>
                                    <a:lnTo>
                                      <a:pt x="1083" y="1528"/>
                                    </a:lnTo>
                                    <a:lnTo>
                                      <a:pt x="1134" y="1518"/>
                                    </a:lnTo>
                                    <a:lnTo>
                                      <a:pt x="1185" y="1510"/>
                                    </a:lnTo>
                                    <a:lnTo>
                                      <a:pt x="1237" y="1505"/>
                                    </a:lnTo>
                                    <a:lnTo>
                                      <a:pt x="1290" y="1501"/>
                                    </a:lnTo>
                                    <a:lnTo>
                                      <a:pt x="1343" y="1500"/>
                                    </a:lnTo>
                                    <a:lnTo>
                                      <a:pt x="1384" y="1501"/>
                                    </a:lnTo>
                                    <a:lnTo>
                                      <a:pt x="1426" y="1504"/>
                                    </a:lnTo>
                                    <a:lnTo>
                                      <a:pt x="1469" y="1507"/>
                                    </a:lnTo>
                                    <a:lnTo>
                                      <a:pt x="1511" y="1512"/>
                                    </a:lnTo>
                                    <a:lnTo>
                                      <a:pt x="1506" y="1482"/>
                                    </a:lnTo>
                                    <a:lnTo>
                                      <a:pt x="1500" y="1450"/>
                                    </a:lnTo>
                                    <a:lnTo>
                                      <a:pt x="1498" y="1418"/>
                                    </a:lnTo>
                                    <a:lnTo>
                                      <a:pt x="1497" y="1385"/>
                                    </a:lnTo>
                                    <a:lnTo>
                                      <a:pt x="1497" y="1367"/>
                                    </a:lnTo>
                                    <a:lnTo>
                                      <a:pt x="1498" y="1348"/>
                                    </a:lnTo>
                                    <a:lnTo>
                                      <a:pt x="1502" y="1313"/>
                                    </a:lnTo>
                                    <a:lnTo>
                                      <a:pt x="1480" y="1295"/>
                                    </a:lnTo>
                                    <a:lnTo>
                                      <a:pt x="1458" y="1275"/>
                                    </a:lnTo>
                                    <a:lnTo>
                                      <a:pt x="1437" y="1254"/>
                                    </a:lnTo>
                                    <a:lnTo>
                                      <a:pt x="1417" y="1233"/>
                                    </a:lnTo>
                                    <a:lnTo>
                                      <a:pt x="1397" y="1212"/>
                                    </a:lnTo>
                                    <a:lnTo>
                                      <a:pt x="1378" y="1190"/>
                                    </a:lnTo>
                                    <a:lnTo>
                                      <a:pt x="1359" y="1168"/>
                                    </a:lnTo>
                                    <a:lnTo>
                                      <a:pt x="1340" y="1145"/>
                                    </a:lnTo>
                                    <a:lnTo>
                                      <a:pt x="1304" y="1098"/>
                                    </a:lnTo>
                                    <a:lnTo>
                                      <a:pt x="1271" y="1050"/>
                                    </a:lnTo>
                                    <a:lnTo>
                                      <a:pt x="1239" y="1001"/>
                                    </a:lnTo>
                                    <a:lnTo>
                                      <a:pt x="1210" y="950"/>
                                    </a:lnTo>
                                    <a:lnTo>
                                      <a:pt x="1181" y="899"/>
                                    </a:lnTo>
                                    <a:lnTo>
                                      <a:pt x="1155" y="847"/>
                                    </a:lnTo>
                                    <a:lnTo>
                                      <a:pt x="1129" y="795"/>
                                    </a:lnTo>
                                    <a:lnTo>
                                      <a:pt x="1106" y="742"/>
                                    </a:lnTo>
                                    <a:lnTo>
                                      <a:pt x="1084" y="691"/>
                                    </a:lnTo>
                                    <a:lnTo>
                                      <a:pt x="1064" y="639"/>
                                    </a:lnTo>
                                    <a:lnTo>
                                      <a:pt x="1046" y="588"/>
                                    </a:lnTo>
                                    <a:lnTo>
                                      <a:pt x="1028" y="538"/>
                                    </a:lnTo>
                                    <a:lnTo>
                                      <a:pt x="1013" y="489"/>
                                    </a:lnTo>
                                    <a:lnTo>
                                      <a:pt x="998" y="441"/>
                                    </a:lnTo>
                                    <a:lnTo>
                                      <a:pt x="984" y="395"/>
                                    </a:lnTo>
                                    <a:lnTo>
                                      <a:pt x="972" y="350"/>
                                    </a:lnTo>
                                    <a:lnTo>
                                      <a:pt x="952" y="266"/>
                                    </a:lnTo>
                                    <a:lnTo>
                                      <a:pt x="936" y="192"/>
                                    </a:lnTo>
                                    <a:lnTo>
                                      <a:pt x="923" y="130"/>
                                    </a:lnTo>
                                    <a:lnTo>
                                      <a:pt x="915" y="81"/>
                                    </a:lnTo>
                                    <a:lnTo>
                                      <a:pt x="907" y="28"/>
                                    </a:lnTo>
                                    <a:lnTo>
                                      <a:pt x="1134" y="0"/>
                                    </a:lnTo>
                                    <a:lnTo>
                                      <a:pt x="1137" y="16"/>
                                    </a:lnTo>
                                    <a:lnTo>
                                      <a:pt x="1144" y="59"/>
                                    </a:lnTo>
                                    <a:lnTo>
                                      <a:pt x="1156" y="124"/>
                                    </a:lnTo>
                                    <a:lnTo>
                                      <a:pt x="1164" y="164"/>
                                    </a:lnTo>
                                    <a:lnTo>
                                      <a:pt x="1174" y="208"/>
                                    </a:lnTo>
                                    <a:lnTo>
                                      <a:pt x="1185" y="255"/>
                                    </a:lnTo>
                                    <a:lnTo>
                                      <a:pt x="1199" y="306"/>
                                    </a:lnTo>
                                    <a:lnTo>
                                      <a:pt x="1214" y="359"/>
                                    </a:lnTo>
                                    <a:lnTo>
                                      <a:pt x="1230" y="414"/>
                                    </a:lnTo>
                                    <a:lnTo>
                                      <a:pt x="1249" y="473"/>
                                    </a:lnTo>
                                    <a:lnTo>
                                      <a:pt x="1270" y="532"/>
                                    </a:lnTo>
                                    <a:lnTo>
                                      <a:pt x="1293" y="592"/>
                                    </a:lnTo>
                                    <a:lnTo>
                                      <a:pt x="1318" y="652"/>
                                    </a:lnTo>
                                    <a:lnTo>
                                      <a:pt x="1345" y="713"/>
                                    </a:lnTo>
                                    <a:lnTo>
                                      <a:pt x="1375" y="772"/>
                                    </a:lnTo>
                                    <a:lnTo>
                                      <a:pt x="1390" y="802"/>
                                    </a:lnTo>
                                    <a:lnTo>
                                      <a:pt x="1406" y="831"/>
                                    </a:lnTo>
                                    <a:lnTo>
                                      <a:pt x="1423" y="860"/>
                                    </a:lnTo>
                                    <a:lnTo>
                                      <a:pt x="1441" y="889"/>
                                    </a:lnTo>
                                    <a:lnTo>
                                      <a:pt x="1459" y="916"/>
                                    </a:lnTo>
                                    <a:lnTo>
                                      <a:pt x="1478" y="944"/>
                                    </a:lnTo>
                                    <a:lnTo>
                                      <a:pt x="1497" y="971"/>
                                    </a:lnTo>
                                    <a:lnTo>
                                      <a:pt x="1518" y="998"/>
                                    </a:lnTo>
                                    <a:lnTo>
                                      <a:pt x="1537" y="1023"/>
                                    </a:lnTo>
                                    <a:lnTo>
                                      <a:pt x="1559" y="1047"/>
                                    </a:lnTo>
                                    <a:lnTo>
                                      <a:pt x="1581" y="1071"/>
                                    </a:lnTo>
                                    <a:lnTo>
                                      <a:pt x="1605" y="1094"/>
                                    </a:lnTo>
                                    <a:lnTo>
                                      <a:pt x="1628" y="1116"/>
                                    </a:lnTo>
                                    <a:lnTo>
                                      <a:pt x="1652" y="1137"/>
                                    </a:lnTo>
                                    <a:lnTo>
                                      <a:pt x="1677" y="1158"/>
                                    </a:lnTo>
                                    <a:lnTo>
                                      <a:pt x="1702" y="1177"/>
                                    </a:lnTo>
                                    <a:lnTo>
                                      <a:pt x="1729" y="1194"/>
                                    </a:lnTo>
                                    <a:lnTo>
                                      <a:pt x="1756" y="1211"/>
                                    </a:lnTo>
                                    <a:lnTo>
                                      <a:pt x="1784" y="1226"/>
                                    </a:lnTo>
                                    <a:lnTo>
                                      <a:pt x="1812" y="1240"/>
                                    </a:lnTo>
                                    <a:lnTo>
                                      <a:pt x="1842" y="1253"/>
                                    </a:lnTo>
                                    <a:lnTo>
                                      <a:pt x="1872" y="1264"/>
                                    </a:lnTo>
                                    <a:lnTo>
                                      <a:pt x="1904" y="1273"/>
                                    </a:lnTo>
                                    <a:lnTo>
                                      <a:pt x="1936" y="1280"/>
                                    </a:lnTo>
                                    <a:lnTo>
                                      <a:pt x="1968" y="1287"/>
                                    </a:lnTo>
                                    <a:lnTo>
                                      <a:pt x="2002" y="1291"/>
                                    </a:lnTo>
                                    <a:lnTo>
                                      <a:pt x="2036" y="1295"/>
                                    </a:lnTo>
                                    <a:lnTo>
                                      <a:pt x="2071" y="1296"/>
                                    </a:lnTo>
                                    <a:lnTo>
                                      <a:pt x="2071" y="1524"/>
                                    </a:lnTo>
                                    <a:lnTo>
                                      <a:pt x="2037" y="1523"/>
                                    </a:lnTo>
                                    <a:lnTo>
                                      <a:pt x="2004" y="1522"/>
                                    </a:lnTo>
                                    <a:lnTo>
                                      <a:pt x="1971" y="1519"/>
                                    </a:lnTo>
                                    <a:lnTo>
                                      <a:pt x="1939" y="1515"/>
                                    </a:lnTo>
                                    <a:lnTo>
                                      <a:pt x="1907" y="1509"/>
                                    </a:lnTo>
                                    <a:lnTo>
                                      <a:pt x="1876" y="1504"/>
                                    </a:lnTo>
                                    <a:lnTo>
                                      <a:pt x="1845" y="1496"/>
                                    </a:lnTo>
                                    <a:lnTo>
                                      <a:pt x="1816" y="1487"/>
                                    </a:lnTo>
                                    <a:lnTo>
                                      <a:pt x="1825" y="1507"/>
                                    </a:lnTo>
                                    <a:lnTo>
                                      <a:pt x="1834" y="1526"/>
                                    </a:lnTo>
                                    <a:lnTo>
                                      <a:pt x="1845" y="1543"/>
                                    </a:lnTo>
                                    <a:lnTo>
                                      <a:pt x="1858" y="1560"/>
                                    </a:lnTo>
                                    <a:lnTo>
                                      <a:pt x="1871" y="1575"/>
                                    </a:lnTo>
                                    <a:lnTo>
                                      <a:pt x="1885" y="1591"/>
                                    </a:lnTo>
                                    <a:lnTo>
                                      <a:pt x="1900" y="1604"/>
                                    </a:lnTo>
                                    <a:lnTo>
                                      <a:pt x="1917" y="1617"/>
                                    </a:lnTo>
                                    <a:lnTo>
                                      <a:pt x="1935" y="1628"/>
                                    </a:lnTo>
                                    <a:lnTo>
                                      <a:pt x="1952" y="1638"/>
                                    </a:lnTo>
                                    <a:lnTo>
                                      <a:pt x="1972" y="1647"/>
                                    </a:lnTo>
                                    <a:lnTo>
                                      <a:pt x="1992" y="1654"/>
                                    </a:lnTo>
                                    <a:lnTo>
                                      <a:pt x="2012" y="1660"/>
                                    </a:lnTo>
                                    <a:lnTo>
                                      <a:pt x="2033" y="1664"/>
                                    </a:lnTo>
                                    <a:lnTo>
                                      <a:pt x="2055" y="1666"/>
                                    </a:lnTo>
                                    <a:lnTo>
                                      <a:pt x="2077" y="1668"/>
                                    </a:lnTo>
                                    <a:lnTo>
                                      <a:pt x="2091" y="1666"/>
                                    </a:lnTo>
                                    <a:lnTo>
                                      <a:pt x="2105" y="1665"/>
                                    </a:lnTo>
                                    <a:lnTo>
                                      <a:pt x="2119" y="1664"/>
                                    </a:lnTo>
                                    <a:lnTo>
                                      <a:pt x="2134" y="1662"/>
                                    </a:lnTo>
                                    <a:lnTo>
                                      <a:pt x="2147" y="1659"/>
                                    </a:lnTo>
                                    <a:lnTo>
                                      <a:pt x="2160" y="1654"/>
                                    </a:lnTo>
                                    <a:lnTo>
                                      <a:pt x="2173" y="1650"/>
                                    </a:lnTo>
                                    <a:lnTo>
                                      <a:pt x="2187" y="1646"/>
                                    </a:lnTo>
                                    <a:lnTo>
                                      <a:pt x="2199" y="1639"/>
                                    </a:lnTo>
                                    <a:lnTo>
                                      <a:pt x="2211" y="1633"/>
                                    </a:lnTo>
                                    <a:lnTo>
                                      <a:pt x="2234" y="1619"/>
                                    </a:lnTo>
                                    <a:lnTo>
                                      <a:pt x="2256" y="1603"/>
                                    </a:lnTo>
                                    <a:lnTo>
                                      <a:pt x="2276" y="1585"/>
                                    </a:lnTo>
                                    <a:lnTo>
                                      <a:pt x="2294" y="1564"/>
                                    </a:lnTo>
                                    <a:lnTo>
                                      <a:pt x="2311" y="1543"/>
                                    </a:lnTo>
                                    <a:lnTo>
                                      <a:pt x="2324" y="1519"/>
                                    </a:lnTo>
                                    <a:lnTo>
                                      <a:pt x="2331" y="1507"/>
                                    </a:lnTo>
                                    <a:lnTo>
                                      <a:pt x="2336" y="1495"/>
                                    </a:lnTo>
                                    <a:lnTo>
                                      <a:pt x="2342" y="1482"/>
                                    </a:lnTo>
                                    <a:lnTo>
                                      <a:pt x="2346" y="1469"/>
                                    </a:lnTo>
                                    <a:lnTo>
                                      <a:pt x="2349" y="1455"/>
                                    </a:lnTo>
                                    <a:lnTo>
                                      <a:pt x="2353" y="1442"/>
                                    </a:lnTo>
                                    <a:lnTo>
                                      <a:pt x="2355" y="1428"/>
                                    </a:lnTo>
                                    <a:lnTo>
                                      <a:pt x="2357" y="1414"/>
                                    </a:lnTo>
                                    <a:lnTo>
                                      <a:pt x="2358" y="1400"/>
                                    </a:lnTo>
                                    <a:lnTo>
                                      <a:pt x="2358" y="1385"/>
                                    </a:lnTo>
                                    <a:lnTo>
                                      <a:pt x="2358" y="1370"/>
                                    </a:lnTo>
                                    <a:lnTo>
                                      <a:pt x="2357" y="1356"/>
                                    </a:lnTo>
                                    <a:lnTo>
                                      <a:pt x="2355" y="1342"/>
                                    </a:lnTo>
                                    <a:lnTo>
                                      <a:pt x="2353" y="1329"/>
                                    </a:lnTo>
                                    <a:lnTo>
                                      <a:pt x="2349" y="1314"/>
                                    </a:lnTo>
                                    <a:lnTo>
                                      <a:pt x="2346" y="1301"/>
                                    </a:lnTo>
                                    <a:lnTo>
                                      <a:pt x="2342" y="1288"/>
                                    </a:lnTo>
                                    <a:lnTo>
                                      <a:pt x="2336" y="1276"/>
                                    </a:lnTo>
                                    <a:lnTo>
                                      <a:pt x="2331" y="1263"/>
                                    </a:lnTo>
                                    <a:lnTo>
                                      <a:pt x="2324" y="1251"/>
                                    </a:lnTo>
                                    <a:lnTo>
                                      <a:pt x="2311" y="1227"/>
                                    </a:lnTo>
                                    <a:lnTo>
                                      <a:pt x="2294" y="1205"/>
                                    </a:lnTo>
                                    <a:lnTo>
                                      <a:pt x="2276" y="1186"/>
                                    </a:lnTo>
                                    <a:lnTo>
                                      <a:pt x="2256" y="1168"/>
                                    </a:lnTo>
                                    <a:lnTo>
                                      <a:pt x="2234" y="1152"/>
                                    </a:lnTo>
                                    <a:lnTo>
                                      <a:pt x="2211" y="1137"/>
                                    </a:lnTo>
                                    <a:lnTo>
                                      <a:pt x="2199" y="1131"/>
                                    </a:lnTo>
                                    <a:lnTo>
                                      <a:pt x="2187" y="1125"/>
                                    </a:lnTo>
                                    <a:lnTo>
                                      <a:pt x="2173" y="1121"/>
                                    </a:lnTo>
                                    <a:lnTo>
                                      <a:pt x="2160" y="1116"/>
                                    </a:lnTo>
                                    <a:lnTo>
                                      <a:pt x="2147" y="1112"/>
                                    </a:lnTo>
                                    <a:lnTo>
                                      <a:pt x="2134" y="1109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05" y="1104"/>
                                    </a:lnTo>
                                    <a:lnTo>
                                      <a:pt x="2091" y="1103"/>
                                    </a:lnTo>
                                    <a:lnTo>
                                      <a:pt x="2077" y="1103"/>
                                    </a:lnTo>
                                    <a:lnTo>
                                      <a:pt x="2063" y="1103"/>
                                    </a:lnTo>
                                    <a:lnTo>
                                      <a:pt x="2049" y="1104"/>
                                    </a:lnTo>
                                    <a:lnTo>
                                      <a:pt x="2036" y="1106"/>
                                    </a:lnTo>
                                    <a:lnTo>
                                      <a:pt x="2023" y="1109"/>
                                    </a:lnTo>
                                    <a:lnTo>
                                      <a:pt x="1997" y="1115"/>
                                    </a:lnTo>
                                    <a:lnTo>
                                      <a:pt x="1972" y="1124"/>
                                    </a:lnTo>
                                    <a:lnTo>
                                      <a:pt x="1952" y="1119"/>
                                    </a:lnTo>
                                    <a:lnTo>
                                      <a:pt x="1932" y="1113"/>
                                    </a:lnTo>
                                    <a:lnTo>
                                      <a:pt x="1913" y="1106"/>
                                    </a:lnTo>
                                    <a:lnTo>
                                      <a:pt x="1894" y="1099"/>
                                    </a:lnTo>
                                    <a:lnTo>
                                      <a:pt x="1875" y="1091"/>
                                    </a:lnTo>
                                    <a:lnTo>
                                      <a:pt x="1856" y="1081"/>
                                    </a:lnTo>
                                    <a:lnTo>
                                      <a:pt x="1839" y="1071"/>
                                    </a:lnTo>
                                    <a:lnTo>
                                      <a:pt x="1820" y="1061"/>
                                    </a:lnTo>
                                    <a:lnTo>
                                      <a:pt x="1804" y="1050"/>
                                    </a:lnTo>
                                    <a:lnTo>
                                      <a:pt x="1786" y="1038"/>
                                    </a:lnTo>
                                    <a:lnTo>
                                      <a:pt x="1770" y="1025"/>
                                    </a:lnTo>
                                    <a:lnTo>
                                      <a:pt x="1753" y="1012"/>
                                    </a:lnTo>
                                    <a:lnTo>
                                      <a:pt x="1738" y="998"/>
                                    </a:lnTo>
                                    <a:lnTo>
                                      <a:pt x="1722" y="983"/>
                                    </a:lnTo>
                                    <a:lnTo>
                                      <a:pt x="1691" y="952"/>
                                    </a:lnTo>
                                    <a:lnTo>
                                      <a:pt x="1711" y="936"/>
                                    </a:lnTo>
                                    <a:lnTo>
                                      <a:pt x="1731" y="921"/>
                                    </a:lnTo>
                                    <a:lnTo>
                                      <a:pt x="1753" y="905"/>
                                    </a:lnTo>
                                    <a:lnTo>
                                      <a:pt x="1774" y="891"/>
                                    </a:lnTo>
                                    <a:lnTo>
                                      <a:pt x="1797" y="878"/>
                                    </a:lnTo>
                                    <a:lnTo>
                                      <a:pt x="1819" y="866"/>
                                    </a:lnTo>
                                    <a:lnTo>
                                      <a:pt x="1843" y="855"/>
                                    </a:lnTo>
                                    <a:lnTo>
                                      <a:pt x="1867" y="845"/>
                                    </a:lnTo>
                                    <a:lnTo>
                                      <a:pt x="1892" y="836"/>
                                    </a:lnTo>
                                    <a:lnTo>
                                      <a:pt x="1917" y="828"/>
                                    </a:lnTo>
                                    <a:lnTo>
                                      <a:pt x="1942" y="822"/>
                                    </a:lnTo>
                                    <a:lnTo>
                                      <a:pt x="1969" y="816"/>
                                    </a:lnTo>
                                    <a:lnTo>
                                      <a:pt x="1995" y="812"/>
                                    </a:lnTo>
                                    <a:lnTo>
                                      <a:pt x="2022" y="808"/>
                                    </a:lnTo>
                                    <a:lnTo>
                                      <a:pt x="2049" y="806"/>
                                    </a:lnTo>
                                    <a:lnTo>
                                      <a:pt x="2077" y="805"/>
                                    </a:lnTo>
                                    <a:lnTo>
                                      <a:pt x="2106" y="806"/>
                                    </a:lnTo>
                                    <a:lnTo>
                                      <a:pt x="2136" y="808"/>
                                    </a:lnTo>
                                    <a:lnTo>
                                      <a:pt x="2165" y="812"/>
                                    </a:lnTo>
                                    <a:lnTo>
                                      <a:pt x="2193" y="817"/>
                                    </a:lnTo>
                                    <a:lnTo>
                                      <a:pt x="2222" y="824"/>
                                    </a:lnTo>
                                    <a:lnTo>
                                      <a:pt x="2249" y="831"/>
                                    </a:lnTo>
                                    <a:lnTo>
                                      <a:pt x="2276" y="840"/>
                                    </a:lnTo>
                                    <a:lnTo>
                                      <a:pt x="2302" y="851"/>
                                    </a:lnTo>
                                    <a:lnTo>
                                      <a:pt x="2327" y="862"/>
                                    </a:lnTo>
                                    <a:lnTo>
                                      <a:pt x="2353" y="875"/>
                                    </a:lnTo>
                                    <a:lnTo>
                                      <a:pt x="2377" y="890"/>
                                    </a:lnTo>
                                    <a:lnTo>
                                      <a:pt x="2401" y="904"/>
                                    </a:lnTo>
                                    <a:lnTo>
                                      <a:pt x="2423" y="921"/>
                                    </a:lnTo>
                                    <a:lnTo>
                                      <a:pt x="2445" y="938"/>
                                    </a:lnTo>
                                    <a:lnTo>
                                      <a:pt x="2466" y="956"/>
                                    </a:lnTo>
                                    <a:lnTo>
                                      <a:pt x="2487" y="976"/>
                                    </a:lnTo>
                                    <a:lnTo>
                                      <a:pt x="2506" y="995"/>
                                    </a:lnTo>
                                    <a:lnTo>
                                      <a:pt x="2524" y="1016"/>
                                    </a:lnTo>
                                    <a:lnTo>
                                      <a:pt x="2541" y="1038"/>
                                    </a:lnTo>
                                    <a:lnTo>
                                      <a:pt x="2557" y="1061"/>
                                    </a:lnTo>
                                    <a:lnTo>
                                      <a:pt x="2573" y="1084"/>
                                    </a:lnTo>
                                    <a:lnTo>
                                      <a:pt x="2586" y="1109"/>
                                    </a:lnTo>
                                    <a:lnTo>
                                      <a:pt x="2599" y="1134"/>
                                    </a:lnTo>
                                    <a:lnTo>
                                      <a:pt x="2611" y="1159"/>
                                    </a:lnTo>
                                    <a:lnTo>
                                      <a:pt x="2621" y="1186"/>
                                    </a:lnTo>
                                    <a:lnTo>
                                      <a:pt x="2630" y="1213"/>
                                    </a:lnTo>
                                    <a:lnTo>
                                      <a:pt x="2639" y="1241"/>
                                    </a:lnTo>
                                    <a:lnTo>
                                      <a:pt x="2644" y="1268"/>
                                    </a:lnTo>
                                    <a:lnTo>
                                      <a:pt x="2650" y="1297"/>
                                    </a:lnTo>
                                    <a:lnTo>
                                      <a:pt x="2653" y="1326"/>
                                    </a:lnTo>
                                    <a:lnTo>
                                      <a:pt x="2655" y="1355"/>
                                    </a:lnTo>
                                    <a:lnTo>
                                      <a:pt x="2656" y="1385"/>
                                    </a:lnTo>
                                    <a:lnTo>
                                      <a:pt x="2655" y="1418"/>
                                    </a:lnTo>
                                    <a:lnTo>
                                      <a:pt x="2653" y="1450"/>
                                    </a:lnTo>
                                    <a:lnTo>
                                      <a:pt x="2649" y="1482"/>
                                    </a:lnTo>
                                    <a:lnTo>
                                      <a:pt x="2642" y="1513"/>
                                    </a:lnTo>
                                    <a:lnTo>
                                      <a:pt x="2684" y="1508"/>
                                    </a:lnTo>
                                    <a:lnTo>
                                      <a:pt x="2727" y="1505"/>
                                    </a:lnTo>
                                    <a:lnTo>
                                      <a:pt x="2770" y="1502"/>
                                    </a:lnTo>
                                    <a:lnTo>
                                      <a:pt x="2811" y="1501"/>
                                    </a:lnTo>
                                    <a:lnTo>
                                      <a:pt x="2864" y="1502"/>
                                    </a:lnTo>
                                    <a:lnTo>
                                      <a:pt x="2917" y="1506"/>
                                    </a:lnTo>
                                    <a:lnTo>
                                      <a:pt x="2969" y="1511"/>
                                    </a:lnTo>
                                    <a:lnTo>
                                      <a:pt x="3021" y="1519"/>
                                    </a:lnTo>
                                    <a:lnTo>
                                      <a:pt x="3072" y="1528"/>
                                    </a:lnTo>
                                    <a:lnTo>
                                      <a:pt x="3123" y="1540"/>
                                    </a:lnTo>
                                    <a:lnTo>
                                      <a:pt x="3172" y="1554"/>
                                    </a:lnTo>
                                    <a:lnTo>
                                      <a:pt x="3223" y="1570"/>
                                    </a:lnTo>
                                    <a:lnTo>
                                      <a:pt x="3276" y="1589"/>
                                    </a:lnTo>
                                    <a:lnTo>
                                      <a:pt x="3327" y="1610"/>
                                    </a:lnTo>
                                    <a:lnTo>
                                      <a:pt x="3378" y="1633"/>
                                    </a:lnTo>
                                    <a:lnTo>
                                      <a:pt x="3428" y="1659"/>
                                    </a:lnTo>
                                    <a:lnTo>
                                      <a:pt x="3475" y="1685"/>
                                    </a:lnTo>
                                    <a:lnTo>
                                      <a:pt x="3521" y="1714"/>
                                    </a:lnTo>
                                    <a:lnTo>
                                      <a:pt x="3566" y="1743"/>
                                    </a:lnTo>
                                    <a:lnTo>
                                      <a:pt x="3610" y="1774"/>
                                    </a:lnTo>
                                    <a:lnTo>
                                      <a:pt x="3652" y="1807"/>
                                    </a:lnTo>
                                    <a:lnTo>
                                      <a:pt x="3693" y="1842"/>
                                    </a:lnTo>
                                    <a:lnTo>
                                      <a:pt x="3732" y="1878"/>
                                    </a:lnTo>
                                    <a:lnTo>
                                      <a:pt x="3770" y="1915"/>
                                    </a:lnTo>
                                    <a:lnTo>
                                      <a:pt x="3806" y="1954"/>
                                    </a:lnTo>
                                    <a:lnTo>
                                      <a:pt x="3840" y="1994"/>
                                    </a:lnTo>
                                    <a:lnTo>
                                      <a:pt x="3873" y="2035"/>
                                    </a:lnTo>
                                    <a:lnTo>
                                      <a:pt x="3905" y="2078"/>
                                    </a:lnTo>
                                    <a:lnTo>
                                      <a:pt x="3934" y="2122"/>
                                    </a:lnTo>
                                    <a:lnTo>
                                      <a:pt x="3962" y="2166"/>
                                    </a:lnTo>
                                    <a:lnTo>
                                      <a:pt x="3988" y="2212"/>
                                    </a:lnTo>
                                    <a:lnTo>
                                      <a:pt x="4012" y="2259"/>
                                    </a:lnTo>
                                    <a:lnTo>
                                      <a:pt x="4035" y="2307"/>
                                    </a:lnTo>
                                    <a:lnTo>
                                      <a:pt x="4056" y="2356"/>
                                    </a:lnTo>
                                    <a:lnTo>
                                      <a:pt x="4075" y="2406"/>
                                    </a:lnTo>
                                    <a:lnTo>
                                      <a:pt x="4091" y="2457"/>
                                    </a:lnTo>
                                    <a:lnTo>
                                      <a:pt x="4105" y="2509"/>
                                    </a:lnTo>
                                    <a:lnTo>
                                      <a:pt x="4119" y="2561"/>
                                    </a:lnTo>
                                    <a:lnTo>
                                      <a:pt x="4130" y="2615"/>
                                    </a:lnTo>
                                    <a:lnTo>
                                      <a:pt x="4138" y="2669"/>
                                    </a:lnTo>
                                    <a:lnTo>
                                      <a:pt x="4145" y="2724"/>
                                    </a:lnTo>
                                    <a:lnTo>
                                      <a:pt x="4150" y="2779"/>
                                    </a:lnTo>
                                    <a:lnTo>
                                      <a:pt x="4153" y="2835"/>
                                    </a:lnTo>
                                    <a:lnTo>
                                      <a:pt x="4154" y="2891"/>
                                    </a:lnTo>
                                    <a:close/>
                                    <a:moveTo>
                                      <a:pt x="3856" y="2888"/>
                                    </a:moveTo>
                                    <a:lnTo>
                                      <a:pt x="3856" y="2888"/>
                                    </a:lnTo>
                                    <a:lnTo>
                                      <a:pt x="3855" y="2844"/>
                                    </a:lnTo>
                                    <a:lnTo>
                                      <a:pt x="3853" y="2800"/>
                                    </a:lnTo>
                                    <a:lnTo>
                                      <a:pt x="3849" y="2756"/>
                                    </a:lnTo>
                                    <a:lnTo>
                                      <a:pt x="3844" y="2714"/>
                                    </a:lnTo>
                                    <a:lnTo>
                                      <a:pt x="3837" y="2671"/>
                                    </a:lnTo>
                                    <a:lnTo>
                                      <a:pt x="3828" y="2629"/>
                                    </a:lnTo>
                                    <a:lnTo>
                                      <a:pt x="3818" y="2588"/>
                                    </a:lnTo>
                                    <a:lnTo>
                                      <a:pt x="3806" y="2548"/>
                                    </a:lnTo>
                                    <a:lnTo>
                                      <a:pt x="3793" y="2508"/>
                                    </a:lnTo>
                                    <a:lnTo>
                                      <a:pt x="3779" y="2468"/>
                                    </a:lnTo>
                                    <a:lnTo>
                                      <a:pt x="3762" y="2430"/>
                                    </a:lnTo>
                                    <a:lnTo>
                                      <a:pt x="3744" y="2393"/>
                                    </a:lnTo>
                                    <a:lnTo>
                                      <a:pt x="3726" y="2355"/>
                                    </a:lnTo>
                                    <a:lnTo>
                                      <a:pt x="3705" y="2319"/>
                                    </a:lnTo>
                                    <a:lnTo>
                                      <a:pt x="3684" y="2284"/>
                                    </a:lnTo>
                                    <a:lnTo>
                                      <a:pt x="3661" y="2249"/>
                                    </a:lnTo>
                                    <a:lnTo>
                                      <a:pt x="3636" y="2216"/>
                                    </a:lnTo>
                                    <a:lnTo>
                                      <a:pt x="3610" y="2185"/>
                                    </a:lnTo>
                                    <a:lnTo>
                                      <a:pt x="3583" y="2153"/>
                                    </a:lnTo>
                                    <a:lnTo>
                                      <a:pt x="3554" y="2122"/>
                                    </a:lnTo>
                                    <a:lnTo>
                                      <a:pt x="3526" y="2093"/>
                                    </a:lnTo>
                                    <a:lnTo>
                                      <a:pt x="3495" y="2065"/>
                                    </a:lnTo>
                                    <a:lnTo>
                                      <a:pt x="3463" y="2038"/>
                                    </a:lnTo>
                                    <a:lnTo>
                                      <a:pt x="3429" y="2012"/>
                                    </a:lnTo>
                                    <a:lnTo>
                                      <a:pt x="3395" y="1988"/>
                                    </a:lnTo>
                                    <a:lnTo>
                                      <a:pt x="3359" y="1965"/>
                                    </a:lnTo>
                                    <a:lnTo>
                                      <a:pt x="3323" y="1943"/>
                                    </a:lnTo>
                                    <a:lnTo>
                                      <a:pt x="3286" y="1922"/>
                                    </a:lnTo>
                                    <a:lnTo>
                                      <a:pt x="3247" y="1902"/>
                                    </a:lnTo>
                                    <a:lnTo>
                                      <a:pt x="3208" y="1883"/>
                                    </a:lnTo>
                                    <a:lnTo>
                                      <a:pt x="3167" y="1867"/>
                                    </a:lnTo>
                                    <a:lnTo>
                                      <a:pt x="3125" y="1851"/>
                                    </a:lnTo>
                                    <a:lnTo>
                                      <a:pt x="3088" y="1839"/>
                                    </a:lnTo>
                                    <a:lnTo>
                                      <a:pt x="3049" y="1829"/>
                                    </a:lnTo>
                                    <a:lnTo>
                                      <a:pt x="3011" y="1819"/>
                                    </a:lnTo>
                                    <a:lnTo>
                                      <a:pt x="2971" y="1813"/>
                                    </a:lnTo>
                                    <a:lnTo>
                                      <a:pt x="2931" y="1806"/>
                                    </a:lnTo>
                                    <a:lnTo>
                                      <a:pt x="2892" y="1803"/>
                                    </a:lnTo>
                                    <a:lnTo>
                                      <a:pt x="2852" y="1800"/>
                                    </a:lnTo>
                                    <a:lnTo>
                                      <a:pt x="2811" y="1800"/>
                                    </a:lnTo>
                                    <a:lnTo>
                                      <a:pt x="2761" y="1801"/>
                                    </a:lnTo>
                                    <a:lnTo>
                                      <a:pt x="2711" y="1804"/>
                                    </a:lnTo>
                                    <a:lnTo>
                                      <a:pt x="2661" y="1811"/>
                                    </a:lnTo>
                                    <a:lnTo>
                                      <a:pt x="2611" y="1819"/>
                                    </a:lnTo>
                                    <a:lnTo>
                                      <a:pt x="2562" y="1831"/>
                                    </a:lnTo>
                                    <a:lnTo>
                                      <a:pt x="2512" y="1845"/>
                                    </a:lnTo>
                                    <a:lnTo>
                                      <a:pt x="2464" y="1860"/>
                                    </a:lnTo>
                                    <a:lnTo>
                                      <a:pt x="2417" y="1879"/>
                                    </a:lnTo>
                                    <a:lnTo>
                                      <a:pt x="2370" y="1899"/>
                                    </a:lnTo>
                                    <a:lnTo>
                                      <a:pt x="2324" y="1921"/>
                                    </a:lnTo>
                                    <a:lnTo>
                                      <a:pt x="2280" y="1945"/>
                                    </a:lnTo>
                                    <a:lnTo>
                                      <a:pt x="2236" y="1971"/>
                                    </a:lnTo>
                                    <a:lnTo>
                                      <a:pt x="2194" y="2000"/>
                                    </a:lnTo>
                                    <a:lnTo>
                                      <a:pt x="2154" y="2029"/>
                                    </a:lnTo>
                                    <a:lnTo>
                                      <a:pt x="2115" y="2060"/>
                                    </a:lnTo>
                                    <a:lnTo>
                                      <a:pt x="2078" y="2093"/>
                                    </a:lnTo>
                                    <a:lnTo>
                                      <a:pt x="2040" y="2060"/>
                                    </a:lnTo>
                                    <a:lnTo>
                                      <a:pt x="2001" y="2028"/>
                                    </a:lnTo>
                                    <a:lnTo>
                                      <a:pt x="1960" y="1999"/>
                                    </a:lnTo>
                                    <a:lnTo>
                                      <a:pt x="1918" y="1971"/>
                                    </a:lnTo>
                                    <a:lnTo>
                                      <a:pt x="1874" y="1945"/>
                                    </a:lnTo>
                                    <a:lnTo>
                                      <a:pt x="1830" y="1921"/>
                                    </a:lnTo>
                                    <a:lnTo>
                                      <a:pt x="1784" y="1899"/>
                                    </a:lnTo>
                                    <a:lnTo>
                                      <a:pt x="1738" y="1878"/>
                                    </a:lnTo>
                                    <a:lnTo>
                                      <a:pt x="1690" y="1860"/>
                                    </a:lnTo>
                                    <a:lnTo>
                                      <a:pt x="1642" y="1844"/>
                                    </a:lnTo>
                                    <a:lnTo>
                                      <a:pt x="1592" y="1830"/>
                                    </a:lnTo>
                                    <a:lnTo>
                                      <a:pt x="1543" y="1819"/>
                                    </a:lnTo>
                                    <a:lnTo>
                                      <a:pt x="1493" y="1809"/>
                                    </a:lnTo>
                                    <a:lnTo>
                                      <a:pt x="1443" y="1804"/>
                                    </a:lnTo>
                                    <a:lnTo>
                                      <a:pt x="1393" y="1800"/>
                                    </a:lnTo>
                                    <a:lnTo>
                                      <a:pt x="1343" y="1798"/>
                                    </a:lnTo>
                                    <a:lnTo>
                                      <a:pt x="1302" y="1800"/>
                                    </a:lnTo>
                                    <a:lnTo>
                                      <a:pt x="1262" y="1802"/>
                                    </a:lnTo>
                                    <a:lnTo>
                                      <a:pt x="1223" y="1806"/>
                                    </a:lnTo>
                                    <a:lnTo>
                                      <a:pt x="1183" y="1812"/>
                                    </a:lnTo>
                                    <a:lnTo>
                                      <a:pt x="1145" y="1819"/>
                                    </a:lnTo>
                                    <a:lnTo>
                                      <a:pt x="1105" y="1828"/>
                                    </a:lnTo>
                                    <a:lnTo>
                                      <a:pt x="1068" y="1838"/>
                                    </a:lnTo>
                                    <a:lnTo>
                                      <a:pt x="1029" y="1851"/>
                                    </a:lnTo>
                                    <a:lnTo>
                                      <a:pt x="987" y="1866"/>
                                    </a:lnTo>
                                    <a:lnTo>
                                      <a:pt x="947" y="1883"/>
                                    </a:lnTo>
                                    <a:lnTo>
                                      <a:pt x="907" y="1901"/>
                                    </a:lnTo>
                                    <a:lnTo>
                                      <a:pt x="868" y="1921"/>
                                    </a:lnTo>
                                    <a:lnTo>
                                      <a:pt x="831" y="1941"/>
                                    </a:lnTo>
                                    <a:lnTo>
                                      <a:pt x="795" y="1963"/>
                                    </a:lnTo>
                                    <a:lnTo>
                                      <a:pt x="760" y="1987"/>
                                    </a:lnTo>
                                    <a:lnTo>
                                      <a:pt x="725" y="2011"/>
                                    </a:lnTo>
                                    <a:lnTo>
                                      <a:pt x="691" y="2037"/>
                                    </a:lnTo>
                                    <a:lnTo>
                                      <a:pt x="659" y="2064"/>
                                    </a:lnTo>
                                    <a:lnTo>
                                      <a:pt x="629" y="2092"/>
                                    </a:lnTo>
                                    <a:lnTo>
                                      <a:pt x="599" y="2121"/>
                                    </a:lnTo>
                                    <a:lnTo>
                                      <a:pt x="571" y="2152"/>
                                    </a:lnTo>
                                    <a:lnTo>
                                      <a:pt x="544" y="2182"/>
                                    </a:lnTo>
                                    <a:lnTo>
                                      <a:pt x="519" y="2215"/>
                                    </a:lnTo>
                                    <a:lnTo>
                                      <a:pt x="493" y="2248"/>
                                    </a:lnTo>
                                    <a:lnTo>
                                      <a:pt x="470" y="2282"/>
                                    </a:lnTo>
                                    <a:lnTo>
                                      <a:pt x="448" y="2318"/>
                                    </a:lnTo>
                                    <a:lnTo>
                                      <a:pt x="428" y="2354"/>
                                    </a:lnTo>
                                    <a:lnTo>
                                      <a:pt x="409" y="2390"/>
                                    </a:lnTo>
                                    <a:lnTo>
                                      <a:pt x="391" y="2429"/>
                                    </a:lnTo>
                                    <a:lnTo>
                                      <a:pt x="376" y="2467"/>
                                    </a:lnTo>
                                    <a:lnTo>
                                      <a:pt x="360" y="2506"/>
                                    </a:lnTo>
                                    <a:lnTo>
                                      <a:pt x="347" y="2545"/>
                                    </a:lnTo>
                                    <a:lnTo>
                                      <a:pt x="336" y="2586"/>
                                    </a:lnTo>
                                    <a:lnTo>
                                      <a:pt x="325" y="2628"/>
                                    </a:lnTo>
                                    <a:lnTo>
                                      <a:pt x="316" y="2670"/>
                                    </a:lnTo>
                                    <a:lnTo>
                                      <a:pt x="310" y="2712"/>
                                    </a:lnTo>
                                    <a:lnTo>
                                      <a:pt x="304" y="2754"/>
                                    </a:lnTo>
                                    <a:lnTo>
                                      <a:pt x="301" y="2798"/>
                                    </a:lnTo>
                                    <a:lnTo>
                                      <a:pt x="299" y="2841"/>
                                    </a:lnTo>
                                    <a:lnTo>
                                      <a:pt x="297" y="2886"/>
                                    </a:lnTo>
                                    <a:lnTo>
                                      <a:pt x="300" y="2944"/>
                                    </a:lnTo>
                                    <a:lnTo>
                                      <a:pt x="304" y="3001"/>
                                    </a:lnTo>
                                    <a:lnTo>
                                      <a:pt x="310" y="3058"/>
                                    </a:lnTo>
                                    <a:lnTo>
                                      <a:pt x="318" y="3114"/>
                                    </a:lnTo>
                                    <a:lnTo>
                                      <a:pt x="328" y="3170"/>
                                    </a:lnTo>
                                    <a:lnTo>
                                      <a:pt x="340" y="3225"/>
                                    </a:lnTo>
                                    <a:lnTo>
                                      <a:pt x="355" y="3280"/>
                                    </a:lnTo>
                                    <a:lnTo>
                                      <a:pt x="370" y="3334"/>
                                    </a:lnTo>
                                    <a:lnTo>
                                      <a:pt x="388" y="3388"/>
                                    </a:lnTo>
                                    <a:lnTo>
                                      <a:pt x="407" y="3441"/>
                                    </a:lnTo>
                                    <a:lnTo>
                                      <a:pt x="428" y="3494"/>
                                    </a:lnTo>
                                    <a:lnTo>
                                      <a:pt x="450" y="3545"/>
                                    </a:lnTo>
                                    <a:lnTo>
                                      <a:pt x="473" y="3596"/>
                                    </a:lnTo>
                                    <a:lnTo>
                                      <a:pt x="499" y="3647"/>
                                    </a:lnTo>
                                    <a:lnTo>
                                      <a:pt x="525" y="3697"/>
                                    </a:lnTo>
                                    <a:lnTo>
                                      <a:pt x="554" y="3746"/>
                                    </a:lnTo>
                                    <a:lnTo>
                                      <a:pt x="582" y="3794"/>
                                    </a:lnTo>
                                    <a:lnTo>
                                      <a:pt x="612" y="3842"/>
                                    </a:lnTo>
                                    <a:lnTo>
                                      <a:pt x="643" y="3890"/>
                                    </a:lnTo>
                                    <a:lnTo>
                                      <a:pt x="675" y="3936"/>
                                    </a:lnTo>
                                    <a:lnTo>
                                      <a:pt x="708" y="3982"/>
                                    </a:lnTo>
                                    <a:lnTo>
                                      <a:pt x="742" y="4027"/>
                                    </a:lnTo>
                                    <a:lnTo>
                                      <a:pt x="776" y="4071"/>
                                    </a:lnTo>
                                    <a:lnTo>
                                      <a:pt x="811" y="4115"/>
                                    </a:lnTo>
                                    <a:lnTo>
                                      <a:pt x="848" y="4157"/>
                                    </a:lnTo>
                                    <a:lnTo>
                                      <a:pt x="884" y="4200"/>
                                    </a:lnTo>
                                    <a:lnTo>
                                      <a:pt x="920" y="4241"/>
                                    </a:lnTo>
                                    <a:lnTo>
                                      <a:pt x="958" y="4281"/>
                                    </a:lnTo>
                                    <a:lnTo>
                                      <a:pt x="995" y="4321"/>
                                    </a:lnTo>
                                    <a:lnTo>
                                      <a:pt x="1032" y="4360"/>
                                    </a:lnTo>
                                    <a:lnTo>
                                      <a:pt x="1070" y="4397"/>
                                    </a:lnTo>
                                    <a:lnTo>
                                      <a:pt x="1108" y="4434"/>
                                    </a:lnTo>
                                    <a:lnTo>
                                      <a:pt x="1184" y="4506"/>
                                    </a:lnTo>
                                    <a:lnTo>
                                      <a:pt x="1260" y="4573"/>
                                    </a:lnTo>
                                    <a:lnTo>
                                      <a:pt x="1334" y="4637"/>
                                    </a:lnTo>
                                    <a:lnTo>
                                      <a:pt x="1408" y="4697"/>
                                    </a:lnTo>
                                    <a:lnTo>
                                      <a:pt x="1478" y="4753"/>
                                    </a:lnTo>
                                    <a:lnTo>
                                      <a:pt x="1546" y="4805"/>
                                    </a:lnTo>
                                    <a:lnTo>
                                      <a:pt x="1612" y="4853"/>
                                    </a:lnTo>
                                    <a:lnTo>
                                      <a:pt x="1673" y="4898"/>
                                    </a:lnTo>
                                    <a:lnTo>
                                      <a:pt x="1730" y="4937"/>
                                    </a:lnTo>
                                    <a:lnTo>
                                      <a:pt x="1782" y="4972"/>
                                    </a:lnTo>
                                    <a:lnTo>
                                      <a:pt x="1829" y="5002"/>
                                    </a:lnTo>
                                    <a:lnTo>
                                      <a:pt x="1869" y="5028"/>
                                    </a:lnTo>
                                    <a:lnTo>
                                      <a:pt x="1929" y="5066"/>
                                    </a:lnTo>
                                    <a:lnTo>
                                      <a:pt x="1959" y="5082"/>
                                    </a:lnTo>
                                    <a:lnTo>
                                      <a:pt x="2077" y="5149"/>
                                    </a:lnTo>
                                    <a:lnTo>
                                      <a:pt x="2193" y="5083"/>
                                    </a:lnTo>
                                    <a:lnTo>
                                      <a:pt x="2222" y="5066"/>
                                    </a:lnTo>
                                    <a:lnTo>
                                      <a:pt x="2283" y="5028"/>
                                    </a:lnTo>
                                    <a:lnTo>
                                      <a:pt x="2323" y="5002"/>
                                    </a:lnTo>
                                    <a:lnTo>
                                      <a:pt x="2370" y="4972"/>
                                    </a:lnTo>
                                    <a:lnTo>
                                      <a:pt x="2422" y="4937"/>
                                    </a:lnTo>
                                    <a:lnTo>
                                      <a:pt x="2479" y="4898"/>
                                    </a:lnTo>
                                    <a:lnTo>
                                      <a:pt x="2540" y="4853"/>
                                    </a:lnTo>
                                    <a:lnTo>
                                      <a:pt x="2606" y="4806"/>
                                    </a:lnTo>
                                    <a:lnTo>
                                      <a:pt x="2674" y="4753"/>
                                    </a:lnTo>
                                    <a:lnTo>
                                      <a:pt x="2744" y="4697"/>
                                    </a:lnTo>
                                    <a:lnTo>
                                      <a:pt x="2818" y="4638"/>
                                    </a:lnTo>
                                    <a:lnTo>
                                      <a:pt x="2893" y="4574"/>
                                    </a:lnTo>
                                    <a:lnTo>
                                      <a:pt x="2968" y="4506"/>
                                    </a:lnTo>
                                    <a:lnTo>
                                      <a:pt x="3044" y="4434"/>
                                    </a:lnTo>
                                    <a:lnTo>
                                      <a:pt x="3082" y="4398"/>
                                    </a:lnTo>
                                    <a:lnTo>
                                      <a:pt x="3120" y="4361"/>
                                    </a:lnTo>
                                    <a:lnTo>
                                      <a:pt x="3158" y="4321"/>
                                    </a:lnTo>
                                    <a:lnTo>
                                      <a:pt x="3195" y="4283"/>
                                    </a:lnTo>
                                    <a:lnTo>
                                      <a:pt x="3233" y="4242"/>
                                    </a:lnTo>
                                    <a:lnTo>
                                      <a:pt x="3269" y="4200"/>
                                    </a:lnTo>
                                    <a:lnTo>
                                      <a:pt x="3305" y="4158"/>
                                    </a:lnTo>
                                    <a:lnTo>
                                      <a:pt x="3341" y="4116"/>
                                    </a:lnTo>
                                    <a:lnTo>
                                      <a:pt x="3376" y="4072"/>
                                    </a:lnTo>
                                    <a:lnTo>
                                      <a:pt x="3411" y="4028"/>
                                    </a:lnTo>
                                    <a:lnTo>
                                      <a:pt x="3444" y="3983"/>
                                    </a:lnTo>
                                    <a:lnTo>
                                      <a:pt x="3477" y="3937"/>
                                    </a:lnTo>
                                    <a:lnTo>
                                      <a:pt x="3509" y="3891"/>
                                    </a:lnTo>
                                    <a:lnTo>
                                      <a:pt x="3540" y="3844"/>
                                    </a:lnTo>
                                    <a:lnTo>
                                      <a:pt x="3571" y="3796"/>
                                    </a:lnTo>
                                    <a:lnTo>
                                      <a:pt x="3599" y="3747"/>
                                    </a:lnTo>
                                    <a:lnTo>
                                      <a:pt x="3627" y="3698"/>
                                    </a:lnTo>
                                    <a:lnTo>
                                      <a:pt x="3653" y="3648"/>
                                    </a:lnTo>
                                    <a:lnTo>
                                      <a:pt x="3678" y="3597"/>
                                    </a:lnTo>
                                    <a:lnTo>
                                      <a:pt x="3703" y="3547"/>
                                    </a:lnTo>
                                    <a:lnTo>
                                      <a:pt x="3725" y="3495"/>
                                    </a:lnTo>
                                    <a:lnTo>
                                      <a:pt x="3746" y="3442"/>
                                    </a:lnTo>
                                    <a:lnTo>
                                      <a:pt x="3765" y="3389"/>
                                    </a:lnTo>
                                    <a:lnTo>
                                      <a:pt x="3783" y="3335"/>
                                    </a:lnTo>
                                    <a:lnTo>
                                      <a:pt x="3798" y="3281"/>
                                    </a:lnTo>
                                    <a:lnTo>
                                      <a:pt x="3813" y="3226"/>
                                    </a:lnTo>
                                    <a:lnTo>
                                      <a:pt x="3825" y="3171"/>
                                    </a:lnTo>
                                    <a:lnTo>
                                      <a:pt x="3835" y="3115"/>
                                    </a:lnTo>
                                    <a:lnTo>
                                      <a:pt x="3844" y="3059"/>
                                    </a:lnTo>
                                    <a:lnTo>
                                      <a:pt x="3849" y="3003"/>
                                    </a:lnTo>
                                    <a:lnTo>
                                      <a:pt x="3853" y="2946"/>
                                    </a:lnTo>
                                    <a:lnTo>
                                      <a:pt x="3856" y="2888"/>
                                    </a:lnTo>
                                    <a:close/>
                                    <a:moveTo>
                                      <a:pt x="3626" y="2885"/>
                                    </a:moveTo>
                                    <a:lnTo>
                                      <a:pt x="3626" y="2885"/>
                                    </a:lnTo>
                                    <a:lnTo>
                                      <a:pt x="3625" y="2937"/>
                                    </a:lnTo>
                                    <a:lnTo>
                                      <a:pt x="3620" y="2990"/>
                                    </a:lnTo>
                                    <a:lnTo>
                                      <a:pt x="3615" y="3040"/>
                                    </a:lnTo>
                                    <a:lnTo>
                                      <a:pt x="3607" y="3092"/>
                                    </a:lnTo>
                                    <a:lnTo>
                                      <a:pt x="3597" y="3143"/>
                                    </a:lnTo>
                                    <a:lnTo>
                                      <a:pt x="3585" y="3193"/>
                                    </a:lnTo>
                                    <a:lnTo>
                                      <a:pt x="3572" y="3243"/>
                                    </a:lnTo>
                                    <a:lnTo>
                                      <a:pt x="3556" y="3292"/>
                                    </a:lnTo>
                                    <a:lnTo>
                                      <a:pt x="3539" y="3342"/>
                                    </a:lnTo>
                                    <a:lnTo>
                                      <a:pt x="3520" y="3390"/>
                                    </a:lnTo>
                                    <a:lnTo>
                                      <a:pt x="3500" y="3438"/>
                                    </a:lnTo>
                                    <a:lnTo>
                                      <a:pt x="3479" y="3486"/>
                                    </a:lnTo>
                                    <a:lnTo>
                                      <a:pt x="3456" y="3532"/>
                                    </a:lnTo>
                                    <a:lnTo>
                                      <a:pt x="3432" y="3580"/>
                                    </a:lnTo>
                                    <a:lnTo>
                                      <a:pt x="3406" y="3625"/>
                                    </a:lnTo>
                                    <a:lnTo>
                                      <a:pt x="3379" y="3670"/>
                                    </a:lnTo>
                                    <a:lnTo>
                                      <a:pt x="3352" y="3715"/>
                                    </a:lnTo>
                                    <a:lnTo>
                                      <a:pt x="3322" y="3759"/>
                                    </a:lnTo>
                                    <a:lnTo>
                                      <a:pt x="3292" y="3803"/>
                                    </a:lnTo>
                                    <a:lnTo>
                                      <a:pt x="3261" y="3845"/>
                                    </a:lnTo>
                                    <a:lnTo>
                                      <a:pt x="3231" y="3888"/>
                                    </a:lnTo>
                                    <a:lnTo>
                                      <a:pt x="3198" y="3929"/>
                                    </a:lnTo>
                                    <a:lnTo>
                                      <a:pt x="3165" y="3970"/>
                                    </a:lnTo>
                                    <a:lnTo>
                                      <a:pt x="3132" y="4010"/>
                                    </a:lnTo>
                                    <a:lnTo>
                                      <a:pt x="3098" y="4049"/>
                                    </a:lnTo>
                                    <a:lnTo>
                                      <a:pt x="3062" y="4088"/>
                                    </a:lnTo>
                                    <a:lnTo>
                                      <a:pt x="3027" y="4126"/>
                                    </a:lnTo>
                                    <a:lnTo>
                                      <a:pt x="2992" y="4164"/>
                                    </a:lnTo>
                                    <a:lnTo>
                                      <a:pt x="2956" y="4200"/>
                                    </a:lnTo>
                                    <a:lnTo>
                                      <a:pt x="2920" y="4235"/>
                                    </a:lnTo>
                                    <a:lnTo>
                                      <a:pt x="2848" y="4305"/>
                                    </a:lnTo>
                                    <a:lnTo>
                                      <a:pt x="2776" y="4371"/>
                                    </a:lnTo>
                                    <a:lnTo>
                                      <a:pt x="2705" y="4433"/>
                                    </a:lnTo>
                                    <a:lnTo>
                                      <a:pt x="2634" y="4492"/>
                                    </a:lnTo>
                                    <a:lnTo>
                                      <a:pt x="2565" y="4547"/>
                                    </a:lnTo>
                                    <a:lnTo>
                                      <a:pt x="2499" y="4598"/>
                                    </a:lnTo>
                                    <a:lnTo>
                                      <a:pt x="2435" y="4646"/>
                                    </a:lnTo>
                                    <a:lnTo>
                                      <a:pt x="2375" y="4690"/>
                                    </a:lnTo>
                                    <a:lnTo>
                                      <a:pt x="2319" y="4729"/>
                                    </a:lnTo>
                                    <a:lnTo>
                                      <a:pt x="2267" y="4764"/>
                                    </a:lnTo>
                                    <a:lnTo>
                                      <a:pt x="2221" y="4795"/>
                                    </a:lnTo>
                                    <a:lnTo>
                                      <a:pt x="2145" y="4844"/>
                                    </a:lnTo>
                                    <a:lnTo>
                                      <a:pt x="2096" y="4873"/>
                                    </a:lnTo>
                                    <a:lnTo>
                                      <a:pt x="2079" y="4884"/>
                                    </a:lnTo>
                                    <a:lnTo>
                                      <a:pt x="2073" y="4884"/>
                                    </a:lnTo>
                                    <a:lnTo>
                                      <a:pt x="2056" y="4873"/>
                                    </a:lnTo>
                                    <a:lnTo>
                                      <a:pt x="2007" y="4844"/>
                                    </a:lnTo>
                                    <a:lnTo>
                                      <a:pt x="1931" y="4795"/>
                                    </a:lnTo>
                                    <a:lnTo>
                                      <a:pt x="1885" y="4764"/>
                                    </a:lnTo>
                                    <a:lnTo>
                                      <a:pt x="1833" y="4729"/>
                                    </a:lnTo>
                                    <a:lnTo>
                                      <a:pt x="1777" y="4690"/>
                                    </a:lnTo>
                                    <a:lnTo>
                                      <a:pt x="1717" y="4646"/>
                                    </a:lnTo>
                                    <a:lnTo>
                                      <a:pt x="1653" y="4598"/>
                                    </a:lnTo>
                                    <a:lnTo>
                                      <a:pt x="1587" y="4547"/>
                                    </a:lnTo>
                                    <a:lnTo>
                                      <a:pt x="1519" y="4492"/>
                                    </a:lnTo>
                                    <a:lnTo>
                                      <a:pt x="1448" y="4432"/>
                                    </a:lnTo>
                                    <a:lnTo>
                                      <a:pt x="1377" y="4369"/>
                                    </a:lnTo>
                                    <a:lnTo>
                                      <a:pt x="1304" y="4305"/>
                                    </a:lnTo>
                                    <a:lnTo>
                                      <a:pt x="1233" y="4235"/>
                                    </a:lnTo>
                                    <a:lnTo>
                                      <a:pt x="1196" y="4199"/>
                                    </a:lnTo>
                                    <a:lnTo>
                                      <a:pt x="1161" y="4163"/>
                                    </a:lnTo>
                                    <a:lnTo>
                                      <a:pt x="1125" y="4125"/>
                                    </a:lnTo>
                                    <a:lnTo>
                                      <a:pt x="1091" y="4088"/>
                                    </a:lnTo>
                                    <a:lnTo>
                                      <a:pt x="1056" y="4048"/>
                                    </a:lnTo>
                                    <a:lnTo>
                                      <a:pt x="1021" y="4009"/>
                                    </a:lnTo>
                                    <a:lnTo>
                                      <a:pt x="987" y="3969"/>
                                    </a:lnTo>
                                    <a:lnTo>
                                      <a:pt x="954" y="3928"/>
                                    </a:lnTo>
                                    <a:lnTo>
                                      <a:pt x="922" y="3886"/>
                                    </a:lnTo>
                                    <a:lnTo>
                                      <a:pt x="890" y="3845"/>
                                    </a:lnTo>
                                    <a:lnTo>
                                      <a:pt x="860" y="3802"/>
                                    </a:lnTo>
                                    <a:lnTo>
                                      <a:pt x="830" y="3758"/>
                                    </a:lnTo>
                                    <a:lnTo>
                                      <a:pt x="801" y="3714"/>
                                    </a:lnTo>
                                    <a:lnTo>
                                      <a:pt x="774" y="3669"/>
                                    </a:lnTo>
                                    <a:lnTo>
                                      <a:pt x="746" y="3624"/>
                                    </a:lnTo>
                                    <a:lnTo>
                                      <a:pt x="721" y="3577"/>
                                    </a:lnTo>
                                    <a:lnTo>
                                      <a:pt x="697" y="3531"/>
                                    </a:lnTo>
                                    <a:lnTo>
                                      <a:pt x="674" y="3485"/>
                                    </a:lnTo>
                                    <a:lnTo>
                                      <a:pt x="653" y="3437"/>
                                    </a:lnTo>
                                    <a:lnTo>
                                      <a:pt x="632" y="3389"/>
                                    </a:lnTo>
                                    <a:lnTo>
                                      <a:pt x="613" y="3341"/>
                                    </a:lnTo>
                                    <a:lnTo>
                                      <a:pt x="597" y="3291"/>
                                    </a:lnTo>
                                    <a:lnTo>
                                      <a:pt x="581" y="3242"/>
                                    </a:lnTo>
                                    <a:lnTo>
                                      <a:pt x="568" y="3192"/>
                                    </a:lnTo>
                                    <a:lnTo>
                                      <a:pt x="556" y="3142"/>
                                    </a:lnTo>
                                    <a:lnTo>
                                      <a:pt x="546" y="3091"/>
                                    </a:lnTo>
                                    <a:lnTo>
                                      <a:pt x="538" y="3039"/>
                                    </a:lnTo>
                                    <a:lnTo>
                                      <a:pt x="533" y="2988"/>
                                    </a:lnTo>
                                    <a:lnTo>
                                      <a:pt x="529" y="2936"/>
                                    </a:lnTo>
                                    <a:lnTo>
                                      <a:pt x="527" y="2883"/>
                                    </a:lnTo>
                                    <a:lnTo>
                                      <a:pt x="527" y="2849"/>
                                    </a:lnTo>
                                    <a:lnTo>
                                      <a:pt x="529" y="2814"/>
                                    </a:lnTo>
                                    <a:lnTo>
                                      <a:pt x="532" y="2780"/>
                                    </a:lnTo>
                                    <a:lnTo>
                                      <a:pt x="536" y="2747"/>
                                    </a:lnTo>
                                    <a:lnTo>
                                      <a:pt x="542" y="2714"/>
                                    </a:lnTo>
                                    <a:lnTo>
                                      <a:pt x="548" y="2681"/>
                                    </a:lnTo>
                                    <a:lnTo>
                                      <a:pt x="556" y="2648"/>
                                    </a:lnTo>
                                    <a:lnTo>
                                      <a:pt x="565" y="2616"/>
                                    </a:lnTo>
                                    <a:lnTo>
                                      <a:pt x="575" y="2585"/>
                                    </a:lnTo>
                                    <a:lnTo>
                                      <a:pt x="587" y="2554"/>
                                    </a:lnTo>
                                    <a:lnTo>
                                      <a:pt x="599" y="2523"/>
                                    </a:lnTo>
                                    <a:lnTo>
                                      <a:pt x="613" y="2494"/>
                                    </a:lnTo>
                                    <a:lnTo>
                                      <a:pt x="628" y="2465"/>
                                    </a:lnTo>
                                    <a:lnTo>
                                      <a:pt x="644" y="2437"/>
                                    </a:lnTo>
                                    <a:lnTo>
                                      <a:pt x="661" y="2409"/>
                                    </a:lnTo>
                                    <a:lnTo>
                                      <a:pt x="679" y="2383"/>
                                    </a:lnTo>
                                    <a:lnTo>
                                      <a:pt x="698" y="2356"/>
                                    </a:lnTo>
                                    <a:lnTo>
                                      <a:pt x="718" y="2331"/>
                                    </a:lnTo>
                                    <a:lnTo>
                                      <a:pt x="740" y="2306"/>
                                    </a:lnTo>
                                    <a:lnTo>
                                      <a:pt x="762" y="2281"/>
                                    </a:lnTo>
                                    <a:lnTo>
                                      <a:pt x="785" y="2259"/>
                                    </a:lnTo>
                                    <a:lnTo>
                                      <a:pt x="809" y="2236"/>
                                    </a:lnTo>
                                    <a:lnTo>
                                      <a:pt x="834" y="2215"/>
                                    </a:lnTo>
                                    <a:lnTo>
                                      <a:pt x="861" y="2194"/>
                                    </a:lnTo>
                                    <a:lnTo>
                                      <a:pt x="888" y="2176"/>
                                    </a:lnTo>
                                    <a:lnTo>
                                      <a:pt x="917" y="2157"/>
                                    </a:lnTo>
                                    <a:lnTo>
                                      <a:pt x="945" y="2139"/>
                                    </a:lnTo>
                                    <a:lnTo>
                                      <a:pt x="975" y="2123"/>
                                    </a:lnTo>
                                    <a:lnTo>
                                      <a:pt x="1006" y="2108"/>
                                    </a:lnTo>
                                    <a:lnTo>
                                      <a:pt x="1038" y="2093"/>
                                    </a:lnTo>
                                    <a:lnTo>
                                      <a:pt x="1071" y="2080"/>
                                    </a:lnTo>
                                    <a:lnTo>
                                      <a:pt x="1104" y="2067"/>
                                    </a:lnTo>
                                    <a:lnTo>
                                      <a:pt x="1141" y="2056"/>
                                    </a:lnTo>
                                    <a:lnTo>
                                      <a:pt x="1180" y="2046"/>
                                    </a:lnTo>
                                    <a:lnTo>
                                      <a:pt x="1217" y="2038"/>
                                    </a:lnTo>
                                    <a:lnTo>
                                      <a:pt x="1255" y="2033"/>
                                    </a:lnTo>
                                    <a:lnTo>
                                      <a:pt x="1293" y="2029"/>
                                    </a:lnTo>
                                    <a:lnTo>
                                      <a:pt x="1331" y="2027"/>
                                    </a:lnTo>
                                    <a:lnTo>
                                      <a:pt x="1368" y="2028"/>
                                    </a:lnTo>
                                    <a:lnTo>
                                      <a:pt x="1404" y="2031"/>
                                    </a:lnTo>
                                    <a:lnTo>
                                      <a:pt x="1442" y="2034"/>
                                    </a:lnTo>
                                    <a:lnTo>
                                      <a:pt x="1478" y="2039"/>
                                    </a:lnTo>
                                    <a:lnTo>
                                      <a:pt x="1514" y="2047"/>
                                    </a:lnTo>
                                    <a:lnTo>
                                      <a:pt x="1550" y="2056"/>
                                    </a:lnTo>
                                    <a:lnTo>
                                      <a:pt x="1585" y="2066"/>
                                    </a:lnTo>
                                    <a:lnTo>
                                      <a:pt x="1619" y="2078"/>
                                    </a:lnTo>
                                    <a:lnTo>
                                      <a:pt x="1653" y="2091"/>
                                    </a:lnTo>
                                    <a:lnTo>
                                      <a:pt x="1686" y="2105"/>
                                    </a:lnTo>
                                    <a:lnTo>
                                      <a:pt x="1718" y="2121"/>
                                    </a:lnTo>
                                    <a:lnTo>
                                      <a:pt x="1750" y="2138"/>
                                    </a:lnTo>
                                    <a:lnTo>
                                      <a:pt x="1781" y="2156"/>
                                    </a:lnTo>
                                    <a:lnTo>
                                      <a:pt x="1810" y="2175"/>
                                    </a:lnTo>
                                    <a:lnTo>
                                      <a:pt x="1840" y="2196"/>
                                    </a:lnTo>
                                    <a:lnTo>
                                      <a:pt x="1867" y="2216"/>
                                    </a:lnTo>
                                    <a:lnTo>
                                      <a:pt x="1894" y="2238"/>
                                    </a:lnTo>
                                    <a:lnTo>
                                      <a:pt x="1920" y="2262"/>
                                    </a:lnTo>
                                    <a:lnTo>
                                      <a:pt x="1945" y="2285"/>
                                    </a:lnTo>
                                    <a:lnTo>
                                      <a:pt x="1968" y="2309"/>
                                    </a:lnTo>
                                    <a:lnTo>
                                      <a:pt x="1990" y="2334"/>
                                    </a:lnTo>
                                    <a:lnTo>
                                      <a:pt x="2009" y="2359"/>
                                    </a:lnTo>
                                    <a:lnTo>
                                      <a:pt x="2029" y="2386"/>
                                    </a:lnTo>
                                    <a:lnTo>
                                      <a:pt x="2047" y="2412"/>
                                    </a:lnTo>
                                    <a:lnTo>
                                      <a:pt x="2063" y="2439"/>
                                    </a:lnTo>
                                    <a:lnTo>
                                      <a:pt x="2078" y="2466"/>
                                    </a:lnTo>
                                    <a:lnTo>
                                      <a:pt x="2092" y="2439"/>
                                    </a:lnTo>
                                    <a:lnTo>
                                      <a:pt x="2108" y="2412"/>
                                    </a:lnTo>
                                    <a:lnTo>
                                      <a:pt x="2126" y="2386"/>
                                    </a:lnTo>
                                    <a:lnTo>
                                      <a:pt x="2145" y="2359"/>
                                    </a:lnTo>
                                    <a:lnTo>
                                      <a:pt x="2166" y="2334"/>
                                    </a:lnTo>
                                    <a:lnTo>
                                      <a:pt x="2188" y="2309"/>
                                    </a:lnTo>
                                    <a:lnTo>
                                      <a:pt x="2211" y="2285"/>
                                    </a:lnTo>
                                    <a:lnTo>
                                      <a:pt x="2235" y="2262"/>
                                    </a:lnTo>
                                    <a:lnTo>
                                      <a:pt x="2260" y="2238"/>
                                    </a:lnTo>
                                    <a:lnTo>
                                      <a:pt x="2287" y="2216"/>
                                    </a:lnTo>
                                    <a:lnTo>
                                      <a:pt x="2315" y="2196"/>
                                    </a:lnTo>
                                    <a:lnTo>
                                      <a:pt x="2344" y="2176"/>
                                    </a:lnTo>
                                    <a:lnTo>
                                      <a:pt x="2374" y="2157"/>
                                    </a:lnTo>
                                    <a:lnTo>
                                      <a:pt x="2404" y="2138"/>
                                    </a:lnTo>
                                    <a:lnTo>
                                      <a:pt x="2436" y="2122"/>
                                    </a:lnTo>
                                    <a:lnTo>
                                      <a:pt x="2468" y="2105"/>
                                    </a:lnTo>
                                    <a:lnTo>
                                      <a:pt x="2501" y="2091"/>
                                    </a:lnTo>
                                    <a:lnTo>
                                      <a:pt x="2535" y="2078"/>
                                    </a:lnTo>
                                    <a:lnTo>
                                      <a:pt x="2569" y="2067"/>
                                    </a:lnTo>
                                    <a:lnTo>
                                      <a:pt x="2605" y="2056"/>
                                    </a:lnTo>
                                    <a:lnTo>
                                      <a:pt x="2640" y="2047"/>
                                    </a:lnTo>
                                    <a:lnTo>
                                      <a:pt x="2676" y="2040"/>
                                    </a:lnTo>
                                    <a:lnTo>
                                      <a:pt x="2712" y="2035"/>
                                    </a:lnTo>
                                    <a:lnTo>
                                      <a:pt x="2750" y="2031"/>
                                    </a:lnTo>
                                    <a:lnTo>
                                      <a:pt x="2787" y="2028"/>
                                    </a:lnTo>
                                    <a:lnTo>
                                      <a:pt x="2824" y="2028"/>
                                    </a:lnTo>
                                    <a:lnTo>
                                      <a:pt x="2862" y="2029"/>
                                    </a:lnTo>
                                    <a:lnTo>
                                      <a:pt x="2900" y="2034"/>
                                    </a:lnTo>
                                    <a:lnTo>
                                      <a:pt x="2937" y="2039"/>
                                    </a:lnTo>
                                    <a:lnTo>
                                      <a:pt x="2975" y="2047"/>
                                    </a:lnTo>
                                    <a:lnTo>
                                      <a:pt x="3013" y="2056"/>
                                    </a:lnTo>
                                    <a:lnTo>
                                      <a:pt x="3050" y="2068"/>
                                    </a:lnTo>
                                    <a:lnTo>
                                      <a:pt x="3084" y="2080"/>
                                    </a:lnTo>
                                    <a:lnTo>
                                      <a:pt x="3116" y="2093"/>
                                    </a:lnTo>
                                    <a:lnTo>
                                      <a:pt x="3148" y="2109"/>
                                    </a:lnTo>
                                    <a:lnTo>
                                      <a:pt x="3179" y="2124"/>
                                    </a:lnTo>
                                    <a:lnTo>
                                      <a:pt x="3209" y="2141"/>
                                    </a:lnTo>
                                    <a:lnTo>
                                      <a:pt x="3238" y="2158"/>
                                    </a:lnTo>
                                    <a:lnTo>
                                      <a:pt x="3266" y="2177"/>
                                    </a:lnTo>
                                    <a:lnTo>
                                      <a:pt x="3293" y="2196"/>
                                    </a:lnTo>
                                    <a:lnTo>
                                      <a:pt x="3320" y="2216"/>
                                    </a:lnTo>
                                    <a:lnTo>
                                      <a:pt x="3345" y="2237"/>
                                    </a:lnTo>
                                    <a:lnTo>
                                      <a:pt x="3369" y="2260"/>
                                    </a:lnTo>
                                    <a:lnTo>
                                      <a:pt x="3392" y="2284"/>
                                    </a:lnTo>
                                    <a:lnTo>
                                      <a:pt x="3414" y="2307"/>
                                    </a:lnTo>
                                    <a:lnTo>
                                      <a:pt x="3435" y="2332"/>
                                    </a:lnTo>
                                    <a:lnTo>
                                      <a:pt x="3456" y="2357"/>
                                    </a:lnTo>
                                    <a:lnTo>
                                      <a:pt x="3475" y="2384"/>
                                    </a:lnTo>
                                    <a:lnTo>
                                      <a:pt x="3494" y="2410"/>
                                    </a:lnTo>
                                    <a:lnTo>
                                      <a:pt x="3510" y="2439"/>
                                    </a:lnTo>
                                    <a:lnTo>
                                      <a:pt x="3527" y="2466"/>
                                    </a:lnTo>
                                    <a:lnTo>
                                      <a:pt x="3541" y="2496"/>
                                    </a:lnTo>
                                    <a:lnTo>
                                      <a:pt x="3554" y="2526"/>
                                    </a:lnTo>
                                    <a:lnTo>
                                      <a:pt x="3567" y="2555"/>
                                    </a:lnTo>
                                    <a:lnTo>
                                      <a:pt x="3578" y="2586"/>
                                    </a:lnTo>
                                    <a:lnTo>
                                      <a:pt x="3588" y="2618"/>
                                    </a:lnTo>
                                    <a:lnTo>
                                      <a:pt x="3598" y="2650"/>
                                    </a:lnTo>
                                    <a:lnTo>
                                      <a:pt x="3606" y="2682"/>
                                    </a:lnTo>
                                    <a:lnTo>
                                      <a:pt x="3612" y="2715"/>
                                    </a:lnTo>
                                    <a:lnTo>
                                      <a:pt x="3617" y="2748"/>
                                    </a:lnTo>
                                    <a:lnTo>
                                      <a:pt x="3621" y="2782"/>
                                    </a:lnTo>
                                    <a:lnTo>
                                      <a:pt x="3625" y="2816"/>
                                    </a:lnTo>
                                    <a:lnTo>
                                      <a:pt x="3626" y="2850"/>
                                    </a:lnTo>
                                    <a:lnTo>
                                      <a:pt x="3626" y="2885"/>
                                    </a:lnTo>
                                    <a:close/>
                                    <a:moveTo>
                                      <a:pt x="1402" y="2626"/>
                                    </a:moveTo>
                                    <a:lnTo>
                                      <a:pt x="1402" y="2626"/>
                                    </a:lnTo>
                                    <a:lnTo>
                                      <a:pt x="1401" y="2605"/>
                                    </a:lnTo>
                                    <a:lnTo>
                                      <a:pt x="1398" y="2585"/>
                                    </a:lnTo>
                                    <a:lnTo>
                                      <a:pt x="1392" y="2565"/>
                                    </a:lnTo>
                                    <a:lnTo>
                                      <a:pt x="1386" y="2547"/>
                                    </a:lnTo>
                                    <a:lnTo>
                                      <a:pt x="1378" y="2529"/>
                                    </a:lnTo>
                                    <a:lnTo>
                                      <a:pt x="1367" y="2512"/>
                                    </a:lnTo>
                                    <a:lnTo>
                                      <a:pt x="1356" y="2497"/>
                                    </a:lnTo>
                                    <a:lnTo>
                                      <a:pt x="1343" y="2483"/>
                                    </a:lnTo>
                                    <a:lnTo>
                                      <a:pt x="1328" y="2470"/>
                                    </a:lnTo>
                                    <a:lnTo>
                                      <a:pt x="1313" y="2457"/>
                                    </a:lnTo>
                                    <a:lnTo>
                                      <a:pt x="1295" y="2448"/>
                                    </a:lnTo>
                                    <a:lnTo>
                                      <a:pt x="1278" y="2439"/>
                                    </a:lnTo>
                                    <a:lnTo>
                                      <a:pt x="1259" y="2432"/>
                                    </a:lnTo>
                                    <a:lnTo>
                                      <a:pt x="1240" y="2428"/>
                                    </a:lnTo>
                                    <a:lnTo>
                                      <a:pt x="1219" y="2424"/>
                                    </a:lnTo>
                                    <a:lnTo>
                                      <a:pt x="1200" y="2423"/>
                                    </a:lnTo>
                                    <a:lnTo>
                                      <a:pt x="1179" y="2424"/>
                                    </a:lnTo>
                                    <a:lnTo>
                                      <a:pt x="1158" y="2428"/>
                                    </a:lnTo>
                                    <a:lnTo>
                                      <a:pt x="1139" y="2432"/>
                                    </a:lnTo>
                                    <a:lnTo>
                                      <a:pt x="1120" y="2439"/>
                                    </a:lnTo>
                                    <a:lnTo>
                                      <a:pt x="1103" y="2448"/>
                                    </a:lnTo>
                                    <a:lnTo>
                                      <a:pt x="1086" y="2457"/>
                                    </a:lnTo>
                                    <a:lnTo>
                                      <a:pt x="1070" y="2470"/>
                                    </a:lnTo>
                                    <a:lnTo>
                                      <a:pt x="1056" y="2483"/>
                                    </a:lnTo>
                                    <a:lnTo>
                                      <a:pt x="1042" y="2497"/>
                                    </a:lnTo>
                                    <a:lnTo>
                                      <a:pt x="1031" y="2512"/>
                                    </a:lnTo>
                                    <a:lnTo>
                                      <a:pt x="1021" y="2529"/>
                                    </a:lnTo>
                                    <a:lnTo>
                                      <a:pt x="1013" y="2547"/>
                                    </a:lnTo>
                                    <a:lnTo>
                                      <a:pt x="1006" y="2565"/>
                                    </a:lnTo>
                                    <a:lnTo>
                                      <a:pt x="1001" y="2585"/>
                                    </a:lnTo>
                                    <a:lnTo>
                                      <a:pt x="997" y="2605"/>
                                    </a:lnTo>
                                    <a:lnTo>
                                      <a:pt x="996" y="2626"/>
                                    </a:lnTo>
                                    <a:lnTo>
                                      <a:pt x="997" y="2647"/>
                                    </a:lnTo>
                                    <a:lnTo>
                                      <a:pt x="1001" y="2666"/>
                                    </a:lnTo>
                                    <a:lnTo>
                                      <a:pt x="1006" y="2686"/>
                                    </a:lnTo>
                                    <a:lnTo>
                                      <a:pt x="1013" y="2705"/>
                                    </a:lnTo>
                                    <a:lnTo>
                                      <a:pt x="1021" y="2723"/>
                                    </a:lnTo>
                                    <a:lnTo>
                                      <a:pt x="1031" y="2739"/>
                                    </a:lnTo>
                                    <a:lnTo>
                                      <a:pt x="1042" y="2754"/>
                                    </a:lnTo>
                                    <a:lnTo>
                                      <a:pt x="1056" y="2769"/>
                                    </a:lnTo>
                                    <a:lnTo>
                                      <a:pt x="1070" y="2782"/>
                                    </a:lnTo>
                                    <a:lnTo>
                                      <a:pt x="1086" y="2794"/>
                                    </a:lnTo>
                                    <a:lnTo>
                                      <a:pt x="1103" y="2804"/>
                                    </a:lnTo>
                                    <a:lnTo>
                                      <a:pt x="1120" y="2813"/>
                                    </a:lnTo>
                                    <a:lnTo>
                                      <a:pt x="1139" y="2819"/>
                                    </a:lnTo>
                                    <a:lnTo>
                                      <a:pt x="1158" y="2824"/>
                                    </a:lnTo>
                                    <a:lnTo>
                                      <a:pt x="1179" y="2827"/>
                                    </a:lnTo>
                                    <a:lnTo>
                                      <a:pt x="1200" y="2828"/>
                                    </a:lnTo>
                                    <a:lnTo>
                                      <a:pt x="1219" y="2827"/>
                                    </a:lnTo>
                                    <a:lnTo>
                                      <a:pt x="1240" y="2824"/>
                                    </a:lnTo>
                                    <a:lnTo>
                                      <a:pt x="1259" y="2819"/>
                                    </a:lnTo>
                                    <a:lnTo>
                                      <a:pt x="1278" y="2813"/>
                                    </a:lnTo>
                                    <a:lnTo>
                                      <a:pt x="1295" y="2804"/>
                                    </a:lnTo>
                                    <a:lnTo>
                                      <a:pt x="1313" y="2794"/>
                                    </a:lnTo>
                                    <a:lnTo>
                                      <a:pt x="1328" y="2782"/>
                                    </a:lnTo>
                                    <a:lnTo>
                                      <a:pt x="1343" y="2769"/>
                                    </a:lnTo>
                                    <a:lnTo>
                                      <a:pt x="1356" y="2754"/>
                                    </a:lnTo>
                                    <a:lnTo>
                                      <a:pt x="1367" y="2739"/>
                                    </a:lnTo>
                                    <a:lnTo>
                                      <a:pt x="1378" y="2723"/>
                                    </a:lnTo>
                                    <a:lnTo>
                                      <a:pt x="1386" y="2705"/>
                                    </a:lnTo>
                                    <a:lnTo>
                                      <a:pt x="1392" y="2686"/>
                                    </a:lnTo>
                                    <a:lnTo>
                                      <a:pt x="1398" y="2666"/>
                                    </a:lnTo>
                                    <a:lnTo>
                                      <a:pt x="1401" y="2647"/>
                                    </a:lnTo>
                                    <a:lnTo>
                                      <a:pt x="1402" y="26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anchor="ctr"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  <wps:wsp>
                            <wps:cNvPr id="325" name="KSO_Shape"/>
                            <wps:cNvSpPr/>
                            <wps:spPr>
                              <a:xfrm>
                                <a:off x="8867" y="1900"/>
                                <a:ext cx="397" cy="2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38879290" y="270054356"/>
                                  </a:cxn>
                                  <a:cxn ang="0">
                                    <a:pos x="425150313" y="178357456"/>
                                  </a:cxn>
                                  <a:cxn ang="0">
                                    <a:pos x="184574582" y="270054356"/>
                                  </a:cxn>
                                  <a:cxn ang="0">
                                    <a:pos x="117456552" y="242146564"/>
                                  </a:cxn>
                                  <a:cxn ang="0">
                                    <a:pos x="117456552" y="324400893"/>
                                  </a:cxn>
                                  <a:cxn ang="0">
                                    <a:pos x="135704266" y="349580780"/>
                                  </a:cxn>
                                  <a:cxn ang="0">
                                    <a:pos x="117037064" y="374760667"/>
                                  </a:cxn>
                                  <a:cxn ang="0">
                                    <a:pos x="136962730" y="463309737"/>
                                  </a:cxn>
                                  <a:cxn ang="0">
                                    <a:pos x="78234453" y="463309737"/>
                                  </a:cxn>
                                  <a:cxn ang="0">
                                    <a:pos x="98369862" y="374340742"/>
                                  </a:cxn>
                                  <a:cxn ang="0">
                                    <a:pos x="82009842" y="349580780"/>
                                  </a:cxn>
                                  <a:cxn ang="0">
                                    <a:pos x="97740631" y="325030092"/>
                                  </a:cxn>
                                  <a:cxn ang="0">
                                    <a:pos x="97740631" y="233962849"/>
                                  </a:cxn>
                                  <a:cxn ang="0">
                                    <a:pos x="0" y="193045647"/>
                                  </a:cxn>
                                  <a:cxn ang="0">
                                    <a:pos x="429974421" y="0"/>
                                  </a:cxn>
                                  <a:cxn ang="0">
                                    <a:pos x="824502592" y="195563819"/>
                                  </a:cxn>
                                  <a:cxn ang="0">
                                    <a:pos x="638879290" y="270054356"/>
                                  </a:cxn>
                                  <a:cxn ang="0">
                                    <a:pos x="420326205" y="224940201"/>
                                  </a:cxn>
                                  <a:cxn ang="0">
                                    <a:pos x="614339260" y="290827557"/>
                                  </a:cxn>
                                  <a:cxn ang="0">
                                    <a:pos x="614339260" y="450510061"/>
                                  </a:cxn>
                                  <a:cxn ang="0">
                                    <a:pos x="410468702" y="501918959"/>
                                  </a:cxn>
                                  <a:cxn ang="0">
                                    <a:pos x="230508484" y="450510061"/>
                                  </a:cxn>
                                  <a:cxn ang="0">
                                    <a:pos x="230508484" y="290827557"/>
                                  </a:cxn>
                                  <a:cxn ang="0">
                                    <a:pos x="420326205" y="224940201"/>
                                  </a:cxn>
                                  <a:cxn ang="0">
                                    <a:pos x="417809278" y="472542576"/>
                                  </a:cxn>
                                  <a:cxn ang="0">
                                    <a:pos x="574278186" y="433513431"/>
                                  </a:cxn>
                                  <a:cxn ang="0">
                                    <a:pos x="417809278" y="394275010"/>
                                  </a:cxn>
                                  <a:cxn ang="0">
                                    <a:pos x="261550573" y="433513431"/>
                                  </a:cxn>
                                  <a:cxn ang="0">
                                    <a:pos x="417809278" y="472542576"/>
                                  </a:cxn>
                                </a:cxnLst>
                                <a:pathLst>
                                  <a:path w="3931" h="2392">
                                    <a:moveTo>
                                      <a:pt x="3046" y="1287"/>
                                    </a:moveTo>
                                    <a:cubicBezTo>
                                      <a:pt x="3046" y="1287"/>
                                      <a:pt x="2618" y="850"/>
                                      <a:pt x="2027" y="850"/>
                                    </a:cubicBezTo>
                                    <a:cubicBezTo>
                                      <a:pt x="1450" y="850"/>
                                      <a:pt x="880" y="1287"/>
                                      <a:pt x="880" y="1287"/>
                                    </a:cubicBezTo>
                                    <a:cubicBezTo>
                                      <a:pt x="560" y="1154"/>
                                      <a:pt x="560" y="1154"/>
                                      <a:pt x="560" y="1154"/>
                                    </a:cubicBezTo>
                                    <a:cubicBezTo>
                                      <a:pt x="560" y="1546"/>
                                      <a:pt x="560" y="1546"/>
                                      <a:pt x="560" y="1546"/>
                                    </a:cubicBezTo>
                                    <a:cubicBezTo>
                                      <a:pt x="610" y="1563"/>
                                      <a:pt x="647" y="1610"/>
                                      <a:pt x="647" y="1666"/>
                                    </a:cubicBezTo>
                                    <a:cubicBezTo>
                                      <a:pt x="647" y="1723"/>
                                      <a:pt x="609" y="1769"/>
                                      <a:pt x="558" y="1786"/>
                                    </a:cubicBezTo>
                                    <a:cubicBezTo>
                                      <a:pt x="653" y="2208"/>
                                      <a:pt x="653" y="2208"/>
                                      <a:pt x="653" y="2208"/>
                                    </a:cubicBezTo>
                                    <a:cubicBezTo>
                                      <a:pt x="373" y="2208"/>
                                      <a:pt x="373" y="2208"/>
                                      <a:pt x="373" y="2208"/>
                                    </a:cubicBezTo>
                                    <a:cubicBezTo>
                                      <a:pt x="469" y="1784"/>
                                      <a:pt x="469" y="1784"/>
                                      <a:pt x="469" y="1784"/>
                                    </a:cubicBezTo>
                                    <a:cubicBezTo>
                                      <a:pt x="423" y="1764"/>
                                      <a:pt x="391" y="1719"/>
                                      <a:pt x="391" y="1666"/>
                                    </a:cubicBezTo>
                                    <a:cubicBezTo>
                                      <a:pt x="391" y="1614"/>
                                      <a:pt x="422" y="1570"/>
                                      <a:pt x="466" y="1549"/>
                                    </a:cubicBezTo>
                                    <a:cubicBezTo>
                                      <a:pt x="466" y="1115"/>
                                      <a:pt x="466" y="1115"/>
                                      <a:pt x="466" y="1115"/>
                                    </a:cubicBezTo>
                                    <a:cubicBezTo>
                                      <a:pt x="0" y="920"/>
                                      <a:pt x="0" y="920"/>
                                      <a:pt x="0" y="920"/>
                                    </a:cubicBezTo>
                                    <a:cubicBezTo>
                                      <a:pt x="2050" y="0"/>
                                      <a:pt x="2050" y="0"/>
                                      <a:pt x="2050" y="0"/>
                                    </a:cubicBezTo>
                                    <a:cubicBezTo>
                                      <a:pt x="3931" y="932"/>
                                      <a:pt x="3931" y="932"/>
                                      <a:pt x="3931" y="932"/>
                                    </a:cubicBezTo>
                                    <a:lnTo>
                                      <a:pt x="3046" y="1287"/>
                                    </a:lnTo>
                                    <a:close/>
                                    <a:moveTo>
                                      <a:pt x="2004" y="1072"/>
                                    </a:moveTo>
                                    <a:cubicBezTo>
                                      <a:pt x="2598" y="1072"/>
                                      <a:pt x="2929" y="1386"/>
                                      <a:pt x="2929" y="1386"/>
                                    </a:cubicBezTo>
                                    <a:cubicBezTo>
                                      <a:pt x="2929" y="2147"/>
                                      <a:pt x="2929" y="2147"/>
                                      <a:pt x="2929" y="2147"/>
                                    </a:cubicBezTo>
                                    <a:cubicBezTo>
                                      <a:pt x="2929" y="2147"/>
                                      <a:pt x="2586" y="2392"/>
                                      <a:pt x="1957" y="2392"/>
                                    </a:cubicBezTo>
                                    <a:cubicBezTo>
                                      <a:pt x="1328" y="2392"/>
                                      <a:pt x="1099" y="2147"/>
                                      <a:pt x="1099" y="2147"/>
                                    </a:cubicBezTo>
                                    <a:cubicBezTo>
                                      <a:pt x="1099" y="1386"/>
                                      <a:pt x="1099" y="1386"/>
                                      <a:pt x="1099" y="1386"/>
                                    </a:cubicBezTo>
                                    <a:cubicBezTo>
                                      <a:pt x="1099" y="1386"/>
                                      <a:pt x="1410" y="1072"/>
                                      <a:pt x="2004" y="1072"/>
                                    </a:cubicBezTo>
                                    <a:close/>
                                    <a:moveTo>
                                      <a:pt x="1992" y="2252"/>
                                    </a:moveTo>
                                    <a:cubicBezTo>
                                      <a:pt x="2404" y="2252"/>
                                      <a:pt x="2738" y="2168"/>
                                      <a:pt x="2738" y="2066"/>
                                    </a:cubicBezTo>
                                    <a:cubicBezTo>
                                      <a:pt x="2738" y="1963"/>
                                      <a:pt x="2404" y="1879"/>
                                      <a:pt x="1992" y="1879"/>
                                    </a:cubicBezTo>
                                    <a:cubicBezTo>
                                      <a:pt x="1581" y="1879"/>
                                      <a:pt x="1247" y="1963"/>
                                      <a:pt x="1247" y="2066"/>
                                    </a:cubicBezTo>
                                    <a:cubicBezTo>
                                      <a:pt x="1247" y="2168"/>
                                      <a:pt x="1581" y="2252"/>
                                      <a:pt x="1992" y="22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bodyPr anchor="ctr" anchorCtr="1" upright="1"/>
                          </wps:wsp>
                        </wpg:grpSp>
                        <wps:wsp>
                          <wps:cNvPr id="29" name="直接连接符 14"/>
                          <wps:cNvCnPr/>
                          <wps:spPr>
                            <a:xfrm>
                              <a:off x="8660" y="14692"/>
                              <a:ext cx="5689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直接连接符 60"/>
                          <wps:cNvCnPr/>
                          <wps:spPr>
                            <a:xfrm>
                              <a:off x="8660" y="15485"/>
                              <a:ext cx="5689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7pt;margin-top:574.35pt;height:116pt;width:305.95pt;z-index:251662336;mso-width-relative:page;mso-height-relative:page;" coordorigin="8645,13165" coordsize="6119,2320" o:gfxdata="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">
                <o:lock v:ext="edit" aspectratio="f"/>
                <v:line id="直接连接符 13" o:spid="_x0000_s1026" o:spt="20" style="position:absolute;left:8645;top:13928;height:0;width:5689;" filled="f" stroked="t" coordsize="21600,21600" o:gfxdata="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zm/O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 [3213]" miterlimit="8" joinstyle="miter"/>
                  <v:imagedata o:title=""/>
                  <o:lock v:ext="edit" aspectratio="f"/>
                </v:line>
                <v:group id="_x0000_s1026" o:spid="_x0000_s1026" o:spt="203" style="position:absolute;left:8660;top:13165;height:2320;width:6105;" coordorigin="8660,13165" coordsize="6105,2320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8777;top:13165;height:2204;width:5988;" coordorigin="6316,848" coordsize="5988,2204" o:gfxdata="UEsDBAoAAAAAAIdO4kAAAAAAAAAAAAAAAAAEAAAAZHJzL1BLAwQUAAAACACHTuJArsLKsr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Ji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7CyrK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椭圆 4" o:spid="_x0000_s1026" o:spt="3" type="#_x0000_t3" style="position:absolute;left:8806;top:1751;height:528;width:528;v-text-anchor:middle;" fillcolor="#FFFFFF" filled="t" stroked="t" coordsize="21600,21600" o:gfxdata="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kF2B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.5pt" color="#000000 [3213]" joinstyle="round"/>
                      <v:imagedata o:title=""/>
                      <o:lock v:ext="edit" aspectratio="f"/>
                    </v:shape>
                    <v:shape id="文本框 5" o:spid="_x0000_s1026" o:spt="202" type="#_x0000_t202" style="position:absolute;left:9438;top:2378;height:674;width:2867;" filled="f" stroked="f" coordsize="21600,21600" o:gfxdata="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h04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>188 8888 8888</w:t>
                            </w:r>
                          </w:p>
                        </w:txbxContent>
                      </v:textbox>
                    </v:shape>
                    <v:shape id="椭圆 7" o:spid="_x0000_s1026" o:spt="3" type="#_x0000_t3" style="position:absolute;left:8806;top:2511;height:528;width:528;v-text-anchor:middle;" fillcolor="#FFFFFF" filled="t" stroked="t" coordsize="21600,21600" o:gfxdata="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NsaL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1.5pt" color="#000000 [3213]" joinstyle="round"/>
                      <v:imagedata o:title=""/>
                      <o:lock v:ext="edit" aspectratio="f"/>
                    </v:shape>
                    <v:shape id="KSO_Shape" o:spid="_x0000_s1026" o:spt="100" style="position:absolute;left:8900;top:2641;height:298;width:298;v-text-anchor:middle;" fillcolor="#000000 [3213]" filled="t" stroked="f" coordsize="5581,5581" o:gfxdata="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HSk7sAAADc&#10;AAAADwAAAAAAAAABACAAAAAiAAAAZHJzL2Rvd25yZXYueG1sUEsBAhQAFAAAAAgAh07iQDMvBZ47&#10;AAAAOQAAABAAAAAAAAAAAQAgAAAACgEAAGRycy9zaGFwZXhtbC54bWxQSwUGAAAAAAYABgBbAQAA&#10;tAM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    <v:path o:connectlocs="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文本框 3" o:spid="_x0000_s1026" o:spt="202" type="#_x0000_t202" style="position:absolute;left:9438;top:848;height:674;width:2603;" filled="f" stroked="f" coordsize="21600,21600" o:gfxdata="UEsDBAoAAAAAAIdO4kAAAAAAAAAAAAAAAAAEAAAAZHJzL1BLAwQUAAAACACHTuJAh8p2jL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jg/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ynaM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>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 xml:space="preserve"> XXX管理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9438;top:1639;height:674;width:2603;" filled="f" stroked="f" coordsize="21600,21600" o:gfxdata="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G0x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eastAsia="zh-CN"/>
                              </w:rPr>
                              <w:t>学历：大学本科</w:t>
                            </w:r>
                          </w:p>
                        </w:txbxContent>
                      </v:textbox>
                    </v:shape>
                    <v:shape id="KSO_Shape" o:spid="_x0000_s1026" o:spt="100" style="position:absolute;left:8871;top:1897;height:242;width:397;v-text-anchor:middle-center;" fillcolor="#FFC000" filled="t" stroked="f" coordsize="3931,2392" o:gfxdata="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enGu8AAAA&#10;3AAAAA8AAAAAAAAAAQAgAAAAIgAAAGRycy9kb3ducmV2LnhtbFBLAQIUABQAAAAIAIdO4kAzLwWe&#10;OwAAADkAAAAQAAAAAAAAAAEAIAAAAAsBAABkcnMvc2hhcGV4bWwueG1sUEsFBgAAAAAGAAYAWwEA&#10;ALUDAAAAAA==&#10;" path="e">
      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椭圆 9" o:spid="_x0000_s1026" o:spt="3" type="#_x0000_t3" style="position:absolute;left:8819;top:981;height:528;width:528;v-text-anchor:middle;" fillcolor="#FFFFFF" filled="t" stroked="t" coordsize="21600,21600" o:gfxdata="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Txq&#10;qsEAAADcAAAADwAAAAAAAAABACAAAAAiAAAAZHJzL2Rvd25yZXYueG1sUEsBAhQAFAAAAAgAh07i&#10;QDMvBZ47AAAAOQAAABAAAAAAAAAAAQAgAAAAEAEAAGRycy9zaGFwZXhtbC54bWxQSwUGAAAAAAYA&#10;BgBbAQAAugMAAAAA&#10;">
                      <v:fill on="t" focussize="0,0"/>
                      <v:stroke weight="1.5pt" color="#000000 [3213]" joinstyle="round"/>
                      <v:imagedata o:title=""/>
                      <o:lock v:ext="edit" aspectratio="f"/>
                    </v:shape>
                    <v:shape id="KSO_Shape" o:spid="_x0000_s1026" o:spt="100" style="position:absolute;left:8902;top:1071;height:347;width:362;v-text-anchor:middle;" fillcolor="#000000 [3213]" filled="t" stroked="f" coordsize="3897,3741" o:gfxdata="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0t/m7sAAADc&#10;AAAADwAAAAAAAAABACAAAAAiAAAAZHJzL2Rvd25yZXYueG1sUEsBAhQAFAAAAAgAh07iQDMvBZ47&#10;AAAAOQAAABAAAAAAAAAAAQAgAAAACgEAAGRycy9zaGFwZXhtbC54bWxQSwUGAAAAAAYABgBbAQAA&#10;tAMAAAAA&#10;" path="m624,0c624,702,624,702,624,702c0,702,0,702,0,702c0,2961,0,2961,0,2961c0,3392,349,3741,780,3741c3117,3741,3117,3741,3117,3741c3548,3741,3897,3392,3897,2961c3897,0,3897,0,3897,0l624,0xm624,2728c624,2925,550,3104,429,3241c308,3104,234,2925,234,2728c234,935,234,935,234,935c624,935,624,935,624,935l624,2728xm3663,2728c3663,3158,3314,3507,2884,3507c1013,3507,1013,3507,1013,3507c899,3507,791,3482,694,3438c796,3306,858,3141,858,2961c858,234,858,234,858,234c3663,234,3663,234,3663,234l3663,2728xm1949,2494c1169,2494,1169,2494,1169,2494c1169,2728,1169,2728,1169,2728c1949,2728,1949,2728,1949,2728l1949,2494xm1949,2104c1169,2104,1169,2104,1169,2104c1169,2338,1169,2338,1169,2338c1949,2338,1949,2338,1949,2338l1949,2104xm1949,1715c1169,1715,1169,1715,1169,1715c1169,1948,1169,1948,1169,1948c1949,1948,1949,1948,1949,1948l1949,1715xm3273,702c1169,702,1169,702,1169,702c1169,1013,1169,1013,1169,1013c3273,1013,3273,1013,3273,1013l3273,702xm1949,1325c1169,1325,1169,1325,1169,1325c1169,1559,1169,1559,1169,1559c1949,1559,1949,1559,1949,1559l1949,1325xm2182,2728c3273,2728,3273,2728,3273,2728c3273,1325,3273,1325,3273,1325c2182,1325,2182,1325,2182,1325l2182,2728xe">
                      <v:path o:connectlocs="136227053,0;136227053,153180843;0,153180843;0,646108877;170284171,816309762;680480795,816309762;850764966,646108877;850764966,0;136227053,0;136227053,595266946;93656128,707206848;51085204,595266946;51085204,204022774;136227053,204022774;136227053,595266946;799679762,595266946;629613906,765249638;221151060,765249638;151509093,750193339;187312257,646108877;187312257,51060123;799679762,51060123;799679762,595266946;425491404,544206350;255207705,544206350;255207705,595266946;425491404,595266946;425491404,544206350;425491404,459106144;255207705,459106144;255207705,510166268;425491404,510166268;425491404,459106144;425491404,374223659;255207705,374223659;255207705,425066061;425491404,425066061;425491404,374223659;714537913,153180843;255207705,153180843;255207705,221042815;714537913,221042815;714537913,153180843;425491404,289123452;255207705,289123452;255207705,340183576;425491404,340183576;425491404,289123452;476358293,595266946;714537913,595266946;714537913,289123452;476358293,289123452;476358293,595266946" o:connectangles="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文本框 5" o:spid="_x0000_s1026" o:spt="202" type="#_x0000_t202" style="position:absolute;left:6948;top:2378;height:674;width:1701;" filled="f" stroked="f" coordsize="21600,21600" o:gfxdata="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bdv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>婚姻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>未婚</w:t>
                            </w:r>
                          </w:p>
                        </w:txbxContent>
                      </v:textbox>
                    </v:shape>
                    <v:shape id="椭圆 7" o:spid="_x0000_s1026" o:spt="3" type="#_x0000_t3" style="position:absolute;left:6316;top:2511;height:528;width:528;v-text-anchor:middle;" fillcolor="#FFFFFF" filled="t" stroked="t" coordsize="21600,21600" o:gfxdata="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e70&#10;3cEAAADcAAAADwAAAAAAAAABACAAAAAiAAAAZHJzL2Rvd25yZXYueG1sUEsBAhQAFAAAAAgAh07i&#10;QDMvBZ47AAAAOQAAABAAAAAAAAAAAQAgAAAAEAEAAGRycy9zaGFwZXhtbC54bWxQSwUGAAAAAAYA&#10;BgBbAQAAugMAAAAA&#10;">
                      <v:fill on="t" focussize="0,0"/>
                      <v:stroke weight="1.5pt" color="#000000 [3213]" joinstyle="round"/>
                      <v:imagedata o:title=""/>
                      <o:lock v:ext="edit" aspectratio="f"/>
                    </v:shape>
                    <v:shape id="文本框 3" o:spid="_x0000_s1026" o:spt="202" type="#_x0000_t202" style="position:absolute;left:6948;top:848;height:674;width:1701;" filled="f" stroked="f" coordsize="21600,21600" o:gfxdata="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GXsV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>姓名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>品冠</w:t>
                            </w:r>
                          </w:p>
                        </w:txbxContent>
                      </v:textbox>
                    </v:shape>
                    <v:shape id="椭圆 4" o:spid="_x0000_s1026" o:spt="3" type="#_x0000_t3" style="position:absolute;left:6316;top:1751;height:528;width:528;v-text-anchor:middle;" fillcolor="#FFFFFF" filled="t" stroked="t" coordsize="21600,21600" o:gfxdata="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z3F&#10;NMEAAADcAAAADwAAAAAAAAABACAAAAAiAAAAZHJzL2Rvd25yZXYueG1sUEsBAhQAFAAAAAgAh07i&#10;QDMvBZ47AAAAOQAAABAAAAAAAAAAAQAgAAAAEAEAAGRycy9zaGFwZXhtbC54bWxQSwUGAAAAAAYA&#10;BgBbAQAAugMAAAAA&#10;">
                      <v:fill on="t" focussize="0,0"/>
                      <v:stroke weight="1.5pt" color="#000000 [3213]" joinstyle="round"/>
                      <v:imagedata o:title=""/>
                      <o:lock v:ext="edit" aspectratio="f"/>
                    </v:shape>
                    <v:shape id="文本框 6" o:spid="_x0000_s1026" o:spt="202" type="#_x0000_t202" style="position:absolute;left:6948;top:1639;height:674;width:1701;" filled="f" stroked="f" coordsize="21600,21600" o:gfxdata="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fyrs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>年龄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  <v:shape id="椭圆 9" o:spid="_x0000_s1026" o:spt="3" type="#_x0000_t3" style="position:absolute;left:6329;top:981;height:528;width:528;v-text-anchor:middle;" fillcolor="#FFFFFF" filled="t" stroked="t" coordsize="21600,21600" o:gfxdata="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JwOP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.5pt" color="#000000 [3213]" joinstyle="round"/>
                      <v:imagedata o:title=""/>
                      <o:lock v:ext="edit" aspectratio="f"/>
                    </v:shape>
                    <v:shape id="KSO_Shape" o:spid="_x0000_s1026" o:spt="100" style="position:absolute;left:6401;top:1100;height:290;width:385;v-text-anchor:middle;" fillcolor="#000000 [3213]" filled="t" stroked="f" coordsize="108,81" o:gfxdata="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oHtS/&#10;AAAA3AAAAA8AAAAAAAAAAQAgAAAAIgAAAGRycy9kb3ducmV2LnhtbFBLAQIUABQAAAAIAIdO4kAz&#10;LwWeOwAAADkAAAAQAAAAAAAAAAEAIAAAAA4BAABkcnMvc2hhcGV4bWwueG1sUEsFBgAAAAAGAAYA&#10;WwEAALgDAAAAAA=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      <v:path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KSO_Shape" o:spid="_x0000_s1026" o:spt="100" style="position:absolute;left:6423;top:1861;height:309;width:314;v-text-anchor:middle-center;" fillcolor="#000000 [3213]" filled="t" stroked="f" coordsize="3951,3950" o:gfxdata="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DkrL4A&#10;AADcAAAADwAAAAAAAAABACAAAAAiAAAAZHJzL2Rvd25yZXYueG1sUEsBAhQAFAAAAAgAh07iQDMv&#10;BZ47AAAAOQAAABAAAAAAAAAAAQAgAAAADQEAAGRycy9zaGFwZXhtbC54bWxQSwUGAAAAAAYABgBb&#10;AQAAtwMAAAAA&#10;" path="m3556,3950c396,3950,396,3950,396,3950c177,3950,0,3773,0,3555c0,1738,0,1738,0,1738c244,1738,244,1738,244,1738c243,2424,238,3318,238,3318c238,3536,494,3713,712,3713c3240,3713,3240,3713,3240,3713c3458,3713,3714,3536,3714,3318c3714,3318,3709,2404,3707,1738c3951,1738,3951,1738,3951,1738c3951,3555,3951,3555,3951,3555c3951,3773,3774,3950,3556,3950xm1186,1733c1660,1733,1660,1733,1660,1733c1739,1733,1739,1733,1739,1733c2213,1733,2213,1733,2213,1733c2292,1733,2292,1733,2292,1733c2766,1733,2766,1733,2766,1733c2845,1733,2845,1733,2845,1733c3319,1733,3319,1733,3319,1733c3398,1733,3398,1733,3398,1733c3398,3476,3398,3476,3398,3476c3319,3476,3319,3476,3319,3476c2845,3476,2845,3476,2845,3476c2766,3476,2766,3476,2766,3476c2292,3476,2292,3476,2292,3476c2213,3476,2213,3476,2213,3476c1739,3476,1739,3476,1739,3476c1660,3476,1660,3476,1660,3476c1186,3476,1186,3476,1186,3476c1107,3476,1107,3476,1107,3476c633,3476,633,3476,633,3476c554,3476,554,3476,554,3476c554,1733,554,1733,554,1733c633,1733,633,1733,633,1733c1107,1733,1107,1733,1107,1733l1186,1733xm2845,3397c3319,3397,3319,3397,3319,3397c3319,2923,3319,2923,3319,2923c2845,2923,2845,2923,2845,2923l2845,3397xm2845,2844c3319,2844,3319,2844,3319,2844c3319,2370,3319,2370,3319,2370c2845,2370,2845,2370,2845,2370l2845,2844xm2845,2291c3319,2291,3319,2291,3319,2291c3319,1812,3319,1812,3319,1812c2845,1812,2845,1812,2845,1812l2845,2291xm2292,3397c2766,3397,2766,3397,2766,3397c2766,2923,2766,2923,2766,2923c2292,2923,2292,2923,2292,2923l2292,3397xm2292,2844c2766,2844,2766,2844,2766,2844c2766,2370,2766,2370,2766,2370c2292,2370,2292,2370,2292,2370l2292,2844xm2292,2291c2766,2291,2766,2291,2766,2291c2766,1812,2766,1812,2766,1812c2292,1812,2292,1812,2292,1812l2292,2291xm1739,3397c2213,3397,2213,3397,2213,3397c2213,2923,2213,2923,2213,2923c1739,2923,1739,2923,1739,2923l1739,3397xm1739,2844c2213,2844,2213,2844,2213,2844c2213,2370,2213,2370,2213,2370c1739,2370,1739,2370,1739,2370l1739,2844xm1739,2291c2213,2291,2213,2291,2213,2291c2213,1812,2213,1812,2213,1812c1739,1812,1739,1812,1739,1812l1739,2291xm1186,3397c1660,3397,1660,3397,1660,3397c1660,2923,1660,2923,1660,2923c1186,2923,1186,2923,1186,2923l1186,3397xm1186,2844c1660,2844,1660,2844,1660,2844c1660,2370,1660,2370,1660,2370c1186,2370,1186,2370,1186,2370l1186,2844xm1186,2291c1660,2291,1660,2291,1660,2291c1660,1812,1660,1812,1660,1812c1186,1812,1186,1812,1186,1812l1186,2291xm633,3397c1107,3397,1107,3397,1107,3397c1107,2923,1107,2923,1107,2923c633,2923,633,2923,633,2923l633,3397xm633,2844c1107,2844,1107,2844,1107,2844c1107,2370,1107,2370,1107,2370c633,2370,633,2370,633,2370l633,2844xm633,2291c1107,2291,1107,2291,1107,2291c1107,1812,1107,1812,1107,1812c633,1812,633,1812,633,1812l633,2291xm0,711c0,493,177,316,396,316c554,316,554,316,554,316c554,1106,554,1106,554,1106c870,1106,858,1106,1186,1106c1186,316,1186,316,1186,316c2766,316,2766,316,2766,316c2766,1106,2766,1106,2766,1106c3070,1106,3070,1106,3398,1106c3398,316,3398,316,3398,316c3556,316,3556,316,3556,316c3774,316,3951,493,3951,711c3951,1580,3951,1580,3951,1580c2260,1580,1897,1580,0,1580l0,711xm2845,237c2845,106,2951,0,3082,0c3213,0,3319,106,3319,237c3319,1027,3319,1027,3319,1027c3319,1027,3138,1027,2845,1027c2845,891,2845,237,2845,237xm633,237c633,106,739,0,870,0c1001,0,1107,106,1107,237c1107,1027,1107,1027,1107,1027c1107,1027,847,1027,633,1027c633,1072,633,237,633,237xe">
                      <v:path o:connectlocs="0,123843;8619,115587;134501,115587;143083,123843;60116,60371;83003,60371;120196,60371;120196,121091;83003,121091;60116,121091;22923,121091;22923,60371;103030,118339;103030,101827;120196,99075;103030,99075;120196,63123;83003,118339;83003,101827;100169,99075;83003,99075;100169,63123;62977,118339;62977,101827;80142,99075;62977,99075;80142,63123;42950,118339;42950,101827;60116,99075;42950,99075;60116,63123;22923,118339;22923,101827;40089,99075;22923,99075;40089,63123;0,24768;20062,38529;100169,11008;123057,11008;143083,55041;103030,8256;120196,35777;22923,8256;40089,35777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KSO_Shape" o:spid="_x0000_s1026" o:spt="100" style="position:absolute;left:6412;top:2553;height:445;width:337;v-text-anchor:middle;" fillcolor="#000000 [3213]" filled="t" stroked="f" coordsize="4154,5492" o:gfxdata="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VpHs&#10;wAAAANwAAAAPAAAAAAAAAAEAIAAAACIAAABkcnMvZG93bnJldi54bWxQSwECFAAUAAAACACHTuJA&#10;My8FnjsAAAA5AAAAEAAAAAAAAAABACAAAAAPAQAAZHJzL3NoYXBleG1sLnhtbFBLBQYAAAAABgAG&#10;AFsBAAC5AwAAAAA=&#10;" path="m2791,1191l2791,1191,2781,1159,2771,1128,2759,1099,2745,1069,2731,1040,2715,1012,2698,984,2681,958,2704,922,2727,885,2749,847,2770,808,2789,770,2808,731,2825,692,2842,652,2858,612,2872,574,2886,535,2898,497,2923,422,2942,351,2959,284,2973,222,2984,166,2993,119,3005,49,3008,23,3236,49,3231,90,3224,130,3215,181,3203,242,3189,311,3170,388,3147,471,3134,513,3121,557,3105,603,3089,649,3071,695,3052,741,3033,789,3012,835,2989,882,2966,928,2940,974,2913,1020,2884,1064,2854,1108,2824,1150,2791,1191xm4154,2891l4154,2891,4152,2956,4147,3020,4141,3082,4133,3145,4122,3207,4110,3268,4095,3329,4079,3389,4060,3448,4040,3507,4020,3564,3996,3621,3971,3677,3946,3734,3918,3789,3890,3842,3860,3895,3828,3948,3796,4000,3763,4050,3729,4101,3694,4151,3659,4199,3621,4246,3585,4292,3546,4339,3508,4384,3469,4428,3430,4471,3390,4514,3351,4554,3310,4595,3270,4635,3230,4673,3190,4710,3149,4748,3070,4818,2991,4884,2914,4947,2840,5005,2767,5059,2699,5109,2634,5154,2575,5195,2520,5231,2470,5263,2391,5312,2341,5341,2078,5492,1812,5342,1762,5312,1683,5263,1633,5231,1578,5195,1518,5154,1453,5109,1384,5058,1313,5004,1238,4946,1161,4883,1083,4817,1003,4747,963,4709,922,4672,883,4633,842,4594,802,4553,762,4512,722,4470,684,4427,644,4383,606,4338,568,4291,531,4244,494,4197,458,4148,423,4099,389,4049,356,3998,324,3946,293,3894,263,3840,235,3786,207,3731,181,3676,157,3619,134,3562,113,3505,93,3446,74,3387,58,3327,43,3266,31,3205,20,3143,13,3080,6,3017,1,2954,0,2889,0,2833,4,2776,8,2721,15,2666,24,2613,35,2560,48,2507,63,2455,80,2405,98,2355,119,2306,141,2257,165,2211,192,2165,219,2120,249,2076,281,2034,314,1992,348,1952,384,1914,422,1877,461,1840,502,1806,545,1773,588,1742,633,1713,680,1684,728,1658,777,1632,828,1609,879,1588,932,1570,982,1553,1032,1539,1083,1528,1134,1518,1185,1510,1237,1505,1290,1501,1343,1500,1384,1501,1426,1504,1469,1507,1511,1512,1506,1482,1500,1450,1498,1418,1497,1385,1497,1367,1498,1348,1502,1313,1480,1295,1458,1275,1437,1254,1417,1233,1397,1212,1378,1190,1359,1168,1340,1145,1304,1098,1271,1050,1239,1001,1210,950,1181,899,1155,847,1129,795,1106,742,1084,691,1064,639,1046,588,1028,538,1013,489,998,441,984,395,972,350,952,266,936,192,923,130,915,81,907,28,1134,0,1137,16,1144,59,1156,124,1164,164,1174,208,1185,255,1199,306,1214,359,1230,414,1249,473,1270,532,1293,592,1318,652,1345,713,1375,772,1390,802,1406,831,1423,860,1441,889,1459,916,1478,944,1497,971,1518,998,1537,1023,1559,1047,1581,1071,1605,1094,1628,1116,1652,1137,1677,1158,1702,1177,1729,1194,1756,1211,1784,1226,1812,1240,1842,1253,1872,1264,1904,1273,1936,1280,1968,1287,2002,1291,2036,1295,2071,1296,2071,1524,2037,1523,2004,1522,1971,1519,1939,1515,1907,1509,1876,1504,1845,1496,1816,1487,1825,1507,1834,1526,1845,1543,1858,1560,1871,1575,1885,1591,1900,1604,1917,1617,1935,1628,1952,1638,1972,1647,1992,1654,2012,1660,2033,1664,2055,1666,2077,1668,2091,1666,2105,1665,2119,1664,2134,1662,2147,1659,2160,1654,2173,1650,2187,1646,2199,1639,2211,1633,2234,1619,2256,1603,2276,1585,2294,1564,2311,1543,2324,1519,2331,1507,2336,1495,2342,1482,2346,1469,2349,1455,2353,1442,2355,1428,2357,1414,2358,1400,2358,1385,2358,1370,2357,1356,2355,1342,2353,1329,2349,1314,2346,1301,2342,1288,2336,1276,2331,1263,2324,1251,2311,1227,2294,1205,2276,1186,2256,1168,2234,1152,2211,1137,2199,1131,2187,1125,2173,1121,2160,1116,2147,1112,2134,1109,2119,1106,2105,1104,2091,1103,2077,1103,2063,1103,2049,1104,2036,1106,2023,1109,1997,1115,1972,1124,1952,1119,1932,1113,1913,1106,1894,1099,1875,1091,1856,1081,1839,1071,1820,1061,1804,1050,1786,1038,1770,1025,1753,1012,1738,998,1722,983,1691,952,1711,936,1731,921,1753,905,1774,891,1797,878,1819,866,1843,855,1867,845,1892,836,1917,828,1942,822,1969,816,1995,812,2022,808,2049,806,2077,805,2106,806,2136,808,2165,812,2193,817,2222,824,2249,831,2276,840,2302,851,2327,862,2353,875,2377,890,2401,904,2423,921,2445,938,2466,956,2487,976,2506,995,2524,1016,2541,1038,2557,1061,2573,1084,2586,1109,2599,1134,2611,1159,2621,1186,2630,1213,2639,1241,2644,1268,2650,1297,2653,1326,2655,1355,2656,1385,2655,1418,2653,1450,2649,1482,2642,1513,2684,1508,2727,1505,2770,1502,2811,1501,2864,1502,2917,1506,2969,1511,3021,1519,3072,1528,3123,1540,3172,1554,3223,1570,3276,1589,3327,1610,3378,1633,3428,1659,3475,1685,3521,1714,3566,1743,3610,1774,3652,1807,3693,1842,3732,1878,3770,1915,3806,1954,3840,1994,3873,2035,3905,2078,3934,2122,3962,2166,3988,2212,4012,2259,4035,2307,4056,2356,4075,2406,4091,2457,4105,2509,4119,2561,4130,2615,4138,2669,4145,2724,4150,2779,4153,2835,4154,2891xm3856,2888l3856,2888,3855,2844,3853,2800,3849,2756,3844,2714,3837,2671,3828,2629,3818,2588,3806,2548,3793,2508,3779,2468,3762,2430,3744,2393,3726,2355,3705,2319,3684,2284,3661,2249,3636,2216,3610,2185,3583,2153,3554,2122,3526,2093,3495,2065,3463,2038,3429,2012,3395,1988,3359,1965,3323,1943,3286,1922,3247,1902,3208,1883,3167,1867,3125,1851,3088,1839,3049,1829,3011,1819,2971,1813,2931,1806,2892,1803,2852,1800,2811,1800,2761,1801,2711,1804,2661,1811,2611,1819,2562,1831,2512,1845,2464,1860,2417,1879,2370,1899,2324,1921,2280,1945,2236,1971,2194,2000,2154,2029,2115,2060,2078,2093,2040,2060,2001,2028,1960,1999,1918,1971,1874,1945,1830,1921,1784,1899,1738,1878,1690,1860,1642,1844,1592,1830,1543,1819,1493,1809,1443,1804,1393,1800,1343,1798,1302,1800,1262,1802,1223,1806,1183,1812,1145,1819,1105,1828,1068,1838,1029,1851,987,1866,947,1883,907,1901,868,1921,831,1941,795,1963,760,1987,725,2011,691,2037,659,2064,629,2092,599,2121,571,2152,544,2182,519,2215,493,2248,470,2282,448,2318,428,2354,409,2390,391,2429,376,2467,360,2506,347,2545,336,2586,325,2628,316,2670,310,2712,304,2754,301,2798,299,2841,297,2886,300,2944,304,3001,310,3058,318,3114,328,3170,340,3225,355,3280,370,3334,388,3388,407,3441,428,3494,450,3545,473,3596,499,3647,525,3697,554,3746,582,3794,612,3842,643,3890,675,3936,708,3982,742,4027,776,4071,811,4115,848,4157,884,4200,920,4241,958,4281,995,4321,1032,4360,1070,4397,1108,4434,1184,4506,1260,4573,1334,4637,1408,4697,1478,4753,1546,4805,1612,4853,1673,4898,1730,4937,1782,4972,1829,5002,1869,5028,1929,5066,1959,5082,2077,5149,2193,5083,2222,5066,2283,5028,2323,5002,2370,4972,2422,4937,2479,4898,2540,4853,2606,4806,2674,4753,2744,4697,2818,4638,2893,4574,2968,4506,3044,4434,3082,4398,3120,4361,3158,4321,3195,4283,3233,4242,3269,4200,3305,4158,3341,4116,3376,4072,3411,4028,3444,3983,3477,3937,3509,3891,3540,3844,3571,3796,3599,3747,3627,3698,3653,3648,3678,3597,3703,3547,3725,3495,3746,3442,3765,3389,3783,3335,3798,3281,3813,3226,3825,3171,3835,3115,3844,3059,3849,3003,3853,2946,3856,2888xm3626,2885l3626,2885,3625,2937,3620,2990,3615,3040,3607,3092,3597,3143,3585,3193,3572,3243,3556,3292,3539,3342,3520,3390,3500,3438,3479,3486,3456,3532,3432,3580,3406,3625,3379,3670,3352,3715,3322,3759,3292,3803,3261,3845,3231,3888,3198,3929,3165,3970,3132,4010,3098,4049,3062,4088,3027,4126,2992,4164,2956,4200,2920,4235,2848,4305,2776,4371,2705,4433,2634,4492,2565,4547,2499,4598,2435,4646,2375,4690,2319,4729,2267,4764,2221,4795,2145,4844,2096,4873,2079,4884,2073,4884,2056,4873,2007,4844,1931,4795,1885,4764,1833,4729,1777,4690,1717,4646,1653,4598,1587,4547,1519,4492,1448,4432,1377,4369,1304,4305,1233,4235,1196,4199,1161,4163,1125,4125,1091,4088,1056,4048,1021,4009,987,3969,954,3928,922,3886,890,3845,860,3802,830,3758,801,3714,774,3669,746,3624,721,3577,697,3531,674,3485,653,3437,632,3389,613,3341,597,3291,581,3242,568,3192,556,3142,546,3091,538,3039,533,2988,529,2936,527,2883,527,2849,529,2814,532,2780,536,2747,542,2714,548,2681,556,2648,565,2616,575,2585,587,2554,599,2523,613,2494,628,2465,644,2437,661,2409,679,2383,698,2356,718,2331,740,2306,762,2281,785,2259,809,2236,834,2215,861,2194,888,2176,917,2157,945,2139,975,2123,1006,2108,1038,2093,1071,2080,1104,2067,1141,2056,1180,2046,1217,2038,1255,2033,1293,2029,1331,2027,1368,2028,1404,2031,1442,2034,1478,2039,1514,2047,1550,2056,1585,2066,1619,2078,1653,2091,1686,2105,1718,2121,1750,2138,1781,2156,1810,2175,1840,2196,1867,2216,1894,2238,1920,2262,1945,2285,1968,2309,1990,2334,2009,2359,2029,2386,2047,2412,2063,2439,2078,2466,2092,2439,2108,2412,2126,2386,2145,2359,2166,2334,2188,2309,2211,2285,2235,2262,2260,2238,2287,2216,2315,2196,2344,2176,2374,2157,2404,2138,2436,2122,2468,2105,2501,2091,2535,2078,2569,2067,2605,2056,2640,2047,2676,2040,2712,2035,2750,2031,2787,2028,2824,2028,2862,2029,2900,2034,2937,2039,2975,2047,3013,2056,3050,2068,3084,2080,3116,2093,3148,2109,3179,2124,3209,2141,3238,2158,3266,2177,3293,2196,3320,2216,3345,2237,3369,2260,3392,2284,3414,2307,3435,2332,3456,2357,3475,2384,3494,2410,3510,2439,3527,2466,3541,2496,3554,2526,3567,2555,3578,2586,3588,2618,3598,2650,3606,2682,3612,2715,3617,2748,3621,2782,3625,2816,3626,2850,3626,2885xm1402,2626l1402,2626,1401,2605,1398,2585,1392,2565,1386,2547,1378,2529,1367,2512,1356,2497,1343,2483,1328,2470,1313,2457,1295,2448,1278,2439,1259,2432,1240,2428,1219,2424,1200,2423,1179,2424,1158,2428,1139,2432,1120,2439,1103,2448,1086,2457,1070,2470,1056,2483,1042,2497,1031,2512,1021,2529,1013,2547,1006,2565,1001,2585,997,2605,996,2626,997,2647,1001,2666,1006,2686,1013,2705,1021,2723,1031,2739,1042,2754,1056,2769,1070,2782,1086,2794,1103,2804,1120,2813,1139,2819,1158,2824,1179,2827,1200,2828,1219,2827,1240,2824,1259,2819,1278,2813,1295,2804,1313,2794,1328,2782,1343,2769,1356,2754,1367,2739,1378,2723,1386,2705,1392,2686,1398,2666,1401,2647,1402,2626xe">
                      <v:path o:connectlocs="174218100,174004046;174218100,165703101;174218100,174004046;174218100,174004046;174218100,174004046;174218100,174004046;174218100,174004046;174218100,174004046;174218100,174004046;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;174218100,174004046" o:connectangles="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KSO_Shape" o:spid="_x0000_s1026" o:spt="100" style="position:absolute;left:8867;top:1900;height:242;width:397;v-text-anchor:middle-center;" fillcolor="#000000 [3213]" filled="t" stroked="f" coordsize="3931,2392" o:gfxdata="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WOGMvQAA&#10;ANwAAAAPAAAAAAAAAAEAIAAAACIAAABkcnMvZG93bnJldi54bWxQSwECFAAUAAAACACHTuJAMy8F&#10;njsAAAA5AAAAEAAAAAAAAAABACAAAAAMAQAAZHJzL3NoYXBleG1sLnhtbFBLBQYAAAAABgAGAFsB&#10;AAC2AwAAAAA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直接连接符 14" o:spid="_x0000_s1026" o:spt="20" style="position:absolute;left:8660;top:14692;height:0;width:5689;" filled="f" stroked="t" coordsize="21600,21600" o:gfxdata="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/z5o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8660;top:15485;height:0;width:5689;" filled="f" stroked="t" coordsize="21600,21600" o:gfxdata="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vLjW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.5pt" color="#000000 [3213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spacing w:val="-5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390525</wp:posOffset>
                </wp:positionV>
                <wp:extent cx="3749675" cy="1261745"/>
                <wp:effectExtent l="635" t="635" r="2540" b="1397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675" cy="1261745"/>
                          <a:chOff x="0" y="0"/>
                          <a:chExt cx="5905" cy="1987"/>
                        </a:xfrm>
                      </wpg:grpSpPr>
                      <wps:wsp>
                        <wps:cNvPr id="4" name="任意多边形 4"/>
                        <wps:cNvSpPr/>
                        <wps:spPr>
                          <a:xfrm>
                            <a:off x="57" y="1185"/>
                            <a:ext cx="5698" cy="7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98" h="779">
                                <a:moveTo>
                                  <a:pt x="5697" y="0"/>
                                </a:moveTo>
                                <a:lnTo>
                                  <a:pt x="5496" y="0"/>
                                </a:lnTo>
                                <a:lnTo>
                                  <a:pt x="5496" y="569"/>
                                </a:lnTo>
                                <a:lnTo>
                                  <a:pt x="5494" y="583"/>
                                </a:lnTo>
                                <a:lnTo>
                                  <a:pt x="5489" y="593"/>
                                </a:lnTo>
                                <a:lnTo>
                                  <a:pt x="5480" y="600"/>
                                </a:lnTo>
                                <a:lnTo>
                                  <a:pt x="5466" y="602"/>
                                </a:lnTo>
                                <a:lnTo>
                                  <a:pt x="63" y="602"/>
                                </a:lnTo>
                                <a:lnTo>
                                  <a:pt x="0" y="778"/>
                                </a:lnTo>
                                <a:lnTo>
                                  <a:pt x="5589" y="778"/>
                                </a:lnTo>
                                <a:lnTo>
                                  <a:pt x="5631" y="770"/>
                                </a:lnTo>
                                <a:lnTo>
                                  <a:pt x="5665" y="747"/>
                                </a:lnTo>
                                <a:lnTo>
                                  <a:pt x="5689" y="713"/>
                                </a:lnTo>
                                <a:lnTo>
                                  <a:pt x="5697" y="671"/>
                                </a:lnTo>
                                <a:lnTo>
                                  <a:pt x="5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" name="任意多边形 5"/>
                        <wps:cNvSpPr/>
                        <wps:spPr>
                          <a:xfrm>
                            <a:off x="57" y="1185"/>
                            <a:ext cx="5698" cy="7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98" h="779">
                                <a:moveTo>
                                  <a:pt x="5697" y="0"/>
                                </a:moveTo>
                                <a:lnTo>
                                  <a:pt x="5496" y="0"/>
                                </a:lnTo>
                                <a:lnTo>
                                  <a:pt x="5496" y="569"/>
                                </a:lnTo>
                                <a:lnTo>
                                  <a:pt x="5494" y="583"/>
                                </a:lnTo>
                                <a:lnTo>
                                  <a:pt x="5489" y="593"/>
                                </a:lnTo>
                                <a:lnTo>
                                  <a:pt x="5480" y="600"/>
                                </a:lnTo>
                                <a:lnTo>
                                  <a:pt x="5466" y="602"/>
                                </a:lnTo>
                                <a:lnTo>
                                  <a:pt x="63" y="602"/>
                                </a:lnTo>
                                <a:lnTo>
                                  <a:pt x="0" y="778"/>
                                </a:lnTo>
                                <a:lnTo>
                                  <a:pt x="5589" y="778"/>
                                </a:lnTo>
                                <a:lnTo>
                                  <a:pt x="5631" y="770"/>
                                </a:lnTo>
                                <a:lnTo>
                                  <a:pt x="5665" y="747"/>
                                </a:lnTo>
                                <a:lnTo>
                                  <a:pt x="5689" y="713"/>
                                </a:lnTo>
                                <a:lnTo>
                                  <a:pt x="5697" y="671"/>
                                </a:lnTo>
                                <a:lnTo>
                                  <a:pt x="56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" name="任意多边形 6"/>
                        <wps:cNvSpPr/>
                        <wps:spPr>
                          <a:xfrm>
                            <a:off x="4785" y="838"/>
                            <a:ext cx="1007" cy="8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7" h="843">
                                <a:moveTo>
                                  <a:pt x="436" y="312"/>
                                </a:moveTo>
                                <a:lnTo>
                                  <a:pt x="223" y="312"/>
                                </a:lnTo>
                                <a:lnTo>
                                  <a:pt x="55" y="843"/>
                                </a:lnTo>
                                <a:lnTo>
                                  <a:pt x="268" y="843"/>
                                </a:lnTo>
                                <a:lnTo>
                                  <a:pt x="436" y="312"/>
                                </a:lnTo>
                                <a:close/>
                                <a:moveTo>
                                  <a:pt x="1007" y="140"/>
                                </a:moveTo>
                                <a:lnTo>
                                  <a:pt x="57" y="140"/>
                                </a:lnTo>
                                <a:lnTo>
                                  <a:pt x="0" y="312"/>
                                </a:lnTo>
                                <a:lnTo>
                                  <a:pt x="933" y="312"/>
                                </a:lnTo>
                                <a:lnTo>
                                  <a:pt x="1007" y="140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323" y="0"/>
                                </a:lnTo>
                                <a:lnTo>
                                  <a:pt x="278" y="140"/>
                                </a:lnTo>
                                <a:lnTo>
                                  <a:pt x="491" y="140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" name="任意多边形 7"/>
                        <wps:cNvSpPr/>
                        <wps:spPr>
                          <a:xfrm>
                            <a:off x="4785" y="838"/>
                            <a:ext cx="1007" cy="8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7" h="843">
                                <a:moveTo>
                                  <a:pt x="933" y="312"/>
                                </a:moveTo>
                                <a:lnTo>
                                  <a:pt x="1007" y="140"/>
                                </a:lnTo>
                                <a:lnTo>
                                  <a:pt x="491" y="140"/>
                                </a:lnTo>
                                <a:lnTo>
                                  <a:pt x="536" y="0"/>
                                </a:lnTo>
                                <a:lnTo>
                                  <a:pt x="323" y="0"/>
                                </a:lnTo>
                                <a:lnTo>
                                  <a:pt x="278" y="140"/>
                                </a:lnTo>
                                <a:lnTo>
                                  <a:pt x="57" y="140"/>
                                </a:lnTo>
                                <a:lnTo>
                                  <a:pt x="0" y="312"/>
                                </a:lnTo>
                                <a:lnTo>
                                  <a:pt x="223" y="312"/>
                                </a:lnTo>
                                <a:lnTo>
                                  <a:pt x="55" y="843"/>
                                </a:lnTo>
                                <a:lnTo>
                                  <a:pt x="268" y="843"/>
                                </a:lnTo>
                                <a:lnTo>
                                  <a:pt x="436" y="312"/>
                                </a:lnTo>
                                <a:lnTo>
                                  <a:pt x="933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任意多边形 8"/>
                        <wps:cNvSpPr/>
                        <wps:spPr>
                          <a:xfrm>
                            <a:off x="4531" y="626"/>
                            <a:ext cx="1315" cy="10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15" h="1055">
                                <a:moveTo>
                                  <a:pt x="1314" y="0"/>
                                </a:moveTo>
                                <a:lnTo>
                                  <a:pt x="145" y="0"/>
                                </a:lnTo>
                                <a:lnTo>
                                  <a:pt x="97" y="10"/>
                                </a:lnTo>
                                <a:lnTo>
                                  <a:pt x="59" y="35"/>
                                </a:lnTo>
                                <a:lnTo>
                                  <a:pt x="33" y="73"/>
                                </a:lnTo>
                                <a:lnTo>
                                  <a:pt x="23" y="121"/>
                                </a:lnTo>
                                <a:lnTo>
                                  <a:pt x="0" y="1055"/>
                                </a:lnTo>
                                <a:lnTo>
                                  <a:pt x="199" y="1055"/>
                                </a:lnTo>
                                <a:lnTo>
                                  <a:pt x="223" y="193"/>
                                </a:lnTo>
                                <a:lnTo>
                                  <a:pt x="223" y="182"/>
                                </a:lnTo>
                                <a:lnTo>
                                  <a:pt x="233" y="174"/>
                                </a:lnTo>
                                <a:lnTo>
                                  <a:pt x="1250" y="174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" name="任意多边形 9"/>
                        <wps:cNvSpPr/>
                        <wps:spPr>
                          <a:xfrm>
                            <a:off x="4531" y="626"/>
                            <a:ext cx="1315" cy="10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15" h="1055">
                                <a:moveTo>
                                  <a:pt x="0" y="1055"/>
                                </a:moveTo>
                                <a:lnTo>
                                  <a:pt x="199" y="1055"/>
                                </a:lnTo>
                                <a:lnTo>
                                  <a:pt x="223" y="193"/>
                                </a:lnTo>
                                <a:lnTo>
                                  <a:pt x="223" y="182"/>
                                </a:lnTo>
                                <a:lnTo>
                                  <a:pt x="233" y="174"/>
                                </a:lnTo>
                                <a:lnTo>
                                  <a:pt x="244" y="174"/>
                                </a:lnTo>
                                <a:lnTo>
                                  <a:pt x="1250" y="174"/>
                                </a:lnTo>
                                <a:lnTo>
                                  <a:pt x="1314" y="0"/>
                                </a:lnTo>
                                <a:lnTo>
                                  <a:pt x="145" y="0"/>
                                </a:lnTo>
                                <a:lnTo>
                                  <a:pt x="97" y="10"/>
                                </a:lnTo>
                                <a:lnTo>
                                  <a:pt x="59" y="35"/>
                                </a:lnTo>
                                <a:lnTo>
                                  <a:pt x="33" y="73"/>
                                </a:lnTo>
                                <a:lnTo>
                                  <a:pt x="23" y="121"/>
                                </a:lnTo>
                                <a:lnTo>
                                  <a:pt x="0" y="1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935" y="872"/>
                            <a:ext cx="299" cy="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2950" y="1093"/>
                            <a:ext cx="202" cy="589"/>
                          </a:xfrm>
                          <a:prstGeom prst="rect">
                            <a:avLst/>
                          </a:prstGeom>
                          <a:solidFill>
                            <a:srgbClr val="9F9F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" name="矩形 12"/>
                        <wps:cNvSpPr/>
                        <wps:spPr>
                          <a:xfrm>
                            <a:off x="2950" y="1093"/>
                            <a:ext cx="202" cy="589"/>
                          </a:xfrm>
                          <a:prstGeom prst="rect">
                            <a:avLst/>
                          </a:pr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" name="任意多边形 13"/>
                        <wps:cNvSpPr/>
                        <wps:spPr>
                          <a:xfrm>
                            <a:off x="2889" y="613"/>
                            <a:ext cx="676" cy="2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76" h="255">
                                <a:moveTo>
                                  <a:pt x="306" y="0"/>
                                </a:moveTo>
                                <a:lnTo>
                                  <a:pt x="105" y="0"/>
                                </a:lnTo>
                                <a:lnTo>
                                  <a:pt x="0" y="254"/>
                                </a:lnTo>
                                <a:lnTo>
                                  <a:pt x="201" y="254"/>
                                </a:lnTo>
                                <a:lnTo>
                                  <a:pt x="231" y="180"/>
                                </a:lnTo>
                                <a:lnTo>
                                  <a:pt x="615" y="180"/>
                                </a:lnTo>
                                <a:lnTo>
                                  <a:pt x="675" y="29"/>
                                </a:lnTo>
                                <a:lnTo>
                                  <a:pt x="294" y="29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518" y="180"/>
                                </a:moveTo>
                                <a:lnTo>
                                  <a:pt x="319" y="180"/>
                                </a:lnTo>
                                <a:lnTo>
                                  <a:pt x="335" y="254"/>
                                </a:lnTo>
                                <a:lnTo>
                                  <a:pt x="535" y="254"/>
                                </a:lnTo>
                                <a:lnTo>
                                  <a:pt x="51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" name="任意多边形 14"/>
                        <wps:cNvSpPr/>
                        <wps:spPr>
                          <a:xfrm>
                            <a:off x="2889" y="613"/>
                            <a:ext cx="676" cy="2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76" h="255">
                                <a:moveTo>
                                  <a:pt x="105" y="0"/>
                                </a:moveTo>
                                <a:lnTo>
                                  <a:pt x="0" y="254"/>
                                </a:lnTo>
                                <a:lnTo>
                                  <a:pt x="201" y="254"/>
                                </a:lnTo>
                                <a:lnTo>
                                  <a:pt x="231" y="180"/>
                                </a:lnTo>
                                <a:lnTo>
                                  <a:pt x="319" y="180"/>
                                </a:lnTo>
                                <a:lnTo>
                                  <a:pt x="335" y="254"/>
                                </a:lnTo>
                                <a:lnTo>
                                  <a:pt x="535" y="254"/>
                                </a:lnTo>
                                <a:lnTo>
                                  <a:pt x="518" y="180"/>
                                </a:lnTo>
                                <a:lnTo>
                                  <a:pt x="615" y="180"/>
                                </a:lnTo>
                                <a:lnTo>
                                  <a:pt x="675" y="29"/>
                                </a:lnTo>
                                <a:lnTo>
                                  <a:pt x="294" y="29"/>
                                </a:lnTo>
                                <a:lnTo>
                                  <a:pt x="306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" name="任意多边形 15"/>
                        <wps:cNvSpPr/>
                        <wps:spPr>
                          <a:xfrm>
                            <a:off x="3525" y="613"/>
                            <a:ext cx="688" cy="2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88" h="255">
                                <a:moveTo>
                                  <a:pt x="308" y="0"/>
                                </a:moveTo>
                                <a:lnTo>
                                  <a:pt x="107" y="0"/>
                                </a:lnTo>
                                <a:lnTo>
                                  <a:pt x="0" y="254"/>
                                </a:lnTo>
                                <a:lnTo>
                                  <a:pt x="201" y="254"/>
                                </a:lnTo>
                                <a:lnTo>
                                  <a:pt x="231" y="180"/>
                                </a:lnTo>
                                <a:lnTo>
                                  <a:pt x="628" y="180"/>
                                </a:lnTo>
                                <a:lnTo>
                                  <a:pt x="688" y="29"/>
                                </a:lnTo>
                                <a:lnTo>
                                  <a:pt x="295" y="29"/>
                                </a:lnTo>
                                <a:lnTo>
                                  <a:pt x="308" y="0"/>
                                </a:lnTo>
                                <a:close/>
                                <a:moveTo>
                                  <a:pt x="522" y="180"/>
                                </a:moveTo>
                                <a:lnTo>
                                  <a:pt x="321" y="180"/>
                                </a:lnTo>
                                <a:lnTo>
                                  <a:pt x="338" y="254"/>
                                </a:lnTo>
                                <a:lnTo>
                                  <a:pt x="537" y="254"/>
                                </a:lnTo>
                                <a:lnTo>
                                  <a:pt x="52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6" name="任意多边形 16"/>
                        <wps:cNvSpPr/>
                        <wps:spPr>
                          <a:xfrm>
                            <a:off x="3525" y="613"/>
                            <a:ext cx="688" cy="2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88" h="255">
                                <a:moveTo>
                                  <a:pt x="107" y="0"/>
                                </a:moveTo>
                                <a:lnTo>
                                  <a:pt x="0" y="254"/>
                                </a:lnTo>
                                <a:lnTo>
                                  <a:pt x="201" y="254"/>
                                </a:lnTo>
                                <a:lnTo>
                                  <a:pt x="231" y="180"/>
                                </a:lnTo>
                                <a:lnTo>
                                  <a:pt x="321" y="180"/>
                                </a:lnTo>
                                <a:lnTo>
                                  <a:pt x="338" y="254"/>
                                </a:lnTo>
                                <a:lnTo>
                                  <a:pt x="537" y="254"/>
                                </a:lnTo>
                                <a:lnTo>
                                  <a:pt x="522" y="180"/>
                                </a:lnTo>
                                <a:lnTo>
                                  <a:pt x="628" y="180"/>
                                </a:lnTo>
                                <a:lnTo>
                                  <a:pt x="688" y="29"/>
                                </a:lnTo>
                                <a:lnTo>
                                  <a:pt x="295" y="29"/>
                                </a:lnTo>
                                <a:lnTo>
                                  <a:pt x="308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" name="任意多边形 17"/>
                        <wps:cNvSpPr/>
                        <wps:spPr>
                          <a:xfrm>
                            <a:off x="3263" y="895"/>
                            <a:ext cx="887" cy="7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87" h="787">
                                <a:moveTo>
                                  <a:pt x="803" y="0"/>
                                </a:moveTo>
                                <a:lnTo>
                                  <a:pt x="49" y="0"/>
                                </a:lnTo>
                                <a:lnTo>
                                  <a:pt x="0" y="142"/>
                                </a:lnTo>
                                <a:lnTo>
                                  <a:pt x="676" y="142"/>
                                </a:lnTo>
                                <a:lnTo>
                                  <a:pt x="685" y="151"/>
                                </a:lnTo>
                                <a:lnTo>
                                  <a:pt x="685" y="644"/>
                                </a:lnTo>
                                <a:lnTo>
                                  <a:pt x="677" y="652"/>
                                </a:lnTo>
                                <a:lnTo>
                                  <a:pt x="627" y="652"/>
                                </a:lnTo>
                                <a:lnTo>
                                  <a:pt x="575" y="786"/>
                                </a:lnTo>
                                <a:lnTo>
                                  <a:pt x="806" y="786"/>
                                </a:lnTo>
                                <a:lnTo>
                                  <a:pt x="837" y="780"/>
                                </a:lnTo>
                                <a:lnTo>
                                  <a:pt x="863" y="763"/>
                                </a:lnTo>
                                <a:lnTo>
                                  <a:pt x="880" y="737"/>
                                </a:lnTo>
                                <a:lnTo>
                                  <a:pt x="887" y="705"/>
                                </a:lnTo>
                                <a:lnTo>
                                  <a:pt x="887" y="80"/>
                                </a:lnTo>
                                <a:lnTo>
                                  <a:pt x="881" y="49"/>
                                </a:lnTo>
                                <a:lnTo>
                                  <a:pt x="864" y="23"/>
                                </a:lnTo>
                                <a:lnTo>
                                  <a:pt x="838" y="6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3263" y="895"/>
                            <a:ext cx="887" cy="7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87" h="787">
                                <a:moveTo>
                                  <a:pt x="806" y="786"/>
                                </a:moveTo>
                                <a:lnTo>
                                  <a:pt x="837" y="780"/>
                                </a:lnTo>
                                <a:lnTo>
                                  <a:pt x="863" y="763"/>
                                </a:lnTo>
                                <a:lnTo>
                                  <a:pt x="880" y="737"/>
                                </a:lnTo>
                                <a:lnTo>
                                  <a:pt x="887" y="705"/>
                                </a:lnTo>
                                <a:lnTo>
                                  <a:pt x="887" y="80"/>
                                </a:lnTo>
                                <a:lnTo>
                                  <a:pt x="881" y="49"/>
                                </a:lnTo>
                                <a:lnTo>
                                  <a:pt x="864" y="23"/>
                                </a:lnTo>
                                <a:lnTo>
                                  <a:pt x="838" y="6"/>
                                </a:lnTo>
                                <a:lnTo>
                                  <a:pt x="803" y="0"/>
                                </a:lnTo>
                                <a:lnTo>
                                  <a:pt x="49" y="0"/>
                                </a:lnTo>
                                <a:lnTo>
                                  <a:pt x="0" y="142"/>
                                </a:lnTo>
                                <a:lnTo>
                                  <a:pt x="665" y="142"/>
                                </a:lnTo>
                                <a:lnTo>
                                  <a:pt x="676" y="142"/>
                                </a:lnTo>
                                <a:lnTo>
                                  <a:pt x="685" y="151"/>
                                </a:lnTo>
                                <a:lnTo>
                                  <a:pt x="685" y="161"/>
                                </a:lnTo>
                                <a:lnTo>
                                  <a:pt x="685" y="632"/>
                                </a:lnTo>
                                <a:lnTo>
                                  <a:pt x="685" y="644"/>
                                </a:lnTo>
                                <a:lnTo>
                                  <a:pt x="677" y="652"/>
                                </a:lnTo>
                                <a:lnTo>
                                  <a:pt x="665" y="652"/>
                                </a:lnTo>
                                <a:lnTo>
                                  <a:pt x="627" y="652"/>
                                </a:lnTo>
                                <a:lnTo>
                                  <a:pt x="575" y="786"/>
                                </a:lnTo>
                                <a:lnTo>
                                  <a:pt x="806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" name="任意多边形 19"/>
                        <wps:cNvSpPr/>
                        <wps:spPr>
                          <a:xfrm>
                            <a:off x="3203" y="1099"/>
                            <a:ext cx="701" cy="5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1" h="502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lnTo>
                                  <a:pt x="5" y="462"/>
                                </a:lnTo>
                                <a:lnTo>
                                  <a:pt x="19" y="484"/>
                                </a:lnTo>
                                <a:lnTo>
                                  <a:pt x="40" y="498"/>
                                </a:lnTo>
                                <a:lnTo>
                                  <a:pt x="70" y="502"/>
                                </a:lnTo>
                                <a:lnTo>
                                  <a:pt x="579" y="502"/>
                                </a:lnTo>
                                <a:lnTo>
                                  <a:pt x="591" y="502"/>
                                </a:lnTo>
                                <a:lnTo>
                                  <a:pt x="602" y="499"/>
                                </a:lnTo>
                                <a:lnTo>
                                  <a:pt x="613" y="493"/>
                                </a:lnTo>
                                <a:lnTo>
                                  <a:pt x="622" y="485"/>
                                </a:lnTo>
                                <a:lnTo>
                                  <a:pt x="677" y="424"/>
                                </a:lnTo>
                                <a:lnTo>
                                  <a:pt x="687" y="413"/>
                                </a:lnTo>
                                <a:lnTo>
                                  <a:pt x="694" y="400"/>
                                </a:lnTo>
                                <a:lnTo>
                                  <a:pt x="699" y="386"/>
                                </a:lnTo>
                                <a:lnTo>
                                  <a:pt x="700" y="371"/>
                                </a:lnTo>
                                <a:lnTo>
                                  <a:pt x="700" y="361"/>
                                </a:lnTo>
                                <a:lnTo>
                                  <a:pt x="198" y="361"/>
                                </a:lnTo>
                                <a:lnTo>
                                  <a:pt x="189" y="353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242" y="0"/>
                                </a:lnTo>
                                <a:lnTo>
                                  <a:pt x="201" y="141"/>
                                </a:lnTo>
                                <a:lnTo>
                                  <a:pt x="498" y="141"/>
                                </a:lnTo>
                                <a:lnTo>
                                  <a:pt x="507" y="151"/>
                                </a:lnTo>
                                <a:lnTo>
                                  <a:pt x="507" y="185"/>
                                </a:lnTo>
                                <a:lnTo>
                                  <a:pt x="246" y="185"/>
                                </a:lnTo>
                                <a:lnTo>
                                  <a:pt x="202" y="316"/>
                                </a:lnTo>
                                <a:lnTo>
                                  <a:pt x="507" y="316"/>
                                </a:lnTo>
                                <a:lnTo>
                                  <a:pt x="507" y="353"/>
                                </a:lnTo>
                                <a:lnTo>
                                  <a:pt x="498" y="361"/>
                                </a:lnTo>
                                <a:lnTo>
                                  <a:pt x="700" y="361"/>
                                </a:lnTo>
                                <a:lnTo>
                                  <a:pt x="700" y="72"/>
                                </a:lnTo>
                                <a:lnTo>
                                  <a:pt x="695" y="44"/>
                                </a:lnTo>
                                <a:lnTo>
                                  <a:pt x="681" y="21"/>
                                </a:lnTo>
                                <a:lnTo>
                                  <a:pt x="658" y="6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0" name="任意多边形 20"/>
                        <wps:cNvSpPr/>
                        <wps:spPr>
                          <a:xfrm>
                            <a:off x="3203" y="1099"/>
                            <a:ext cx="701" cy="5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1" h="502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  <a:lnTo>
                                  <a:pt x="5" y="462"/>
                                </a:lnTo>
                                <a:lnTo>
                                  <a:pt x="19" y="484"/>
                                </a:lnTo>
                                <a:lnTo>
                                  <a:pt x="40" y="498"/>
                                </a:lnTo>
                                <a:lnTo>
                                  <a:pt x="70" y="502"/>
                                </a:lnTo>
                                <a:lnTo>
                                  <a:pt x="579" y="502"/>
                                </a:lnTo>
                                <a:lnTo>
                                  <a:pt x="677" y="424"/>
                                </a:lnTo>
                                <a:lnTo>
                                  <a:pt x="700" y="371"/>
                                </a:lnTo>
                                <a:lnTo>
                                  <a:pt x="700" y="72"/>
                                </a:lnTo>
                                <a:lnTo>
                                  <a:pt x="695" y="44"/>
                                </a:lnTo>
                                <a:lnTo>
                                  <a:pt x="681" y="21"/>
                                </a:lnTo>
                                <a:lnTo>
                                  <a:pt x="658" y="6"/>
                                </a:lnTo>
                                <a:lnTo>
                                  <a:pt x="628" y="0"/>
                                </a:lnTo>
                                <a:lnTo>
                                  <a:pt x="242" y="0"/>
                                </a:lnTo>
                                <a:lnTo>
                                  <a:pt x="201" y="141"/>
                                </a:lnTo>
                                <a:lnTo>
                                  <a:pt x="487" y="141"/>
                                </a:lnTo>
                                <a:lnTo>
                                  <a:pt x="498" y="141"/>
                                </a:lnTo>
                                <a:lnTo>
                                  <a:pt x="507" y="151"/>
                                </a:lnTo>
                                <a:lnTo>
                                  <a:pt x="507" y="163"/>
                                </a:lnTo>
                                <a:lnTo>
                                  <a:pt x="507" y="185"/>
                                </a:lnTo>
                                <a:lnTo>
                                  <a:pt x="246" y="185"/>
                                </a:lnTo>
                                <a:lnTo>
                                  <a:pt x="202" y="316"/>
                                </a:lnTo>
                                <a:lnTo>
                                  <a:pt x="507" y="316"/>
                                </a:lnTo>
                                <a:lnTo>
                                  <a:pt x="507" y="340"/>
                                </a:lnTo>
                                <a:lnTo>
                                  <a:pt x="507" y="353"/>
                                </a:lnTo>
                                <a:lnTo>
                                  <a:pt x="498" y="361"/>
                                </a:lnTo>
                                <a:lnTo>
                                  <a:pt x="487" y="361"/>
                                </a:lnTo>
                                <a:lnTo>
                                  <a:pt x="209" y="361"/>
                                </a:lnTo>
                                <a:lnTo>
                                  <a:pt x="198" y="361"/>
                                </a:lnTo>
                                <a:lnTo>
                                  <a:pt x="189" y="353"/>
                                </a:lnTo>
                                <a:lnTo>
                                  <a:pt x="189" y="340"/>
                                </a:lnTo>
                                <a:lnTo>
                                  <a:pt x="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" name="任意多边形 21"/>
                        <wps:cNvSpPr/>
                        <wps:spPr>
                          <a:xfrm>
                            <a:off x="1309" y="619"/>
                            <a:ext cx="1249" cy="10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49" h="1059">
                                <a:moveTo>
                                  <a:pt x="815" y="0"/>
                                </a:moveTo>
                                <a:lnTo>
                                  <a:pt x="584" y="0"/>
                                </a:lnTo>
                                <a:lnTo>
                                  <a:pt x="0" y="1059"/>
                                </a:lnTo>
                                <a:lnTo>
                                  <a:pt x="232" y="1059"/>
                                </a:lnTo>
                                <a:lnTo>
                                  <a:pt x="573" y="439"/>
                                </a:lnTo>
                                <a:lnTo>
                                  <a:pt x="815" y="439"/>
                                </a:lnTo>
                                <a:lnTo>
                                  <a:pt x="771" y="376"/>
                                </a:lnTo>
                                <a:lnTo>
                                  <a:pt x="607" y="376"/>
                                </a:lnTo>
                                <a:lnTo>
                                  <a:pt x="815" y="0"/>
                                </a:lnTo>
                                <a:close/>
                                <a:moveTo>
                                  <a:pt x="815" y="439"/>
                                </a:moveTo>
                                <a:lnTo>
                                  <a:pt x="573" y="439"/>
                                </a:lnTo>
                                <a:lnTo>
                                  <a:pt x="1008" y="1059"/>
                                </a:lnTo>
                                <a:lnTo>
                                  <a:pt x="1248" y="1059"/>
                                </a:lnTo>
                                <a:lnTo>
                                  <a:pt x="815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2" name="任意多边形 22"/>
                        <wps:cNvSpPr/>
                        <wps:spPr>
                          <a:xfrm>
                            <a:off x="1309" y="619"/>
                            <a:ext cx="1249" cy="10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49" h="1059">
                                <a:moveTo>
                                  <a:pt x="584" y="0"/>
                                </a:moveTo>
                                <a:lnTo>
                                  <a:pt x="0" y="1059"/>
                                </a:lnTo>
                                <a:lnTo>
                                  <a:pt x="232" y="1059"/>
                                </a:lnTo>
                                <a:lnTo>
                                  <a:pt x="573" y="439"/>
                                </a:lnTo>
                                <a:lnTo>
                                  <a:pt x="1008" y="1059"/>
                                </a:lnTo>
                                <a:lnTo>
                                  <a:pt x="1248" y="1059"/>
                                </a:lnTo>
                                <a:lnTo>
                                  <a:pt x="771" y="376"/>
                                </a:lnTo>
                                <a:lnTo>
                                  <a:pt x="607" y="376"/>
                                </a:lnTo>
                                <a:lnTo>
                                  <a:pt x="815" y="0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" name="任意多边形 23"/>
                        <wps:cNvSpPr/>
                        <wps:spPr>
                          <a:xfrm>
                            <a:off x="22" y="22"/>
                            <a:ext cx="5860" cy="50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60" h="501">
                                <a:moveTo>
                                  <a:pt x="933" y="0"/>
                                </a:moveTo>
                                <a:lnTo>
                                  <a:pt x="391" y="0"/>
                                </a:lnTo>
                                <a:lnTo>
                                  <a:pt x="365" y="2"/>
                                </a:lnTo>
                                <a:lnTo>
                                  <a:pt x="340" y="9"/>
                                </a:lnTo>
                                <a:lnTo>
                                  <a:pt x="318" y="21"/>
                                </a:lnTo>
                                <a:lnTo>
                                  <a:pt x="302" y="39"/>
                                </a:lnTo>
                                <a:lnTo>
                                  <a:pt x="145" y="319"/>
                                </a:lnTo>
                                <a:lnTo>
                                  <a:pt x="134" y="325"/>
                                </a:lnTo>
                                <a:lnTo>
                                  <a:pt x="0" y="325"/>
                                </a:lnTo>
                                <a:lnTo>
                                  <a:pt x="31" y="500"/>
                                </a:lnTo>
                                <a:lnTo>
                                  <a:pt x="194" y="500"/>
                                </a:lnTo>
                                <a:lnTo>
                                  <a:pt x="222" y="498"/>
                                </a:lnTo>
                                <a:lnTo>
                                  <a:pt x="248" y="492"/>
                                </a:lnTo>
                                <a:lnTo>
                                  <a:pt x="271" y="479"/>
                                </a:lnTo>
                                <a:lnTo>
                                  <a:pt x="288" y="461"/>
                                </a:lnTo>
                                <a:lnTo>
                                  <a:pt x="454" y="173"/>
                                </a:lnTo>
                                <a:lnTo>
                                  <a:pt x="1096" y="173"/>
                                </a:lnTo>
                                <a:lnTo>
                                  <a:pt x="1021" y="39"/>
                                </a:lnTo>
                                <a:lnTo>
                                  <a:pt x="1005" y="21"/>
                                </a:lnTo>
                                <a:lnTo>
                                  <a:pt x="983" y="8"/>
                                </a:lnTo>
                                <a:lnTo>
                                  <a:pt x="958" y="2"/>
                                </a:lnTo>
                                <a:lnTo>
                                  <a:pt x="933" y="0"/>
                                </a:lnTo>
                                <a:close/>
                                <a:moveTo>
                                  <a:pt x="1096" y="173"/>
                                </a:moveTo>
                                <a:lnTo>
                                  <a:pt x="870" y="173"/>
                                </a:lnTo>
                                <a:lnTo>
                                  <a:pt x="1035" y="461"/>
                                </a:lnTo>
                                <a:lnTo>
                                  <a:pt x="1052" y="479"/>
                                </a:lnTo>
                                <a:lnTo>
                                  <a:pt x="1074" y="492"/>
                                </a:lnTo>
                                <a:lnTo>
                                  <a:pt x="1101" y="498"/>
                                </a:lnTo>
                                <a:lnTo>
                                  <a:pt x="1129" y="500"/>
                                </a:lnTo>
                                <a:lnTo>
                                  <a:pt x="5827" y="500"/>
                                </a:lnTo>
                                <a:lnTo>
                                  <a:pt x="5859" y="325"/>
                                </a:lnTo>
                                <a:lnTo>
                                  <a:pt x="1190" y="325"/>
                                </a:lnTo>
                                <a:lnTo>
                                  <a:pt x="1177" y="319"/>
                                </a:lnTo>
                                <a:lnTo>
                                  <a:pt x="1096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4" name="任意多边形 24"/>
                        <wps:cNvSpPr/>
                        <wps:spPr>
                          <a:xfrm>
                            <a:off x="22" y="22"/>
                            <a:ext cx="5860" cy="50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60" h="501">
                                <a:moveTo>
                                  <a:pt x="31" y="500"/>
                                </a:moveTo>
                                <a:lnTo>
                                  <a:pt x="194" y="500"/>
                                </a:lnTo>
                                <a:lnTo>
                                  <a:pt x="222" y="498"/>
                                </a:lnTo>
                                <a:lnTo>
                                  <a:pt x="248" y="492"/>
                                </a:lnTo>
                                <a:lnTo>
                                  <a:pt x="271" y="479"/>
                                </a:lnTo>
                                <a:lnTo>
                                  <a:pt x="288" y="461"/>
                                </a:lnTo>
                                <a:lnTo>
                                  <a:pt x="454" y="173"/>
                                </a:lnTo>
                                <a:lnTo>
                                  <a:pt x="870" y="173"/>
                                </a:lnTo>
                                <a:lnTo>
                                  <a:pt x="1035" y="461"/>
                                </a:lnTo>
                                <a:lnTo>
                                  <a:pt x="1101" y="498"/>
                                </a:lnTo>
                                <a:lnTo>
                                  <a:pt x="1129" y="500"/>
                                </a:lnTo>
                                <a:lnTo>
                                  <a:pt x="5827" y="500"/>
                                </a:lnTo>
                                <a:lnTo>
                                  <a:pt x="5859" y="325"/>
                                </a:lnTo>
                                <a:lnTo>
                                  <a:pt x="1202" y="325"/>
                                </a:lnTo>
                                <a:lnTo>
                                  <a:pt x="1190" y="325"/>
                                </a:lnTo>
                                <a:lnTo>
                                  <a:pt x="1177" y="319"/>
                                </a:lnTo>
                                <a:lnTo>
                                  <a:pt x="1172" y="310"/>
                                </a:lnTo>
                                <a:lnTo>
                                  <a:pt x="1021" y="39"/>
                                </a:lnTo>
                                <a:lnTo>
                                  <a:pt x="1005" y="21"/>
                                </a:lnTo>
                                <a:lnTo>
                                  <a:pt x="983" y="8"/>
                                </a:lnTo>
                                <a:lnTo>
                                  <a:pt x="958" y="2"/>
                                </a:lnTo>
                                <a:lnTo>
                                  <a:pt x="933" y="0"/>
                                </a:lnTo>
                                <a:lnTo>
                                  <a:pt x="391" y="0"/>
                                </a:lnTo>
                                <a:lnTo>
                                  <a:pt x="318" y="21"/>
                                </a:lnTo>
                                <a:lnTo>
                                  <a:pt x="150" y="310"/>
                                </a:lnTo>
                                <a:lnTo>
                                  <a:pt x="145" y="319"/>
                                </a:lnTo>
                                <a:lnTo>
                                  <a:pt x="134" y="325"/>
                                </a:lnTo>
                                <a:lnTo>
                                  <a:pt x="121" y="325"/>
                                </a:lnTo>
                                <a:lnTo>
                                  <a:pt x="0" y="325"/>
                                </a:lnTo>
                                <a:lnTo>
                                  <a:pt x="31" y="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任意多边形 25"/>
                        <wps:cNvSpPr/>
                        <wps:spPr>
                          <a:xfrm>
                            <a:off x="483" y="331"/>
                            <a:ext cx="401" cy="13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01" h="1338">
                                <a:moveTo>
                                  <a:pt x="213" y="448"/>
                                </a:moveTo>
                                <a:lnTo>
                                  <a:pt x="189" y="453"/>
                                </a:lnTo>
                                <a:lnTo>
                                  <a:pt x="171" y="466"/>
                                </a:lnTo>
                                <a:lnTo>
                                  <a:pt x="159" y="488"/>
                                </a:lnTo>
                                <a:lnTo>
                                  <a:pt x="153" y="518"/>
                                </a:lnTo>
                                <a:lnTo>
                                  <a:pt x="148" y="573"/>
                                </a:lnTo>
                                <a:lnTo>
                                  <a:pt x="142" y="621"/>
                                </a:lnTo>
                                <a:lnTo>
                                  <a:pt x="134" y="664"/>
                                </a:lnTo>
                                <a:lnTo>
                                  <a:pt x="125" y="700"/>
                                </a:lnTo>
                                <a:lnTo>
                                  <a:pt x="121" y="711"/>
                                </a:lnTo>
                                <a:lnTo>
                                  <a:pt x="109" y="741"/>
                                </a:lnTo>
                                <a:lnTo>
                                  <a:pt x="91" y="791"/>
                                </a:lnTo>
                                <a:lnTo>
                                  <a:pt x="65" y="861"/>
                                </a:lnTo>
                                <a:lnTo>
                                  <a:pt x="37" y="944"/>
                                </a:lnTo>
                                <a:lnTo>
                                  <a:pt x="16" y="1015"/>
                                </a:lnTo>
                                <a:lnTo>
                                  <a:pt x="4" y="1072"/>
                                </a:lnTo>
                                <a:lnTo>
                                  <a:pt x="0" y="1116"/>
                                </a:lnTo>
                                <a:lnTo>
                                  <a:pt x="3" y="1161"/>
                                </a:lnTo>
                                <a:lnTo>
                                  <a:pt x="13" y="1201"/>
                                </a:lnTo>
                                <a:lnTo>
                                  <a:pt x="30" y="1239"/>
                                </a:lnTo>
                                <a:lnTo>
                                  <a:pt x="54" y="1273"/>
                                </a:lnTo>
                                <a:lnTo>
                                  <a:pt x="84" y="1301"/>
                                </a:lnTo>
                                <a:lnTo>
                                  <a:pt x="119" y="1321"/>
                                </a:lnTo>
                                <a:lnTo>
                                  <a:pt x="157" y="1334"/>
                                </a:lnTo>
                                <a:lnTo>
                                  <a:pt x="201" y="1338"/>
                                </a:lnTo>
                                <a:lnTo>
                                  <a:pt x="245" y="1333"/>
                                </a:lnTo>
                                <a:lnTo>
                                  <a:pt x="285" y="1320"/>
                                </a:lnTo>
                                <a:lnTo>
                                  <a:pt x="320" y="1298"/>
                                </a:lnTo>
                                <a:lnTo>
                                  <a:pt x="351" y="1268"/>
                                </a:lnTo>
                                <a:lnTo>
                                  <a:pt x="372" y="1234"/>
                                </a:lnTo>
                                <a:lnTo>
                                  <a:pt x="388" y="1196"/>
                                </a:lnTo>
                                <a:lnTo>
                                  <a:pt x="397" y="1154"/>
                                </a:lnTo>
                                <a:lnTo>
                                  <a:pt x="400" y="1108"/>
                                </a:lnTo>
                                <a:lnTo>
                                  <a:pt x="397" y="1065"/>
                                </a:lnTo>
                                <a:lnTo>
                                  <a:pt x="387" y="1012"/>
                                </a:lnTo>
                                <a:lnTo>
                                  <a:pt x="371" y="950"/>
                                </a:lnTo>
                                <a:lnTo>
                                  <a:pt x="349" y="879"/>
                                </a:lnTo>
                                <a:lnTo>
                                  <a:pt x="320" y="790"/>
                                </a:lnTo>
                                <a:lnTo>
                                  <a:pt x="297" y="709"/>
                                </a:lnTo>
                                <a:lnTo>
                                  <a:pt x="279" y="636"/>
                                </a:lnTo>
                                <a:lnTo>
                                  <a:pt x="268" y="571"/>
                                </a:lnTo>
                                <a:lnTo>
                                  <a:pt x="263" y="514"/>
                                </a:lnTo>
                                <a:lnTo>
                                  <a:pt x="258" y="485"/>
                                </a:lnTo>
                                <a:lnTo>
                                  <a:pt x="248" y="465"/>
                                </a:lnTo>
                                <a:lnTo>
                                  <a:pt x="233" y="453"/>
                                </a:lnTo>
                                <a:lnTo>
                                  <a:pt x="213" y="448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163" y="3"/>
                                </a:lnTo>
                                <a:lnTo>
                                  <a:pt x="128" y="13"/>
                                </a:lnTo>
                                <a:lnTo>
                                  <a:pt x="96" y="29"/>
                                </a:lnTo>
                                <a:lnTo>
                                  <a:pt x="66" y="52"/>
                                </a:lnTo>
                                <a:lnTo>
                                  <a:pt x="42" y="79"/>
                                </a:lnTo>
                                <a:lnTo>
                                  <a:pt x="24" y="110"/>
                                </a:lnTo>
                                <a:lnTo>
                                  <a:pt x="13" y="144"/>
                                </a:lnTo>
                                <a:lnTo>
                                  <a:pt x="10" y="181"/>
                                </a:lnTo>
                                <a:lnTo>
                                  <a:pt x="13" y="219"/>
                                </a:lnTo>
                                <a:lnTo>
                                  <a:pt x="24" y="254"/>
                                </a:lnTo>
                                <a:lnTo>
                                  <a:pt x="41" y="285"/>
                                </a:lnTo>
                                <a:lnTo>
                                  <a:pt x="65" y="313"/>
                                </a:lnTo>
                                <a:lnTo>
                                  <a:pt x="95" y="336"/>
                                </a:lnTo>
                                <a:lnTo>
                                  <a:pt x="127" y="352"/>
                                </a:lnTo>
                                <a:lnTo>
                                  <a:pt x="163" y="362"/>
                                </a:lnTo>
                                <a:lnTo>
                                  <a:pt x="201" y="365"/>
                                </a:lnTo>
                                <a:lnTo>
                                  <a:pt x="239" y="362"/>
                                </a:lnTo>
                                <a:lnTo>
                                  <a:pt x="275" y="352"/>
                                </a:lnTo>
                                <a:lnTo>
                                  <a:pt x="307" y="336"/>
                                </a:lnTo>
                                <a:lnTo>
                                  <a:pt x="336" y="313"/>
                                </a:lnTo>
                                <a:lnTo>
                                  <a:pt x="360" y="285"/>
                                </a:lnTo>
                                <a:lnTo>
                                  <a:pt x="377" y="254"/>
                                </a:lnTo>
                                <a:lnTo>
                                  <a:pt x="387" y="219"/>
                                </a:lnTo>
                                <a:lnTo>
                                  <a:pt x="390" y="181"/>
                                </a:lnTo>
                                <a:lnTo>
                                  <a:pt x="387" y="145"/>
                                </a:lnTo>
                                <a:lnTo>
                                  <a:pt x="376" y="111"/>
                                </a:lnTo>
                                <a:lnTo>
                                  <a:pt x="359" y="81"/>
                                </a:lnTo>
                                <a:lnTo>
                                  <a:pt x="335" y="53"/>
                                </a:lnTo>
                                <a:lnTo>
                                  <a:pt x="305" y="30"/>
                                </a:lnTo>
                                <a:lnTo>
                                  <a:pt x="273" y="13"/>
                                </a:lnTo>
                                <a:lnTo>
                                  <a:pt x="238" y="3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pt;margin-top:30.75pt;height:99.35pt;width:295.25pt;z-index:251658240;mso-width-relative:page;mso-height-relative:page;" coordsize="5905,1987" o:gfxdata="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">
                <o:lock v:ext="edit" aspectratio="f"/>
                <v:shape id="_x0000_s1026" o:spid="_x0000_s1026" o:spt="100" style="position:absolute;left:57;top:1185;height:779;width:5698;" fillcolor="#9F9FA0" filled="t" stroked="f" coordsize="5698,779" o:gfxdata="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zhh68AAAA&#10;2gAAAA8AAAAAAAAAAQAgAAAAIgAAAGRycy9kb3ducmV2LnhtbFBLAQIUABQAAAAIAIdO4kAzLwWe&#10;OwAAADkAAAAQAAAAAAAAAAEAIAAAAAsBAABkcnMvc2hhcGV4bWwueG1sUEsFBgAAAAAGAAYAWwEA&#10;ALUDAAAAAA==&#10;" path="m5697,0l5496,0,5496,569,5494,583,5489,593,5480,600,5466,602,63,602,0,778,5589,778,5631,770,5665,747,5689,713,5697,671,5697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7;top:1185;height:779;width:5698;" filled="f" stroked="t" coordsize="5698,779" o:gfxdata="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gFx8vQAA&#10;ANoAAAAPAAAAAAAAAAEAIAAAACIAAABkcnMvZG93bnJldi54bWxQSwECFAAUAAAACACHTuJAMy8F&#10;njsAAAA5AAAAEAAAAAAAAAABACAAAAAMAQAAZHJzL3NoYXBleG1sLnhtbFBLBQYAAAAABgAGAFsB&#10;AAC2AwAAAAA=&#10;" path="m5697,0l5496,0,5496,569,5494,583,5489,593,5480,600,5466,602,63,602,0,778,5589,778,5631,770,5665,747,5689,713,5697,671,5697,0xe">
                  <v:fill on="f" focussize="0,0"/>
                  <v:stroke weight="2.26771653543307pt" color="#FFFFFF" joinstyle="round"/>
                  <v:imagedata o:title=""/>
                  <o:lock v:ext="edit" aspectratio="f"/>
                </v:shape>
                <v:shape id="_x0000_s1026" o:spid="_x0000_s1026" o:spt="100" style="position:absolute;left:4785;top:838;height:843;width:1007;" fillcolor="#9F9FA0" filled="t" stroked="f" coordsize="1007,843" o:gfxdata="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7Th8ZtwAAANoAAAAP&#10;AAAAAAAAAAEAIAAAACIAAABkcnMvZG93bnJldi54bWxQSwECFAAUAAAACACHTuJAMy8FnjsAAAA5&#10;AAAAEAAAAAAAAAABACAAAAAGAQAAZHJzL3NoYXBleG1sLnhtbFBLBQYAAAAABgAGAFsBAACwAwAA&#10;AAA=&#10;" path="m436,312l223,312,55,843,268,843,436,312xm1007,140l57,140,0,312,933,312,1007,140xm536,0l323,0,278,140,491,140,536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785;top:838;height:843;width:1007;" filled="f" stroked="t" coordsize="1007,843" o:gfxdata="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/41rbsAAADa&#10;AAAADwAAAAAAAAABACAAAAAiAAAAZHJzL2Rvd25yZXYueG1sUEsBAhQAFAAAAAgAh07iQDMvBZ47&#10;AAAAOQAAABAAAAAAAAAAAQAgAAAACgEAAGRycy9zaGFwZXhtbC54bWxQSwUGAAAAAAYABgBbAQAA&#10;tAMAAAAA&#10;" path="m933,312l1007,140,491,140,536,0,323,0,278,140,57,140,0,312,223,312,55,843,268,843,436,312,933,312xe">
                  <v:fill on="f" focussize="0,0"/>
                  <v:stroke weight="2.26771653543307pt" color="#FFFFFF" joinstyle="round"/>
                  <v:imagedata o:title=""/>
                  <o:lock v:ext="edit" aspectratio="f"/>
                </v:shape>
                <v:shape id="_x0000_s1026" o:spid="_x0000_s1026" o:spt="100" style="position:absolute;left:4531;top:626;height:1055;width:1315;" fillcolor="#9F9FA0" filled="t" stroked="f" coordsize="1315,1055" o:gfxdata="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9jncy5AAAA2gAA&#10;AA8AAAAAAAAAAQAgAAAAIgAAAGRycy9kb3ducmV2LnhtbFBLAQIUABQAAAAIAIdO4kAzLwWeOwAA&#10;ADkAAAAQAAAAAAAAAAEAIAAAAAgBAABkcnMvc2hhcGV4bWwueG1sUEsFBgAAAAAGAAYAWwEAALID&#10;AAAAAA==&#10;" path="m1314,0l145,0,97,10,59,35,33,73,23,121,0,1055,199,1055,223,193,223,182,233,174,1250,174,131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31;top:626;height:1055;width:1315;" filled="f" stroked="t" coordsize="1315,1055" o:gfxdata="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wiSQLgAAADaAAAA&#10;DwAAAAAAAAABACAAAAAiAAAAZHJzL2Rvd25yZXYueG1sUEsBAhQAFAAAAAgAh07iQDMvBZ47AAAA&#10;OQAAABAAAAAAAAAAAQAgAAAABwEAAGRycy9zaGFwZXhtbC54bWxQSwUGAAAAAAYABgBbAQAAsQMA&#10;AAAA&#10;" path="m0,1055l199,1055,223,193,223,182,233,174,244,174,1250,174,1314,0,145,0,97,10,59,35,33,73,23,121,0,1055xe">
                  <v:fill on="f" focussize="0,0"/>
                  <v:stroke weight="2.26771653543307pt" color="#FFFFFF" joinstyle="round"/>
                  <v:imagedata o:title=""/>
                  <o:lock v:ext="edit" aspectratio="f"/>
                </v:shape>
                <v:shape id="图片 12" o:spid="_x0000_s1026" o:spt="75" type="#_x0000_t75" style="position:absolute;left:2935;top:872;height:203;width:299;" filled="f" o:preferrelative="t" stroked="f" coordsize="21600,21600" o:gfxdata="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JtR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2950;top:1093;height:589;width:202;" fillcolor="#9F9FA0" filled="t" stroked="f" coordsize="21600,21600" o:gfxdata="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5vkpK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950;top:1093;height:589;width:202;" filled="f" stroked="t" coordsize="21600,21600" o:gfxdata="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2FDK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.26771653543307pt" color="#FFFFFF" joinstyle="miter"/>
                  <v:imagedata o:title=""/>
                  <o:lock v:ext="edit" aspectratio="f"/>
                </v:rect>
                <v:shape id="_x0000_s1026" o:spid="_x0000_s1026" o:spt="100" style="position:absolute;left:2889;top:613;height:255;width:676;" fillcolor="#9F9FA0" filled="t" stroked="f" coordsize="676,255" o:gfxdata="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iqbFugAAANsA&#10;AAAPAAAAAAAAAAEAIAAAACIAAABkcnMvZG93bnJldi54bWxQSwECFAAUAAAACACHTuJAMy8FnjsA&#10;AAA5AAAAEAAAAAAAAAABACAAAAAJAQAAZHJzL3NoYXBleG1sLnhtbFBLBQYAAAAABgAGAFsBAACz&#10;AwAAAAA=&#10;" path="m306,0l105,0,0,254,201,254,231,180,615,180,675,29,294,29,306,0xm518,180l319,180,335,254,535,254,518,18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2889;top:613;height:255;width:676;" filled="f" stroked="t" coordsize="676,255" o:gfxdata="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JAMG8AAAA&#10;2wAAAA8AAAAAAAAAAQAgAAAAIgAAAGRycy9kb3ducmV2LnhtbFBLAQIUABQAAAAIAIdO4kAzLwWe&#10;OwAAADkAAAAQAAAAAAAAAAEAIAAAAAsBAABkcnMvc2hhcGV4bWwueG1sUEsFBgAAAAAGAAYAWwEA&#10;ALUDAAAAAA==&#10;" path="m105,0l0,254,201,254,231,180,319,180,335,254,535,254,518,180,615,180,675,29,294,29,306,0,105,0xe">
                  <v:fill on="f" focussize="0,0"/>
                  <v:stroke weight="2.26771653543307pt" color="#FFFFFF" joinstyle="round"/>
                  <v:imagedata o:title=""/>
                  <o:lock v:ext="edit" aspectratio="f"/>
                </v:shape>
                <v:shape id="_x0000_s1026" o:spid="_x0000_s1026" o:spt="100" style="position:absolute;left:3525;top:613;height:255;width:688;" fillcolor="#9F9FA0" filled="t" stroked="f" coordsize="688,255" o:gfxdata="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+zGEtwAAANsAAAAP&#10;AAAAAAAAAAEAIAAAACIAAABkcnMvZG93bnJldi54bWxQSwECFAAUAAAACACHTuJAMy8FnjsAAAA5&#10;AAAAEAAAAAAAAAABACAAAAAGAQAAZHJzL3NoYXBleG1sLnhtbFBLBQYAAAAABgAGAFsBAACwAwAA&#10;AAA=&#10;" path="m308,0l107,0,0,254,201,254,231,180,628,180,688,29,295,29,308,0xm522,180l321,180,338,254,537,254,522,18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3525;top:613;height:255;width:688;" filled="f" stroked="t" coordsize="688,255" o:gfxdata="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qD6augAAANsA&#10;AAAPAAAAAAAAAAEAIAAAACIAAABkcnMvZG93bnJldi54bWxQSwECFAAUAAAACACHTuJAMy8FnjsA&#10;AAA5AAAAEAAAAAAAAAABACAAAAAJAQAAZHJzL3NoYXBleG1sLnhtbFBLBQYAAAAABgAGAFsBAACz&#10;AwAAAAA=&#10;" path="m107,0l0,254,201,254,231,180,321,180,338,254,537,254,522,180,628,180,688,29,295,29,308,0,107,0xe">
                  <v:fill on="f" focussize="0,0"/>
                  <v:stroke weight="2.26771653543307pt" color="#FFFFFF" joinstyle="round"/>
                  <v:imagedata o:title=""/>
                  <o:lock v:ext="edit" aspectratio="f"/>
                </v:shape>
                <v:shape id="_x0000_s1026" o:spid="_x0000_s1026" o:spt="100" style="position:absolute;left:3263;top:895;height:787;width:887;" fillcolor="#9F9FA0" filled="t" stroked="f" coordsize="887,787" o:gfxdata="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+twzbsAAADb&#10;AAAADwAAAAAAAAABACAAAAAiAAAAZHJzL2Rvd25yZXYueG1sUEsBAhQAFAAAAAgAh07iQDMvBZ47&#10;AAAAOQAAABAAAAAAAAAAAQAgAAAACgEAAGRycy9zaGFwZXhtbC54bWxQSwUGAAAAAAYABgBbAQAA&#10;tAMAAAAA&#10;" path="m803,0l49,0,0,142,676,142,685,151,685,644,677,652,627,652,575,786,806,786,837,780,863,763,880,737,887,705,887,80,881,49,864,23,838,6,803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3263;top:895;height:787;width:887;" filled="f" stroked="t" coordsize="887,787" o:gfxdata="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DxEW8AAAA&#10;2wAAAA8AAAAAAAAAAQAgAAAAIgAAAGRycy9kb3ducmV2LnhtbFBLAQIUABQAAAAIAIdO4kAzLwWe&#10;OwAAADkAAAAQAAAAAAAAAAEAIAAAAAsBAABkcnMvc2hhcGV4bWwueG1sUEsFBgAAAAAGAAYAWwEA&#10;ALUDAAAAAA==&#10;" path="m806,786l837,780,863,763,880,737,887,705,887,80,881,49,864,23,838,6,803,0,49,0,0,142,665,142,676,142,685,151,685,161,685,632,685,644,677,652,665,652,627,652,575,786,806,786xe">
                  <v:fill on="f" focussize="0,0"/>
                  <v:stroke weight="2.26771653543307pt" color="#FFFFFF" joinstyle="round"/>
                  <v:imagedata o:title=""/>
                  <o:lock v:ext="edit" aspectratio="f"/>
                </v:shape>
                <v:shape id="_x0000_s1026" o:spid="_x0000_s1026" o:spt="100" style="position:absolute;left:3203;top:1099;height:502;width:701;" fillcolor="#F08300" filled="t" stroked="f" coordsize="701,502" o:gfxdata="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vrOvtwAAANsAAAAP&#10;AAAAAAAAAAEAIAAAACIAAABkcnMvZG93bnJldi54bWxQSwECFAAUAAAACACHTuJAMy8FnjsAAAA5&#10;AAAAEAAAAAAAAAABACAAAAAGAQAAZHJzL3NoYXBleG1sLnhtbFBLBQYAAAAABgAGAFsBAACwAwAA&#10;AAA=&#10;" path="m189,0l0,0,0,435,5,462,19,484,40,498,70,502,579,502,591,502,602,499,613,493,622,485,677,424,687,413,694,400,699,386,700,371,700,361,198,361,189,353,189,0xm628,0l242,0,201,141,498,141,507,151,507,185,246,185,202,316,507,316,507,353,498,361,700,361,700,72,695,44,681,21,658,6,628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3203;top:1099;height:502;width:701;" filled="f" stroked="t" coordsize="701,502" o:gfxdata="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soJy8AAAA&#10;2wAAAA8AAAAAAAAAAQAgAAAAIgAAAGRycy9kb3ducmV2LnhtbFBLAQIUABQAAAAIAIdO4kAzLwWe&#10;OwAAADkAAAAQAAAAAAAAAAEAIAAAAAsBAABkcnMvc2hhcGV4bWwueG1sUEsFBgAAAAAGAAYAWwEA&#10;ALUDAAAAAA==&#10;" path="m0,0l0,435,5,462,19,484,40,498,70,502,579,502,677,424,700,371,700,72,695,44,681,21,658,6,628,0,242,0,201,141,487,141,498,141,507,151,507,163,507,185,246,185,202,316,507,316,507,340,507,353,498,361,487,361,209,361,198,361,189,353,189,340,189,0,0,0xe">
                  <v:fill on="f" focussize="0,0"/>
                  <v:stroke weight="2.26771653543307pt" color="#FFFFFF" joinstyle="round"/>
                  <v:imagedata o:title=""/>
                  <o:lock v:ext="edit" aspectratio="f"/>
                </v:shape>
                <v:shape id="_x0000_s1026" o:spid="_x0000_s1026" o:spt="100" style="position:absolute;left:1309;top:619;height:1059;width:1249;" fillcolor="#9F9FA0" filled="t" stroked="f" coordsize="1249,1059" o:gfxdata="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6W4a8AAAA&#10;2wAAAA8AAAAAAAAAAQAgAAAAIgAAAGRycy9kb3ducmV2LnhtbFBLAQIUABQAAAAIAIdO4kAzLwWe&#10;OwAAADkAAAAQAAAAAAAAAAEAIAAAAAsBAABkcnMvc2hhcGV4bWwueG1sUEsFBgAAAAAGAAYAWwEA&#10;ALUDAAAAAA==&#10;" path="m815,0l584,0,0,1059,232,1059,573,439,815,439,771,376,607,376,815,0xm815,439l573,439,1008,1059,1248,1059,815,439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309;top:619;height:1059;width:1249;" filled="f" stroked="t" coordsize="1249,1059" o:gfxdata="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3Tma/&#10;AAAA2wAAAA8AAAAAAAAAAQAgAAAAIgAAAGRycy9kb3ducmV2LnhtbFBLAQIUABQAAAAIAIdO4kAz&#10;LwWeOwAAADkAAAAQAAAAAAAAAAEAIAAAAA4BAABkcnMvc2hhcGV4bWwueG1sUEsFBgAAAAAGAAYA&#10;WwEAALgDAAAAAA==&#10;" path="m584,0l0,1059,232,1059,573,439,1008,1059,1248,1059,771,376,607,376,815,0,584,0xe">
                  <v:fill on="f" focussize="0,0"/>
                  <v:stroke weight="2.26771653543307pt" color="#FFFFFF" joinstyle="round"/>
                  <v:imagedata o:title=""/>
                  <o:lock v:ext="edit" aspectratio="f"/>
                </v:shape>
                <v:shape id="_x0000_s1026" o:spid="_x0000_s1026" o:spt="100" style="position:absolute;left:22;top:22;height:501;width:5860;" fillcolor="#9F9FA0" filled="t" stroked="f" coordsize="5860,501" o:gfxdata="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6Llq8AAAA&#10;2wAAAA8AAAAAAAAAAQAgAAAAIgAAAGRycy9kb3ducmV2LnhtbFBLAQIUABQAAAAIAIdO4kAzLwWe&#10;OwAAADkAAAAQAAAAAAAAAAEAIAAAAAsBAABkcnMvc2hhcGV4bWwueG1sUEsFBgAAAAAGAAYAWwEA&#10;ALUDAAAAAA==&#10;" path="m933,0l391,0,365,2,340,9,318,21,302,39,145,319,134,325,0,325,31,500,194,500,222,498,248,492,271,479,288,461,454,173,1096,173,1021,39,1005,21,983,8,958,2,933,0xm1096,173l870,173,1035,461,1052,479,1074,492,1101,498,1129,500,5827,500,5859,325,1190,325,1177,319,1096,173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22;top:22;height:501;width:5860;" filled="f" stroked="t" coordsize="5860,501" o:gfxdata="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bbG7i5AAAA2wAA&#10;AA8AAAAAAAAAAQAgAAAAIgAAAGRycy9kb3ducmV2LnhtbFBLAQIUABQAAAAIAIdO4kAzLwWeOwAA&#10;ADkAAAAQAAAAAAAAAAEAIAAAAAgBAABkcnMvc2hhcGV4bWwueG1sUEsFBgAAAAAGAAYAWwEAALID&#10;AAAAAA==&#10;" path="m31,500l194,500,222,498,248,492,271,479,288,461,454,173,870,173,1035,461,1101,498,1129,500,5827,500,5859,325,1202,325,1190,325,1177,319,1172,310,1021,39,1005,21,983,8,958,2,933,0,391,0,318,21,150,310,145,319,134,325,121,325,0,325,31,500xe">
                  <v:fill on="f" focussize="0,0"/>
                  <v:stroke weight="2.26771653543307pt" color="#FFFFFF" joinstyle="round"/>
                  <v:imagedata o:title=""/>
                  <o:lock v:ext="edit" aspectratio="f"/>
                </v:shape>
                <v:shape id="_x0000_s1026" o:spid="_x0000_s1026" o:spt="100" style="position:absolute;left:483;top:331;height:1338;width:401;" fillcolor="#F08300" filled="t" stroked="f" coordsize="401,1338" o:gfxdata="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PFIYr4A&#10;AADbAAAADwAAAAAAAAABACAAAAAiAAAAZHJzL2Rvd25yZXYueG1sUEsBAhQAFAAAAAgAh07iQDMv&#10;BZ47AAAAOQAAABAAAAAAAAAAAQAgAAAADQEAAGRycy9zaGFwZXhtbC54bWxQSwUGAAAAAAYABgBb&#10;AQAAtwMAAAAA&#10;" path="m213,448l189,453,171,466,159,488,153,518,148,573,142,621,134,664,125,700,121,711,109,741,91,791,65,861,37,944,16,1015,4,1072,0,1116,3,1161,13,1201,30,1239,54,1273,84,1301,119,1321,157,1334,201,1338,245,1333,285,1320,320,1298,351,1268,372,1234,388,1196,397,1154,400,1108,397,1065,387,1012,371,950,349,879,320,790,297,709,279,636,268,571,263,514,258,485,248,465,233,453,213,448xm201,0l163,3,128,13,96,29,66,52,42,79,24,110,13,144,10,181,13,219,24,254,41,285,65,313,95,336,127,352,163,362,201,365,239,362,275,352,307,336,336,313,360,285,377,254,387,219,390,181,387,145,376,111,359,81,335,53,305,30,273,13,238,3,20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pacing w:val="-5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2312670</wp:posOffset>
            </wp:positionV>
            <wp:extent cx="7578090" cy="4237355"/>
            <wp:effectExtent l="0" t="0" r="3810" b="10795"/>
            <wp:wrapNone/>
            <wp:docPr id="27" name="图片 27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6160770</wp:posOffset>
                </wp:positionH>
                <wp:positionV relativeFrom="page">
                  <wp:posOffset>0</wp:posOffset>
                </wp:positionV>
                <wp:extent cx="1398905" cy="1346835"/>
                <wp:effectExtent l="0" t="0" r="10795" b="5715"/>
                <wp:wrapNone/>
                <wp:docPr id="3" name="任意多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13468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203" h="2121">
                              <a:moveTo>
                                <a:pt x="2203" y="0"/>
                              </a:moveTo>
                              <a:lnTo>
                                <a:pt x="0" y="0"/>
                              </a:lnTo>
                              <a:lnTo>
                                <a:pt x="2203" y="2120"/>
                              </a:lnTo>
                              <a:lnTo>
                                <a:pt x="2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A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85.1pt;margin-top:0pt;height:106.05pt;width:110.15pt;mso-position-horizontal-relative:page;mso-position-vertical-relative:page;z-index:2048;mso-width-relative:page;mso-height-relative:page;" fillcolor="#9F9FA0" filled="t" stroked="f" coordsize="2203,2121" o:gfxdata="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mUTHzZAAAACQEAAA8AAAAAAAAAAQAgAAAAIgAAAGRycy9kb3du&#10;cmV2LnhtbFBLAQIUABQAAAAIAIdO4kAbO8uu/gEAABsEAAAOAAAAAAAAAAEAIAAAACgBAABkcnMv&#10;ZTJvRG9jLnhtbFBLBQYAAAAABgAGAFkBAACYBQAAAAA=&#10;" path="m2203,0l0,0,2203,2120,2203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3094355</wp:posOffset>
                </wp:positionV>
                <wp:extent cx="7559675" cy="4502785"/>
                <wp:effectExtent l="0" t="0" r="3175" b="1206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502785"/>
                        </a:xfrm>
                        <a:prstGeom prst="rect">
                          <a:avLst/>
                        </a:prstGeom>
                        <a:solidFill>
                          <a:srgbClr val="F08300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243.65pt;height:354.55pt;width:595.25pt;mso-position-horizontal-relative:page;mso-position-vertical-relative:page;z-index:2048;mso-width-relative:page;mso-height-relative:page;" fillcolor="#F08300" filled="t" stroked="f" coordsize="21600,21600" o:gfxdata="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EdL932AAAAAoBAAAP&#10;AAAAAAAAAAEAIAAAACIAAABkcnMvZG93bnJldi54bWxQSwECFAAUAAAACACHTuJAlaVA6aYBAAAm&#10;AwAADgAAAAAAAAABACAAAAAn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9345295</wp:posOffset>
                </wp:positionV>
                <wp:extent cx="1398905" cy="1346835"/>
                <wp:effectExtent l="0" t="0" r="10795" b="5715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13468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203" h="2121">
                              <a:moveTo>
                                <a:pt x="0" y="0"/>
                              </a:moveTo>
                              <a:lnTo>
                                <a:pt x="0" y="2120"/>
                              </a:lnTo>
                              <a:lnTo>
                                <a:pt x="2203" y="2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A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735.85pt;height:106.05pt;width:110.15pt;mso-position-horizontal-relative:page;mso-position-vertical-relative:page;z-index:2048;mso-width-relative:page;mso-height-relative:page;" fillcolor="#9F9FA0" filled="t" stroked="f" coordsize="2203,2121" o:gfxdata="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GohZzbAAAACgEAAA8AAAAAAAAAAQAgAAAAIgAAAGRycy9kb3du&#10;cmV2LnhtbFBLAQIUABQAAAAIAIdO4kDqafS9/AEAABgEAAAOAAAAAAAAAAEAIAAAACoBAABkcnMv&#10;ZTJvRG9jLnhtbFBLBQYAAAAABgAGAFkBAACYBQAAAAA=&#10;" path="m0,0l0,2120,2203,212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D2569B"/>
    <w:rsid w:val="224815B8"/>
    <w:rsid w:val="26D17C04"/>
    <w:rsid w:val="2EE03192"/>
    <w:rsid w:val="3A181C5E"/>
    <w:rsid w:val="40D2569B"/>
    <w:rsid w:val="50C9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9ac517fc7e4f72fea9a5e0ef4aaa6d39\&#20010;&#20154;&#31616;&#21382;&#23553;&#3875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个人简历封面.docx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2020-08-09T13:27:00Z</dcterms:created>
  <dc:creator>双子晨</dc:creator>
  <cp:lastModifiedBy>双子晨</cp:lastModifiedBy>
  <dcterms:modified xsi:type="dcterms:W3CDTF">2020-08-09T13:27:42Z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RubyTemplateID" linkTarget="0">
    <vt:lpwstr>4</vt:lpwstr>
  </property>
  <property fmtid="{D5CDD505-2E9C-101B-9397-08002B2CF9AE}" pid="4" name="KSOTemplateKey">
    <vt:lpwstr>1.0_L29QcysEvh/fT/apYF73OkxYAVts3+Qj9wJ5i7whIdzmZ5FOy6imManWdPo4lQsKnf6Xqh20YnO8a8KkKTChtg==</vt:lpwstr>
  </property>
</Properties>
</file>