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4299585</wp:posOffset>
                </wp:positionV>
                <wp:extent cx="4492625" cy="0"/>
                <wp:effectExtent l="0" t="0" r="0" b="0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26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4pt;margin-top:338.55pt;height:0pt;width:353.75pt;z-index:251652096;mso-width-relative:page;mso-height-relative:page;" filled="f" stroked="t" coordsize="21600,21600" o:gfxdata="UEsDBAoAAAAAAIdO4kAAAAAAAAAAAAAAAAAEAAAAZHJzL1BLAwQUAAAACACHTuJA7r91itgAAAAK&#10;AQAADwAAAGRycy9kb3ducmV2LnhtbE2PMU/DMBCFdyT+g3VILIg6oVIcpXE6gDrRhcLC5sRHEjU+&#10;h9hpSn89h4QE0+nePb33Xbk9u0GccAq9Jw3pKgGB1HjbU6vh7XV3n4MI0ZA1gyfU8IUBttX1VWkK&#10;6xd6wdMhtoJDKBRGQxfjWEgZmg6dCSs/IvHtw0/ORF6nVtrJLBzuBvmQJJl0pidu6MyIjx02x8Ps&#10;NNTPc3/BJV9P+6Di3fvnZdntn7S+vUmTDYiI5/hnhh98RoeKmWo/kw1i0JDlTB55KpWCYINS2RpE&#10;/avIqpT/X6i+AVBLAwQUAAAACACHTuJAIMfdpOABAACYAwAADgAAAGRycy9lMm9Eb2MueG1srVNL&#10;jtNAEN0jcYdW74kda2YIVpxZTBQ2fCIBB6i023ZL/VNXT5xcggsgsYMVS/bchuEYVLczYYAdIotK&#10;/fpVvary8vpgNNvLgMrZhs9nJWfSCtcq2zf83dvNkwVnGMG2oJ2VDT9K5Nerx4+Wo69l5QanWxkY&#10;gVisR9/wIUZfFwWKQRrAmfPSUrBzwUAkM/RFG2AkdKOLqiyvitGF1gcnJCJ511OQrzJ+10kRX3cd&#10;ysh0w6m3mGXIcpdksVpC3QfwgxKnNuAfujCgLBU9Q60hArsN6i8oo0Rw6Lo4E84UruuUkJkDsZmX&#10;f7B5M4CXmQsNB/15TPj/YMWr/TYw1dLu5hVnFgwt6e7D1+/vP/349pHk3ZfPLIVoUKPHmvJv7Dac&#10;LPTbkFgfumDSP/Fhhzzc43m48hCZIOfFxbPqqrrkTNzHil8PfcD4XDrDktJwrWziDTXsX2CkYpR6&#10;n5Lc1m2U1nl32rKRmq+elrReAXRCnYZIqvFECm3PGeieblPEkCHRadWm5wkIQ7+70YHtge5jk385&#10;Sd+al66d3IvLkrCnJk75uaHfgFJ3a8BhepJD020ZFenAtTINXxDOGUnbVF/mEz1xTPOdJpq0nWuP&#10;edBFsmj9uejpVNN9PbRJf/hBrX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7r91itgAAAAKAQAA&#10;DwAAAAAAAAABACAAAAAiAAAAZHJzL2Rvd25yZXYueG1sUEsBAhQAFAAAAAgAh07iQCDH3aTgAQAA&#10;mAMAAA4AAAAAAAAAAQAgAAAAJwEAAGRycy9lMm9Eb2MueG1sUEsFBgAAAAAGAAYAWQEAAHkFAAAA&#10;AA==&#10;">
                <v:fill on="f" focussize="0,0"/>
                <v:stroke weight="1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4299585</wp:posOffset>
                </wp:positionV>
                <wp:extent cx="660400" cy="0"/>
                <wp:effectExtent l="19050" t="19050" r="26035" b="1905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2A7A7B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4pt;margin-top:338.55pt;height:0pt;width:52pt;z-index:251656192;mso-width-relative:page;mso-height-relative:page;" filled="f" stroked="t" coordsize="21600,21600" o:gfxdata="UEsDBAoAAAAAAIdO4kAAAAAAAAAAAAAAAAAEAAAAZHJzL1BLAwQUAAAACACHTuJABQqLK9cAAAAK&#10;AQAADwAAAGRycy9kb3ducmV2LnhtbE2PwW7CMBBE75X6D9ZW6qUqTjgQCHFQqYR66aWED3DibRKI&#10;12nsAO3Xd5GQ4LTamdHs22x1tp044uBbRwriSQQCqXKmpVrBrti8zkH4oMnozhEq+EUPq/zxIdOp&#10;cSf6wuM21IJLyKdaQRNCn0rpqwat9hPXI7H37QarA69DLc2gT1xuOzmNopm0uiW+0Oge3xusDtvR&#10;Khg/Rty/vdDPepOsS/o8/PXFolDq+SmOliACnsMtDBd8RoecmUo3kvGiUzCbM3ngmSQxiEsgmbJS&#10;XhWZZ/L+hfwfUEsDBBQAAAAIAIdO4kC8+5c4zgEAAGcDAAAOAAAAZHJzL2Uyb0RvYy54bWytU81u&#10;EzEQviPxDpbvZDeplLarbKrSqFwQRAIewLG9u5b8pxk3m7wEL4DEDU4cufM2lMdg7KShwA1xmfV4&#10;xt/M983s4mrnLNtqQBN8y6eTmjPtZVDG9y1/9/b22QVnmIRXwgavW77XyK+WT58sxtjoWRiCVRoY&#10;gXhsxtjyIaXYVBXKQTuBkxC1p2AXwIlELvSVAjESurPVrK7n1RhARQhSI9Lt6hDky4LfdVqm112H&#10;OjHbcuotFQvFbrKtlgvR9CDiYOSxDfEPXThhPBU9Qa1EEuwOzF9QzkgIGLo0kcFVoeuM1IUDsZnW&#10;f7B5M4ioCxcSB+NJJvx/sPLVdg3MKJrddM6ZF46GdP/h6/f3n358+0j2/stnlkMk1Bixofwbv4aj&#10;h3ENmfWuA5e/xIftirj7k7h6l5iky/m8Pru85Ew+hKpf7yJgeqGDY/nQcmt8pi0asX2JiWpR6kNK&#10;vvbh1lhbRmc9G1t+djGtabpS0AaBV3RykSih7zkTtqfNlAkKIgZrVH6dcRD6zY0FthW0HbPr8+vz&#10;55knVfstLZdeCRwOeSV02BsId14dHlifAXXZuGPPWa6DQPm0CWpfdKuyR9MsdY6bl9flsU/nx//H&#10;8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FCosr1wAAAAoBAAAPAAAAAAAAAAEAIAAAACIAAABk&#10;cnMvZG93bnJldi54bWxQSwECFAAUAAAACACHTuJAvPuXOM4BAABnAwAADgAAAAAAAAABACAAAAAm&#10;AQAAZHJzL2Uyb0RvYy54bWxQSwUGAAAAAAYABgBZAQAAZgUAAAAA&#10;">
                <v:fill on="f" focussize="0,0"/>
                <v:stroke weight="3pt" color="#2A7A7B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9038590</wp:posOffset>
                </wp:positionV>
                <wp:extent cx="659765" cy="0"/>
                <wp:effectExtent l="19050" t="19050" r="26035" b="19050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765" cy="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2A7A7B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4pt;margin-top:711.7pt;height:0pt;width:51.95pt;z-index:251658240;mso-width-relative:page;mso-height-relative:page;" filled="f" stroked="t" coordsize="21600,21600" o:gfxdata="UEsDBAoAAAAAAIdO4kAAAAAAAAAAAAAAAAAEAAAAZHJzL1BLAwQUAAAACACHTuJAtEqLX9cAAAAM&#10;AQAADwAAAGRycy9kb3ducmV2LnhtbE2Py07DMBBF90j8gzWV2CDqNFRNCXEqilSxYUPDB0ziIUkb&#10;j0Ps9PX1uAsEy/vQnTPZ6mQ6caDBtZYVzKYRCOLK6pZrBZ/F5mEJwnlkjZ1lUnAmB6v89ibDVNsj&#10;f9Bh62sRRtilqKDxvk+ldFVDBt3U9sQh+7KDQR/kUEs94DGMm07GUbSQBlsOFxrs6bWhar8djYLx&#10;baTdyz1/rzfJuuT3/aUvngql7iaz6BmEp5P/K8MVP6BDHphKO7J2olOwWAZyH/x5/DgHcW0kcQKi&#10;/LVknsn/T+Q/UEsDBBQAAAAIAIdO4kBvlGFKzwEAAGcDAAAOAAAAZHJzL2Uyb0RvYy54bWytU82O&#10;0zAQviPxDpbvNGnRtkvUdLVstVwQVIJ9ANdxEkv+04y3aV+CF0DiBieO3HkblsfYsdMtC9wQl4nH&#10;M/5mvm8my4u9NWynALV3NZ9OSs6Uk77Rrqv5zfvrZ+ecYRSuEcY7VfODQn6xevpkOYRKzXzvTaOA&#10;EYjDagg172MMVVGg7JUVOPFBOQq2HqyI5EJXNCAGQremmJXlvBg8NAG8VIh0ux6DfJXx21bJ+LZt&#10;UUVmak69xWwh222yxWopqg5E6LU8tiH+oQsrtKOiJ6i1iILdgv4LymoJHn0bJ9LbwretlipzIDbT&#10;8g8273oRVOZC4mA4yYT/D1a+2W2A6YZmN6VROWFpSHcfv/348Pnn909k775+YSlEQg0BK8q/chs4&#10;ehg2kFjvW7DpS3zYPot7OImr9pFJupyfvVjMzziTD6Hi17sAGF8pb1k61Nxol2iLSuxeY6RalPqQ&#10;kq6dv9bG5NEZx4aaPz+fljRdKWiDwDV0soEooes4E6ajzZQRMiJ6o5v0OuEgdNsrA2wnaDtml4vL&#10;xcvEk6r9lpZKrwX2Y14OjXsD/tY14wPjEqDKG3fsOck1CpROW98csm5F8miauc5x89K6PPbp/Pj/&#10;WN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tEqLX9cAAAAMAQAADwAAAAAAAAABACAAAAAiAAAA&#10;ZHJzL2Rvd25yZXYueG1sUEsBAhQAFAAAAAgAh07iQG+UYUrPAQAAZwMAAA4AAAAAAAAAAQAgAAAA&#10;JgEAAGRycy9lMm9Eb2MueG1sUEsFBgAAAAAGAAYAWQEAAGcFAAAAAA==&#10;">
                <v:fill on="f" focussize="0,0"/>
                <v:stroke weight="3pt" color="#2A7A7B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9038590</wp:posOffset>
                </wp:positionV>
                <wp:extent cx="4492625" cy="0"/>
                <wp:effectExtent l="0" t="0" r="0" b="0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26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4pt;margin-top:711.7pt;height:0pt;width:353.75pt;z-index:251654144;mso-width-relative:page;mso-height-relative:page;" filled="f" stroked="t" coordsize="21600,21600" o:gfxdata="UEsDBAoAAAAAAIdO4kAAAAAAAAAAAAAAAAAEAAAAZHJzL1BLAwQUAAAACACHTuJA14XPR9gAAAAM&#10;AQAADwAAAGRycy9kb3ducmV2LnhtbE2PPU/DMBCGdyT+g3VILIg6baokSuN0AHWiCy0LmxMfSdT4&#10;HGKnKf31HAOC8f3Qe88V24vtxRlH3zlSsFxEIJBqZzpqFLwdd48ZCB80Gd07QgVf6GFb3t4UOjdu&#10;plc8H0IjeIR8rhW0IQy5lL5u0Wq/cAMSZx9utDqwHBtpRj3zuO3lKooSaXVHfKHVAz61WJ8Ok1VQ&#10;vUzdFecsHvc+DQ/vn9d5t39W6v5uGW1ABLyEvzL84DM6lMxUuYmMF72CJGPywP56Fa9BcCNNkxhE&#10;9WvJspD/nyi/AVBLAwQUAAAACACHTuJAjkPNU+ABAACYAwAADgAAAGRycy9lMm9Eb2MueG1srVPN&#10;jtMwEL4j8Q6W7zRp1F26UdM9bFUu/FSCfQDXsRNL/pPH27QvwQsgcYMTR+68DctjMHayZYEboofp&#10;/Pmb+WYmq+uj0eQgAihnGzqflZQIy12rbNfQ23fbZ0tKIDLbMu2saOhJAL1eP32yGnwtKtc73YpA&#10;EMRCPfiG9jH6uiiA98IwmDkvLAalC4ZFNENXtIENiG50UZXlZTG40PrguABA72YM0nXGl1Lw+EZK&#10;EJHohmJvMcuQ5T7JYr1idReY7xWf2mD/0IVhymLRM9SGRUbugvoLyigeHDgZZ9yZwkmpuMgckM28&#10;/IPN2555kbngcMCfxwT/D5a/PuwCUS3ubr6gxDKDS7r/8PX7+08/vn1Eef/lM0khHNTgocb8G7sL&#10;kwV+FxLrowwm/SMfcszDPZ2HK46RcHQuFlfVZXVBCX+IFb8e+gDxhXCGJKWhWtnEm9Xs8BIiFsPU&#10;h5Tktm6rtM6705YM2Hz1vMT1coYnJDWLqBqPpMB2lDDd4W3yGDIkOK3a9DwBQej2NzqQA8P72OZf&#10;TtJ35pVrR/fyokTssYkpPzf0G1DqbsOgH5/k0HhbRkU8cK1MQ5eIc0bSNtUX+UQnjmm+40STtnft&#10;KQ+6SBauPxedTjXd12Mb9ccf1P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4XPR9gAAAAMAQAA&#10;DwAAAAAAAAABACAAAAAiAAAAZHJzL2Rvd25yZXYueG1sUEsBAhQAFAAAAAgAh07iQI5DzVPgAQAA&#10;mAMAAA4AAAAAAAAAAQAgAAAAJwEAAGRycy9lMm9Eb2MueG1sUEsFBgAAAAAGAAYAWQEAAHkFAAAA&#10;AA==&#10;">
                <v:fill on="f" focussize="0,0"/>
                <v:stroke weight="1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1154430</wp:posOffset>
                </wp:positionV>
                <wp:extent cx="243840" cy="243840"/>
                <wp:effectExtent l="0" t="0" r="22860" b="22860"/>
                <wp:wrapNone/>
                <wp:docPr id="96" name="椭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0" cy="24409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9.35pt;margin-top:90.9pt;height:19.2pt;width:19.2pt;z-index:251635712;v-text-anchor:middle;mso-width-relative:page;mso-height-relative:page;" fillcolor="#FFC000" filled="t" stroked="t" coordsize="21600,21600" o:gfxdata="UEsDBAoAAAAAAIdO4kAAAAAAAAAAAAAAAAAEAAAAZHJzL1BLAwQUAAAACACHTuJAYBpKdtwAAAAL&#10;AQAADwAAAGRycy9kb3ducmV2LnhtbE2Py0rEQBBF94L/0JTgzulOxCTGdAZRXAjCOA8ZZleTbpOQ&#10;9IN0z0O/3nKly+Iebp1bzc9mZEc9hd5ZCclMANO2caq3rYTN+uWmABYiWoWjs1rClw4wry8vKiyV&#10;O9mlPq5iy6jEhhIldDH6kvPQdNpgmDmvLWWfbjIY6ZxariY8UbkZeSpExg32lj506PVTp5thdTAS&#10;tq/+Y/e9K7b4vni788/3w+NiOUh5fZWIB2BRn+MfDL/6pA41Oe3dwarARgnZbZETSkGR0AYisjxP&#10;gO0lpKlIgdcV/7+h/gFQSwMEFAAAAAgAh07iQFXifhrcAQAAswMAAA4AAABkcnMvZTJvRG9jLnht&#10;bK1TS44TMRDdI3EHy3vSnWgYTVrpzCJR2CAYaeAAFbfdbck/uUw6uQCnYMmWY8E5KLszGQKsEFk4&#10;VXa56r3n16v7ozXsICNq71o+n9WcSSd8p13f8o8fdq/uOMMErgPjnWz5SSK/X798sRpDIxd+8KaT&#10;kVETh80YWj6kFJqqQjFICzjzQTo6VD5aSJTGvuoijNTdmmpR17fV6GMXohcSkXa30yFfl/5KSZHe&#10;K4UyMdNywpbKGsu6z2u1XkHTRwiDFmcY8A8oLGhHQy+ttpCAfYr6j1ZWi+jRqzQT3lZeKS1k4UBs&#10;5vVvbB4HCLJwIXEwXGTC/9dWvDs8RKa7li9vOXNg6Y1+fP32/ctnRhukzhiwoaLH8BDPGVKYqR5V&#10;tPmfSLBjUfR0UVQeExO0ubi5mdeku6AjiuvlMvesni+HiOmN9JbloOXSGB0wc4YGDm8xTdVPVXkb&#10;vdHdThtTktjvNyayA9D77nabmoZNV67KjGMjuXNZv85YgHymDCQKbSDm6HrOwPRkYJFimX11G6+H&#10;7Oj3tyEZ5BZwmMCUDrkMGqsTedxo2/I7AniBaFw+lcWlZ6pZ7UnfHO19d6LXicls/ORfcGLwZN+M&#10;M/PMVeSMIunZxdl6v+al6vlbW/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BpKdtwAAAALAQAA&#10;DwAAAAAAAAABACAAAAAiAAAAZHJzL2Rvd25yZXYueG1sUEsBAhQAFAAAAAgAh07iQFXifhrcAQAA&#10;swMAAA4AAAAAAAAAAQAgAAAAKwEAAGRycy9lMm9Eb2MueG1sUEsFBgAAAAAGAAYAWQEAAHkFAAAA&#10;AA==&#10;">
                <v:fill on="t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1224280</wp:posOffset>
                </wp:positionV>
                <wp:extent cx="116205" cy="118110"/>
                <wp:effectExtent l="0" t="0" r="0" b="0"/>
                <wp:wrapNone/>
                <wp:docPr id="97" name="任意多边形: 形状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6491" cy="117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01" h="108745">
                              <a:moveTo>
                                <a:pt x="8101" y="0"/>
                              </a:moveTo>
                              <a:cubicBezTo>
                                <a:pt x="5620" y="0"/>
                                <a:pt x="3649" y="1197"/>
                                <a:pt x="2189" y="3592"/>
                              </a:cubicBezTo>
                              <a:cubicBezTo>
                                <a:pt x="730" y="5987"/>
                                <a:pt x="0" y="9184"/>
                                <a:pt x="0" y="13183"/>
                              </a:cubicBezTo>
                              <a:cubicBezTo>
                                <a:pt x="0" y="19023"/>
                                <a:pt x="1305" y="24503"/>
                                <a:pt x="3916" y="29622"/>
                              </a:cubicBezTo>
                              <a:cubicBezTo>
                                <a:pt x="6526" y="34741"/>
                                <a:pt x="10247" y="40219"/>
                                <a:pt x="15078" y="46056"/>
                              </a:cubicBezTo>
                              <a:cubicBezTo>
                                <a:pt x="19909" y="51893"/>
                                <a:pt x="27865" y="60453"/>
                                <a:pt x="38948" y="71735"/>
                              </a:cubicBezTo>
                              <a:cubicBezTo>
                                <a:pt x="50030" y="83018"/>
                                <a:pt x="62193" y="95354"/>
                                <a:pt x="75435" y="108745"/>
                              </a:cubicBezTo>
                              <a:lnTo>
                                <a:pt x="78369" y="72414"/>
                              </a:lnTo>
                              <a:cubicBezTo>
                                <a:pt x="78887" y="66212"/>
                                <a:pt x="79145" y="61119"/>
                                <a:pt x="79145" y="57136"/>
                              </a:cubicBezTo>
                              <a:cubicBezTo>
                                <a:pt x="79145" y="49692"/>
                                <a:pt x="78023" y="43140"/>
                                <a:pt x="75780" y="37480"/>
                              </a:cubicBezTo>
                              <a:cubicBezTo>
                                <a:pt x="73536" y="31820"/>
                                <a:pt x="70371" y="27069"/>
                                <a:pt x="66287" y="23229"/>
                              </a:cubicBezTo>
                              <a:cubicBezTo>
                                <a:pt x="73032" y="23229"/>
                                <a:pt x="79967" y="25556"/>
                                <a:pt x="87090" y="30210"/>
                              </a:cubicBezTo>
                              <a:cubicBezTo>
                                <a:pt x="94214" y="34864"/>
                                <a:pt x="97776" y="40102"/>
                                <a:pt x="97776" y="45925"/>
                              </a:cubicBezTo>
                              <a:cubicBezTo>
                                <a:pt x="97776" y="47779"/>
                                <a:pt x="97298" y="49422"/>
                                <a:pt x="96343" y="50854"/>
                              </a:cubicBezTo>
                              <a:cubicBezTo>
                                <a:pt x="95006" y="52708"/>
                                <a:pt x="94338" y="54603"/>
                                <a:pt x="94338" y="56538"/>
                              </a:cubicBezTo>
                              <a:cubicBezTo>
                                <a:pt x="94338" y="60046"/>
                                <a:pt x="96091" y="61801"/>
                                <a:pt x="99598" y="61801"/>
                              </a:cubicBezTo>
                              <a:cubicBezTo>
                                <a:pt x="101774" y="61801"/>
                                <a:pt x="103619" y="60608"/>
                                <a:pt x="105132" y="58222"/>
                              </a:cubicBezTo>
                              <a:cubicBezTo>
                                <a:pt x="106645" y="55836"/>
                                <a:pt x="107401" y="53082"/>
                                <a:pt x="107401" y="49961"/>
                              </a:cubicBezTo>
                              <a:cubicBezTo>
                                <a:pt x="107401" y="42236"/>
                                <a:pt x="103803" y="34879"/>
                                <a:pt x="96606" y="27888"/>
                              </a:cubicBezTo>
                              <a:cubicBezTo>
                                <a:pt x="89409" y="20898"/>
                                <a:pt x="76833" y="16841"/>
                                <a:pt x="58879" y="15719"/>
                              </a:cubicBezTo>
                              <a:cubicBezTo>
                                <a:pt x="55259" y="15523"/>
                                <a:pt x="52079" y="15216"/>
                                <a:pt x="49337" y="14797"/>
                              </a:cubicBezTo>
                              <a:cubicBezTo>
                                <a:pt x="56103" y="26019"/>
                                <a:pt x="60436" y="34796"/>
                                <a:pt x="62335" y="41127"/>
                              </a:cubicBezTo>
                              <a:cubicBezTo>
                                <a:pt x="64234" y="47458"/>
                                <a:pt x="65184" y="56282"/>
                                <a:pt x="65184" y="67601"/>
                              </a:cubicBezTo>
                              <a:cubicBezTo>
                                <a:pt x="65184" y="75386"/>
                                <a:pt x="64875" y="82304"/>
                                <a:pt x="64258" y="88354"/>
                              </a:cubicBezTo>
                              <a:lnTo>
                                <a:pt x="41022" y="62560"/>
                              </a:lnTo>
                              <a:cubicBezTo>
                                <a:pt x="31552" y="52623"/>
                                <a:pt x="24326" y="44209"/>
                                <a:pt x="19343" y="37320"/>
                              </a:cubicBezTo>
                              <a:cubicBezTo>
                                <a:pt x="14360" y="30431"/>
                                <a:pt x="11868" y="24279"/>
                                <a:pt x="11868" y="18864"/>
                              </a:cubicBezTo>
                              <a:cubicBezTo>
                                <a:pt x="11868" y="16393"/>
                                <a:pt x="12416" y="13645"/>
                                <a:pt x="13513" y="10620"/>
                              </a:cubicBezTo>
                              <a:cubicBezTo>
                                <a:pt x="14210" y="8979"/>
                                <a:pt x="14559" y="7491"/>
                                <a:pt x="14559" y="6156"/>
                              </a:cubicBezTo>
                              <a:cubicBezTo>
                                <a:pt x="14559" y="4374"/>
                                <a:pt x="13882" y="2903"/>
                                <a:pt x="12528" y="1742"/>
                              </a:cubicBezTo>
                              <a:cubicBezTo>
                                <a:pt x="11173" y="581"/>
                                <a:pt x="9698" y="0"/>
                                <a:pt x="81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97" o:spid="_x0000_s1026" o:spt="100" style="position:absolute;left:0pt;flip:x;margin-left:324.05pt;margin-top:96.4pt;height:9.3pt;width:9.15pt;z-index:251636736;mso-width-relative:page;mso-height-relative:page;" fillcolor="#FFFFFF" filled="t" stroked="f" coordsize="107401,108745" o:gfxdata="UEsDBAoAAAAAAIdO4kAAAAAAAAAAAAAAAAAEAAAAZHJzL1BLAwQUAAAACACHTuJA80VvSNoAAAAL&#10;AQAADwAAAGRycy9kb3ducmV2LnhtbE2PsU7DMBRFdyT+wXpIbNR2GlltiNOhUsSAGChIiM2N3SRt&#10;bEe2k6Z/z2OC8eke3XduuVvsQGYTYu+dBL5iQIxrvO5dK+Hzo37aAIlJOa0G74yEm4mwq+7vSlVo&#10;f3XvZj6klmCJi4WS0KU0FpTGpjNWxZUfjcPs5INVCc/QUh3UFcvtQDPGBLWqd/ihU6PZd6a5HCYr&#10;wavbPnyfX+p6ayc2n5avt9f1WsrHB86egSSzpD8YfvVRHSp0OvrJ6UgGCSLfcEQx2Ga4AQkhRA7k&#10;KCHjPAdalfT/huoHUEsDBBQAAAAIAIdO4kBpqh5m4QUAAPwQAAAOAAAAZHJzL2Uyb0RvYy54bWyt&#10;WM1u5EQQviPxDpbv7PT/T7STVdhVAGkFK+0izo7HkxnJYxvbyWQ5c+LCnSPiGZDQCp6GBR6Dr7tt&#10;jzvJwYvIYdTt6q6qr3678vTZ3aFMbou229fVOqVPSJoUVV5v9tX1Ov36zeUnJk26Pqs2WVlXxTp9&#10;W3Tps/OPP3p6bM4KVu/qclO0CZhU3dmxWae7vm/OVqsu3xWHrHtSN0UF4rZuD1mPbXu92rTZEdwP&#10;5YoRolbHut00bZ0XXYevLwIxPff8t9si77/abruiT8p1Ct16/9v63yv3uzp/mp1dt1mz2+eDGtl/&#10;0OKQ7SsInVi9yPosuWn3D1gd9nlbd/W2f5LXh1W93e7zwmMAGkruoXm9y5rCY4FxumYyU/f/sc2/&#10;vH3VJvvNOrU6TarsAB/9+e7dX9//+P6Xn/7547f3v/98luDn7x9+TXAC5jo23RluvW5etcOuw9Jh&#10;v9u2h2Rb7pvPEQneGsCX3Hljv52MXdz1SY6PlCphaZrkIFGqrbCO+yqwcezym67/rKgPbp3dvuz6&#10;4KvNuMp24yq/q8ZlC487X5fe132awNdtmsDXV8HXTda7e46pWyZHSCdaEGiyc0ujhfS6H+rb4k3t&#10;z/UOhKHuzIgDep4O5DdX+/zT4rv5cakY4m08DmGeCQdm/5XSYM2RwKgJBC4tGwwRs413gZ3mQYa0&#10;xvtm5Ba+WmrEANoLD18pp4YvljDcsYT5O6MAyon0OJiQJKJwS1WgWMWWI1GShWtcaEHnWlPCBEIT&#10;lhSEUR8kkxaSaNQXR1JEqsWgqLUkWFvC7JH6TBsVkCkiZETixoogTVPN5WJpkpDBTYYTaubYFABx&#10;D8BKLiNnaSkgw2EbYjIkRxwFZTUPOW24CrA0E9RzQ5iOZ+KbQ/wYg8BxQhRU8d4abastRSJ4EkWw&#10;zrU+kaSmfLnZT/eEVSHKJ2nGBZj3JKdiKMuDjlKbEIVcC6wes8Oj2LiEbo4lAh656KvHwJJwHXKZ&#10;aQKTzUiww2ARxhkbS1LMP95NmciZlzbdm7BZq4KRmZQhSkeS0cQO2BDby7FZweBfj00YFcWN1VoH&#10;2KhpJHLpjIQiszyAZ/fAPDKX1cwOGQidYmmKi+BSSUyIbURjbLt4FyxpkS8BgIR3onSxgvMgTSLh&#10;o+SckZTEoaVRcrqnCBE+lkfnWEVcf3LJQQ1q/yxKrEXFjUmLsKGFaB0c94AnJVwhz7w8omLglEg6&#10;hJc07APKKiVKDWksJcrDHMTY9gBQcmIi581oAuHrwS9EGHopmCIe7gvkBl4bwvZeICk1eB0V2Cz3&#10;H2ryUMoZMfDJzElaGR6kUWXiniJR9oKpKUrY8iyXksnxnow7omRkYsnQAmeKCMt5KABU6ND2F9lS&#10;KsSENxdTJC7BaE5jcQPLSJpifGgcglLmnwWLpCnBeAhNdGAZWVKhTQYSXjVxoJxISkNJB3uZtIml&#10;RrrGAITRofMYxklU3KAjNHMBZMzQLx9IG/tdqCYCNTDUZcWkGivseOax+sMpvOxl4EkS+5gJPrxS&#10;hGAIu5mP0ceHasc1D93mgWaPSaPw49gBBI+KDKVGBbBMsDhbTiRqhvq/TNrEkioeP3wongyh7KKl&#10;o2TMsXFUH28RlJMPwuZ6mveWvae/kEMeaTcDzGVNFEU/5EU3XRN4JUQMuUHEOiWYjVsGZZIF+1It&#10;fPVbaEO8/kJ8mEh1vGkCu+it8WBsiKMgL+uuCEnjxhGfPdOI4vU5DUFdXe43l/uydENJ115fPS/b&#10;5DbDtHPp/xxsXImOlZU7XNXuWiCHL4WfjcPUtHIjXRji3Oqq3rzFTNjWYVjumvxy33b9y6zrX2Ut&#10;pmP4FBM/qLu6/S5Njpie12n37U3WFmlSflFhPMXjEa+4pPcbITWiJmnnlKs5pbo5PK8BA90W0vzS&#10;ne/Lcblt68M3GPQvnFSQsiqH7HXaj8vnPXYg4B8FeXFx4dcYsGHJl9XrJnesgx0ubvp6u3ejpEcd&#10;sA4bjNjegMO/A9wMP9/7U6d/Wpz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QIAABbQ29udGVudF9UeXBlc10ueG1sUEsBAhQACgAAAAAAh07i&#10;QAAAAAAAAAAAAAAAAAYAAAAAAAAAAAAQAAAANgcAAF9yZWxzL1BLAQIUABQAAAAIAIdO4kCKFGY8&#10;0QAAAJQBAAALAAAAAAAAAAEAIAAAAFoHAABfcmVscy8ucmVsc1BLAQIUAAoAAAAAAIdO4kAAAAAA&#10;AAAAAAAAAAAEAAAAAAAAAAAAEAAAAAAAAABkcnMvUEsBAhQAFAAAAAgAh07iQPNFb0jaAAAACwEA&#10;AA8AAAAAAAAAAQAgAAAAIgAAAGRycy9kb3ducmV2LnhtbFBLAQIUABQAAAAIAIdO4kBpqh5m4QUA&#10;APwQAAAOAAAAAAAAAAEAIAAAACkBAABkcnMvZTJvRG9jLnhtbFBLBQYAAAAABgAGAFkBAAB8CQAA&#10;AAA=&#10;" path="m8101,0c5620,0,3649,1197,2189,3592c730,5987,0,9184,0,13183c0,19023,1305,24503,3916,29622c6526,34741,10247,40219,15078,46056c19909,51893,27865,60453,38948,71735c50030,83018,62193,95354,75435,108745l78369,72414c78887,66212,79145,61119,79145,57136c79145,49692,78023,43140,75780,37480c73536,31820,70371,27069,66287,23229c73032,23229,79967,25556,87090,30210c94214,34864,97776,40102,97776,45925c97776,47779,97298,49422,96343,50854c95006,52708,94338,54603,94338,56538c94338,60046,96091,61801,99598,61801c101774,61801,103619,60608,105132,58222c106645,55836,107401,53082,107401,49961c107401,42236,103803,34879,96606,27888c89409,20898,76833,16841,58879,15719c55259,15523,52079,15216,49337,14797c56103,26019,60436,34796,62335,41127c64234,47458,65184,56282,65184,67601c65184,75386,64875,82304,64258,88354l41022,62560c31552,52623,24326,44209,19343,37320c14360,30431,11868,24279,11868,18864c11868,16393,12416,13645,13513,10620c14210,8979,14559,7491,14559,6156c14559,4374,13882,2903,12528,1742c11173,581,9698,0,810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7168515</wp:posOffset>
                </wp:positionV>
                <wp:extent cx="1071245" cy="92710"/>
                <wp:effectExtent l="0" t="0" r="0" b="254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194" cy="92942"/>
                        </a:xfrm>
                        <a:prstGeom prst="rect">
                          <a:avLst/>
                        </a:prstGeom>
                        <a:solidFill>
                          <a:srgbClr val="2A7A7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5.5pt;margin-top:564.45pt;height:7.3pt;width:84.35pt;z-index:251643904;v-text-anchor:middle;mso-width-relative:page;mso-height-relative:page;" fillcolor="#2A7A7B" filled="t" stroked="f" coordsize="21600,21600" o:gfxdata="UEsDBAoAAAAAAIdO4kAAAAAAAAAAAAAAAAAEAAAAZHJzL1BLAwQUAAAACACHTuJACvMIf9sAAAAO&#10;AQAADwAAAGRycy9kb3ducmV2LnhtbE2PzW7CMBCE75X6DtZW6q3YTiiQEIdDpbYSPUF74GjiJY7w&#10;TxSbQN++zqncdjSj2W+qzc0aMuIQOu8E8BkDgq7xqnOtgJ/v95cVkBClU9J4hwJ+McCmfnyoZKn8&#10;1e1w3MeWpBIXSilAx9iXlIZGo5Vh5nt0yTv5wcqY5NBSNchrKreGZowtqJWdSx+07PFNY3PeX6yA&#10;bb89DB9mly2+sjmO+SfT+eEsxPMTZ2sgEW/xPwwTfkKHOjEd/cWpQIyAYsnTlpgMnq0KIFOE58US&#10;yHG65vkr0Lqi9zPqP1BLAwQUAAAACACHTuJAgSW+gdgBAACJAwAADgAAAGRycy9lMm9Eb2MueG1s&#10;rVNLjtQwFNwjcQfLezofjejpqNOjYVrDBsFIAwd47TiJJf/0bDrdp0FixyE4DuIaPDuhh88OkYXj&#10;z0uVq15le3Mymh0lBuVsy6tVyZm0wnXKDi3/8P7+xTVnIYLtQDsrW36Wgd/snj/bTr6RtRud7iQy&#10;ArGhmXzLxxh9UxRBjNJAWDkvLR32Dg1EWuJQdAgToRtd1GX5spgcdh6dkCHQ7n4+5LuM3/dSxHd9&#10;H2RkuuV0t5hHzOMhjcVuC82A4EcllmvAP9zCgLJEeoHaQwT2EdVfUEYJdMH1cSWcKVzfKyGzBlJT&#10;lX+oeRzBy6yFzAn+YlP4f7Di7fEBmeqod+UVZxYMNen7py/fvn5maYf8mXxoqOzRP+CyCjRNYk89&#10;mvQmGeyUPT1fPJWnyARtVuW6qjYELehsU2+u6oRZPH3sMcTX0hmWJi1Hall2Eo5vQpxLf5YkruC0&#10;6u6V1nmBw+FOIzsCtbe+Xd+uXy3ov5Vpyya6Sb0uKQICKGa9hkhT40l4sANnoAfKr4iYua1LDEQO&#10;TeLeQxhnjgybKKAxKlJytTItvy7TszBrm05lzt6iIDk4e5ZmB9edyXOM+s7NqQQrRkehTPRJcaqi&#10;fmeblmymQP26zlVPf9Du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rzCH/bAAAADgEAAA8AAAAA&#10;AAAAAQAgAAAAIgAAAGRycy9kb3ducmV2LnhtbFBLAQIUABQAAAAIAIdO4kCBJb6B2AEAAIkDAAAO&#10;AAAAAAAAAAEAIAAAACo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7486650</wp:posOffset>
                </wp:positionV>
                <wp:extent cx="796925" cy="92710"/>
                <wp:effectExtent l="0" t="0" r="3175" b="254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6" cy="92942"/>
                        </a:xfrm>
                        <a:prstGeom prst="rect">
                          <a:avLst/>
                        </a:prstGeom>
                        <a:solidFill>
                          <a:srgbClr val="2A7A7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5.5pt;margin-top:589.5pt;height:7.3pt;width:62.75pt;z-index:251644928;v-text-anchor:middle;mso-width-relative:page;mso-height-relative:page;" fillcolor="#2A7A7B" filled="t" stroked="f" coordsize="21600,21600" o:gfxdata="UEsDBAoAAAAAAIdO4kAAAAAAAAAAAAAAAAAEAAAAZHJzL1BLAwQUAAAACACHTuJAw3xDotsAAAAO&#10;AQAADwAAAGRycy9kb3ducmV2LnhtbE2PzU7DMBCE70i8g7VI3KidBNImxOkBCZDKqYVDj268jaP6&#10;J7LdtLw9zonedndGs98066vRZEIfBmc5ZAsGBG3n5GB7Dj/f708rICEKK4V2Fjn8YoB1e3/XiFq6&#10;i93itIs9SSE21IKDinGsKQ2dQiPCwo1ok3Z03oiYVt9T6cUlhRtNc8ZKasRg0wclRnxT2J12Z8Nh&#10;M272/kNv8/Irf8ap+GSq2J84f3zI2CuQiNf4b4YZP6FDm5gO7mxlIJpDtcxSl5iEbFmlabawqnwB&#10;cphvVVECbRt6W6P9A1BLAwQUAAAACACHTuJAdMPS6NkBAACIAwAADgAAAGRycy9lMm9Eb2MueG1s&#10;rVPLjtMwFN0j8Q+W9zSZCNpp1HQ0TDVsEIw0wwfcOk5iyS9dm6b9GiR2fASfg/gNrp3QAWY3IgvH&#10;j5tzfM492VwdjWYHiUE52/CLRcmZtMK1yvYN//Rw++qSsxDBtqCdlQ0/ycCvti9fbEZfy8oNTrcS&#10;GYHYUI++4UOMvi6KIAZpICycl5YOO4cGIi2xL1qEkdCNLqqyXBajw9ajEzIE2t1Nh3yb8btOivix&#10;64KMTDec7hbziHncp7HYbqDuEfygxHwNeMYtDChLpGeoHURgn1E9gTJKoAuuiwvhTOG6TgmZNZCa&#10;i/IfNfcDeJm1kDnBn20K/w9WfDjcIVMt9a58w5kFQ036+eXbj+9fWdohf0Yfaiq793c4rwJNk9hj&#10;hya9SQY7Zk9PZ0/lMTJBm6v1cl0tORN0tK7Wr6sEWTx+6zHEd9IZliYNR+pYNhIO70OcSn+XJKrg&#10;tGpvldZ5gf3+RiM7AHW3ul5dr97O6H+VactG0letSkqAAEpZpyHS1HjSHWzPGeie4isiZm7rEgOR&#10;Q524dxCGiSPDJgqojYoUXK1Mwy/L9MzM2qZTmaM3K0gGTpal2d61J7Ico75xUyjBisFRJhN9Upyq&#10;qN3ZpjmaKU9/rnPV4w+0/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DfEOi2wAAAA4BAAAPAAAA&#10;AAAAAAEAIAAAACIAAABkcnMvZG93bnJldi54bWxQSwECFAAUAAAACACHTuJAdMPS6NkBAACIAwAA&#10;DgAAAAAAAAABACAAAAAq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7804785</wp:posOffset>
                </wp:positionV>
                <wp:extent cx="1141095" cy="92710"/>
                <wp:effectExtent l="0" t="0" r="1905" b="254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64" cy="92942"/>
                        </a:xfrm>
                        <a:prstGeom prst="rect">
                          <a:avLst/>
                        </a:prstGeom>
                        <a:solidFill>
                          <a:srgbClr val="2A7A7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5.5pt;margin-top:614.55pt;height:7.3pt;width:89.85pt;z-index:251645952;v-text-anchor:middle;mso-width-relative:page;mso-height-relative:page;" fillcolor="#2A7A7B" filled="t" stroked="f" coordsize="21600,21600" o:gfxdata="UEsDBAoAAAAAAIdO4kAAAAAAAAAAAAAAAAAEAAAAZHJzL1BLAwQUAAAACACHTuJA65kmntoAAAAO&#10;AQAADwAAAGRycy9kb3ducmV2LnhtbE2PzU7DMBCE70i8g7VI3Kh/Uhoa4vSABEjl1MKhRzde4qix&#10;HdluWt4e5wTHnRnNflNvrnYgE4bYeyeBLxgQdK3XveskfH2+PjwBiUk5rQbvUMIPRtg0tze1qrS/&#10;uB1O+9SRXOJipSSYlMaK0tgatCou/Igue98+WJXyGTqqg7rkcjtQwdiKWtW7/MGoEV8Mtqf92UrY&#10;jttDeBt2YvUhljgV78wUh5OU93ecPQNJeE1/YZjxMzo0menoz05HMkhYlzxvSdkQYs2BzBH+yEog&#10;x1lbFiXQpqb/ZzS/UEsDBBQAAAAIAIdO4kA6NPj22gEAAIkDAAAOAAAAZHJzL2Uyb0RvYy54bWyt&#10;U0tu2zAU3BfoHQjua8mCYSeC5SCNkW6KNkDSAzxTlESAPzyyln2aAt31ED1O0Wv0kVKdfnZFtaD4&#10;eZrhzBttb05Gs6PEoJxt+HJRciatcK2yfcM/PN2/uuIsRLAtaGdlw88y8Jvdyxfb0deycoPTrURG&#10;IDbUo2/4EKOviyKIQRoIC+elpcPOoYFIS+yLFmEkdKOLqizXxeiw9eiEDIF299Mh32X8rpMivu+6&#10;ICPTDae7xTxiHg9pLHZbqHsEPygxXwP+4RYGlCXSC9QeIrCPqP6CMkqgC66LC+FM4bpOCZk1kJpl&#10;+YeaxwG8zFrInOAvNoX/ByveHR+QqZZ6V645s2CoSd8/ffn29TNLO+TP6ENNZY/+AedVoGkSe+rQ&#10;pDfJYKfs6fniqTxFJmhzuVwtq/WKM0Fn19X1qkqYxfPHHkN8I51hadJwpJZlJ+H4NsSp9GdJ4gpO&#10;q/ZeaZ0X2B/uNLIjUHur283t5vWM/luZtmykm1SbkiIggGLWaYg0NZ6EB9tzBrqn/IqImdu6xEDk&#10;UCfuPYRh4siwiQJqoyIlVyvT8KsyPTOztulU5uzNCpKDk2dpdnDtmTzHqO/clEqwYnAUykSfFKcq&#10;6ne2ac5mCtSv61z1/Aftf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rmSae2gAAAA4BAAAPAAAA&#10;AAAAAAEAIAAAACIAAABkcnMvZG93bnJldi54bWxQSwECFAAUAAAACACHTuJAOjT49toBAACJAwAA&#10;DgAAAAAAAAABACAAAAAp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8122920</wp:posOffset>
                </wp:positionV>
                <wp:extent cx="960120" cy="92710"/>
                <wp:effectExtent l="0" t="0" r="0" b="254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934" cy="92942"/>
                        </a:xfrm>
                        <a:prstGeom prst="rect">
                          <a:avLst/>
                        </a:prstGeom>
                        <a:solidFill>
                          <a:srgbClr val="2A7A7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5.5pt;margin-top:639.6pt;height:7.3pt;width:75.6pt;z-index:251646976;v-text-anchor:middle;mso-width-relative:page;mso-height-relative:page;" fillcolor="#2A7A7B" filled="t" stroked="f" coordsize="21600,21600" o:gfxdata="UEsDBAoAAAAAAIdO4kAAAAAAAAAAAAAAAAAEAAAAZHJzL1BLAwQUAAAACACHTuJA+KRHPNoAAAAO&#10;AQAADwAAAGRycy9kb3ducmV2LnhtbE2PzU7DMBCE70i8g7VI3KgdB7VNiNMDEiCVU1sOPbrxEkf1&#10;T2S7aXl7nBPcdndGs980m5s1ZMIQB+8EFAsGBF3n1eB6AV+Ht6c1kJikU9J4hwJ+MMKmvb9rZK38&#10;1e1w2qee5BAXaylApzTWlMZOo5Vx4Ud0Wfv2wcqU19BTFeQ1h1tDOWNLauXg8gctR3zV2J33Fytg&#10;O26P4d3s+PKTP+NUfjBdHs9CPD4U7AVIwlv6M8OMn9GhzUwnf3EqEiOgWhW5S8oCX1UcyGwpOM/T&#10;ab5V5Rpo29D/NdpfUEsDBBQAAAAIAIdO4kDAOHN52QEAAIgDAAAOAAAAZHJzL2Uyb0RvYy54bWyt&#10;U0uO1DAU3CNxB8t7Opkw0JOo06NhWsMGwUgDB3jtOIkl//RsOt2nQWLHITgO4ho8O6GHzw6RhePP&#10;S5WrXmVzfTSaHSQG5WzLL1YlZ9IK1yk7tPzD+7tnV5yFCLYD7axs+UkGfr19+mQz+UZWbnS6k8gI&#10;xIZm8i0fY/RNUQQxSgNh5by0dNg7NBBpiUPRIUyEbnRRleXLYnLYeXRChkC7u/mQbzN+30sR3/V9&#10;kJHpltPdYh4xj/s0FtsNNAOCH5VYrgH/cAsDyhLpGWoHEdhHVH9BGSXQBdfHlXCmcH2vhMwaSM1F&#10;+YeahxG8zFrInODPNoX/ByveHu6RqY56V645s2CoSd8/ffn29TNLO+TP5ENDZQ/+HpdVoGkSe+zR&#10;pDfJYMfs6ensqTxGJmizflHXzy85E3RUV/VllSCLx289hvhaOsPSpOVIHctGwuFNiHPpz5JEFZxW&#10;3Z3SOi9w2N9qZAeg7lY365v1qwX9tzJt2UT6qnVJCRBAKes1RJoaT7qDHTgDPVB8RcTMbV1iIHJo&#10;EvcOwjhzZNhEAY1RkYKrlWn5VZmehVnbdCpz9BYFycDZsjTbu+5ElmPUt24OJVgxOspkok+KUxW1&#10;O9u0RDPl6dd1rnr8gbY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ikRzzaAAAADgEAAA8AAAAA&#10;AAAAAQAgAAAAIgAAAGRycy9kb3ducmV2LnhtbFBLAQIUABQAAAAIAIdO4kDAOHN52QEAAIgDAAAO&#10;AAAAAAAAAAEAIAAAACk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2369185</wp:posOffset>
                </wp:positionV>
                <wp:extent cx="2242820" cy="8095615"/>
                <wp:effectExtent l="0" t="0" r="5080" b="127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091" cy="8095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8.65pt;margin-top:186.55pt;height:637.45pt;width:176.6pt;z-index:251621376;v-text-anchor:middle;mso-width-relative:page;mso-height-relative:page;" fillcolor="#F2F2F2" filled="t" stroked="f" coordsize="21600,21600" o:gfxdata="UEsDBAoAAAAAAIdO4kAAAAAAAAAAAAAAAAAEAAAAZHJzL1BLAwQUAAAACACHTuJAbCICnN0AAAAN&#10;AQAADwAAAGRycy9kb3ducmV2LnhtbE2PwU7DMAyG70i8Q2Qkbiwpg1FK0x2ASkhcYKOC3bLGtNUa&#10;ZzRZN3h6vBOcbMuffn/O5wfXixGH0HnSkEwUCKTa244aDW/L8iIFEaIha3pPqOEbA8yL05PcZNbv&#10;6RXHRWwEh1DIjIY2xm0mZahbdCZM/BaJd59+cCbyODTSDmbP4a6Xl0rNpDMd8YXWbPG+xXqz2DkN&#10;fjUun21Zbqrq5+H9JX38qL5WT1qfnyXqDkTEQ/yD4ajP6lCw09rvyAbRa0inN1NGNXBNQByJ5FZd&#10;g1hzN7tKFcgil/+/KH4BUEsDBBQAAAAIAIdO4kCVCRDG6AEAAKsDAAAOAAAAZHJzL2Uyb0RvYy54&#10;bWytU0tu2zAQ3RfoHQjua8mq09qC5SxiuJt+AqQ9AE1REgGSQ3AYyz5Nge56iB6n6DU6pBynbXZB&#10;uaDI4fDNvMen9fXRGnZQATW4hs9nJWfKSWi16xv+5fPu1ZIzjMK1woBTDT8p5Nebly/Wo69VBQOY&#10;VgVGIA7r0Td8iNHXRYFyUFbgDLxydNhBsCLSNvRFG8RI6NYUVVm+KUYIrQ8gFSJFt9Mh32T8rlMy&#10;fuo6VJGZhlNvMc8hz/s0F5u1qPsg/KDluQ3xjC6s0I6KXqC2Igp2H/QTKKtlAIQuziTYArpOS5U5&#10;EJt5+Q+bu0F4lbmQOOgvMuH/g5UfD7eB6bbhy4ozJyy90a+v33/++MYoQOqMHmtKuvO34bxDWiaq&#10;xy7Y9CUS7JgVPV0UVcfIJAWravG6XM05k3S2LFdXi0XWvHi87gPGdwosS4uGB3qyrKQ4vMdIJSn1&#10;ISVVQzC63Wlj8ib0+xsT2EHQ8+7yyHfNvf0A7RReXZXlQ02c8jPoX0DGsZHsW72lVCYFGbEzItLS&#10;epIGXc+ZMD05XMaQKzhIPWT3pO62AoepXIadbGV1JG8bbRP1NFKY6BiXelfZnWeOSeVJ17TaQ3ui&#10;VwnR3MDkW+HkAGTbVD6BpCxyRIY7uzdZ7s99znr8xz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wiApzdAAAADQEAAA8AAAAAAAAAAQAgAAAAIgAAAGRycy9kb3ducmV2LnhtbFBLAQIUABQAAAAI&#10;AIdO4kCVCRDG6AEAAKsDAAAOAAAAAAAAAAEAIAAAACwBAABkcnMvZTJvRG9jLnhtbFBLBQYAAAAA&#10;BgAGAFkBAACG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2040890"/>
            <wp:effectExtent l="0" t="0" r="3175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060" r="421" b="3140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04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2040890"/>
                <wp:effectExtent l="0" t="0" r="3175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040852"/>
                        </a:xfrm>
                        <a:prstGeom prst="rect">
                          <a:avLst/>
                        </a:prstGeom>
                        <a:solidFill>
                          <a:srgbClr val="168C8C">
                            <a:alpha val="67843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160.7pt;width:595.25pt;z-index:251623424;v-text-anchor:middle;mso-width-relative:page;mso-height-relative:page;" fillcolor="#168C8C" filled="t" stroked="f" coordsize="21600,21600" o:gfxdata="UEsDBAoAAAAAAIdO4kAAAAAAAAAAAAAAAAAEAAAAZHJzL1BLAwQUAAAACACHTuJAwU11o9cAAAAG&#10;AQAADwAAAGRycy9kb3ducmV2LnhtbE2PzUvEMBDF74L/QxjBi7hJ1u/adBFBVBYPVg96mzbTD2wm&#10;pcnu1v/erBe9DDze473f5KvZDWJLU+g9G9ALBYK49rbn1sD728PpNYgQkS0OnsnANwVYFYcHOWbW&#10;7/iVtmVsRSrhkKGBLsYxkzLUHTkMCz8SJ6/xk8OY5NRKO+EulbtBLpW6lA57TgsdjnTfUf1VbpwB&#10;LFt9cvf0MjePzx+uauTVOn6ujTk+0uoWRKQ5/oVhj5/QoUhMld+wDWIwkB6Jv3fv6Rt1AaIycLbU&#10;5yCLXP7HL34AUEsDBBQAAAAIAIdO4kANFh7B6QEAAKoDAAAOAAAAZHJzL2Uyb0RvYy54bWytU8uu&#10;0zAQ3SPxD5b3NGnoI0RN76LVZYPgShc+YOrYiSW/ZJum/RokdnwEn4P4DcZO6OWxQ2ThzIwnZ2bO&#10;nOzuLlqRM/dBWtPS5aKkhBtmO2n6ln54f/+ipiREMB0oa3hLrzzQu/3zZ7vRNbyyg1Ud9wRBTGhG&#10;19IhRtcURWAD1xAW1nGDl8J6DRFd3xedhxHRtSqqstwUo/Wd85bxEDB6nC7pPuMLwVl8J0TgkaiW&#10;Ym8xnz6fp3QW+x00vQc3SDa3Af/QhQZpsOgN6ggRyEcv/4LSknkbrIgLZnVhhZCM5xlwmmX5xzSP&#10;AzieZ0FygrvRFP4fLHt7fvBEdi2tV5QY0Lij75++fPv6mWAA2RldaDDp0T342QtoplEvwuv0xiHI&#10;JTN6vTHKL5EwDG7X61eb7ZoShndVuSrrdZVQi6fPnQ/xNbeaJKOlHleWmYTzmxCn1J8pqVqwSnb3&#10;Uqns+P50UJ6cAde73NSH+jB9q9wAU3SzrVcv55JhSs/lf8NRhowIUG1L1AgD1KFQENHUDpkJpqcE&#10;VI8CZ9HnAsamFrA7aFJzRwjDVC7DpnLQaBlR2kpq5LZMz9yFMumWZ3HOIyaSJ1qTdbLdFZfiozrY&#10;SbZg2GBRtal8oiRloSDyILN4k+J+9XPW0y+2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BTXWj&#10;1wAAAAYBAAAPAAAAAAAAAAEAIAAAACIAAABkcnMvZG93bnJldi54bWxQSwECFAAUAAAACACHTuJA&#10;DRYewekBAACqAwAADgAAAAAAAAABACAAAAAmAQAAZHJzL2Uyb0RvYy54bWxQSwUGAAAAAAYABgBZ&#10;AQAAgQUAAAAA&#10;">
                <v:fill on="t" opacity="4446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2040255</wp:posOffset>
                </wp:positionV>
                <wp:extent cx="7559675" cy="367030"/>
                <wp:effectExtent l="0" t="0" r="3175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66713"/>
                        </a:xfrm>
                        <a:prstGeom prst="rect">
                          <a:avLst/>
                        </a:prstGeom>
                        <a:solidFill>
                          <a:srgbClr val="B5E6D9">
                            <a:lumMod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60.65pt;height:28.9pt;width:595.25pt;z-index:251624448;v-text-anchor:middle;mso-width-relative:page;mso-height-relative:page;" fillcolor="#0A1F19" filled="t" stroked="f" coordsize="21600,21600" o:gfxdata="UEsDBAoAAAAAAIdO4kAAAAAAAAAAAAAAAAAEAAAAZHJzL1BLAwQUAAAACACHTuJAeqpEltkAAAAJ&#10;AQAADwAAAGRycy9kb3ducmV2LnhtbE2PzU7DMBCE70h9B2uRuFHbqaA0xKlUCIheKlEQ4ujGmx81&#10;Xkexm4a3xz3BcXZWM99k68l2bMTBt44UyLkAhlQ601Kt4PPj5fYBmA+ajO4coYIf9LDOZ1eZTo07&#10;0zuO+1CzGEI+1QqaEPqUc182aLWfux4pepUbrA5RDjU3gz7HcNvxRIh7bnVLsaHRPT41WB73J6tg&#10;91rIr8psjmOC31XxXDg5bd+UurmW4hFYwCn8PcMFP6JDHpkO7kTGs05BHBIULBK5AHax5UrcATvE&#10;03IlgecZ/78g/wVQSwMEFAAAAAgAh07iQCelyOjqAQAAqgMAAA4AAABkcnMvZTJvRG9jLnhtbK1T&#10;S27bMBDdF+gdCO5ryQ5sJ4LlAI2bbvoJkPYAY4qSCPCHIWPZpynQXQ/R4xS9RoaU4vSzK6oFNTMc&#10;vZl587S5PhrNDhKDcrbm81nJmbTCNcp2Nf/86fbVJWchgm1AOytrfpKBX29fvtgMvpIL1zvdSGQE&#10;YkM1+Jr3MfqqKILopYEwc15aumwdGojkYlc0CAOhG10synJVDA4bj07IECi6Gy/5NuO3rRTxY9sG&#10;GZmuOfUW84n53Kez2G6g6hB8r8TUBvxDFwaUpaJnqB1EYA+o/oIySqALro0z4Uzh2lYJmWegaebl&#10;H9Pc9+BlnoXICf5MU/h/sOLD4Q6Zamp+ueTMgqEd/fzy7cf3r4wCxM7gQ0VJ9/4OJy+QmUY9tmjS&#10;m4Zgx8zo6cyoPEYmKLheLq9Wa0IWdHexWq3nFwm0eP7aY4hvpTMsGTVH2lgmEg7vQhxTn1JSseC0&#10;am6V1tnBbn+jkR2Atvt6+Wa1u8rf6gfz3jVjeF7SM9UMY36u/xuQtmwg9S7WlMoEkA5bDZFM44mZ&#10;YDvOQHckcBExV7Au9UDtQZW620Hox3IZNpWDyqhI0tbKELepiacutE23MotzmjGRPNKarL1rTrQU&#10;jPrGjbIFK3pHqk3lEycpiwSRB5nEmxT3q5+znn+x7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6&#10;qkSW2QAAAAkBAAAPAAAAAAAAAAEAIAAAACIAAABkcnMvZG93bnJldi54bWxQSwECFAAUAAAACACH&#10;TuJAJ6XI6OoBAACqAwAADgAAAAAAAAABACAAAAAoAQAAZHJzL2Uyb0RvYy54bWxQSwUGAAAAAAYA&#10;BgBZAQAAh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1559560</wp:posOffset>
                </wp:positionV>
                <wp:extent cx="6090285" cy="243840"/>
                <wp:effectExtent l="0" t="0" r="0" b="0"/>
                <wp:wrapNone/>
                <wp:docPr id="86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362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4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速写简历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/   北京   /   23岁  /     2年经验    /   求职意向：商场管理员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left:54.9pt;margin-top:122.8pt;height:19.2pt;width:479.55pt;z-index:251625472;mso-width-relative:page;mso-height-relative:page;" filled="f" stroked="f" coordsize="21600,21600" o:gfxdata="UEsDBAoAAAAAAIdO4kAAAAAAAAAAAAAAAAAEAAAAZHJzL1BLAwQUAAAACACHTuJAlSR/9tgAAAAM&#10;AQAADwAAAGRycy9kb3ducmV2LnhtbE2PzW6DMBCE75X6DtZW6q2xiRJEKCaq+iP10EsSet/gLaBi&#10;G+FNIG9f59QcZ2c0822xnW0vzjSGzjsNyUKBIFd707lGQ3X4eMpABEZnsPeONFwowLa8vyswN35y&#10;OzrvuRGxxIUcNbTMQy5lqFuyGBZ+IBe9Hz9a5CjHRpoRp1hue7lUKpUWOxcXWhzotaX6d3+yGpjN&#10;S3Kp3m34/J6/3qZW1WustH58SNQzCKaZ/8NwxY/oUEamoz85E0QftdpEdNawXK1TENeESrMNiGM8&#10;ZSsFsizk7RPlH1BLAwQUAAAACACHTuJAyJcyw6MBAAASAwAADgAAAGRycy9lMm9Eb2MueG1srVJL&#10;btswEN0X6B0I7mPJSmq4guUgaZBuirZA0gPQFGkREDksh7bkCyQ36Kqb7nsunyND2nGKdldkMyTn&#10;8+bNGy4uR9uzrQpowDV8Oik5U05Ca9y64d/ub8/mnGEUrhU9ONXwnUJ+uXz7ZjH4WlXQQd+qwAjE&#10;YT34hncx+rooUHbKCpyAV46CGoIVkZ5hXbRBDIRu+6Iqy1kxQGh9AKkQyXtzCPJlxtdayfhFa1SR&#10;9Q0nbjHbkO0q2WK5EPU6CN8ZeaQh/oOFFcZR0xPUjYiCbYL5B8oaGQBBx4kEW4DWRqo8A00zLf+a&#10;5q4TXuVZSBz0J5nw9WDl5+3XwEzb8PmMMycs7Wj/43H/8/f+1wObVu+SQoPHmhLvPKXG8RpG2vSz&#10;H8mZBh91sOmkkRjFSevdSV81RibJOSvfl+ezijNJserifH6RF1C8VPuA8aMCy9Kl4YH2l2UV208Y&#10;iQmlPqekZg5uTd8nf6J4oJJucVyNR94raHdEe6AVNxy/b0RQnIXYf4D8IxIK+qtNJKTcIJUfao6o&#10;JHzue/wkabN/vnPWy1deP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VJH/22AAAAAwBAAAPAAAA&#10;AAAAAAEAIAAAACIAAABkcnMvZG93bnJldi54bWxQSwECFAAUAAAACACHTuJAyJcyw6MBAAAS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4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速写简历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/   北京   /   23岁  /     2年经验    /   求职意向：商场管理员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-1358265</wp:posOffset>
                </wp:positionV>
                <wp:extent cx="283210" cy="6078220"/>
                <wp:effectExtent l="0" t="1588" r="20003" b="20002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3313" cy="60781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05pt;margin-top:-106.95pt;height:478.6pt;width:22.3pt;rotation:5898240f;z-index:251626496;v-text-anchor:middle;mso-width-relative:page;mso-height-relative:page;" filled="f" stroked="t" coordsize="21600,21600" o:gfxdata="UEsDBAoAAAAAAIdO4kAAAAAAAAAAAAAAAAAEAAAAZHJzL1BLAwQUAAAACACHTuJAH9oRudwAAAAM&#10;AQAADwAAAGRycy9kb3ducmV2LnhtbE2PwU7DMBBE70j8g7VI3FrHdWlCiNMDEhJIUEQL4rq1lyQi&#10;tkPstuHvMSc4ruZp5m21nmzPjjSGzjsFYp4BI6e96Vyj4HV3NyuAhYjOYO8dKfimAOv6/KzC0viT&#10;e6HjNjYslbhQooI2xqHkPOiWLIa5H8il7MOPFmM6x4abEU+p3PZ8kWUrbrFzaaHFgW5b0p/bg1Ug&#10;Y/6803p4l2/3cvP1MDxO+FQodXkhshtgkab4B8OvflKHOjnt/cGZwHoFV/lSJFTBbCHkNbCErESR&#10;A9sryJdSAq8r/v+J+gdQSwMEFAAAAAgAh07iQNnnJgjfAQAAlgMAAA4AAABkcnMvZTJvRG9jLnht&#10;bK1TzY7TMBC+I/EOlu80aQvbKGq6h63KBcFKyz7A1HESS/7T2DTt0yBx4yF4HMRrMHZCgd0bIgfL&#10;nvn8eeabL9vbs9HsJDEoZxu+XJScSStcq2zf8MePh1cVZyGCbUE7Kxt+kYHf7l6+2I6+lis3ON1K&#10;ZERiQz36hg8x+rooghikgbBwXlpKdg4NRDpiX7QII7EbXazK8qYYHbYenZAhUHQ/Jfku83edFPFD&#10;1wUZmW441Rbzink9prXYbaHuEfygxFwG/EMVBpSlR69Ue4jAPqF6RmWUQBdcFxfCmcJ1nRIy90Dd&#10;LMsn3TwM4GXuhcQJ/ipT+H+04v3pHplqG15tOLNgaEY/Pn/9/u0LowCpM/pQE+jB3+N8CrRNrZ47&#10;NAwdSfrmdZm+LAC1xM5Z38tVX3mOTFBwVa3XyzVnglI35aZallV6opi4EqfHEN9KZ1jaNBxpfpkV&#10;Tu9CnKC/IAlu3UFpTXGotWUjGXC1oTqYALJSpyHS1nhqLtieM9A9eVREzJTBadWm6+l2wP54p5Gd&#10;gHxyyN9c2V+w9PYewjDhcirBoDYqko21MqTjpMVUrLYpK7MR5w6SoJOEaXd07YUGgFHfucmiYMXg&#10;yKGpzkSSUDT8LNNs1OSuP88Z9ft32v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9oRudwAAAAM&#10;AQAADwAAAAAAAAABACAAAAAiAAAAZHJzL2Rvd25yZXYueG1sUEsBAhQAFAAAAAgAh07iQNnnJgjf&#10;AQAAlgMAAA4AAAAAAAAAAQAgAAAAKwEAAGRycy9lMm9Eb2MueG1sUEsFBgAAAAAGAAYAWQEAAHwF&#10;AAAAAA==&#10;">
                <v:fill on="f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2019300</wp:posOffset>
                </wp:positionV>
                <wp:extent cx="1733550" cy="358140"/>
                <wp:effectExtent l="0" t="0" r="0" b="0"/>
                <wp:wrapNone/>
                <wp:docPr id="88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wpsdocer520@qq.com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187.05pt;margin-top:159pt;height:28.2pt;width:136.5pt;z-index:251627520;mso-width-relative:page;mso-height-relative:page;" filled="f" stroked="f" coordsize="21600,21600" o:gfxdata="UEsDBAoAAAAAAIdO4kAAAAAAAAAAAAAAAAAEAAAAZHJzL1BLAwQUAAAACACHTuJAzdeR2dcAAAAL&#10;AQAADwAAAGRycy9kb3ducmV2LnhtbE2PzU7DMBCE70i8g7VI3KgdCG2VxqkQPxIHLpRwd+NtHBGv&#10;o9ht0rdn4QK33Z3R7Dfldva9OOEYu0AasoUCgdQE21Grof54uVmDiMmQNX0g1HDGCNvq8qI0hQ0T&#10;veNpl1rBIRQLo8GlNBRSxsahN3ERBiTWDmH0JvE6ttKOZuJw38tbpZbSm474gzMDPjpsvnZHryEl&#10;+5Cd62cfXz/nt6fJqebe1FpfX2VqAyLhnP7M8IPP6FAx0z4cyUbRa7hb5RlbecjWXIody3zFl/2v&#10;lIOsSvm/Q/UNUEsDBBQAAAAIAIdO4kAdViNqmgEAAAcDAAAOAAAAZHJzL2Uyb0RvYy54bWytUstO&#10;GzEU3SP1HyzvyeRBSjTKBBUh2FQFifYDHI+dsTT2dX2dzOQH2j9g1Q17vivfwbUTAoId6saP+zg+&#10;9xzPL3rbso0KaMBVfDQYcqachNq4VcV//bw+nXGGUbhatOBUxbcK+cXiy8m886UaQwNtrQIjEIdl&#10;5yvexOjLokDZKCtwAF45SmoIVkS6hlVRB9ERum2L8XD4tegg1D6AVIgUvdon+SLja61kvNUaVWRt&#10;xYlbzGvI6zKtxWIuylUQvjHyQEN8goUVxtGjR6grEQVbB/MByhoZAEHHgQRbgNZGqjwDTTMavpvm&#10;vhFe5VlIHPRHmfD/wcofm7vATF3xGTnlhCWPdg9/d/+edo9/2Gh8nhTqPJZUeO+pNPaX0JPTL3Gk&#10;YBq818GmnUZilCett0d9VR+ZTE3nk8l0SilJucl0NjrLBhSv3T5gvFFgWTpUPJB/WVax+Y6RmFDp&#10;S0l6zMG1adsUTxT3VNIp9sv+wHsJ9ZZod2RxxfH3WoSkqKDib+tI7Rk19ewLD1Ckdn7s8DOSnW/v&#10;uer1/y6e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M3XkdnXAAAACwEAAA8AAAAAAAAAAQAgAAAA&#10;IgAAAGRycy9kb3ducmV2LnhtbFBLAQIUABQAAAAIAIdO4kAdViNqmgEAAAc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wpsdocer520@qq.com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2148840</wp:posOffset>
                </wp:positionV>
                <wp:extent cx="126365" cy="130810"/>
                <wp:effectExtent l="0" t="0" r="6985" b="2540"/>
                <wp:wrapNone/>
                <wp:docPr id="8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10" cy="130976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9.9pt;margin-top:169.2pt;height:10.3pt;width:9.95pt;z-index:251628544;v-text-anchor:middle;mso-width-relative:page;mso-height-relative:page;" fillcolor="#FFFFFF" filled="t" stroked="f" coordsize="90,93" o:gfxdata="UEsDBAoAAAAAAIdO4kAAAAAAAAAAAAAAAAAEAAAAZHJzL1BLAwQUAAAACACHTuJAXPHFSdYAAAAL&#10;AQAADwAAAGRycy9kb3ducmV2LnhtbE2PzU7DMBCE70i8g7VIXFBrl4SShDiVWsSJEwX17MYmibDX&#10;Ubz94e3ZcoHbrHY08029Ogcvjm5KQ0QNi7kC4bCNdsBOw8f7y6wAkcigNT6i0/DtEqya66vaVDae&#10;8M0dt9QJDsFUGQ090VhJmdreBZPmcXTIv884BUN8Tp20kzlxePDyXqmlDGZAbujN6Da9a7+2h8C9&#10;KX8uys3uNQ20zrO7NXm/I61vbxbqCQS5M/2Z4YLP6NAw0z4e0CbhNWRZyeh0EUUOgh3ZQ/kIYv8r&#10;FMimlv83ND9QSwMEFAAAAAgAh07iQHDs/PJ8CAAAejYAAA4AAABkcnMvZTJvRG9jLnhtbM2bS2/b&#10;RhDH7wX6HQgdCzQSn5KM2AHaID30kQBxzwVNUZYASRRI2nL66Tuzu6R2xH1N0UNzcOzRzJ8781tS&#10;u0Py/Ye34yF6rdtu35zuZ/G7xSyqT1Wz2Z+e72d/Pn76cTWLur48bcpDc6rvZ9/qbvbh4fvv3l/O&#10;d3XS7JrDpm4jEDl1d5fz/WzX9+e7+byrdvWx7N415/oEH26b9lj28Gf7PN+05QXUj4d5slgU80vT&#10;bs5tU9VdB9aP8sPZg9Dfbuuq/7zddnUfHe5nMLZe/GzFzyf8OX94X949t+V5t6/UMMp/MYpjuT/B&#10;QUepj2VfRi/tfiJ13Fdt0zXb/l3VHOfNdruvapEDZBMvbrL5uivPtcgFitOdxzJ1/51s9cfrlzba&#10;b+5nq/UsOpVHYPTr189/yUNDdS7n7g6cvp6/tOqvDn6Nni6/NxvwLV/6RiT+tm2PWABIKXoT9f02&#10;1rd+66MKjHFSFDFQqOCjOF2slwXWf17eDcHVS9f/UjdCqHz9reslng38Joq7USN8BJHt8QCkfphH&#10;SZwts1VaZEV0idYD0tE1NrvuonWq6I+uidnVpJqaXU2qmdnVpJqbXU2qhdnVpLo0u5pU4WwNrStM&#10;F5OrSRWZj74LMyUGpljnZJFj8IkZgGIGoZiBKGYwihmQYgalRKfkOakSBq5Ex+XTZXBLGNwSBreE&#10;wS1hcEsY3BIGt5TBLWVwSxncUga3lMEtZXBLGdxSBreUwS1lcMsY3DIGt4zBLWNwyxjcMga3jMEt&#10;Y3DLGNwyBrecwS1ncMsZ3HIGt5zBLWdwyxnccga3nMEtZ3ArGNwKBreCwa1gcCsY3AoGt4LBrWBw&#10;KxjcCga3JYPbksFtyeC2ZHBbMrgtGdxgt3RdRXvWUUsGtyWD25LBbcXgtmJwWzG4rRjcVgxuKwa3&#10;FYPbisFtxeCGm/txB6bNHdNuDbbQRl/T1nLN4LZmcIO9uXEMxvEyuK0Z3NYMbmsGt7XObREVC/gX&#10;FXkO61fV7hi6HGudmtMzXujQPK46M4+rjszjqhPzuOrAPK46L4+rjsvjqtPyuAbDihfhtG4aIo4p&#10;EMfhtG76Ik7VcFqkPeIuFumOeFzDaZHeiEc1nBbpjLhVSWPE4xpOi7RFPKrhtEhTxKMafm6RlohH&#10;NfzcIg0Rj2r4uUXaIW5V0g3xuIZfCUkvxKMafiUknRCPavi5RfogHtXwc4t0QdyqpAnicQ0/t0gL&#10;xKMafm6RBohHNfzcIu2PiSrcHHkebn+Uu+GOSPV2UrdE4LeoxHttj7CswHsk56bD+y94hwTusjzG&#10;6g4L+OGnmvuauMP0RndxSwSOOXHHBYYuDxMX/XObfLyIiT9MSfRf2v0T4g+TDf3Xdv+U+OM3KgbA&#10;16W8pWTIIKMRKuXYkXNOI1TS8DVnPUZBI1Ta8BVmjVjSCJU4fD1ZIyho/HbCzKElb424Ya0yT+yZ&#10;Qzl12vitIo5hzxwKTyJU5tAgt40KliskQmUOrW9rBGWOV3ocFVzGrRGUOba0RYQjc8ocm9UiwpE5&#10;ZY5taBHhyJwyxwaziHBkTpnjVRMjoC1szZwyxyuiiLBnDhNJ54FXOxFhzxymHIlQmUOT1jYqWPSQ&#10;CJU5tF+tEZQ5Nl9xVNBYtUZQ5thWFRGOzClzbJiKCEfmlDm2QkWEI3PKHJucIsKROWWO7UuMgNak&#10;NXPKHBuTIsKeOZxCOg9sOYoIe+ZwspEIlTk0Cm2jgpOORKjMoQVojaDMsQGIo4LmnjWCMsfWnohw&#10;ZE6ZY9NORDgyp8yxHSciHJlT5thoExGOzClzbKFhBLTHrJlT5tgcExH2zOHiofPAtpeIsGcOlxkS&#10;oTKHZpVtVHC5IREqc2hDWSMoc2xC4aigwWSNoMyxvSQiHJlT5muVOTSFrMegzLElJI5BMpfrJbUg&#10;a+GRo9uHjdpZBA8bPeFRYIFW9riOG36NLvczTHYH/8kSHJvX+rERn/e4lMP+IRwUviXkKK+fVy9P&#10;++qn+m/iLUsNkOXRhISqJtztMxiHh3CoGv3rrMtAU3Uq4zBifchI6V9UW2QJVdJTH57UUUbYB0A9&#10;pDFMWwsYpGFDOYqYbEHCcgLR4cmJC81ZrUbKNs5MbzVkAGwNJiJ2W9CIlXCmC8t6yrXEUAp5MslZ&#10;FCSsB5hETLb/gzDsVbUayyyoDTaIePqNly4vPNz+YoQu7LMFlQLv1oMwObVx+3hrU4uk8OlGLjED&#10;Kb9xOuhD09WinNeLlDxpsTWINRFjh7jr56aLgfKGpZvGxm+cjoewkiPBRxNgJHDnTdP2G4O01boD&#10;FpCatt/I0ZYVHBgpbYcxSJvQGbT9xqm2lT8+gIX8h69aN//Bm56bSsJunI7HwB9vweNIiIzfyNIm&#10;c2vQthuDtIeaEBm/cartYzRurYIYwRMj2lxX43EYp+OxM6Iyqo4OI0tbLCyHuT5o241B2kP6RMZv&#10;nGr7GMmVHMQFMZIb8iFXNR6HcToeOyMqo+roMLK0yVfooG03BmkP6RMZv3GqbWWkepHj9sjDSC7Y&#10;5XZ4ZOQ1TsdjYIR3WOBaZ9YmK9TBc9zYEDXTdzQ++oraZI2KN4qmRnnhvrYIvNpSGnam2qXFZwsq&#10;iBwePL2hCSsbyUMdLLwastAS+QBRLgOp7XZu0MpW1jmldumyJJCqe07hI16IQYx/GI7fGFZCRZPU&#10;SzWO6GRQJyyDu+pYwZNkOh+5KKeTeNAOX5XjI0ZQE4rDbwyqieq63GjLhcaNUW4ZpTFMW9YbVuNa&#10;TfD5I0yGTOTbOWKeW3BQbEGI927GXoQYyfXdm6457Def9ocDdiG69vnp50MbvZbwDtUn8Q+HAiHE&#10;7SBuMJ0aDJMfo2WO7w/hG0PyTaKnZvMN3h4qT9Wugbewqr4VUugELzgJUfUyFr5Bpf8tpK6vjD3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sK&#10;AABbQ29udGVudF9UeXBlc10ueG1sUEsBAhQACgAAAAAAh07iQAAAAAAAAAAAAAAAAAYAAAAAAAAA&#10;AAAQAAAAzQkAAF9yZWxzL1BLAQIUABQAAAAIAIdO4kCKFGY80QAAAJQBAAALAAAAAAAAAAEAIAAA&#10;APEJAABfcmVscy8ucmVsc1BLAQIUAAoAAAAAAIdO4kAAAAAAAAAAAAAAAAAEAAAAAAAAAAAAEAAA&#10;AAAAAABkcnMvUEsBAhQAFAAAAAgAh07iQFzxxUnWAAAACwEAAA8AAAAAAAAAAQAgAAAAIgAAAGRy&#10;cy9kb3ducmV2LnhtbFBLAQIUABQAAAAIAIdO4kBw7PzyfAgAAHo2AAAOAAAAAAAAAAEAIAAAACUB&#10;AABkcnMvZTJvRG9jLnhtbFBLBQYAAAAABgAGAFkBAAAT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2026920</wp:posOffset>
                </wp:positionV>
                <wp:extent cx="2978150" cy="358140"/>
                <wp:effectExtent l="0" t="0" r="0" b="0"/>
                <wp:wrapNone/>
                <wp:docPr id="90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武汉市硚口区湖北工业大学拉德芳斯A栋32号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9" o:spid="_x0000_s1026" o:spt="202" type="#_x0000_t202" style="position:absolute;left:0pt;margin-left:356.1pt;margin-top:159.6pt;height:28.2pt;width:234.5pt;z-index:251629568;mso-width-relative:page;mso-height-relative:page;" filled="f" stroked="f" coordsize="21600,21600" o:gfxdata="UEsDBAoAAAAAAIdO4kAAAAAAAAAAAAAAAAAEAAAAZHJzL1BLAwQUAAAACACHTuJAiRCEYtgAAAAM&#10;AQAADwAAAGRycy9kb3ducmV2LnhtbE2PS0/DMBCE70j8B2uRuFHHQX0Q4lSIh8SBCyXct/ESR8R2&#10;FLtN+u/Znuhtdmc0+225nV0vjjTGLngNapGBIN8E0/lWQ/31drcBERN6g33wpOFEEbbV9VWJhQmT&#10;/6TjLrWCS3wsUINNaSikjI0lh3ERBvLs/YTRYeJxbKUZceJy18s8y1bSYef5gsWBni01v7uD05CS&#10;eVKn+tXF9+/542WyWbPEWuvbG5U9gkg0p/8wnPEZHSpm2oeDN1H0GtYqzzmq4V49sDgn1Eax2vNq&#10;vVyBrEp5+UT1B1BLAwQUAAAACACHTuJAbVhcI5sBAAAHAwAADgAAAGRycy9lMm9Eb2MueG1srVJL&#10;btswEN0XyB0I7mtZbpPaguWgRZBsgrRAkgPQFGkREDkMh7bkCyQ3yCqb7nsunyND2nGKdld0w8/M&#10;m8c3bzg/H2zHNiqgAVfzcjTmTDkJjXGrmt/fXX6ccoZRuEZ04FTNtwr5+eLkw7z3lZpAC12jAiMS&#10;h1Xva97G6KuiQNkqK3AEXjlKaghWRLqGVdEE0RO77YrJeHxW9BAaH0AqRIpe7JN8kfm1VjJ+1xpV&#10;ZF3NSVvMa8jrMq3FYi6qVRC+NfIgQ/yDCiuMo0ePVBciCrYO5i8qa2QABB1HEmwBWhupcg/UTTn+&#10;o5vbVniVeyFz0B9twv9HK282PwIzTc1nZI8Tlma0e37avfza/Xxk5WSWHOo9VgS89QSNwzcYaNJv&#10;caRganzQwaadWmKUJ7Lt0V81RCYpOJl9mZanlJKU+3Q6LT/nARTv1T5gvFJgWTrUPND8sq1ic42R&#10;lBD0DZIec3Bpui7Fk8S9lHSKw3I46F5CsyXZPY245viwFiE5Kgj8dR2pPLOmmj3wQEVu58cOPyON&#10;8/d7Rr3/38Ur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iRCEYtgAAAAMAQAADwAAAAAAAAABACAA&#10;AAAiAAAAZHJzL2Rvd25yZXYueG1sUEsBAhQAFAAAAAgAh07iQG1YXCObAQAABw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武汉市硚口区湖北工业大学拉德芳斯A栋32号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2153920</wp:posOffset>
                </wp:positionV>
                <wp:extent cx="80010" cy="137160"/>
                <wp:effectExtent l="19050" t="0" r="15240" b="0"/>
                <wp:wrapNone/>
                <wp:docPr id="9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88" cy="136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0.85pt;margin-top:169.6pt;height:10.8pt;width:6.3pt;z-index:251630592;v-text-anchor:middle;mso-width-relative:page;mso-height-relative:page;" fillcolor="#FFFFFF" filled="t" stroked="f" coordsize="559792,955625" o:gfxdata="UEsDBAoAAAAAAIdO4kAAAAAAAAAAAAAAAAAEAAAAZHJzL1BLAwQUAAAACACHTuJAHmOa4NwAAAAL&#10;AQAADwAAAGRycy9kb3ducmV2LnhtbE2Py07DMBBF90j8gzVI7KidBtI0jVMhJISAFaFCYufE0yQi&#10;fjR2m/L3DCtYzszRnXPL7dmM7IRTGJyVkCwEMLSt04PtJOzeH29yYCEqq9XoLEr4xgDb6vKiVIV2&#10;s33DUx07RiE2FEpCH6MvOA9tj0aFhfNo6bZ3k1GRxqnjelIzhZuRL4XIuFGDpQ+98vjQY/tVH42E&#10;Or379H71tPu4P7SHZnh+HV/mRsrrq0RsgEU8xz8YfvVJHSpyatzR6sBGCVmerAiVkKbrJTAisvVt&#10;CqyhTSZy4FXJ/3eofgBQSwMEFAAAAAgAh07iQEU0f5Y8AwAAdggAAA4AAABkcnMvZTJvRG9jLnht&#10;bK1W227UMBB9R+IfLL+3iXPPqttKUBUhECAVnpHXcTaRnDiy3d0tX8/YSRqnWySK2IfEzngu58x4&#10;Zq9uTp1AB650K/stJpchRrxnsmr7/Rb/+H53UWCkDe0rKmTPt/iRa3xz/fbN1XHY8Eg2UlRcITDS&#10;681x2OLGmGETBJo1vKP6Ug68B2EtVUcNbNU+qBQ9gvVOBFEYZsFRqmpQknGt4evtKMTXzn5dc2a+&#10;1rXmBokthtiMeyr33NlncH1FN3tFh6ZlUxj0H6LoaNuD0ydTt9RQ9KDaM1Ndy5TUsjaXTHaBrOuW&#10;cYcB0JDwGZr7hg7cYQFy9PBEk/5/ZtmXwzeF2mqLS4JRTzvI0af7rz9H18DOcdAbOHQ/fFPTTsPS&#10;Qj3VqrNvAIFOjtHHJ0b5ySAGH4swLKACGEhInBVlYQkPFl32oM0HLp0deviszZiPal7RZl6xUz8v&#10;FWTV5lO4fBqMIJ8KI8jnbsznQI3Vs8HZJTpucZqWeRlh1ADQNM2i1GWrkwf+XbpzxmKI8rIoM4xs&#10;uGWSRNEU7nKOPexa9o7/8rVIVmQZFNdKC1w7k3mRFKmTRUWSgnGH8LksLtMijidvax/r3XPFNMzD&#10;rPSNetEA5ihJfKEHcBFCPtZO1rvRZVwSAhFakIvmDDIpSBzmo/AsIE/4Spie5jl5XkBLruaAPJyL&#10;8BynkJq7fCwJHtF6+q5HgOpy5EV6CkKgui09F8RnPCmiNISrBYK4yJJV/ueitIVD0jLO/74ASBLn&#10;U1nlYUpWFZAvwjQi5I8+szzNI6d5xozo/QL32JguD5AGOvOp+T1yN96ElfH5wEvMXZA0geIfi+cs&#10;XF8anSGdLt0ruQPQf0gIyYu0TF7IosfAXA9rLGwqJWDFthxHz1MbcvQujU5L0VZ3rRC28Wi1370X&#10;Ch0odLQ795uqYHVM9LaLEaAAMDMKk7IWFFof6wbo3brfY0TFHkYwM8q1tl5aD2OzUdrcUt2MPpzZ&#10;sUK71sDwFW3nGnUIpue82si4G59j0w3sGBgbv13tZPUIY0N87GEUlSRJICjjNgmUFGyUL9m5TRwl&#10;1gOiPWskdGwbqHVn7cFwc4xNg9hOT3/vTi1/F65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B5j&#10;muDcAAAACwEAAA8AAAAAAAAAAQAgAAAAIgAAAGRycy9kb3ducmV2LnhtbFBLAQIUABQAAAAIAIdO&#10;4kBFNH+WPAMAAHYIAAAOAAAAAAAAAAEAIAAAACsBAABkcnMvZTJvRG9jLnhtbFBLBQYAAAAABgAG&#10;AFkBAADZ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2026920</wp:posOffset>
                </wp:positionV>
                <wp:extent cx="1314450" cy="358140"/>
                <wp:effectExtent l="0" t="0" r="0" b="0"/>
                <wp:wrapNone/>
                <wp:docPr id="92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180 7140 0000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26" o:spt="202" type="#_x0000_t202" style="position:absolute;left:0pt;margin-left:55.6pt;margin-top:159.6pt;height:28.2pt;width:103.5pt;z-index:251631616;mso-width-relative:page;mso-height-relative:page;" filled="f" stroked="f" coordsize="21600,21600" o:gfxdata="UEsDBAoAAAAAAIdO4kAAAAAAAAAAAAAAAAAEAAAAZHJzL1BLAwQUAAAACACHTuJAyG535tYAAAAL&#10;AQAADwAAAGRycy9kb3ducmV2LnhtbE2PzU7DMBCE70i8g7VI3KjtVi0lxKkQPxIHLpRwd+MljojX&#10;Uew26duznOA2ox3NflPu5tCLE46pi2RALxQIpCa6jloD9cfLzRZEypac7SOhgTMm2FWXF6UtXJzo&#10;HU/73AouoVRYAz7noZAyNR6DTYs4IPHtK47BZrZjK91oJy4PvVwqtZHBdsQfvB3w0WPzvT8GAzm7&#10;B32un0N6/ZzfniavmrWtjbm+0uoeRMY5/4XhF5/RoWKmQzySS6Jnr/WSowZW+o4FJ1Z6y+LA4na9&#10;AVmV8v+G6gdQSwMEFAAAAAgAh07iQP8PKGObAQAABwMAAA4AAABkcnMvZTJvRG9jLnhtbK1SzU4b&#10;MRC+V+IdLN/JZpOA6Cob1ArBBdFKwAM4Xjtrae0xHie7eQF4g5649N7nynMwdkKo2lvVi39mvvn8&#10;zTeeXw62YxsV0ICreTkac6achMa4Vc0fH65PLzjDKFwjOnCq5luF/HJx8mne+0pNoIWuUYERicOq&#10;9zVvY/RVUaBslRU4Aq8cJTUEKyJdw6poguiJ3XbFZDw+L3oIjQ8gFSJFr/ZJvsj8WisZv2mNKrKu&#10;5qQt5jXkdZnWYjEX1SoI3xp5kCH+QYUVxtGjR6orEQVbB/MXlTUyAIKOIwm2AK2NVLkH6qYc/9HN&#10;fSu8yr2QOeiPNuH/o5V3m++BmabmnyecOWFpRrsfL7vXX7ufz6yclsmh3mNFwHtP0Dh8hYEm/R5H&#10;CqbGBx1s2qklRnnyenv0Vw2RyVQ0LWezM0pJyk3PLspZHkDxUe0DxhsFlqVDzQPNL9sqNrcYSQlB&#10;3yHpMQfXputSPEncS0mnOCyHg+4lNFuS3dOIa45PaxGSo4LAX9aRyjNrqtkDD1Tkdn7s8DPSOH+/&#10;Z9TH/12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Mhud+bWAAAACwEAAA8AAAAAAAAAAQAgAAAA&#10;IgAAAGRycy9kb3ducmV2LnhtbFBLAQIUABQAAAAIAIdO4kD/DyhjmwEAAAcDAAAOAAAAAAAAAAEA&#10;IAAAACU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180 7140 0000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2157730</wp:posOffset>
                </wp:positionV>
                <wp:extent cx="126365" cy="126365"/>
                <wp:effectExtent l="0" t="0" r="6985" b="6985"/>
                <wp:wrapNone/>
                <wp:docPr id="9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08" cy="126608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1.9pt;margin-top:169.9pt;height:9.95pt;width:9.95pt;z-index:251632640;v-text-anchor:middle;mso-width-relative:page;mso-height-relative:page;" fillcolor="#FFFFFF" filled="t" stroked="f" coordsize="5581,5581" o:gfxdata="UEsDBAoAAAAAAIdO4kAAAAAAAAAAAAAAAAAEAAAAZHJzL1BLAwQUAAAACACHTuJAJwV9qtsAAAAK&#10;AQAADwAAAGRycy9kb3ducmV2LnhtbE2PQUvDQBCF74L/YRnBm91tg7aN2RQRBQURTAvS2zYZk+Du&#10;bJLdtPHfOz3pbebN471vss3krDjiEFpPGuYzBQKp9FVLtYbd9vlmBSJEQ5WxnlDDDwbY5JcXmUkr&#10;f6IPPBaxFhxCITUamhi7VMpQNuhMmPkOiW9ffnAm8jrUshrMicOdlQul7qQzLXFDYzp8bLD8Lkan&#10;Yf8Up+2it5/7sXhQr++7/i289FpfX83VPYiIU/wzwxmf0SFnpoMfqQrCalglTB41JMmah7NBJUsQ&#10;B1Zu10uQeSb/v5D/AlBLAwQUAAAACACHTuJAn7rkNuUUAAB4dwAADgAAAGRycy9lMm9Eb2MueG1s&#10;rV1Ljxy3Eb4HyH8Y7DFAvM1XPwRLPsRQDnnYiJVzMJqd1S6wu7OYGUvyv89XZFW7aU9XDYP44Jat&#10;YpFVH1msV/d8+93X56fN5/3x9Hh4eXvjvuluNvuX3eHu8eXT25t/f3j/5/FmczpvX+62T4eX/dub&#10;X/anm+/e/fEP3355fbP3h4fD093+uAGTl9ObL69vbx7O59c3t7en3cP+eXv65vC6f8Ff3h+Oz9sz&#10;/vP46fbuuP0C7s9Pt77r+tsvh+Pd6/Gw259O+L/fl7+8eZf539/vd+cf7u9P+/Pm6e0N1nbO/z7m&#10;f3+kf9+++3b75tNx+/rwuONlbP+HVTxvH18w6czq++15u/n5+Pg7Vs+Pu+PhdLg/f7M7PN8e7u8f&#10;d/ssA6Rx3W+k+elh+7rPskA5p9dZTaf/H9vdPz//eNw83r29mcLN5mX7DIz+9tMP/ylTQztfXk9v&#10;QPTT649H/q8T/rj5+OUfhzvQbn8+H7LgX++Pz6QAiLT5mvX7y6zf/dfzZof/6Xzfd9gQO/wV/xk8&#10;b7dvZPDu59P5r/tDZrT9/PfTucBzhz9l5d7xCj8AyvvnJyD1p9uNd3GIY+hjv/mySWl0DOpM7C4T&#10;P1wk9peJL3OGyi4t4zLneJn4Mud0mfgy5/4y8WXOw2Xiy5wB1iUBL3OeLhNf5uzaIGzC0DWB6JpQ&#10;dE0wuiYcXROQrglJ1wSla8LSN2Hpm7D0TVj6Jix9E5a+CUvfhKVvwtI3YembsAxNWIYmLEMTlqEJ&#10;y9CEZWjCMjRhGZqwDE1YhiWWLiTvun6KaXPZxsYmLOMSyzANofM+rnFuQjI2IRmbkIxNSMYmJGMT&#10;knGJZJr6FOI0DSs+SVwCufBgLgOZlkDO0Fy+hdMSRptzE5CpCcjUBGRqAjI1AZmagExLIBcaXNF3&#10;E5L9EkmTd9+EZd+EZd+EZd+EZd+EZd+EZd+EZd+EZd+E5dCE5dCE5dCE5dCE5dCE5dCE5dCE5dCE&#10;5dCE5dCE5diEJWLMi3HRZes9NmE5NmE5NmE5NmE5NmE5NmE5NmE5NmE5NWE5NWE5NWFJOZVL8fPl&#10;fTI1YTk1YTk1YTk1YTk1YTk1Yem6JjBd14Sm65rgdF0Tnq5rAtR1TYjC87+8uS67Ka5rwtRRnu7S&#10;1l3j3oZqa/anDdXG/E9jAqgxA9SYAmrMATUmgaosULfpO/yz6VNChMupVsmwuioFpJNW+R+DdImk&#10;Qbo8mwbp8lwapMszaZAuz6NBujyLBunyHBqkyzNokC7Pn05aZXgM0uvRqnI7Btfr0aqyOgbX69Gq&#10;8jkG1+vRqjI5Btfr0apyODrXKoFjkF5/tqrkjcH1+rNVpW0MrtefrSphY3C9/mxVuRqda5WoMUiv&#10;P1vperSqDI2xgOvRqnIzBtfr0aqyMgbX69FK15+tKhmjL6DKxBik16NV5WAMrtejVWVfDK7Xo1Xl&#10;XQyu16NVZVx0rlW6xSC9/mxViRaD6/X3VpViMbhef29VyZXfcUUd/ZNUyrcPUjzffX3h6jn+tNlS&#10;W8YHBzeQ6umvhxPV6qmajor8h1w4BxcQ0t8u6aeKHhuc6AP5jBfp4RAu+WPrEn1ap3cVPTYl0Q/r&#10;9L6ix3Yj+mmdPlT0FH3QALcuMUqDSwkoosgjFJlTPYKFhvu/qqW+HsFiw6VfHTHUI1hwuOqrI2qk&#10;yVMnOVCDXR3xG6xZclRW10bAoVzqiqqqeY51yVE2rEaw5KiCrs5RI04V0DzHuuQoHy7nIK+XRmDq&#10;1TlqzMmjzSMUyWvMyVvNIxTJa8zJE80jFMlrzMnLzCMUyWvMyYOkEXAPVyWvMY8sOVy/tRFgutQu&#10;1ezyHOuSY/pqBEsOl211jhpzqq/lOdYlx4KXc5A3RiNQEludo8acPK08QpG8xpyKXHmEInmNOZWu&#10;8ghF8hpzKkjlEYrkNebk2dAIuC2rkteYU/Eoj1iXHOpcapdKQnnEuuRQfDWCJYcrsbYqAFCNYMnh&#10;JqyOqDEnL4FWhXLL6ogac/IA8ghF8hpzut3zCEXyGnO6ufMIRfIacyp25BGK5DXmVMKgEaUB7uK9&#10;DN94qV0qTOQR65JjI1UjWHIUEta0iy1XjWDJUR5YHVFjTqWBvKp1yeE3L+eghD+NQCp/dY4ac0rj&#10;5xGK5DXmlJzPIxTJa8wp5Z5HKJLXmFMiPY9QJK8xz+lxGkKJ71XZa9Rz0ruMWZcex2ip4ZzKLmPW&#10;5ceRq8ewAij1vLY2HL56DKvAdes6QLWzGvOrO7euAxzZegxvAIfk7+ra6h3gKPGbdaD4dDjo9Tyi&#10;g9qrK6eTHfMjupR/2598vNmgP/kjrQ1++vZM/rz8cfPl7U3uc9088B/ob54Pn/cfDpnmTF59StQ6&#10;h/VGP1uEX2meXixaoZDnK3OlwkDmOttkoZAnU0Y+MtHj/io6Fgp5/p5SdopQyLNQRs88Q0RdSOMJ&#10;SkRrWCcoZVcIL3kKTza1IcCO6Dz5kgwBllOnpPwWzR5QPtcpqT0vUxr6jB7hClNGnacTLYX5/heZ&#10;5cmyO76YQoChV9fp2AkBpaFPxw4nKOVsyazylNmpXbPInusPOBVCIU+hpNpY0acxe0e14kKp77rY&#10;8cUPNI1d17HLhh1irLNj1xm7zuJJLZ+0zoiYTNV8R0WbTImIRKfksxki/HGDstiyEGffWDQuz6L5&#10;MFG9Ns9unGK0pfH+jLjHtNnDRD1qxDNh8+uUHLCGhHYOlXLkKz30cxQpksiTJRqpo4VmR93L4MnO&#10;fejhk+izC0bDHM/IrPLk2Qd2usKInILKcxAbMhrWJgxU2yWJJjh4Ks+esnigjB0OqU7Jdik6S5+J&#10;TxwMlKGlxAFZDHPmRbQjT9ZSoromrTPg4KvrjNQBQ5Te2nVRZvdYsM6TirCZJ3xqlTKw0x29Yb1D&#10;oDpK5gljovOkwn6mnCN20Y48WUte0PQWRl7Q9LNfJbzkyTydoOlmb1oo5CmUVBehdbo51hIKeQol&#10;78/oAIEqe0e568wTGR6dku+OSK6pRol9UcIDmGTdJsNlYM13hlXEDioWLKJHWp99pJZjSARDalFS&#10;q0umNO5iP4hdmgwt+dkyjHCHVC31VDeh2UeUZXRKTobCCdLR9InqG8STjJ7KM1GXRKY09ryPvENC&#10;j4tJ5Rn5FMPO6yfOB+pApdl7wyb7IOtMWIY6u5d1kinTKTmuCBHNqiqlE31Gw9LCVSy+P3wwQ/ZO&#10;eAaoS529E9lJNI3STZyECWhwNijppRrSvLN4jtRzmSnn6EusjDyLtXGj+J+dIbsb5cSRi6VKNMDp&#10;pdn9ZNh5N7Bd8tOcY5f1yZPXSU5F5jkiOFVnx6sETGmcd9ezv+SHOeaTWeXJs8ut7Qe8C6POntgy&#10;4IrTz7tLnGT3eBfT4EmtcaTP3ojO8G5n8QQ8Il6dZ2Sr6MmYqBLB/yizR6QSdErOLfho+N6Ogscs&#10;UTDsvAscd3i4v/rsgerupKUwZykERXkymog3CqVHQKdKFPjEeY/3lHRKtiEebyYblCDI6zRPMU4F&#10;U851GJFEniyRZ78ODouxThI5z94hI61K5EXznTU77ozM01m3touMkZssNBOuNlonHCtj1/WcuXEU&#10;qqgS0SWYeeL9Z51yYJvsBuPedCO9HEfrHIz4Ha5isUswegZGE70OmXnCuVUlmvgUu97w0vH2f9lL&#10;rjcyEr7jsg7uT92C+Y6672mdPQ6+tk7v2M4jL6LvOo8DX3gmw9qAstwILmGj6rOz7+3IxdIp+eZy&#10;CYrVKbmsATNueFaO3iMgLSXUenWe1KWeKZGaUCk99VYTZbQ8VbzzyJSGrfOePRYcUmt26nbNs1v+&#10;J6whU2ID6BLRi86ZpxHD+pmnlYmCRLyXEPMbs1NXM80e4Dzo6+SskYOzaFGyRGHuOBCrLc9ivT0F&#10;j2V2HFJ1dsd+nfNGFg7ZBebp5+qTzCpPuQ35jjM4usBn2KTjm9A4vy6wP2nsNoharKHlJSF8y1pE&#10;X4GmQwffKNNBbJ1O7IuOs8M2K+jpe8zJmTXY4Rory9NX5+Ba054xJoWBuIqMfTzDdZGijn5GUI0q&#10;IuhmBIUuMSO6qB0XEozkAVIbHJgaUpA/Q6pD9lnbABO35jgj1BvFGhopoIGtkTcC157ewsTygnH5&#10;9zwv8teqHEkyzcbVm9gORMNUR8kQGZdp5PxQMlJOgesvaW6gEQMlz2KoyDSTXiwXQrIOvXHAEfVl&#10;fpTl1faB5yrFYF3KfDMMRtrOcYw2WKEPH13yMLX1wQBlOUbIo9HxoZyMY8TxwWSkA7jIg0q6boE4&#10;1MLrWvou5c3nqEavSSEOBXmUGp04M/BmdDo23vCgVTr2yK08bwnUHflS6uoyYpBBn5SdJw8DqHET&#10;MuOAM1kw9jErJBgx/Oww6fcZ641S/5oIAldEI6JGJ5FRNLIrEj1SEUXjx61fiGB0wLgOhV2iQ5Ff&#10;S4SRcoORFIf/WPbAaEQFksZ0k3EyHLfQIKGoQ+K5VxORnmH5JANAoZamRcq4kGmGb66rB5XJQmht&#10;QpTcmBC3gzZ1lGwfPmqmEiYOmTzdhxrHJGu0IuVepB6MZEbPNzCyNPoa8RWZIvVk2PxB+jU6HAhN&#10;mFGK8dTFrhHStZC9DqvmNXHqLpD/rnHEK7dFGjQC6BpHWxFTRisRK040NpIxu1zvSE7puzzHfFn0&#10;wYDHocBalDRaqeWEymHmORlFEmRE2N2bjJ2OzE3hidKcvo1gfMp5NEuISF+VAxm9JZG4w9CBfiKR&#10;AGX/GpUsdYcgN1H0Ga3GCoTITEl9Wtqugxw8ezJ2HVK6ZcujSGasM3LZJw6GsUZsWYLLOFgJOcr6&#10;0w6Jo3FToOZQdkicjEYAP0rhejK8GWSWiz5TZ0gUyMGjdabOQDMImslZjSoS46Lap2s+eE6zAXZ9&#10;14XAhZdkNhdEbi5AAUZP3aHkUNCkj1Opuw4NYUJppFvQHVPOJhLcul1CM1w5mymimV/b82Fku5Si&#10;cfWj7lJOB/wi3X6ieavsT3RG6tY7SjyNF+N1LcWOE104Jbq7FR2/v5CSEZ2hIUwkMtL/MHGMUTJ2&#10;XfQceqGKpmsp4nCW08FfUl1vyvMcf8k3V9cpg5xNkyeF/vlsWg1fiMUFTUt2Kc3BDdJPXIzs/4DS&#10;0NKcCjDRpNxzkcgoU+BMCO7WXkqotxSeRsYnSqoEe97YnxQvFJ5GlibiI76F0nJQ48AeaopGYxq+&#10;4MtoWuFSvobyOsmh1mwIVsf6DIZ3EUfZ83DsdJ6TaClANHX2if1UWG/doaWvBBZ9Wh4LHH7eS3Td&#10;aLPjamOeVrYgkRud9fnrKwSSpZJnyVahrM6UVpSVELAVnlYuJVEVmmaPk5ERwJYv+xM+g457ktgt&#10;jkZBOFEFPs8+mjzFWxusdUqDEp4GRokzSSgh69YGd4v4ikYUBUr2qJMRHeVrKMuejPI+jCH73tRr&#10;qe46uoYyz2jccfkaKpSGH5Ivl0JpFO0XlDDjxjpZS+iYtSh51wWjeRBaKtYGN4OFJjcXROoJ1dfJ&#10;NgTdJ7oNQXGXzxF8VoMnl/fRMGvJzgH04gUSsQi7p8Npj6VfeO0EH+XPewApPlnJ6msnUgjztHxV&#10;E57l85Qd0SllfutFhYQUWVmpVb+AjSy7AOVXY50dt+Sik0D3cHHqCk+0mFh3DleLkKnVI0WkEIvu&#10;3Wjd9iP7g26AEdL0Od+36O3RJUIoWU4/2hf0nQUPolgU1PIMysQ3ibNiC+yLYiNdMEr4MUpLhNXI&#10;GAM3Q+NjWIbmqXuSrBQaLw19eknkWk3G6F8tvvBk5AFjx/0YkxF/4aWpsudG4xChh60ANBgZhyDN&#10;loOVWx/YlPWGDx56LnpTMVDbmCFxBjsZ/hUiXY4pjEseTXSFkK5wderZwzDADlJJD1YUi56AvH/w&#10;noA+dccfGbCsNzpV2fu1pu7YtFotTxC6cOwNY42237LNesNLDRJBDlZ6Rd6zGIzGKPRQFytAJWwV&#10;QnG+Rmv39OwfW4cLDenFBFiZKngSRY94EVe3KjhdbFXMTNUkJXtnNPHgPQS2k1Rd0VQUu9lOGp4s&#10;3hEq/hQ6agzrhzbJYicDemDU2b3MHo1aBJyjcmzRjmbMjpcbyuxWJhUv0DElXVXqOqUK4wZD83Dz&#10;WUuj4aPhguL7cTRyb7hJWfbJWucgPkxn3Y/U90l3GXocjTzZyDUBs0UYKeESaSHE1Q1cHNla460M&#10;3ddCo2CRHT6hgbu8muiR9lTRRA6xnLiF92r7vNj1cqZmv2vN54V/zohZ+Qt0fTBXZO/UVaMdT3ga&#10;vQE4KsLTsnvUZZc9GiCiz466GZ8qwz/F29C8Tv7g6GrGED6c+JIwA9r5g8Vna5oMixLmk9pbjgDy&#10;VUWi3jgrcELYQpPboq6zl0L/YOWpe0CTNT8YES+aQNlOWK3aUDxjNMChVtc5wF/Is1P6TKUcuSrm&#10;RuOk4h5j3CcjZ4cG2BLHYkfrdhdJXd4hk9HAECb61RSyZ53RYYMKQeHprVcJcIuWHUI/wKJqCW8I&#10;ijU1Mh2wB7xOM9ro+BzhJQ5rdv6mCOyuvj9xh5dzhF4Kg6djNJG7s3hypgMxj8WTzxHe79N3Haoj&#10;bKGR49Q1j0Cv4G5V6yMZ2LxDYKEMnmzp7XuMXP7ME2/v6DwDvw6PDmdDnwRN5kntBdrZzG9Dlz1v&#10;8fTSymG9FAMllTvcmQEpPIe8TjdZ+iSRaZ14l8SQCG+CMaVxx0Xp6TVfdUHbAduQwaq4kNOU1zkY&#10;dxxibJbdvBEo5Z159kanAsLx+Y7TczCwn+xjJsPaoMJa9pJDcVvdS4HaOvM6zVosff2gUBpZJVgO&#10;lghRhj57Ly8EWVUc5F15dnxTQ+eJVHFZp/0hAvZwEZ/rpxhf0mDNeyNeQZpBKA1Liw4AlghHTpeI&#10;Wquz5hGG6JTwgZnS2iEXvNrf+sJw4OjjRPkzoPNXivA/lz/keTo8Pd69f3x6onTx6fjp41+ejpvP&#10;W/wg6/v8Dy+3InvKXyB9OdAwsXOYhH6MlH5+tPws6cfD3S/4KdLty+7hgJ903Z2P+dtLp93+ZR/u&#10;aLYdfs/0uN28Hk/44dfD8fxw4J96fX88vJxpYnxx5vHTw/lfj582x0d8G/X8cNzvfzzfbO4ewTKT&#10;QJwFy9MrswaDw89HyKKLtVvQEac8PAtSls9S4eddsxJ5ffT7scv/zlS//mDuu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RcAAFtDb250ZW50&#10;X1R5cGVzXS54bWxQSwECFAAKAAAAAACHTuJAAAAAAAAAAAAAAAAABgAAAAAAAAAAABAAAAA7FgAA&#10;X3JlbHMvUEsBAhQAFAAAAAgAh07iQIoUZjzRAAAAlAEAAAsAAAAAAAAAAQAgAAAAXxYAAF9yZWxz&#10;Ly5yZWxzUEsBAhQACgAAAAAAh07iQAAAAAAAAAAAAAAAAAQAAAAAAAAAAAAQAAAAAAAAAGRycy9Q&#10;SwECFAAUAAAACACHTuJAJwV9qtsAAAAKAQAADwAAAAAAAAABACAAAAAiAAAAZHJzL2Rvd25yZXYu&#10;eG1sUEsBAhQAFAAAAAgAh07iQJ+65DblFAAAeHcAAA4AAAAAAAAAAQAgAAAAKgEAAGRycy9lMm9E&#10;b2MueG1sUEsFBgAAAAAGAAYAWQEAAIE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01301594;@0,@0;@0,@0;@0,@0;@0,@0;901301594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271780</wp:posOffset>
                </wp:positionV>
                <wp:extent cx="1132840" cy="1132840"/>
                <wp:effectExtent l="19050" t="19050" r="29845" b="29845"/>
                <wp:wrapNone/>
                <wp:docPr id="94" name="椭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52" cy="1132752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 l="-15107" t="-4707" r="-18805" b="-29204"/>
                          </a:stretch>
                        </a:blipFill>
                        <a:ln w="60325" cap="flat" cmpd="sng" algn="ctr">
                          <a:solidFill>
                            <a:srgbClr val="FFFFFF">
                              <a:alpha val="72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2.95pt;margin-top:21.4pt;height:89.2pt;width:89.2pt;z-index:251633664;v-text-anchor:middle;mso-width-relative:page;mso-height-relative:page;" filled="t" stroked="t" coordsize="21600,21600" o:gfxdata="UEsDBAoAAAAAAIdO4kAAAAAAAAAAAAAAAAAEAAAAZHJzL1BLAwQUAAAACACHTuJAbRWUstsAAAAK&#10;AQAADwAAAGRycy9kb3ducmV2LnhtbE2Py07DMBBF90j8gzVIbCpqx6SlCZlUCKnsWLSkldi5sUmi&#10;xOModh/8PWYFy9Ec3Xtusb7agZ3N5DtHCMlcADNUO91Rg1B9bB5WwHxQpNXgyCB8Gw/r8vamULl2&#10;F9qa8y40LIaQzxVCG8KYc+7r1ljl5240FH9fbrIqxHNquJ7UJYbbgUshltyqjmJDq0bz2pq6350s&#10;Qv/0/jmrsnT2tqHqsM9esn4bAuL9XSKegQVzDX8w/OpHdSij09GdSHs2ICzEIosoQirjhAgsV+kj&#10;sCOClIkEXhb8/4TyB1BLAwQUAAAACACHTuJA6T+ejlYCAACVBAAADgAAAGRycy9lMm9Eb2MueG1s&#10;rVTNbhMxEL4j8Q6W78n+tGnSVTY9NApCQlBREGfH69215D+N3SR9AZ6CI1ceiz4HYztJ+TkgIXJw&#10;xuPx+JtvvtnlzUErshPgpTUtraYlJcJw20kztPTjh81kQYkPzHRMWSNa+ig8vVm9fLHcu0bUdrSq&#10;E0AwifHN3rV0DME1ReH5KDTzU+uEwcPegmYBtzAUHbA9ZteqqMvyqthb6BxYLrxH7zof0lXK3/eC&#10;h3d970UgqqWILaQV0rqNa7FasmYA5kbJjzDYP6DQTBp89JxqzQIjDyD/SKUlB+ttH6bc6sL2veQi&#10;1YDVVOVv1dyPzIlUC5Lj3Zkm///S8re7OyCya+n1JSWGaezR09dv3798JuhAdvbONxh07+7guPNo&#10;xlIPPej4j0WQQ2L08cyoOATC0VlVF/V8VlPC8ey0wTzF83UHPrwSVpNotFQoJZ2PVbOG7d74kKNP&#10;UdG9xYiNVIp0DgnGroINn2QYE134TLobg46EYbv/LqvcirXlD1qYkLUFQrGAwvYjQsJnGqG3AqmC&#10;112VleOBv0eNIUbW+AAi8DGaPaKL/qi6STWrynmS3uRyHi3EM6kWi3JGCWpwUl/XZaIaSTnnQPtU&#10;ZkyoDNm39Kq8qPESZzgoPUJDUzvE481ACVMDTiAPkMr3VskukpSQwbC9VUB2DPFs0i/zq9zIsneO&#10;w5SmIYLI4alLv+SJTVgzP+Yr6SjToGXAKVZSt3SBec6ZlInPizSHx1ZGPWUFRWtru0fUHwR1a/OE&#10;MsNHiwzFQmLrYxRqP4E5zmkcrp/3Ker5a7L6AVBLAwQKAAAAAACHTuJAAAAAAAAAAAAAAAAACgAA&#10;AGRycy9tZWRpYS9QSwMEFAAAAAgAh07iQJa4X3cZ4QcAPOEHABQAAABkcnMvbWVkaWEvaW1hZ2Ux&#10;LnBuZwD9gAJ/iVBORw0KGgoAAAANSUhEUgAAAkQAAAJECAYAAAGA5wvMAAAAAXNSR0IArs4c6QAA&#10;AARnQU1BAACxjwv8YQUAAAAJcEhZcwAAFxEAABcRAcom8z8AAP+lSURBVHherP0FeF1Hti2M5n/f&#10;ee/de885DelOnJgtS7KYWTJDwGFmZnIcZrZjSGKMmZmZmS2DLMkCixltyRAnnYbTZ/xj1Nq199KO&#10;nPT53/P3TVetwlmjRs2atbZ27atK6xtR1tAEhTZupbyxuc2zv1Q0NKO8nmHTWVNWUlXvSWNeJeMV&#10;FKVVME9pblG5mtomp47q1jG9js9MM+0x36ZXMr2cUs24yptnTz81taxHHSobKXw2+Ywrz4Zqx5Yx&#10;+jDNKy79rdgxKn6Ve9BusQXba8CK6YCdaqDmmWVtx0Y5PkshDVrKK908e8S2YUGp8uQLCAFQpn40&#10;MKabPglMbcM5Z6BNDJsdqaunjirn6VNxq0N1gy9dYurw2Z3m1dfTj0238V8FyRRSRc2oR2yj7gar&#10;pIhHYduBlKum8iakWGCkjMIyT1kzII+ovvowILny7KCqKGpLfZvQk+/uo1LlPUCYPLFQ9dU26wlc&#10;o7+nnMZg23f3ZctIrlIhzZgV82xBUiENRhVcYhsy4lFIYZ1oz1DK1hAgt4gBNk/la6zylMLKGhRW&#10;VHsHrtDmucWdrzbVli1bw1CT5Z4Y6V/TeA7VFAFc5dHVsNAvrJF+LK9niRs8A1IbEASMR2whf7H5&#10;arzqbAsVYKi4OqUi1SyjQUhRgSPRs/JsvewzJaatvPJK00ZZHW1iA6Wqztgb05arT4lAUX0DAkFW&#10;aMpR1KfiBhRPerXfs9GtmfoyXtvkhDbdgOQB0V/agGQTTUVXIQ3CnaeOK5XGRpUnJUzc06lEaVbB&#10;Ws260j3tnC4pR3F1nRm0GFRRUYeS2joUl9ejsLSSxrsRpwqLDSCGiepPbbK82rBpFvg6DlDppl+m&#10;a1IEhgXE9m3yjc5Omneif0Wk71VapwJIVJQRVoYad4NiZkkdejrWuq+xCjBPCttyNZyh+gaW4wCk&#10;vC1fTSXLuYzVphhTVFWDvYcyMXHUt/j8o8/ROykWN6al4uH7H8ObLw3HzTffgscffQKnyyu4Q7K+&#10;+qCOat8wROzQgCmVGrRnDHXKZ2jAkE7Mq2Hf6l+6GAZ58ux4FJpJsM/KUx9nWx2QLBhCVeIFxlXY&#10;HZd4WcOODVU5AEttE2d5DcIAKeU8g8wrrcCJvEJjnD8b/i56x4QhOrwXEqND0SugG8LDgxDcsxui&#10;woKZHoL46HBs2rKLwFA3gmDaZTumf9s2w1r1zTQBU2P0kn7sn/kGIKV74gLRSfOJwDDAMb298RqQ&#10;7GAlKqA024BVxAgHbvLVKZW19sYIOzfCuOrUNXqez51HflmleT6RdRpFhaW48+YB6Jcai4igbojo&#10;FYCE6DCkJsQQlEiEBnZDcFB3BAf2QHxclJE7br8DJSU07Oyzofm8A5JnAAKgtrnV9FV9TiBqPGSU&#10;0Z35SqM+jhCMc05a7bnWNnne8Xrb9ZQXSPpPdskCZQuaSiykwVWzQQ3WMIVpejZxMqSe+W4g3aDJ&#10;mZQjePbCZSxftBJzJk7DoNQk9I6PRSoBSYuPRHpCBBIjgzAwPQXRYb2QEBmCyLCeSIoIxJCMeNzY&#10;JwlJkaFIjAs0YJ+poS3z9Cc9BYZ0dPTkwMQgAmXY1UJdBaLRnzprPCovPfXMfDdIytc47VisGJCs&#10;7ZBogALBpHGgVgE3GAJAaXZNK25YQ6lvcoA1YDLvpYeewJI5c/HkfXfj5owEDEiOQnJUKG4f0hfx&#10;YT2QEs3lFhGApKggxEcFIDU8ACmhAUiLITARQciIDcdtGVGI63kdAU7ErTfcROey1fGnjC7OhKg/&#10;06cnrDehA4gBwcMapUvaMswRC6QjvvSrBIYBxjNIO0ATJ401aIlVRKFbtMZNHYYNDA14ZJBmc/iL&#10;L6Hu0nl8+OYbGJgYjptTo9E7OgQDkyJw94BU3DMwFXf2S8azdw/GV68/iNlfvYBRbz6E2/tEYFBi&#10;CO7ok4jb+8bxORZ39Y3B0N7hyIjphc/e+wRVNY1cAXIVHBNQS2Zr4BILxG+JZZgVNzAWXKVfpQ7E&#10;Ji0fywgxxgJjmWEAIGhuAG1oy6gtxRvOXcD5y38hG1sw7LlnkBHRHUMI0JCkcLz/xM2Y9eETmPPB&#10;E5gw7H58+fxtWP7NMOyZ8RFOLx2D7d9/iInD7sHTtyTjgcGx6BMZgL7R3XDvgAQ8dVtvDEzthYyk&#10;MDz+wKMoqqxHvRmMBs1lQoAaXCBYaeASkvg/Nyr0pNUJJBdQtqzkKrHIGGEtOw5UO5IFS6GJs4yJ&#10;ExA3KFb07BYpMHnqNDx334NICO6CPjTMHz09FJu/fwd1h1ag6dhGNB5dj7rDq1B7cDWq969E/aHl&#10;qN+/BPmrJ+Ho7K+wctRL+OzpW/HEjSnoG9UDA6J74G6y6Y7eEbgrIxQD0uLx8QefcTNpok7S91wb&#10;ANoTd74AMiB50gWSwloCpHR32lV2oMbYUjRIhdpFlN549oJv8Eyz6Xo2+WRNU8sFE1eemVl6zPv2&#10;H8QtA9ORHNET4994EEU75qL26Ca0HFuH86d24lzOHpzN3oFzp/fifN5uPm/HuRMb0XRkJar2LELB&#10;uvHYNu51fPDQANybHo700M64OYlLcEA0+scE43YuvYG0cfk19WhqvegdmAXBDUaThDo2Smwa4+4y&#10;7voKJbacFyQzYA8gbjAkSlOe4gYID2gmjYwTZdWYAUuGlCCPG/EVbuASm/bFiyjYvgh1mRvQfGIT&#10;WrO24VwugSk6ih8qsnGhIhfnS7Nw4cwRtBKwcwSu/vhm1JJtpdtm4+D0DzHsjmRkhHVGn4iuuCU5&#10;lHatGxJCu+OWjBg0t/5oPHFNjnfQHgAUWr0kSnM/e8t5xNb3imdcBiQN1g7exi0gejaNKBQonnR3&#10;mXouQdOpyjGsa21F75RI3NE3HnnbFqL66FY0nqSc2ILWMwdxoboYrXWVuNhQifP1lWitLkFL2Umc&#10;P70fLTn7yKqdBGorKrkUK3fMw87v38VzN6cgpOPvkNyrA/rFdkVUwPXcAXthcHqMOdI0e9gkcQPR&#10;nqjslcrrWSyycYUGJC8YHoDc0nTO05gnv4nLyzQkQJXuaUih6fz8JSybvwifvvAMnry9L6qO7SQr&#10;HHY0Z23FuaJjOF+Vh9ZaAkVwLlaXobWyEC1Mb8k9hOaTOwnoDjSc2IbKQ+tQvWcJTq0Yj+kfPol+&#10;MQEIuv736B3RBf1jeyA5PhQ3cskdyMoyXr17YP+KtFfWjMkdp1xlwbBLSKBYZijdAKNKAksgWpQZ&#10;tzOiZxueJUiL16ymPxSJJ+4ZQhZtQ23mVgOSGNJ85hhaS7nMSnPQwmV2rvy0AxKfz+UdRWPWLjRl&#10;CdStqDu2CTV7lyB3zSRsn/YpXYZEBHb6AxJ7dcKQ5GDE0p9KjwvD7j37sY3iHrRbN3/x1/lKeba9&#10;q8zAPWB4AXFVsKLB20p6Vh13vsTmVdfWICGiF95/5REDkAYrkBqydzsAVRTiYlUhzpUVoKXyDFqr&#10;uNwIVGvJSZzNP4Km04fQlHcA9Se2o3L/MtqmWdg3dyReenAIgjr9Edf+7t8Q2f0PSIvsTJBCMZBe&#10;+/adu40duZL+/uLOd9ex6Qq9IHkZQvY0t1xq04C7kju9ke68KOlOE4gmjw3vO3wYKTGR2Lx0PGpP&#10;7EDtyX2oO7UfTdkH0JRz0Cytc4UncL7kFOOn0FxIBjGvOesAd8DtBHM/6nMPo55h+b4VKN0xB3lr&#10;J2PO589hAJdYzy5/RGDHPyCdxrx/cgSGpkehpKHR9G11cuv9W2LL2zoWHCtX2Qyb4K6sgdvBu0Xl&#10;rEL+ol3m7A8/YlB6Ekoyt6DyxG7smjkO8z5/A8s+ew3Z875B7d5VaMjitk/GtJwmc7i0KnYtxfGZ&#10;Y/HNCw/io4fvwjfPP4Q5776CHd+PRNHmWSjiDpm5eDTeerA/ooKuR6+u16JHh98jLawr7h2UikOZ&#10;J7xjsONQaMdgx+E/JlvWxt3PXia1V1ChuyH/Z5Vxd2bjElE+r6zCHDsqsvdg5IuP4P2Hh+Ldh4Zi&#10;+F398fUzt2Ln5E9Qd2Q1/aS9XIrbkL9uKlaNHIaRT9+Ntx8chEnvPYtjSychb/1MHFwyDitGvYVS&#10;GvDT66dj1ahXcQPtXc+Of0SP636PWDqrQ9MTMPbbMaZvq5/Vtbm1/cl0S9vyvmeFkqs0MPvgLmgH&#10;7X5256u8TbNlJcXl1Sgor8INSYGozNqHsmO7jY/UmHeIS+goSrYvxsGpn6J06xwuv204y7xT87/C&#10;2q9fRf7mxWguol0qy0HDyW1oPLwRZbsWo3g3l9y+pchdP80cW27vHYvYwM6ICeiIOB6OX3nxGcxb&#10;NMfsrG4djU6tP7RJa0/s2N1jss8SwyR3hh2sW9xl/PPcogb1xrH+wiUk0dmrzN6HmqO7sO6Dp7B8&#10;9GeY+f6L2PnNh8heMgWnV06mA3kULQUHcGreVzi2cBxqNi/AvLefot2JxsODkjH56VtQtnYGSnYs&#10;Q9GuhSjaNhd7Z35iDsppod0Q3f06DE3qhVeHvYZ9B/c5g/KMwy1Wv/bitozqukN33DDJLUo8d+GH&#10;NmnuvPbSrZg1zDIldfX0igNQmbMbB6d8iajAbnjm+WcxpE9fDEwMo3P4GWp49JCn3VKWhWOzP0Hx&#10;nqUY0OF/I7e4CPffOABdOl+NkE5/xtP9Y7Dhy1dRvHMugZqHE8tG4/a+sfSTAjA0sSduS+iG7Zu3&#10;YfNmHmkEkmuQVl/385VE9WxZG14RpPbEgmYbcKfbPIVVddxh2HBFbT1uSAxH/cntPLyuwabx73GH&#10;Wo6yzcuRuWA8qugPNZzYSl/pOM6XZ+MMbVI13YPsyV+ibMMK5G6fz91sGvJWTmD9dWig+1C9fznO&#10;MD1z4SjcMyAGd/WPxbO3pGDcszdixBvPY+fePUY/f3Hra5/9y/yWeEHyH7BNd4sq+KfZeo3nWpBf&#10;XIay6jrsP3oYz9ycRn+H2z0Prs2ZG1F3ggM9dQANJTk4X8atn3kXynJxqSIHldsXou74BjSVn0TF&#10;8YMoP7CBhnoVmk7Rr8rl4Hneqz28GiVcbofmj8DDN6VgxJM34JboLnh+cASG39cXh1jPveP662nF&#10;nW/j/s/+ZQ1I7YFjB2/FVnLn+5ct54m8sKwS+ccy8cVbT+Fs7gGe8PfjIkG5VFWAC/VlPLcVGb+o&#10;hQfciwTo/JnjqD2wFg10F86VnsCP9VWm3MWK0/ip9BQuy586tR31B5ehcMMMHJxDkG5OwrfPDsXX&#10;96bh2SGx2LllufmIy73c/HVsTywIVq6U5wXJNugO/cVWkiJ69q9brY+nahvw5UcfY8rnr6Lx+AFc&#10;zD2CH3n0+KmhCj/wUHupMo8souNYcBTna3JxseAYd7+NqD+0HhfyD+GH2hL81FSFy5X5+JE73cWc&#10;w2iRv8Vd8fSaqdg743M8dkMsxj09BN/en4zvX70TB3dsw7rlq706SpcriTvfxu24rpR/lf9gJS0X&#10;L7cbt5X94/ZZjVbXN2H1+vWYOuIdgnEUl05x4GdO4nJVMQEqwPnCTLSSSa2Fx8iwLJzlgVaM05mt&#10;fNtCXCoimwjQZXriP+TxMHych91dq1CyaS6yVk3EhvFvY+Lr92LsI32wY8zzOD7lNaxcNh8HDm/H&#10;Oepq9fIXt86/Jm7ArFwlECwQNlFxX/olb+gr4+yAThkHJPkosgkNdN70lnDWrKkoPLQBLVl7cIFO&#10;ZQuPI60ndhpGVO1Zjt1TP8OR2aOw6vMXsfyzl1C4kofYb99BzY6FOJe5Ga00+ucO0k5x+y/fOBen&#10;N0zHidVTMe39JzDr7buwZ+IbODHvXWTnn8b2DUtx5OAuOpNtPWy3rr9Mb1/MWDwgtWHSlcQB56I3&#10;VJrTkFPZKeeE9gVW88ULqKyux8xpE3Fg8URUHtyMOu5w1dvoDM79GvlkQ8P+1Zg1/FHMeOtRjH/1&#10;Hkx4+S5MfP4u7Bj9JvZN+gjHZn6FEvpHRSu/R+GyichaOg4nV4zDiXXfY9Qb92Px2w/QHytDXlEJ&#10;tm9ciw2LZuBo5iEy6Ufjglj9/cWn85VFZfzFC1LLRWfw7goOU3xMay/PxoW62V2am1FCu3T4KHeb&#10;xnocXz8Lp1ZNx5EZX2Du6/eh5sBqetNcQsc2oe7oDmz47gMcJ4vy1s9A9qrvec77DBvHvoGd372L&#10;7ePexboxr2Pb9x9g35wvyaRpePeJm3FLSgA2LZuDiqpyHDq0D/Mnf4PNW9Z7D90Sn67uyfXpf6Vn&#10;C4xbDEhmsOc94qooab304y8Aae9ZcSl3MusoDXsrSmqqUMbdrmDfauRy69465g2sHv0ancKFOHto&#10;C44+9AR2DLkNJ59+HmtvvB3H3hiOqlVzUb5lIZZ++hy+H34Ptk14C+u+eQNbJ7yLvbO/wOFVkxDd&#10;41rcltoNT991A06eOoaSsiLMmvA1ikvKDEi/YBLHpIEqbkMbd4tNtyC789pdbu6BO88Sxza5xcl3&#10;OhCYeiG3a/delFRUoqy21nz2ln10K4p3LeOxY6TxlnPIln//f12F1V8Nx/HVPLyOfBWHF36N7VM/&#10;4qn/KdyfGI3nU2Owa8Jw5Cz7Grumf4ytZNJO7moHlk9Ev7iePLv1wuO3D8CCGRORm5uNPTs3cOmV&#10;Gj2sC+Do5gPs7HlnR25P3EBZgNxA0XA7mW0Hbp+VJ5vkBsjGrUH31ZXs2rcfBYVF5sNCLb/65gaC&#10;tJCO4AJU7l5Et2Ar6r4eg4tPv4Wczz5F3rcjUPrVFzh9/9NofXsETrz1FvZN/Rz5aybhzMYJ2Dr5&#10;PWyd9AG2zfwU2+aPQVLgtbi1dxTeffZ+nKbRzsrNYX/5XpCkgx2cxI7HHXeLf1mF/mwyILkH2Z64&#10;l5zvWfUsiL68E9k5tEstJq5Om89dRPGZbBRsnY/aY1t4HNmO2iNbUPjp+2i64wU0P/0uGp58B8fv&#10;fgjZPPxmzv8WZZtmo+n4OuQuH4dNE97GhonvYP20z/HeE7diaFovPHxbHxzevRW5eXk4eGgXjh3P&#10;NJ+9uQdtQbBpvmexy82wtuXd4FjxugCOOANvufCjqaA0BxAnbtOc0FO2jSiPHV5yHEs7I3qns5Fn&#10;tsIdS9B4chuPG/vJqlXIXjwe+7//HHsnfoyTM8fgFHfDit1LUU8wm45twJ7pH2Ddd29gGQ35qskf&#10;4c70QDx4ez888fDtOMwtf//OrThTXIyDhw9xqZ83/Yu97kH/mrjLuUGxYgHzA+lfEzXqxNuC1Hrp&#10;B5z/4Sdc+PFnHD6eZYyo7FRRWRlqzv6APbQp1Rz8uYJMNOj9UuYOVO3fiMp9G1BzZCd3vB24QCez&#10;njtfydZp2DjhHSwZORxzvngRGye/i7mTx+BIQQ6yaYcOHtrDHfQQjh47gsbWS8b+qT+JW0cLwm+J&#10;PzASm/4vgeS/3FTRprdeUpoPKDUsf0mfXeUUFOF0YTFntwVnaVBLaqtxdNMinM3Zz9N/HlpL9cFk&#10;PlpL8hjmoiX/KM7l7kPZ9tnYMe0jLPzqBYx/4wHM/vgRbBz/JuZOG4/VK5agsOgMjmdlsY9zOHzs&#10;uGFtUXkVCksrvOz1AeCOt88ed7y951+ApAK+Z9/g/ctY4LS8xCAHMMdWnWW+bIQ58FLxKh5VsrKz&#10;UVVbhy0Lx6Hg4Ea05B3GxdIctJ45RWadQEvuUZzl0SR/+QTaoXcw7d3H8CnPZ1Pfvh9LvniMx5Fh&#10;WDZvOk5mZWL37h3IPn0SFRUVKK+tMR6+RK9q9AmyewyKG6DO+4C6kriBcYsXJIcRVtSJBm5Bs9T1&#10;gHXBXceCZOtdNpQv1h+M0qkUqyRnSosxedQX2LNiGjZN+QAHCVbF1sUoXDMPFdtX4DTTt499B7Pe&#10;fxwfPNwPHz/aB2NfuBHzProfK756AhsmDMPozz/AqewsVNfUYvvunThJ4MuqHFdDxyIBZAfm6O3o&#10;6bDJN9FuYKzYOu5nK1dZRrRlS1v2CADLEncZgeMfqpz+7EbA6P2SQvt2QH9LtGTGGB4xRmH1N69g&#10;xvuPYBYZM/XNBzGOx5M37knBsHtT8NnjfTHmhcGY/e7dWPrZI1g58imsHvMiFk0fx+PHAdQ31rG9&#10;GoLCdslWAaR+2g7Y2TCkq023uttnt1iQ3KEVMskfEGfZOAN2xJ1v475yvwRMor82sc9SVgZctmL9&#10;gqko2vw9ThGoDeNfxbS37sJXT/bHp4/2x4eP9cNXTw/ChGG3YPrbd2LJpw9j7ahnsHb0szTir2D5&#10;NJ79ivJRVkmW8kiiJVfT0IRW6qNdTYOzr3H89bVpCq8kbmDcYkByBuYeuAOS04GPIe5OJRYkJ98p&#10;rxlUXJ+/tV78yXSissagnv8Z29cuRPlOHj+2z0Lu2jHY+N1LmPHevZj8+m2YNHwoZr9/DxZ9/CBW&#10;f/4Etn3zIjZ9+xw2fvsCNk96FWvmfIvsk0dw/FSO+ZuEipoa7N2/h47rWQOSdlarm098+krcoPg/&#10;S6y+bUByA+KEdvDOwB1xgLMd+cq0FZuuzmyoNO+O09qKvXt20Ueaj7oDi1G8ZSqOLf4ca8c8h4Wf&#10;PIQFlEVcXhu+fpYH3Fexc8LLPL+9xLPbK9gx+XVsnfg6KiuKUFNXg9zCXILTTGlivIAgtZoBuft1&#10;xBm0Y5d8jq8to9AtasMdSjwg2UFa1lhgbNxhi5PvK6+Z8zHJeVajVhGl2bOUns+2XkDmlmUGpNoj&#10;y1CzbxGB+h6ZCz7BlrEvYPmIJ41sHvU8dk0ejj2TXmc4DNsnDcPuqW/iwJThZnesb270LN/zaL18&#10;GdX1dUw7a+yTe3DqX89WH0d8z7aco7OPOXpuFyRVcgZ7iYN1OnAaFDA2z6bbDgWMBbMteLaMTTvL&#10;3aWcy6NgzRhU7Z2H6oPL0XhoOar3LkQxbdTxeZ9i84RXseHbF7Hr+9cJzCvYO/Ut7Jn2JnZRdk99&#10;AzsnvYY9E19AK5eXcTNouEsqZcCbUMmNwU6Gf9hWfMvJpjmg/PI4InGBZAFoO1if+PId0Hygnv/h&#10;shHbmUIppw4Msy5eRObRY/jP//1vqN07HYXbJjsgHViCuv1LCNIiVO+Zi8J1E3F0/sfYM+Md7J7+&#10;NvbNeNsAc3juBzg0533smTocu7n8DkwZhpyF7yIj7Hp8PGKM82qEPlADHUsvY9m31UOhWzeF/mLB&#10;cMfdaQTJDZBHaHDdIFlg2j5L2tZz0n/AxR9/Mm7A2ZaLeO+9T3DV//V/oWLHJC4zgrRjJpfZQgI0&#10;H01HVqDqwCKU75iFok2Tkbf+G8p3yFrxJQ4v+IjgvGuAk4hlG79+HMdmv42CVZ/h5oxwpKT1RnhM&#10;Iv4KsE+6HZ4dtJUM1+B+CY7skg8cpQsMNzDuZ5tmQLKDs3EdcNWABcWxPf4gtQXIMkrvbVpJXf1L&#10;Su2DvoOG4o60njyXrUDNoTkoO7CSwCxB/eFlaDy2GrVHV5qPi+qYVntgARoPr0DlHu58q8fi5JLP&#10;kbX0S4ZfGAO/f9rbOLnoM4x9/0kkJmcgIjYRCanpSO/bD0++9Br+/k8HLOljQbChFTt4t7QHkkSA&#10;K93FJAuABacteDbfV8bpQErJ0754+UcUFZWgR48IRMYlo8/AG5DebxASUtIwbGg8ymmsS3bNQlXm&#10;GoK1DA1HlqP++GrUHVvF+Ao0KI3SfHwNmo4uR8mm8SjcMA7568fh1Kqvubu9hMPzPsETdw1EVFwC&#10;ohNSCFBvSoaR7kEhSE7vw/RUbhAe/blRWCB+TSxI7rgfSG0H7wDjjjssUdoFLiGzFA3SF/C3/wb6&#10;33AbYqlYVHwyqR+PmMRUREQnIK33AM8gepu8nPXfonTvYgKw1jCpjkxqOrERzSfXo/HIarP0Wsis&#10;5pwNjC+hLzWNtmsOw6mo3TOVy3AiQoN6ICwmBnFsL4lMik9KR2xSGnqGhqJXeBTiklIRSXb1HjAE&#10;0fEpuO2+B80Etl7m6qD+Fgh/ERiWPW6x6V6QLIPMcmPcOoVW7JK79OPPGDD4FoTHJlNBghOXhLjk&#10;dMSnZCAkMhahUbGISkg2aRYkARcSG48fSg7hzNbZqCVjBEpz9hY0ntyA5mPr0SSAyKKLp7ehioyr&#10;PrDQMK7uwBxsmTGS9ZMREhbFwSchln3Gkq0xBCIwNBwh4RFIUT8EKCImAal9BiCJ9qo3JyolvT8G&#10;3nibeX0jQJyxtQ+S/7NCiccm2V3AbosKHbEg7TuciRTLDs5iXGIaEtP6cAajkUi6xxOU8Kh4siYJ&#10;QWGRJi8pva8JBZiAik9MR3REGC6dEntWovXMPrTk7URr7nZczN2Nv5YfAmpOonDrPDx9/50ICOqJ&#10;wKg4hEZEcxklIywyDtEEJyoukZJsAIqMTUBArzDEEqC4JLI5Oo528AbDqiT2m8r+U7gMU/v0RzDb&#10;+fkff0dziyWEA5hljhWbZn08cyzxnZAd2+OEjiie1mcgUjPUWX8HJLJGSyyeYHULpC0gSAIhKjaJ&#10;jOIS4HIQWIkEybJM9eKTONvJqazfH/37pKLyyBpcKNiNi2VHcOFcITp37Ywe3bojICwMAWIImRMc&#10;mUiAksxSjhXQ7DOGgEVGc2mzD8WTUlIQHx+H5OQ0swTFokQJ+9UEJnMDSfOkpfbtQ1t5M374+W9t&#10;mNMeWD6QPDuZFYFkl5aek9PIBg4wLZ2dsEPTOZVJ4EyFkdqBvcK5i2UYUOKZHkdRuRQqGMkZj2dd&#10;ASXbIWMrZiWn9yPwXAaDb8DZ01vwQ/52dOsewOUajV4hEehO4HuSHbIzAkftGCYSgF5h0eyb7aot&#10;tpnASUlLZ5yTpsnTZNiJEZPTKMnss3dvgpXRl26DGK5d9xb88JefzTgFiD9Idql5meQPkkIBdYnx&#10;BDaoWcjI6I0k0llKyC6IzrIJobRDiVQ0hs9SWMqJ4kmMywXQrMYkOjuRASijHxW8ESm0G4PTQ3Bs&#10;7utYN+U9U0cgysgLiJ49eyGYIEVwOYVRItiP+kwgWIlkj7FNbFdAJRM87XCaCDFZfaYTkCSyVmYg&#10;iaYhOTmJ4PQ2ZVUugWXiEvqigWc+2d+zdEjdwLjFGO62ADl2SGjKxohFGZyNVPojAkuzJDsg0cDD&#10;yaZ4Kp9IBTL6DTBAZPTuT5AyOIv9jMIOG5I46GhTPpR2RrM++817sejdx/Cn6zuhR3CoMfxhXEYh&#10;kTEIiY5Fz6BQ9AwJN5tEcEgwIlkvhjtnPFkTk5TCwToTk5oiE+AZfDLtTxonJYW7bFKGASslJQkJ&#10;XLIRZGRcPHVNTDDLNCYhDeFxKeb1sv3zbLeYT6QFkmOTtJM5IAkgbfkvPP+K15akpqaSSbRJXPtm&#10;6dDLjWAnyg8nWLINoraYI0oLGLMMxCTOogaTyIHEmZnWMnRsyZfP3oTVI59DBH2pMO6KyovjTMv4&#10;RsbSSLPdrgFBZA8ZTInmIKMZipkWIG0iDoO4nPr0Q1R0DNI5YcrXjpeUkujYKmO7OFmRkYiLY/sy&#10;/gnOMh4/ZbYXGPdyk01S3LO7iT0+kPQcQLoLIK3f1NQ0skh2KNFZPuxQikk08/J8k2i70tP6GYdO&#10;yklp2aYkQ+8UphNw1k3nJqAlpwF+9txN+PKtp7iFxxhlxUKFZjlrMug0xhOQCIKmeIy2fdkmgcl8&#10;a3vsUtYOpgmwoGlyE1lGeodGxNLYh3JTIfhksyZB7orAiiUBWrnc9DG5NeQCx2u4fSBZf8lZblrb&#10;8awsNliQklNFY7t7OFu7lNIykTHO4O4nQyn7IoMtwBK4NIyTyVmLZJjc11mSsicPD47C7/54DUHm&#10;Tsg0DVZtGdvDZREdn2D8IS1PsVX9xbB/hSorERiSjP6DDTgWxCROjNgXExdvWBqdSBbGkEHcHBKT&#10;ueEEBnOCHUZp0qPJyHPnnA8RLJtcIDnAWHAk+hcuw8hO09LSzTJL4ZJI0q5CJVPJmhTaHWNoPbZG&#10;g5SXnU6WCCgZ0t4ELZLtaOfTgGTkNRgxKYnPf/r9/xsR8p45ERakXpxxAaudTIM0BpsDN76ZhzkS&#10;C5KZMOqZmuHoI1un5/j4eOpL3UJCuNSS0K1bFwSFRhDEFC7naITSvYjnuORzGTZxYv7+3/9tQLFM&#10;siFtku8QqB1NL9Xff/tDs3zMEiAbkrlLJCcn0+CxY9kej0hZAeksN/ofHHxKb2fJSXmBlShGxBAk&#10;DlLgpPUdSH+LZTioazr8zgzUGThZQnDkNMqOScRAtRPFwaicXUYCVBtKPCcuOSXZtCWA5IJow4iL&#10;lx2iSYiNMfYzLEobQZzZKdWu8eXI0IR05cVyCXIps24gnc2z5y6g4YLzKXAbkHxLjbscw5uG3GK2&#10;YnUswyzqJorGnB0pKYCkqKW9dqwUAmBYRANt7BINeN9+XH5pdP4IohiXxgOvmNT7xqFIjg3Df17z&#10;Z+/AZfDDwjgoAc52Zby1DOLZbxwnyTLNSirZl8K+VFZtKM1xS2THWJdnPEk8nwMDe3nsHH04lo2h&#10;HQ0KjeRyi0IvhnEsE0WGpfTvhxYe2PUtAguSlpxZbm65cPFH7N+2D0FEVUwSS4w9YBhnlo1jkCXG&#10;RrCMlNTyS6W9EZMs0xIJUDJZkMilE0XAUwcMRsYNNyE8LBB9Y7vj+i7XGZumydAy0NauLVuD1RKN&#10;ogsSr92R/dhJUVn1J68+jnGB48vTxCbSIQ3jcoow9qdnz0Ce5+INSFGc8D9f8wd0796Fk+akyd2I&#10;JvOiuTFEJHJ5RiVw63dskZdJ2tXsuyBnh7uMGwfejAD6J+rcGOaIGIRzBwqh7ZEiSjeKUgyLCJDx&#10;rEljeeRS2OR7BqVDpxSNJyOS+t+AZ+7pg9/94f+Y1xvaHVUmSIdXxuMIrJjlbNEaNJefh0Uqp7aN&#10;C2Emh+15ln0cl3MEDXMAQelO5nQPDEBwrxB06tLdABHBSe/avRuuvfZadObkhNBWhdNd6MRjUExc&#10;LEJCe5llGU2gdh/PauM3md3NAcgx2vqLkEQ6WBq8VUxbZZcegehCn8Vs30yXkhItS8scQ3kOwhhd&#10;Ki3lVT+QlO5FJXuGhSCKxvy+G1Pw+6uvRvdevQyYqmsYSxtjvXPtPGKTAUnLlxOhdNumJsoCpPdL&#10;GnDHrt3RM7iXAaVHUCB69OhJEAKMQ9qL/lF37mgdO3YgUNehU6dOBCYcnbt2oc6prMMjUXgk3Y1Y&#10;9B5yIxpb6WBakOyu5rzQp11iqG1ap+w4LintXBqgZrpHcJhR1tJbksTlkep5O2CVlujZ7oDawuWn&#10;hEZFm8GH9LwO13bsYsDXbiTHVMxRWWsLBV40bYja0MSoTwuQ+lWanjVRAqVT954IoNeu9nuSQd0D&#10;eqBjp+7Gkw8K5fLjalBeVzKtw7V/xjXX/Aldu3ZFx86dyKzOxoOPEqs5WWL93Q89bZaaZ7k5DBJI&#10;Mtx/ufwX9Os72LySSKQiUlqvIixIAkIKCwRJMh24FI/vo2cLkHkryVAA9aKCkqi4VHTjUvjdH/6E&#10;Dt06ccDOUpK7oZ3MgqOBK54g7539WRa5AVK6ngV0557BCOChWCCEkwnde/TgMuuIzuxD/QWE9DIT&#10;rcF37twVf7z2anTocA2uv/46dOnWFQHde9D+xdIm8cjEcqEEPZmbjt6ONLcaw+2ApLeOkus796AS&#10;A8ygMvoOogOYaGZIAHWlFy7lLFASDcC85GKaBcjOvJaQzn9mKXHgsiVaxtq1AkJDzbMGqjTVVRsq&#10;K7HPdnmrnNqwk6FnvSXoGtAT3Xrp3KdJoNEOC0MXLqGOnTs4tolGXLZPPlIoQRQ4v//Dv6PDdVp2&#10;1+K6666jIecyDaJzKaBo3APDtPPF4cWX3zO2yexu8o/0ldC/04k0ynF7/eO11xslNQBRVgDp3ZEU&#10;tIAoFEjyfZQucXygfmbG5T1rYGKHnjUw5xgTj26c/WhjC2LNwC2DLBA+gJwlpnQLmLZyzXZQcAjb&#10;CTQsFEvCyNquPbvjui5dCcCfjd6BBEehRK95//jHP+L3v/89/nD179Hh+g74M8sJpE5kWEwsfSZu&#10;BmHaITkBYTzC/JOYeC/j/FfE3BhIUdzeA+e9E063z9Q5cXNxVa3vukXd0mcuz7RllVbXaMqYcnpW&#10;u2q/ns8sqz7876b0tss0c4+cnhnaNs0dbSqn8k3nnDLNzt1tpm+PPipjdbHpCq24x+y9Y9J9W6m7&#10;sFtsWcWtUuYSTZcC6twqawYgZaU045W6xYsgmjKewbnL1+pKRcbNLad8LtOf1TC0ojYUauBmcK50&#10;m2fTBJC5TlGT5klzi+mXoamn/j3iHq/y272Es00hW1EzaztQGkPlW8XsTJk408yVZhYMlrehbu0y&#10;jPLUc4vuGtG9k4q7QbdsUVyh2lJo83Vbj9JMOvWwF3EKIAO6RzfV+UW/rjEY8YxXovavkiLeyzc9&#10;hWzH3oG4KnnFk2dEylAR5+ZAD7VrGp37HyV8NgCxjm7uE0i6SVCgF1XVGtHdkmqrVO1yiXnbVptk&#10;g0LDHOab+mxPz7owxgJo+9I1HAJJZZVmQJPYts4690RpHOaSO099K2bswoD55qI7O2hzfaKnYdtg&#10;e2LzDY3VoSdezXSFGoBmVcq6B+PUo9LNzmWbx08XOKytbURJTb0RpZcROP8+TfsaCPtSm4qbvtiP&#10;8jWZBhyJp7wux1JZMxaPjrqAylyzJtbxWem6ydDEXf1ZucqCI2mvgOnIr7K5xdMlUsJcz6qyUlhp&#10;DI14BqM0OytiTEllLU7k5BsGlNH2lVMqyLqikgqUVztAaXbNVa8avAbFdnSLqAZkAPIwwYAkHVle&#10;jLGgmDwBxglR3Fxh5gnNs9pkaPSmuMcoUZqXQVJG69Fd0FRUR0acKxTN+ma6GThDAaPbiqWQSdfM&#10;UCndRqoyWkqmD7atbynlV1QxrMeZshqsXLEcD95+Fx64+zb0TorBwPTe2L/7ML4d8TVWrViFDTv3&#10;GPBU34DDts3gKOpb/emaRLFSetQqnWXNPZbS+azSnDq6DdDcK6l01rOiPHvhpnfMHtFzmws3zeD9&#10;CvmLnRkjHqqKBUpXaGaT6e7BaFcqJThaQnkE6OCu/RiU0RtpcTwox0chQa9OI0LNHZLJTOve5XrE&#10;hgfj5htvRamYxPrqT9ekmf7FHDPoFnNFmrkzkulW9Kw/VFVoL6lrK879c1aMnmpTYsdGMQCJ9mb2&#10;1bDEk+muJMV0baI7T+zQ3UoGFLFFQFF0I6huAqxlnsqKnXVNrSiqqMaRrFw8cPut5hqxwX1ScMdN&#10;A9E/Ixnd6P127XQtQnv1QEgPHhUIUFxsJJKT4pCSnIQVy9aipEqX2J132KHlJV0IgAYskAw7pCv1&#10;1AV3YpOe7VWIRmcB0qIL+RwgTXlbjqHukLTjM+Nn/CoBI/Y4s+IDwFQQMAwrBY6rE4UCx4oBl/XM&#10;daieemYJMl5e04Cy4iqM/GgEnrjrPqTFhiEqKAAZidHmos2UWHq8PD/17NYRYUE9zGWb6fHh6J8c&#10;hQEpUUgM64n4yB64+567cCyvACXVdV67oTtr9fdGZqI42/ZqRA1eA3dfcWgv0FS+BUg2yF71qjyJ&#10;uVBUQHrGaW7YUmcSrWdzj6Rnebhv/rMN2HQxp4odizm6dEqhUdSzzATUz3/7B3bnHMeLTzyGuwf1&#10;xW39U5FOQAakJiAjJhxJUYHokxiBlLgw9I4PQVpMsLlgs19UGPqnxCIuNBC39Y7HY0PTzA2mQwcO&#10;QE5+MSfCYZDsi/5w3fTHAdklor4tQ9wgKTQAeVhm0ikKbRlT3/VsrkWUaOB2maiQuQLRA44AMGAJ&#10;GD9Rni1nn0149jyWbVxrvp5wa59kDCIrBhKMtOheuK1PIu4bnIb7b+mLh4f2wbvP3o3x7z2CMW/f&#10;hzcevZn5MbgpKQT3DUnH0PQIDIoLweuPDELvmF60XUk4QfdA9zw6M0+d2Z+A0qAlYpWA8BeB5X52&#10;mOUsOwHiXY5iogdYc02rQU3gEJRaVlTcPXAbt9QTeEYphsqzoNhnKXLXfXdgysxZePjGfkiLCMZA&#10;Lq2HbkjB2FfvwbKRL2PisAfMxZozP30G2ya9hyMLv0TOirGY88Fj+PTxG/Hqvf1wS3oMBhOom1JY&#10;d0ginrwlFamRQbipXz/zbr2BemsgmgyFFhx/IPTX/zZsI0qj6H5IN6sEmK1rlpg6MDZD2zMHalil&#10;AXsAMuIBwA2KqcvQ3u+mZ3N92flLOFNahSE0xpHdr8PdA+Mw++MnULFrHhp1dUamZB3K9i5B2e4l&#10;qDu0Cg0Hl6Ji+yycmvclNn73OtZ8+waG3T8AN8cH40aBlByKx2/JwI1poUhPCMHAtHjzTWx9OCib&#10;4gbDX1SmzbNL7OWZv6jveW5zX6RE4GiwzlVkvjvblGdBsHEDDhvRX9mbOmxYnxLUtpxHRkoCje81&#10;uCUpAoeWjEXlvuVoPLoJrbozMnc3WnJ0seZOtJzWzVq7cC57G1qOr0fj4ZWo3L0QB2Z8iFlvP4LX&#10;7umNgdHdMSCmB27NCOfS64k+sUEYlByLW4cOJeubfjFAGzogOKwSSEq3OkosGEpz13PXv8oO1IIj&#10;MLyD9wBkn8Uyyxabbjt0lPEgz1l54r7b0Tc2GCfWTkXl/nVoOrkFLQInZxcuFB3BhZITOF96Ahcr&#10;ctFaegznTx9AC4HTBSy6qaZy/wpkrxqPlSNewCMDYhDd/Q/metYbkoIQE9gFMT074IbkMPNH6lpS&#10;drBucYDw3FbYJs0HkFdvhUyzQNo87z2RbrHgSMQOieICxZ2vZ3NlItetXnirYSk79p0PuI2HYuG4&#10;91B1ZAvqTmxF8/EtOJu9Ha1lOThfX47WunLnMs3acrRU5eNswVEDUOvp/Sy3GzVHNqDqwEqUrP8e&#10;c3VHZEQ3JAd3wpDEHrgpNdRcpHlzegJOZOejhD6WHagGbkOJ9LLxf0XcoEkMg+yysgO3cYntTOkm&#10;TwZQQpuk76w6DfsU05f35m1ciVtSI7BpzkhUHduOumObzW2jTdm7CNApc9Xh+epitFQX4EJVMc6V&#10;nESLB6DGk7ucLyJnbkbt4XU4s2m6MeJP3pGG0E7XIDWMICUEIiE8EH2TojH+2+9w4lSet39HH5+4&#10;0yxYCv3L6tmYC0/chuYSTS8YZIRhhSfTxk2DHvYoXQDZRqzYzvVR9yO33oSEsO7I2bXUXEhXm7nR&#10;AHQ2/6ABo7nwOFpKTuF8eQHOluURtHw0n8k0XwltyhJA21hvCxm02twNeXzpWIwc/hCXVScEXPOf&#10;SAm5Dv1jeiI9MRL9uTtu3LbzivrYsL08ia3XXjmJAcgC4/600V9UWGX1sYjK2RuPJbaMnYE7b+iH&#10;5OhglBze5AXHXMWqG2oIyDldDlVZhJbyQrRWFRk2tZadxrmi42gqOILG3IOoz9mL6sP0o/YsQuHG&#10;qZjz5UvolxCOgOt/j+ie12JgUjD6cJn1iwtF46W/mKPMr4HkL+58//JuuaqRy8QRJvgB5K6kUAAp&#10;bGx1vk6gdPtZkp4Vyg7ddsftuH1wP5Qf2YrarJ2oyTlAVuxDQ9Z+c9XqOTGoWBdnZhk5y7SmrL2o&#10;P6YrWPeiMf8w5RhquTTLdy9CiW4/nv8lXrxvIMK7XYsuf/4DEoKuR3pUF3MF/pIly02/FiB/Vih0&#10;i9VX4gZVzzZuxVycqULuRq8ktpLK2jR3Z8o7fiobzzzzFEa98wzKT+xB5aEtWPb1e5j+9nPYOvY9&#10;lG+YjbrMLWg+uQcthcdokA9yKW1E4brZWPXV63jvoVvx1TP3Y8ZbL2DxZ8NwYtn3yN8yF3nrp2HJ&#10;yBdxU1ovBHW5Gp2v/neEd++AITymzJo5zXxv1urgr5tbR3dcYsfUnmic5sYsd4XfEpVXZf9OJdoB&#10;8krL8fF77yBnx0Lk7lyFsS89hI+evA0fPnYrPn70BkwZ/ghKNs9G7dHNOHdqn7l4LmvxN5jz/nP4&#10;5PFb8NULd2D1+I+Rs2YaCrbMwcrv3sOhRd+gaMcCHF40Gq8/OAjRQR0R3uM6BHW6Gomh3fHQHTea&#10;zcEOzKevJtIxC259f0vc7bQByMb9Q/98G7di/4JLjZ776S9YuXQBKk/tRSkNbiW361oa3YbCTJTs&#10;3Yhj877BiQWjUXdwDR3F3aii97xx7MvYN/1L1J/YjaaybC65g2jiTtbMMmd2LUbR3uXmHshTqybg&#10;0xfu4ik/HD27/hFRQZ1w29BBuHlIHyxctsLo5QbI/JmL509dJDb9t+SKAElsY+5G24v7i0ASg1Rm&#10;zBefov7MEdRk78dFDvLU3HFYMPozgvA1Ti+cgEOzx6Axc725dV3fSVs74hVkr/we+8e/h/v7p3OH&#10;isKYJ+9G7oIxqNq1HMV7lqFkx3zkrp2ML5+71ZzPIri8+upe2lsG4kxNBfafONlm6btF+rUXt2LB&#10;cINrxQD0a+L++75fE5XLKSgy1xtOom/ScOYkqg6tx5cvPYH3PvsSqd07ISM6hCf7FDQVZ6OOxw5d&#10;PtfMc1jWku+Qu2gcPnnnTXT4X1chKvA6PPPwPegd0g2jHx6CnKXfomzXIpzePBXfvX4fMsIC6Dh2&#10;xiO9g/HCTQnmTaXdQf0HaEU6usMriWWPbes3AbqSCBA3ePojCDFINz08etdQ1Jccpze8HlvGv4+j&#10;q7/DmZ2LcWrRJGSunW8uxzzLI8fl2nw0HlqDEg6+cNcK5C36HsUHtyBn83RkLWKd9TN4ROEuSBaW&#10;kWmnN0zDvE+fw229wzGIO9gDGRF4d2gkThWcMb6ZBiRd3AO2aTbdP9/93F6eFyD/AbvTFdoK/nlW&#10;7OUmjRcuYfjTD6H81B7nxwroA9UdWYNq2qTyEwecq+jzD5mLVn6oKjRHirpDK3HuzFEuy1PmdnZd&#10;0lujX4ugL2TOZ/ShKvYsNTZo3bfDcf+gGDzRJwwfPdwf794citWLZ1KHy20Y5K+rFXeejds6Vtx5&#10;3pux9GDDX4u7xV3X3tYnoJ598B7k7lqJs6d240c6f5cqc82R4nxtCQ+mOTx3HcIF+jk/VOYTCBrx&#10;Q2vRWngEP1QX4XJ9DS7WFOEnz+WYP5w+iOZj61DBXez4km+wYdzbGPHiXfjklni8OCQGn96diDHv&#10;vsa+Hd/MPUi3uNOszppQ//I2btPbXB3mruxOt2nuBvzL2LuLKrndVtfVYMOUz+jj7MGPhSfwI43o&#10;D/UV+LG2DOeL6PvkEQyGut9R19TrYkz9KsQl7mB/bazCTyz7U2m2qXuRrkDj/jUoWjMLh+d/jdkf&#10;v4BZb92LJe8/iElP9sdTA6Mw8et3zB+D+etnxaa5x2GflXelOhIDkC1sQ4n5i1iKfbYVr/QsR00U&#10;11+wVddWYfqb9+BC9mFcysvEZRrlCzxS6M7ZRtqUc/pRgzM8VnAJnT25A83Ze8kiLjNu+z/wyPEj&#10;z2aXdZEmd8GzBzagetsS5K2bjv1zR+DjZ+/AoncewPoRT2H+qzfg0+fvx+qF03AsK9cYardubh39&#10;0/zTLUj+oe+GPk9hG3cA8oVKs2Vs3OYrrtccugHm4N59qG2ox7rv3uJWvhPn6Qu1kkmtOVwqB9eh&#10;4ehGbvMjkL96FraNGY5Zwx/Eiblfo2j1eNTvXYxGHlBb6A+dO7IZTXtXoXHrIpzZMAe5a6bjwNwx&#10;+OixQdg0+hUcnfMRdk15Gzu2rEJ2Nn2syiqzvKWf1dH5vr0vrW1e+8D9AiA7QLc4oCi97Tca9edp&#10;qmQAM9cd+r7CrR1MO8mu3dvRePE8Lp1vRNmxHWgQKPtXo3LjXGwe+RLKti3EulFvYMqwBzHr3Scx&#10;/rX78O1Td2DZh89h76QPseO7t1G8YjJK1k5D4YpJyFn4DbKWjyNAU7F/4VjcnhKI2aNfwsmju5BF&#10;YI7lnMTp3FM4cPQw7aDvexnu8Vi5UrpbVEbSDkBK8A3YpjsA+cq406yoIS2vOh56C8vLkJeXi1PZ&#10;J1FwaCuyV0xHzuJx2D7mdWwYNcx78Vw92ZW58DvsnPYFctdPNxfvHlv2HbaOe4eseshchLnlm7ew&#10;gUzcM+Mz5n2L3cvGIyO8O25NDcX61UvMjXw1laU4k5+FguIys1HYAVp99WVm++zNM/c+Oq9mfGUd&#10;sWUEkMS7xMw3F7lVep8pv4w7THLnyTgqrsbqWwgU25g5bxbqyKiGumLsnvYJTq6ahDnD78PmiR+Y&#10;V6oVkyZh+8Cbse2+x7Dt1rux/e77UTxhLKrWz8e+KZ+QWY9iz/SPsN5zAabu4z+0cDQyeWAdGNcd&#10;tyQFY+60cdi/fxf2H9qHfXt3mLeKdif1DppA2MvzbJoJPQC1SVN5imWOH4N8zLFigXDEB4wVu8Tc&#10;aXr12vrDT8jJL0Bppa7uakQeD60Fm+fj9OrRPIN9jbu6dcS8scNoZF80P0aQv2kaJr90F8a9fg+e&#10;GJqIQZ07YvWIl1C+bQqOzvsCWya/ZwDaOW8E7kgLwaC4rugbE4BFk8eioeU8Du3bgYrKCsNgDUh6&#10;NLc4gzMsMWD4APAXp5yPdW6AJN4lZgfpjjvAWLGAWLBsuUvmu/mKm6+A/vRX5NKzVSf6MO/4/i30&#10;oheicPNM1B9eg6ojG1H92DAU3vMEyhbMROH4Uch76iX8+OInaH3vW+yf8ClO8HRftWs2Ds39DJsn&#10;vYcdUz/EttmjER9wNW5KDsStvSOxb9da5JzOxfo1K80tM3awxhcjWHpuTywQ/mlW2mXQlUTLx4p9&#10;9uX7wLMAXbj8E5W7iOLySqOkOtHOkr11Fs5sW2zeMzfTMy4/QL/m3qfQevdrqHnhAxTe+Rh2PvEg&#10;shd9i/yNU1G5YxGaDq/E9onvmCsL13KZbeTONyQpCIOTI/Hk7anIyT6F7NOnydJmnCJQdkBW/EHw&#10;SdvV4q4j8W/HDyDLDjcYYkp7DPMB5K6nz6F27D1gOpJfIhY1XGxB3qY5qM5cR+fxAIHaxnPWHByZ&#10;MxJHpnyJI5O/wsmZX6Nw3SwePTahmb5R6daZ2ExwVn3zJlZMeB8rJr2P+weG481XHsLaZfNwYPdW&#10;7NqzFQ1cxmKN/nhBA3IP/twFZ4m1TfOJBcE+u8FRXHIFBvkD5TyrEV8ocQPklNl/6Ki5nlCvQOup&#10;eHl1Dc5UFKGitAB5W+ejIWefcRIb6OtU8WBauZ9nsQMc6JFdaM45hJaC/ag9sAz7Zn9uPl1dMGIY&#10;5n/5ItZNJIs2rMaxE5nc3k8aySvIwfKVK1Dd2Gz6k5G2g7SDtvq64+58++wvakd5/2OAJDbdl2e/&#10;1ei4+8YnosL6EK6iphbHTp7gDnceRw/uRJXeJBafNJddnqfXrMsuzxXl4WLBcVwuz0b9gSXIWvEd&#10;mTMcUz54HBPeuBdrx76MNWRT9qlMwxj9qtaZ0jLoXkhd4qRlfCqvEKX05q1ujq4apG9JKU/62Wcb&#10;t6C4xQJt/tpeFdsXywwfYL8UHzgKzTONtcDRa1D9kYHOZhU1DahpqMPWheNRc2wXLpRk47yOILrs&#10;8jQByz2KhgNrcWjeSMz99Dl89fzNGPPybZj74YPm5r11k9/H0cwj2LJ1A2qqq7hL1qOkqsqIPpu3&#10;Ns8OTLpZUCwgVpyt/5c7txsgKy4GORWtzZHXrO+U+cBxOnOXt9/3kDjfRfOATVDMT6fq8zMqXne2&#10;GdMmjsaeNYuxb/6XWDTidWSvnIaqrYuRv2oO6vaswfE532Dxx8/g21fvxjsP9MFXzwzA1LfuwOJP&#10;HsLKUc9g9fi3kHX8AO3OdtTWVSI3/xQq6xqMnbOfaAgcu4O5dZUDrNALhsdFcQNj4xbgdgHSrVCW&#10;MZYVTlzs8HXolGl704wtb+pQRHuJANLHSfqzkoI8HgtWjcb2qe9i/udPYvIb92P62w9j2luPYfRz&#10;t2D43cn44ME0fPnUQEx6fSgWfHA/ln31BNZ98zw2TXoX30/8DvmF9LHKyng4rkaV/p66tsFMhAZj&#10;GeRMcFsfTWJB+DWA3OBICJADiG3EgqIG3IN38n1lLRhOngXUETFJl9GpDd1dplmW4tU15Sjc9j0K&#10;NtALnvMJln3xOMa+eCM+e7wfPn64Lz5/ajC+ffkGTHmLS+v9e7F+5NNYreX1zQtY/e3LOLRnCwrO&#10;nEFZdQUyTxyhv3Xa/FmO2jZfWmaoQdrQra8FzALh5P/yWXUtYAYg3wDtgH0AuQeuyu4OfeVt/bYA&#10;6dOE85f+YjpRpypbUJyHnA1TUEEnUCDtm/k2lnz+OKa9eTumvHGHAWb2h/dh+acPY+PXz2D7t89j&#10;7TfPYevE17CJMvO7L3DyFA0+GVNd34iGxjpu77W0bc1mQEq3A7PjsPq2B5BEaSpvQbFigfJ+b8w3&#10;SGfQvjTnK1MOQD6WXUn8lVAnSjO+Cj3eou3zUX9wKcp2zDYXxu2c9DqWf/m4ucxyIYFZMfIpbBz5&#10;LMF5CbsmvIwt414y9zVun/w6Fox5mztiJsp5QC2pqDIv6YrLiglWk+nHbX9sqDHInjqhByRz/Gjf&#10;2/YHyuxivsG5QZL4A+YAYPMFnNKd78E65c62OoxxK6tOlV9SVITcTdNRd3CR+Yuykl1zeYofi92T&#10;h2P1qKex8uunsW7kM9jK5bRr/KvYNZEyeZi58XPXlDcwicvx0o8/oqaxyfxdUP25szhVkE97VElb&#10;VG+cUjvItiD5xA7cC5CxRw6DlG8BUihpA5AFQnGnQWdgNl1pvjwfKBILlvuNgA3l5Ta1XsDyb99B&#10;7rZZqN2/EA26RY8+T9m2mchZPRa7Jr1pbM3GiS8TkGHYQ1D2Tnsbe2e+Y573z3jL2Ky137yMyqoG&#10;o7z+xLiRRxt7JarELmfbt78YUEyeA4h2bvtSTenuUOJdYmZwnq3cGbgj7m9JO406DbvrSRyAfjQK&#10;qgO7LLWD/dtVV2FwfAdsG/MIynbORfWBBag/Qg947yJU7JyD0i3TkbNsBA7Mfh8H5nxgLrLcO/0t&#10;HJj1rrnI8uBsHli53DaOegxZ89/Hju9fRWJyKv76j3+imccJbQLOjce+SbFg2cEqzeb7iwXDLbau&#10;dxfzDdYHjiO+dHXghE4dx/dxwLKhc3e0Y+T0LyUjBe8+0htV28Yhc97bPFosQv2hxWjMXOn84eYu&#10;XfY9CwXrJyBnzWjKWBxb+AkOznkfhwiWLrDUnbJH57+L3RNeJJBfoXD1SCT37m1uf1iycj1B+oE2&#10;qcYMTGbADtwO0hHF3c+OqI477i+GQW1Z4qNjW6AccfJ+CZBbWqjYgw89jkE33Yawzh1wZvMknrWW&#10;ImvpV6g5vAy1h5YSoFVoOL4GtYeX8yy21FxgqduI67j0ijdPQPaKkebiyhOLPzcA7Zv+Ok4s+BRn&#10;mB4ZFYP4JH0dXbfC6HKDVNQ3yd/SzJ+nDo7+GqAGbsdjgXCLLWPj9lngegFyxA2CP6t8+e7OLv74&#10;swFI74D+TrqnJg9AeFgi0voOMl8RN1/wTU3HES6fkp2zUblnpgFA98TWZ+p39lej3tzwSYBol5oz&#10;nWsHK3fPQNEGOoXrvzMXVxZvHo9VY59D6eYxiIhLQ2yC8+1oc1dHmr6v3898+1k3/N18+7344S//&#10;wAWPuXAD8z8ByYrfLuYAoYacNB9Aqqz3PrL6LZwh3XG4dedB861k3b2h79rr+/J67jfwRu+3l/WN&#10;59lfvYjCHfNxcvloVBxezFO8futjHc5RagmKudWTQJ09sQbNp9ajcucMVO2ezeU3DWc2jcf2KcPM&#10;ATYkNgm6tDKBfegmP31bWl/n7h7Uy9wOozR95Vzfxg4Kj6bONMAX6GVTdxljjckC0Z74g/MLgCw1&#10;/Z1EsUTfrf/x579j3qKlCNeVgqnO9RTmykHzde10AqQboBLMLTD26+NK1w0uH73+MsrIoKpDK7is&#10;luHsSdqOUxvQoJCskZzP2ozzx9fScM8wy7Amcwn+VrgVoT27IjY+3lxcoptmBJKuNVR/wRERzv1B&#10;TE/gRGmSeg8YbK7SMV9Lj0/DouWr8cNPfzMDbg8YK/7gaJkZI20BcpaWE/rY8yP+9s9/Ijom0Vwk&#10;YL677mGM+b58coa5wUqX2pqbnxJTzOUn9nvuFiRJSFwqig9swLnMpWjJ1S+j78DZnK04l72V4Sb8&#10;vWw/Lp5eg8kfDUd4UAC69AwhEzy36OmGhah4hznm+/i65pRpMfHm2p7oxHgksw+l62ovxXVbnq4V&#10;TOYSTMnoj/krVnvG2dbfuRI48uUIkLM2nYoOIALGAeky/ps7UZ/+NyGjt+8qigRSWzOoO4VE82SB&#10;RJFNMFf9cQkIEJW34KhcpLngLR3R8anYOPs7/EWAlBzEDyWHcd2fdbdGJwQEBSE4LMrYlJCIBISQ&#10;EeaGGF1+Es922U5geKS5sS8mIcncuqCrxpIS2LYAIRiySwnsU/dDygbqwpSk3s6djGL2mbI6nONY&#10;r8QcC5BCc5q3qNq4fabdNazxXfSWbhTVhUy6ikvs0Nq3F0aae8pS+zjXDTJNF4cYxlFZ0d2Axnzd&#10;gNWvb3/zd9SXzuzGD/XZCIuIMUule7dAc4OL4iG6e0PLyjCG7cXpgt44MoZtqC2m605GXf5mLqmk&#10;aFIsa3XtoAFFdxzp1iw+m4vqMjLw6tsfmXFaINyg/AIgt7jBigiPNTd59u6riyp1z1iaMchSSuzR&#10;LcICJYw01ywZhlGkmG7/1XNwWKQZnGZOIgMqGTzoNmROeRN5iz4yd6IJaAERFZWIbkEh5v4NLStN&#10;iO7W6NIjwNxWpXsgY3SvEBmjO9CSqZMmQ4AIGE1UCsska5nzObV3H3PVYBL1TE52LrWM1kVPBGr3&#10;gWPmbYMbFAuMjXsB8gHjFG4414JoXUqZ3o8DyHDuMzRLxAFIVwTq7g0p1Csy2rBLbJHtSTF2ibNG&#10;X0UzpnTdK6S7O2REdYlJz8hQTPngARTRgdTdGwFh4SYvLJ72JiraGGBdrqILeBPoNcfQfiVwiYWx&#10;Ty013SKjPhNTCb4Fh/0onpamG/CcpZ2amkDdGWcd5emCOZkCcy1rRpoxIe5l5gbIY4Osz+PsYsb+&#10;nP/B6YwzbmhKigogufe6Nkt2RnkakDqSvdClKKliCL1bidgjoHS9oC6mNDfBmIE5t74ExqRg3Gt3&#10;IT02yrQRqJs6mR4ZnWiuG9RFSgq1nMMjooxzqPt+tAnoWlUxV+1qyQqIBOlpjDPT9czJTUlLoRCQ&#10;eLaZEMONJtbc02Yu1+TSlW1LpG3VR1XmL2JbHJAsQIZBPoPsA0j/dHOvgBAwWuNpnAVjC7RLUTnZ&#10;JgHk+CLc4bgU7eVvum81hUZRTNOdjbFsRywRGwSkwA+KT8eYV+8mW5wLliRq0zh8nAQDktpnKHBi&#10;OUgBLDDUp1nObMcuLS1xDVrPMTTWidQxng6l7jDTRZS6z1p3nkVFxxIsMpXL15Snjo8894IByL6B&#10;cLPIMMhu5xag5SvWIEyX4nKmdK2pruVLohhai5rsXHZES0bKCjgBJIOoLdcCpRt/xSIBJJthZt5z&#10;91lMnyEoytnNrT/ePNsBa1YFrAYkY6+tXYM07oMHDIn6VXmJlrUYLZBVJo5lE8g8XaIZEhHJNuPQ&#10;vUdPgky3IDLCXG8a3Cvc2Df1pzvX/kZSNJmTvR+DfEtMTHJ+LSE0NMrcICyltX4TEuj8pXEXogJi&#10;lZTQvUFaEvKHYjlwXQipnU4gCaBUAii6GyNLIGWv0vsPMuU0IA3wmi7XmrY0OA00gtQXY2SMdaVp&#10;LJXXfdTyu8z9sR6ApJfE3DfL85juY1R9wyyW0wWU0jk2PsZsJLobSPeehUTSDpKN3Xr0MKDHJiaZ&#10;6wplk8JiU2hafDbIxSDHSNvXFRcv/WQ6k9KaNd1DncDZ1zKLluJU0BhiAqClJZDMzkXGpNIHkR0y&#10;zGN+Km2XmBAT69zZqvNZer8htAsZuHNgMgJ69jADNUaTu1EwbUQKDbscPOv3xJC57uvkbaiJ0kWU&#10;CZQ46uQ1vFyKcQnxdAESERYWijj6a10JiOPlOzeOapnpOsQwugy67C1Wk8B2f/oH0GreNjoAGSPt&#10;LC3fa9Wf//pfZuCqIIC0jeqixkRaf1FYytkZ1KBtWhrBSZenTfaIQb37CCzdpsllwrWeRAMqgHoP&#10;GoIBN96CsKDrEczdz2nP8bG0dGV/jDCunTCa3rJdThaceJZPJKuSxRamadIEkFOfE5ZIZkdFGQkO&#10;DjCAaCzqQ35UFNuUk9m1exAiaOdiCKryglmuqcX5hOQXAEn0cU0jM3QTni5iEwC6+iqGO4oQl1ET&#10;hc0uJUWpmJaY2Ob4N7qiy+PvECSxT1cbx5IJCfJkCY5u6Xz23oH4j3//D2OQdbiUcrqQTTZL1De7&#10;pJYLxYLjgOBsFKqj3dQsKeqpPMUFQmhkFO1NAAce41yKy6VtWMy2Q8PD0OG6PzMt0jxHsK9E7nbS&#10;MYwgJdJ51RsKu7w8AMlAO+91ZIMu/+XvZoA670ihUF3Wpu2XQIVqdjgYKSWFJAJGd8I6NLezyZ2G&#10;9ZVvflSAwOoSyyQ6m71TojG0bzSuvu4aA4rKiLEKE8gCgSFHTs6h6jn+jtOmNcIqa/uyAOkq0l5c&#10;UoG9QswdaT0Ce6Bj584IDAszuvcIDDQX4+qyt65duhIsuRW66zUegcFkUkS4uRM2JZ3b/jl9bO7s&#10;asZIu198/f0f/23sSs+QCKOItkPdJqer98K4hnXoMwB6BiZjrWcrZjbJGIUSldHRQWwJ5TJ97r7B&#10;uL7D73Ft507GeKuM+lNczqeeVVY2SMxy3vfQ02a62heDBKLduaSHfKbAkFB07t6D7cSYs1oXgnHN&#10;9dcbgHRkkQ7XE5jO7Pd6puu2zjCW03LTJOhoE0HAIsmknfsz0XjW5Sg64PyIC5Spk2eYTgO4Derk&#10;rN1HlzrKE1a6VVYzKEnUsuIWL6WtSHH5NCqv5aD77fXTEbpNb2D/dPzxmj8yHmyWpwOi/BeHkXpW&#10;qCVgQbCidIlYo37UvyZQdz52po66HU9Adyd7OnXuhq5kjfHgyUb5YAJRwIhFHTtehyAypzufBZK5&#10;ajA8yhjzfoNvwvkfnb/c9ywxxw86d/kn9CDSPQJDjVMmeyOgugQ4HVlnToOwCmrdaiD2WXl2YGKP&#10;nEndzai64eb1RBKuu76jYYkGatwEGlflWxC8bXPpKk3l9Gzz1L6eBWxACM9tXXsaAPSssFuPLri+&#10;Uwee6YKM/hq0+tMRRteVduigexR112sXdOrUkSAF0PY5V6DqNzyCab9mzne+XuUFSC/E9E9s0CwY&#10;xckgoaqDo+5RDCWVdUgVCBIpL8AUSnENRAyzgKkdc7W6jCoHF0E7EcG0P1x9jWnfaz8YVx2BJFAV&#10;2nYsOEpXXH3pWRd+64rSjl27oSeXivwdGegeAT0NCNdd38G5KJPmQT9hoZXQoVNnXHvtNbjmmmvx&#10;5z//2Vw4ec0116BnYBCiCY6uSjVvEsLoB3Kj0CfEZhfTFq93uKHBPBhSYTFHL6I0KM2+7E/3oFCz&#10;u1mlpagFqM2zy0bJttiZV6jrSWMIRhTXuWyM7o8VQMqXCBiFxvCbNh0fyYJpmSV/JiA4hGD0QDAP&#10;uWKODHpPsqkTfR6B081z8a2Wn0SXTnYNDiZ7dMHknwyIV//5j7j66j8YUEM9N4TGc+fVUtXR6JrO&#10;AVe+aPJfuYBSlzP9T8TW0aVLbnHuTnRuwTL5DM2NWLo5z1NGN+Z5b8vylHFu6fNcD1ir74g4cW8b&#10;rKe/ADE3WHlEVxGa8op7Lrq0eaYvta92dXea6qssQ3ObHuO2bTsOG5o2GhydTai0pnPOPZNWH4r6&#10;N/1IXO2Y6wzVd7NzKZWJSw/PmK2Yvtiu4uYeN6UzVFyiuO3L3g1l6rJemSfd6OCJq3+3foo717Cd&#10;NZft2Txbzl80p967Jt2J7rT28uyzGpeCZoKlvIBxib2i0XsLqc1zK6U2mCYx7XHgdvC2nEK1obqa&#10;LAOYQgJvgGRcXzSy+aaMSOl51mV6IoxCc5cl00276ksTI/1JNtOeRG2wjCmvdpgvMoiwIrC5UdHG&#10;FUpvtmP+ZMnqzDYUmonVJCqfaZak5tpKT11TX/17xmXLmzoiooc0qmvSPfgY7JSvPOpk8/Rs6njK&#10;2ba8fTFduhmyqIzN94xLc2zal37Cyj13HlGemVeKuerNJPgRxP/ZX6xCatCrpF9HNt2dZ+JWQduG&#10;ROkckHfgfqFAMSBrkhnqKig3iexkmTJKo5j6TFO+SG50YTvSo03/KqN85TEukpQ3edqm6Flt6M5R&#10;PYtgsjimPY9+KmPKe4hn7htlH6aeJpTP5iJD5XFSFHdjZPU2wjI+cdpT3OioehqXsFI9T755Ptti&#10;MCxXnGLqSyeNy5Nmpc08enTwiifflOWz/1xasXN6lQXSNuovNs+Ws6IOvPF2GvbvWGz2rih3HY+i&#10;3jhFA9fVNAZw1jHAanIoMvtKN8C64iqvCTN1NMEe/TSZmjC1r3TdY1hYUY280gojBeVVJiyurjNl&#10;7KorrnIumzVW9qyjg3tMdixXEvVl6niwUtyrt8ZDUTlzU50V5XFMKu8dt0dsGcVN3x6svPUY2no2&#10;T3G3KM2UEy56tvo2O+Tz1mea/7wqXWkSx43wibFEAsffZHkruoBzi/LcUtbMNL8yumXPG6fyRlGu&#10;Filh67UB2QOEynnbZhv+5bx5HnEDrSsP7WCN0JpKL11ml1tYguKKGqOLiJVXVGZu/Syl1SmmFFRW&#10;mwVTQn+wpLEOJXV1KKttQFlNHQpranCmlkTTLaGsW95IKy1dWV7tKU39SV+FmlgRW+2pL0MOYik9&#10;7ZWuZtKIhxmfJy79nWtZiR3bMeXZjuqbhcKyBgcPLpZY9jpHe/elT1RGfXnKCC9PG+bGVOZ525Bo&#10;LMy3Yrlh+WHnU6JnlXFuLvUk+BdSARvauDvPKiqFLAFsWf86Ju4ZvMCwzDcrQ/U5AAusiGbr+ItZ&#10;dXbAFKUpVLp00LPasNZTV8oWmPt2G1BYVYMiEkL+hy4nzikoNtczHsnMwuot2zBp4gwsXbwGU8bP&#10;wKqVa7Fq7SZuU+eQW11trNehk9nILylHeXWD+aNe3TRv9JHexM7077FAmiCDCcdh9RPRTHmPjhJL&#10;It2cZjE046f1U7ouJ1R9XVxo4h68Fba90tbJ879hVlfc6osJlkQ2z7Th6Vv1vfpQ7O2Q3rKeuWhT&#10;3zU/3vuBveJpzKxiD8FsYSvtpUnUia1vxFPOPruv121TjiIAzYrz5FlAbXq9ViHbs2SzpBHAEm1T&#10;ZtVz8HYx6JZqTX5BeSXyyypIoHqcqWrA0cMn8NGbwzG4dyriIkLRJz0JGfppt7BgxEeFoH9GImKj&#10;QpGWnICI8FAkR0VRotG/N4/Y4SGIYbmbhgzE3v2ZyCkuo4NZbyyTfEiNTZOtUPpJRBThae9NthhI&#10;hJluq7QXPpvvkzNuyWEuhfbk6WpMm67vMviu/3XSzbWZFFtG4s5TXxIRxBLChu45teX80/3F5pn7&#10;S/VgxZDHI+4K/p16xSjrUdAD3i+EAzBk8Ty7L4q1QEvMHcxqX22KGCSORPcy67Zdc+OuSOSZCLNa&#10;Wda2WVZdj3z6N7oiRnfKZxUW42huHrZu2YW3X3odA0iWgX3j0TstHjHR4bihTxISY0SaZMSEdENo&#10;YDdEhgQhIjgIwcE9ENijMxJiwpgWjG6drkNQYHdc1+FqhAR2Zf0wxMZF4LkXX8bkKXNIqKOoqG5E&#10;EbdLrX5NlB2jxm4w8EyksT6uSRWJzLXFIgnTa1xkcW4RV32NVe2yTeJg08yzacuJ29CK6pt0U9Yh&#10;j3/oL179JO50zYNH3M+GRIYwrGAm2k9sBVvJxq04Vxb7Opa1kEm1q9HkMTRKqbyIQiui6wotSczt&#10;oJ7yusTbiqyL8rXl2fur7aSIsGpHx2/9mIB8FznHx/IKUVRbjyN5+cillXj+mWcwtH8f9EuKY5iB&#10;vkmxSE+IMndcJ0WHIiWGYVQ4MhJiEdCtI/rS+nTr1AFRYb2QHBeFkJ5dkBQbiZjIXuZG9RTVI3nC&#10;SLK4yDAkm+cwpkdg6JABuHHAIGzetAvHT53mdteIcupmr6U29/QztGK2GuIiayEiCRuNVYQypKHU&#10;caLl01iCqKyxTiSavQLae3mvV5ztyBFfurFyDNWOu477Kmm3fu2RrL20q8z+y8GY4ycHYJwtkUfp&#10;Cm1hWQKmeclA0YRaAjiryYmrjEjg7sj4CJ58iUknWHXs09T1lFN7VizBJIZ0rCdrqe+11DRfMFap&#10;5dJPWDRjPp557nls3rgVUyaOx5uvPo/b+iTjlt5J6JcchbiwQPRLjUXflFgkRHDiaUX6JsUgnWFc&#10;eBASIoNIqGDEhPZkXjh6iETBwYjuFcS6wUgniW7pl47b+6dioC5RT4rEzX0SMSgpFIOSdeFWLPrE&#10;BiOBW+Gg9Hj0I6luu/FmTJo0zfxpt/yxsgYSitutexLsxBlieHBRvll8jHux9tSRBTLfLVS+53ps&#10;ia4ysHFDDuVRrKWy4iWgjbMtd75bfJZNz1Znm6bF4ItfpW1DymrV13HSzLaiSgy1cuSLKM+YYk06&#10;n8tlbj2DrmeeIZSno0Y+K1R5N7HUrpcgejZgEBQ9s5z6UduOssw/d95b3lisekc3kfHs2Yv46ed/&#10;4OF77sOmnVsw/vvv8PX4UXjozpvx8lMP4obUGAykZbghLQ43clL7JujC+CjcQB9ocEYsbu6dSHJF&#10;0upEYGAayZUUgTtuzMDtA+LxxJ398P4L9+KtJ4bimbv64sEbk5megEEp4UgK74GbScS7+6fh/kG9&#10;zZ9n3JAejfSYYCRHBuLOfjF4+cH+SIvojD6JkUiLC0ZqQhCeeugB5FfUIq+8wnkLTBFR9BUgib4F&#10;Z6wvxyefzk6am0Qat6ySvTbcfK363Dk0tOjbvE66xPzkgcrqmaH5brpH9IU1hUpXObUjMtnryP1F&#10;JHHvJoY8JKYlkJWr6hsc5a2YwXFAmjw9mzgn2VoXc3W5nXjPLbp6dsdtvq1rSaTQxt1te+t42jFp&#10;nnreds0zt15uVQ1l9Rg7ZyLJdB4beIL68t13MYTWYWhqOAbG9cQQkujOwX2N5bidFuOJW/rjpftu&#10;wDO39cMLdw7EK/feiLcevR1P3d4fr94/BK8/OARj33wMk957AtM/egrTP3wMmya+i+VjX8G8r17E&#10;5y/ejrceGYzXH74BjwxNw8M3J+GmlFAkBpEstGIDYnvhhuRwkisRt6ZF4tEbE/AcCai0jMQoWrIw&#10;kjcNkydORlFlDXLLyun868QlKywMiIkWjcatsWrCtFApGrOXCCznjf8PRaRzizvPq4Pm2BPWekjW&#10;hlRMc9excfPLCZo8TaoGIevjTeMkWlKZfKZZIthJt6KJtvVMGbZlj6UGHFc5G7fPXqK0k2bT9RVN&#10;bblZObk4UpCHU6cLMOzpZ3Bb/yTE9+qKqMCOSA0PwN2DUvDoTan47MU7MeWNB7Fr4ns4sXyMuXW4&#10;aP0UFKycgNPLv0PmvBE4Mu8r7Jv1OfLXfY/c1RNRvGUGynfMQcm2WaigFKweh5ylY7Br6gdY+PEz&#10;WPbFS5j38eN49Z50PH1bCm7LCMHN3M5uSY3C4MQw9I/uAf3iw720XA8MSsSLdw/G7f0icWs6rR79&#10;qFv6p9JRD6JV64vLP/2X8d2aOAmaVJFFE2NDO0HuCfeP/5q4y9s0WSIrzvfwnHwRxLZrLJnHChnx&#10;6GO/om/bNETz1PP+NoAlkXVmzeS1RxgPOdyT7L7bW9uTQlve5tlnW1596CZnPfuHVsyt8faZysoB&#10;3HvwEB685Vb0T4lBSnQIQrt2ND/rcXNaKEa9/hA2jH8TuesmoerAKtQcXYem45txVrfKn9hirt/X&#10;7fJns3ai4fhWc/d3A9PPZu9AU9Y2NJ/aiXMnNqMlU9etbUDDwSVoPrwKjYeXo2DtFBye/Rn2zvwY&#10;iz5+FLPfewwfPnYTht3RG8/cnE4rSD8rshv6R3XHDQnBuLNvtLnt5/GbU9Evpge310AMzaADHtkT&#10;iREhGJiagiNHs2iR6N+5rI2bQBJLALfoyoL20tsTd1k3ifQHLoZMHjFpnri7f22hCm1Zb7pHT6W3&#10;+f0EO8n+oRU7ySKBu4yelafQii2ndJW5Upu6Rd8OSuba5pu6TNcfq8iRls+kA0BpVQXuu/dW+jnh&#10;SA7pQWsQi/HvPYq8rXNxess8lO5diqpDq0mSTWjK3ITzJEVr1hZczNmJ87m7cCF/H86fpuTtw8Uz&#10;B3G+OBMXijJx/sxhk9ZKacnbjQskVkvWVrSc3IyGoxtQd3idkZp9i1GydRayV3yL3bRQcz98FO/c&#10;1w+v3tkXN8YHIC2kI3qHd0E/EuqGpGDcmNwLj96chpSQTogN6og+Ed3piEfQKY80v0dTWtdstmhZ&#10;Wk2KwcEzURI7ye2J8HGkxUsKE1J+WcbJs9J+O46489zi1sld3rudSdyTbgljQ4kt5y5vCeMu6053&#10;17ft29Cm1zU65WV5jNkkmSwYOt5K6Wbm/fj3f+ClB+9FTK8u9HUS8MQ9fQx5CnYsR+nBTag/6fwa&#10;gX7PQqJLZ1tJnFZdvF96CheqCnC+ugiXaotwgeH5qjOeC/iLGJ4x9/tcLM3ChQKSKm8vWk/vRovn&#10;Vwsca0ULRstVdWgtyvetROmO+SjkVpi1aCRWjXgWL90Sh1tTQpAa0gUR3a9Besj1GJwQSCsUgLsG&#10;xiCJ6aHdrkNqVCAG0PG+o080Zk+YhJI6Otu0SFrdZtwcr91u/MVNBCtaaPYvVG0ZG9p0m+aW9tIk&#10;6ttKs6euIRKf/evo2fyKggjh3jrcBHBPujv0lW07IDc5nHyHIOrD1rWiZyfN3h3ta0eDF+tFJIF7&#10;+S9/w9CBfTEgg0frxFDcNzgJG2Z+idJD61GTuZ1b1zbzgyiN3LJEoCYS6JwIVHIcLRX5uFhTigu1&#10;FbjYWIPz9bU431CFlvpStNSWobWmzBDpXPlptBSfQEshSXT6oLm5uCXngLmOVSRqPrWLfYiom1FF&#10;qySLV7NvGYo3TceR+SOx9IsXMPrFu3Af/aHYgOsQeM3vkBTUAUO4lcnhvzmNp7jQrojrFYCM+DAM&#10;SIvBoNRYHM88ih0HDpoFo8/m3JNkJ8pg64q7xU2i35Irke1KYq2Q/B+3Pu642c5EIFkk/wl2hxJL&#10;BHea4u5OjTXx5Jm2mWZZrU6NBfMw2l+sUhJ/YL4cMRKlpUW4o28y+scG4cGb0rBvxWRUH99lSFR7&#10;TL9vsslYCv3sx9lT9HFy96L5zDFDjPOlObhQno+W0lxKHlr1MyCVhYZgLRV5JFAeWvRDM8UncY4k&#10;aj19BE0kTePJHZTtlK2mbcV1PbZuhq4+uAbVe7S9zUQ2HfYjC7/GvM+fx7vP3oZbM6IRSasT2OmP&#10;COn4O/SO7MJtrjOGpocjlX5Rclwo0pOj6dtFIiogwPls7ugJnD5TasbtxuL/n2K/dHAlcZOjvTx3&#10;3D4bEokI1mq4SWLi5/TsxO3EOnLJ3JOpr7CpIW+6+UrbJW+dNkqxLUMw5qmsrWdD/wHqWXX1zZMD&#10;Rw7h/hv6oQ9POQnRPTHsqXuRu2cVqo5sQ4MmNnOLuc26nkSSk9yURZ+m8AjOlugaOlqYshxcrDyN&#10;Jm5VTYUnSaRsbnEkEIl1oboY5ysp3NpaynLN1XUtZ47jXP5hnKVFajq1H83ZB9jmHva1A7Un9CtH&#10;JJKs0d4lPNHNReHmaeaHebZP+xSzvnoN9wxKQmp0L3Tv8J/oef0fENTx99zOOqAfLVLfyO4cRyj6&#10;xIQhNqQ7+ieE4YXHHkNuaRn28OCguwc1fvf24cbFisW8vTy3uMu543ZurPi35X5262DjNrzKEsZa&#10;DjPxnjQRQYVsx/+qeDugVfJ23kpAzHblG4xJd7Vvv33iftZXB89f/gkvD38dr772EtITY9EnIRIz&#10;vnkfJYc3o46nLFkF81NUp3agjuQx1xTn7EMzLUpLCbcn+jn6vS9ZIv1C04XKMyQL/aOKQsoZPos8&#10;JBSltSQXrUUn0Zx/FM2nD6M57xAacg+iQWHBYdSRVHWnD6GOVqqGpK05Qv9o1wKSaIZxuDMXj8H2&#10;GZ/gC25rt/KEFhfYCd2v+Q/0IIk6Xf3v9JX+xC2NzrdeSMb2REpUEE+XkegfH4yConLkkUhmS7MY&#10;ejCSuJ/dOPk//yti2/k1+VfLmd8Fcout6A7bEzvh/hPvlv9Je+2J2pYcyzqFyvp6PPXko+ifloz7&#10;h/ZH3t4VKD2+A/WczNqcvajMZPz4bm5rO1F7aAvKd69EzYF1aKD/Unec1urEbjRm0aJwm2rVDzcV&#10;naBV0o84ZeIsrVPzqX2oPboTdUd4GjuyBZU72P7WRSjeOA9F66YjZ8U0nFz6PQ4u4La1ZDJKd61A&#10;JR3sst3LcWbLXJadhaKtc5C/kSe3VROwZcqH+OqFu/DwDQncvnpwW/sT5Wp0/tN/oNs1JFO3PyGD&#10;J7UB9Jdu6xNn3n7PnTuLDrZ+L9uxRJL2iOP/7C92TvzLKN1d18bbe/YXm+8fSq7SQ3sZEquMnUxb&#10;xl9svru8Qncbsigyz/7lbb4V/3TVOXD4CGpazmPMqJFIiw7FrqXjUKztK/cwdsyZjPHDnsU3Lz+G&#10;L55/DO8/eS9euGMQXr//Bnz17N345vl7sHrEa8hlncoDdITpdMtaNZE057IPoTmL5Mnciko6yAVr&#10;Z+D44nFYN+Y9jH7mTrzz0BC8cu/NeG5oHzw/tB+G3TkQnz15K756+k6Mff5efPvSA/j2lYcx9b3n&#10;sGPGCBTtWoLCHYtRsHkOTq+ZjF3TPsKUdx7HYzcnITGCJ7Me16LHdb+Dfhyr+/W/Q0iX6xDV4zqk&#10;87Q2NDkSzz/1JOYtoqNeXuXFw86FfW5P2sNQoa1rxV3Ov47tw4b+aVbaS/eS6Eri37F9bi/dne8W&#10;/zT/su3FjZB4en9Sp+8P0i/68J03za+2njmxEZXZu7FpzjfYt3IGCrYvMncV529egNojW1G+fwNy&#10;Ns/HgYVjsG3SO9j0zXDsmfIx8lZPoiO8CHVHdbnPTnN0rz+yEWXb5iB32Xc4OP1zLP/yRSz87Fms&#10;GvUyds0eyXZXoOnEXjTQL9IvOGrrrDq8FtUH1qBi91IU76ZjvW+5IU/hjoUopqNdtH0u8jfNRO6a&#10;Sdj43Vv46NlbMDQ1EinR3RDc+U/c2v7g+QEx/UZWZwzpl2J+HfuZh+/ErJnf4+hJWd4m76L7V8WN&#10;oX/er4mbFL9W1588Nu4lkZ04++yf7i9XyvOv7y7n/2zT2stXqAtls88U07H+0fwt9HuvvYy+PBrX&#10;0UepoiWR1GZpK9to3kxfOr4B+SumkCzTeVqaibJNC1CxfQly1s7FKW5FR2aNQMG6qWgiic7x5NZa&#10;pF+v3ImavYtwikf09Z+/hJ3ff4QikrFs5yo0cnus27MepxdOROHSqcieMxZla2bi7IG1aDq0DvUH&#10;16N8zwqUcWst2r0MRTru71mCM9rWNs9CDkm0a/rH5nfD7uibgIEJwUgL7YaQbteSPB2RwON+7+hA&#10;vPriM7j/7tuwbPMqzOSWlpmre1yda5KFgcXl/xdx49vesxVLDuVbslhxl3HLL36Gyxa04p//r4p/&#10;3fZuanGL8m0ZhfIFdCl3w4VL0C+X51VUYfI3oxHdqwsaijNRlbMf1Sf2oGbTEkx66hYsHvEuTzoB&#10;XO0B6NGjEzJSk9H1uj8hPaQjNo37ADmrZiFr9WwUbJyOusNrcKHkOC7W6Wd5TqD24DLkzh9h7sQ+&#10;vngyCtd+jxPTv8Lg8G546OE78Kc//Cf63zQQXWhFenbugPCeHfH8HQPx3q3pWPzuUzgw9XOc4VZ4&#10;ZusCnNk+nwSkoy0ibZiKwwtGmh8PH6q/FojpQT+oC1LCuiG1V0cMig/CbQndcXefWPNXmCW1Ndi6&#10;fSvHWuE6kLSdjyuJG8v28v6VNImbHO3lS/zz/ke/5eYmwq+JGv61598SS6Ii+QZ8VtjEtLdefRGD&#10;eRyuOXMM1Vk81u9Zg2lvPYHHhvTBizf1xvJxY7B75UL0SeqOpx64CR8+dwc2TfsSR1bMQt6W+Wjm&#10;Sa3++CbUH9tCx/o4fiCJ9CPEjQdWIXvRKBRtW4CWE1txcP5XaKoqREP+MWStm4VjGxZh4ah3MPfj&#10;57Hsy1ex6NMX8dEjQ/D2/QPx3WsP4vvhD2H118OQu2oiSrfNRsUekWke8rfSx+Kxf8o7j+Cu/rE8&#10;kXXDkMQgOttJGBrfA6/eGI9Xb4jEswOCsHAayVtWidXr1njf2PtPVnsTazHzT3fLb5X5NcJcSdx1&#10;DIkUsR1Zi2DFnW7jVxJbx7bnbvdKYuv4hE44/Z8zZVW49Je/QTdP689CT+cUYsT77+Cm1DDU86hd&#10;z2N2U45+RHkLLQlPSZvmImfWSOwd+w42fvISNoz9gARYiEqeyqrzMs07Iv3OXnP2HjTn7sP58pO4&#10;VH0alypyUX90E6poOcr3LkV91hY0nqGlO74T2esW4OCML7Fr1NvYPnI4tpMoBya8j5PzRiF/3UxU&#10;7Vtl3kvpRWRztl4tbEHFoeV00pegaMtsnF47yViilaNfxQNDEvH0HRl4fEg87ukbiSf7R2D4rfF4&#10;996++PD2eLzy0EDk5eRi9+Ht5tooLSI7SW6xuNm4f7q/2Hx3GXfavyIiTHtt2uc2vwkoaTuhPrH5&#10;7Yl/OduBuyN/cddxiy6OlvUpKKkwfoG+6KdX7lmnTuKZe27BF8/dizNHeQzP2YeW3F04f3ovLhUc&#10;pG9zgCQ5jMbTB3G+LActFYU4W16AC7Wl5jcGW3mkbyHxzvFYf7bomPks7VJlPi7SEtXwWF9F36Z+&#10;/yo60VvRWsB8bneXqgrQWpGP5jK9zc7FeX3+VpqFHxheVlh4DJcKD5sf5T+vz9Yy16OODnfN3pUo&#10;pGN9cuV3OMRtctP4N3lCS8WrDwzEN0/fiJdSA/DCwGjcFHYNPn30Box+MBU7F0/F4lnf4VjWMfOO&#10;SFhYIlnM/PH8NXx/S1TXSnv5vybuOoobS9R2Ep1Md9qV0tsrZ9PdefbZX9x1rEgpfYZUUdtg3lSf&#10;oYnXKWXmhPE4dmgf5o77CAeWT8W5UwdxkeS5mH8UP53Jwo+c7Es1JfixvhI/NFThIkM9X6w8g9bi&#10;kyTRUZw7cwTNtEbn8w7hh8psXNKPqpAI+pikgae02iPr0citrvU0CUqn+zJJ9JfGKkotLjdWsu0y&#10;/FCVj7+QUD8WZ+Ey5VLBSVw4TSKd3Inmw+tRyVNayab5KFg/A5mLRuPAnK+w5pu38OjQJEwa/gDG&#10;P38TFr99P757rDe+fagPnhoSgXfuSMWxIwfx/ddv4VjmCUMe4WMn2U6aDS12Nn4l8a/fnljMr1TW&#10;PrtD/3JtflvSX2y6Qk2of77S2ku3jbvb9Y9bUX13KNFPcNhVKGtUd74V478bT2LRuf7wBYx/6yHU&#10;ZZEMp/bgYvZhXC44gR+KSIrKQlwgcS7Xl+OH6lJakiJc0g/L6CepeZzXG2z9VP4FWqpL9UXc0mix&#10;6F/Vm8/bNjLchAZauZo9K3GOPtdF+lCXq8/gcl0ZfqT8tbYcP5NEP4hAZ07gp9NHcIEnxJaj29C0&#10;by1qty9F+aZ5yF07HTmrv8f+OV9iJ09n377xGF6/JwOz3robc157AN892R+j70vDllEvYOHrQ/Hh&#10;Izdiz44t2Lh4Gg5n7uWiccbuYOWbLPfEmTz9PLYVT5o/vm5x59my7jatKM32b8vY0F9U3rudtSe2&#10;UXeaJY4V/zRbz5a3cZvnn+/OU6hrXHQa0yf45m+QSaKC0wXILy5DXU01Nq9bhqWfPGE+x2rJzcSF&#10;7H24mHMQl2iRfqQjfJFW6UIxt52CTLTm6vfMt6I+czPTSaDsvWjOpA9zdIv5W6OK7XNRQotRsn4m&#10;Gg9vxA/clvR3RLqkPmvRWB7hV+N81g5uVdwy2f5F+lY/cau7lHMIF0/uxYXjO9B6cAPO7lqF2m1L&#10;UbZlIQo38mi/agqOr5iEffO+xpKRr+Cpm+LMr85uGf0y9k54DUdnvo/jM97CqVlvY8/ScZgzeRR2&#10;bFmOY4f3YuvG5eZUam7XJh4WK4W/FPkqjly5TPtiCfCvyG+1/askupL4CCGG+hhrn21+2858P4ng&#10;/FCGLd+WUDrS6k8/zB9WkUj6uGPpsoVoPsfTyqXzmDzxW5zYvBBFdGprD+9AY+YOEmMzzuqvFA9v&#10;YHwbzh7Zgqrti1CwbAIKVn1PgqxDztIJmPj0LRj58I2Y/daT2DjqTaz47AU81yeYDm4yht+Sii/u&#10;H4QFbz+K2cPuxcavXkXFhpk4QzLkr5iIys1zUb9rBU9ya9GwZxUati9BLU981etno1zHe0re2qnI&#10;Wz8N2aum4fi66dg392t8+eJQfP34EKz65AEc+P4tzBx+N/Z+8zw2fv0cdu/bigP7D2LHxgXYvX45&#10;jh/bj527t+J0Ef25C5eJgTPRmnBho7gbqytJW9x/W9prw0p75f0J6L3I8pcNtN+4LevUUxmHNPbZ&#10;SbP5vnYdEjlKOT8DZsv7ykrMX82RQPqzTP3C+MWf/oK9+3ejvKIWZy9dwJxZU3C6IBenD+5E6fGt&#10;KOExv3jrIlRyK6ngVpK/7Hucmv01dox8FYvffwxnSIRG+ipNJFrt3tUo2zwPp1dPwcYJH2LeR89i&#10;1gdPYMGnT2P9mNexg2l6Ibmb4a7x72PruHexlf7Muq9fx8pPXsSecR/g+OyROMXT2ck5I3Bo+uc4&#10;NOVTHJj2GQ7M/tL8KciRRcxbMQEn1k7DgUXjsIhtBFz9v9A34lpkH9qD0/nHsWPvZhw+vgeZp7KQ&#10;dTyTYyvB5uVzkMPn/Qf30bk+SUvMLe28g52dNIvlL+WXeSpvyedOc+K/1tYvxbZl67vjCn9hiezE&#10;K/R1euUyNnSLr6xvENqm/PNt3KarPys6VtZzJdbUVqKm6azxjXbs3oFj2SdJslbknzmDvOP7kL1l&#10;EQ5OH4Es+iFH5o/GvskfYen7j2Pm6w8gZ+VkVNNy6G+CGnL3oz7/ABpzd6Mpmw55ySme4ngy4yns&#10;fOERNBzjtkffqOzIWlRmbUb50TWo3L8CpRtnm49MNo59A1vGvYPpr9yDzWPewKpRr2LZVy9h5dev&#10;0nEejk0T3sXOqR9j98zPcHTJN8ikT3Rk3TTEdvuDeT90e3pX3Nk7CG8+fgfGfP4+TuWewukzRTh8&#10;5ADyT5/Ank0rcPjQbuQX5qOwtMKcULWV+696i1174l/Gxr1p3ptePT+d5BL/uv7pbrE62dCQyDex&#10;bZl7JXFPvgm9lkVpjpP8q9KOJbLtiWz2RZa2tRMnOdH0jfS8decec+SvI6lK6Ddd/vEicnYtwxlu&#10;NdmbZiF//SwcnPoRFrz7kPnR5S8e6IeXbojHhveGY0z/QRhzWz+MuO8mjL6tPyY9ejumPXw7Ph+c&#10;hkmP3YZv7h2ID4ekYuxdg/FCdAA+vLUPXooPxRtDeuPW6ED0+t//hkcSA7CNhClaNQGZc77AXjrN&#10;Wye/hy2T38e27z8wP8u7e/qn2L/gaxzmNrjw2w+REPhnDIrrhjszeuHufnF4gjqsX76I5NmPQ4cP&#10;ICfnJA4e2IvF0ycjLzcH+UWlxie0E6QXj3byrDi/mWX9IT573QNNuifNxH9JivbEtmvFP83qYuPu&#10;Z8lvksiX58StuPPsNtZyUVuWm0Q23Z1G+RUS2b5EpoZzrdi7dz8u/PRXAluP7bv3oLS6mn7TJRNW&#10;NTaj+WwTTu9ahPJ9S5G/bQEOzx+BzIWjUb5/CU9ZC82LyKZVi3D0vmcwMjqC/s6L2DdnHJqKj6Is&#10;Zz+Kju1Cec5e5NOxnvf56zi0Yio+uncIiXU3Xu50PWYNvBVLn6IP9dVwbB83HKeXjELZzhkoXDPO&#10;fPtj1/QPzQ9fi0Q7p3yCHTO/wBYe60/SwU7o9jvEB12HW9MDcfeAMGTEBuHpO/thzAcvY/3aldyy&#10;GrFl51as2bgKy5fNNz+lrPdjFgM7SXZRnfVsb0pz5sr9Y2xOnq5wt/F/VWw/VtxpljA27Qokcvs0&#10;/89EE26lvfy2YonjiFaVJZn9fWorumxz5959xtkuPFOMvKISr+IaiAG3mQO60ISDdHDP7F6GvK0L&#10;UK1P2Y+scz7iOLkddSd2oebAGtR+8hnOP/Yufnr3G2DJJvz14BH8fOgU/n44G/+15Sh++nQi/jZ8&#10;NOpf+hiFD76MA68+i6PTvkbmvNHI5dZYuHEmavYtQi2lcN1E7CGBNk142/w4uKzRlikfYCO3tG1z&#10;R2P6F68grscfMSi+JwYlBGBAYiDuGxyN9197HIUVZcjLz6Z/lI8zRfnYtXsnsrJO4ExpsTmValx2&#10;0hTq2Y7bprUnwqy99F8T2567fStuwrjL+Kd5Hetfipju/OaSefZaj7biEMcSwVPWT9SZ79ld9kpi&#10;611GHv2GC5d/NJZHf/FnQZbyepckc6+yMuP718xFzoa5KNy6EBX626FjdKh5RD+bTX/opH4UXZ+6&#10;r0LBkonI+uxNZL78FE6+8TJOvj8M+z94BQe+fAd7x76PI7O/Qvbsb3GcZMhZNREVOxahau9yWrV1&#10;aM7aYn7d+diCEYZA68e9hQ3j38Y6hmsnfoi1kz/Diokf4Pl7+uGO1CDc3jseN/dOwPMP3Yp3XngA&#10;qxfOwamsYzzGl2PHro3Gt9NXfo4ePWwmp7LR2co0NmFrxyoMLbl84jEAnBubZsv+q6Ly7jr2+dfE&#10;ksjKL0jksyZ+k/orJPK3QFYh/2cnzf4whk/a9uXpj6J29bsQWbmn6Vw34Xj2aUMiSx69R9JrALVb&#10;09CI4rIS1DZUYMPCCcjZNAel+1ag7ph+Vf8gGvMOo4nOtf7KsZJkqN27EsX0pXJWTsNJlj+2YDzy&#10;VusnMKcjn+n6E5IqErEpa7t5g91wYiud702oO7gC2Su+w5aJb2DDuNexavRrWDp6OBaNfgMLR72J&#10;leNpnaZ/wi0sDJNHvYfJ34/D1MnfYt/+nThB8hw7dhT5tELLl81Bbm42Gkka/dZ6ZX2deWno/tqU&#10;xuW/6i2OEi10g69rO/s1cU+8f1p7Za4k0slNpF+xRO2Jb4Ld0pZ4v8y3ytlnSzxHlGbJ4xOHYM79&#10;0YcyT5ijv/leFpXXRyF6DWAJlZWbZyxWcWk56nhyq2xsQC5PbvvWzUb+3mWo5ZbWfPqQ+dzLfK5W&#10;lIVzZ06ildJSeALnCo4baeHx+2zBUbTmHSHxDpn8SyUncTZrK6r2LUfp9tnIXDza+EArv3kdy8e8&#10;Zn6Af8p7j2Pa+49ixahXsHHiO1hNy/TdqE+weP4sbN26GSd5dD+SeRTllZWUMp7McpGTn4eqmioK&#10;fbyz55BXXMbTWokZnx2bDhR66agJE4YWy/akvTz/NPtsJ9+KzfdPt3m2//byJYZEthHF/eVK6e1N&#10;vNu/sm26RemWcJYgDpGU59R3nq046RcuXzY/9K9P9wWs/Zn4/UeOmc/YFFf6xi0bze8+aiXnFRWh&#10;ofUcNi6ajOxda1GVuQut+UfQqj/aLyaZSrIZ5qC1pNB8vnbhTC6P/dk4rz/SJ4kunTmFi3mHuHWt&#10;QeH6qTi+eCy2fv8Rln/9GqZ//BQmvPMgRj5/Kya+fi+mv3M/FnzyMNaNeQ7rv3sV6ya9j+WzJ2L/&#10;3h1YtXw+ck9noampATt3bqPfU4b6C+fNt3pzuZU1tLQY0e0s+pMXjUMf+2jrKq2saWOJLIZujJXn&#10;PNvwyvi3fcnrl+cnbpL4P/tLG0ukwpo8/zT3s0/aEsgn7ZX1taP23XE51+5tzRLIyfela3VqO2sl&#10;8fQOJY9HYVknxUUkrdg6lhk14nPs27UNJbRMZwpzsW3+aGyfOxLrpo9A4c415r1RM/2jFvpJZ7P2&#10;o+nIdjQc3obGLDrwJ/h8dBsaWKZmxxIcnjUSW797i1vWMMx471GMeuEOfPBwX3zyxCCMfPZGjB92&#10;G6a/excJ9BCWf/UE1ox6hlvcMKwa9za2b1iJvftpDffvQlV1Gfbs2YUTx4/hTHEh8nNPoaSsFKVV&#10;debPfzUGLRD5fBqHCCTyaDFI7A+xa8IsdgqtOM8eYvAE559vxbok/1MS/Za04xNJCUeRtkdxn7gt&#10;hpxfJ92p46Q7ito227alcj6/yB3/pViL9CPOsq5MvAAXmcwtIZ4J0BYg8Ksqa1FWW4/s/BzsP7gT&#10;d92QhlHvPM0t6Cvsmf0J1k14B3M/fQ7Lvh6GhZ++gJUjX8eu77/A8YXjsGPSp1j86SuY/94zmPH6&#10;o5g8/D5898qdePehPnjz3hS8fV8aPnikL75+biDGvnQDJr9+C+a+fy8WfPQAln3xmCHR6tHPYuOE&#10;YdzqhmPftvVYuXQ+HecC1DXUYePmTTh4eD+q6mpRVMZtt8mxOHondLqwGFmnC8yi0FgseawjrS3b&#10;bilucePrvIV2xJfWtuxvWSJLivbyrEVsT65yfBJ14i8khOcH7n1pDok0wbaMTXcm3UciXx3/siKX&#10;Las0X5v293t84rQnYEz8B+dnNRWqjap6OtPcAhRW1NShpllvtpvQykHXNF7gai/B3CljkLdhAk6v&#10;HYsTy77Enpnv8DT1GhZ/8RS+H343vnr2Bnz0aD+892AG3rsvA+8/2Afv3J+Ot+/nMwn0wSP98MXj&#10;fTHi6QEY88IN+O7lIZj29p2Y/+F9WP7pI1j55eNYRgKt5Va2buzztETyi97Em8/cj+qaSuzYvgHN&#10;Z1togYpQXVeHE6fo3zU3oKCoAGWyRNzW9H08OdIii0STJrxEIoXuLU2f6vsw9YkIYk5pCk3ar5Go&#10;faK4ieH//GtCS+SbREd8q7+tSAFZIPck/1J8fo4m2mnbEQ3OkswnTtov27H1dHR3fj3LIZIFWaL6&#10;Ni6gladBqU2dcoqKT+O1x+5E5b4FKN42HaWU4s3fI2vlKOyf+wG2TxqG5V8+hlnv3ImJrw3Fty/f&#10;hNHPD8HIpwfh6xeG4NtXbsJ3r96EyW/cjukkzpz37sFibl0rv3gc6756CutHPIn13zyDlaOewoZv&#10;nsem8a9g86TXsJZE2r5sKlbO/Ba5hfk4fvI4Gs221IhKEqukooTkp/XJyaTfU8oT5VlaVIcoIo5C&#10;++pCYxOmipsF5Bmznn3Y+vB18Ph131Tyr+RZkvyWmF/QaW/ynLjToJ1wdzlb1ok7+ZZAdgD+0n47&#10;TrrqtiVgW8KJSHqfondGAlO/16aBqo6eVd6CoIk4TyALyoq5neQid/0UVO2ej+o9C1C5ax7Kts9E&#10;wYZJtExfYPeUN7Bx7AtYSmuy8OMHMZ/b0zzK3A/lLD9kZD5lxaePYt2XT2HT189h+7cvYcf4l7Dt&#10;uxewdfyL2PjtC9gygQSa+Bo2T3gVWycPw4KRz2PR9O9w/PghnGttJpGO4KhOaNXVRseahgZaompU&#10;VFfi2Ikj3NpqzEWm+maL8u2YLBZ2bHpWqDRH2pJIcWe7Un13OtvwWCItTPPsadOxTE4dfytliWLj&#10;7tCKIZGPDD4S2TS3Er/Mc8LfIo9E+e2Jzfs1EunEJXBlXc62OivStusejH5rSwMUiWSVLl66iAUL&#10;piF742Qe0fURyBLUHVqKKpKpfNdcFG2ZgPx13+Do3I+w+3uS6dsX6Sc9hRWUJfRztE0t5Xa1evQz&#10;2DjyWWwd9Tx28vS1Z+Iw7Jr4CvZMfg27pryGbSTOdlqgnd8Px97pbzPtDeye9CrGvnw7KkrPUJ9W&#10;Whxutw31JEsdLVElTuYex7Gs0+ZuovLqGhTwlKjxVPJZVkhjtOO0E2lxkfjivjlxSCBLfWUSmdCT&#10;LzI5ceIngllxYSqx/du4f77HEv1SrGI+YvkI5Uy225qojgbmS7MDcNryDcSKr6+29Wy6U855sSXf&#10;TMrbX4tUnh2A4gK9vLrO+/JRfpIu1zywaRlKd8xF/pZpqNo7DzUkUvXBpajxSAVJVb5rNoo2TUL+&#10;mm9wfO7H2DfpDeykz7SGPo4c5VU8cW0e8wK2f8ctiiTZ+f3r2E0S7Z1Mwkwbjj1TX8PuaSTT1GHY&#10;QQu0e+ob2DPtTRyc/hYWvHUH9rPM4d3rUHOWfltjozlpaQz19N/kROvdl3knRMtUWlnFsTuvKKx/&#10;pPLCQHWEi8asuMSNwZXESxJPOSdsS4QWHo4UWlL5t+8Wm2fzFba7nfmeHUXsxF5Z/Ou1bUuhe2C/&#10;Vk4EtYOVZVEoEG26+lNcylvLdeknZ0v7+ee/YsnS1Zjw9Sh8NuwxnFr8GU6vo7XZPAOV3M5qDi5G&#10;zaFlqKXUH2SoD2n3LeYWNwflO2aiaKO++KhP6D/BrmlvYSt9pm1ThmMHySMCbZv8ukMiEmUvSbJv&#10;xts4OPs9HJrzPonzliHR/plvY8+MN7nlPYeNAJaBaX6jHsOeCS/j+Py3sZsWKrrn9ejwpz/gu4mT&#10;0ah7LD0E0i2w+ikskaauySGZnSSLhSWSDZVuQ1vOP26f/xVx9+kO20v3l1+QyC2yPpYoUsjG/eWX&#10;pyqf+AjSPolsXRsq35JHbSuU8kq35LHKa9u69JefcGD/Ufzu//xv/Pvv/g0P9e+B0g2jUbLuW5Lo&#10;A+Rs+R7Vxh+ah7qDC0mepag7vBwNh5ajeu8ikkt+0hzjdFfuJJE2TEb+qtHIXvoVTiz+HFnLvsIx&#10;hofmfYT9s983xJHs5ynvwKx3cWTehzg6/yMcmvuhIdQRyi462LtJnm3fPo2jM99C5uw3kLP0Y+a/&#10;hQkfPIi4uASkZqTh3ocexV//+U+c1YmVJytnnJeMRRVZNGal2THb0OLolP9/Thy3tNePTbvSsxXv&#10;6cyKe4J9QrJc9Pkr/1NxBneltn0Ekqicnt366M8bZGpbmW6I8+NfkJNfYH49uv+QIYiLiEBU998j&#10;c8lntCwzSZAF3Lbm4SSfi3cvNP5Q9YHFaDhMObIUjZkr0XB0BeqPkEgkVdX+xag7sMTjeM9Fxc7Z&#10;KNk2BWU7ZqCcxKrQlrdlIvLWjkHW8hE4tuhTQxyHQB/j2MJPcZxyYBatEk99R+a+g5WfP4hDM97A&#10;ifnvo3jdKJxZ8jm+eP1BRMfHIzk5ETFJqdBP/yZlpCMhzfl17537DuGv//gn/aQ6jpNjdm1F/uKe&#10;WDdx/lUS2XJXIoY73V+sNbRCS+Q/qe0RQJNsLYVv62lbr/36dsvxtaO6vrYvXLb+FZ8pFy7/zDp/&#10;Qcv5H/BPAD//479RWdeAw8fyUFBabn5jOaP/YPMzv30G3oDkjEFIDA/Ec0NDcHrDN6g5sgLV+xfR&#10;eZ6Fom2TUJW5BvUHlpltrEpEInmaMvWlw5VoPrYGdcdXo/6oSLXSWKkGbXUHaLFYtvGwU/YsSVd/&#10;YBHKSKxC9pFLMp1aPQrZtFinVjBc+TWOL/0cJ5aOROaCN7CSx//9c95k3jcoWPEFPn72PoQn9EYk&#10;iRIZ7/zmvfObr/rFX/2YbjriM/oYiUpKQaeegegVEYXQsGh8/tVo/J04mIWkF4kWS4Z2Et2Tb0Vl&#10;2ktvT1TWtuVfzxJGcVtGYl9FSP4HJHLivnTHUlgy+axJ+/V97Uhpx9+Rgj//F/APgrRrXybe+3gE&#10;Xnj1XUTEpKFT1xBExcZz5SYiNpngxyWj94AhSOs7wPymvn6IVz+am5CahsTkPrh3aF9sm/4hSrZO&#10;QzH9m8Ld8+jnzEBN5lpUHxaB6P/QkZb1aTq+Bk1Z69FAgjWdIMlIPG1vIlAz402HSSaGzSx39uQ6&#10;tGStQyMtWNWemdz2JlG+R8n2KbRS01C4aQJy1oxG/sbxyF8/EseXjMDBhR/RDxuP/ikJ5ifkI6Pi&#10;EUhShMQ6P1Vvf4VZlkgkEpn0Y+FdegSa38zWL6/HM01l9PPQGnNAUAQG33QH5i9dBa4r/PS3f7Qh&#10;gHvirSivvXR/sWSw8mt5brEEu+LpzBE76W4i2TyHdG6L5BDJyZcFkqevfG1FP//9nyBfzEcV302c&#10;QTD1C8vOT+5LklL7mF94VlymvUdwmPnlY/0EtcQBvY/5dXmVsRNh6ysvIiEJe1eNR8GW6Tx5LUXO&#10;2rE4d3yjiRuHmmSqozRnbUBj1iacO0ki0RLV0tI00hI1HfFJ64m1aD21Aa2nt6CFYS1PdxU7ptOP&#10;mmt8q5qDi1BNp7x810wU75yI3bPeQRPTv3nvBQSEhHEBJCI0NglRMXGIk/Xhc0JiCuMpHF8qorko&#10;nF+XTkb3wGD0CAlBWHQsYvQr9/p16Thuefox+QimkXj6heu0PgPNL1nHJzu/Tt0jJBoffTEGf6Gp&#10;+on46qOfc5e4sD0fMWmCLZF+i1AihELVsWmWLP7PEpX3kshxnkUSx4r4yKKOnTzfs48w7rgli/48&#10;tpVO4j//+79x9Ggubrz1bgKTgASSQySJ14R7zbhWYR+uvATEJ4kUWqUEmemxjOu30LUK9bPh+jnu&#10;MIbxzEvpM8BT1/nlfTeR4pJ7Izm9N9vLQHB4MPYtm4rqXXSq6QvVass6tgrNPKGdO7UJzXm70EKC&#10;NGdvw9lTDE+sx1kSrpmWpyl7K/O24kLuRlwgmWpIoCoSqHznFNQfWoS/Fu8Gak6gdN8qfPvRqwjs&#10;2R09wmONjtGc/GgSIZL6R5M4+qnxOJIhjmPTT5XHkhAijn7xPyC4F8cXZ8gTQasrC5RAfMJiYlie&#10;ZUm0SLYhHDL6D0LfQTcYgiVzzKnCgmRKpTVLJw7pJFkyw+iYZDz89Iv44ed/mHdqznsf/QGf8wbc&#10;iiWGRM+WRP5kkfinq6x9F6dnr2MtIrQlkZPudOp+dshjQ0d+pI0BHnr0GTqJ/ZDaewASub9r9ViL&#10;4bU0iWnmB+wVV1qPXuFmVSXTrCeRCDFcqckEJyIiziGVx9TrN9gjY0hIEkTksW2LTNYyKVRbkpiE&#10;BMRGJyMhLg3BYWEYnJ6CqiMb8GPBVpzN2YrW/J04Lyncg/Nn9uJC8QFcLDmA1sIDqDm9H0kxkYiL&#10;DEUErUr3zsHoGRiGnqERCOsVSl8lHIGRUYgIDUdEeITxX8Kom36L3hA+Os5YTxEolvqbLYyhxhIZ&#10;k4ggtiMSSUdZHNWLTkhEWloGSUDLFReHNC6GBC0stpGS0RcZ/QYiSY44JYVjFpESOU6V0W/jpzA9&#10;nhimEPc0WqtEYqttP633LXQVjuBv//wvTrjP4rRHDPfzr4klkfWLSCIfO62IFJZQbZ99JBLp1Bi3&#10;ZyTQJ0mnqdX+bleFCJLSp5/Z9wVeclpfkiTVY6ZJDAIrAgSGiEQ8qRCQJEqUx5zHkkACyPgN3KoS&#10;5TuwnMpqIsLYjiEm8yxR1Z4lkcSSShMm8kpSMgbwRNQHMempuOZP/8l9oByXig7hb2WH8feGEwjv&#10;fh169gpDEIkSTMJ06x6AgB7BfI5EUHgUelFCaRkUykKIMLKWIoy2YW3BIo0Wgyys+pQ1CQzqRac6&#10;yYwznuW0YOI5FjNejjOdJE9NJSZcMAmsI0niYtIYrdVVaBeLSWMoXJJJouR0B+sMjk1EUzyNdRRP&#10;JgnlV8Uk98Wrb33E7Y9Wyo8UEsX9iWXj7jR/MZbIksRNHH8CufMV6u3xR59+hYy+Q5DSu79RtE/f&#10;fsjo3YcmloOn8lohIpaASiSBkukgx9FvkRUS4AK+V2ikIYyIY8w84wJG9UUix/HkauOzVmA6yajQ&#10;nGhYNpSOqAVWQFuANZE2Tc/Sse+gG41PlUEJCwxA8fKPUEkH+Hz2Bvyl9iCSQrsiMpHES4gz+oVF&#10;xqEXT0gB3YPRsVsA/bRQBNOKhEREI5zkEYEsiVReW5UIK6IHh0UhKCTSkEnbW1oaFxIx0MQnifQs&#10;lxDHcXMcySRbIhdWmhZeij25OX6eRM8ihV0oGlMiwzTmWZxSZY0yRKI0g4/SU2Xt1Y6sIHWSO5GQ&#10;RuGJdsHiVfRbfzR/QaBb80WG3yKMf5otZyxRe0Rxp9tnnaj0LLa++NIwZ5AcUBpXQRoHkZGhvZqn&#10;qN5aWSQNTbIA0D4vC5RoQE7mdtffOJahdBrD6AdogAJWK1vm3wDL9qyVEWhaVfIBtO3FEfAU9qmV&#10;GseJUX1tCcHh0cYSqI6dAFOXpLHbn/yPboExWPjV41j+0cPYNPZllK0cheu79fBZFW5NIrjZjqh7&#10;LCckmHmBEZHoHhRiLJUsqPXZFHbpGWKsU7T8GZGAJDEWx1hALg5aT41Z45e+ZqtWOcYTeazXFm62&#10;KI5PenpF1oj9Z/SW75NuyJiUIoy0laWSMCJQgsnr27c/QxFHhEliuSRaNFo3I7SU7FOinSGRp9rg&#10;yERc+Oln+ja6G5JEOs9t6lxb4vwr4iGR4+P4WyV7OnOEzhjL/vzXfyCEK0wrW4NM4uT05h4sU6w9&#10;PYWD6927r3mOTSJgBEWmOY4gJnGFaGLkAGpFhUSSRJwcDVJbWUhEjEnX1idJMUSiFaGVk0WSZRPB&#10;tL1p1WoFG2JRD01OAuPaQkSkaJFApyOGIpJ0NauafXWPjMc3w27DpNfvw9wPHsSsT17i6hxo/BlZ&#10;EVnEcPlf1EUWJjg0Cl17BqNzzyDqyy0siuSh3qG0VLKiPYJCeeoiSejPRDIvIjLaWJ9Y+n463iuu&#10;NuVcyyqojjmZcsyyymb7om7qzxAniSHHHa9DAvWVZU9L18Ihjqov4gkX1kkhGbRwk4m7yJjIvMjo&#10;KEMkESeGpJbEx/NgIkdd/hcx0ViFTSoPKrHJ/cxrFvPZmSGGc9WfLttqjzT+FsmznVmiOE5yeyRq&#10;ofzzn6BjGYlIKWwG7VnpxgynGBJpT1aYlMSVoIFoYql8PBWOIQCRBFCKy1z3ImkiOKh4louKS0Ao&#10;J0btGf9JbbIPbZOGTCSRsU6yUiRuiodARgS+VhdPZ/HcjuTUxjFflk6To/KaIG1xMv2Bsen4/Jmh&#10;GPf6Hdg943106hlFwEkW+j0hdJITOD45yraOfKFoWTgSKiI21ry3EilEehEnIZF+UEysIVIIne14&#10;btnRJI/8H708lG5m+xVxGE+g9UghWVI4Rudk2vaAIMuT3Js+DtuJJGnjzRZHjNi/QtVN5jgNxsRd&#10;+TE83QnvkNAwhrL+9NtI/mgSKpY6R0dHcyE7ZNbCjSSpoujMy5LGcMGHMu/CD3+hNdLW5vwlpUhk&#10;tywrljiGZAyVZl42WivkEMq9jbnJddmcwIJ4mooksHEcqCYkmZMkE6q9PDk52ZjVVJrclDStaMe/&#10;kcm2fo8BiUTRNqFjvFa8JiqU25rKi3TptGwZ6bRuLGeEREplP0lamQJQxKLEcmJlwbT3R3ECpVM8&#10;J1hWQtuF+jNbGSdEllOnFa3gnrFpGPPqXRjx0i0IC+jMstoaHMI47XOrZL+aVOc9lV5TpCOK+sab&#10;7Yn+XCz1pYWRvxdKIkWQSIEkYRStTzwtoHwh1bfkUOgWf+IoroWpvlP79Odzhplg4SSLoTLygxLV&#10;Fi1MkghJEog4wrdXSCgdeOpBMslFCI+OZBjFMgkI4ek0hie+pBRaZ/qQ8td60a/TuGSZYijhlDBa&#10;QN2NqcskznFr058eiyRyXyxhLJHs6UxxY4naE0suhXqJ+NPPf8Og/jdyQFyNZLOOkxp0Gh01EUeW&#10;SCsjWRNHS5SgIzbLCQzt3ykpznsigaTJtCSKopUSSHqppq0vhQSSv5PRewDr9ObWyMlnHessipQC&#10;WWl6Wx2pCebKjvQALiJKwtl2Ii2X+hcBRBD1E8cwktayR4erEdDp9+jF7UerU7qqvshjfSlNsLbc&#10;GFqEGL3PEskSnK03kRMZR4LFcBFEU/QKQsSJZb5EdQ15OPmWRG7CGFJoK5MlZVxj1Rg1dhFeukhM&#10;HVkrLUAulMREWm4SQgs2lSe6qNhI+mdhzvYt/yw0lIQK4ZYaS4min6iDSwKtZAzdEJ42e/ZCCBdZ&#10;BNvQuM0C5iIw260sGLGcOGMx6s6dw/lW38chIoslko3rPZEhkWNx3ATyWSJ57za9ur7B+AYRXIUC&#10;WIM3VoMkkv/jHE8TDJFSU2mBEjmpZgUJOFknnSh0mnDe8QggWSH5BZp0bW0xLJcgK0MQ1UeqLAif&#10;zUmDEysCWR/JOaWxbYJg3gZrNbINTY6ZAE5kat9BxmdLIyH1eZvIK6uUxMnolxKODl27IpplzWJg&#10;GTeBNMEar5xhTaAc5ASGAt048rJEIo7A57PxcVhG/dpjuZswhjRs21ocE2o8XAjyZzRGjSvOQ3hL&#10;OC08c4AQltpSzQe4XJzEOjwyAmER4VyIjkXsHhjEE2EvY4l1qtQC06sUtRWhF5qRkYZcwkuOd3S8&#10;yM907QKsL3dDL3tjkhPx/mdj0fKDbxvzF2uJFDeOtVssgWTCzGnsh5/w17/9F24beqcZlAggEDRR&#10;UlwKyvEzE8rJSaIPIEJpoNrDLZCaGPckiTh2tclCaNuw/ksaJ9pYH0/oJpPCDJJML+PSaVF0bJav&#10;ImD0/kgTIMc6rd9AQxp9SKu3vWkDBiOJpIqjPvfdlIb/9R//X3ShQ6zydqLNqYV9aFUGBIYZf8Y4&#10;7Cwj/0YWQ33ptYK2y2j2rbLxlFhaJrWj8VgCeIlA0bh1kk1OoiWV1SExzKsQtiEixfFZddWG9JCI&#10;vNqyYuKiuVjijTXRItXLyEgSIjaWJ0EdHmhNu3TvSUsTbvxK+TyqbxxwnmSNTrKOPOgEBoeTMNy6&#10;IkIRzi0tsCdDEite/TBdC1kYxBHfux58yrzKaWklcfy2tDbbmWNx2v8zD0Oq8/SHSKZhz79mLEcs&#10;V4/Mq518TZg5vlNhOZQiUiydZInxcahUihxlKma3IwElsUTSRNrJlDmXVdBnRDqNyf9RaFevCGiO&#10;++k8sYi86cmGwPpMKpbOoRz3pH4D0H/Izegz6Eb0vWkoBgy9Bf1vuYNbUhgeuiEW//kf/x/8+do/&#10;IShUZpxEYd8aiwihhaEXi6mptApm5XPVcgI0Rm1ZAlhWSSdDHRjUr9Ffk+4ijvS0pJAYElHsYUBE&#10;snmqY0V1pJP0EVkD6dSbLZuWJ5UuQ0hYLzrJ8r30Diqa22kEuvcIQDitiXzEKJ3IhCVxl6XpGdQN&#10;nbteT4IFc/4iEBIVyYWkz+RIILPVyarKMoloHIvHqsld0QHoxeEf8VROv0g/TeYhkUKJyyfyWaD2&#10;yHRBH3mQRPfffp/pLJis1bYkoKSsSGSc4lhOgkwiHUsNRiJn0/noQgA5K0M+isBUfW1bAsxOpAC1&#10;wMcwVHlthWbitIpplSSO30ALxXZETG0nzscHJFE0nURZjz7Mp/VJHziEesXjmfuG4PHbktG189X4&#10;jz/8CZ26dzHvlbQwZAWdfvUeKY4WlMQk0PrsS21qDAJWE6TJkWXSNiydtaDM1s7xqA2NS2IJYsbC&#10;co6Dro835Hs525/KmzY8deyzs10m0AEO5/YUQuvRy/g94dySlCbSdOnaHUFBvbgVcQzULUx/8cCx&#10;yPkXoeRMB/TsgWuu+ROuu+5adOrUCYGBPRBJZ1vlZGHDudA1rhAuGp0stfBjzGuKaGPRImm5+g4e&#10;zFPxYPz497//gkRWzOnM/hGYjds/6zDh5cu4/ONfcdOQWw0ZOvcIQmBopBm0Jl+TIOdTRArgya1X&#10;SIR56SYJo1JyggWKBcmSxk0YgWvIQVIptJNhyaWJVNymu1et8iXSQy8CdeqQhPFYm9Cb226/IXjg&#10;tv4kEOuGd8W//+5/4errr6H/EGJWutq1FlVt9qT+6kMnI+vr2IUiwEUyidJFLnMKJLGkg3QX2SVq&#10;S+Ox41S++lLbEi0kuzCUr0Umgkl0aupJ0gQEBqBrjx60mGEGT72C6BEUiE5dOqJjp87ocH1H9CTm&#10;3QMDzcvPnhx/YGAwugb0RJce3fkcgGuuvRrXXvtnQ6KOHTsiICCAJ+xghEZE0m+KQKeuXWh9Ykm+&#10;aLbVy/hYoeFh7CuCiyzKjHnA4JvRg8TSH8ydu9jKk5vz58guS+Q7jbUhD4/053Xc//FH/OPv/4Ug&#10;7qX60wQ5eh06dUM6/QyBG8TjokgUEhltPhrQYDSZXSlRBE5ApegDWY85F2EEsCWS/CaBrbfYScxX&#10;ni2rfPusI7hEb3DtZCm0JJAOIo8GHhAchh4BPZgWh1Dq/OyDN2JQaij+83f/B1dfex2u69INwQQr&#10;0nzs4Gw9snyOZaKzLGLQJ5Dl0bFa7esk6RDZcVR18pPF0nYrsy9dpK/aUihR247lcRaP0lROojEp&#10;VJ4kgo56CE9TPXWC4kR36S4sw3hy0lvxOPTkpPbkyatncCC3py7GEnXs1g3dAnshKJwTHsp8Yh+s&#10;D4aJsT7k7cE56NylO0nXBR06XIM///lqY5U6k4Rdu3YzrwU6klzyjWKpn7DVX1zqs0H5mBGyRp6T&#10;WzRdlaCIOPzjv/8bzS3Ot1G8jrVI4xb3ltbC+N/pVIvtffsP4YBoKuUbkJ0JOj6zUxFJ4GvyDIlo&#10;pUQs+/dAAsptYTQBVvSc0ncALYZz7NdLRkseTYYmwU6GXb1qS6Jn1ZeF0KlMJJIeCu0WFdAr1BA6&#10;mhbxD3/4Ha7+M017l65MD/OSWduQ+uhJIO0bcb07ke4S9SECWLLKosTqXZH8O+Oz+cYnsXrbeiqv&#10;fizpLcmUL0KKtKF0jLsHkzzdaEG6B5q48JTFC6GFkBUKCApC9wASonMXY4Wu69gJPWg59HmesNaf&#10;j8iXczBwPiAOJEl69AzE9Z064trrrjFEkohIsko9acE6dmY7PURKWqnAniQNnWw6+3o1EEECheu9&#10;knRhGMrtNJD46p893ntJZK2RY4F8TnXLpZ8wdcI088FlRp/B6N4zxBxj9acc8ksUN5+BUenuXBEB&#10;HJC2A21rXbjt6ZN2M/EEz5LDTQyFdhJEIj27y1my6Vll7ETYPPOyMireHGdFHhHDsRbOBAZz4Prk&#10;XG9u9bc611xzHboSOBHP3bbaUduqL+IoXdZFeWpHaSKmQhHJEkFlpJd0duttySNRWZWx+qvtKJFH&#10;BCFx9Tmc/qKxExdgAAkvi6IxKT8qjgQTgbhFdenWhRaqK60ILel1HUwdLZBuXCiyOIpruzN/YcBF&#10;pQWv7emaDh3QoWMH/Omaq2mJ/sy613F7u9aI4tdff70Je9DP6hEQaN5469ivv+nSh8k6TGh3EUF7&#10;RXDbo0UKi0rH3//5T+g3ffW1bkMifavUu5WRQPqMTESaO2s+UgcP4cmAq4YgCZyOXC0CM6PPIONU&#10;ilCh3Mo0kG49g82qkHTt2ctMoibdbFUE0AKtuNItgTQZ9kNS5VmCSdzkkShNE6FJ1eRHRNEZ5AlJ&#10;kyuxE6iXmHopKl0Fhla8LFPX4GBDFrUjfazlUjmlqW9LBLVniSNiql9LGOlkdbM6qYzKqn9bRjor&#10;rjaVr0npRbyCgrnlc9typIdZfOZPY6lLVAwPBySRJrNbcBCu79EVHWhBO9BqXNPhalqP62nxI8yW&#10;1Z1bnogoEmkRa8ID2VYgd4Mu3bvjz9d0IEmupyX+A37/xz9wa5MVu54WSenXmbBDB25xbLsn+5JE&#10;R3M747w6RqC3wa6XceqjDJlCY6JojRNxOPMUiXQeV5XWN0JS1tDkFf9nfylvbG43vT3xL6vnigY/&#10;aTprQpPHuEJ9D6uq3ldGX0asbGS5uiZU17nKMt2Uq200z5XufNu+S0ye2mK8lvFq9qM6ela+qcf2&#10;FJZS3yqWMfkUq7/pk8+2vPq3YvpX6NFV49CzytoyFepfuqoM03U3USXLGRys3opT3G1XeMpXNZ1z&#10;6uhZ5Zhm40Y/tcF4Jcu5+zVt8Nnkqw+P2PLusD1xz6MVpRsStZf5W+LfwW+Ju94vBqDB+QPANDux&#10;ppwlkZ5V1iMqYwDSZHHClV/m6cPkaSI9AEr0fXe1LXIYonryvX2xTRN60kxZj1jdFEoXq68po740&#10;sYxLD020yGJ0UZvNjq6afNO+p75PT4bN59qMUaJnt5jyDNWX2qpivIZ1vaSSqJ7aohg9WKfak664&#10;ytv27RjccRHcxv3z3GLn9Cob+S3xr+x+vpK017lRXiB5pLyJg9Iq9AzSW8/GWcYNnokzz8YNkKwv&#10;chgyMM0Szk6+W/Tbqt5+2KYmwUn36OPpX0QQ2NbSSUweRbqVkRR6VtwZh09/1TX62TpMN8/qT5Pq&#10;KWvSPcQx1kppnnHaPIODR0wbLtHYzaLwPLvb9Rebr1Bj+UWep18bt1i4RWUV2vm39b0kspntiQpa&#10;i2XKURQKFIFsO/UXlbPSppxHGaMIxQyK6aZNAmeVs2W8ZVlGZS1xzIrns4hhtySTz3SVUXkRwWwx&#10;Ippncq0OVepLcdY3bamcp02VFblrGjjJnnSjE8tL1I7RyaOr3bKUpvIKRVClqayxFNJJbXjEjlXb&#10;jvLNuDQOlrdiSGefle8hobFwJLKeqxtJNmHgIWQVn01c7fNZOshymb6YZvU2FoeL2PZl9Oez8k06&#10;n02a3xyXs6x3Xim/aolUwB33ijpnqAZt594O2KER1pGiXnGV0bNtS3FDIk85C2x7YoAWSRRyUu2E&#10;G+IwzU0iowvFljUWRG0zzejM9uxkmrhHFyuaHEsG+U7arkplfVTWI+7yph/pwLYVmjY8zxKrp31W&#10;vh2rQtWp4eQrtGVNeeZ5RePzkEih8kV2k6Z2PeVMm7ZfjYOhG2+FtpwRDyZWLyvmmXm/EE97pgzb&#10;uco27k8USx4V/EW+qxNv5+101l6+iXvqWyVMGfegKOrHm08xe7+2LIJmwGboTyKVMZPBcnZ7NBPB&#10;NNO/+vGI6UPtK06xk+O2NCKsmQQ+qy8ziepH+cyz+ilU++rb6KX+lGfrqy3p5ck3Onv6VJ5CU5di&#10;xkL9feJ7VlkjwoTtmzbZnvqqOttCy+TRRXipPdYVVirvnTNPGfdcetulmPq2rJ45LjtvVqyFteKQ&#10;iBWseXKLtyN/YXkrtmF3o1cSb1lbzzMgm6bBK16rrYogGLBUhnUtUTQJIomZLI8Ycnn8Ij2b/ljP&#10;AMlns10wTxZFhKlubjGivkpq6lFUVWt+Mv1MZQ2Kq+sM6dSX1/9haJ6pg9G7HbGEMHGK0Yl1hJdJ&#10;04R69DMk8oxHxKrllml09cRV3o7VhFY8zwYnD1YiSV0jCaQ+SCSN1eZZzKWb0Y9jUWhxNv00tXh1&#10;V1vS0Ts/LjFprGfH455Ts52pQBuSeMRMrCvPPpuJtXFXR+7GbQdWBKy3jKeebcuke9pUXBNep0lg&#10;XAM04FFEAomdDBsKeMXts+nb0663DTMJFJJHhMk+U4KcolKU1jSgsKLakMnqrO1YxFKaOSarDdav&#10;8hDPtOsBvl1hO9JFdTQm279XR7Ul0aR5xJJE45budkJNuuqqjNpkaMZGUbtKN8TzpLnzpIvpm3or&#10;lP7q1z+/UuTz1FOfJs68NnPINHFAoduiS4wlUsROfBshAP5iO/gfizpnfbNaGDfKqy3bns33DM47&#10;GIqOpxIzCR5AzcoWsB4yucXdnrtNkeJUYbGJa3x55ZUoqqHlYdmi6lpDntLaBpTWNaBEQqtUWl2P&#10;cr2Don9krJunrV8Vti093BNmSaJ0E2c5k07ROGxd5bnrmDGqPEVpto5/u4bgSrOhLcvnmrOtJl5D&#10;q1NLcedL9Kw2RVCzbfK5zXg8IszaSzckUqbbA1eGGnc/u8XLbIpOBmWcKJl9A5qrnFHQU96saCpn&#10;TbFp38ZVRgMQmK58C4hpzxOaFaw8j9itx4Cs+p6yhjwMyziuMhKhqJzWhtZFk1JEy1PMrSs7v8jZ&#10;rugwnyahimvrzQvG8rNnUVRXQ0LVo6yukem1OK37FYmVfsyv0qxIkrKRmLF9EVr9Wd2liyGR9KM+&#10;hjiaaA/x9axQC8piKWugZ8WVZtqjyMpYS2sn2FgUz/jVjohhnj3tuUWXqxvCSi+leeqZxaw8xi1+&#10;BkNPvsra+RcGEoOtn6jdq8xq9RS24i7k/9yeuInhTrcKmWeGtpwDhCtOIMwgGHrTPHW9bXjSrCWy&#10;ImAFcJ0myVXWjMulR1ZBkdm2nAvIzxoCnRGZKmpQx0nS/deyRiJISVU9CktrjD767dly3TfNdk6c&#10;Oo3ac+eN421JY6wLRRNu+pP+GosI45lc6SciGGsqnT1jMGU9+inf6H+OJPWMoZoTbep6xljrqWPK&#10;eUTttCWRk25JpB/eqzF5TpqtZ9vxkqodsbopFA9s3J2ucXst0a+RxV3ZnSalzGAZ17N7hVjx1pew&#10;rFlVHLgIZYH0rgaV1QrxDNCKytnQrEiVtcI0MylMt31pTOZ0Wd9oLGx2camxMtq+9PGCyh8+fgon&#10;i0vMNxumzpqHxcvWYMrk2Vi+kOHEGVi7bjP2HDmGPJJMVur46QJHN1md6gY0NrU62wPHo1cB0k3t&#10;GqukcWpi+SydpJsREUllqKPGaMbuwcyO0fRBsWlqR1Kn6/noQFtsZAkdYvhIVE0CingmznadPLbj&#10;Ke8mkfox5Uyep1+PPnb7886dJzTzzbh9tnKVPc5aEhkLwQyZ7vYqW/E2ImUFoMpJMSlqxZMvthrQ&#10;GBoieIDUBOjdjfo0Fkagq5xHB9VVeYGnY7UmQKtSlsNOjHHYPeVtXZle6V9NMIwfVFqG0nrHgS6u&#10;qGJaA7Zs3Y51y1bjpcefxrcjRuHh++/B4L5pGNw7GQNSEzAoPRV9U/tgxrS52L5xF5bMXoC7b7kN&#10;r706DCO+HIFPP/4chfSniut0mnO2TeGihSAdDG7SiVIjLISR8qWz8g0uThnlO2PQwiDujNcQy1qm&#10;G1w9ZYxF8ZSr5JaruCEKyyoU/ib0SA1JZkikdhi3c2b0ZJqZAxFGcZY3mFPsfNu4rSdRukjm5YQs&#10;kYl4xBRiY2YrkKLudE/4q6KGpYxHlOaNi+lswwuynhlq1QokEcqsak95U4bphkQC3uNPGEvGZ5l2&#10;kUqidFO2hVuNfBTGRaS80gqzOPJLy01/BdzKCs5UYeWSZbjv1puREh2DvunJiAnvhd7JiYiNCGE8&#10;CP16JyEuOgwpyQnoFRiItNg4JEdH4qZB/REd1gu33TQYTz7+GE7kFaO4vo6EpR/lwcvqYnW3YxWe&#10;hhCufE2ErJmsjKxKDcs2Me4mghWT7yKJtULuNHfcPFMMibzpPiujuBX/uVWawivNuc238gsS2b1e&#10;oZ7dDflXdsuV8iyIlhQGRD7bND1bcrhJZMjiyXOfcuo85l39WTHlRDSWU5nTJeXIL6s0J61c+jQV&#10;La0oPFOKBZNn4r47H0Df+GjceUNfWppYRIYFkTChCA3sAl0lk5YYi44d/oRwpgd07Yi0pFiEBnVF&#10;j67XMwwwZUIDuqJP7zQ8+sjT1L8VtS26BfYC/apGLw4KzTbjGafR36OvHb/RnSISGWsly0G83UQw&#10;ZDDlnXiVyKjQj0QKfyGmbV++6c9jRWwokZ9nn61uRjiO9sSUcz1fpf/+pyTSinKnWbFp7jIGPCpk&#10;ViLL2GOmxJJEIstSq22L5dWn/AdLJNMm93uFKqO2vRPDtlWmnpJfUoEinrrUl8Jj9GP0TmjR1AXI&#10;iEvAkP7JGNI3ASEhAXjg7luQkRCOsKDuiI/qhejQAGORUuJjSJhOSCaZArp1RGRoT0OegB5dcB3J&#10;FdizK+JjwhDcqydS0hIx4uvvsH/fcWSfPmMuPC+nH2YcYk6KyOHW059EGqu2E5UzW9I51XNEE2+3&#10;KT1bS1RLHOyzP4ls6BX2pS2xiv6QfXbKKfSRyC1e3TzlvOnE3Ib+YiyRJY6/+FdyN2ry/DtUGU02&#10;64oA3nKqzzRDlnonTyJfx2xNIotCD7HMCmYdW872YfKV5iGbRNuX/B5ZH+XpOH+KE3osK5fH+hpM&#10;Gj0ONw1Mwx039UNafDhS4yIQEdQNfVPiaFVCENKzG/qkcivj9hUfFYbEmAh005+KkkBRYcHcvgK5&#10;pdESde+E4IBuiOSWF8V6yUnc4iiJCWwnNhZjxo7D0cNZKOPJTs66/BeNz2xV1NMsRrsgrHiIoInW&#10;qwO7tcl/EaF0ybvJZ54lkSxLGwK5iGcJIjEkURqtsER1zKXrpozTvuIiqq+u2lWZtgSTrkpT6G7f&#10;jsOxRKzcnthCtiEb9zbkimuSjWMmZSjGYtg8T7qxQCSRAZdiSWJJIxCtqJ7N16t5U1fpnjyRzXyu&#10;xOdi+jq1nLiswmJjsY4XFSO7pAwrV63H/bffjpv6paMft6Xbh/RH//REDKD0S43HgDT6QyFB6JMU&#10;j/BeAUiOizYkio8NRy+SS1tXcPeOiKaFiqO1igzuhqRY5nP7iw4PZjySdSIwuH8KEqMj0C8lEY89&#10;/BSO8OR3urAEJdSrpo6Lw6OvHZcjDgnks2hyzdhUxiwi4SXyOPnKsxNtticSQKFNaysOCXziy2uz&#10;tV2BRKpj8PWE/qJ0Nw9Uz0siHYvtircksgX9yWOOkgzN4DxpZrtROkVkMpPPdDsYpZvyHstjiWRO&#10;Wky3/bn7suUMsAZcpvHZHKPpMKtvWR49l/PEdXh/JhZMn48RH47A52++h4d5murDLeumvr3pREcg&#10;tlcgt7Ao9E9LQGJUCKUXLVMYLVQEUpieEBGKdBIphpYmkmWTosIR1O16kibcbHm9SZj+ydFsk8RJ&#10;j8ONfRJM+1E9u9ApD0ZKXCCtUzTmL1+N02UVyKFDX8DQnLqEhWdczhg1HodAsjj1TcSH421oPk/S&#10;EROP9ahjGWN9TBtOXHmqZ0mhLc4nrO/xcdSfad9TVqGXLLJQjLu3TCd0SOKdN9MHy7FNm27T7Fz9&#10;37T9B3hVVb8tDvt9z73nf+8957znLXY6IaSR3huhdwUEsXewo4JiV1SsqIBUQVB67x1C7z0EAukh&#10;PUAIVX31beMbY649d1Y2G8Tzv1+eZzxrrblmn2OO32/OtdaO2Ww0N+WYesyal0g8muWfKcA5CsrI&#10;DKgLkmE5vSYeoTBbmC3YHd+Ekxim8zzXXmIR6lBLIh2NQjG+I/skfcUZ55/L8Tj0hSH4ZupkLJg3&#10;H6+/MhiDHr0PfdunoF18GxIkxJChU9sEpMZFIjY8iKYsGilafVFVokMDSKbWSIwOQRT9n0QqUasm&#10;jeg8N0NEa15TddJjw9GnYxru6ZhKpzwUXUigrmmx6JwYjC5JoejTPhaxVKa0+Ei0iwtF++RUvPjc&#10;YGzdsRc1l37EydIypz99BkEDp8H1KpXaRmg83H3txGX/8lptNgPuURKFiRwigMKEijoOuM49JtBC&#10;5QiyFIaMJJ3Nxw1LKjeZ3OH2aM+NEkkNNFAijSpsGWYUgOFSEcNqxeOgmkw1oHIIGSYiaLCrNOAc&#10;bEs6NxRuCaGjUS5VRGXYex6i2GuTpydvhZn7noaJsKuXr8DDzwzE7n178O6wYRjyzCDc37MzuiXH&#10;oG+HVPQmkRLDuUSPCUN8myD06piOrumJiCVxEhjuHAORkRBOErQ0jnZaTDDS40OQkUh1Cm2B1Dat&#10;kESnuz3zaBceyriRSI4MRlwYyUefqVNiBPrSWX+4WyI6xLREKk1g+4QI80Ojfbv3xPgJU3D0ZLGz&#10;oet5dGD6hG13TBX7T9farvD0ldpnfEvXeChM8ezgCSKCVRhLIvfgVjIPq0SClMoSzZ2HPXfDxOW9&#10;+vKdPH3jCTdpgGSLqzVghNcnYcJK2nOFqTElLFgkMhkrsYdEVqLNKsNDAPscyA68GXzFZ141KkPx&#10;mbamWo3wEFAEpWQ6+TthFiKSJZdeyK9kuiWLl2PGd1MwbvxoPPva8/jow/cweOBD6EqV6JEchfY0&#10;OZ0So3BXuyQqUQDJk4Iu6fHowmV955RotCVJ2lKpOiRH0GeKx4O9O+KezgkY/HAPjH7/WTzSMwEP&#10;90jGo3eloVe7KKRFB1KRQtAnPQH3tEvGgE7p6JYeiY7MJyqwMXqkx+Kh7rG4t0sMyRlIfyuKJq6p&#10;qcPRnFxsOXjYEEkLAUMkEYhHEcOoC9tnFh86J9R/ZpLxXH2iY7UGk2ZI5Kg8y7S1teanhfVvP82A&#10;ykTxWvdlpqp8SKRyDJnUx4yno8pvaA498JQtApVq/Hh9TRJJGdwwFXYNvgbRNsIcPeSx99wDXeUJ&#10;NySRbXblcy1YpbHlKEzn9r7O5fNU114wu7l64Hnl4hXc/8AAbNi9E5WU7vFjx2HYM0+iU3wEusSH&#10;oSN9l270XaQeqfRl2jOsPQlwDx3gfp1T0L9jEgZ0TzfX93DZ/0TvDhjYvyM+eOlBjHztAcz6fDAm&#10;vP843n/uLgx7vDsG9mmLviRSr7RIdI4LQu+0KPSjyg3onGzC7m6r8FDczfMn7iLx7k6mIrVABypc&#10;ClWtS2o6Dhw4avy26nMXzBsC3v0ez9Ga6+rT6jdHVexgy4RbAvweWJXyB3/EEQlVpojhVit7beqi&#10;MfKE2XRGiVR5LzRDPIOnhpmjCpViiCQkmlEPwmvGRCAPdG3vm/jKg0flbYlhz9152Hx80ypMTrWT&#10;x1lc/vEXtE1LQd1fL6Ko8jSmTfwWgwb0RbuY1ugc24rEaYXe9F/6diCoQv07JOHRHil49dE+eObu&#10;9nimXycMe6QPnuvfBc/d2wmvPtIT7zzVG1+/+jC+++BpjHudJBrxDDZMfgcLvx6CkS8N4P0eePHe&#10;dnh+QEc82SeDZKHZC2+OlBASJZp+EUl6F1VJ5Lq/Yyye7puKB7tSAWkiU3m/XVIsBvTtgz37DyIr&#10;v8D0p8yXNUfOwDhtNu3ltSGRBornUhrjfHsI8Huh9L5w31f5mviGMDyKGKZ8D0kEo3KEScM4SmPS&#10;EjfJuXIky4EG2A6qVQazsrLk8BwNCTzxBDXeEsKSQZ1lFcySxpvWc27TGXjyMg3xxFG4fXCpiu87&#10;eAC7Dh3ChKnTcWD3HnRLTUCvxHAk0H9px5WWFKEDl+h928eRKO3x0dN9MG7Y/Zj54SDMen8gvhly&#10;P8a+fB++fqk/7/XGyMH9MPvT57F81FBsmPAmds8YgSPzv0Du0tFYNXoI1o9/GxOH3oevXuyH1/pn&#10;4FGaq8H3tUfXxNYkD81hNMkbH2T8od7pUXiwczzuJ2lfvr8T+rSLQAbrlJFIknVph4y4ZKxYvoZ9&#10;coGmzfGFjMLwWGUG9jxqeM9NohtRoGuRw16771voM2jl7c5fZDGmkFD5biVqQCIfGHNWqYEiecyq&#10;SteewZRvYglgw/2Rx4S70hmisJImHWGJacnijecTpjzstc613DXnVSQRZf/MxYv46IvPsf3QYRza&#10;cxA9qEgdaTJiWjdBZOs7uVKKwH2dkzD0oe748pV7MX/4IOya/iGOLh6DvFWTkLd0PI4tGIUjc0Zi&#10;9w8f4+Dcr7Bv9hfIWT4Rx5ePN/8fNn/tFBRv+B6lG77D8UVfY++0j7FwxLNY+tkQzPvoOYwe0h/P&#10;92+Lh7tE4O70MNydEm7UqBMVsENUS/RrF4P+neIwqHd73J0agvt5LudcZO/RPhnN7vwT1i7KRH5N&#10;lVH6avUn+9ioESexPbcDpAF3H+359eCO4z4Xcdyw90Uae7TwmivWSffc+VhzJhVSuJdEZrAVwUUG&#10;OYCGEJ4BNgOtRnvuC24CeMM9KuOGjecLSxp/UJ5mZvJoVmWnT2PRshXYvC4TfTLSjcMcFXAn4oOa&#10;Uw2i8Cid4bGvP4TZIwbh8OJRqNg2F5X7luLM/lU4vW8lavbq/3esQPXepSjdvgCnti1AyZb5qNi5&#10;BJW7hIWo2bkA1Tvno3zLDJwksU4uHYcjMz7Bss8GY9Fnz2DJly/h46fvwlsPd8Ezfdvi3rRwdKPf&#10;0y6iuSFRj0T6XhlRNG3heIqmLz06AI/3TEIHmtpOqfEICbwT0a2DcPHKz2aPy5LGksgOmO/AXQ81&#10;9LPsUWncxwbxfKAwxZP6SJHM0RNmws9dTUgbXzD3COMTCVaJ3INrlcRem3seQrghxTCqwft6z8bG&#10;tUpir33PbTpves99QeRRmH6cW/H19H/Hvv1YsXgp2sVHoz1VJzygCWJJoLYcvMfuTsWU9wZiz6xP&#10;kLdR/6pzCar2r8SZA2uJNag9vB6nj6xD7aGNOENU7l9LrMZphtccYvjRTTjNeOcPrUQtSVazexGq&#10;d8xDxea5KN74A8k0nqr0HhZ9+gxWjhyMj5/ohcG9U/DSPe1xXwfWJyqAahSA9iRTr4RgmrIoPH5X&#10;Ku5uR6VieJeEIPRICUFUaGs6+uHo17svTp+7iFOnz3gHxxd28NwQMXzJYcN9w3zD/ZHI4gxNqY7u&#10;8q1C2Tg23CqlzcdLIjOwnqNmvoV7YAU7sPbcHs2gE7pWOpOfJ403f8+5DRf0bwHEZv3Wjfu+sdWs&#10;rCqppbDIuetwFp4fOMg8utCeTlOahmT6Qk/TB1kx7nWcWDcNBfqvQttFoNU4S+WpO7Ac5w9vwHmS&#10;5NzRLTibtQG1WRt53Ija7K2oO7YV549t4VH/dSgTdQo/vAbnDq5C7f5lqNm1AFVUp+JMKtOaqTiy&#10;4HOsG/0K1o9+GV8MuhuDekThpX4Z6EfTlh7WFBnhzdCFhLorhaYuow0e6xlLYmm/qaVxyLsltkHH&#10;5DgEt7yTS3i9ulJlXmqzg1LtGSAL3wG01xoDZxDPmb7T/923g+oljjuMUDwLd77uOO5wW56JwzQi&#10;j67d8ZXXTRp89+C54RtmSeNOYxXDSyRPHPc9Syp/ZVgC6WjjmPx4rd+/MeGU+TPstOOlJXju2UG4&#10;p2dHBN7+B+O0vvJwd2yd+zmOrPweeZvm4NTORajYu5IkWoW6gyTDoTW4eDQTF7M34cLxLbics9MQ&#10;5+LJnTifdwDn8/fhfO5uXDixw4TX5ZBQjHuOClV3ZK3591U1+1ahYtcygxKS9MTyCdg1dTjWfvMa&#10;Ph/UAwM7x+KBjHB0iWuN+IBbkNGmqaNIqWHolUKnO7olMuiAJwc3oyq1QC864NqOGMuVpf6bZKUd&#10;VA0Wj3YA7SD6w1UkMueEzcsDbzhhCWT623PfN4473Ld8fyTS9U12MO0A66jB9w6mhxSWOIINc1/7&#10;ptG5zUtxdG7jW3KZtJ6OE2xn6CgCSYnMvyk/f9E8lrny849475XBiAtpjm4pkXjornbYPn8Mjq2f&#10;gZLdy1G+i34PiXP6EAefSnL+4FoSgcpzVOTYQcLsRW3uPlwqPoILRYdwviQbF4kLxVmoK+R1wX6c&#10;Py6Sbadqbca57EycZfrTNHcyedU0d0XbFqJ02zzkLJuAowu/xBYq4Lgh92Jg1xh0IVkSg+5AQuAd&#10;aB/ZAl3obHdPDMZDVMrIVrchpOmtSKIipUcGYEDHeHz2yScoKa82XwuXVjn/jVo/1eIeODNo6hfX&#10;wJtr9qFDCGcSWtiBNfEI9z03GuTngjeM9y2J7LmbVO68G5DIO7Ceox1sQWpiwy0hdK04umdNnE3n&#10;Tn+98Moah3AKU4WkOraR1vbqEUdV3SWM++Bj9OnVHnFcjd2VGo6F34/AsXUzULpnHUr2ycdZawb6&#10;NE2ZoyQbDCFqC0SYY7hQdhIXy3M9x3ycL8vHuVN5vM7j/RM4X5SFC1Kn47tIoE08knzZO+g3ZeIM&#10;86o+uBFVzL94+2IUbpqP3DVTkLPoG2we/xpGvXg3nuwRj+TWt6P57f+F9NAmSA25Ez2SQ+izNUJH&#10;OtZBjW5GWIvbkcBJ0DM9Fn1SomnKzqOsuhzFldXewbEw/eBzbWF/7s597pvGHcf3vjue+1qT2uJs&#10;rScd4Z7svmkMiSwZ7LmO9lzk0NGSzBLAwmSk/Q1lykIVprQ2P5uPrt1qZNMr3MQlYWzFvBXntUik&#10;2Xbu7Fk8/cAAxIQ0RaekcDzZOwN7ln2Lwm1LcGo3yXMok4NMJ5nqIxJp0OuOUU3y96Ou9CQuVRTh&#10;fFWJwYWqUzwWE6WoqyxBXXkh4+ShrvioiV9LEsm01dKHOn9sF/2nzcaHOn14kymjlGatmH5XGRWp&#10;cPUUHJ77GVduL+LN+zrigQ6xiAi4DaF3/AEpISRPDE1YdBP06xTDVWQTo6LtEyOQERuGezom4t13&#10;3kRuCdVIX5RUn/EOkBt2sGzfCL4EsXDHc5/7i+/O3x/sfaM+1yCRcJN7MO25JUGDQfaEWVJZIrgL&#10;PcPVhr1n4b7WuYU7L1XQnY9gZVMoI/k+G/4BBj3xAP2JBPTOiMEnQx7BwZVTjAqV7V2Psj2rOMA0&#10;OyTRWaqFBr2Ofk5tIU1VaS4uVRbjQnUZLtZU4Xx1KVGCcySWCHSOqlR76iTOFR5BXS5Jl7OHKrTN&#10;ON61R7YbJdIqTiSqPLAOFfvWGCKV0f8qXv8Dji8dh/Xj3sL8Ec9i4F3JZs8o5M6/IKrFrUgJuhld&#10;47kii2qOtMgmSAhugfCWTdAuqQ16dkzDsOeewJ6juTiSk4uTRaeuOVC+cJPC/iyw+74/2Dg2X3cZ&#10;/spSmPpf+0G+cd3xG5gzSxz3QPuGCTaNoIp5SeBRIsGbVvdMuEMio2gMq6Z6KY3ObeN0rsqZa8JW&#10;9Ne//QP9H3gAo7/8FO3DA9CnbSy+eucpFOxchvKDm1C+j6bmEAeYClQtJaL/Il/m7IndqJV5osLU&#10;ncohWQpounJ5XoA6mrILpQW4VE6FIsnqSo7ibN5+nDu5j0q0x5jBM0e47Ge+NVblDm0wJrN8r/45&#10;8VKzt1S04XuSaDwOzPsS8z5+Bh+/NAD9O8YhplUjtLj1PxHR4k9oF9mSatQCvbmCSwrV67it0SE1&#10;Gp3bxiOi+Z04erIAR3MLUEr/qPw0+8/TJ76DdS3Y/vMN8w231+58ffN3l+uN44nnvfa5b5TImiqR&#10;wk0ALxE8cXTfhtlzm6mpAJXIxvfm5SnMEMeTt5s4/mDv2QadvnAR7777Dp4Y0Bfdk8PpX4Thm+HP&#10;onjvWpTt3+iQ6OAG46+IRIKU6OzJPTgjZSk4TH8nmziOszyvK8nFOflAJM/Z4uM8P47zp7KN7yTS&#10;ncvZh7NHpUAbjZmsOeTsJVXTaZcKlXP1V7ZnBcq2LzS729rxPjj/K6wd/wZGvvoQHu6ZhrSIQLS6&#10;448IuvMPSKRvlBp6B5f3gegQF4REkiglPhzpXBy0iwzF/NmzsWnHLuTkFpmPC3z747dwrb70F64w&#10;9b9vuGDHyvS5n3vuc/e1WeILbiJZAsjcWJNjE+moa0sIhdUP+iUnzGXyFN9W3IbZwhXubqi/a0l1&#10;SXkVPv7gfTzctxtXNy2QHhWMH0a9RVO2ARUkUeX+9RzcdUaJRCQR6MzRTYZAZ0UKOsy1+YdRe/Ig&#10;zhVkEXS0i4/hLIl1jg73WZLrXPEJ1PF4vvAwTh/fjbNcpZ3lqq7m4GZjxqRCVQfWEk45IlL5jkUo&#10;yZyO3FWTDYl2/fAx5n01DM8M6EqyhCG48V8QePsfEdbkL0gKvhPJYXca06Y9o4SIYKTQN+qSEIm2&#10;CeE4dCQbe44cRcGpctN29yC5+8NfH/le23N32PXSuGHD7bj5prP33PUzJNKgu5XGSxCaIeM0G9Pj&#10;/PtqJyEzJ3Rf1zZcJDL3eLTmyxamOA45nTS2Qr5HC5tO4VVnz2HTqqXISGiD2FbNzFuF8779FCV7&#10;13FQSSIzsFyd7VtlFMP4L3SKa2me6oqOkjDHcYFqcy7/IIl1hISi71OYbUgkNbpYVmhMWx2JJL+o&#10;NpfEO0E1OraD2IkzWTJtUqYtqCSZylmW9qLK6ROJRHlapa2aiL2zPsf8L1/DsIH3oFtqjPmnxM1v&#10;+S80/cu/c0V5J6Ja/hmd4wLRle1IjQxCbAiX+9HByKA65RYUYsGSFdh1iCRmm2VC/PWHhfrlWn3n&#10;CxvXnUawZPDNW7henr5pjDmzxLHnlliK4M7MntvK+LsWWaQ6phDmYcMUz5Zj0/mmdUNpbLrKujr0&#10;7tIB7ZKjkZEYg96dk7FpEZ3qA1QiLu0rDHnWGzMmJZJPdCZnJ8lCMpAsdUU5BiKTMWXFdKIFOtNm&#10;VUYCabkvB1xqVEdnXISrPbkXZ6hKp7lCq8neaVCdvQ1VR7aQRPSLdixGyZY5KFw/FXlrp+DgvFFY&#10;P+VDfDHsUS4AYkiS5mh68/9Bk1v/A81u+T+ICrgZqeFNkdymMbokh5kX55LCA9GdZm3ewgXILy5D&#10;Vn6R+Wd16j/1g+0nN9z95Hv9W/DNw15fD77xriKRm0BSI/e1jWQzcR/9wd7z2lySyBamfwtpZ5hv&#10;OguRxp7bimrp/+PPf8X6rZlIS4hFXHgIHuvfGUe3LETpXvlDq2nSSJzDm1GZlYkq+kZn6RDX5Ox2&#10;iJB3kMSg2So8hov0gy6cIlFIoPMlQq65Pi9CFYpoUisS6OQBnOYK7QzJIxLV8FjN/CqO70Alzyuz&#10;eNy/DqW7l6F0+zwS6Dvkk0g5KyZgy7QPMX3ECxj8UBekhLdAWNNb0arRH3H7f/0b2jS/BcGN/tO8&#10;NpIS1ogqRAc7IQJ3Z8RjyAvP42heAQ4cz/GSyD1Qbrj7zPfa3Yfuc1/YvK5Vxu/BTTI/Mj1mwK1S&#10;6B/IEopgC/Qt3MKGXxVPpo55WjWpPkd14tEfiWxjfRut/7mmH2WfNH4i9mQfoQrFIzkqHC892Q+5&#10;XJlVHNqGCi6/K+izmHMNrszOoe2o4fnpLPo1WfRvuOI6c2Iv6vLoF9E3Ok+lqc2lE03TVkfSyHyd&#10;pfk6I7U5vI3YTkWj6SJJq/Zzec+8qo7uMMSsPr4XVdm7adY2o2j7YhRtmYsimbT104xZy1o8BstG&#10;vYrhz/bBvZ0SkRDUAs1v/w8E0D9q9Kd/Ryj9o9TQxkgLb4y20QHIiA1B5+QI9O/RBSdKS7HrYJZZ&#10;Vqv97n52D7a7j3yvbwTuNL55u2Hv/xZucmcm2Ov/W3DnqfPrzQ43rDnVf0ieNnsOqqqrkJqob8Xi&#10;MWXk68jfvRZFehpP57fsEM3Lvk0c+M2oPpCJ0q0rUbJtESp2r6S/pJ3sTag+TCf56E7UUWXq6GzL&#10;4TbmigQ6k72LxNtKZ3ktaojK7Uy/ngqz8nucWDoVJ5dOweF5k7BvzhhsnzkG2Sun0x9aTgItRP6G&#10;uSigChWSRCfWMP7Kb7F7zkhM//BZvHx/B/PCWnjAnQhsegua3fZH3PHH/4eKdCuX+s2QEdEMnRND&#10;0K9DCvr16oSsEydx5GSeV8l9V1GmX1zn/uDuX3/x3GE2rxuFO70NEwGpRA0D7Q0b/n8LylPwDb8W&#10;qc7WXfHUow7rt+1AeXU1unVoi55tY7Fv/XQU7NmIMhLoNAlwcMl0LB89AvM/fwvfvvksvn/7eSz7&#10;ZCh2jB2O/AXjUbF5ofMA9cB6nCGhaqks53L24hwV5eyxPSTQFlTv20j/hsqyfhay54xD5pj38f0b&#10;T2PEY/3w1kO98d4j/THyhYcx9sXHMe2NFzDjzZewasx7yJz0KXJXT0PuOhJo3QySagYOLR6NHdM/&#10;xpeD+5l3rpPDmyG4xS0IaPRnqtIf0eK2P9HE/RnRre5A+4hW6MUV2l0d01BQXIpjuQWm70Ug9YMd&#10;E3ff2Gv1nS/c8Xzj2DB3fu787fm14I5jx1LnRolsBEse38FWBWwce22P/uAbT3B3ir+4gjv8bN1l&#10;T11qkZVXRIk/hx4d22LIE/fg2Lb5KD64HXk7V2Hqe0MxZvAT+OzZ+zF80MMY8tDdeKFvF7zxcE+M&#10;fOZeTHn9cWwf/y4KOcDaICzVA1o6xmdp6s5x1VXNJXzZruU4tXEuji6cgE0TR2D28Jfw9v2d8dK9&#10;nTGwd2cM6pmBZ3u2w5sP9cSHT/bGp1x9jXnhQYwaLDyCuZ+9imOrvkPBlgXI3TjTPFPbN+dzLPj8&#10;Jbx0fzv0TGuDNq1uQ2DjPyOo2c1o/Jf/jRa3/wkReqEupDHaxYSgQ2I0Vq1Zj4NZx0xfaAzseLj7&#10;3t1XvmG+4Tatbx62j/3FsfHcR3/hSm/PG5gz34rZSL7nvwe2wu70vuXYMF/If9LP4p2+cMG8g9yB&#10;nf3d52+jkE5t/t4NmPvl+/j46QH4/Nn78PoDPfDWI73w9qO9MfS+Dnh9QGd8/FQvfPVMX8z76Hns&#10;m/kVyrfPp5+zGlU0g7UkUA1NXMWelSjOnIms+aOxddIHmP3+8/jyuQH46Mm7qUBdScYuGPnSA5j5&#10;6avInPY5Di2ciOxlk5GzZiqOrpiM9dM+w8wRL2MdiSoC5WXOwom103hvAlXqPYx/9WEM6JKI1LCW&#10;CKA/FNxMjvaf0fLOP6JNyzvMq70ZbFevtgmYMmE0pk6fYRxrLSjUZ76o7zNNdIur+68+3m/j6ryv&#10;hr3vG1fnXhL5g7sy7sr5C3ff98W14ruvfe9pFuqZjZF3kuhgdg7uahuD0R+9jOIjmcjavAQbZ36D&#10;Qyt/4MDNQdaq71GydQnKd61H3qYl2Ld4IjZ9NxxrxryK1V+/ikMzR6Jg7VRU0SF3drQ3o+YAV3fb&#10;FyJ35SQcmP45Vn05lIR7lngGK0e/jn0LJuHUTsY9wqU9SVd1YIOzU71rKU5tX4SiTXOQv3U+cjfT&#10;f2IdcjbOQNFWHkmw7JUTseP7jzHt/SfxUM8kdIptjdjgJlSg/0IQ/aOA2/7LPNFPigpGaiyX+4nh&#10;GP/1J/hm3GgzefSqrP5dmO2334K77wR/ca6F3yKQcF0S2ULdkXT0VxEbZtP43r8R2LS/BZFIT/Cz&#10;SaIzFy7heF4xOsW3xtgRr6KMPk1p1jbkH96Akn3ardZLaFQY+kjV9HXKT+ym2uzkgC7B4fkTsXvK&#10;h9gzZQROLp+Iiq0LUHNwNc4czUQd01fvmI/8pd9g5+S3seyz57F2zBs4MG8cSneu5GqM/lL+EZwt&#10;znZ2v7PonB/agNP716B61wqUkzwFm+hYbxGR6GRvX4DCzbNp2qYYEu2Z8Tm+f3cgHrsrHd24lE+P&#10;DERQi5vpZP8FsQGNEBHYCAkxoXjs4fvQr3c3vPfeG5j8w3fYeyjLjMNZ9pd7wBr0Ic29hb9+9U1z&#10;PagMf+PuPrf33XHttVeJ/BVuw3xxI/fdR3vum8597obCRSK9GiFp19cF+gWxDtEh+OStl0ii7Qan&#10;aI5EIu1WX87ehFP0e04smozsxd/Sv5mCso2zcXLNLBxfOg27J3+CAzO/QCkH/Mzh9Tift5fYhTMH&#10;VyJ32Vjs+OYtLP7gWS7RJ6Fo3XyUUXUuHdyG4yumI2fOBOTMnoBDk0egeuMC1NIkVu+gIm2lI751&#10;EfI3k4gkUN62ucac5az9Hjmrv6NfNBIzPhpEv6otOiWEoWt8MMKb304luhVxoc2R3KY57uLK7IXn&#10;nkO7rhnYd/QARo0bhd1HjprtDfWB+sI9aP9d2H691rVgy9E9e66ju3x77YZXifxlKrjv+4MysfHs&#10;0R32e6COE5RWG5P76GTqH/gdzDmBg4ez0bdjCoY9/yhKj25HKQl0Ss+1uNQ/9v2n2DLyVSz//B3M&#10;+OwDTHjrBcz9eCj2TvuSA/85Ds4aRwKNxf6Zo5C//nvUHd+Mi8VHnHeHstahgKqxcdRrWDfmHRyY&#10;M5ZknIXNX76O7WPfwYhHeqN/+zR0iI9Ft/h4vPNIH4zo1x6ZXw9F3oJxKF49EyWbF1GBSKTNNG8b&#10;ZyFffhFN2v55X2LByMF4ikrUMT4U7SMDEBvYGG2a3YYYmrJOkS3QPTUcH703DPuPH8Gu/buxYv1K&#10;nCgpNf1h+/G34O7DG73nL64lhfvafd8d7r7XgET+Cvq9sCTwTa9we+4vb3vfptf5SS555R/knirD&#10;iQKas4RwvDjwPpw6tsOo0Kk9G5D51VtY9vEruCclGu0SI9C88R/x6ONP4fZb/gsBXE6/2DcDJ5ZO&#10;xpElM3CYTnHB+mnm4ezlihO4Un6chNqEvBXjsHvaR9g/Zwyy6Adlz/kKYwfei3apkWja6Ga07dAW&#10;//af/wON/vy/za+ExLduhHce7o2RD3bB2pHDcHTOaJxcNR25G2Y6JNo025Do6JKxWDJqCB7vmYrU&#10;8JZoF9UMKW2aITGoEVKC78RdCYHom9Qa40a8hcKaKuTl52PD9kxUnXcGyA6U+kLHa8H2ob94NtyX&#10;EP7iWnL4xnXD372rSOSGIvgLd8NNDjduJO31IH9IzqVZoZWW0zfKR18O5pBBIhHN2ZH1OLFqBpaN&#10;fAc9UmLRNSMNKw/sR7P/+T/QMTYGzW67GVHNb8U7Q55Hv+hWuHRiB0r2rEXptiU4k72dJMrD5fJj&#10;qMvZjfxFX+HQjBE4sOhb/JyzEY9zsF+7pxs27NuPnu3bIjk0wKhHm4A/4ZmnHkJiWACiA5ugD83T&#10;63clY8rgB7Bvygc4tmI8VWgmCjdRiTZyhbZ8LDZMfBMD70pBZ/0eAOvRWZ8PxTTHwx3C0TehOe5P&#10;DcKHT/XGycJSlFaWIyevwJixGzFltq9uJMx9fT2oPN/4bmLZc3stXJdEblyLLG7YOMrYHe57fS0o&#10;vVWiorJK4w/pBXZ95Dd34Xyag2AMeeZBVBzfhfLdq7DnhzEY2r8rHu+cjkkvP4wls77Dyw90Q98+&#10;bfH8I90x+YPnsOCrd3GUKlG8ZzXKDm9iuuUk0VZcLD1GJaK5JIny6FgfWPg1CbYMJ9dPNb7S6dwD&#10;yNu7kT7SN1g77WvM4RJ/3icvY+obj2PC0Ifx6n3tzDbAhFcfxXevP4Zd00aYxx6FG3+gsz2bqjSN&#10;/tQErB/3Op7unYqeNFupYU3QMyUU96SF4r7kYLz/QHs8ktgYrw9Iw+HDh1FcUY6SisoGJLoWNIi2&#10;3/zdt3D3r7/7gpsQNwLf+DdMomtBmfyecMGSxZLOH/Joys7yfmFpBarPXMTMWT+gb3ochjz9AMpJ&#10;Ar2KIac2b810zPvweeya8RUO0oQUrpmJMi7xTyz5Aft/+Bp75kxC7p5MnCk4hGquxvTG4zmq0uXS&#10;bFw+Rb+IK7mi1VOYz7dGqWroLx2ZNR7HfhiJgiVzUbZ5KUr3rcFBEiJr1bcoWjsdWXNHIXvRGBSv&#10;n8N6rMPpg3LuV6GMy359Waulf85ambNxyJz4Nl65vyP6ZEQYAnWNC8Bj3RLQJzEQb9ybjg/6xeLd&#10;e5KQk3WQ5rsEJ2jS7ExXP9h+tAPmhru/fOGOo+PvJYpg0+p4vfRXOdb+Bvh6g+2G3ddQfFuAwq+X&#10;3pblgGnO6/2hOuR7/KHj+YWoOXMBa5etwIuP3os3n70PlVSPGn2FoS8wuNwu3TQfJ5d8i33j3sW6&#10;j1/GiveewabvvkTBjtX0nbbhTMlJ1NGJPpu1BbU0Zedy9+BCSRYulZ/A+RN7UEI/pjhzDsp2L8Hp&#10;nB2oOr4buVuWY9/csdgy9m1s+ORVbPj0FWweORR7JtFsLZqAk6u/R6X5vm01TuvrWa74yvcsR+mu&#10;BSimg32Cy/zDC0dh47fv4e1Hu6BvpwS89VgPPNErGR1DbsXXz/fBiz1iMSgjCJ/dn4AZ476l+T6L&#10;nJxCL4lsH7r7UvAXdi34xnVf/xYU310Pm15h9lzHq5TIPajuMHccN3zjCjbz68Gmc0MPW89dvGx8&#10;IfPwkflox7qouhrbN2+gg9oWHw9+xDxNrz2+w3zWU5tFddF71RzQyn3LUXFwo9lDKjm0DaXZe3C2&#10;7KTzXvXJfTh3bCfO5uxBHVXpculJmrTjOH9yD4oy56J861xU6fNp5Vl4yLywVpa1FyUHtpmvSQq3&#10;LaXDvJAkWWFeA6klieuO6stZfRWSab53qzYvqnHZr9UZSbR/7khs+W44PnmmN+7rmoQxQwbghW7R&#10;uDehJXqE3Yo37muL9+5Lw+jH0jB++Js4W3uWClzhd6B0vJF+9YVN55vWHX4t+Evve67jTfUD6H9g&#10;Bd27Fnzj+ivMH3zTCecuOuHyhy5c+dn50uDMOeSVnsKGlUvxVK8MvHx/F5w5ude8unqeA37x+Hac&#10;J6HOSJn0FqLIUnAUtXpfqDQfFysLUVd4lGRxXsA/nbvPkOiKvj0rYbxju3CKZrFi60JU0186x7xq&#10;GfcKfSZ9i6YX/PUetl5UO593EOfzD+Jy4WFc5vml3L24mKMPHTNRe2g1qnYtRfWOZYZER5dOMK/M&#10;bp36Ab56qT8e7JGM4Y91puq0xXPpQXiqU5T5lv/FTiGYOLAjRrzyDGoqqpFTWGT6R31niXQ9XK+P&#10;rwc7Pjb9b+Xjjud7bpTIPZDua5374lr33GltIf7gjueGO87JwhJz1LtEcqyzi4oxa9IojPvyE7zz&#10;QGecLjyIuuzN+Cl7N65QSa5wYC+dOkp1ycGl0jzzjdnF6mLno8TSXPPVa+2JvSTHbpzVF7AnSYSK&#10;HJwvyEJNFp1tDnzlruVUklXmcUht3l7zVeyPVcW4XFlGIp7CeZLx4qkTuHIqGz+TlD8X8X4eFS1n&#10;Hy7q0yLtgu9djLKtc1C47gccI4n2zvoCW6a8g6/oiD/YPRaThz2MVzqF4pO+iXjrrhj0i2mKl7pH&#10;47uX7sK2tcsxa8o45JaXmbbbAXLD9o9vf7nv+cZ1w6bTffe5L2x8e+4++sNvksgeLfzds2Hyiey1&#10;Mrf3/cGm8YVWZFIimbNTnJnyi/SLIMOGPouxn3+CN/ulGXNzjiuty0d3chD34+cCOsk0T1cqi/Fj&#10;TSkuVZfjUmUJLpJEF/TlKxVDBKql/1N7jE513n7jWJ/PO0x/ZjN9m1UGVXtW4uzhTDrbO3Gh6DBJ&#10;VMT8yjw4hR8rCvDjqWP4ieT7MZ8Eyj2ES8cPoO4IzdoBOtfbFqFo3SzkrvoOh+aPws4fPjFKNOKZ&#10;fnjpgXYY+9xd+OKRDEx6ugtGDkjEqGd64dEOoZg3/HkcPLgTX733EiqrnHeI1H/qJ9/j78X10qm/&#10;dVQcN9xx3NfXincViWzGvuH+wq4FxbOF+BZq7/vLy4YXl1eZjtQn1XKyz5ypw+H8LEz47DN8/nhH&#10;87VG3RGSgUr04/H9VIQsKsQJ/ETFuFJ9CheqSnClogQ/cdAvFB3BBZk7j6k7T1N4ofgwLpQexaW8&#10;I6g5ssm8oy2IRELdsS24SKJdKj2BH6uZDwn00+lS5keSFmfjp/wjuHzyAC4dY16Hd+Ii/bCzO+mT&#10;bVmAwlUzkLPiWxyY+5Uh0bqJ7+G1+zph5Mv9MOv1BzBmUBeMH9gJn9wdhW1jX8WgDiEYPeQxHM05&#10;jOXffYNjnpfS1F9uMv0W3H0s2P68kfQ2rW8evnHs0Tee1yeyhbqvrwepjuAbpqO7AHvPntvw690r&#10;phLV1NWhvEr/wK4ch3Ztx+mffsLG1cswZUg/VNAfOrt/Oy7RpIlEl04cwE8lOXSUqUYkz8+VNGdl&#10;BbhcfIx+y0GunNZxRbYPp+Uv0Ze5XKnv8elUFxwxe0b6fr983wqutNaifDvN2val9LO24zJV7Cea&#10;xh9Jnp/KC/FjKZWo6CiuyIwx3yt6ue0gHfFd9Ie2LELZ2tk4uXIqsmnKDsz/GlumfojFXwzBc33b&#10;4rs3H8APQ+6n6eqLzx5IxuRne2HF+w/g7T4xGP3uSzh4aCemf/Mx1mVuMQsK9YPIZPvEt0/dD2Ab&#10;hHvOfws2rjtfC98wXbthw2weN+RYu2GJcj0S2bx09M3XhvmGC7aSUiAt9/WTxlrqTxrzBc7/9e/Y&#10;smkdFo14GnsWTED1PjrU2TtJpN10bqlGVIcfi0/QTBXQYSahiDoSppYKpA8Qz9P8nNPXsCTSRTrG&#10;5/Rh46FNVDQtzzNx5qjerdY3ZutRuGE6arjSukDVukQFvEzH+sdi+ls0m1doAq/kSIX24cLBTJzd&#10;sxZnttKn4sqteM1MnCCJjiwZRxKNwqYpwzFZT/G7x2DuOw9i9OOdMOG5rtg5YSiWvvsQVrzdF2Of&#10;74mF07/FyZxDmPvDGBzOOmr2x2TW7YD59tu1cKPxfgu2XHt+vWuhgRK5oZv+wi15LGHc14LNWPfc&#10;5za+DbfnNp0N1+wzck7oR0P134Pef2sozl35K/bu24vlE97F5skjUHpQfgh9l6ztXKHtpm+yD5ep&#10;SBdpoi6SMOcZVpu1xTjLtdnbcD6HTvXB9VyBrcbpfetQpZfsV01D3tKJqKAvU3tgLS7TjOnHrYrW&#10;TiV+MD/Rd5mO9iWS9TId80t0oq8c5/HwNlw8sBl1e9agdutS1GxahFKqUP7aGTi2bDKOLJ2EvfPG&#10;YMPkD/D10Afw7uNdMXPYPcgc9RJ2TBiG3ZNexeEpQ7Dz++HYumwG5k4bh3WLF2Dn9nXIzskyCwv7&#10;sr5vX9ZDKzcHti+vjvP74UsQwTfvq0hkB9D36I7ke9+i9sIlnLtgr9UQV5rz9XnYuDav+nzq8zNl&#10;EuXVzr9bOMf4lezIqprTmLdgNmfmjziWnY1cOtTLR71Gk7aTTjCX+QabcZ5KUidk76LCbEEtFaJq&#10;80Lz0lnlnlXIpUKsG/Mmshd+i/0zRmHL2HfMqx+z3nocU4c+hG3j30X2vFE4sWg0js0ZieMLv0Hl&#10;5jnEPJzhyq3uQCYu0g+r3beW5FmNs1Sf05sW4Mz6uShfMwP5K6fjOB3qY8um4PDSKdi3YBzWjHsb&#10;wx/sgq9f6Y0VI57Cis+fx45Jr2PvD+/h0NRXkJ+1DTv27Mb8777GnCk0gYd3YeOmtSg4VYbaiz96&#10;+8v2Y0NoIB3YPvUf72rcaFxLFn/EUpjN55pK5AtFvjqcGZEs9tyZFZ7MaavN0VNo3aVrpHdfk0z6&#10;wXPNQhFJK7OK6iqs3riO4eewd/tm5J/Kw7qRr6Ds0FZUHqbDvG8jztGXOcPV0em9a3i9AVU7lqN4&#10;1VQcnv4FV0wLeb0E895+Al8/2QsfPdAVG8a8i9lvP4XxL9yDF7tF4eWe8fRN0jHqiZ6Yy3jfvdgf&#10;x+eORu7iCTgx/xsUrpiM8g1zUL1pMaq3LUF15nxUryfBSJ7S5VOpZt8ih8fjyyfRH/oWWSTRASrc&#10;2gnv4J0ne2DCU52QOX4wpr50NzaNew17xjyL7fMnoqzuDEoKj9Oh/hqTx32B3MIc7N69DTkFhZxQ&#10;V7y+kf++9w8b//fAXz6CO44ljT9CGRJZJbDHa8GqhoVIUK9EUhxVyEOM8/XLfefIuIrH+PV5NiSR&#10;/ABtLoo8WpnoeCI/FzmFuTy/jB30iU6WlyF3PWf+Pv2czBZU7lpLotCkcHVUsXkRTq2ZhfwlE7GH&#10;A7hp9DBjliq2Lkb2oomY/toT+PblBzHuxXvx/ZtPYOLQBzHqxX4Y9/J9GPfcAIx8rBe+H/IwVn/y&#10;MtZ9MRTbJ7yHzaPfRObo15FDUp2iqSpc9h3yF00gxuEk1eb47NHImjMKhxeMxeGFPKc/dITl7+Vx&#10;9mcvYc4nQ/BU9yhMeqYLdu1ei+LKUuzOXIatB47S3ztOH+gQFs6ZhR2Za1BYXIgDB3ej4ozzq71q&#10;vx0odz/9Fmya35vOF+58rqdKxpw5hKgnkW7I/LgzdMepT3M1iRzw+oIjx0485alHGjyncjnxbRp7&#10;znuE+VErVrSm1vlt7R17dqGoohRVtZfoYH9FE3cOR49swJHNq5G/cwUJRYd2/TwUrZlLRZjCQR2D&#10;Xd+8gaXvPYXNE99B6eYFxknW66ynNs5B0epp2E9CzP7wBUx6/SFMe+8JLPzkBaz9ehh2ThlhIFO3&#10;adw7WE/yrPjkJeIVLPvgReydNMKo28HvP8X+70ZgG0m2c+Jw7JrKdD98ar7F3zf3SxwmyfYumYQl&#10;VLwHeyQiNbQZeiS3xE+//ohNW1dh+QbWpSwfh7L2mW/Nlk4bi81rlyM/vwA7dmzCxZ/+yj64ZPpB&#10;fWdVoCGuTxA7wP7u/VZaN9z52Hro2n3ux5zppkV9uCKbgea5dpJtuJsE9n49PHlQlfzFdcOmsVv9&#10;p8/W8vgjMjPXoZDL/Iu//B0jhr+NsqpqzJg+FX/7+RJyaGIOzZ+EI4unGF/nCAd4G/2QFR88g2kv&#10;34scmpYK+kOV5jv9TVzCr8OZPetQeWALijMXYvOUT7Hiqzewd+4oHFmmH0SfTLM0GVk0Y1mLx2HP&#10;nC+xetybWPP1a1gw/BmusAZi06g3sOHr17Hmy1exauQQrPhyKH2fN7Fx4rvY8t0H2E0iHaBC7V02&#10;CWtYn0b/8f81vwTSM7E53nvxcUyh2dqwYTUd6OPYsW0jj8cw97txyFy1EIcO7cXJE8eNOTcqxP7Q&#10;YNnZb/tIqHcd6sfJHUfnbjQMr3fGbZj76A63sHVwH+25X5/IPagWiuy+9iWBhTuOm0QinjuOO41g&#10;81fFzH2ar9pLV7BoIVWmuprXl7Bk1SLsPXgUlfSTDh89gpM7l2HX9K+xj+bkyJIp2P39J1j92cuY&#10;/NI9WP75UJRx1VVOEp3O2opy/d5QDsGV1oWTB3A29wCK8vfhdP4B88OglfvXoGz/KhTvXc6V3yqc&#10;2r3YKFfWnNFYP+YN8yXIrPcGYtlHLzDvl7GA6iUs/oJKNfo1bKD5zPz2PWz7fgR2LxiPPSThtM+H&#10;oW1EM3SNaYF7Mprj/g5R+OLtF7F1y3qa6EKsXLWUk6UGi2dOwopFM7Ft+ybknMilAp81imxXaOoP&#10;3/73B3ccnbvRMLwhiWy4vzALN3ncR8FLIu+A0gwZ5fCoh/u+O16DND6ov1dv2vzfd8hllU1HvYxl&#10;7p+7gsu//Ip1a1ei9FwtCk4WYd+Jg9i4dRcqas6g7splHNq8GDkrp2ELB+7gyu+xc9rHmPfG45j1&#10;7mNY882b2D37a5JhiXlEUrFsHnJeewOZPfogs30PrO7RF0eeeR7bBzyElQxb1bM3tj/5FLI/+QCF&#10;U8ehYvksFK2YjoNzx9DUvYbp7zyBSa8+aH52eNPEt7Bu9KtY/tVQrPj6VWwY+ybWk0QbJ72LrdM+&#10;wrZFItEY9GsXiYyoxugWRxKlB+DhHm0x/vPh2EmTVVCUh0yatbySYuzm0n7T2iXIzTuJ3Nxihzwc&#10;HL3N4N61Vr9YuMfJDqbC3efXvq73tew9dxwLleuG4tijGy4lkuNbL43Xgi8JGhJEpPFPHP+o94mU&#10;p0hkKyk5/+mvv+LAkSyz7N+9/5Ah2OGjx6F/dlvGpX/O0b3I3TSP5mwisjfNRtaCb7Dkgycx+53H&#10;MfbFe/D2vekY9/RDmHpvX3yakY5P7umIcY/ehc96ZWD8I70x/l6u1nowDsPe7pKIET3b4v3OyXi3&#10;Wxre7BqPgdFhGNQ2Ekl3/glxf/43fPZoF5xY8DWy547Ezu/eJ2newTqasnUT3saGiW9j07fvm18F&#10;2TF/FLLW/ICw2/+X+QWQHokt0bdtGPplRGH8p+9h755tyD6RherTlcg6cggb1q3Cwtk/oKy8CrlF&#10;zkv6gvpCJBLUPwpzjs7+kI1nJ7wT5t+8XQ82H3d8e67jtUhkz2+IRHaQ3QNuz+thCfTbJKrP27Ni&#10;c4VZIsmpvPzjTygoKeVy/xy27txl/kmcfoFfvyZWeUb/96MGhzfNR5FeAstcTP/oGxxfOBKHFnyK&#10;w/Pp4M77Gl88cjdi/uM/0C4lEPNGvIDN41/Hwg+fRs66qTg0T6/FjiG+wopPB2MdFUVfZ0wZ9ihG&#10;Db0PLw/ohdSb/xN3tWyKsQP7Y+kXzyJr3mfIXTkGR+d8jB0/fGjIs3b8W+a/EW2aPByZUz9C5mzW&#10;YdX3aHPnfyAjojHuTgtEx5jmaB8diAkf039aNhc7t29FaXk5DuzbicljR2Lp4nls01nz8Nn2hwZI&#10;E0fXOq/lIsY5avAcEime+lrnCvs9TrOFk7YhbLglkCWMv+N1SeQeXDvYNsx97RDHSV9PIhvuItZV&#10;qA93l6fKyamsPn0GJwoKzUpt2arVuPLrryir1r8wOIciDoD+A+SR3euRv2UmcjPnmY8G14x5DYUb&#10;ZqKEYdV7luD83kxkvToM8xM7YtQ9PbB74QRsnzMBBdlbUXxkO6ry9yP/APPYtBiLxwzHjpnf4LHo&#10;1ng9PhRfRKVges++WPbaC3SiX8HeyW+jcM1E5v8tsmd8im3T3jcv4q+b4DjWmyd/iLVTPySJvsKE&#10;955FWlhjkqgReiRxdZYWgk4JrfH2s/chcznV89hRHMo+wkmSi537duDQ4f2cHBXmXzSo/bYf9GPw&#10;6hcnrCGJFMfEq7P91tDXsf35WzD97YFvmD/S+IZxiV+f0A6ohQ33vecQzk0QC3c8nTvh9YrjPrdQ&#10;HPe1g/OXfzIrsRP5hThDEq1as9aEWT+hrOo0Kk+f5fkZZGvfiE72iXU/oGjjDC77p6Ji20LzyEPv&#10;QFeunYtTA19DzeNDcenBwdj92JMo+HYsCqd8g4JxXyL7sw9Q8tpbyH3iBZQ89AIuDf4Al9/8GvlD&#10;6b+8NxTbx32AfTNHInuB3qv+DsUk0cF5H3N19z7WjefqjSZtPVeFG0my9VM/xVaau/s7RyM56A70&#10;SgxA74xI3Ns5Af07xePj1wZhbeYKlBQUY+uO7TRhZdiycS12792D4vIK77Le9rm+yddA6VxHhdvj&#10;74HS+4YpH3+w9+zRH4HcoBL5Durvg8yPG/7i1MNNNgv/JBI0s0rYsZd//BkLFi0x+WszUo1T52pm&#10;VlKN9u1ZjzwS6fgGffM137w0r0+r9dtENUcyUbp/I0pmjkfdc2/h7ODhwFfT8fPy9fjrgWxc3rQX&#10;2H8CmL4cP706Epdf+hhFTwzDzvsfxf6Rb2PfD6NxiKu/41yyl2yahcrtc1Ga+T32zfiQzvRbWDN2&#10;mEMiOtareb16yifYPPtLLusDkK6f1YtvibvpYPdpH47hgx/Czl2bkFtajMKCk3Su8zFn3mycYztP&#10;5J7EoaPHjEOttmuw1E7t3GugnP7wTx5739+968GSwH3uC3+kEWwa3f9vk8gSxk0gG+aL+ntqrD9c&#10;nUaVvHDlCpWowDyMnbeAyqKNSJejaTqaK7dzV37GlqWTSCISafV0lO5cDv3Ka/le/ZLsJvMrIKX7&#10;1qFo9kQUD3wBZX0H4kyf51D20BCce+49lD39BioeGYxj9zyMLQMGYPuQZ3Dyhy+xn6u7I3OpVvSf&#10;8ld+h+pdS3B631KSaAZ2UoVWf0MCjX0dK8cMw3KeLx33DlZO/RgrJn6EhIA/o2NsC3RPikDX5HA8&#10;2a8dhjzRH8dysnAs6yiOF+Zh3fqV2LN3B2roxxw8fIim67RZUFgCCXa1agfOH653T+PrmLmGropg&#10;CWFhw9z3rkUiN7w71g3hFH6tAbYQMeTI1ZPBkU1fqFLOuTvu9eDMuks//YLN23fQP7qIxSupLjRl&#10;zi/U1hNJx2o6pGfOX8aOhfoV1++Rs1FfbiyHfnf69BH9S4UdKNm9BiXbl9MczcThMR/g4KvP4cDL&#10;z+LoGy9j1+svYvv7NFufvo7dkz7C3u8+xYFpn+PwnK9RuG4aSjbORtm2xag7vBFnD65E3upJyKQf&#10;JPJoj0hYMpokGvseVkz6EIu+eRNJgbegd3II7m6fjEfv6Yon+3fBnMmjkblmGfKoQEdzsnHg0F7k&#10;F5Ugr7AI+fT9zLPD2jPeQXQfbXstRAzf/nXfvxFYErjL+u/gJv/qYc2MM6CCQ5iGJHHSKsyN+sbY&#10;ePXXbqJcD1fMi/oizOr1G1B3+TK2791n3rfW/0mVKdMMETRT1aEV1TVcLu/C3kXjcXzNLBRtW4RK&#10;zw9anTmsnxDehlNbl6No3WwcXzARB2d8RTX5GLsmfISd4z/A9m8+wIHJX+DgFJJn2pc4tnCi+dW0&#10;sh1LULVvLar36z8NbUTljgVc+X1hPkpcRSd+6ddDsejLVzFv1DAsHPsuFox/B0u+eQ1d4priga6x&#10;eOKh7nht8GP48J0hyD6yG8sWz8b2TWt5nItdu+jYc6GwYs0qkuSc+Z3Lah7VJqtGGiQdRSJ3X/o6&#10;0b8XNl/3ufv4Wwpk+1/nVylRPTHqB/RaUFwLd7itnO+1Vbe6S1rKO6gvxw0nnSqopf2VX36BfilN&#10;3+ObB7TsZPPqLM8dQp1H4alSnCw4gS0bluDAyqk4vm4mTu1eBv2q7Olju3E6Rz83k4lTe1agfPtS&#10;OsdzcXz5VJqr8TgwcwyOzJ9Iv2cqji7/DvlMW7ZlkXll9gzNoUyi3n6s2rvCfMu/4/v3sWrsECz7&#10;6hXza2izPx+KOV++hjlfkFTj3sK0D5/H0IEDMGPyKEybMg7Tf5iCrOxDVJ6DyMs/iXXrlmPZsnmo&#10;qqzEqdJSHDlKU8aVqPlPTvTxfM22HbT6frR96e7b34YlgPBb19eDL8GuYc78oeEAW9Rd/Mlzrnv1&#10;xHHDNkLnDuFsXv7hEOxHzwrttHE2T1XWmP2hEv3bAjbitBpDaCOyoOQUfac8868wL//0dyyYOcr8&#10;E73inYtQqt+0zt5lflb47Mn95vcZK/dnomLPBpTvoonbtgKlO1ajfMdaVOyi0uzOpN+jX9Dfan7P&#10;8cKJ3VQxxqc/VL5tDg4v/ArrJr5NEzYMsz5+DvM+fw0zP3kJ00Y8g8VfkVj0jSZ/OhSffkifacMq&#10;FJ0qwtFjWSTRETrV27D/wG6S5jAOZh3E8RPHsGvPTsY5Zdqid8v1uEMw3955/CFfArn79HrwjacB&#10;d1/7wk0MG9cSxt73vRb+r5Conhi/TSLBqte1COUo1BUzE3/85e/ILymjSfvJbMSpo9XBer6k48mC&#10;EkOi3MJCM5uPFRXip7/9AyvnTMCh9bNRfki/cb3NfDKk78zO5R/GubzDqMs9RGIdNKg9cQC1Oft5&#10;1L+p2ovzJI/CLhQcwdnju0ispSjaNBMnVkzClqkfGB9o4Zcvk0TPYur7T2Pim4/i++FPMvxVrOIK&#10;bdro9zBrxlQsWTCbjvRxEmU3V2KFKCwqQM7J4/SHjtN0nSWJcrBt5w6qUTkOZB0zKmtfhbFHSyAd&#10;ffvS37kb14pjB9/iWuEWljgWvnH/X5NIu6U3QiIVZq+vR6J6M+fEk2+0Y+8Boz56YU3Op8ikDtYn&#10;RcVlFTRpZ3lejsJifa92GRXn9LnRKSydOQEn9frqIZok/fsp/RuG4uM8HjP/luF84QnUFeTwmIOz&#10;ucdIMN4jwS6STHVUrUv5+82/vjq1eQZOrpyEHT+MwCoqzfwvBmP6B89g7OsPYNQrAzDxjQcwb8ST&#10;WDlqCFaMewPffcal/9oVmPbtWKrPTuQV5JM8J3A46wgVMx+lldXmxTP9Mq7McSlVVv6e2nT0RB6y&#10;T+YjV/+2ite2/yyZ6qFrC3d4Q9iBtvn4hgv+wtxw3/MllK6NY61IdoAtfMMbxqkfdDVCg+7YaCeO&#10;4vpDfXpnM1FlnL+ssnTPaajCBHcZ2qGW3GsXWwQSmfRDD5qtMm+SfV1v44Dp/FzdBWTnF2LXtrXY&#10;snAyCnZvMP+b41z+AfMPYC4UHoV+DL0u7wTOl+ThPIl0MT/Lo04i0AFc0Y+lH9yAss3zcHTRN9g2&#10;9SMs0YPY4U/j23cfw6cv9sbI5/ti4qsD8MM7D2ABSbT8y2ewgk71V++8hMXzZuDggV3YtHkdTpKg&#10;OSeOI+voUZTW6B/kVeLHv/4NO/fvN450xRmnPTLZRmmpsvqnOHZ5bwnk7j9Bg+iEq58a3rfxdfQ9&#10;/y3iCZYk7vNrwSiRM2gNKygoA3/n7gFuiIYNcaNhejeuVh8H9Y63thE0O88xXGSSGsnEabbqWuEi&#10;14LFizh79U/2pFKVHMgpyKR/tG0F/aO9ItI2mqjDuERFqss7gvMnj/D6KMlzhGaMpu3YfvPb1npP&#10;u/bABhSv/h7H5ozCOjrLS758Bd+++RhGvdQf7z/VBZ883R3fvHwPpr71AGa+/wAWfzrIkGj1+Dcw&#10;6sM3sXb1CqzbsBZbt2Vi7bqVOEHTdeJkNs1vkZlA2+gfiUAlVZWoPOuYZvv6h0gkX099Jidb/eKP&#10;SLp2oHseQl1wh9fDneZGVnb+yHIteM2ZTWyvbZi/czdx6lVE5/VpfeGblz+y2DDFsQol2DcepTwi&#10;jWasfCJ1uPwmKZPS6AfTv/7iI2RnHcYpOquTRr6HfYvGYemk97Fv+QwUZC7mimstao9sRd3RHSRK&#10;Jmp2reeqS/8weAdOH9iCM7tXo2LLQpxcOhmbuVxf+ulgzP/4eXw1uC+GP9EVbz+UgY8GdcWXz96F&#10;8a/ehe/fGYB5Hz6MhR8/hRVfPotVJNGEz9/H7p3bkMuVmMzalq0bcfx4Ng4fOYgcHjesX4eqGkd9&#10;ZLKksDLXZh+M7VP/SIVEIK1C7SrN9qH76OD3kej3KNGN4Cqf6GoiqAKCQxhVVnGceE64Aye+QwKn&#10;Ig3yMQ9kBRHDSW9JYqF7Io/NzyGV88K6CCP1USdn5eSajpezLTLpvo6VZ05jz57teOCu9lg6exq+&#10;+4KDSVO0dtLb9GOGYt3kj7Fr5mjkrZqOMi7xi9dymb9oKnJXzDK/Q1TC6yOzxmL7hOFYOuJFTHvj&#10;EUx9+zEMf7wLXrs3FW8/3AEfPt4Onz3dCWNf6oXvXr8Hs4c/iHkfPIzFnw/ikv9ZrBz3GiZ//SE2&#10;b1yDvbu34vDRA6ig2hw6fJD+TzU2blmP4ydzuBAoMQQRZJI1QdQOtU9hzv6XQwzrh1zVpx6IFI66&#10;qN+cOJYM7vN6+CeRLcMNXx/IH/w41vWEcKCKWKI4cCtGfbgddMefcRrkzqc+L1/yWLjvNcyP9p8N&#10;sr6PnE+pkZxRdbqg8HKG6Y3BktI8jPz0HXRKCEEhneK9cz/h4A7D9A+fwexPXsTcjwdj9gfPYc2o&#10;d7Br2kjs/v5LmqNXMf2tp/H9609i0ssPYDwd5o+e7Ioh/RLwav9EvH5fKt5/rBO+eLYzRg/ubgg0&#10;4537MPv9B+kPPUYSDcSyr5/D2gnDMH7EMHz+yQc4nnWATvUJLu+PGqd6+64dVJdaFJWWmRfrtH0h&#10;Mp3IL/L6diKSlEcOtwbItJ1H30Gu71ORxOlvfyRyx6+/vjESWRNq710Lfnas7eDbcGdwG8IZ4Pr4&#10;9cRywuvj1cPm4zji/uDkY6/r8zONYR7q4Is//WI6XA6oJZZMnc41KDIPpae1WivD0oU/4OCycTi8&#10;8HPsnDEcq8YOxbzPBmHqOw/j29cfwuTXHsLUNx7F5GEPYcKQBzFx6EP4is7y+492wNB+iRjSPwkv&#10;k0TvPJiKj55oTwXqgq9f6IZvX+uD79/shznvPYj5Hz1Kc/c4lpJEK0Y9jyVfDcZbT/RG3sljmPH9&#10;ZJq0ApzIzUFRSTFquIrMycvjirLckMg60Kq32maX9XYANUC2/5zB1KA6quPuW91zX9swG27P63Hj&#10;SuQmy7VAEqlQFeaGmyQ2TAU4BLBxHNiBdyuHjeMPiq+4DhoSpx6Ka+umZb7O9W+1VOb5Kz8ZB7q4&#10;vBLH8wrMYFSdoWNKR7Wax7Pn9c9lLmDF8kU4umE6ji/7ClmLP+cS/R1snvwGFn72DKa9/TD9nLtp&#10;qjrgrQfbkigZ5rcT37hfSMcwKs+bDH/3kfYY8XgGvnimCwnWDWNf6UkC9ccsOtOLPngEiz55Aouk&#10;Ql8MxFI61qu+eQVLJrxvzNmKlcuQT0f6DB3n/KJCHD1+DBXV5TjOlVplTY0hkPF7WGdjzly+j/pR&#10;17afNVhnuOqsV5t66M1G8xKgXAamNWGefCyUR/11PVmUr79ze30joDmzqmHhVFqwpBDqfZWrB90d&#10;7k5vwx00zK8eV+dhr3W0xBVUYUs8Cz3ykInQsye7olHn19Sexb6dm7Fr6XjkrZ6Ak6vGkkxfY8/0&#10;D5FJIi3+4hlMf/dBfPNST3z6VEd89Hh7fPBoO7z/cDu8+3B7mq4O+OCJjjRf3Wm+emDckLsxaVgf&#10;+kn9MPPd+7CY6rPys4FY8sVTJNAgrPyKBBrzAtaMfwWrp3+JL94divy8HPOeUGFRCUorK1FQrM3G&#10;bGQfP2J8paKyU8Yka3WpelvzoXa6l/fqOxuuPtO5uw+ca0sSXSuc/XQNJ/u3oHLsUeVbVbwWvCSy&#10;A3X1IDu4Op4/1O//+A72tUjkztPfuftoO9l0kCc/d2fr2mkYG36uFquWzsaq7z7CydUTkb9+MgrW&#10;fUsnegz2zvkQmyYPw0oO/gyuriYMuQujX+yJL5/ris8GdsFngzrhS6rO1y92xxiSbNJrfY0PNPPt&#10;AZhP9VlK9Vnx6VNYPXIgfaEnsXzkIKwZ/TzWjB2M1eNewYLRr+Hj15/H+mVz6J8VITcvnyaLPpx+&#10;HZbEySvMxdGcIyTTYfO+lAbbtk0TwLZF5zraNqttTp9d3bcWN0oiJ+7V4SrD3rMkuSESNRy4qwfa&#10;gb3vHC1sWgfOwNpKuOOZRnngm687T3stBXIv8wURRk/29Yn2hct/ZSfVz2Db4cpf//RY37IvWTwD&#10;RzPnIX/ddyjO/B4lRPG6ichZOYpE+gCbJ72KRSTD9HcewGSSRGSaOLQPxlN1xg/phSlvaB+oH354&#10;937MoQO95KPHsOzjJ7GWS/kNXz+PtV89jVWjn+HS/mmsJ4HWjnvJkGgpFWrt0nnYtW4Rjhw9iIOH&#10;D7Pu+i/femCsHzUtwanyMvNcTV/AllaVGRWVaVMb1Bb3oCrMXts2XqtvG5KoPp1zzzn3vbbnKkvn&#10;Otpr3/v+YBxrO0i+A6nEgjtO/T0n3vnLTqOkQFaFbDpfOPn45uU8aBUaxnHyqY8vidfbjBeNj6R7&#10;7hmiRtrZrKX/ad7ftTsTO9cvRCFJVLZlJsqJ0s36N5uTcJQ+0m76SOvHDMbiz57iUv0hzHrvAZq4&#10;+/E9FWcmSTOLYbqeoyX88Eex+ounsXbkM9g4+kVsHEPlGfUM1o7iioxmbOXoF7CepmzDhCFYyeut&#10;iydh49plZlVWUJyLvQf2kDyFxomWz1J4iopUVICTeSdwJFsvpJ01/zJVbRGJ1B9qi2kP+0Dhtj90&#10;rAfD5Q95rh2nWSZQ8evHsP6++sr9HK4+jYN6ogm2b+3RHxqQSHATSQU59xvGsfF0FIl0/0ZJZOP4&#10;g43je+2bh45uAulcKqVwzWZdV9EJPbR3O3auXUrSTEbF9jmo3DEXpVun06x9RxM3FtlLv8CO794k&#10;GZ6nIj2JOSKSD+Zy+b6MjvPKT6guXzyLTBJow6gXkPkNSfMNTRaPItH6sS9h3TeDseXb17COijTz&#10;w4HYuGQm8mm6TpWXooCEOXLskHlQLNPmLPGrSaYS4ysVlzlqpIli22cHSdf2eDUccgmWPPWEqL9X&#10;H8eS6Goy+IPtY99zNzxLfLf6NCRRPZzw+nvO8QJXSrp/rcF2X18Pvkqkc2+Y3hTQloOZNU6HKo41&#10;Ye5GKr4hGM3dgR0bkHtoPQo2TkPZjjko3zkXlbvmomTzDBRtmIQTq0Yhe+Gn2DHlDfo0LxgHeT79&#10;nYUk1FzP0n0eseIz+jyfPY11I58zJNpCk7V53GBsmvASNk94heR50ZBoI5VIJnLzJKoR1W3lrHH0&#10;gUq5MivzPAtz9oiOcnV25PhRIpd+UqXZjsgt5CqO9S6tdH5q0LTBNWi2bbaP7LkzJg6Bai/IP5Qp&#10;vJ4SOWPnJZq+8PF8BGm/X3PDtw723A2z2WgHrh62cvXkanjfhrnD68Pq0zr3/JVRr0judPXx7GxR&#10;mPwg34orju1odbqOF3/8q7mnPa7LP/6I1Qvn4Mi671GQOR3l22eiYhfVaPd8o0h6Ml+8YTJOrNQL&#10;aR9Tkd7ApjEvkTADSaInsMBDpkUkwyoSaO3IZ7F29GBs/OZlbP7mJfNTMZvHvYxN41/mOUEztmni&#10;UGylw7510mvYTFM37f2BqCkvxiku5wupNqfKT5s6S4H05kHdlSsorqhAdm6uUSTt/5RX15BU1QaK&#10;q/a4B87dR3ZQFeYfzliYdB6T5yWPJ7+GuLo8W4aFvzpdl0RuUlhVcOLXD3x9GneYk8bmbdPVp3eX&#10;5U7nhCmO41Tb9PV5qB4yXTauCCQ/o6hUr4ScMzO+8FQ58vJysWrSRzhq/mnL98aMSYlKd81H1Z6F&#10;OEXzVrp1Jk3bJJxcMRpZ8z7GnilvGiKt+uo5Lt0HGQLpoeraL5/DBpkrKsxGEmjr+CHYPPFVbP2W&#10;hPqWakRsmsiwSSLRawbrvhxEH2ogJg97Apf/9SvKaa5OGXPlbEmcIWG0N6TnfuZYVWVea9GgqE1q&#10;i7P/5excK1zttwPoDrs26olhnWxnXOoJ0BAN1c8NG24nrg3T9TVJVE8Ea77q49lw555N48S3hHDu&#10;X00CC3e6+jT14fZJs8JUWUtiVdrG0fX5y9qIdMikXV/tbGsXu+D4ARQsH4Vj9IfyNkxB5c5ZOLVt&#10;Nip2zkfNzgWo2rUApcbRpo+0dqLxkbLmfoJdU96mn/MKln/1rMHqMTRV40kSmqpMEkUmbOu4ISTK&#10;6/R/XsW2Ka9j83fDSKp6Eu2e/DIWjngS2xl39Vf9cWDlEpwqq+JqrAo//fpPjz9UYwhUUlGDmnMX&#10;jQLpB0/1nrUdHLXfDpqg9tr+sH1zfTjjYOKSRE4eytdxrC0sIdTntqxrwV0fpRP8Otb1185A2UHz&#10;B7sMb5iuISyh6vPyH8/Jz3HQVTl7rnT2qDgN68SGMP9f/vEPHDiQhc8+GYkPXh2CdVOH4zjN1Il1&#10;U1G44Xsqzwyas/n12D4XZVtnG7NWuvkH5K+dhPzVk3F4zmfGOdZKaz1N1Dr6PBtppnStYyavRRQR&#10;aMfUN7Bz2pvmqDBDoqlUIpq5dV8+iS1jn8e2yS/h0PTXMf6dJ/Hv//Y/ERLcGpf/+oshizYay0mo&#10;4spK89BVAyOVUvvsIOncDpw9Kkyw9691bcNuBLY8HX3PBUtqe8+Nq0jUEHagrg3fvRw3HPJYOI1y&#10;0vmPb/Osj+dAKuOutNf3oWLq3j//BYSEhOJ//c//gYA7/g++fX8AytaNQt7yT6hEEwxRyrYRdK4r&#10;dy8wEIFKNpFAW6lQm76noz0ZBWu+Rc6ir7F/5vvYO+M9syG5Y9rb2Db1TWzm+RaqjiWQjru+f8tg&#10;9w9ve4m0c+ow43yv/fIJrP96II7Meh/7pryC1byeR7/q3//3vyEiNgG1XJDoPXE9vpFp0+DI1Mlf&#10;8h0oe237xg6o2m771ca1177hvwVbho6+5/7gTntNEjnKUj+Q14JIdC0iWQI559cnkZOHk6cqZs9t&#10;R2hvSJW31zrXjzuQP8hI64g//+f/g5Z3/hsd4kdQve1b5C3+GLnrxiB/w1SzR1S27QdU7ZxnVEg+&#10;UeWOeTRn+u9C040SFWdOoVmbhLxlo3GMK7aDcz40DvfBeSOwb9YH2PnDO14Sbf/udQNLoL0z3sUO&#10;HneRbOu/egY7Jr6GpSMewMbRT+PQjNdJpDdxYDod9/GDkJocjdSkOARGRGPLzj348Ze/0fw6X/Vq&#10;u0Qv01mS2Ha6j7YfdW4nlw2z4f8duMvxPbewSii405JEziBqsP2ToZ4w/uGO21BB3HDIVG/ybFlu&#10;ElrCueMoTMtQp36OSVMjfvrpFxTkFyKGBLrt9r/gln//H9jPwS/bMAYla78mcejnrPwaJfSDSuhA&#10;V+yYhaods1HO1Vn13oU4s3cRSkmqU9tmUZFIovVTUbTuW67WvsGJFVz6Lx+Jo0u/xHGeH1n8Gcn0&#10;IfZOH44d00Wct2jGXsee6e8axRL281yKtXXyUOydQrM27gU66c/i0Ox3ULCKec2lsk15C6HRUUhL&#10;S0JsSju0iY7Hg48NomPNhcLPv5pXWsyqzfSXCMH2e7Y0fAli+0HHhvc0wI7f45zXp3HDpnfDfd/3&#10;nr3vPtpz77Mz3wGsh39S/B44DbWKdDVRLIncYeoEneuo6wtXnHz0dP7v//oXBj33ItIz2qFjz/64&#10;7X/9fzDswXgqy2TU7J5JxZlNdeGqa814lJAopdtJHq7MavY4SiQS1exbhDKPMmkjsoJkkyLJtOlX&#10;Pwo3TKI66XHJNBRtnExCak/pc6NMUp59M981JNo/a7gDEmnH9zRrdLK3T6TzPWEwdn/3GnLnv4dj&#10;VLSzO6aiZfPGSErLQFJCLGLTOiE2KQ3JGemISojBk8+8gJ///g+zMKiiX6S3EuxvDTkkqSeKv4G0&#10;8Zy49WT4Ldg83Pn4hv8WvErkDw65nIq54Y8o14OTriFRLXF8SaRzG1fQiqGORDrDTr185Rfs338Y&#10;bSLjkN6hC9p37YGUdl0R2/Q/8e1bfWmm6PPsXYDqnTNxYtXXJASJoVXYDjrRxh/iymzPIhJoMWoO&#10;LkXl/qWo5nk571cznr4rk8krpzpVkHg6r9m9kPdn02eaaH6X6NjSkTg09yOauw9wmISS2dP1AfpR&#10;hxd8QrV6C7PeHoCDJNZh3ste8BlKN05EaHAQoqg8kUR4XDKiE5KR1LYtYhJ5npiEth06Iy45DdsP&#10;HMSZc+yHS7/gp1/+ZdpfP6HqiSJoAN3XbrgJcT24yXCtcPc9ncuMuk2uHxL5Dr6FJUBDMjQ8b5j+&#10;sIMlfAAA//RJREFU6nycuDp3TJN8KsXx3GeYPvnR7vQlnuvv4o8/48CRXGSdKMDXYyfTKU00BOrU&#10;/S6kteuEiNS26Bz6R0x+61FU7OYSfvdiVGzRV6xjUcgVWSWvZbYc1ZmHM/SHTh9aQsLpM+slqKAi&#10;VdK0VdPZFmlk8qpIuGoqVM2uhTh7YDnOMs4pqlLh6nE0bzJzX+DIks+RtWgkifMpjsiHWjQCWQs+&#10;4grtRaz6ciD2zhnu/CDWiq8R2KI1QuOTERGTaOofk5hKEqUY0sSnpCMmKQWxqemIT8/A7c1bIjIu&#10;EQGtwxDD+HrhTmZOk+uMBo39ZOAZUDuQFjZM/el773rwl5f1gdz3dbQk0rlwQyRyrusJo6ObPPXw&#10;r1I2H5vGrq50FCkdU/UjrnDpq19Hk7M87NX3ERwcg+bNwxAVl8rOT0ZGp27s9LaGRCkZHRHLQUiI&#10;T0fHlAhMpxIVbZlm/B85yUVEBVWpnGQpp8qIRJVUIvlCUp+a/UuoRIsNgeRoS4lEokqjQDR9JNWZ&#10;A0txet8yEolxScii9ZNQsHoM8mjaTqwYjZyVo5G97EvjM2Uv+wLHFn1M5/tVbKJpO7mIPtSSUWgR&#10;FELSZCA6PsaQQwSSGYtLTjckEhI4EWISU9A6LALB4VH0leIQE59iEBmXgklTpuPXf/zLUWmZd9cz&#10;MTvg/vBb9y0sGQR3+LVI5A4XfpNEiqRjQ0I4JLqaSFeTyIlv4cS3eV6mM/kPEqak/DSm/DAXL7/2&#10;Pu69/yn88eamCAoJ48yNYyezIzmL1dFJ6e3RtmMXpFKBNBAakAQeExLTMGrY/chaOhqFG7nK2vI9&#10;8jZ8Z8hRTrKU7ZxvTFolSXR63xLUHFpGNVqJ04f1j/IAOYHGfkgiEkikEU7L5AlUn7MHSaDDq0g6&#10;xqGJLNo4CYXrx6OApq2APlMhj8epNMdXfIWC9eOwceJg7Jr1IfZ8/y7mfvMmWrRsjfDwCIRGxiM4&#10;JoYTIRVRbIsmgupuSRQVn2TQtGUggkikRKpTVEySUa3wmATEsn1BIVEY+uZ75t+Z/o2zTJPO9qMd&#10;TF9c754bIoTFtcLtPXvuo0QNB92iftB9CaSKOTbaF1oNOK+yKi4b6XltU7vK52nqZLq0MXj5r3+n&#10;RF/GkGHDKeFcpUTFGSKEezpNUh8YGmHOI+OSEE4/Ir1dZzql7ZBMImkWJ6RmmMFwkIE0+hTb536C&#10;3PVTkM3VVgXVpFrE2b8Qp2ia9JhD5qySTnX1oRWoJYlqD69E1YFlqNq7xCjRaZJOSlVLpaol+c4e&#10;WYEzR1fi3JFlKN8yFcUkaMmmKSjfytUcHfCSTZOQu3YcfaVROLiAK7W5I3BsyTcY+uzjCA6LRCBV&#10;RX5QLNsQw7bFJ5A4VJdo+kSaBCKUyCPluaNZM4Ry2R9JExbNMEFKFBIRY9qayLYnsJ26DmNes+ev&#10;xt/+CfY5TcuFWtReoo/CsTl9jpPb+4ijftPSHv3BksEd93pwE0i4JokcOORQZeTDKMx5hFGvQFc7&#10;xfVxz1+WJJ434VKcK3/9JzK37cZDjz1rlreahdGemRlHEll1CQ6PNlAczcZWIeHGfCW37eCdxYpr&#10;IbKJWP37dKD/Mwv522bQXC1A9lIu93fSpBFahVV6FOb0kVUkyCqcprmSSasiceRwi0BypEWgOqpQ&#10;XdZqnMtex3ASMfNbOupT6XBz9bdrDh31WeZ/4Oetn4CT67/msv9DnNo6B4mxEYimgrYK42BHxfI8&#10;wRBIRxEoSiQhiewECY2MockLRnBEOEJIuni2LYpmLyKGTjjjijRqs4iU2rajt58iaMbjUtsjK/sk&#10;/sa+PX/lr6iuc56znb/k7Pg7E/63FclNCHeYL1ksFH5DSiQ4JsuphM6lQE6YrxmzJHK+nVd8HTlR&#10;cDy3EE8/N5gdk8xOY+fRxscltzUdoU6MjE5EnIcMIoKOYVQm+QaBoeFmloZpNvOeZqMhnCeeMWfs&#10;XClXTBKd1SSqFmdzufldotU4RMe3dIceczgkkvN8mkQ5S3IINVSjauEgFYeKZHwgEkjH2kPLcZEE&#10;unhsPWqoaEXrJ6J8u/MQt2wXFY6kK9s1HRcOzMOJNVPwyiN90CIwmKZXbaIpioo3ZJASCSJRLNtv&#10;wmOlPvGGZE0CAhASST8oKtrEE+Fs/GiSSJNJbW3bsSuSM9ojnhMvie2PZx/KxMcltiUhE/HSq28h&#10;+2QBfvk7zJufGj9LiP8uiey1+75gSWSJdJNDEqdQFeYQSKTxkIPKo6PbhDUkkXPfcZCv4CKJ9CuX&#10;pp989g0i2VmCGpzIwU7gUQ02jWdHhLFDI6MTTMdoyRuVwllIBzOCnR/OmRjUJtKQKJjEiGZ4MtUo&#10;IS3DdKo1ZyKQQygSSaRivsFtYvBw/x748fBaDvoMLtEXooQqdJaKcnbfQpw7sQm1xzei7nimIdvZ&#10;rDVUqJU4z/O67PU4dywT546uxcWsFbhIRSqhf1VCJcrdNAHns5bhn8W78LeSvVg8YQS6tI1Fs8AQ&#10;BLMtYVSVSNY7TCpKBYml+YohcWJknjhhojRpSJIY1jmoTQQC6feFR8ciNCrGnCezPeGcQBH0n2Ko&#10;0NGcYHK2pdjtu/SgKW/HPFOQwnhJ7MvkpHQe05DKvtC9GJYXzb5YsW4Tfv3nvxzTZgTAGWNLCF9S&#10;WWL4EsaSxF+4HtFolaZr72bj1STyhJvfH3LOnXgNSaQ0Ml/6nOWXv/0dz77wCsIj45CY3sGYIK/p&#10;YQM1AyXRChMBJNW6TuTyNo5KImLJD4jmSkxKpNWMoBkr2Y+jwymTJgIJVo10NGrEc4tYztDGVIaP&#10;Xx+Cv+VvRQ3NXN3BpXSWF6AudwsunNxOImWi9thG1B5dR0KtJ4kycfH4JlzO34J/lu3FryTLr/k7&#10;6XwvwNrvRuL95x9Hl3Sa15bN0TSgJQLaxCKQbZAzHEKi65mYEBwWhdBwto0TxPg4hjwyuTRDJJHi&#10;BodHklQO8UIjY40pS2Ab2pBQ0YlyppON+dNESqe/pwWF6SMike1NolmTIgnJ6o80EqttO6RmdDBb&#10;H4k8Oq4Gl+S1MnG/mgF3SOXATSLBlyzXChd5LIFEKEMix0w5GV+LRG7y2KObRHv2H6Z6JHPl5DjA&#10;CWyQteUyRbLlIpFZtrJj4zmLQqkYoZTuWA56AiHV0v0odr6USOokhTEznIMQyRWLnEut0pS3JZAl&#10;kSWVzGREdAyi2tA0xMSiVUAgJnz0BomxB6epOueOb6DabDBqdDFvG0m1DZcKd+HHoj34teYEBt53&#10;F2LCg5g+FK2atUKzpoFo0ZrnYeEI5rENfZ4mIW0QHRaGECqKFgRSTBFIZJc5FlnsnpAcaEMgmigR&#10;rA0nhUxdZGycaZdIlUQVTklhH1GZklNSkMh0ZkJRxdLbd0JK2/ZsOxcUzEd9JfLoKFJJwbTfJCSl&#10;tkOKJjCJFBqZiJdffR8//vo3nL1Y5yWNPwJZ1bkRWBJZ9fL8emx9xtcyZ24CWSje5Z/+irkLlrEz&#10;UthIrp5ImsRkgk6f9VekMIlsaBQ7NTpeZJEfRHMWwRnIAYmVqSLJ5E8ovsgmAsXKz+G1Oi8qLsGY&#10;A4WLQAaUdEskHRXXgPmZcuQjkZAJSYyX1B6hISF459knkJM5FzVH1uCX0j2oO7kVV2iaLhbtx18r&#10;DqJX51QEtQ5C48aN0aJ5M7RsEUDHtzUCSKDWrcMQSGUIJIFCQiJoZmluqEQigUjv+DkiBsnLusps&#10;xbBdMaxzG5JD6eKMItPZNiSKN+l0PzWNPmFsLGLjY0kgtlmmkIocL7XhpJQ7kChTLuIwXzng6hf1&#10;URLbl0gXwZCMR5EphRNN5Err0In1S8Dwj7/Br/+CeWPAkkdj7SaGm1TCtYglU6Z79r55Kc3CbdLc&#10;YQ7qiaRVl5zoK3/9FdO+n0NVSTOmK4WNTSWSqBaJhBqkQdcsTEjmYIsI7FR1dIKW9hFxCIqMZnp1&#10;BMPZ0fKP1KmageoUQ0BCRFNeWs2ZgeK51EwEUhxDPrNklgOfZMK9pOJgiJiqU3zbriw7leahPUa9&#10;Pwh1NFeXaNouFmxDSfYWNG/eEq2DQ9E6KAQtqWDNmrVEq1YhxjdpTUc/mCSS+dJR5JGplQqpXKs+&#10;sSSwURH6Q9EJaQhiutahYQxnnVmfOB6lJFqBqZ3GPCXRrNOExTONzJi2AxLZV2qboEmjo500ykNK&#10;pP6Sypt9tDQpkaNIupavJHKJfElUsrjUjsgrLjOvn2jwRRqNsc6tqliiXItACrcqZHGTfffWksWS&#10;pyGB3ORyVmD6pHnX3kOm84z5YsXl5KWwEZJc0zgRgoOvvZAUdkAsZ57ia2DbUNq1UgnlTDYN5X2Z&#10;Ap2LMCKSjuow5aXzOEJk0+wLbhNlBsV2siWRCGRVSUfjP3EAZAaTKfNpNBkZXOk0ueU/8K8L2fR/&#10;qET0kX4u3Iy4yCCu7ujjkCAiTOvgNgik09yMJi0gOMyEtfIcBTeJtGS3bZP/Z5bxbF+ICE/Tmkxz&#10;JQXR6suYIZFF10wjBzkhIZ5tI3FIQG0uClJrkccqrdpp+oNhKbwnBzuF7RPiOEnbZtASsK/Uh1Ih&#10;xdFmrEye+iyF/mRQmwRc+vmvXsdYsOTwJYv72oYJ7jSC8Yl8yfJbRJIP9Pd//MPY90RWTExPo3ym&#10;sKPS0rUKc2aIKi4iyTlOSExiJzkrFHVIG87CiCj6CBwwEVCk0SpMZDEEVFrTeMfn0S6uOjuNhDWE&#10;YhytguSH2JmqeDrXYKoMSyJtDUgp9bgktV1HdOrSCxPfeRLZs9/Dub1z6SOtRvmBFca8RHJlJKdW&#10;pimkTbRRoebNA9GkZSBatuYqjPWVTyNH2PF/HBIZxZM/JyKRIE1btDbHEMZJSOZEY9vjOJmkQNp8&#10;lCIZQrEdxkkm5BMlxDubrWqL6q422D6w7RSk+Oo39VWy/EQRJzWF6uOEJTFOktpPmL5kWHwqQQsQ&#10;FJVudr2t8lgy+COMheLac78k8iWOhZtAes5lw/U0/ZGHnnA2v9iwJDZW5GnbljaYkioyJSY5qiAn&#10;OIorjliSxEi4OpLOn57EyyfSQChcpqoVVyySYXWOOk2d5RCBs0rbBJzhKkvyrVkawzhyTDWwIqzt&#10;aLufpKPKF/SoxBCKszU0LBbbvhuCvd8OxcEZr6N293doE9jKmA+ZFznAIoOgh6ZtuHrSA9FmrYPR&#10;rGVro0ZaPcqfUf3NrjPPg+knteZSXQQzWw4iCfsiOZkEY3sVT/VVGTLLMknx6pckmS8PONh2Apj2&#10;sF0KS+Ax1SgM28f4CcxfBEkg8VLlPpDApt85ARJ4P8k45475VF3kJ0axLK1wE7noiYnP8BBJhJAi&#10;OSQSKfyRyF+YhfGJ3GQRGobVE0oJZMp+/eVv7KwIZ6A4uJoVaVxipnImtG2bjnT6HCkpziBoIKM4&#10;W6PZoSJLFBuWnNaeAx9tlsGayTJR6mD5R2bGsKEig6COlDyLRJqt2piUL2Rgrmk6lNb4KCQr71sF&#10;MgSXQmp/ideqT0BYMNrGtMHCjwZg+UeDkPnNs/jqxUcRaEwSfRQOsl7X8Po3zC+cnR9IgrcIDeEq&#10;LQQBQaHGSRaBjOmjj9QkIIQKE49AEiyceWnwYumHxVOVo2jWtHGohYVWZZowjuNtieT4RYIIozJN&#10;O3TNdiYyLI39mkYyJlPV4jhBo6hYcSRLSloSw5KQwcmhMZCaRSdo741lx8eb/OPiuZChuVQfW+sQ&#10;y3yfeHYoLnFhdKbO+eDzekS5Hho41hb1RKpfjSlM/ybh13/9C9273GX2ISSN2vRKJynSqURplMuM&#10;DK4K2HEJ7CDJsogmEkVxdmvZKoc4rX1ndrw2EjVYXD0xntkPouNtnUINuiGQUROaI5Yjc6ZZpU1L&#10;lZskIjG+Zrfje2l/yXlkovzlgGsPRkfBzHCamJcf6YyJQ+/H5Ld6Y8VHj+HZR+42dREZWtCp1gpM&#10;eSitIAKFRkQa30akF4FatQpGS5JJ9ZepC9fD1ZgIEsXZoZYKxZI4ih/JskUiZ/UpheagmoGUqaFi&#10;CLy2pscqkfpOTnYKV25JSXFGabQzHyaCqp+oQCmpnJTJiWbSStFEGk0GmeRYlmNMp8gUZ7cVtMpN&#10;ZD4piEhJwvRZy81CyX7bdy010rUNs76UDfeQyBKloX/kXpGpgEs//4JXX33LO8uF5OQMEkgDSueZ&#10;s0BkSqT/IwmP4gxQXDmrejfGOp1SBqmGBiiCnS4plp9hV1Uyd1ItY/MJKZE63Xa8SCRCpchZZjy9&#10;2GUGhsoUoQ0+5qOjnHbVsd4s0seg49q7SwK+fPFufDesPw7PfB9Nm7ai3Dt5KP9WJIniqy4il/yb&#10;5oHBCKAzLTLpQWkoHXs50yKSdqQ12wNp7nQMkflWHVi+Hl9oB155x3OA5c9JEUR61U1+lHwalaVr&#10;07dsR4xnMmm5L3KkUt2lwsZMEqYPGEfKJBImeVa/MSRLdEys8UGjudqNjqZplZ8Xy3PWIUx+H49m&#10;pcvxUBu27Moyn5+frZUi1TvcviRyX7vh8YnshuO1SaTf0Pn1l18RQmfazBA22CiFGUwt0ZMMgeTY&#10;6TyJjROJtBUfwwHVSipcHcl0MjFWIWSKJP3yMdQo5auluFYcphPptJvVG+FIvfyido4fwIEW2eJJ&#10;Xs0+u6FpFJD1EokMidlRggihfZaOqVH45JmemPzq/dg0/XP6MHSO2blacuv5l1E3ksCSWmZXJJfq&#10;hFONzNKc9xQW2ibCDJ42CfXgNTwiyolHcy0Tbp6BccCMKREBeC610eMZTSi11SqPJZIQT9MUz/ha&#10;0UrZpcTyaZSHVrIp8nmStQcWT8KQECxbZAqPpF+ZFMu0rFtYG5KI9SBEIj2SCVUdeVQdo2lGVWZA&#10;aBT056hNPXms+ljYcLcKSVwMieyTeOfon0R6x3frpu1mEFSw02DZYC0r5cQlGhKpweY6gQSSEnEw&#10;Yz0kCmPF40gGDaz8DZmMCA6Alu4yJZZEZtfVQyKZskR2qNPxjhpZJbJ+hBTLmEWGtYl0thFEIjnF&#10;KssqkSEXHf/2SdEYMagbvn33CTzUmzM/ob3xY+Qwa5CczUOZVg4c8wppQ0WjGZR5ioijg8zB1P1g&#10;OtFSniS2PUYznAoUQb8uipNDbTbbFIaIIomjILEcaJkuTQDTN6oXYesoJFDZNWmiWI8omSKmMc/d&#10;OOhxzFNtT6LSxBvfR2U4JBbh2rBPRa6w8DYIC5MFYJ0iIsxRLoVIpMkURmKJTEaVOPEHPPS0WXVr&#10;M/JGSNTAnIkgliz+lMjiwpW/4p13PyDDHQUys4WDp30hqU8CG5SaqhWEOkePNZwXrezs01HEUWdp&#10;YNUQmTSFqePs02rNzFSSSJ0ocujBosxWEs9tmeZhIztVPoQ6VGZCZUnlAkNCEcbOMmrBckVI+VUq&#10;U/nr3aP2KdH45LnemP/5IDRu3NQokcpXnUQaUw+mEemccPpTzCuG+YoQxkRRceR/OKs5+kAcHJFK&#10;j1kcJ7p+O0P5WYJYpbETRvcs7D2pryaQHHfFU510jGbfm8lE0srnlM+j69h4mU22gX5gfEI6CRRG&#10;hJBQVPdYEVv39XoJFZfq6bgSMS5FSuHCIhY//+3vOH32tJckIoi/bQBLIIubnHeAHAL5ksi5dkh0&#10;/tLPeHHwEPMcLIINMGTggKaywZZEkliRKIlOXiLPjd31EMmQiZ2odIJmsnkAy44WkYLoY+i+Vm7y&#10;s8w+B5HqJZGzDxTPztVzJJFIg6jHJZrtKkuPBoIo4SKRltlSLccxZ56eB7dRzKNbuwR88fI9+Oil&#10;hxFA0snXiNIgEaYMlqV01lFXR8sZTaD/Ir9CZYdHcSYzXAMRTBOn7Qnj4Msnk//HuMpLeVhy2Pa7&#10;j+5wlSlIsSKlLuw7pVcfKZ42DrWSk/mKpSIm8DyGkMOvZ3ja59J2h57JBYWFmjq2oQoJWjlG06Tp&#10;fihNrX1UI+gxTCT7pvcDT+HSX/WgVmpTv4Otoy+J3ETy+kT1hPFPIv2FcaDbsNJR9EFEJu2YpnOQ&#10;RSKZM5HIOHpcXsaRVOoMkUizRf6MBkmdZJVIsCTSYCncUSIuy3lunv1oiS6zSbJqUBRHJLK7v9o7&#10;ipdjrmU148tnacPwCM44KVY0y5XJ0D2lj2X9mtzyXxgz4hU8fv8AhHKwIuUv0FypfjaeHVz5bVKf&#10;COav51latpsVTiJnMMmiXWnB+5CY7VU6IUoqwbzstfK01976eMoStODQylV9pD6xfpnumbp5iCMT&#10;qhVXPOsgR1+751IZmahgTqJgmmWZ1vDIcKoR/aJYvexGYgWH0PkPRXAoV65UHuO7iUSss+oeT992&#10;SeYunNY/IfT84JYbbhJZAhkSuV80a0gmx0fSS/Q6nq85byQ6lIVpIKM5sNolTUvTnpAeGCbQodYy&#10;U042lYrMl/0XkeQ4J5Mc6rgUKo2UQUpklt0kgDoqiKqk+1IiPXtLM4qk/HmUD8B7MmWKo2+3ElmO&#10;Hspaksqn0eAoL81ekSqWvpTu23BjOlmXCHbsU3dH4c+NmpjBd2a8M1gaQJWhNsr5N3tPzE8KI0fU&#10;bPCRcHGc9dpAjNAKk4Q15ktOPe9Z0ljCiISWCJY0KkMLAbs4kG9nFJfmV/esCTPxmd4xp/LN4sxy&#10;PZEOdUxcFBU3HGER9NOokPKLmrVoQQJRcWhawyIccsWRQJFR4WjSpAUCgtoghPmIPFJvjYMU1VgN&#10;Iohj8ncKxplzzn/F9iWQRQMlsopzLRJpyafzzA1baEoyjHMsx1abVYlUpLQ0NZ72nY1z1IidbAil&#10;5bJj0rSa0KakOkck0kBpgNQAdbrxj9hwdZjuiUhuJRKR6kmU7lEn58m+Xa5KnjU4IorK0QAkt+9E&#10;M9bR5GnJkZjaEYGN/4ywgD+hGWesdo71nErP1xRHeQgimzFlrKNeTZHi2cE0pCKJtB9kNiY1ICIP&#10;J4RZnrtIZPLiuZc4PIqg2nGXO+AsDpyHqVJhtV2EV/2N+iieSKh66ik/of4VwsJDEUB1MZuZDA8M&#10;bInWIcFmVapFglFlTqZQmjOpUkCrIE4aqi7rHkvHXMTTJLJqFCUrwzJfH/4peVD/YNaXQO4wvyRy&#10;mzPtG4lIcrhS0zoYX0hmzDxgTHDeqEvhSkwkkrw65NHmll5ncFYnlkTmyb4G06NIZgYQykuKpE1I&#10;7Y0ojpRKjrUURyZJZBKJjI/DMg2xeHSWthpkrmDYeM1eQURK03tN7Tqah8OpGZ2MmZBfFMkyHu4e&#10;g5v/8/+gNTtQddGgmofIylNgHfVYRlD9tCKKo8rIrzOdzc7X66wRLFftMysv4y+xfxRffeQhkJtE&#10;XgJ57svE69GE2edhW+X0W/JYEuppvh6NaGUoAtl+jqLpChJhuBpUXE2ixs2akRR6y4DmSgppzJXj&#10;W+ktAutgx7H+MQk0wySZ0ktNNZmiuLLWO1vBHI+f//aPq8hjoXApkb1usGNtyaOlnn1XWj+i+a+/&#10;/wuNW7Y2M0R2W43TBpq++9KqSc9qZKsTuKwXifREOiFJPpHTEd7BIUQS5aG8pEC6rxlvOk6dKkdd&#10;A09Z1/LeEIkwG4+8n6x7BtonYrmxJA0HW52tB6YyKSKRnpWJjDqmZnQ3piKZS+eo2DTc3ysR//6X&#10;m03H2zrZZbjKl9pJpdqwPSKOHGq9oqHHLtr7CeNKzJhiDa4GPc1Zeaotts06iqA6ijQ6d8oRuQiS&#10;JzmVCkT/MVarLdZDE0DxVQ+Va+LJzNIH0ipLLoIIJNVv0ybI7EXFRGvVFU8z1hItqUp61dY6zSK5&#10;nq3pCb+uY0iqGPaPSBQeo0+ZYuhD0fHmhIhhnpoQ6mcdX337Y9TqldraetPlJpIlkVEiN4kskXSU&#10;R26OCqu9iBZBoWagRQA1VCSQKRGBzANBOXw0L9pdlVmL1wCww5TGzkDbkTpa1VBeMm06xjJcxBFJ&#10;zNLecxSM9FOdRCgpUTI7J5U+jx6ZSI0iKenmlVR2egLTqZ56aq8PHvUKRFJGZ7TrfjfSYkIQ0vIv&#10;+HOT5oa8qpvKFnFEJEFL88AQ+hPMS4Mpv8V5BsWVEstS52uXOpJE0LtQevIfTRI7BHBI5CaUYCYR&#10;l+iJVHDj4zGdVlrxIlO652MDlcP6aBBVrlE5Pa6IiaQaRjvONKF9n4gIbSSy30hoOdYtW7ai2aKP&#10;xLpJgUTEONVHCikzS4RyxRpmlvda+seaNxRCQyKpSMyH11Is2xfBnJiX/vo3Z4XmWZ1ZAlklsuQy&#10;JLIK5D4XpEhnLzBhTR2atQo2gy4SaNap0SJRrDYU2REiULzOPWTSvoXtVNOBHhLpqI4SCXVP+ch5&#10;lQ+ijUhLosSM9uaZnEyh2bn2QKu0tryXkk5fzDj1HCzWR8+npGx6UV1mTCTSFxJSooxu3ZHapQfr&#10;FIl7u0bj3//w77iTM1ez0w6yZr06T8cQmoNYY55YR22U8igCyWyaGc0BkjJJhXQv0sxihwRqo81T&#10;12qrzs0Eol8oEultAamavrUzbym64upozKMIRGiwtZzXG49SoKioKETSZEVFRRA0RXSeGzVtQWXi&#10;Ep8E0pgYJdOE4FF+YxsqUzQnqkim13e09A9uE47GTQOYTn6f9ra0QtVDZxJbe31t2+Hex1/A+SvO&#10;74JbAlkSWSIZEokobuK4ceHSTzh3+Uf865/AHY1beBVDBBChZG+1n6FZqVmlWWFePDPMZmdrRnGG&#10;amVmzZFgO1Ydr3xEIkMwdrLeD5ZzqQEVoTSoIpHuK518F7M6owOvPan4xHjjnMr5DaMSxbcj+Uge&#10;Q6DOXZHRvRfakUT6kuSRu9shPLQJ/vjHP6BRs+Ysl53nqYM63jrpzlN4EpzE1Mae9obMQ0ve01EE&#10;kolLiKc/pz5hXdUvykt1tLDEsMSSXycH3dltr7+voyaXnVjqV01U7eLrAW4c+zaRZiwymtd0psPD&#10;w6g42i2PQqvAAGOSDMFZb/O6B/tM5InQiqzpnWjeoolRrhCuSiOpZHq2Z/LmGCmNVrBqlyaEJkkk&#10;xUBf1gSER5gPTU/XcclPsrgJZKGw63+8qJ8zuXQF/ySJbr29iRls21FqsBqqr1f1hWo0CzfvDbED&#10;zLmZ5ZxV8iXk33DgRSTBdp7yUh7GwWYnK8w41TJjbbVB6JDJ2cF1YL5sUJhZGXIVxhkkcyOHUXWJ&#10;ZVwpUXJHOtKduiCFRBKZ7u2Rhgd7JOLPN/8BN998K1oGtfJsJGr2OXWQnOvVDqmQ1E1Lb/kk6mDv&#10;DCdEIJk1fUcmNdJnTqq7hUijttmJIphJp20HHvUMS/lYhVK7dC4ontMv2nNinUiGkLBwBLYOQotW&#10;rdEmPNLslofRIQ4N5eosUM41FYhjoMcacpC159OGJqtZi2a45dY/4c4770BQUCBXaFGmLaGcPBob&#10;vXpjVpYkjWkn6xdOv0tvU2gvMLlDR3TrfR/VyHkX200et5/UwJz54jxJVHflJ/zzH0BgcLh5vUI7&#10;y2q0iCDzoUZrSWk22jiI0fRNNAAikV7UMh3FWacZLiTR/qujlYc6UINnHWxd189OmQdHli2BRC77&#10;tYdUSqs2KZvK1mySs2uW5KnphkQpHbsgvXN3JCeEYdA9qeiYHIp/+/f/hZtva0QnNNAoq1kZehRA&#10;AycS6VmeeRZF/876F0IEFUEDZUyb8YdYTymS2fJwCKN8BKs+Tr4OSQ0xOIi2L2x8xVOb1Zeqi9oi&#10;c9MqJBSBQa3NO99aims3PoirrDsbNaEC0Z8hidTeENY1nG3RUj+UE0NvTbQODsIdd9xmIBK1aEHl&#10;DQnhIoSmTX3EMuTT6X3xSIaZB8hSMgqBNjCVp/pZL7MdO1FsfpXuOkokEjkv3usLDy3pnbArOE/I&#10;sf77r/9Cc1ZanzOLSPIz7OzSQIhYmtX68C5MW+q8lmMaSzabGcwOs/6GWSJrEDwdpg6W/2IIxM7U&#10;is9sI3hIpXR2MASlU9nKV48r9JmRWYmYgdK2fxRCeUykSUxtSwc+OQNP9cvAA91Zz1Z34g+3/Sfu&#10;aNrcvDNt96rcdTGEZsfJhJmvUqR2rL/K0z6K3onWm45y4EUKszRmWqtAtp6GDKynoDJ0bdVMcHww&#10;R4V0VHq1U3H1tkNouN7xDkRTml296KZXTpoFBKB5y2YMD0aLli1w++13oknLlgiizxNC8ofTcW7F&#10;FVqLgFZGhW699RbGuR133HkbmtKstWTc0DC2m2Rsw+V9MMtoGRRMYtEcxkQxXQAiafIURw56Gyph&#10;e7oFsSntzQ+rijD6hEyPRXTu9YnsxqL2iMzOtCFRfZhI9MvPfzdfeaqzRSIxVOfqdM1khekHGIKE&#10;YM4WNqgVVwwihL5YlVrYwVcandsZaDvaPtuyhLHxnM53YNPYQdJRAyAyNA8MNXZen17LjwgzZeub&#10;9WQ8/2Bn9G4fib/8+f/gD7f8wfx4ggbFqpCgwVM7VKYZdI8CifQilkyGoM07M4s50CKXJYXqJaUU&#10;dK562d8OUH62nYLC3HEVpjyUpyaC9nlatG6N5s2bIICDrI1D9WkATVqr1i1x22134LY7biWhWqMp&#10;V2UtODZ6/7slzV1zEqgpCRbQKgB3NLqNcW82RNInUE2bNjUKFRIWasxd05ZUJ5ImnCQK5bF1aAhF&#10;IMQ8d1M/yneKlqPNMdyx5zBJo19v078Bc8jjWp05m4yWPG4S6ZGHfhv68MGjCOXAaNDubEa2stPV&#10;2Zo9toPNa6OaMTzqBa5GzQPMB3SJ8nFoghRXUFp1nJ31trOtuRIUz3awIY52gePY0fRB7BcQChdU&#10;D/lq+rhQAyBytCaZW7G+EUlUk+hoPN0/A2mxwfg///G/8Jc77kRjSnurkDBTvsqw5G0ZFGbyCyNR&#10;1HEaWBFF9zTAaqejeg3Nkhx/5aHJpbqJFPbckt32lyWQVSDdM0Q2Ti7NEM2V1EWOv5QnjIOtfZ+A&#10;0DZoRUIF0pe7sxEJQUW6o0lzxuXSnisuPVgNoLlqSdMXEBTCtK1wy223oVGjRjRpt+OWW6hIbHvT&#10;5s3oW0mRws15WJswZxXIiaGNRyma+ZKFTnU4r3UvtX0nBEel4lc6x+JKzdn65b2OhkSWNFaJHCJd&#10;wTku7/WC/mOPPGkGSj/KYHZC1WgPHD8p0hBHMyKQaqCBbMprmSnjv2ipzo5TfDsbNTBmBtLn0T3b&#10;6Qq3hLNE0aME+R8ikz5YtObPxpGiyJxq9uitxJZBbUx9NODR8bF4sk8amje5Gf/1l7/g5juaolmr&#10;Vkau1R7lIxh/iuRQGhFIzrL8MW0rqN4K19GojpSVnavynbo45BAxFOYmiG2vzhVmCSTYPlDe+ny6&#10;Nc1Mc6pJEw5u88Ag9msE1cB5TTeA5GpF57g51aNZ85aczI1NP+sXRYLoOrQieULoy+jlPkFEah4Q&#10;yNVZcyrRbcTNXFD8GY2bNELjpo3QmqrWkiQNILSy1Z6SmZDsF70VqrcyZR7DWL4mTHqnbvh89GSq&#10;0EXUet45sj6SIZFbfdxLfi3x9advypvoB5soy1KQJqygnlzrlQc1UKZMDRI0mJrR8p/UYepkdazt&#10;VHWcKqujoHe1RSBnWV//bEnnllCGSJ5wqZbytfkZ5fCQSHsg2rXW44pWdDqlThqEXu1j8O//8T9w&#10;8+13sPNbGrJJhbS7bQcyiB2mwZSvoqPyVlsd4njUglB54Zy1MXTeTb09KmoJ4m6rTaNz01YPgWy7&#10;dE99KvMrU9w0oLWpXzMeZcK0OSjzKVK0aN2KK7FWhhRNmrY0JtlMXCq/1EvqISdZprA1yacfiAhq&#10;0waNm7dAo8aNaNZuoRr9xRybkkQij8mPhG3atDHNZJBRI00eOebaNtDjEH25K6deq7iAkGj89Ld/&#10;Un2cF/stvD6RQ6CGJNLyfv/+Q2bvphkJoodzesalZ07mgWOC09FSIzWmaUCQ59wZQDvgOqrT3LNS&#10;UGdrXyeJRFMcXVuy6Kg47qPyEjR4CtMAiDzWsW8tp5oNF6l01ICoPmFhrfHnv/wJtzW6w7xUL/Ng&#10;zIs2+5ivvqXXKkTKY51o5a04GmhHLaxzzGsSLVabn5662HoJIojqpnhKr7S2TTaO7jt5y6eMocpQ&#10;NVoFcTBbGiJJTfUNnsilDUKzIx3YnCusABKiicGdLVrQT+Wyn/0cRAc5hPFkEdRemV0pUSt9xUtz&#10;dxtXaLfefoshkKAVW/PmzY05a07/qWmTO+jANyUBw8xzwjYxFAaqolbYylMk1vtZKR264InnXjCv&#10;SuvjR/u+kSGRVSPHtNX/ytbln37BPfcMQAaXyVIeyZx5d0b7COwkXWvA1GgNjna11QgpkQilDhYs&#10;KdyEENThSR06IaGt/3i6b6H7UjUNgu4bRfCQSIQxJBJhWB8NnH7irjXtfWAolYn+xp//9BfcQhKJ&#10;7GZVxThmic5ylFYK5Ayq8+DSXbYIoTKVRuWKQPraQnWyCmTPlZ9dFPgjkEyhwhVHAyQCNAvUKqwV&#10;WjYPNF+biOTWiZdPpL0grcqatWiKJs0a4c7GXG0xjTFnbI+2AvQrI1IzTSizsDDpWtN8NaN/1Zim&#10;/L8MeUSiW2+9GY3ubMS8mqJR0yZoRiVqTlLqXaPYmDjEpKWyz2LMIkl10dctqotWa3plRz9YJl/I&#10;+VbNY84skRw1+sn4QTr+61/Anbc2QRoZqB9kaNYyyJgwkce+FK8vHyS9+harGYkjM6bZ0ahFoPn+&#10;Wx2rfRQdNSD2qM61HWt9J4XZ+4Ilko2nwbD3NQjy02S+1HEiklULDaDIpNdWwsIdUvzxT5RzmrPW&#10;NHlKqzw0mCrDDqrSaHKoHNVH4cpTpk/3bDrVU8qpOLZOtl42L9XD1l3xdNRT+kiZC9WL/SbzIwVq&#10;zEWIJqGW8sF0ePUKqzYm5dzqU+7mLWjimjVBY5Lh9jtuoRLRr6NiNZPSeBYyIpTUQuZMfo18mWZc&#10;QNzR6E785ZabiT/TnMmkiUS3Gtzmcby1ctPvDrRknlruh8XGmjZqz0l5SiSCwvRgVz/3k4qVa7bi&#10;NH0jrdQMiawps5ACSaJ0nDt3ofmtxOS2zhPxP916p+lUqZGIoY02kUgEUmc0pxIFsNFSpEbNWyGZ&#10;/o6Zhew82/n2qE5Xx2owrNlzD4aNp3A7EHbARBKRxiBcjXPe1bYE0tEMvswS/SOz/RAcTmLr0Y3z&#10;BF7xlJejQumGiApTOYLKF3kE02ZCZbjr6a6T4otAxtdiPrq293Q0baL5l+mUygRRPZq3CjSrsKYt&#10;A9CcCiQlkekQgUQkbThKTUSGJk2a4HaaHTnIjWmKNHGVRuRxFjVcuXGwW3MSy7/Tr6/9mY601OdP&#10;f/oD/vTnP+BWkubOO0mqm7nAuPlmQyJBq7eW+r0lOvXBYfR3uSrTJqa2ZuQ/mt8hIDmlnGpf0xYR&#10;+OXXv5l/ZlN7/kfcpGW8o0BalXl+Fvjij+ZngFu35AqHNjI5tYPphMZUF3WkSJScyplKv0i71aq8&#10;ZoZWZ1IhmTLF1dN04+sk1jvLGjB1vs7tbLavbXg7m1A8XQuWSHawVAcRRySSKlrSaBAtkdRYvf9k&#10;nH8Oirb7b+NAiCyKq/wUX+Wog+xgK8ySQXmpLEHl6r6b2IKupWaC4guKq3u2/ro2Zk6PMGQe6PTr&#10;MYbIoD2dlq0D6fdwSc16audZTqwmpz7JbhTQHHc2b4pbqRZ/oQrdRjQj6USiFrxv9odk1kgihYlE&#10;gWbAIwxZtKekfaL//M//YNrb6RuRNHfeYRTJ7h/dQpVq0VK/hkKfNiQYsZxk5nGWFhjswyD6bdr3&#10;E4k0AWIS4+ijtcHf/+5sQFKJPI84aL6MKeP52UuXsH3zbiSmc1nODtRbfxosfTqtCmsQ1DkaLOuL&#10;yCFsRjWSCglazdlOth2ujrTk0KCJOILMme1wO5h20OTU66h4SqsyVb41XzZPhWvwda1jVBLNBlcb&#10;UkwNnvZAGjVrYTpa2/3K3xJRZNb1VXnwWrCksESvJ4h8IGcvycZVOt1XOywUx2xaclDM17N0iKUw&#10;zWnGAoKCDGHkx4hE2uSUUy1T10I+DZ3fO+hw337HnVSSv+BOmuQWRvHpQhAyNfKL7EpN4xMY2gYB&#10;dJL/QpJIcYQ//BfV6C9/NERqTD/ozsZ34I9//iNukY9EQgXSx9LKrxXVSG8JmF95Y11iUjhpk53P&#10;qLQXZT4EYFuS2rXF1BlLUVF7GjcVVtXAjaLq0w3gDrtWnN+LYv2Pr/8/4Vrllegf1PlDFe/zaOKc&#10;PutF6enaBvnacJ2XVtXDN79i5UecqjlroDD9x0VvXE9exR6403rzrKhpEG5xqprx3XVimLc8wje+&#10;oLLLq9ieSieewsoqHZRXnEapG7Z8T54mD7XB03ZdlzKdjiq/SOUyX6WxbVS+5pqw9fTCna8H9p7J&#10;m2mUvzl6YPO391Q3b9/ynspTHJWnPEy4p29tnYQy9Z2nbBvHjo+F4lR4yjdhinOm1hkzTxyb1gvX&#10;PV8ori1DfBJ0rnIEe9+A5dh6lrrDVW8e3WUqrgHzs/FMeSrHtvV31M2Mi46K7yrHO27XgTu+bxrf&#10;Oei+tmEWXiHyjeQL3zjXS+MuwA1/92+0wb5w5/Nb5ZpOcg1CA3Awik9zYER4z4RUmiJPugZ5WGgA&#10;PYNooYkgIujcTjY72GbA3eld0H/wNORjeomFFQkLhdv0qqfK1bXIWqY0NwJNVE/dTL3YxrIKnvOe&#10;6u2Oa8oUkT1xbfu9/SAhsPWkwBnSK0/Cm55HK0Q2D9te9asRYU9+7mubj41r2qxwT/uVtxUiTWpT&#10;d7bF5KF4njSndFQc3Td95QiAzcdrBFywfVpRySPL0bWd8KZeuvbAne66UJmetKa+Nj3D1MfqOzv2&#10;alu5vVZ8T1wDpbXicw2oPG98ophhto26VpvK1S5PfNv/3n5jHMstCxtm2+ELpbVzz84/5eU+t3DH&#10;1bm9b89vsjevB39i9VviZQtww/eeu5L/LSitO73O1UGeTrIw5bg6sAHY0ZrghggkdTmJaAb+7Lmr&#10;6qZrM4gKV56ufEsJ7+B5wuoHlOdKK5BovgJgCMnyrRBKYGwe3nxEUI/lt5PenFsB1ZHXxqMglIcj&#10;VOoTCqPq4aq3maz2nPdsXZSXPA0vGGbroMlk6yrPQcQ2npbiKY7KVBiPOjf9JlFW3zF9MSHRKGKZ&#10;Rexzc5/nvn1p+8zUV3E852qXKcvcV5+wHtXyWOrbIZg6st2mf1hn44l48rCT1pZrJ6ageBUSV6Xz&#10;5GXq7RE/bxjTefNypS9ROR6YMFfaBkKka4pjGcPKeZQAVbBMiY+3LSY/p462vKvgLde5VhkGnnJ8&#10;ob719rfSEd5+8NTPxNGYecbB1ltzytwTl+y5p08NdO4Zq2vBxrVl2nBpwlVC5L75W7hWXBvuC2u5&#10;LGyDrgd1il/45GXhLw8D2wm+aeQNeQbAO7l17YlrSeYecH95mWsPdG4GURNCAsI8zeTwTBBNVi88&#10;991QmOpjBccbbie5bZPnvpZegr1vRJF5qA62baY+IpWrHbauZrJ52mHieWDTeqFwpjd1ZlnyrMyy&#10;iPfcbVIdRMrCM/X52jK9ZV8jXGXaPrH1tvUz4br2xLX9qzhumD4gVC9vmM8YKj/fMdW10ilPX9g8&#10;fWGMiyfvBvmpXKYzZfv0u4lr6+XJx/SbSwysF2TEhucNBMGVjw238I6VJ463PMK22eTrum/iuPLw&#10;he77jpXJS/dseTcApXHD5qX6/KZHZBP5u2fhzvy6cDVCsBX0NthVaRvuG+aFJy9fXCsve99dH3Pt&#10;k86kdYd7Bs4Onr9BtLDxRA47SYxAiGieaxPmmrRukpt7spCE6qFJ1yAd87IiZOuveOa+iCzPiPlY&#10;619EIZAYeNvl6gfVU220sOG/BZVr6sYyJdrKU5OxjJ6kbZOpA8NV/lV5qB6Cb7iFJ/8G7Xadu4VI&#10;5ass2z7bRnd/mjSKYwTTJ57PJNa17X/Bnf6a0H2lNeC4u+DO280b4w158lV/ybs0e1Oqj+J4eGTS&#10;eMbJm9bWmWnVHlNP8Y24Vr/avCxnfGHC3XX1gb80gm///SZUR5ue17ZcjflNunDjtwTGfc9dKfc9&#10;dxwLE8cVX1DlTAeKzLayqhivBb+ekAfu+G7YtFfl6SnTt952sM254gmuMDeU1j2gdoBNHrxWWwyY&#10;hyGxnZg6ekhjiOMJN/AQ0sKkI1QXf0Ik4nvrozoontK62mvK4ZLFokFfuNrlDSNsGcrLLPd86mPu&#10;MZ76R+fWA5OHpzoVaKnFckw6LS9d7TNpPflZqExTB1f/ebnCfLzpmJeEu5Ll2Eln05R5+tP2u7st&#10;Jq6tI2HHwORJiPzuNILJx1M/G9fmpfb6gxURQXW0kHi683a31fDIU553rJjGxik9e87ZGuC5ESLX&#10;uSazt14qh9C5aYsnjonngvITlL/tZ/ccVlnyGH37w9SbMKsG3rdpbT29cThe/uacL9zx3PFVhleI&#10;3JW8EfzeuNfDjVT4RiGR0tGQynas7vFo6uKJZ8q5Rh3MNTtaG362ww2ROSkMyTT4xClNAk8cYwVd&#10;E00egjY+teegiWRJY9IqLw/stfu+mchuovG+8jR1Z1kGnjobUqpMHk0b2X6Ru6LmnFOuPAHFO0Mi&#10;etqeX1aJ44UlOFZQjEM5ueZcOHwiD4UV1Sa+oLx0XVRZY9Lkl1ag6FQlrTGFSv3rqYdILTJrklgB&#10;MJvKPv16o/A3IUw4YfvFTD61mWVYjimOCWd/KI72jwTTp3ZceN+mteeCjesOs/1v9qHkWbIMCaG5&#10;J8gL9NTlKiitxthzbXhEGOPhGj8jROozxq3kmElcT6ksxjECorarPzzpDd8U5oFvX+najLXS6p7K&#10;4VHn4o2/vlVYKdOcOuspg2msMBmxZ1sUT3W29b4ebDwLMz6E976Hh4INu8kb0ZXoRmHTuNO5w3xh&#10;O/OqcE9l/m/A1sFdjrtcG88MiCdcsANkXGp3fA2S554IZYjjIagRH899d7iF20LaCSFY4bFh7msb&#10;ZieTva9rU3fVxVM3d3vsoJq68rzi9DlUnqlDcUUNsvIKcZSQmOSeKjfQtfrqaEERjhefQkElBYj5&#10;6iHEiZIyI0K23W5BKiivwknel3DlFJ0yeRYxjakPyzX1JLSpafrRUz8L21++4TcET/7qD42FFSLT&#10;DyxL+dqJ7+5Xc+4JN2Beth6CFQMLd1yb3rTFU4a3HOXrk7dvPu5yLNx52Xjeeqqdnvs2jvvahrkh&#10;4Sk/W2dg4qt9jKdw8UBlmP5zpbV96r02QuR4Tu5yrBA5ccg73fOkdQuJPzTgpM89XxiPyJfQNwTG&#10;teIjmEp6SOGGbZSBpww3rlVJhd9IA3why2XL9XVJTbg7vqtutjxTpg1nHA2mYOti4mhgeV8us8VV&#10;7rAnngH7y01S97mEx0ws96TxCI/OvWLlIbXq4O5X6yHJ8mli2jpLMCQy2fR6JCJKKyHRvTx6Ntn5&#10;Rdh3LMcIkO0j5aexzCurMHFyCk8ZGLGhoElwCilK+cwvv7QSBYxTyGNxWZUpr7i8xtRbMMtz5mf7&#10;ztb9vwObXk/w7KTV0fEe6iGrbsI9cSwqqpy+tjB1UXxPvoLClc7pTx0d2Hy9/cy+spzQJLcT3ab3&#10;wlNvG7fMFU99rT5XuE3n5QHPjRgILM/s/3jOLWy+Vnx0btthw8t0T8bodB2qiAoaJRvHFzJu6ksL&#10;1cnyzoDnJp6tA+svDXCPka8++N5zXwsmP9e1V4h8M/IHd0Lhevf8wdtwP2GClkJFdA/NgLvi+IM7&#10;nftanaiOdRPHHD1okE7XrkF278loANxEt3m40/vC1M0Tz8Y1xBJ84nrhKtOWa8CydV/EUr5WKMpq&#10;68zRjJvCXf1fUXvenEtk5LXI85EXYfaJKCRGNMqrcaKgBEeO5yKvqAzVtRdwkmJjvA3mYTyo/ALk&#10;lpezjNNcSlBQiMIaLs8qmZ5iVC7is/wK1Y/pyihOFaqD9h2q5VGV0mOiAFKoKhi3qKLKkFdLjiLe&#10;N0eOs5YpRqg5AUV8I2Kettr2umH60iPYZuKyfIWbfnL3HaF87PJLfWmWUva++p3jbse+wXgQJsxz&#10;XyJk8vcc7X0Ld7lug2Imss8E9s1HMHUjlI88WHvfHD110LmFvSeUm3sUDYYJTrscuOO74a238tY1&#10;+8ksN+19Xlu40/mDO654Z7dF7NE3ju+1DRMaeERK7IZvmDsDf7CZ+rvnho1nYUmnc28HEoa8ftIL&#10;iusv3JBT8HS4GUgNtAc2zAyGwhjXXmtSiBAGIpUrH7cQqRxbdwvVVfn5hnsngY5+YMuzZNaekpZy&#10;CnOXY+rAMjReZk9G1xo7josGXh6J9nyO5haYJZNEqICei44SoIJTFV5v5eDRHBw7WYDDWpZRNE4w&#10;vu7vPZiFZWvWY98RekqnuFSrZP0qz6G65iJKTp1GTu4p5qWN7HNc2hVj467d2Lx3v/Gs9h07gcMn&#10;802Zlecv4gCvJYjagzrJOpiNbNWZdbUb67LYmqx2H83sjWkMPRNIcSzvdG15avvOLs0U5u5DQWOn&#10;OEYQbHwLT39a2D6WeFXX0IvwpDHxtG+iSetBg/iE8YgY3+wJMY08EO3PqdxK3lNbzFjJu2J8e228&#10;Nzc8edl8TRiNjmDF0A0nnc7JGV5bIXL2l5w+FHzTmbLZDvd9lW3mwTVg47rTCBobe64xMONg83TF&#10;tfcsbBo3vJvVNpIVHUuA68Fm4j5X4b7xfGHjeSvrGeQKDqQhEgfRDpbN97fgztvtAYnsIkUVoaPu&#10;2fuWcDauIa9LGOx63RDQQ0Jbhj94Cc9zxbP5mInmD7xv8ld6e1Q6wuZjoXgSIE08LafMuHnGSUuv&#10;40UlyKYXonj59EByubzKKihETnEpCk9VGu9E9TmUfQKZ23dj577DOHo8D5XlFKadhzD+q/GYM3sR&#10;1m/diY8++hhPPzUQA/rcg3t69cbdnbuhT6duuL9nbzze914MvO9hvDjwRbz71kfYsH47Tp+9glJO&#10;mLrLf8XGjVuxcO4SHD6YjVmzF2LeghVYtXYzdu46hAP7j2Hb1n3YveMgjlPI8lnH/JJyCpszdk6b&#10;KFSezXpBwmnO2R/Fxto7nFH/GEPi4Yg4Y/tV/W36kel0LZEwHpKHZ25+2PwsfEXHgPlr89d61ypP&#10;oiGhcS/NBHk1grmvzWflacviuZZNEgrruTjei4Mqj0ckmOWVR4jkvdhwlW3PzTXzkghV8lzep/K7&#10;nhDZtnn5RsjDVfneeqqt9pywebmXge755oa7THdce+2+78ZNNkN/UARbIUGTwFpl9y64b6Y3GnY9&#10;mAoT7vIbwJWf7z3TkQr3xDGekD13Qdciln06pmuJlVu4FM+dt8jmJTLvWQKaNJW0qDzaR8WWpBI8&#10;76a1wGszQTRReN9MNM+5aQ/raonvlOP0s/EmeNQSTOIjEVI/5dGbOUYROn7qlFk+FVRVm/0cbULr&#10;e7DSyhqcLOB5WTW279iFLz//FI/f3x899AssUZFon5qIzhmpFJyO6JySjs5t09AhPRnxUWFITYhC&#10;WlIEYqIC0S49DunJcUhLiUfb1CT06N4V7dpnIKNtBu7t1g/39eyHPl164P7efdCzQwb6392d6cIx&#10;4J67MaDvXWjPPPv3740HHhiAGQuWII8icyg/DyfKSymyFFcK0Cn2TTEnkuWa+sP0Lye1zi0UZqE+&#10;0pjbZavSqe+MYfHEsePtC/WfJqIRDu2jeCayEQvmU8H+rtb4MF9ByyG7JBI0+e25edpkxcUVp8H9&#10;0/QibByG2fwkJL7xfcvyRTlRyTZIiMy1K667fRbikI4N2u4Sl+vB5nEjca+F66X/TSGyhLAD7IVL&#10;iNzx/2/DTEQ/uF4co/iu+3bj0H3fHd+EKR4h0loxMt6RK52ER4RVmIGH5O40ui/337zmr3I52czS&#10;jDB5Kj7vWdTX0XNPYDxTJ0Jio6WX8tK59n609NJSTMc9R7JRff6S4yWR3NnaoM4txKmyGpypuYCs&#10;wyewbMl6fDb8Ezzery/ax4SjT+e2aJsQg5S4KERHhFAswhDH8KjwYKTGRyMhug0iQgMRGxGK4ICm&#10;5rpbx3QEtmiMACI6MpTxI9GqZVM0aXQ7wkOD0DEtEcn638ltghAX2QahgS0R1jrAIDKkNZKjI5BC&#10;xEeG48nHHsWY0ROwcNFqHOAyUPtOVRcuoLCqkmPDicq2FlM81V7bP7788vYVYcbbA8tPeWjaIFa/&#10;utM1GG/PxDCbuh5PxkxiKxS1jpdRZeIp/tXQGLqvvWkJCYX7nldYmK/gFg4rJu543viecF8YIWLd&#10;hKvT1ENiI5h+8wjP9eDuL3c/+cax8953bG4EvuluWIgEDaD3nHBnaOO74a70b8HdyN+TTjDEYudb&#10;gXHq5+Sp+2bS++Rt71nx8QfjWvO+Ja/ZB/IIioU7vukT1UF10URgGVpuyoU3ZdlyXXXV0Ybb5YU8&#10;qOoz501ZRWVVOF7gvPOTV15pLK2ESSKkPZj92TnI3LkHu/YfRWUF7xWUYfyob/BA797o27kDerRL&#10;o8eTYDyciLDWiAsPQb+endAxJRrtkiMRG94abUJaIY2eTmRoK0QGNUNQizspQsFGiMJat6QQRSAs&#10;MACtA5ohsHULhFNswpgmoEUjClZrJFKAQgJbGPEKaN4Ije+4GSFBLREeFsQ4TRAW3BJBAY15bIEY&#10;ilocxS4uNsb80/sfZsxF1dnL2HvoOHJyS5BfVGbeVdIenfatCim47r6zkOBbeMfHA9u/7vg2zN+9&#10;Ck5OK0TGw9B9j1iYCS+OmDSqhwsMcwuR4lgh0pLJHe5O7xUr1z23R2TDbBr3dQOo7izfClHD9PWC&#10;Y4XoWtfuMH/3fPvOC5bthje+T7jF9e57hcgKjBu+Ayy47/tmZgu6FmR5dLQNMUsPTlh343TfEMwz&#10;uW18Uz7LMAJR3TBfE8dTB1tPnXtFgpNbjzA1wd0iYq61sUgoT4sqXRPe9C4Yj4d5q34mD09cPR41&#10;7XG3wxOnqqoWNYQpT/Xk/RK2W3ALpCWAebkwtwB55mlTLYrKuQwzj8bPIi+3CIeOHkd+RSWXNtX0&#10;hKpQUFyM9999A727paNHpxS0TYzg8orikxqLDimxaK+lFJdYIS0bI65Na/Tp3hF3d+tA76UVook2&#10;wc3QMSMRKQkUHApRBIWmWePbEBsZRpEJR1J8FIJbN0ejxrcilqITFx2OFk3vMB5UG4pMVFggokNa&#10;ohVFqGXLJgigp3TH7bfgzjtuRUt6UEEUL/0vrUh6UuEsX2KUyPokJ8fwGI2oiAh8NHwE3njtbYwY&#10;MRJ79mexry7Qq6M3yeVuQUUFJzaXoepb9kcll6YaB3mZGlc9qhbU92bZzKM4oElpedGgj5UPhcDu&#10;1VRoHBgmGN4wfzsW5prn5TIsFKbSWuZHKK6MRaXu8dyIAPMqP+fEM+cMtx6LWcK5xU1p7DVRes4p&#10;3x9s3cvIMVMXC9VJ5TGtoLItVKb2nIyoevpC7bTllevoCZdnZQW1vkzn2pZr+872pbYHdLT9Y482&#10;zMazddW1dVYULtQ7L2cdIdKF2bBmwd5J/xtwb2I5mfmHjXMtqDw3Gtyz6U0HsjEs04gBJ7Rv3t4y&#10;XfkYsiq+3iPx7M14hUOi4AdWcIznI0H0A+Ut78Wdzm6cWphNcg+cQfaEExI+5a9lm5YfxhDwqCdc&#10;EiFd6+lLUWml2VzedfAI9hw9hp1HjmLHoSPIyi/Evqwc7D94FHOnz8UzDz6Kh3vfjV5ccnVrn4p7&#10;7+5GUepAQYpGUnQY0uIjkc6Jr+uokABzrrCObVPoBbVGQJM7EB/VBu1SE5GRnGAERp5NUmykQVxE&#10;GO687c8IoaDE8LxlszsRQ1FpE9QK4cH0lOgZhVOoIulxhfI6sFVThIcEGm+qFb0oiVc8l4FRFLaQ&#10;4FYI5b0EekWJXB4K8XGRiGCZyUmx6Nm9M7p06Ij7+9+Lj4d/hG++HoeZ0xdi164jyMkvNn0n8RGs&#10;gbHjpqWYOGDG3FzX81CwY2A2at0eC+9ZwZBX5B5rM37Kz6QXv3jURCbHFFbOsTJeCa+NMCg/8c8T&#10;xy1E1hOyk93CioOtz9Vw6m3445nYDnTt5CeRsYKqNKpTFeO4w3T01sFTP5PWA3ttYctWWe46+Atz&#10;97O95+5zC1t3e9/GucleWA+ogcfDyvgKkIVbiG4UWq5YkbAT1Xge7ji8b+J54pqK2nOWacjBNO7y&#10;3Z1i4nnKsCQyyx2X+FgxMuLkuWfgUX5ZTLXR5ukPxpPy5CfYF9bMUkz3PO2zMI+lPZAlN091GF51&#10;lpaFdSgoKafwVJk6FJfR0+F17YUr+OUfwLkLP6Ka8bTEO117AUe5HNu0cQvmTJ+Je3r2QIe0eHRt&#10;l2SWYW3pvSRGhCCWy6T2nNjd26UilaLTLjnWICEyhB5SnBGjZHo2aYyfRpFIopeSTu9EYbEUmYBm&#10;jRi3DTqnpSCe4tO8keMhtQkOpAAFICo0CNFceoUGNOH9YApSIIUoiAIVjGgu9+QhJfE8OYpeEIUp&#10;isuyiNbNkBARZLyztLhwZCRGIpFxUmPCGBbBNC0Q2qqJWeqlJ4SjbXIE2qUl4IH778NXX43C97Pn&#10;Ydue/di29wB2Z2Ujx/NGuF6oNE/XOC5m/NW37FOzj+czbiaOCXfgFSByyAiGxs4Du7cno6AlmzEo&#10;hl88Sjh4LoGxgmTi6J4nb3f+bo9IAuENYxxfAfCFIzL0Aj2eWkN44jGOgeda+Rsh4rmtSwOPyKYj&#10;jAj51MOmUX/Z+aV+s+XacOsZ6dzpV6VtCJtG9/3FUb1ukhurF8vsNzBmomiCanJpwjCiV3wYV9C5&#10;njSZ71lMpR3Y+yaOjixAsMsVUyEfi2MEwZNesJU216y0mcQ2bx5tOhvfokE6XXviGSGSOMiCeu6L&#10;UGpftZZLHm9JcbwbmyxLJPMKlA+U1vaRb5jOjSB5ypd3Y6wT+1f9WV5DQTlzwSuCBVU1qDh/AbXn&#10;L6GqpAqLZi7Eu2+/hxEff4GvR32D5559Hs8OfAKffzIcg597Cv27ZKAnhadddAjaxoZyArehiAQR&#10;Oo8zy7GMpAjEtglAm1bNERcehjgKSHpCLMUqBR2S45DQJhhJ4UG8F2SESUIipMa1QXJMKMUhBG0C&#10;uUQLakmxYHyKU1BAU163RnjLVgjTf9oPCkRMWDBCWEYEvawYLvHiwgMpPEHonh6Hu9olomfbePTt&#10;mIKevO6WEo0uSZHmKHRlvXskRaFXagy6JkYhIyoEGfTe4ulZpYQFUJzYLgpoXGw4l27B6NA2GUOe&#10;H4pZP8zGpsztyD6Wh2N5JRSd8+YlyaMFBTxyKXvmNLl5BsWadJ7xthOg4STQpBJvOE4aa4YZceCY&#10;2f0i8cUKgDsPy3HDE6a5insmHcM44at5fpp5acPbTPA6xtM9V95aasogSThsnQzsMk/CwfOKOsYn&#10;dG3EUJ6NO74LEkUDluuG6uEc2Ub1kc3fTx6+qBcnW65vm61QXh3Xfe0v7CYrMnapoQmiCSMRMO9M&#10;sBADDYBJ5BRcaivhmcDmCYVpGCviEgAD3WNcU0ke7SQ1g65JzDg6ys22E9sNpzwHJh+Vey14ynTn&#10;L1jRUByzh+DJT3mZ+646GRFzCaZth722eQp2mWDzN+euNKZO7LtyeZg8FtNyV3i8m8tXfkbOgWy8&#10;++JrGPjEIMxetwLbsw5iw7JVmDRmLIa99BLefW0oBg98HB3p3fTumIa+HVLRr1M67uF5J07o1Gh6&#10;HYS8jzh6JEmc0O04sbvTQ+rZIZ3iFI14Ck40xULeSDLvJ1AwYkNbMry1mfDyXuSNJEUGITasJQWl&#10;tREoLeOSKHhxEVxm0VMJDdSSS0uxxogObokYLsOSmXcqPai0qDB05NKvY1wkUrlEa0uxS+OyL4b5&#10;Rgc1N2WmU+gy6PkkRrRGUkQrpEW3RqfEcAoTPa+4QNyVFoZ7OsSjR0Yy4sModgF3oF1MMO5KjUMP&#10;timFgpgSFcElZgL63tUb77z1PpYuXoWC0mqcLKnk8rYWBeU1jidUc5p97whHA3544EwkjTPHkTDL&#10;K0JjZ/gvmHhXW3rLRcNHzzww84NwJqLDcwmLAc+v5f3Y8o04mLT18dwiYZdYdm/HnBPGk/MDe9/m&#10;YWHLsvf/O3A8NKdfbHtt3zjXTjx/7b0WbjITTJNGk4wDqfdntKnqFRdPAb6w8RXXbvpaITITnOmV&#10;l6C4JkwV5rmd1LI62hj2TnDX5DfXhN501bnKrB/8+jjXghUKW0cdFa601iKpXgZqv+qkuJ50plzW&#10;xxuHEGkUZuMIvkKkozc/pZGVUH9R4BWm/3/x08+/Yt2atXj8kYfxweefYEXmWixfswIvPD0I777+&#10;Kt559w08+UA/PD6gD555+F48eHcXdE+JRRdO5I5c0nTmkqYT0Y3eT9eUGKRwkseFNEd6vCZ6NNJi&#10;OVm55OrINHd3TsXdHdLQhXHTY0KMx5JCDyo5pjU9H8eDiWHatLgQ3N01Db06JaNdUjhFKQBd0+m9&#10;pIXjqf5dcW/XBDx0Vxp6t49Cvy7ycELRLSkUXRIoOG2aIj2yFcOi0C42BB3i6IFRGDMoYh1Zp67J&#10;0eiRRjFhHXqmcxnJ6w70dtqynu1jKVwUs6TQAHRmWL/2CeifHoZHusVj4D1t0ad9NBIkkhGhyGBe&#10;XShKXdsmUNQikMF85L317tYVs2bMQha9pMMnC3GssBSFFXriVmm+r3N/cmC4q3HkuYUESGLheAsc&#10;c8/4mbieieaG5aHDxfpJ6I6vJ3EmP117RECel1ku1dJzPnsWVbUsl6gW6N3484gMeO4VIsJOcHk0&#10;XrHzA6VRHLfnI9h8TB6qI6H6WoHxheL5D3farn61e81O+xvW0x+c9PXXN0lANIHMxPFMWDtxjSBx&#10;MpkOJnS0E93E96Q16RVXcVQ5wlRK8RRfcX1FxpXWWYM3RJWeSDCN2fn3pLH566mGfavVm5+LQPba&#10;wh3PDeUhWDER3PUy7bbxPWFV9lpQ3p6+MmkZJkuqMrVnUc166icz9B+c9N7V6YuXkHcwGw/1uRdv&#10;fTQcSzLXYMnGtdh+6AD2ZmfjcNZRjPnqS0z4aiSGDHocA+/rg3u7tUN3LmG6SoBiKUSxwegUF4rO&#10;XNq0pYgkcxnTlgLTgXEy4iKRFsk4XIb1TE9B77ap9DKSzVKup7wKClN3ClevjETc0yUdvdomGlG7&#10;p3Ma7u+egQFd0tC/cxIe6d0egwZ0wgsPdMGwp+7CSw+0w8hX78eSie9izJuP4q1B3TH0sQ54sncc&#10;PnhpAIY+0QNP9snAA90S0CtNdWxNwQzicisQ7en13N02Bvd3SjF4oHM6HuzaHvd1TaF3F0NxaoO7&#10;2kbi7oxIdEmkSIY1Qzo9sJ4pkeidFoHH70rFyw92ZlnJXNrRewtshLjgFhS8KCNg6VHB6Mz8e7RP&#10;xZjPRyL/RBFy80txvKgUJdo7qqjBKYETRd/O6UVPx7OXByPP34HZIzHhHEPGdZbREimHI0a0dN89&#10;oRXXdS1DZUVAY2/PvZ6K7ps49fEstISz54prj/bcDSseJj8/968HXzG5FqwImmuXYGg56G2/K9wN&#10;uyEuuAVf/eMb15RF3GQmncda+4MZGA+8k5LQPR29E5fnJp4y5kTUuVFZT1wjLlqSeITBpjOPQG0e&#10;PrDCYMs0UJ7MwxBER09+vrD117mN4w6rh1OGX3jyF6xQmTq5ynTHN4LryvsUrbHIUlZdh3/+Csyf&#10;+gM69eqI+euWcqIU4uzln9iOWhw8dASTxo7Dh2++gTeeH2g8hi5xweiaEEIRCqXXEGQ8i7vbcfJ2&#10;TOfkjeekjUK35FhO/HhO4iTc170tHunTFg/fnY6+7aLRKzUMAzrG4aFuyXiMYQPv6YBn7u2MQf06&#10;4XGJRs8UPNG7Awbd05n3OuJp4vkBXfAM7z8/oCM+fOFefD70IXwx5D5MHv4UZn76POZ9ORiLR7+G&#10;BaOHMOwJTP5wIEYOfQDvP9Mbbz/dB6892p35pePRXil4qHsyHiTuI+7txOVWSjDaRzZHh+hWFKoQ&#10;imkYuiVGsH2RbEMUhTKSiEKv9Cj0zuAyND2GS7IIilE4Hu2egEF9UymMbSl4KUbs0iJaUHhDkEHv&#10;LT48ABlaukVR0Lp0x5hRY7Fn/yFk5eTi0PGT5mdQ9HmMuCkP6RTFqJKiYr0hZ0nGo8aK/NKejcbY&#10;cIXjqn+RbOP4Co8EzZwzbzvZJSpuYfl/C7fgWIG7nhApzrXgL76BOM2j4N34NtC857xxiYZtv6+o&#10;WNj7gq2nIEHzQmHMS1C+NzmPLlmAZ5JeC76TTmFGbOzEYwPM0kyF2PieCWw9BhvXPbFtfvbaF+4y&#10;jbfEtKa+6jAPvEKpa1fZFrZcX9j71yqvQbgrPzfccfRph75ml+DqKYoZYPbJ33/5Jz58+z088cIz&#10;qPnrJZwqL8eGtZmYOX8R1ixdho/feIMTkl4MvZoeSRFoFx2IlJBmaBsRwKVPCLrSE9BGb9ekGIpP&#10;DD0cxuWk7c8J+xAn+ZM9UvFc7wwMvqc93nykFz4c2B8fPnkP3n6wJ955uBeGD+yHdx/rzbB+eO/x&#10;vhj2QHe8MqAzXrmvA4bR23jz0W4Y8VwffPpiP4x+7UH88OHTmPXxs5j/6QtY9MVgLPziBaz8Zii2&#10;fPcedn7/IfbMHIG1417D3E+exYZJ72L68EH4avA9+JJ474nueOOhTsy/HV7sm0aPJgVPEs9QoB7p&#10;Fsd2tkaH2AB6TCFoyyVlUhDbSSHpGBNMkQpCu6iW9PZa05OLRF+2rw+9pQEdos1S7dFe6UYoB97d&#10;niKbRI8rCHFhrdAhgcs0Llvbs4/SKNg9OrVHl3Zt8c6bb2Pbth0ckzrzYqR+2qSchk+wwuMLs4Gs&#10;o4cfZlNXXFAY4Z5kZqnFMMfLYVwPbF7usBuBP+GwsHFsvr7h7rAbgTudP1iBcAy/+sVzTS/J234b&#10;5gPvkpJokO81+kRe301mc5cRzFGKb468JszbyXJRPbDLEMEsu5iBSetRTImBPm8wG988mhcDGc8s&#10;azxHB04e7klvxcpMes+1IYDOmdYu2dQxxl3lhFfZbqge3njK15POLPM84Q7sPeZ/+joemepkrxnX&#10;CpjpC90nSeXR2Xqr3epY/dSq6lhGK3y27iIm/fAdPhz9GQqrqrB2w1as27QNx44dx8fDXkcHWvL7&#10;erRHV3oHKaHNEB/SBLEhTZEYGoDUiCB04ATrkRrDCRnHyZeMgX3bYdhjFJun+2L0S/dj6luPY9YH&#10;A7FYYjH6ZWyY8Dq2fPsWtk5+C1smvYXNE97AxvFvInPCm1g/dhjWjnkVq0YNwdKRgzHvc3o4Xw/B&#10;cno5y0YNxZoJb2HjlPewe+YnOLzgS2QtHIVjS7/BiRXjkCMsG4ucRaNQsGo8cpd/g73TP2IZ7+DA&#10;rC+wlnlPHDIAP7z9JGa89zRmvDsIE4Y8iOFPdMMzveLwVI9YPN8/g0KSgb5t5ekF0yMKJULo/bGd&#10;XMJ1jteeE5eZ0S3RgYKk8D7pkVzSJeD+zvHo3yUeDxKv3N8FT/dJQ7/24fS44tErJYLLuQCkRLRG&#10;RkKkeW3hnq4dcW/3bogODUJaYgLmz1qMn38EiitrkVdeYR7xa6xqyJsq8kYejCa5lmfORHUmq8bd&#10;vDrBe2ZCWosuEeKka+D98L4/ofg9oqQ0NVzK+7unfPzlZcuyaQV3WAMwvv5juOD22vwtAa8SGLbZ&#10;zHMPnDnv6IbxcHjt7SPGl5ipTJufue+Cuy03WWExAkCYx/cUClXM2YthRN3TxOPRTjwJkXeDSoW7&#10;JqrNU2nc4XaC+8Lmb+FO7w1Teo8XYiwVyeHNl9f+ylC+brjvueEbz+J692w/2LrqXPH1s63GleUA&#10;Xfn1V8ycMxcTpk7DziNZ2Lf/MI7sOYD3XhmKuztmoFeHVIpNIOKCmiImsDHaNLsNca2bM4zLsmQu&#10;xdpG4YGuCWYCy1sZObg/vnixD6a+/zhWfD0Ue6Z/ipOrJqFgwzSc2joLVTsWoHLHfB7no5rnFVvn&#10;4lTmDBSu+Q75a6ci3x7X8rh+Go4unYCTq7/Dqc2zUZw5EwXrf0DRxhko3TKbmIWyrbNRznwtKrbN&#10;RiXDSjO/R96KsTi57BscX0RB+uFjbKYQbZnwNhZ99ByWff4yFlPkFn32AtZTCJeNehVfvTwArz7Y&#10;EW8+1gOD+6XjsV6JuJeezj3p4bg7KQx3cYnVLTGMHhGXbjH0kKIDjBh1JHpyedqXfXFP+2j07xCL&#10;Bzsnsk86496OMeiRHITuXIbe2zkB/drFOOniQpHGpV/HlATzSkJkaHOEtmiGuzr0QF7eKVz5xz/M&#10;R8P6bSYtubSHpwljJ7pg9jQ8MJPINWncsBP8t8Lc4deCFRDFtYJyvXTXExwrNteD4tm6WQ/IlOcJ&#10;c4uQX5yTd8l56ukbk6cnrT94vSxC5+57XiGyE987oTnRzXLHM1ntfTvh5NVIjIwwuCakjWdhhcKI&#10;B+NdC3Zi2zIMeK6nV9X2Wvc99dM9Xbs9EnOf4RbucHtP9dO5b3m6FtzXOvrCxtO58tL5mXOXzFHf&#10;R4kcEvEaekL7s7IwZ4HeCt6LNctX4/H+AzjJomj1o9GWEyWeVjys2e0Ia3or4rlE6RD7/6PuLaDz&#10;ONJt0Xnr3fvuuwdn5gyFY3bMtmRmiBPHAYc5dhxDzJSY7ZgZZZYs2zKT2GJmZmZmMMVJZs6cs9/+&#10;qlVW6/cv2ZnMOes+rbXVxV1/V9Xu/VVXV/dScydvjLbBV7zj76GiOEMz6frO+fA+vhIxV3Yjy/sk&#10;SkkI1VHXURl5A5XRrqhN9EZDsi/qE3hM9OHRB9Vxt1ATfwt1EtcSL5C0lXGeKIt2Q2WsB8oiXVER&#10;5a7SV0S7oybOC7UsR/LVJ3ihLs4dtdHOqI++iYYYOTqjJlJI7jyK/c+SlJxQ5HMWRbeOI9vZDrkk&#10;t5hz2xF4fDX8j63A5S2z4ETidN6zkMS0EFtmTMHmL1+neTgJS94bhwXTxmI2Tct3RvXBlME9MJkY&#10;3fd5TBrUlYqouyKil+mWuLdH9cU74wbijZF9qIYGYva7E/D++AF4eUQvmrHPYdooEhbx+qjeeHl0&#10;P0wY3BtjB/fFS12fxihe27G2/UhMQ+B4+gLu3P9J9SPZ4E02dNODXsNMSuYBawnz4P+lkPKkHrXs&#10;O2a/dpvTab/E6zRmWJKOhpCudpvTV5FUdD7zsbIlXKVpOa+GIpQWt06jyjbVuSPoegiMyeqWwSeE&#10;InMbShGRONTiwxYz6hGCEbSQgs6vyjC5lV8ISMlcVtQ0iC0h4TIpqN1iTimyIWokrCWduQ7m8vR5&#10;zfHi15B0EqaJSM4lkHBZrVzbeMfwSz0Jecyu81qWV83fVMf0ukxVD/mNjJPrVypPyprvIiw2FhHR&#10;MTiwczdG9+cdf9xwvEwTa4xMsNKM6PH8U+j1wjPGWpw+nfEmB+MXVAqbFr0Lpx2L4X1iA1XLYeT5&#10;2KMg8DyKwm+SQDxQTsKojPEg0QhR3EIDyaOJ5NGY6IvGJF80p/qjkahLIfnw2JQSiMaUIBJRIGoS&#10;/FCdQEJK8kdtSoBCfVoQGjOCUZ8aiKbMEDSmBSs0pQWwPB80JniiOcEdzYkePJcbiYmkFOeKuqgb&#10;ipjqo5xRHnEZxUHnUeDjiFzPU8hxOYK0y7vVfFLUmY3w3DMfN7fOhveBb2C/cjp2zHoLm2a8jiVv&#10;j8LSd8Zhxcev4NPJtjTF+uI1KqAxfZ4jnlcY378TXqbSmWLTDW+RhN4a2x+vjXiJZNQPX74+Eh9O&#10;6o+Xbbti3KDumETymWTTHa8M6Ypp43phAk29vl06YYzNILw83AYvjxqMvj174NChY6hmG8qLxKX1&#10;9S0T2AbpaFgbPBrmdBrWCEGHm2EtjUDHSfkP01qcy7IMs9sM8yA3Q4hIk1F7+epU/28Ns/ztGsq8&#10;Mvm12Wcuz5y+Dbm3pNVQRGQezGbogWctTqAHtY7XRzUwWyBh2q2ePrSk03Fmt8RrApAws1uOOq92&#10;S7iGOdwSOk7Hm/0G8cix9cKIWz1iNaVTaXkeRWCmdDqfzA+UVFajqroedSQ2mV/LLCtDSEQEPvnw&#10;fUyZPA5vTB6DV0bboteLf8Jzv/sH2PbqjNEDemDq8L6Y+cZw2K2agcCzu5DoehwZXo4ooMlUSBOp&#10;iOZQWfgN1MR4oprkUyVqJ9aTZCAEcQtNiXTLkSR0h8TSTDQmCxkFojldCIUEQ1JRx3QJC8JtEk5T&#10;VhQRoXBbIQy3s8PQnBnKdEJGJDAFlidIJcklk5gSvQgSYLxBTPWxLqybq0JlBMkyjIqJ9S0JuYqS&#10;wLM0H48i5fo+KqWtCDmxFgGHV8CL5tqZdTOwfdarWPbucMx6dRCWvD8B01+2xdvDX8JUKqARPZ/G&#10;yJeewahez2JcfyrGvi9iEgnp1cHdMZUqSJ4Mvjy4Kz6dYkMS74XRvZ/D+AFdMPSl5zG453OYwLSv&#10;DWNZI2SerT9eGTFQLXOw7dUVo4cPQXB0HEqFjEpLUdUgj/HlBswbHweqHizKbFP9wTrMg86MjuKk&#10;X+s+ZIDnJMwkoaH8LdD5zWWb05qhy7KEzmcJa2VoWEsvsPYbdZgc5Ro+SV0l7lcywGRw6cFmbQBr&#10;t3nQPzKgTWSg01mGmYlIYD6PGuCETqfrZPYLzHl0nD6PjtPxlmnlaAljMtLocHWUxOrCyMUjaoSk&#10;qH4U6K4hwQgk7cOLyHRCQhWU+GKqynlqWSfZu7myuR5ZmWlYuXQhZs/4CCNIOuNoIozo3QnjeXxt&#10;xAAs+/x12K2fhcCLO5DidRIZfk7I9L+MojBnlES4oJgDupzmVzlNKSGhappbQkL1JKNm+htpQgma&#10;kv2ohEg2JKEmIZqsUJJKOEklnO4ouqNwJyca9/JicScvBs10NxUkoSlfkIjbRHNeApry4nA7N0al&#10;b86KJCKIcCqlMDSmUy2R3BpSDMUl52sg+dXz/DVUZFWsTyXrJkQpKKdqK2H9i0OvojTkspqfynIj&#10;ydKES7y6G2GOG+B7aDkurJ+OQwvexvK3R2L25EGYO3UI3hpKVWPTFcN7PAXbLr97SEpCNqOICf1f&#10;xJQhJHESzcQBL+KDSbZ4b6IN+r/4Wwzv8yL6kuz7PPdHDOtJVdWPBDa4G002qq3h/Uj8NNuG9MHu&#10;3XtQ03wf+fLVkrJKRUSy/7bswy2DQ9pZ2lYdpZ2tQA8yNdA6GOgailTYP6TMVkj/M/qgQPctgfab&#10;85vLay3jydBeHc3ntMTDNC35NSx/vxnWro/4zeWa69TGNGsPEq/Vj3nQa7cafCb1IjATgCYQy3A5&#10;CnS8dsuxPb8+muujYU6j3fo8Uo6GTi/hCi13PzkK5CJZkpKON/slXsJkFz9xV/CCqsedVfX44ad/&#10;R0piIr7+6EMsn/45Jtj2Rd8X/kDy6YcpxKu8Q2/6ZjYibxxA8q3TSPE4i9zA6yiJckNxlCtKI0X5&#10;+KCSZlc1FYigggqolspHFElzEskn0UepoNtUK80ZJIkMkkZ2NG6TbO4WJuJOURLuFiXjTnE6kYbb&#10;RWloLkhBU1Eq7pSk425pFu6VZeNeuYDu0gzcZdrG4mQ0FycxPZFDUkqPxN20SNxJo3rKCOd5DPOt&#10;IZUmHRVTAwmphnWpIxlWk5AEQkoSVhnvjfLYWyRUZxQFXUF56GWU+FMleZxE5k075N48hJTz2xB8&#10;9Ftc3T4Lx775CAuoDme/Pgxvj+6DkVRDI3s/j37P/9ogmZ7PYmzfFzCGZDSRBPOabXdMGdqTSuhF&#10;pZDenmiL/l3+iKG9u6F356fRk9d8YPcX0a/zcxjU9Vm1NOADmnJvkpTmzvwSiak5qk/kl5SjWHZP&#10;JBHpN+qljdVAkX7wBLAcqO3G8Xx6EBpoS0SWsCzLXKa19B3BXI82ZXUAczqVtiW/mWjM5VolIUlD&#10;tKlLS5hAEZEevObBqQesPkpYm8Hb4pd4yzR6Pkn8+miGpNF4ND8rWd8yX9MSJmVYlqPjLMM0zH7L&#10;NGa/PL6vqpX5HuOcKkzmtQjVCLyg5gumYHHBBdr2Fdz/4Sckx8Zj4aef44t3pmJAr+cx8CWaDba9&#10;1UK9d8YPwO7VMxHqdgKp3meQG3QNRREeHLB+KI3hwE30Q1WiLwezMaBFCdXRLfNBojzU3I/M3VCZ&#10;NJEUxMRqprJpFKIpyUBzWQ5ul+fhdkU+mssFLW5CH5vLC9BUUUQUKvdtQoWX5qKpJJtExHKKU9FU&#10;mESlFI+GzBgqLSqk9FCST5Ay8Qwi4vlJUA2pISSiQNSzTkJI4q5O8G8hJW8Sq6tBRmE3UBR8nbiE&#10;ooBzKPCyR67bMWTdPIjYc5vhc2gZnL6biS0z5bH/UHxGpTOOpDO021Mklj+ix9P/SoX0R2Wu2Xb9&#10;Hcb2ex6vkFwm2bxI5fMUXh3eDdPGDcRYmmh9qIqEiPp3exZD+9EcG9hTrUKXBaPTRtsQg/DJW1Ph&#10;FxCKYnkBuaQEBTSvC8urUFxR3TqI2KaP9AHCcjBZ81uD3OSeJMwST1K2hrU0lnm13wxr6duDTEHU&#10;mdMT6poJCbWMm47K0fkEyjQTaCJS9quJBASWA1rcOo0ctVv7zenkaJnGHC8wJotbfoypgjIhbFkf&#10;cWv1ZVmO2W92W55bh0k52v0wjcUF1HUxQy64tn/1xVd3AKLpwfeICQnDV2+8iSnjhmPwwO7KDBg7&#10;+CVMGT0Q706wxTfT34Tz0e8Q73YK+WE3qYA8DRKK9uHRl4PXF5Xy5ItHURVCPrVURnWiMoSIONAb&#10;ZM4nm6RAM6uRZlUTiaORJHKngqRSWYw71aW4XV2GOzXluF1ThaYqHmsFZWiqLkZzTQkaK4rRVFlC&#10;8FheqNBYVqDKaSChNRSloJHKqoHmWkMWz5NJIqIias4QMhJFJPNPNNuolupTghX5iDoSMqpPCUJt&#10;UiBJyPgdFbFeKIt2V4RUEuGKsoibKKfZVirzYD6nke95EsnX9iHo5Hp4HlgB512LcHzFJ1jx3jjM&#10;lnfchvfG0J7PoN+Lv0P3P/0Lej3zW4x46XkM6vxvmDDwOZJRF5JRJ4zu8zReGUoyGt8PI0hSNj2e&#10;waBuz8GmZyeiM0aRiMYN7YdXRtjgtdG2mDxqIOZ99Rn8A4IRHpeBtLx8NXEtqiiPJpu0q2pztnFH&#10;aNM/rISZ0R4RaVjG/RyYy7BWprleup4d1bUj6LwPCZvXSo2JlnBdrtlvhrmsX+lBqAeuHpza9BG/&#10;JgOdxgyJk8fXDwcyIeFylHCdX8eZIXmMNEZlZSCbK1fXZOTX5QnErRWSuSxD2TBdywLF2gYjr04r&#10;8eYyBHJ+XbeqOmM9SX3zXZ5XLlSriWZuSIFcdE1A+igb1Nfd/wG5Gfl4bfwEbNn1HbZuW4d5Mz7D&#10;q8MG4TWbnnhzRH9Mf3MM9qyaBbdTm9V8UEksySchAOUxAj/ChyaZtyIiS0WkHs/TFJN5oEaZDxIz&#10;KZckUZBGIsrGHSEiKqDbooJIKLdJNHdJRs2VFSSbMtSXF5F8qICqCuhm2koqIqZtKss1FFRZHhpL&#10;slRZTYUkNlFZufEkvFg0URE1p1N5pYdRDYUpEmpMC0N9chjJMkSRTl1ygCJJUUFCSnXJQTTN+Jvi&#10;fJV5VsnfVRrlgeIIFx7dSEbOKA29hkLfM8jxPIUsz2NIpbkWZL8JLrsX4fJmmmorP8OKz6fgs6kj&#10;8caIXhjeW+Z/nkK3P/0WPZ/6V9h0+jfYvPgbTOzfGeOpesbLy7qDe5CUXqDy6YGhLz2LIbJTQPdu&#10;avuTwX26YDRNuTHDe2Hy+NGYPHwI3p80BoG+XojPykNsahoCwiKRW1SqVJFA2t/yLv9LYNmfLMN0&#10;n7OExOnzW4Zbg2Wc5DXXX/t1mNlvDm8P0vc1ZAzod9PaK6O9cMFD00wGo3Zr6IGrB68MXA0JM7st&#10;05rL0GmshQsRmS9y2woaBGh5Du2Xo86nO4nuMIKH5xKSooKx1pEs/WZInDnesuHNblFI975/gON2&#10;R7Bg6VLcCvXH0X078YZsySHvjA3tg6nDBygistsyD4GXD6Ig0hOlcYEESYiKSFARR3MmkQNYJnyF&#10;hDioNdQ8jEwOU3HUUpHUZUejPieWR6oVmWgWM6qY5lkRzapSkgmJqbE4Cw2FVDY8NhXn0XQj8ZTm&#10;0BzLxu1S8TNNUbaKV2lKMhmWplRWPUmonmqokURkKCKCZNSQFso6BBpLAIi6xEDWTeaJ/AljeUC1&#10;UnRSZz9FQOUxLYqIBCTzYLJ+SRRRWQhNNP+zyPO2R7rLUSReO4CEq/sQeGoDbu5ZDPsNX2EXldHS&#10;Ga/io8lD1ft3tt2fU2uvelAVdfrjP6PvC79Gv06/weh+L2Bs/xcwqvczmDCgE94c9RJeHdqdJllX&#10;DOvXHbb9e2AIFdGoIX0xceRgTJk4DC+PHIA+z/4J0z/8iP2kHkExsYiMT0JWbpFCsWzTS7NN9UVT&#10;X9B9wxz2S2FJHB3Bsi9ag06j01nr/4+D+Xea83ZUjrX0luGW8b+SAS2qQA9uPXg7gpkQzNDhOo1l&#10;/EP1YSpD3PpJlBnGBTRUjbkMna8176M/6iHpMH1rXYx4c+NZNpQ5Xsozx5vTmNNqiJLKLy/HoWPH&#10;sGvbVpw9aod3Xh6Lj16fgNEDumFU/64YZ9MbH782Cke2LESs5xkqBX9FPEJAZVRDFVRHlVQPBgwi&#10;0jBUhsy9+KpjbUYY6oSEcqiISEJCHI15yWgqIOnkJaEhh2omLwXNVEuNBaloLqRqIhoL0qmgMtBU&#10;JMQjE9N0k3yaaIoJGkhiTYTkaZSJ7QKWybLrcmJQlxFNIiL5pfLcNL3qqMxqSEIyFySEU5PYYkoS&#10;Rr1vMU5+i7cyzSpiPdXvEkIqoyp6aJr5OioiElWUcvMwYi7uQvyVvQh2oDLa/w2Ob5iNdXOn4at3&#10;JmLqiL5q14GBXZ9Dt6d/g27P/Aad//CP6EF1NLDLHzH8pacxqs9zGNHzTxg/4AW8RhU1ybY7Rvbp&#10;hCG9CBLScNveGCKbyo0ahDGy7mhQP9h0eRGzP/8E8clpCI+OR1hUrDqGRsWpr99K++p+Ye5rHcHc&#10;P8zoKJ1l3M+FuSxr5bUXbg2P+63m8zxJmbo8a+UqItIDXB9FGcnREjKo1eBnOiEIM3Reia9tbMek&#10;YbxlPmWaMc7yB8mxvvneQ7NPn1OfR46aiNqcgwRU22Qc9e9QZCThpvPo9NpvLUz7nyS84c59lJVV&#10;ISg6Ci4uV/Hey+MwflhfjLftgyHdnsWgXi9g9KA++PrTt3Hx2GakBd1AUQRNlZZ5oSqaMEJAFbE0&#10;y6ge9KDVSqiWSkjNDaUaCxHrsyKVYqnJiUcdiaieZNFQlKrUT1MxSYRmVQPjRSk15iSTmOLVXI88&#10;spenZ00ko4YiklJRJsmI6qk4hxB1ZBzF30yyUgRGMmrIozrKiqUqIvFlRqMhPZyEFEIyCqY6CqVS&#10;E8iEtcwVGfND1Ql+/F3GHJEioxgP9ZvksX65rOiWeaLQyyj2P4N8Hwfk3rKneXYS6e7HlCqKOb8T&#10;fic2wuXIetitnY1Fn72BT6eMwpQRA2HT/XmliLo9SzL642/R+Xf/yuM/o98Lv8XQHn/CcBKRTY/f&#10;4+Uh3TDZhuaarNQe0gu2vbrRPOuOcbL740DZ4vYFNYE9iYp1NNXWiWP2KC4th09gMAIio+EdHIas&#10;vCJ1c9PtbdnnrKGjNLofWfYla31Lh7cXZ4ZOZ0Z7acStCcEMy/QaOp9Oo/0alunNabS/o3NYJSI1&#10;cE1HDbNfKwxBDe1Cc6ECy0q0V1kNnd4ajHkbw61/jNRVocVvTm+kM+KN+vLcLapL4qydV7vlXObz&#10;mWHOJ2i4fU+lVeendK+6cxt5udlYN28OXpeNwMYPw6CXuqmdDEfY9MAbE4di2VfvwfXsfmSE3kQR&#10;VUJ5bICaR5E5oXIZpISaqBZFQXdVrKGMFBmJ0qApVJ8RgSYqFGWOKdXSYo4VZpFkaF7J/E4hSYmk&#10;05CfrAilqZAmF00wSWO4abJRETXIJLfMC8nTMqJZzLUymWPKo58EJepIlBTL0eSmSC07Timkuowo&#10;1KZHoiYtAtWp4TQZIxSqZe6I/qrUIFRQPVXIfFFSEKr42ypbTDNZI1UUcgUlwRdRFnxBqaJc71PI&#10;8TKUUfSFXQg5uwPXDqyE/eZ52Lz0Y3w8ZTgm08QdofbCfhYv/umf8dzv/wGdn/5XPPO7f8JzxEsv&#10;/A4Du/0BfZ//NYZ2fwoTbXtiZN9OCmNlGxLbXlRI3TCS6mjkQLqpsGRd1yu8cXw4eRxik5NQxP4d&#10;FhEDv4BARKWlIaeoVLW1efLask9ImHZb6y/mvmTG3xL/uDwaOp0Zj4u3hLV0T5rXDD1WNcxxarLa&#10;knDMMKuXh4OfMD/pMv8wXUGz21qaJ4UmBqm42cY16tD2XAJ9PpWmhYx0fa2lMft1/JNASEjqov3y&#10;8uSP//EfuHzjGubO/QozPvsQw2z60Qzoj6HyAcPeXfDRm+OxZ8MCxPlcQgFVj0xSV8pkdYzx7ld5&#10;rAdJRxSQPwnHl4OZSkneDWsxz2R+qDotFLVZUajLjlWKSBROM0mnuZjKhuqmgSRUTzSX5uCOkAmV&#10;TUOhzAHlMDwL9QU0w5T6ySEBGRDSMWBMckvaBpJWk8wZtRBbk5hqNPnqaQoq8Px1VEb1LajJjkZ1&#10;RqSBTIKKrYKEWZUWhqr0MFSmCSmFkowC1GR8eYw8QXMhITmjJOwqSoIuUBWdRr6vA3KEkLyMOaMQ&#10;x63ws98EjyNrcHDldKyb8w4+nToCEwa/hGF9OqNPpz+hy5/+BS/84Z9JRr/GM7/93/jTr/8nej73&#10;O9j2eAa9n/8X9Ov0ayrTLhg3iGTU+2m1+lpeBxlLJTSkj2x3243mXk+8McYWL9NUO3TwAKrZpum5&#10;BYhLTlVfTZFPdtexH6oHFC0w96Mngbn/mPG4+L8FT1qePvfPhbW8jyuzo+v2K00yQjpCSHrgilug&#10;4wVqYvkhWk+oK2CuiDW/Tm8Jc1ozzHGWeR7WyyK8pom/gRDzTF4eFMisvsRZK1sfLVWQJkBzmDXo&#10;/H/+DyAoIAjfbd2M3MpSzJo7GxNGDMdo24HqSxlTxo7AVx9OwVWHbciKcEFRtC/VTxDJyA/liXST&#10;cMoT/FEhE9WJoShPCaGSCEFVcggHbzCqE2kC0fypTgmn8qDqkPkaqhKZSK5Lj6LZFKPmioSY6nJJ&#10;GIQopcZ8MdMEVE2F6S1hYm7J4kaaXgJFNFRHeSmoy6GJl0tTTMrIoclHc0zWENXzfPVUP/XpNMtS&#10;eUyJoFlG84yoo1urIVFGVSSgapJlFQmphvUSVJOsKhlXwd9SRlNUyFc9PSMRiSoqDLyIAr8zyCUZ&#10;5Ymp5uuodhZIc7FD7OU9CLDfiKu7F+PA8o9JRm9ixrTRaoeC4b07Y1DX59D96d+g05/+CV2e+7VS&#10;RX/6l39S5NTnxT+gzwv/hiFURmP6Pq/WHY3q+xxGD6CpPJAEZNsb44f0bdnvqR9eHd4LH097C5FR&#10;cSisqUVKfj7CYxPVwwj9hEjaXA8q3QfMaG/AmfuNGY+Lb68fPkn/NMOyLmZ/ewTRHtor92/Fr+Sf&#10;/kE60HwCswqxFm/2twedzvLC/ZwLaXkuS7c5Xsq11hl0nIZlOdbiraGh+b5BdMxrmGe3kZmbh72H&#10;DiG3uAjpGen44P1p6vvwo4fLxw1t8eakUdixahZi3E6jmCRUGB+A4mQqH5kXSglGSXIg/cEoJhGV&#10;JpGEUiM5cKkqREmIqZNAJRQfgpo4P1TLI/5omm+xMkkciCoSlhBBXVqUQRokizrmb+CxWcwomlUN&#10;omZkQpuQyWcx6xpySS65sXTHGfNJJIx6tS6IpJLQsiCRZmNVLEHSrIwJRCXrXhpGNRN6AxVh8tTr&#10;OqpJKJWCSE9UhHujIpJEE+mDolA3pmX6cPqjRQmRWPk7yuKCScKMj3BGXvA15AVcQr6/E/IDHElE&#10;p1DkJ0/RHJFxywGZnvbIcj+BpOsH4XdqKy5vX4yj336BjTPfwMzXhuONYb0wun8XDOj2NE2yP6Dz&#10;M/+GLs/+jqT0r3j29/+kFJKYbj2e/TWG9ZZ30J4iET2P0S89p56sTRzcFZOG9sCrYwbQlB6CN8bZ&#10;4K0p4+F41gH5paXqVZ2YtHT12of0J2l/c59qD9bS6f5j7ns6vKP+Zplf8Lg+apleh7UHy3iz31qc&#10;GeY4Myzj9Xg0h2u3IiLLQHMmOQoZdURIPweWF6+ji9kRLM+v/VJHS5jTWcPjGtUS9U331Pl0Htn4&#10;PCE5BS5eJAe1jqIeX301A2NHDMGkUUMxcdggzKUacj+3D/lUAnkcpIU0y8pSg0k6gSjhgC+XdTgp&#10;YajggM3zd0W6xwUkOZ9BsstZpLicQfR5O0SdPYTEq0eRevM40m+eQJbLKRT7yj5EN1AV4UoC8CQZ&#10;eKGCRFXN8muoPmppDjUmR6CRxKQevVOZ1JGsqqluGjLkkTzNrKx4klg0apNJdglBJJ8QEoc/zSZP&#10;lIe7snwXlAfdQKHnBWRdt0fG1RNIOH8AYSe3w+/wJjjv/BZXtyzC1c1LcWXTMlwmrmxawrAluLBx&#10;IS5vXoLr21fAZc9q+BzdjPCz+xB/7TjS3BxpjsnjeyoivwvI8xIVdJLK6CyyhYi8ziBLVp7Tne52&#10;DDHX9iLi/A54Hl2Fwys+wvqZr2H+e6PUSvVR/V7AwO4koxf/iG7P/hu60zTrKqT09L/huX/7JzxP&#10;dGd41z/+C1XSH2m2PYsRfV7AOJppkwZ0x1TZoG7cCHz46ii899pEnDrJa5yTi/T8Qt5cjHfR9AMP&#10;6VPmoyUs+4vAMl73OXPfswzTMJfzpHjSfOZ66bqZw62l6QiWea2VZXndxP8rndicwQzzBdFh5jxm&#10;mNO1F99eeHswx5vzmOtmDtdzN5bx2m3Nr8MsYZlGQ8zSxjv3VRo5lyyADAwNQ0gsTaMf/owsyvmV&#10;3yzDe2+8gsG9u+GzN8bh4uF1SAm6hJwoT+RTXZSRdMqogEpiA5Dodgnudjtgv2YhjiybjcNLZ8Ju&#10;+Vxs+upDrPrsLXz7yetY8s7LWPbuy9j65TTsm/s+ji78BGeWf4nrG+bDf99qxDnuRI7zcZT4nEc5&#10;1UqlbBcS60mTTh75y2pnWQkdhnoqp3pRSySeRpp49QIx96jEquSJXZQbKsPdSAyXket1nsTgiBSS&#10;X/SZfQg+vg3OJJRjSz/H9plvYe0nr2HZ+69g8bvE+69h8XtTseRdgsdvPnwd66a/gy3E1hnvYs/s&#10;j3F44QycWDYH9su/xokVM3F02RfElzi1ai7OrF+AW3bfkXRPUhmR8Pg70r2dkEHk+J1H1q3Tiozi&#10;r+5D9IWd8DqyCg7rZmDzV69hzrTh+GBif4y36YL+XZ9CX6qjni/+Hi9QEXV66l8VMYlCevGPBjr9&#10;4dfo+dwf1VqkgbJXUb8uGNe/B8YP6IHXR/THyyNtcWDvLqSkZsDDxx/xKenqxVjV9mxzISQ56n4u&#10;Rw3xPw4P+5GFvz1IGsuyzXHWYC1eyrAMN9fdDMs4nd4cbi2/ZbxlGmvkLWkUEWmPwNoPaA+WhZnD&#10;tVuX116ZjzvXk9TFfA45t/6xOs6cxpzPHG/2Pwn03JPMHcgLkgkZWcgvK1XvKsleRHb79mDykH6Y&#10;Mrw/9pNgkj3PIifSAwU0eUpSQlEY44+Iq444tX4Zdn79GQ4tmYE98z7BNg7Y7778AGunv4+NX33C&#10;44dY8eE0EtEUDvJXsPCtifjmvVew6qNXsGnGG9g+623s+/pjnFk7B277vkG44w6kOx9DsT8JKewq&#10;qmJcSDDGy6c1VF0NopBIgnVi6iWH0VQS89ALVVGuJCBZ5eyEbDeqrqsHEH9xLwJPbMaNHSvgtH4+&#10;ds+Vva8nY+Unk0g0k7H8gymKhOa9NQnz3xyNLyYOxifjBmHOa2Ow/J1XsG3mhzixfDrsV86A04a5&#10;uLyF6mjbQlzcMg9O330N+7Vfwe6bz3Fg6ac4tOwznN04H+4H1iDk9Fbk+JxBSdgVFASREPlbcmRX&#10;Ai8HpLqeQKKzHYJPb4bX4VW4suVr7F34IT6bPAjvTrTFhIE9YdP5GfSWSeznfqvmiXrR3Ysq6Hkh&#10;JhLSC3/6F3R75rfo0/kp9O/2DM21FzC0VyeaaP0wedgATBlpg9mfvQ+7g3uxafNmhMbEIaewRC3R&#10;UPNE7F/WBlR7MPcvA8bN61E82get+f8rYVlnS39HddBpLfO0F26O+5XlD2wvgzV0VCldbkdpNMxp&#10;rcFaHku0l9ZcjhntpWkv3AylgniUJyhCRJmU78XVtWi6f199Q0v2/V6zYrnaafHtsby7blyE1FCa&#10;H4k+KKI6KYr3Q8i1U7CjErBbzQH53SJc2LEcN/atwoXty3Bp9yp4HF0Pz2MbaYZsplrahGv7VzHd&#10;1zi1bg4c1s/FeQ7Ai1vm4tz66Tiz+nOcXT0d17YtQMCx9Yi7sAc5HqeM7V5JRpVRspEa1VGCD8lH&#10;XkwNQT3VWG1iMKqFpKLdUBoi73w5ItPlKOLO7UbMmZ3wPbQW17bMx4VNs+GwmuplyUc4ThUj5HJq&#10;1VeqHk7bF8P50BpEXDyAlFtn1ZxPcaQrCsNuoiDkCnL8LyE34DLyAi9T6VxCYdAVEsw1FAULyVxi&#10;ehIN3ekkwBjnE4i+Yoe463ZIIJmm0yyTMgqZJtv3nJozyvC0R6r7MTVnFCyvguxZCvt107Fu9hv4&#10;YLItJg9+CWP7d8Ggnk/RTPu9YY6RdHo8/3v1AqwQkEDmk+Rl2IE9nkffrs9gWP9u6rtp8k22KSMH&#10;4evP38PRAzuxc/tm7CUhyRyRPLqXd9D0NIVWRj8fMraswYg39zVr/v8KWI557f5bzmmtLDOspW1j&#10;mlmDtcyPuyg63jLdk4ZbQqf7ObDMZ1mmRkdx7UHyCAlJx5RtI1KyclF7VyawGc74RKqjU0cPY8qI&#10;vphk2wXHd69GAQlIJqOLaAJlhXvSTHNGUYIvSSkApSQD44VQF5RRmZTIQr8Yec8sCNVJYSQPmduJ&#10;R6M80cqIZrgfsv0vI839FBKuHECE4zaEnvwOgYfXItBuLaJOb0PCpb3Idj+B0iDZa/omqkg2xpv7&#10;snOj8XpGI1ET48H4KyjyOY1sVzsk0+yJdtgCv4Pfwm3HIppiC+Gyewk8D3yDgJMbEHZuKxJvHiW5&#10;XFVroOrS4tCUlYLGbHkvLQV1PDZkJqAxI4bqK5znkdXXvmpdlOxVVB7hShK6hhISU7EiJpJU8FVF&#10;RnkhPAZdRU4gCUyIKuw68klCeQHnURh4AekkoXQSrBBRClVRxNntShWdpom29qupmDFtDKaNGUQy&#10;6oXRspdR387o9dzv0OVZmmRP/wu6P/9vGNDlafR6/ndUSH9Q80j9SUTDbUg+k8bg1YljMHXiKEwY&#10;MQjvTB2PXTs2wj/ABzv37cRpp4vqEb66+VAB636jbkp0Pyks+5IZ1tJY8/9XwNo4fxzaq49lWdpv&#10;GW6Oa5eI5CQy32ItTsN8gcyVsgzXaC+vOdwMa5U2+814XFnm81mmay+uPbe+eLJVZlJWjrpbNt77&#10;nibZHSRn56Gisg77t21SZsJ425ew77sVKEsOVfNCpTSHylLCUUJ/cVIw8mNIQjG+NI2oTCJlJbXx&#10;OL+UaWUB4YOidPxUmoU7hWm4U8JjfgYVTQzKw2+hKEAmeS8i3d2BOI24S3aIPrsXMae3I/7cLiTT&#10;vMq7ZY8yDvQqqhRZIKkIKCMc9ZkyP0SiS7hF8+0mSgPPIcflMFLO70TkkbXw3rUErttoKu1ZhjDH&#10;XUhztke+1yUUhXggL8ofZYnhqEuMwv2cJNwvSsRteZ9NHvtnxanXQBrlfbREPzTG+aM+Tt49k/fo&#10;eC5CdpqsCHcjKblTHbkgj+STS6WUTyLKC72GXAVxk4x4FOWU63tW7Vop5JvmfhKpLkfUY/3Ak+tx&#10;dtMsbJ37Fma+MRpvjbFV28VOHk4M7onBVD29STo9qICEiPp2+RMG9HgG/Xo8q76WMuil5zBxlC3m&#10;zfoSSxYuwI4t6zBi7FDMWzEfRx2OYtvu7XB0OoOwuHhEJaWovaea7n5vmGYt/cHcJzrqo/8dsOzD&#10;lnhcfHsw57P8nebfbsaTxgseEpE+kSXMiS1hLX1HaC9fR+Ht+XUea/ks49tLI+gozhK6LLkryntw&#10;GflFyCgoQvP9H1TnzCooVnNERSUVWLVoPhXRIIzs3x3rl85GdXYUylKFiEIfojghGCUxAShL8Edl&#10;vCcVigdqgi8iyWEbovavQPSR9ci8fAQZ106g0O0MCqkGMq4cRNLZXYiz346407uRfukYCcQJaddP&#10;I+3GKSRdoGlzZi+JaB/inXYji6ZWgb+TUj6yRUeT7NiYJwshE0lqsWjOCkNDihdVEc0k96NIPLsN&#10;wQdXwplmoMuOxYg8y3OQhLLdzyDH7SxKfK+gOuQ6cm+eQMQRqrADG3Fx3QJc2rYEoecO0rT8Fkdo&#10;cm6Y/iZ2zv0Q9os+xqWVM+G1dTkSTu1Gufs5VPheJi6igmZbKVVRCdVVUeA1FATfoCl2QymjHDHr&#10;Qi5RHV1Uk9UyZ5Tt50RCOqeeqAkRxVzajSD7jbi0fR42z3odM18fhddHDsBEKqLxg7pi4sBuGNnr&#10;RaWCetI06/Hc70lKf4RNt2cwXHZu7Pui8RHLUYPwyQdvYeGCOXjrjanYsmcb0gqzEJsUB/8gf1xx&#10;voqolBTEpKaTgIwBpG/S5n7xfwIs+6olHhev0R5hWMaZYZnODGvx5rwP54gsYZnJGqzl+1vQXrmW&#10;bl1pc7gljHU9j4Z3lMcSUoa5HO3XdZCjmGQJ6Vnqu05yZyynKkrOyVVfCg2PisPZk0fxyesTecd9&#10;AYtmfYSq3BiUpFMJpZCEkkJQnsRjXCCqIrxR63cN8Qc34PinU+C8bh5cdq7C9lkf4sMR/TGR5sXY&#10;fl0xqncXjOrbnXf5fhjW80VMHdIXy997FedJAlHHNyP6xBZEOu5FLIko+bojYi5SMVw8gFTno8jj&#10;IK6OdlV7CDXnx+NuWTruyNv3RclozotGU3qA+gRRvscxpDptR/jJjQg8vh6R5/Yi6eoxJF05isyb&#10;x5HvegrBB9Yhwm4jrn23ENMn9MfL/V/AyK5Pof+z8m5XF/R88Rl0epqD/uk/YNALz6J/n+4Y0P15&#10;vD9uMDbPfBur3hmJZa/2xYl5b8N7+1LEnNqGRKd9yCCJFnjRBPO9hPyAyyigeZYrJESzLI9ElO9P&#10;UBnJ43yZJ8pwP67micLObMHVXQuwZfYbVESjMHXEAIwhAU207a4+RzSqzwsYQtIZ0Plp9O8s284+&#10;hQDZgSZ+QS/+Tm22NmVQZ7xm0wlvjeitPmK5ZvFsRCUkoqC6HEU1lYiIiUJMXAy8g/0QnpioPlUt&#10;75xJn5B+oPvE3wu6v1nCWlqNn5NW8KTp9FizhLW0T4KOypH6tEtEGuYM7cGc1jKPjhOYB7dluDXo&#10;OH00l2lZtiV0Pg2d93H52oMuTyYoxZ2RW4Ai2cVPJhkZLt9Xr2xqRlxGpnrCsnHVSkwY3BeDe72A&#10;xSSV2vxEElEYilNk0aI/SmN9aea4IfHUTlxYPQtnNszHxrkfYfzAlzCgW2eMmDAeK7asx5S3XsEz&#10;f/xXPPf8M3jl3Y8weNhw/PH3v0PPLi+i67N/wICuz+K1kbZqoPvYbcVtmkO5/jeQFeyOLL/LyOfA&#10;LQ68hIpoN9SlBtOEoilVmYvva4pxvyITzVRGjZmhqIm4hhznA1RbWxBzZjMSLu1D0s1TSHQ+yTKc&#10;0Bh2HSln92Dd1JGY1qcT3nxlLLafOACvCH904SB/6l//FcOHDMHb06bhT3+U+j2Hl174I37/h19j&#10;4sRRmDJ5LHp0ekoRwusjBmP+6+Ow8u3x2PzxKzg+/31cXz8H/vtWItZhB9KvHUGO52mlfORpWV7A&#10;BRSShPIDLyDXj4rI1xGZt2ieuQrZ7oT38dXYveBdfEUiemPUQIwZ0F19JXd03+d4fB5jB3TChEFd&#10;MNm2G8b2fhZThHyGd8Xrgzvh7cFd8M7Qbvh8wkAcWbsIyZm5yCwqRV55BUrKSuHschOxKUmQ7+PL&#10;dqcyiPS8kDLNLAaW9BHt7ghPms4Sj8tnbaA/CczlWpahzFArZZrDzHmspdfx5nTm8McSUUeQgizD&#10;LAngSfCkeayd778Sul5y1G65aLJZVmZeoeqI8khXnqTIRlp5pRXqO1BxSUlwvnwJU4YNUu9ELZnz&#10;ASpzE1CaEY6yZHnJ1Rvl4e5IuW4P171rsWXWx3h71FCaEd0xrHsnbFsyGxed3eHNu/AxhxPo89Rv&#10;0evpf8JQEsDIAd3Qr9PveGf/DXr8/n/g09eG0PT7HKvnfIiV703C1hmvoUY+H1SUiqrUECohF5RH&#10;uKBaNlbj+WVV9d2ybNyvLsL98nQ0FSarnRdrI2kS3TyABCcSkdM2JN88SnPpOpqT/VAf64x174/C&#10;2/3+hM0zXsbhue/BftUiuDscQ4zrJZxYOw+D+z+PoX2fJ/E+g4HdfochL/0eQ3r9DjMm9sf2rz/A&#10;0ncnYubkkXh9SG+M6dMFE3s9h3dsu+LLsb2x8OX+WPn6EOz8/BU4rZwOvwPfIvrMNqq5I1RDjiho&#10;mayWTyrlBjohy98R6UJEbkeQeG0ffI6uVAscv3xtKN4eO4jmVh/1ye7xA7uSgDqrz1a/OaIXXh7w&#10;At4b0wdfvWKLryf1w7wpg/Dh0Bfx+ehumP1yH2ycMQXnHWniZuaoj4eWVVXA2fUm8otLlTmuB5g+&#10;auhB9XNh7msCa2kEj4sXmMt5XFprMP8Wc37z79Ph1n53R2E63FoajV9ERO1BD1w9eP9ekApbC38S&#10;mOtkCWvpNXS8HOX88sREnp6UVNagnmFCRuIWIqqqv622F7V3tMf7r7+M14YOUF+NWDrnI5Rlx6Ay&#10;MxxVSQGoiPJASdANJFw5hjCH7XDdtwanVs7B3rkfYN9Xb8Jh4fu4tnYWrm1fDt+DmxFpvxsRV2hy&#10;eV5BMc05WYldLbsdBl1HVZArSnxdUBMdiPxwDzRkR6GcBCTvedVS6ZS2fP2jJomEkhFG0ywB92ia&#10;PajKxt1S2acohUQUheoIDji3Y0i/cRgpbnbqkXlxmDsaUgKQF3yRauQ8KqP8URlHdZASh7LMVDSW&#10;laE4IQbpvq4kCleUBrsi6dpxEtkexDjuQBwRfn4/Yq8cRqbbKbWth7fdN7i5+2u47l+BAPvtSLx5&#10;kgqOpljAFeT7XUSer5hi51BEFVREc6xEvucWZHxSqTDgEtXQWWTR1MzydqB5dpSKaJfaXtZh7ZdY&#10;9N54tcr6zTH9Wvax7oI3R/fFRBLQtJG9qJhG4P3RvfD6wOcw/1Ub7CDx2H39BhaM74KlU3ph5TtD&#10;4HhgO3Iy0pGUmY3C8nLcdONvozKqpFlmJiDdF/VAMrs7GnBm6D72pLBWhuBJ0jwO5ryWv8/y9zzu&#10;fDq9OY05v8Ay7y8ioicZyILHpdMVEzxJWg1r8e1Bl2sN1tJrNN4xCEitpKa/qKwKuTS9mu49UEQk&#10;plpWfpHaJqKu6T4ysvPgxrvojnXfYPrrE5WpsOTL91CZE4vKtDDUpcm2qn6oTvRBdZIvyqKJMBfk&#10;ejoizfkYzREnpPlcQglR6n8T5R7XUe5+HsmX7RB1fAd8N6+E7/ZV8Nq2AsHHNnGQH0VWyA3ksJyK&#10;rGRU5smeRGmoI+lVJ8qXXWVHx0DIxxMbGNacH4e7JckkozTcla91FFERZUWhRrbl8HFEvpeDeter&#10;kOZcfqQnStKCUZ0lq68jaCI5k6TsEX1uN6KObkWs3U7EkiTjL+xD+hkHpJ45ijSnQ0g7tw/Jjgw/&#10;tQ0JDlsQZ78VcSTc9Et26vWQPE8nFPhcQBmJtFx2qYzyZl1lfVMwCZNkxzrLUoPqGHncL59Uuo4C&#10;WYfFOuX6ysLG0zTLjiP5xiES0R74HV2Fy9sX4NvPJuPTKUPxDs2s96jEPpg0CB+/bIv35Guw/Z/D&#10;tGHdsfCd0Vj24cv4nHEr3h6JVW/ZYPXUvvhumi3Wv2WLdbxp3HK+jrySUmQVlSAkMhyZOXkP1wxJ&#10;n7AcmOa+aA7rCDq9OY85rCN0VI61uv0cWJ6jo7IknTnenK8jWJ5D8FgisjZwNdpLaxn+t0KXZe0H&#10;aPffCl3XjtB4R9LKpKRBQrKCOiO3UH376vb9H9QqW1FD2YXFD7/pnZyWAU9XZ6xaMAtLPn8Hrw/t&#10;iS1Lp6OKg72ayqNKXihNDVVfV5UtX2vkm2CCWA9UhrtwcHLA+ZxH0pX9iHTcjhAO4EiqimQXB6oB&#10;KhNRQBHeKKMyKo4PQlFyKGryk4y9g0pz1KZnDblxaMo0vqzRKBuYpdOdEYXbNA/v0GS7W5qBe+WZ&#10;xieEStJwm2qtioO+yO88yegMiqlG1EcSadZVJHiiJiNYbapWX5CIimyqoZRInjsUBeE+yPa7iXTP&#10;S8i4eRoJFw8j4vQuBB/fgsBj3yH4xGb6dyD56mHkeDhS4VxWpFsZI5/C9lXbmhhb37Zs+EaCln2X&#10;6mkO1iR4oTzGDaURN1AWcR3FoVRN/hfU9/nle/2pznaIv7IPkU7bEeSwSW0ru3Hma/jk1aH44JVh&#10;mPnmCOxZ/AHWfj4ZX746CDOnDMGrfZ7G5Jd+h+Vvj8DOWa/hqwm9sOHTiVg2dQC+eaUnDswYhfkk&#10;J6eDB+Dl5oK6xiaExgUjK6eY/cB4v1CrIulDloNUwiz91mCZ1hz2c6HLsMSTptNoL01Hea3F6TA5&#10;alhLYw4X96/0oNORljAPzMfBWv4nwZOUYe2H/K0wn69jyMRbIxqoirQJlplXpOLkDilEJPNFpfJm&#10;9u27SCvIRUxSHPy83DDngzcxfcpIrP5sKlbPeAt5cRxoWdFqszAxkeQjiI3pAeqrq/IFVtkMX3Zh&#10;lLkc2ZOoQtbayPaqsrF+YjDKUjn4SQAVWYmozk1FfWEmGkqy0Vieh0b9qaDidOPN+uxY9Y0z2UBN&#10;tu5oyIpV+wc15SWhuSAV90ha98tycKc4VRFTEwmyPMoTxUFXURp4BeUhV1FFFVItX29N9CKRkYiy&#10;o9GYH4s7JQk8j3wrLUNBthupzIhjvaj4Mmh+pkeiiqhlmXUZkTx3FBVX9MPj7dx4A4y/kxVJhPNa&#10;hPIa8HrwGsgnkupIQrVxnqiS994inVEpm+yHXKOJRkWkXoA9odSQbCcbdX4HQh03w+PgCuycNw2f&#10;vjIEn78+Gl/SDNs5Zyr2znwF2z6dgC9sX8CnQ7pg7iuD8bbN83jP9llsn/0WFrw2CGveHYJt79ni&#10;wGfD4bh5IRZ9+AbOndiD8rJyhMdGIJMKWE1Mt/Q9ISOB7k+WffLv2VcfB/O5zLCWVmAtrcBa/JPk&#10;aS9M57VMYy1c3A+JSMOc0DLucTDn/VtgWZ6YQ3LUFRa3pNN+/SPM+c1+S+hynxSGGmo5F/PL3FBe&#10;cblaM6R26mO4kJP6Omh9IwqKS5EYnwBvSvuZ70zFulkfY++SGZj/3gRkhLup7TbUhHF6GJqpMm6T&#10;hO5lRuIuB+j9HJpMMkBz4nFXdkOUp1mFSerYQDSXpCvcLs9Vm5jJlzruEndIRHdECRVnkoRINCyj&#10;maTToEggBk1ZcajNjVKb4DcXySZqySShTJpnmarsprwE1FCllcf6qEWGFWHOqAlzRV2EO2qpXGri&#10;qFhInk1Zxpazsgnb3dJcnrsQtyuK0FxZiKYq+R6abLAm28vKTpHpuE+S+p5pRXHdLUrBDyUZ+IFq&#10;7QHr+AN/332e9w6VmPz2e/IV2owQNMu395N90RDviXqiNsadJqObevu/OOAq8vyckCUrq11kK9n9&#10;iL20WymisDNb4XlgGfYtfh+f0TR7b8IgrJ/zNnbOfQOHiDWv9MPyUV2w4XVbLH/NFvNfG4JPR72E&#10;d2w6Yc2Hk7B4cn9sf3conBZPg9vZ43A+cwzb1y9GcnwyUjNSaXYXsg+0HTgCszqyhGXf1GE63Bxv&#10;Le1/BaRP6zpYwpzO0v9zYa289s6j8dA0sxyEGuaM7cVZpjPDMo9lWmv+9tK2h8flsQyzTGv2m8OF&#10;COUoF0qemshEdFF5leqAYprJxHVGTr7xIiQhd86YwAAsmzcd361aDrvd22G3dRnWvjcecZ7nUZ0f&#10;r140rU8KoCIIx/fpNJeoWu5RTXxPs+l7DtB7YjqRcO7JV1jLc3C/ogD3Kgtwt7IY96pKcbe6hCjC&#10;Xfl+GQnprkBIQDY8yyUB5VAN5VC95FAJcYAL6qg+bmdG466QHInhXjlNs8IUNOeRWEhc8lhfdoAs&#10;j3JHVaQ71Zi7egu/mkRUHetN0ykIzSTMepZVn0eiI5nJ12EfVBXjh5pyPKipwPfV5ap+d6RuVURl&#10;vqq/mIr3ec4f+Zt+LCQRFQgJJeJ7qrP7VFP3chJJxiRgqqhm1kM+nd1EU7WeZlkVTTL5ykdxgGyw&#10;fwG5t04jy/0UUm7YIeYCSejcDvWaR6jjd3DZuwI75n+Az0kyX9H02jX/bdgtehv7Z7+GjW8PweEv&#10;X8aO94dhz0fDsfvjUdj84TjMJwF9MroH5r02AGunDcHltV8gJNATYf5eOLlzNfZt+tb4pFBlHRWw&#10;oYAszTFLvxmS3gxz3+oIlumeNJ8Z7aXX9dLx2m+utzXo/B3BMp1lGdag0z6WiMzQac34OfE/F1oR&#10;mcuSo/kHaLT3A3VZ5rTm8I4g6aQsccsjeqNT1igiEtNMFjEKMYk6KmP83fs/YsmcufDy5yCuLMee&#10;9WtxYtsybKFp4OO4Cw35CTQ7Imh+hKr5m3spEbidRoKgafN9diIe5KXiQVEmvqfJda+iGN9zYD+o&#10;KcP3xN1qDnL671WSiMqLOMgLcJ/qSJSNqBQhoSYShUw8K5OMxCOKSMwjmS+6m0n1QSK8U5qsnpbd&#10;ISndyU2m0olVL8LKpvbyLpiG2uiexFQd7YEaklRTahBuZ7O+uTG4Q/NPzDox7+5XFrF+JSQk1rW2&#10;FT+QMB9QMT2QpQIkou/zU0i2SQRJSIEklE1VlE5zL41l0vRsTqYqSgxAU6wvaqnIKoNvoNT/ilro&#10;mOMm3z5zQIbrCcRf3qcmqRUJnd6i5oiu71qG9V++gc9fHYh1M6fg9KpP4LD0HRyb9zoOzX4Zl1d/&#10;hFPzXsGRL8Zgz7u22Pv+EDhvm431n47DhyM60UQbjLPrFyAzJQUpqXE4tnclHPeuh5+nD2pq2Aea&#10;je1ldJ/QfUy7tf+/C+b++bee37KfdwTLvBqW8ZZpdbwlzGkEv4iIfm4aTSxPAsu0Upb57tPRecyQ&#10;OEmv3ZbpLf1m6PPIeWUltXwfXd621/UQIpL3zGQSu6K2EUX55Ti8ex/y60qRnV8A17NO2PftdOyb&#10;NRlnN89HLcmgLo7KIoFElBaKu4qIInA/Iwb3s+LVwJQBe684Hd+XFaqB/ANVhygPte6H+L6qnARA&#10;xVGaR7NHTLIUNJLgmkgQ8vHDhrQQNFC9yDyR2lda5oaIuzSJ7pCAmirTcaeCZlN+KskghaaRKCJ5&#10;50w++eMJ+cKGvIArZFQT7UlV4oaysJuoiKS5pp7A0aSkOXVXTDyqtvtUa7I48gepG8nnPklJjlLn&#10;78sISUOVd18UkJAtf+N9EtEDkuT3JJ+7SeG4x+txJ44EFONJk9AVNaGuqAy5jvKASyj1dkKBuyOy&#10;XRyQdvOYIqKkawcR5rhVkVDwqY3wOLwGJ1bNxIr3J+DLqbY4tvZznF72Ns4vex97Ph+PU4veof9d&#10;7PpoJHa8NQi7SESX132MyKOr4EDltITKaMHrg7Fr6Sdwv3AWEdFhCPa4iptHDsHP1QveYf5ovHtf&#10;3Xx0v5Cj9IPH9UnLsI6g+1174Zbx1tJqWKYVmOtpVvtPAnM5GuZwczrLPNrfEdpMVmt3R2EalnHa&#10;/yRkI2nMsJZGYI6T8tuDOY8lrKXXsEwnR31Oy7TFVD7yNVfpeNWNjWpztCqSjyCnqAS1d+/g8pkT&#10;sD9zFo0//gVFHISRYQE4v3ctzq/9DIeXvIdsDuialEiSURjNj2A0pwTgbnIUTbQ4ZZ7cyZR5IqqG&#10;QppOxQRNLpkHuldRqPA9zbE7ZfI11zzjBVh5EZbp75BM5Kur8qi+JpUkR+KpFTUkJJSXgNsyd0RT&#10;7G6Z8aTstkxQk7yaaQ7KfNJteQFWPtqYRCUi29e2fBxRPgMknwOqIiGVBV9HScBl1FAlNSQHoJnK&#10;63ZBEu4KaZIQ5Suz94j7QpDFOSQhHgup7qjW7ovJSRPsvphh2TQP+TsfpEXhXnIobicHozHBHw3R&#10;NMfCPVEb4oKqoBuo8L2CUq8LKLx1Ftkep5Hmbo9Ul6NIvnkEcVcOIOzsNgTafwefY2txcdsibF/w&#10;Ib54xRabZr6C8+s+xcW1n+Lq2pk4s1jIaAyOzJ2E6+s/xQ22hfP6L3B97Uc4t2AiAnZ+ju2fjsCW&#10;ue/ihv1hJCXEICc7GdcdDuKS/W5EsZ0ioxOQXVBMMvpezRVKf5B+YJ6wtoQMLmvh1vqWNeh++aTp&#10;LWEtnw4zl9tePS1hJo0njTOH6ziz24y/ebK6o3jLODPp/Fzo8qzVyVq4OZ9lGsu0j4NcMClLOlyh&#10;bAEhT8rormtsVu8cVZKE5IlZCUmqrKwC+3dsQnhMLJof/IX+MoSEBOLskZ3q0fKFNR8j+PQOtSti&#10;SXQQmtPicDuFgzklnGYJlVF6FE20WKWK7uVQGZGYvqfpdC8/A83yQcTCdDQXpSkSuVMgczuy/QbN&#10;LyGgpACaVkIiwVQ/cTTPqIYyomiSiVkWjtup4TQFqZbSZT/qMJqGgSRDL9RR+Qhqo9yoftxRn0RC&#10;kLQp8lQvgpDN8QMZTjKKuYECnzPIvHkC5aHXaWJ6s6xgkgrNvgwqJJ73HontAUlHzXXlJdP8o/IR&#10;YuXx+yz+rjQqs1QSEMn4bmIQTTAfNEaxHmFuqA1yRk3QTVQHXEeF/1WU+F5Cgfd5tb4qw80eaS4n&#10;kURFlHD9CGKvHES4004E2G+C875lOLzycyz+YBwWvDMCp1Z+hCskGdfNM+Gw+C04rXgbPnu/Rpzj&#10;GsTar0TIwXnw3voFfLd+irgTSxF4eBGu7lmCA+uX4JrTKTicOoDEyGAEeTnD/eZZ+Pq5IDM3G0np&#10;WerBhJCRzAeqwdQyoMx9xrKv/Rz8vcoxw3LgWyOBx6G9PFJPHafrLf726m9ZjjmvIiLzwLUcyGa3&#10;QBdidgss02no8qzhSdOYz6PzWIYLdHpr0GmsxVmeT0NfVJmUFjNMiEjQxHJEHZXXN6JCwqrrkRAd&#10;j+OH96GQpFR/m+RVWYGo+ATcvHEZka4ncXnLbASc3IZS+XhihvHlizvx4ca8CHE7heYJCekh0iJJ&#10;VtFoJjndzogneJTN8JNJJAlBaIingpHJ5HBXtXm9zOXI9+Zl7qmGcaJiSoMuo8jvHAnkEkoCr6mV&#10;2EU+F5DlfAyJHMjhRzciYP8qhNqtQfzprci6fhhlfudRHXQRVcFXUBVyDZUknUq6y6Qc95OIPLmZ&#10;ZtIxhl9FFeNqI13QyHM1Ujk1JfpT4YSw/mFUe/IbYkg8dCfxN7JOzfF+aCZhKvUTSfXDujeEEAE3&#10;UefH8/ldRsmt8yjyOI+8W07IohpK96BJRhJKdzmBZCLhxlHEXj2svnfmfXwDzmycjV1zp2HRG8Ox&#10;b+E7cPjmHVxc/S6ct8+G9975iDi6HNEnVyPGfi3i7Ncg5ewaZJ1fg7iT3yDG5TjSkyIQERGMa+ft&#10;cfnkXoSQDK/YH0dyUhwRhTBfdwRHBKC4slqtnlck1NKXLAeWGZZx0o9a/fKk7VGY+545798Ca2VI&#10;mHnwW8a3h/Z+Z0e/vz1IHmv5HlFE/32QQd6CZutxRuMYbjNJyOb1UvmH/pYfY7ibmbY1TtBIYpAv&#10;b5jDdLkNt9umNUNLcZkfkrkheXJW3XI3lAlq8VfU1VEh1cPD0wWXnK/htpBQ032UMywvPRlH7Q6g&#10;gGom4vxe3Dq4DOkRHqhIjER9dAAqSBr1CSGKWBppDjXIYKZ51EhCaaKJ1JREwpG4RKZJCqYKCaBp&#10;5IHKoGs0Xc6j0MUeuW4Oao1NdewtVIY7kySOwnvXQuz6eCwWTeyDpa/awmH5l4i03wm/g+vhsXOZ&#10;2uLjytovcWXDbGz/4mUseLU/3hvwDF7t8htM7vRrfD7oBWx+bwwurpqOoMMrSVirEHb0G9zaOR8u&#10;m+Yh88ohVAZcQIm3I8npFIppNpX4nEVl4CXU0PyUR/+NMVRMsSSdWC/U0F8X7oaGUFfUBwrpkMD8&#10;L6OOqPJyQpW3EypunWM5p5HveYam2FlkUgVlup1EBstP5+9MuXkSya6nEc/fG3PjOMLO7YbXkXU4&#10;sPxDrPloInbPnYJDi6bgwoaP4H9oKYIPrKAZ9gX8d89HyIEFSHJchbTza5HqtAoBhxYggCZeVVM1&#10;QiJikJGRhCD/Gzi97zuEeDjD/ug+xMeHICU9HqERQfD386H5XYCcwiLUymN89qWqemOXTukn0vf0&#10;ANN9x9w/fyl0//6vhLXzPgmslWVJNPramMMs8ZCIrKkJa2FPAinYUmFY+luJgCTDwavjDUh+Aw/T&#10;mPOyI1j+EA1J23TXijr6G4hIv0smT8w08cgdUVSRXNiaxjuKiLLzcnHrlhvi05JQTXOtupH57jQj&#10;yNsTx48cVN85K6JJEnZsI9I8zqhPB5XHB6I4PEh9nqeaqKOqqCXJ1MhTqqhbqIuiqcSwOqUc3FEd&#10;4owSP5orVCMZF/cigoMwxG41MqliKqh8qkhCdcwvcypeu1fAcekncFzyKRyWfobTK6bjxOJPcH7N&#10;LNzctgguO5biCsnI4dtPsXfum9j79TTsmfcW9n39jtoO9uTiz3B03gc4+NVb2Dv9Nez5/BUcm/cO&#10;rq/7CmEH11I9bUfG5YNIv3QAqSRY8cdSUSVRZWVfO4wikkgpf2cFVU2J70WUESVe51HseVaRTQlR&#10;5OqAQld7FDqfQv6NE8i5foy/5Sgybh5HmvMJ9bpLmvMRNS+U6nycoCLiMd71GOJcjyD03E44H/gG&#10;m+a+hn3LPsa2mVOxf/ok3Fz9PglzBpy++xTuZ1mnGHdkJQfA/+IOnNnyJaICbyA1MxVBVEEFVaUI&#10;p/mclZ6IwAA3eF05RyK6Bs+blxAfF4mcvEyEsY0SEqKRnJGG/JJS9gvZiZN9hv1LL3LUaNN3VF9s&#10;25/+Vlj28SdBe/nN4b8U5nLN0KSj0+jro+N1fnO6X7UlgLaD9ZHB/DfAsnyNViLomIhaCclU1u3v&#10;ld/8oyTc8MuPu02/OYzn64CIHpZrAfUuGcnHTEJqIaMcZY6IaL7/PdKyMhAU5IciEk5BYSnJ6Taa&#10;HtzHjUvnYXdwD4pqanD7biNCqByi3C6gnGZLfqwPCsK9UBjqgeJgN8N08r+GssDrxE2aQjSnvC+g&#10;2OMcStzOIJ+DNOXsTkQdXoOA3UvhunkOQo6tQ7brCRR4UU34X6Eyuo4KeYUi1Bk5JIJIh13wJXF4&#10;7VsJ9z0rcHXLApxePQNHl36Mw4s+hN3SD3F4yQc4sfJznFr1Oc6t+xLn180kYQlIWlsW4daeb+DN&#10;/B7bl8Jr13KqraV0L4bbziVwJ7z2LIcPy/bYsViFizvsyHokOu5AxoX9Sj1lX7NDFs2pjCsHkHFp&#10;P9Iv7kPS+T1IOLMTifxNQmSyq2Qsza2Yc7sQS6KNuyzYg1geE64dUJPUidePII7mVIzzUUReOoir&#10;e7+Fw45F2Lf8C/T44//GqN5PY8lbQ7Dm49HIiPVDCm8Mbp5uuHjlIvz8vJAYH4OwiAgkp6UjMycN&#10;yamxCA30I8lkU+0UwOOyE84f34cQXw/kZGeisLgI0TGRSE6OhX9oEOpui1nGAURI35D+IP1LoAeb&#10;7l/mvvn3hD6fhrU0/52wrI+ukxzN10NfH8u0GlYVkY40/C1kcccY4K32bPsXQfJaDur2IOmthWtY&#10;lt0KTSSmMKWU5PymMMJauRrmeFkxLdD55HfIxdOPaBUB1TagrqEOVQ3yWZk7uEuSDAjwRURiHEor&#10;q1FaS7V07wHKS4uxY9Na+Pn7UFFVIzc/G3HREUhPTUZKfDQySEKyV3OKr8yFXECmx3mkU0FkklSy&#10;XU4jj+ZHJlVHkhMH5uktCDu8Cv4c7G6bZuH8Nx/g8roZiOFgLgq8jFL5Ake8F6rj5NUIX4Wq6Ftq&#10;gWJZtAvNNleUxnogN9IdiTSBQmnWuO9ZgrObv8TpdZ/h4qaZcN69CD5HVyPYYRPCz5IULu1R73LF&#10;nd9NctiJGNYjkgi/sAcxF/YizGEbwu03wf/AKiqQpXDfu4xlLiVBLcZFmn03qbiCDq5G2PGNCDux&#10;EdGnNiPq5CZEE+FH1yOUZBXAeL8DK+FHcvU7uhb+JNbAkxvVpvihVFjhZ7YhwonkxLrEXdmPJJJx&#10;PJVRFK9NIAnOw2E7TtFU7PfCb9D7qV9j0sBueHVwZ4zt8wyObFmNuooyNFWVISEqFP4+nggLC0J+&#10;QS7yCnKQlhyHuMhghgUji4q2pKQQVy84wPPyWYR4uyIpPhxZmSnw9nFHrLzmkVugVFA9+72eJ9Jz&#10;RbqvaOg+pfuRJcxTDhrGuGpbRnuwTGfpV2i58bbG6bHbmtYaHuY35TWHmWHOZ4Yl4ViSkPabwx87&#10;R2S+oHrAilsy63BLWIvTec3lWYa3B3P6VlgnImv5BeZ0luGWfoH+DXLURKTdDUR5bTM75gPUkGS8&#10;vTxQVFWFwopKlFTWqjfzExLjsXffdsQlxCEjNw8V1dXw8vJEWXkZGpvqkRUXjJzQm7zDO6hdFZMu&#10;H0Xi1WNI5CCTLV/jzpEIRAGd+A4B+7+lApqLcys+wqmF7+LS6i8RQQUhq43LwqmAYr3VBHVDfBDq&#10;k0NQlxSKOh7VN/TjfFAlL8amRqAuU75XH4tK+gto8mX5uZD8riHD4wryfOT78zdRwjoVBl4l5G33&#10;KyS6qyiVR/dB11AcIJPf8rUPJ+TfOoNc11NIuXwIUad3IPj4BvjbrcGtfSvguXc5bmyZB8cVn9Kc&#10;mwPvnSvgt5eqaudyuMoc1S6ChHVz5yLcIG7uWgzXfcvgcehbeB9ZA//j6xF06jsF+WxQ5PmdiLu6&#10;HzFXjyLB+aSaZA67cQwejrvx5rBu6PHUP2GybS+iKybbPIW3R7+It8f2xHtj+2PFjHfgfuEETh/b&#10;zxuGN7Lzc5CanU1zOh+hJKaQ0EDkF+aitDgbpw5uha/zJfi5XyNRRSM4xJ9pQlBQUIDcohKlhrUS&#10;EoUsppkipZa+If1Fu7X/b4Uuw1o5lnGWfoV2iOhhvAUeyd9OmBk63hLma6D9Oky7zWmkrEeIyHJQ&#10;PnTT1HkIizxPAl2edj8s18JvDTpfW/x9iMgSEq8vkA6Ti6bzChHVN9xFddM9NN1/gKzsNNy4cYWy&#10;/T4KSUpVdfWoqqjBuYtOiKb0T8nOQnR8ipr4rqipRUFZBW5/fw9FOUlICbmJzOAbiL5wED6H1iDs&#10;3A6kejkiztkeCVcPIpqmSuDBVXDeOBcXvv0M51Z/imsc4P5HNiCOJk4myaCIJFEWTUWU7IeqzBA0&#10;5EShOTcW99KjcCfaF/VeN9B80gFle/ehbPdeVB06ilr7M3jg7AokRuKnUH/U3byCirOnUXrqOEqO&#10;2iHn3DEUu5xDXZAzmmK8cDs5AI2pgahPC0RdBpEma41uoTjshtqaI5mkEGW/FR40GW9uW4Cb2xfi&#10;+vYFsKe5d2TeNBXmtf8bBQ+SlPOOhbi2bf5DEpJPAnnsJ4Ed/Ba3Dq1EwIkNCkodOW5Wa4ZiLu1F&#10;+LUjiL55lIroMOLcT2HFl2+h97P/gjH9nsPInk/jlUEvYtoIYtSLeM22E76YMgLffPkOdq1dDHu7&#10;3Qjnb83KyUBcciLiEmlu+d9Canoybx7liIoKQ7CvM1wuOsDL9TLCmDaBKreouIRtnK/WEanFrOwL&#10;ZnNdvmGnb1S6j+g+ZPa3gbUxxDDd734OJK+lX+FnKiKdz1pYezCTiiXM5VgLs0Q7k9XGIBdzrDWs&#10;Y+hB27actnGWfh0mcz4PYYprO09kCjent4Q5nRmPxOlyrddd+8VUkwulL6R0OmOuqBH3vn+A1LQM&#10;hEXFqBXWukNGxibglm+A2jK2sKwSkTE02yqqUNFwG4VVTMcO0dhYQ5MhAFlUITl+l9UEbcjpbUjz&#10;dkBKwFk1ORtLU8h371KcW/4Bziz7EBfWzMRZmcPZMBOXNsymKfMdcjzPoTbIA3W3rqLg+F7ELV6G&#10;wI8+x5mxY2A/ZCSO9B2KHUOGYHd/G+wZOBg7B9pit80Q7O1nA7vBo3Bw8Ahs7z8Im/r1xbaBA7DD&#10;ZgA2DxqITQMHYlv/gdjVbxAODx6OUyPH4czol3Fhwqs49+pkXP3oA7jMmYOr876C89JZuLjoC5yY&#10;9wl2zHwH6z97Fes/GY9tX07Aje/mIIXmXRrNuXiaWuGnSC4n1rPua6l+aNYd/hZeh1bB68hqhVtH&#10;18D7GFXRCZpppwwyCnHcggiqojCqoigSUazLSQRcOoLx/Z7HwE6/wTjZCnbg85g6tAtV0Et4e1Qv&#10;TBvTD59NHoxZb4+H3fZ1cL52EVE0jZMzUlBRV0l16sq2S0B6Ziry8vMQEhaKtLRU3HA8Do/rlxEd&#10;GUYTrkhNUMunpwtLy1Xb6v4hfUHWlOk9rCVOrTFr6SfykqwxTaAHtPg1GTxKCvLkWJ4G6/INyACW&#10;RZNGmea4h/lMYb8Eujxr6Cid/F5raC/eMq92/yIiapvHOvSANqe1DDP7DWIQmElIYErTEeG0A32H&#10;aIXxGy0nq3W89gsR6XAhGvXEjBdOiOjBj39GWHgkMml6yZ1S3sIvqahGaGQMEavumPKibG5hEQpK&#10;ylBe34yS2gYU0YSrb6hDZUUhEqmIskKvI8f3HM0jJ2T5XkRG0HWku59Byo0jSLywEzEOaxFgtxTe&#10;BxfD/cASKo55cFr9OfbNfQMf2XAw/o9fYdyv/xl9//EfMOS5P2LVjLdxlirKYdV0HF3xGW5smoPL&#10;q77A2WWfwI+mTzBNnoDDNKO2LYXdnGnqMX7ISYaRGDz3LsHxBe9i3/TXcH3TfLjsZJpF72HZ67Y4&#10;tPAD2JMM9y14B9NH98a8KWOx5L0pGNvjKXT99T+i2z/8L/T9p3/A+/26Ysfnr7OOM+B3cCnSLu1A&#10;vvthZNzYi4TzWxFzdiPCHTeReDcpwvEl8cgKad/jdAsY5k+yEhIKst+EoNNbEUoyC716gKroEDIC&#10;LmHNzLfx4r/8CmP7v4jxAzth4qAXMHV4Z0wb3YMk1BvvjrfBJJvumPn2y7h68hCuOhxFhL8n/L2c&#10;4ePjqdqknEooJSURMZGhSIwNh/2RA3C/4sQ07ijIz0dZZTXSsvPUqz1CONIHzINH3Jp8pI+YB9eT&#10;EpHub0rNs1+LW8INGOk6mo/9e6H1nB3jSfJYXiMNyzCz/79MEZn95vCO05qJxzi/dSKyTGuGKZ0Z&#10;f4Mi0hPXOlwumhwNad6IZuYPDglTd02ZF5K9i4rLK+AXFIy4pGTU8xqWVFUxfSNV1B21jUgRlZGE&#10;1TbLU7hG5OWmICbwBrKDr6A4RL6KehFZAddJSBeQcN0O4We2UBltRaabHQp8HZDn74gC2cdZdlIM&#10;cEJdjLwW4Q7/1StxYtwUfPlCZ4z8x/8H3741imQ0D8Fn9yLR1Q7eR9fhFgd1QbwbshPckRPrjsI4&#10;L4RSXeTGuSMj+iaSgi8gzvcMQs7vwYVtixDIY/j1w1QiB3F6/RwcXPQRHL/7Gis/HY/xnX6Nj/u+&#10;hC+7dMc3VE5bX56I3W9Oxpn5n8J963zc2j0PvocXIcphHbJcDrCup5DrdQSpV3chWfbFPrsFYWc2&#10;UfWsV0Qk37L3ProaPlREPiRLv2PrEHByEwIcNsP39Bb4ySsd8jTN3R7ejrsxqucfMarXsxjZVz4L&#10;9BReHdIJb43qirfHv4QJNi9ieJ8XMKpfJ8x8ZyIOb1yKo1tW4qbTSThfdqISSlZmcllVJSJokqWn&#10;J8HV7RpuedxAoJ8n1ZIbyqur1EvOshFefkmFuglZ9gU9oPQHFyVO9xHjgUlrWiPcGFetBNM6ftSN&#10;sh1z6v9UItK/3wxJo4/abY6zjNf4VdNdubjGAG49iZzw0UFqCXOlzLCWVmCQmyYAA9bCzCRkLlM/&#10;1Wq6+2hZupHbnlPHGeW0jRO/lN1ahjm+6U77qkvKar73PTtyNYLD5IlKntoWpLquAaVl5fC45YXw&#10;6FjcffCj8Zi/paNWNzQp1VRUXonymjqU19aTkOqQn5eJWJ+ryPF3UntDZ4e7IMvnnPqWV6bbCfX0&#10;SF7wzLp1EuWhV1Apn5EOu4HKCBfUxMgHEv1QE+GBotOHkDt/BUqnL0f2pwsQNe1ThEx9D56zPobz&#10;whlw3bEKlclBqM6JVRuZVeUmoiAxDFU58ajMjUd+UhgyQrwQc+U4jiz+BI5LZ8B5yWxceedtXBv3&#10;CpxHTUTIm+8gdNpnCJk2CxGfLkbM/G8QsnAR/DeuQPAuqprd3yLYbh3iaGamk8iSr+xB3q0TKPKz&#10;R57XMWS47EfCxW2IIAnJN8n8jq8hEa0mCdEkI3yFgI5tIAnRNLOnMnL4Dj4O2+AtOz9e2otYt1NY&#10;+PEk9Hv2nzDypWdg0+X3eMXmBbw5sicmD+6CN0b3xUdThmPqqH54a5wN007Fwg9fwckDLNPfDaFh&#10;vHHI1r55OfAPCUJEbDSKSovg4e6CQH9v9ZQzLSMNmTk5kH2q03LyeWxS7S4DRvdHs1vaV5SRHlQS&#10;JsRl9us8hr81zAyd1tzP5FPU5jIeAclLLfAVs66FzLSyehx0fZ4E1vKZ3ZZkYw4zwxxvzv8rPYjN&#10;P15Dh/290EpurbAW1opW8jHym+vWHsznNAjG+H2WcQaMsqwR0YM2fjMkj5Ch2O9BYeHK7GoU4qIt&#10;n5mVA2dXNySlZeDO9z+qDikLIiWPXHBpDOm4xusijaggMTXevYPc3GRE3DqnvgFfGHxVfWQw7dZZ&#10;ZHo5oYykU622Tb2J0vAbKI9yQUW0u3pTXr5nX5MYgPIEf5RHe6Hq6hmUrt2AurkrcH/OWvwwZyP+&#10;vHAL7s1ah+ZZa1A9YzkqZi1H5bxVKJ/3DcrnEgvo/mY96tZtxZ012/DXDQfx47Id+GnJdvy0bBd+&#10;WrUXP244hAebjuOnzadweyXJhYQXt2g+IjetQNShDYg+sxuRZ3ch9vJ+pMjLqUTmrVMopHorC3JC&#10;eTB/R+AZ5JOMEi9tQ/jpjSSb9WqeSKDniLyPksyOiJm2Ft4n1sKLisnbfht8qYKCL+3D5YNr8OaI&#10;l2DT+bcY0fMpjO79HKYO66JU0bRx/TGFcW/x+DqJ6YupI7F+4ee4eNoOGTlpiE2LR1x8NPKys5Ce&#10;kYHouFiSTBViSEaXLl1AZnoq2y8DsfFxbLd6mmXZyiwTBawHjrS/HjziF0hbmolH0pgHnU5n6beE&#10;7luCjtJZw89NL9D1Mec1hz0prJGMOby9eDNomllTEv+1MJOL2W8N5nxPgrb5NMG0D+O3a7+pnA6I&#10;SHDn+x94vIvQyCjkF5eoCew7VEnFJKVrN5wVOckFlsYVVSSdVdySVxrF6Lj0N32vlFTTg3s0B0oR&#10;4nUV8TQ/MgMvITvoMrL8LyHL7yIKQm6qrWPLZa+geKqgRNlSVkjID3XJAahNDKI/AKUJ3iQsZxRd&#10;OI7itRtROnMJGj5ehOYZ3+LHFXvx075z+P6cO/7sG4N/9wzFX6774c8XvfDncx64f+Qq7m09g+9J&#10;NJVfLEfVh4tQQuWT89aXSH7nC4RTXUV+9BGiVsxF8vEtSLl2GNHnDyPqrB0Sr+xDrutJFLhR+RDF&#10;8tpGyDVURd1ATfR11EReRWnAOaTdPIioM5vhTxXkZbcSnoe+UcdbdqsU1IQ1icnDbg08aE56ntwM&#10;r9M74E2S8yP2LP8CI7r/HqN6P4Ox/Z7Dy7adMXVkHyqgPpgwuBsmDumG9yfbYPqbg7Fm7oc4cXAr&#10;UtITkFdagtT0dKRmJFPtpKOwuBDpmSnw87uFGzevqsf50j4pKUlISUtFWlYmCkvLHj4l00RjHqzi&#10;Fuh5Ih1nLc2TQOfRfcxamraQ8o3xKzDMOO23lr4t9Pk6wuPSWZLMk5ZrCRKRZG47CM0wk4KogEcV&#10;iKBtHqmM1TCZpyHE7DFMHwNiS6t5H0swn5lYpAwDQhRGWQ/R4jent042bf1t41p/U5PK3+rXv0PQ&#10;fM8gKVE8CSmpCmKqyaP7yppaOF26rJ6WyXfS6+SJB+usyUc3mj7WNjZTSRn72tQ03aWJdwexkX4I&#10;u3oYqd7y6RwnZFEVycb5BaE3UBopSshTbWRWRdIREqqnuVWbQpMrJRBVsf4oDL+FgihPlITdRLHL&#10;aRQd3InU1SuQOGsmsr6YgdwPP0X+Ox8h+7OvUDxrAUrmLELOV/OR+/Ui5M9ZiPQZs5A440tEzZyO&#10;0HlfInLNQsTuXImkExzU5w8g2Wmf+jproqyOPr8LWS5HkO93Vn1RNt+HR5JQSdBV1JEw65NuoS7O&#10;HdWR15U6SiZhhVIJ+dh9q56Y3TosJCSE9C3cD34DD4a5M8zt8Go408RzPf4d3E5tgeuJ7+B8ZAMW&#10;fzQZI3r8EVNohr02rLvxuaAhfTF5+EBMHTsYn781AdPfHoelX0zF1m/nqydgWRlJSIiLRk5WFjLz&#10;cpFRmIuYuEgEBfsiLT2JaimT7XQbpWy7EJprmUyXV1ikFi+K+VzZ0PpkTNpJ90M9iHS7Sp/Q6QSt&#10;/dUSxphrG/YkxGMNuiypi5zTWtmt0HW2hK6z9lvmsfSbYZlXwzKtZRodL+GPvOLRMWRAWhvApjSK&#10;FEz+DqBJw7hwbcnCQFsC0JAfYC3s0XDL8n4J2p5LH4V8vP0D+LvvouneffXuWWB4BFIycx++o6be&#10;WWNnFWWkG0PLebmbiqlmNE6zmkSVeYHykmx4XrFHjIuDegNdkOF1HvmyuDCCplmcmGVe6ssXtSSi&#10;upQwElI43SFKGZVFeaE41AWFAdeQG0Czw/M0Uq8fRRIJJOrEZgQdWoPg/WsRsm8Nwg6sUwjYvwY+&#10;+1bCh8eAwxsQcmwTwk5uQZTDdkRTlcSe3oUEx73q2/qJFw8gw+WE2sy+NPgiSkiS5RGuqIpmvWRT&#10;NZqMjSTH+sRbVETOKA06j3TnQ4g4/Z1BQlRCooaEfNwOrHiIm/uX4+q+FbjO+t20Ww+XY9/hxrEN&#10;uHJoNdyOrcUnk/vTHPsj3lMLFvvg/VeGYeoEG3w0bRzmfj4Ncz6bhlmfvAmHw9sQHewFH7drcLtx&#10;CRGyhigjBcVFeYiNiYCPvwcio8OoktKojkrZD+8hmiZZNM20isoq3H3wk3o6WlJdg/KG+oftJW0u&#10;baj7gISZB5ZAh2m/JQzlYpTV2qda+7AZHZXzS6HrbYa1+PbS/hyYSUjcZr/gV20VxKNoGycXruNB&#10;+rcQkbU4azBfpI7iWtO01lE6Wnswp2sfrefSdZaLeef7B3D1vKXMs3s//YSK+jrk0R0QGqHe2pet&#10;ZMuq6xXhCBEJRCkJJEx3cDkKCVXXN6hJ8PyqCjZQLaJDPOB14TBiZRWz51mkU23kBl5BcaQzTTUP&#10;ko43akhE9bJyOjWSCEd9WjjVUiDKo26hLMKThOSMQv8ryPdkXmeS2uUjipBinA4g8vRuEs0uxNrv&#10;Qcwpuk/RfXI3Eu33IcnxAOLP7EMc0yVetUPajRPG6yckxALfyygOuYGySFeqMyozko5sQ6I3UxMi&#10;qmJ4TYx8ePEistyPIubCNvgfXwnvoytojlH9HFwB131LcWPPUlzbswyXd6/A5b0rFOlcPUgcWE1C&#10;WosbR2imndiAGyStqcO74NPXhmH5zDexeuGnmDvrQ2xavxirv5mD/bs3YM+ujThx/CBNLk/EJ0Qh&#10;ITEGQYE+8PK4CX9vV1y7cBr+Pq7IyEpBXl6O2jeqqqaa/gy4ergiNTOTbSSTz7epbhvVsYaqVdpL&#10;2kja3Ew0mpy0X456kOl++CismE8tT8z+XpDzW8Pj0liLby/tz4EmHzN0nJT/WEWkycIYfE9GRFKw&#10;Oa+4dZgZ5rLNsEwneS3xJGnMKssaAWm0/S3tofVcYpoZdX1A933kFZUgKi6BRPRn1N+5o9YJyfax&#10;EbEJ6pG9dGZ94aXjilsTkz6qiWsSUV5RsdpmNi8nA7mFeahqqqNiKoe/5wX4Xz6ERHcHpN46i9yg&#10;yyiJpDKSbTaSgtSXOKozolGXHYP6nBjUZUWiNl0UUjDqYv1QQ4VUFe6GqjBXVITeVHsTlZJMZO+f&#10;fJczyLnhgOzr9shxdkSm2xmaV1Q5/tdQ4ncNFYHXUR14E5VBBNVYVaTsY+2jto1V301LC+VRPhzp&#10;r74qW6X2u+Z5ZHI96CLLO464SzsRbL+OZtgyeNoth/v+Jbi5exGu7VqEqzsX49Lu5cQKnN+1DOd2&#10;LMHZrYtwcedyuBxeB3cSkSfV0KnNi7D660+xfe0SuFx2wIXzJxBBEyssOACuLtfh5eWOOPWmfApi&#10;k+OpeKLVKzYlJcXIL8hBWEQAQkJ9kZIaCx9vT7pDkJWdherqaqWEcvOzaIaRhJqoUklCsvFdrRAS&#10;21LaTdpKCEnc0g/EL20pfU23r6XbDN1/Wvulqf/+NxGRGdbSWwv7e0CuiYb4Lc/xM02zJ4X1Adwe&#10;ZGK4LQHpvI8STnswX0CN1nghDSE+ISRLPCkRGWkNGIQpF1WTUnBYpHo0b7wYee/hKwFinsl38kUZ&#10;6T2NZAJULYqkXzq5QAgoKy8fyemZyMjJRnFZiXrE33D/R5TW1qGwpABpKdFwczqESDcHpPieR1Yw&#10;yYgmWom88Cp7G2VEqb2qm3Li1TauzURDbjwaZSN9xtWnRT5EjXxNhOZcHY+tCEVNYggakmWD/0g0&#10;yLa2NPfqk8LQkEgkhTIsHE2ZsWjIjENzDslXzkPya0gNoBryJgm5ozyc5mPwJaqws0hzOYSYizsR&#10;cGqDWivkLirowHLcpBK6tGM+Lu9YjIvbl+Lsd/Nw+rs5OLlxJk5v+opxC+DGtB52K+HBfG5HVuPY&#10;tmU4vOc72B3YjQtn7eHn64lEkk5hCa8vER4ZRmWTjszsdGTnZlHxZJNgIunPICHFICYuGhnZmUhI&#10;SaI5lo/S8hJU11YhKiYaru5uSMvIUF/tlZuIfp9MjgJpOzGzzW6J14PLrJIsB9uToqO+bImfk1ag&#10;B3x7+LnpLaF/c0foqPz/o4jIICOBzvvziUj/YMt4Xb4ZBolIvLm+1tFKQkbZkl8f7/3wZ+SQeBJS&#10;M3D7+x8fko1sLSpugfoiLNPIJLaQk/glrdxh07PzUEIVVV4t30irQWllBRKT0pBfWMx0FSinuVdJ&#10;86Dm9gPU1lUiNMANLpeOI9jVEalBV1Egj/LjfUkiVD9pxhc8mmWz/OJ03C5KR2NhOprkc0OCfNmv&#10;OpUklc40GXQTeUyTa6ApLwP12alEMhpyUkhkSWjMikdTeoxBQBlUXCShO7IXdVEK7uTGojE1FLUx&#10;LigLkxdnL9BsO4Msj5NIun4QIY6b4XNsjSKgG3uX4PKuBbi4bR6cts6F48avcHLtDBxd+RkOLf8I&#10;x1Z+DPu1n+HC5i9xc88CNYfkafctPI+uxo0DVEtHtuLCmaPq9QzXm1dgf/Sg+qqut68PklNTUM5r&#10;lZGVSWWTR2KiCiosQEpaCpLTUtUb9hk5OcgpLCTR0GQuK8X9H39AbFKyWoJRUlHFwWSQjtw0BPKK&#10;jmwRIu0mylbaTAhI2lbfVMwDUPqd9usHGrpfmiH9qdU8a4Xuq9byWMKc1nx+yzgNnaY9mNM+SXoN&#10;nVZ+t+Dn5DXj/wgi0vNKmiBa8z5KKBryg62F6R8m/tby6Bays4A6r3o6p89nHa0EpP2t5co5pdPJ&#10;5GYKO6280qFWWbfcSaXzil/IR1SQdGghI3kJNj0nH/lMX1BSoVZki2lWwmN+cRF8g3yRnpmFxsb7&#10;qKpuRCPzVjVwgDBNFtVTPQkpKsAdXuePIsXnGvJD3dQ6opqkYJppEaiVvasLUtFYnKE+eih7XgsJ&#10;NeSloD43GY083i3OxZ2iHIW7xfJVkDzcLswmQeXySHdRtiKq5pwk3M6IM7aqzYqiCkpUaMqg6Zfo&#10;i8poN1QEnac5Z490tyPqC6zhZ7eq1zcUAe0W1TMf57fOgeOGr3Bq7ZfYv/x97FnyDvYueRcHl32A&#10;o99+xPBPcW7DZ7i2/Su47VuoXmdxp3pyIyF5HF2LfSu+hv3h3Thz5hQKCjPg5+WMq5edqIQiqGxq&#10;kFeQrwhIkJicBB9fP5JPbsu1rXtIMkq53r6tVsAXlMg7ZHdRXWd8HkpIR9YOiSoSZSsQt243gbz2&#10;IemkPcU80/1PD0ZNRtI3zNDprJPQo+k7gu57ur9rmON+CSzLtQZzOnM+y/zma2IJHfeLiEif3Fq4&#10;ZZiBRwe5QDeE2W+EWS+7/fIfjX9IRC3kYQk5n1nttCUd6/l0Hl1f7ZdOKx1V9jYWtWO8k9b0UOqL&#10;X0w3mcROycxBYlqmihOikqPe9U86fXhEGM29UJptxpO34ooa3sWraToUILu4BLXNTQj0volbF+3g&#10;TXMtwsUJqbLBWnwAqmheVSQEoZaEZHxpI43qJpGKh2ZUfooioaa8VKqZTKWAmgvk22iZDKdSogpq&#10;ykpW5NOYncBjIsmHiiiLKoimWGNaFE032TfbD9XhLij0ckKO60kkXtmP2Au7EXJ6i1oL5LJvBc2u&#10;RTi3cbYiHruVn2Lv0nex9eup2DrnNeyc9wb2L3obx1Z8gFOrPsTpNR/i3PpPcHHTZ3DeOQeuu2cr&#10;uO1fBM8jK+F5Yj0OfPctHA7vhL+Ph9qILjw8GH7+MtcTgOiYcCQmxSCX5lhubg5SU5PpzkFaZgbJ&#10;pxIVLapUFp0K0celpqGcyqi0upoE34DiykrlltXUkk59SrzlYYO0hyhXMaWFxOSLLrLsQs/vyUCS&#10;PqcH1+P6qMAyvRGu+5Mpb8syFp3nSaDSPjLnpEnPHPbzoev890a7RKRPbC1Oo7007edrHbhPho7P&#10;bw2WdTKIo6M6PUpCAjm/mXw0JI9MUFtLLxdUyEQ6rsj65vs/KGIRIhESEsh8UUZugers4tedXtw6&#10;raDh7l3cpNmxY8c2pGekobKag6aqHjm5vBvn5lMR5MPn5jmEXD+KkIsH4HJqC9ycdiNGiCHMHflh&#10;niiL9EZtfKBSSPK9eZnPuS2EpOZ4ZFN+mduJRF0SlY0gOQJ16SSatFiGRaEmgWHxoahPCEZtnD+q&#10;o+VRvDuqwm4gx+0Uki/sRYLjdkSd/A5eh1fBff8KOO9egjPrSTzLP8ahpR9i9/y3sHnmZKz7fDw2&#10;zJiEbXNexW6S0IFFb8Bu2TScXPluCwl9jMskoStbpuPa1pmKhDz2z8Otw8tw6+gquNithiPVkMeN&#10;S/D380VcQjzCIsMQFOKPuPgoBAT64JaXGy5ePI/Q0GAU0SyroWqURYtp6STbpvsoYbsEBgcgh4qv&#10;htda3vsT9VPKa6s3PJP2k7bQSy90u0nbC/FoCCHJvJA8SRMlJfN80jcknfQDTU5t+1ordD/VMMI0&#10;WbSSmbyVL2RkTvs4qHO0WBmt4f8/JCLzwBMY8zaPptOVsxZuGWbAGtm0qgu5UNpvhMmx43O3B51O&#10;5zf/FnOZRtrWc+q6GGGW10GX2ZpOSMkgJqPziSqSjit309SsXDWPcIdmmygeIRzp+LJliJhmklY6&#10;vxCQnjeS9BJeKh3w3j1U0lzasnIRVi38CvZ2e5Gbns47fj6SEmOxfskMBF/Yg/ibdgg+sx3exzfi&#10;+oF1uHFoG8Iu2yPVgyrJ1QE5PhdRFuaC8nBXwgOVkbcIT1SGuKAi4CYq/IgAN5QFe6AswgeVsUGo&#10;ig1Ebaw/yplPbYbmfRZ5rvZIu2CHsOOb1fazsu/Qhe9m4YLsGrlxFuyW0tya9ya2zHwF6z6dgJUf&#10;jcHqj8dg/ecTsHnWK9hONbR77us4QHI6vPQNHP/mLdiveZeq6UNc2vQprm75HFe3Tsf1bV8ZRLTv&#10;a3gcXIJbx2SO6BvsWbcMrpccERbsh5CwYJpf8UhPT4Sr2w0kJcWSoNORnJKIiooyteNianomiTsH&#10;16+ew7HDO5CRFo8ymmmFJbKBnaif1ocH4pbrLtBzetJm4hYI0Uj7Cgnpx/gygMQvboGesNb9yrIv&#10;WgtrG9c+EVnmF1gL0+GaiFph9Glr6X8OzOTx98RjTbPWgWlx8dr8UJ2mfcgFtjaw1arqNmnbnqc1&#10;vZFON5Q5TRuoeR/LRjDqpwnEjPbCBdbijDqa62WcS476bqpVjUAISb+vpCc9xS0EJB1dCEjnk3Bx&#10;y0uW+QUFan5DzLyC0hIUl+TC8cQefPzOq/hoKtXFwunYsGA6PM4eRJLnCURd3obQs5vgZ78BLgcM&#10;s+ji9iVwPrAGXnYbqVbW4NbBdQg+uRXxTvuResUO6TfskXzlOFKunkDGTQdkOp9Glousfj6OuPOH&#10;EWG/C/6HNsJrN4ngu0W4vHY2nFZNx8llH+HEcuKbT3B42fvYPmcq1n42ASveH4ll7w5XWPXxWKz7&#10;ggroqwnYOWcSdn/9MvYQBxdMwfHlb+L0qndxds37OL/+I1z67lOlhq5t/gI3tn2Jm7tm4cbuWTTv&#10;5sLTbim8jq3EtX1LYbdtDY7s346LTqeREB2CqPAApKSlobisAAVFeTTPqOSEJBrqqXx84E6FlFOY&#10;S9P3Ls2xYhJIHUorq5BJIs/jdS2iGZ1FhSoPGmSuTsJEyQopCTlJmwgxiVvIRz/l1EQkkMEp7W8O&#10;k4FlHry6H1r6LdFKRG1hOSbMZbeLX2iamUnCWrzAnOaX4gnmiKwTxM8lIgNGevMANtCaxnjM3jrI&#10;W9GarkMiaoPWcgWWpNJKLB3j0TytdZSJauPpm0FEAlE7Mu+j77jf//mvaj7IPyRc3WklXJtmmri0&#10;W9SSzEvcufNAfU02v7QSaXkFyCwuQn5FCVKy0tjJqhBB9bJ4zsc4vGkx8vzPIvnaTsRf3YnI8zJJ&#10;TPIRFbGXZLR1Lhw2fAnHjTMN0GxyXPclzqz7CufXzsLl7+bh2paFClfoPrNyBk6t+AKnvplBwvgM&#10;x5Z+ghMrPiM+xZGlH2Dvgrew9atXqHZGYdE0Wyx6dzCWvj8M374/BKs+GEYlNBobPh+L76aPozKa&#10;hB2zJ1AFTcL+Ba8w/1SWOw2Oq9/DOZLQBZpjlzZ8oojo+rYZuNaCmzupiPbOhfuB+XDdtwDuh5YS&#10;32Dz4s8RF+qDoAAf7Nm5GTFRwTS3ipBLUyszOwul5WXw9PJAQFAgmm83obquDmlZ2eqJmGzRkkuS&#10;kbmeorIqFSZuIRAxs4SEJF4eNkj7aMgNQ9pQqx1tjpkJR/qDhLcdqKKQJY8Mft1nNSz7qYG2+VvR&#10;Ubp28/03EJG+BmZYC3sSPHZldevFM18Q5mljrkmc+UI/Cj2ABfqcrec1p3s8ERnQ57YGczq5o8gC&#10;NFFkbQnFqJN1guoYj9ZPztvAayLzQnIXFULSd1MhJoE2wYRostnpRR2JX46lVXWGgiIRKbXEQVTd&#10;JObCbdTUG3fhyjoqpnt/4Z2Zd+cq2d7UH8f2rUfSrVPIcj+AlBu7kHpTNr2XTec3IOCUrGJeCmcO&#10;6hu75+LS1llwWPsZTaj3sG/+NKoVmkvErjmv0f+mARLNvnnTsO/radg563VsnjEZaz8di2/ep9J5&#10;byhVz3B888EIheXvDVOEtPrj0dj8xRhsmT4W274cz3yTFPbMfYUENBmHl7yG4yvegoNSQe/h/LoP&#10;cJkkdHXDp0oFXd86A1eFhLZTDYkSoiISs8xtL6Geni1VW4TsXzEDa5fMRnxcFCIjgrFvN39nZAjN&#10;rWrU1NapDxQUFhegoqqSJlkhsmiWlddWopgElU6iyi0sRHl1NYmlUc3ryKSzPDUTQtJqRq69EJCe&#10;I9Kmsww8GTCqnaVdGS5+cUuY5JWjHlgyJloHvwH9aofRRx+FHuCWYWa/Dnss/huISGBOp9Nahj0J&#10;qIjMg9Ya2l6EJ4HMl+j8MnDNbgPi1mgd4Dpda9onJSUzrNXHWhkGjPi29dCQ8qyFSYNqv8wP6bee&#10;m++1ppOXYOWxsKyqlvpKnK6jLke2EZHXOeSRfUVNDVFLkiERcaAYq61lqxBjclQaWOorH3isaWpS&#10;q65vuTnjwvH9iHI9hkzfYySjQ8j0PIh0V5peJKSEK1sR7bQRkY4bEXhqDTwPL8G1nbNwccsXVCQf&#10;4vg37+Hgojewc+6rVDmTsHH6eKynmln32ViSz5gW0P3ZOKz5xJjvWf3JWGKMmnyWdOs/F+XzMnbN&#10;epnK52WSGcln4Ws4tPR1mm1TcWTJVIOEVr6jSEg+gHhly+dw3jIdLiQg5x1f4sbOmbi+Y6YiIPe9&#10;c+C2ZzZc9syBx8EFrPNC3CKZuh5cCL+L+7Bt2XScO3lIPRHLzMlCgJ8nYuJiSEIFJOdatSWvPBUr&#10;oFIqpYLMZprEpAQU8HqVlBYgPjFGTf7LTprGavY6pUJlo7uKOmMFtb6ra/Uj197cn8QvcQLx68Gk&#10;48QtUw6anMz5jLLM/bUV1s5jwOhzj1gCpknsR/N0jCdJr3+XtTgNneaXol0i0gNKV9gazAO6LVov&#10;tqX7cWibru052p6/bX1b8bi6WULStj2/GeY4c7zZrYlJP00zwo3OKp1Rn0vXTRrQqKMBkfBGRzMg&#10;BCVEJNAkJOXogVFbV4ui4hxEhfhg46IZCDi/E3mB9iSho8jzPk6cUMdsTztkkJRSru1G1IVNCHFc&#10;S5UkX8pYDNfdc3Bj63ScX/8h7GkuHV3yBg6QRPaSTHbOnkSlNAFbZ06kIhqHTV+Mw3cknO9IVJtn&#10;TsD22ZMVee2i4tn9taie10hor1H5vI4jy96gSfcGTbC3Ya/Ip3Ue6Nrmz3GDJOhM9eNOAvLc/RXc&#10;STrOPDrvnU0Cksf2s3DrwDy475+PW4cWwtNuEW4dWYqb++bj+rFNuOmwB9u//RreV08jNOAWFU8N&#10;0jJS1aroGiGVShJ7RQXyS4pRUlaiVlyXVRQjOzcDGVmpxoR2WjzSMpOQlZdF5VOllkiIgqhpEPOY&#10;RG8yxeS6y/UX81uOuk11nLSH7m+6XXV7SRrd9jrOiG9tazN0vBmS70mI6EnRttyfD/lNcpQyxK2v&#10;gxk63Aydtz08JCI90Mwwwo2L/PNglGkut71zdARRFeZyHzaAQus52sKcxoC5jEdhlGXt/NbCJUw6&#10;hbi1GtJxRmcynqTdvv9ANYp+2qIbQuqj55QE4tcNqDu5HGUwSLweEJJf1q6UVTXT/HuAwtIcODke&#10;wZEdqxB67TDyAmQLDgcU+jsi30+ODigOcEQxj3kkpHS3/Ui+uRMxlzch1HENgk+ugK+dENJsXCFB&#10;OJEsHFa9jxMr3qaCmYZjy96EHdXM4UWvw24x1c2iqThE94HFU3Bo8WsknNdxbMWbOPGNgZMkndNU&#10;PI5r34fT2g9wYd2HuLLhY1yn8rlB5eOy7Ut4UI3d2iXfpP8aXjyvF8nHc99suO79iibZV0oJeeyb&#10;C+9DC+BFErolashuITwOL4Y71ZHzvgXqk93H923FwU3fwM/5rPpufWpGotoEPy4+AeVURWU0c2WF&#10;uqxUr5TXY0pLkVcsDwpIThVlNMlEKWUiLiEWqekpqCQZCXmJGtXXX0NuBnI0t4+0i24T3YZm6LaW&#10;o/jNbW3Ass9qtC1HIGW0T0QGwVmiNZ/1uI7izZDfoH+HNeh4czpz2ZbxHeHhZLUeTBrWLlTbuNYf&#10;ZQlzOdZgWZ4mHCOvJohHYXkea7CWz8Cj9TDwKDF0VJ5lWGu6ByQf8d9Vb+QLGYmpZcwJyF1DfrMQ&#10;1A8Pz2fZqR/XeJL2Dsuou/sDkrPSERDsgYT0GEQHXEWyy2EUkIiKA86iJPCcQlnweeUvDnAgSZ2i&#10;QpKtWg/QZNuGSKd1CHdYjQCqDe8DC+BGglCEtPETnCGZiJI5s/o9ZVKJslH41lA5MtdzmnFnSTZO&#10;6z9WR0cqq/Mt8z43vqPptZmmF8nHfdtX8CQB+e6bB1+qHJ8Dc+F/eD78Ds6D90EqG+IWyUdISJSQ&#10;D8nR6/AiBb9jy+BxgHnslsCX5pk781w/sAyeTgdhb7dHzRMlJsegvLxa7bgYnxCDyKgQpKenMYxK&#10;Ryaj6+TxOk1kmrhCToWlsgd1kUFORYUoKMpHRFQoYuMjUVZerEzl0soaKqt6tfpeTCx9/aW9rBGR&#10;HHW/0Gl1ez58kGFKo/uMgdbx1dETXw2DkDQkzJy2FaLwHrpVXYybpLHdiBGv0tBtEJpl2a3n0L/F&#10;Evq3Wv5mS78OM/st8XCy2vogbXsRHo0zfmhrGR2XpWFZnpmIpOHM0GXqcz0pWuvS+k6ZuQ6teDSt&#10;hmU5AnOYNbfOJ5JdLr4Qj76bGvUwOquk0dCNJG45SlqdTvxylDB5SHDv/n3UsnOWVJYhPjYCiYnx&#10;CPW8gYxbp9UrFiVBTigLuYCKsEsK4i4NOacUUp73SeTcOo5M94NIc96NhMtbEHF6jSIjL5KEqKNr&#10;O2biMgnpIglJTConqhoNIZxzDLtAM8sSF7fQ7CLxuG2nuUXy8dg+C167SDr7FyJA5ndYvh8JL+Dw&#10;AkVC/ofmw5eEpCAK6OB8BaWGqH78jix5iOCTVD88eh9djMvb5yD00gFcPkoyDfBAVlYKQsNDaKrm&#10;o6KqVL1Bn1+Yg5TUZMQnxyG7IEe9V1ZUJorH2HJFnpjJ7otCRiUV5SgpZzxNuJS0ZJpreVRMlUrJ&#10;VtXKHJ3kaWLbGWQibanbRI7STnIU6PbTbjOshRloHV+W4daJwYCRvr0yW0hGjqo+QgyG+f8wvqWe&#10;vxRyHcwwh1mmM/stYXpqZlwMy4Gqw81ojWv7442yxP1oHoFlmdrfniKyLP/nwFzOz8HjymkvXCAX&#10;VHdUgQpjZ5GjvptKg+j8D9O05JNBItBp5Ch+GQytqEelkFJTI1Liw+Hmel195z3HX7busKcKMkio&#10;KuIKqsKvoDryCsrDqIwCzxpf//C1Z7qjyJJJbbe9SLm+A3Hnv0PoyW8VIfnQJHLfO1dNHF/bOl2R&#10;0uUtX+AK3fJkS9walxgnkHAXKho3WYRIAhJ4k4T89s5XROQvBEQyCji0CIE0tYJJKEE8+tmRcAh/&#10;u0UkpAXwoSmmySeAasiHqijw+HIEnVih/AHHCaa9uW0mHDbMRqDLWWSmJaGqXl59yVXrg2TyWSb+&#10;SyqFZEpJLCQlqiVZkyXIKy6k6qlCeU2jenopCxtlDyh5siaT3Ek01Uorjd015YmaqKiaBtkhwXiy&#10;Jm2l20W3n/gFOk6g+8njYYwFA4a/LenIHKEmEcu49s/THhG1j46JoiPo36xhLdyc3hoUEUmF5fh4&#10;SLpHiURDh+vVy2YYF0jHt0VbVWKcwxpa84jfWvmP/x1mxWOEPXo+MauMiee2eXXDSh3EDBO3UZbE&#10;EabJQ008ul564lnSm+OkQ+t6S7xuNF0/ORrnlLKZrrkZt9kx77KeEUGB8LjkgMzQ60i9JZ8aollG&#10;RVQZcQFVkRdREXkJlTFX1H7R1SSmCpJUWaCTMtfyaMbleh1Dpsch4wkb1VHU2XUIPrEcfiQAb5pE&#10;XjSnPGiyOctTrV0zcXWH8ZjdTEwPH7sTbjtohu2YreC9+2uqoAXwPUhSObQYgQdJPocXKxLyE9OM&#10;hBdIfxBJJ5BmV4CQTwsJCfn4SxjJR9whp75tIaTlCJf8rMvBOS/j1KYFyE0MQXVzDaqqa9BAFVNa&#10;VkQVlKXmiiqqjPfD5DG9QOaLSkgy8hKsvFcm75flUxUlkajCY2PVZ570o3751JA8vRQUlVE1UUXJ&#10;eiMpT9SSQE9q6zYXt0DaULep0W5GvLUw8yCV8J8H85gwhbfMHYnbOIfUSRORca5HIKZamzCplya/&#10;R0mltezWcB1nPgqkr2u3jrPEY4nIGGitg7b1h7ei7UA2zKuHF6UFRhnmdGaYzyl1sZbGQOt529bZ&#10;8nyWMKdt/T2C9s9nLZ/+HcbvNiaa5UKqT7rwIlueV+K0WzeCLk/8kl8TkO7Ekkbe5pdziV/2xpb0&#10;DXSXcyAUlZQiItAHFw5vR7r/RSS709zyskc+CaY0+LwyxSrCz5OILqM8mgQUfZVuUUdXURkuOyte&#10;QHHYBRQFiLl2gubaEWTRXMtw3oPka9sQ7/Qdoh3WIOIYCYAk4rOPJhMhT9qu7/xKrXyWx+tqBTT9&#10;LjLxvGuOIh9fqiC/AwvhTeXic1SUDUmFhCOkE0zFFXJ0GU2t5SQ8IZxFCCLkqBFwbNFDEpIJ9ZBT&#10;3ygIEYWSkCIYFnTwazgsnoprW2bC+QDLuXQatbXlKG5qQFltDQoL81HKo6xQF8KQayhmmaFuZJFp&#10;I6rUUbb0uI1Shsuj+0Kab8ZkdpnanE4GotHnZYN8w6wTpSSEpEw3toV5MlvaWLetuf3l/LpdNcQv&#10;eXT/0el/HqQsrWhay7acZ9JppM+a05nx6BM4SSv5pO6tv8Hydwgsw7Vbh8tvtIy3xN+kiKyhlSDE&#10;b6TXF6I1/6P5DOh4Qfvn0NBEZC5b+x+Htud63Pla00lefSElTjeqXESJb75rkJsR/72aG9LxkleO&#10;0mFV2haCkaOQjBwlrRCSdPLC0gq1ylfWuog7U16SpbuqthE5RcUoyEmDp+MeRDptQ4HPcaR6HEWG&#10;jxDRaUVCZaFOKA+l+iHplEVcI2ieiSqKvEaldA3lDC8lxIQrDXYiITkahOR5BDkeh5Hlsg8pV7cj&#10;0WmT+sps2DESgcwjHVykVjsLCTmTfISI5OguL6ful4lnkhDVlFI2x5fC9wRNqWOLSSxLqISWKRIK&#10;JIRkQkhGISeXUeXQfUoIZ4UiqEAJU4poiVJAAk1G4aeoiEhE7jtn4fK69+G7fzaiTi7GjU2fwOvM&#10;dvzlQSMaaLpWy7t8VKnyUUu5rmLSyrU1CEVeq6GyYZi8YiMr3OU1HFnEqBactjxpE3Mtp6BE5ZX2&#10;0YPJTB7il3IFOly7dVpzn5M8Ok7cuk/qvmX2Pxl0P2wlIhXeoohaw4yxaUlYZpiJSOpnfOZaboxG&#10;fc0w57MWZz4K9G/WsJbfNFktF+xR6B9rEEwrDNNFx0uYztM6eB9Fa7lm6LIE+nzmc1lDa33M+cTf&#10;Shq6wVrP3TZPK4xzms+ryxJIR5SjkIuUJ41jOa8lF1MuuKS1RkK6HH3hJVyXa0yEytvfxhOeChJO&#10;He/Af/73/8Rf/wP48Ye/4oe7P+Ju3V1UFxUg3usKQk9/h5Jbh6lgdiHN+xiyfE6hwP8M1Y4TCeg8&#10;cVGRjSIhMctEDSkTjUeiLFQmsmm+hVE1hV5EkXxB1pdl+J5ErvdxKiQ7ZLodQdLl3Yg7txnRjhvU&#10;XI0PSUYgT7U8ZcGhrPU5TAV0hMqJ5CFPt3yFiHhUYLi/zAkdX4bQkwahhNqvbDl+izCHlQg/vQrh&#10;jqsQ4iAmmJDUNySrpQgUVUSCCrKnGjrNtAyTiW6PXTPguv0zhFNVBR2aj+DjXyOMbvloY7yrAxZN&#10;/xC2ffth0qQp+OSzz3Hx8hX8+Je/qlXSNSQfeR+tukH2iqpVqKynuUXiqVVbxIrSMVayiwqSp2jV&#10;JCndn6SNBXogSZhuax0nbh2v48xhOo8cNcxxluGWYWbofG1hGa7P3bZebWHk0XU16mugbZiR3hxm&#10;hsRZXgOzuz2YiEgP0rZonxSMAaghF8Xs/zkwiMgo90lISPAocRh+3UDm8o05q0fLMMPyvIZf108T&#10;RuuTNCEbOcpFlKOoHXGbO4fOJ2E6r24UCRfIb1d3qpa6k3eQkpqOWV/OwgsvdME///Nv8I//+/9B&#10;l6f+EUO7/DMOrXqP6mUfohwWIeXyBmR5HkP6LUf17fxCElEJFU5pGMko4iIJiCRDEqqMuqagyCic&#10;pETyMQjIIKPS4AsoCWReopiqqsif6sqLhORJk8/FDmnX9iLp4hZEnVmLCMc1CHVYhUCZtzlBpURC&#10;CSKZBNEfTIIJlCdcJBCBChNTiqpGm1n6KAQU4bgakWdoAvIYdXatcgspyZxQqxJagUhHIS6qpUOL&#10;4Ld/LpXQV/DaMwP+B+cg2G4h4s99i5QLKxHnSFPQbg6CSFrndszCuH7P4B9+9Sv87re/Rq9+/bBj&#10;3yG1r7h6sViIRkwqtoeYafJKTXmdftzfuqhR1JGQkQwuaR/LQSZhAnHrOMtBaAlzWsmr+5G5LDN0&#10;uDVYpv2lsKznk4SZYY5rL681PJaI2oNZMfxSyGA0k9GTopV8DBjhRpn6B0pjGYRgvXzL87b1txKs&#10;JhLt19Bh5ostJCXppbNpgjLnEb+EywLFqoY6Hu9Q+fwnkhJT0bdXX/yv//l/4d9+8894+nf/G32e&#10;/yd8MLYzLmyfjorw46gPP4NCF5plpxYj33sv0rwOIMvviPq2vHyypyyYplnYWTVhXamUkKGIhIiq&#10;oq+jimpICEiRD9MLigLOMe9Zlbc06Az99ijxd0Ahzb0c9yPIvLkPaTTVki5vQSIRfW49SYPEwWP0&#10;+Y0PEc6w0NOrEUayEgTbr1KqR6sf7dYqSIhHE1D0uXUKkfRH0K9IicQWJcR0bIlahR1stwShVFce&#10;Oz+H564v4H9gDqLtV9B8XI1E5k06t1oh8DAV0imagVRJWxe/gwF9uqH/gEEYNnw4eg2wwfJ1m1BW&#10;XYu//CeUOSbzRNWN8l4fyaFlrk/aR/q43CRkG19RSdKeAt2v5KjbXbe9GbpvWELS6r4hfmvpzeX8&#10;d8La73lcmBntxWni1fktQSKSgdV2MHaE1kEvF0z8Et6qGqw9MXscLImolVQEun6WMM7dWgcj3GjI&#10;tvkk7NFyDVgjotYwnddYKa2lbWu95ffKhZSLzQvNTisfVJRH9rL6WV56VS+8qjJarhHddTQLmnmd&#10;/kr18+ef/h0Xrjlj8qtT0alzF/zv//d/4R/+7/8Lz//xf2Dhp2MRdm4Nijx2otxrL4pv7UeG8y6U&#10;+B4kKaxFqtseZMpq6sBLKKeyKQu9QJJxotoxnpxVhl8geV1EZXQLCfFYE3WdoEKiMioSIpJFj0FO&#10;yjQrDiQCHFHodwqFNNPkNRH5RHTBraMkpAM8926kqRdrBTuRcsNAMpF0bQcSr21D7KVNiHJar8gk&#10;zEHU00qaVyQipYBWKShTjBASij2/4SFimE/CIkhoQkqiwAJp7skiyNgzVE9UR777Zisi8j84G0Ek&#10;nCj7ZYhz+paqaCUybqxH3q0tSLiwjubkaiRcXIn1c6agV++esB06HMOGDMTQ4UMxfNwk9B04GENH&#10;jcOhY6dQVVOPH9kYD/7872yvH9SmaaKU5AVm6QcybyQvyUrbi8kmR00WQib1NKdbNzAj6FZgvE6r&#10;05thJiKdxhqM9NL3LNG2vL8HzOTxpGFmtJf+CYjIGIB6kGqiEVgO0vZhIhbZD9rsfyJYK1NgDOAn&#10;hdFoxtMBczmWfkto8rH2e3VeHa+vjQ7TaeT9MJncaw2TeENFyYWWTid1/PNf/xO3GXfO6RKmTHkd&#10;g4eNxPCJUzF69Cj86//7P/Dbf/qfeH14V9w69g2KAk+SGI6h1P8YygJPoCLEgQqHiifkJGKd1iDH&#10;8zByA8+iJJTmVZh85FAmqC+RhC6iOuqyQhVRGXUVNbHy/fzrqCUh1cXQTTNNzx+JCVcacl49cSth&#10;ecX+p6mIHBWKfO1R4HNCIc/rCE3BA8i+dRg5XnYGhKSITNYlw2M/0kmOaS671fqk5CvbEXdpM6LO&#10;k2BaFE+Mk5DPuhbiMSAKSxBLVRVHJFz4TimuAJp5wTTTIs9QPTl+QyJaBrcdXyDQbj5Cjy9G6LHF&#10;SGB5YpbluG0mYR9B3tXdyLq2FgWBxzDnvfHo37sTBo/gNR45HGNGDIHt8JEYNHICbHndbYePYtxo&#10;9B1ki8EjR+L9zz6H4+VrqGf7/YU3CdnKRe2kwEFvfEJcVKyxwNF4HN766F5D35DFbR6Q5kEofaK9&#10;cO1uGyZpRIlZov2B3R6kPH0ecx0sYZlPw1raJ0VHZbR510y7tf/JYSKEv4mIDEgjaliLN8Myjb7A&#10;Uh/z73iS36JJRpPI4yCdQJcrbumU4q8nGTXz2CwkxLrIfkKigGTeRyZI7Y7bY+zEV9TdeOTYiZj8&#10;2hsYPekV4g3069wZnf/1/8akgU9j/6KJSHfdTTVzhuRxGXVxVDExV1EVKaRyjgRwEAkc4Oq9suDL&#10;KJbJZ8ZpQhIykkf3VTTLaqJolkXfIBHdZFkEj7VxzspdRkIqk3kjKiR5klZBCEHVRF6jqrqk1iSV&#10;ykrtYCeqJZpsVEylITThQsX8O49ynquSJCao4DnliV1RwEkqqcPIpoLKdN2PZBJS4rXtap1S3IWN&#10;iL/4nULseTlussBmZf4lkIxEDcWLGUgSC3f4Vqkc9x0z4bJtOhJJXglCXDT/kklauTxHxuXdyLi5&#10;meR7AkfXz0fXZ59WBDNo2BjYDBmBoUOHYfDQoRhI9wCGDRk5BrYkKNsRw2EzfBhsRgzF0NEjMITE&#10;NGjoCIwYOwFHTjqggWabKFdpy4pq4+VYUT53v/9JPZ0yTDXpZ9LvZJBJf9BhZkXTMQnoeJ3WnN4M&#10;c/zfC5Z10fWxBmtpnwRaEemjJR4qIvPd3ezvCHqgt7lYFmsYzDATRxuIOScERqjH4C3un0Nq+hxm&#10;kni0nq2/zRI63JzPMMmkfKZRZpqxkLFJyjGllXx3f/wRD378C37681/x57/8lcf/wF/+/a/w9g3E&#10;6LGT0H/gEIwe/zJGjJ6AMSSj8VRD41+ZihFjptBEmAjbHs9hWKd/xGeT++DUmg+Qxru7rAGqSnBB&#10;FcmjJobmVcgZ5PNOn+tDReJ+kKbVBZREuaBcSIVkUCaEZFI5lVRCVUStEBHTCAHVKLigJtEVFbHO&#10;qIghKTGskkpJzSWRiGQeSaAe9/Moa480ZMW2kJXAUFc3FapZThXDymkWFgeKWWcsBZC3/zNc9yGN&#10;5pysUUohKaVe347EK1uRdEX7qZ6ubqN/qyLYRJp34k+4upVkRFPvzEo4b/8C1zd/jniSWRzVVOrV&#10;7WqJQcqVLcpcLPPej0OLP8RLXXqg5+AR6D/YBjY2gzFwwGAMGDAEA4aMQt/Bo2BDJWQzZLBBPsOG&#10;K9IZNJRhwyRujFJPg4eTkEaNITGNZ55hGMabxvSvFmD9pl3Yve8oZtA9++ul8A2IZH/4Efflw5qm&#10;G5K6OVmoFfM4EL8MSIPEjDg5mvtxG8iYMkEtPtRoKf+XwBoxWEsnsJbWEu3lEatAoH+3GQ+JqH20&#10;HfCPg/FYu5XQzNBkYC3OOjogLyt4tBFbz6PD5IK0ymchIamz2Qw1zqnS3pb5gGbc+Z7upkbcf/AA&#10;/05ykb+c7FLcdPbBxu/24KtZSzD1jY9IKpMxfMzLeOX1dzB12gfs2KPZscdg7KRXMXLcJEVAAvGP&#10;YOceMnIsBg2Ru/JYDBk8EJMHvYCvX+mBM+s+RBIHbmk4zSUOfiEYeSxfEmhPVXKaqoOmkv9xlERS&#10;AZFMyiNukARIJKJsSAZCRqVaFal5IYJmWV2iM2rjXR6qosoEIp4EIgpJKSaWI3NJioxIgkI6Qk6i&#10;fMIu0C1E1EJCUTdQz3PXsby6WFc08ijEVCWmYehZlLKuQkZ5NOVyPfdTIe0jIe2l0ttDkJhc6HbZ&#10;h9Sbe6maWuebxKxLukFy4u/PdNmJkFPzEXh8Ia5QCXmeXIaEKzuRQeLKdt6MXA8xA+2w9Kv30O2F&#10;Z0k8JCDb4RhgSyU0aCD6DyIJDR6uVJCQTSvhjGTY8IemmaijoaPGYtjocVRQI0lCbBchLMb36DsA&#10;nXr0QpeevdFnoK2Rh+06lG3Wq/cA9Opngy++mofEtGzVL+7c+8GY8CYRySS4KKOHColHpZRbVIF5&#10;IFobwO1B+qa18L8HNGk8SX0s1Y0ON/vN8Zp8rf3+X0REenBrWItr628lovbIqK0qaVtmR9Dna4vW&#10;cwjh6BXKOl4uQKNSOvKk6wHvbFQ0sm7nL//Bu80D3n0MVdbQdBcZGYXYtesw+vQZgj/8/mk888wL&#10;6NGzD/r2GwQbdnaR/wPZ0fsOognATjrx1dcV2QwfM0HJfE1AQkgySSoEZTN8JDs07742I9F/6CgM&#10;G2KLeW+Mwolv30LYBQ4031Mtk8hnkSdPsYJOI4fmUa7vCZSHOiryKI11QSUVTjmVj1ZEirxEwTCs&#10;mkRUH0dFxbSVPFaReGoSXKmKXFGb5IZqKq6HJEQo9SRP2FqISF4PEXKpCr+oiEhISOaYhMgUCSm4&#10;GUeG1dKErKQqUqTpR8L0OqyQf+sQcm/JnNJhHgmSlEDmm9Ld9iHFeRdSSUKpJKpMj33I9zmo5pKC&#10;7Y3lAcGnVyHizHrEOH2LYv9DkC+XTBk/Ai9074J+VC19Bw5Dz96DeP1t0ItE1HfIWPS1HYl+NkMV&#10;GQkByTW3HT66xS03idGKWAxV1Aohqv62Q/HU850UAb3UfxB69umP/jZD1NySDdtZyK3voCEkJ5l3&#10;GkPiGo2uPfvj3Q++wMUrLigqrca9H37CT7xv3f/xz+rhRAPNu/oGYxmA7n+qD1r4nwR/S56OYCYM&#10;S1hLL2gvrTV3e9Bl/WJFpC+IZZh1d1si0tDnEhLSMMI6JiJ9bo1Hw1rLFqLR+eT1CdE10kGSM3Jx&#10;080X23fb4ePP52HsxDcxbNQrvKuOQU8bG3Tt2w/Pd+uJF3q8ZHTIfgPRq78Neg+wZWflAGCH7c+7&#10;60B26IHsxHLXFAISjJ7wMkZPpDlGIhLyEQUkg0DuzMrPgSFhg0eOwnBb3pmHjsfQkbZYPXsaXA+t&#10;QNSFbRy0xzkoT9Akc0BusCOygs6hIPgccjyPooLEUx7nhmKSTTkVjxCRkFCJvHVP0hDzTB7fCwmJ&#10;EhISqk50R12yJ+oTPVrMNILxNSSXOpKQEJEoGzVXREKqE/MrmuQjiCVJKVKjGiKZNSV7oCnFE43J&#10;t9BAU6+OpFYfd50mHM2zoFMoCbIniZ4gTlLJkVQZVsywIv6OIhJVgd/xFjI6pF7AzaBqyvU6goqQ&#10;0wixX0Ti+QZZNFEjnDYjUtZMeRyE3boFGNS3F7r36oV+A/pjMNvBZqAN3UPQe9AI9B48FH1tBmKQ&#10;7RDeHKiClAIapQhIoOaIhJjYVqKKBEI+A4TMqKAG8fhi1x74w9PP4SWqIUGP3v1gw7YezLxCRNLu&#10;0oZy43lpAPvDgAEsZxhGSjuzTfv1H4wefWzQra8tepIgX33zAyxfsxk33H1RSSL6T1FOvCnqwWj0&#10;W2OC+0nRtp8/Cmt5/t4wE4o1WEtjVkVaGQlIRI8O8MfB+LGaqNonDH1RWv1tiefxMPKKKSUNp8vT&#10;iwmbWh6fG+aVrFq+g9syx6TmqQzCkUey8gTk3wlZt3OTneHdj6aTTAZTVg/hHZNSvuUOZ0NVIpJ7&#10;CO9wtuzE0tEMKT9Kdd4+Awejc4/e6NS910MikjuuhMvdsWdfGQAjMGb8ZDUXNGzUeHbOSUoh6XIE&#10;cmfWECISUpKOrf29BwzGO6+NgYfTLuQEHEO25yFkeZ9CFk2kUppg1dFXEH91Bwp8HUggLjTRLqOU&#10;RFFK8ni4mpoEJCRUKfNEsddRSwKqSSL5JJCEkjxJHO6KnISIRClVkFyUIhLSimp9uibH2hbzrp7+&#10;RqZvECS5o1FIKJ0klO6FxlQP1MdTdVENiVlWHCBwoHI7Q2I5h4qwlvffwi+gnCgLPqt2AsiXldxU&#10;TuleB5HlexipHnvhe3wp4qiG8jwOKEXnar8D7708HF07PYfefUSh2KJzH5pFJP3+NjS/eP0H8voP&#10;YltoCGkMFrN3MFUOMZAmm4a0pbSdQUrD1M1D8CJvOJ179qDK6obuvfsaRNRvAPO3EBfTDuCNR6DK&#10;sRElNlj1BWl/aUNRwKJ6Rf2OkranUpJ+ZUvzrxfT9uDNrGsvW3w2YwGCwuOomP4DD376Sc091snc&#10;EseHsQyEph37c52a9DbmhWobH1UcMh40MZjdfws0Ueiyzecxp9EwE4m1eEtYIyCNv4mIDAhJGIRh&#10;PDFoZWMjrK3qaY+A2gs3VJGoIz2fI2HG6xNyPuPxJYmHDfjDX0g2//mf+PHf/4rKmib4+IfC7oQj&#10;lq/agLfe+4QdbhQ71RB2GnbOEeOoUCaREOSOOIx3OKOTSmcVkpDOpElBIG4Jl04rSkjIRjqxkE/3&#10;3v1VmCapl2imSXohE+mQmmAkvzYJtFufR9zSiXWchA0mEdpIx+3XC+PHDcEl+/2oTQ8mqVxEOYmh&#10;gsSS538MCdf2oCyUaiiaplm0s5ofEsgKaoHMD6k5IpJMAxWQKKHaZC/jSCKpExONSkZNiFMtCSGJ&#10;iVbbMgGt5oBM7gaagI3xrizLTSmh22k+D9HMsDpRZiFnUUxiKfY/xbrJEzYnRT4VEZcIMRkvUbFd&#10;UPNbldGXUOB/FFWhp1AbZo/ky5uQ6byXJuB1eJ3ehw/fmIiuXTujzwAb9CG5iNnbsy/boJ++CfBG&#10;MnCQIiGBEJKG+G2EeAYNpVoazHRMo8lD0rLNRAH1ZtldX+qNZzp1onsAzauXeL6ByhTrTfU7RNpL&#10;+gZJ6OE5TGW/1JcqmX1C2l+1XcvNZNjo8RjOG9GwkePUUd/ghJSkbQVijvekapow+S0sWbERl665&#10;Iyu/BPd/+g/8wDvnD//+H+rbdjJwZYpA1iuJu3WctVVROtwc9nOgyUKO2q/dluks47TfGsloSJwZ&#10;5rjHEpH+cfqHt0LCNMm0JSIJ00+vNNEIsZj9ZlimazXP5FUKKiEe5Q5x/8e/KGXz5/8AKiprcdPV&#10;C18vWIZRY15mp6EM7sUOwc4lA1o6hHSGQSNGow/l+sChJJ0RQgqGWSQqRTp23/5yBx2mZLxAkQTN&#10;rP4yVyAkQkinFSKSO5+QzUvKPBtE+d3/oVvujD3EzcExUOYeRlHpUKoPGTuebpJaCxFp8tHEY0yY&#10;smOyXqKulDKj23YwTTamk3VGgwePQu8effHKhLG4cWw37mUG4X6WO9Jk3Y7ncSqeGyilWabfJ6ui&#10;eqmWCeqWY0OMM5qSqFxSvQgfNKZ5oyHtFuqTvRXqUryplryomm5RJXmijmQjqI93U2hIIPGQyJrF&#10;FCOBNVFRNTPfHZbVnOpLtw8aaNJVBJ9Huf9plAU5oJRqqDjwNApkXVLIeZSJOhN1RcJr5Lm/z/bD&#10;91RSqIpDsutxOOz4Bl9+9Dr69++Npzt1Rbc+/diWvHmI2iAxDBTzi9e3ryiUQbYkl0FqzkbSaBVk&#10;I+3Y4h6kyEL8QiCiYgwSEkISAupJtdP1pT7o2vsl9Ojbl+UM5LEPyZ8E1L+/mv8TVTWUbTRQzD4q&#10;sH5UYoqISGyaiHqxP/RgnPQLadfhYyZi3MtTqIpkflBMbaprtuEwliMYSTISchpCpTSM7T5i5Ghi&#10;DEaNNshLCFYU8YDBIzHp1WlYuGwdPLyD0MCBKyadTDGoBZQc/DLWNAkYhCB+44GMJoifA8mnCUL7&#10;rZWl0+knYJbp24MmIGuwuo5Ik40mFuvkY0qrHrPL4j0jzJKErBFOWxjl330ga4jE9NJkdht//utf&#10;8eNPf4avTyDmzF6MocMnkHRoo7NxZSAbpGKoFzWweZeRO49SODJHwKO6G/IoHUWnFbeoGXnqMYCE&#10;JPkGy2K3lnkDBZn3IakIeUjZ0klUHhKPEJDcTdVdmZDOLeHSwWWiU84hHUuOcofU59ammLgNImot&#10;XyCkp4lPmw/mO23/4SOoxPpgSP8+WDbjPYRdO4n7eWFoTvOiWSRPyq5wbIuZdR01HPhiTtXEXEET&#10;4xuyglGdFoi6jAA0Ew1EfZo/icgPdSQiQT3V0m2SS72YcCSfpuRbqCNB1WcwTUYgGjKDUZfmh/oU&#10;Lyohb8Z7k+yopAJPoj74DO7TRLwf54r7JL4fMv1xn0quONQF0c6nccluCzau+AqfvjMJI237oEfn&#10;59CjRxd06kbi6UVTiAO9l4JxbfX1lespRP9SH4azvXpRhfRhOmlXRSwycEkyYkJp82kgbz79hZBa&#10;biS9SWRSjrRR5x4kn169WeYg9JN2Y1tKuxmKdwDjeykSGs5rLuqnL822frZMO9iG7UHC403KlmXK&#10;DUyIsntvkqaaG5yA8ZOnKIweP8lYk8R+JEQ0lPUYxrYWYhsuJMT+NoL9VM4h4cNJRuJXYbyJCYmN&#10;ENAtT18HDhPTbig+m/k1YpPS1UOVuz/8hWNEFtIag1lMOBmLdS0mnIRpgtAk0hHMZGEZ/iToKL2U&#10;KcSldysw71ggeDhZbQx8w9zR5PMkRKTStMzJ6DBdntlvDtP+VhjlS4WlLPmrqK7D1t0HMWT0RHYO&#10;G3UXGUFzZwjvHIMJPaClk+lBbCODnY0m5CPE0p93LHFLJ+0jnZV3MVEZapKYeImSukuP3qoDqvkh&#10;doZhbPgholLoFyJTZhsxhH65A/aRwcABInML0rFloIhboFQSO6Uc+7CDDmJnHkLlNWrcJEVKUmdN&#10;QGbIYNFkpIlJk48cJUx+p5gU8khajn1txnBgjKcKHIRuXTpjhE1f7Fm7CMXRnqCNhftpHqgOd6JZ&#10;dZVKhyok3Rt380JwOzcUTSSUxrQANGaSWISQMklMJKnb2cE8BqExyx+NDL+XHYF7WRGoTvDGXxrY&#10;+ctiUBB+A+k+55Dq64QU38sIv3ISjttXY9mCz/H+WxMxbHAfdOv+Al7s+gJe6NYZz9C0erpzJ6qc&#10;zmxHKlaqi67d+6FLtz6KQCRMlGQ3XrfevG69ZF6GRCTELtdXINdbiL8nr720lZBSP14Dac9BbBfd&#10;5kI8opKEiERJapUrcWJmdZUnYGJaU1EZJCRlkWRabiaieLv17sW2Ho6RI9gfeLRheJ/+A9iHBrFf&#10;DOONkO3CNpE+IvOIQkRSbyEnUUGjSEBylL6kCIv1kLSahIYwrxCREJ24RSUNkT7J9CPZn6X/2VIl&#10;DSJsCFnPNILhI0Yapp7MPckDkr5DhmHW4uWIik1V78z9hcRkzJPKkgFjX20hBT22xK3HsyYMa6Rh&#10;JiHLuF8CTUTmtUQCiZNztfmckJmIdIXlqH/MkyoiI7yVaMzhlnFGvGGK/cd//idu+QRjyuvvYyAH&#10;2vDRkzCCjSoKZwSJaORoEhEHtgxqISE9sGWgyiBWqoFphYQExl3SmKyUTi93T+m0Akknd1aZeFbm&#10;FDuGqCCZExhCt9zB+lGR6DJUeSSi/ixHBoekVSYUO5kctYqSO6y+G0teySOEJHWUOmuVpElI191M&#10;RlIXTUICrZIEUr56jMxz9ZdBxIEpfvlNtkOZx3Y0evbog0mjR+DQlm+QHemGn4rjgJpU/LUsFj/k&#10;B+Nujj/u5vqhKSsAd3KDcScvFM25YWjKD8PdomjczY/F/aJY3KH/p6ZM3K5Ix6ShNvjtv/wGz3ft&#10;gec7d8MLXbrx2BXPvdgTL3Tuhe5de5NgenGw91Hk3oN16Nm9L3oJ0dME6t1XTJ5B6Mpj534kayH0&#10;3iSXXjSDSD7dSRTyQqpWlxpCQorY+VuFgMV8NeaH5CZgmLLil2tjXD+jLfqQbMRs6sp6dGOd5BqJ&#10;OhkgZroCSd2GphbbUq6pVmC2w4fTZBqJkSSBoRzs/UhCg2xoijHtcKpRMaWGCsnJ5LUQIc8rZCPq&#10;RVSQPDkbPpqKl/1CyEibZkI6AiEjTUiSRiDxg0l8opKUWmLbq/VNxLCWm6OsaZK1TqPE5GM/EqgF&#10;smMn8brI7x+JZSs3IILEJA9o5EGNzKfqwW4e02ZootBuM0E8Dk+aTiBpLUnInN9EREZFraGViFrx&#10;aBpzurZEoyEkJ4Qji7v0JPSdBz8qBXTqpBOGjhin7mBKPbRc7BFsFMFI3g2Gi21NAhE1I40yhJ1C&#10;Gkyv/VCQxmbYYHYimVyUO2d/ltmfpKA6rnQKdhQ5R1/K+07deqLngEGq86oOQdIReTyUeXqz8wvp&#10;2PDOKHGtsl8muY2OZKw94XnlrtbSwVQnZXmKmNjp+8jgIgkqMmEelVY6GzudJiQNKcsgxZZyGWb2&#10;y/FhOiFZ1lOWDajBKKTJwSFrmoQ4hbTV+po+thg8qD8mjh6Eaa+Pw5cfTcXcD1+F38W9+EtNCgkn&#10;ErfzonAnJ5wkRJCM7udHAHcKsH31EvzDP/4TFQVVTI9u6Ny1O17s1MXAi13QmWTUrVsPdO3M68gB&#10;LyaWmCrd+/RTczA96FcqkUQjx+4tfpkMlidSYoYZMMhGJn01yfRraTNNQANt2A78XdJHRO3K7xX/&#10;oCEEr8UAkk/PPn2pavooYhP1qOeKxJTSKkSIQK6R3Cy0GpI2VXM48l4aCWfYsGHsC7awtbXhTWkw&#10;3UbfsLU1YPh5I2IedQM03RTNft1WCuJWfpbB/iNQfVb6BInIVlZ2y41S5RcSY32E+BinSEv6tRAU&#10;40awfFFKQnpixilTjiQo86B9bIdg6rtf4rKzF+795a948Je/GIsrW17E1ePXGiFZkoQ5zjKNZXh7&#10;0On11irab8avHi4df4RYHiUca37rMIjHmMRuJSIhPEVAavX19+odLBcPnxbyINuT3eUodxG5Qwyn&#10;LB3Oo0zmyYWXu4OKJ6QxBNIwMuDFNJJGFRIaxkYTeW0jdz52QukE8iRKOrOa3JTOIETTz4Z3zN54&#10;iUQknUPuQOolVFFMEk/ZLZ1Uy2w1f8TzCMSv7mYKLZ1H8kunakmr0rA8ISgZKDLIjDKF3FhHOQ9/&#10;l+TX0MQjR62C9B1fu+X36HTabSsdmJCBKUe5RuqpDcl91HDerfn7x42b/P8x99/hepXV2ijuH7/z&#10;O9/3bUV6erJ6772vZKX3kBB6k94RRAVFQBARBBRQUASkCAJK7x0CAUJJ7z0rPVkpIGLbep/7HnOO&#10;dz1r5l1JcO99rrOu677mnE8vY9xzjOd53rkweuwU1FNQ26pKsH3tTHy65n3sWDbDXLPPl7yFPy14&#10;CbsWvwiaTPj5td9G30O+jjJaFrkFJJDCMuSSXEQmBo5ddk4BSSkXmRkEr7KGREQiIaWROxTmEQlp&#10;W1xrMb7Q79vnvVk91neNAYnH1/9s3Y+kK0Iq4pjmFJKA8otowVTa3Gs3VC6USEcEJCJy1HFedI2s&#10;I40nSSpO29RcRxKqJQE0kZCYl3XUVkfrjQ6NsY+z5CqcPycjm5P4qjnyOVW8LB8D88tlczRyzrQE&#10;EckUXb22drS2tfJFzPkM5N0sJaVn3UZQhOkMIUKSO9c4jN5DWwdd4WYcffyZWLdpO/76z38aMTi5&#10;iAD8OUlG6cLDeE+zN3g6IbSG0sX3sIj2JJQ9CSpEuvR7gyrUqv6f//Z3bNyyHUcceSz971ozLzVp&#10;OmKvQbaBpgK30OppbdVkkPX1VqBw9XiT6N4mrcUIQ9aL3nhN9lajwNXpPElkmUhoJAzFIgO9KZlO&#10;QpzHt7gUQ8ThZnSNiISCKovI8qoO1cdwIbyP2hFZMy4Uao+/eWVd2foAn9UvW0uiAsql0g5MKRUt&#10;RSZM52UJHu6CLEgpnYAEEZmTmVw/PzYgNPBerm1DRytaR41C04iRVN5KTBleivXv3IXN79yLLxY+&#10;gz/N1y7WK9i1SO7aC8Cu+fjtz67EQYcehHyStU6PV1RFp4vVdiMS3ufL6qHyOxHpQ24DM3MwhO6b&#10;FnyzCZGQyCdFQMoX34uEBHeLIiKKLCIRUQ+QhDRfIgIRUh5JUW5XGcOKSV4lldp0qOI413H+adVS&#10;Bmo41qElVMt7s44I3SvO5pPxSmOuUaPWbeieUdYMjK8nfLx9bjTeTjoOjwvTOJTWYS9Vhmmh2har&#10;KXc6CGmExGt9C+Na29DaTk+AfZEuGKFKrkQ2zG+L2nrhMI/iUnqh/vDq3oLJQvtw5BTX4MbbfoN/&#10;/Av47Iu/GSk4yUg3dR8Sg5NFOoTp0sHLTYbvlYjcUklHNIIK9Xs1OBVHQrG1ISL8oapbV+56eSct&#10;bPcX5oa9/MJrqCirRRsHqJZkU8+3gN7eMjMbZI6S0Vv4JmhpFSHpzSRykdkshaaQ8LmOz/rLXGIZ&#10;AAD/9ElEQVRdkZRS1kAlhVPbuloLkNmtHQ1NUCWFTYt79Zp81lNeWW+7L1oz0s6LFi+lDCIiCYKE&#10;UmRRUkVrqawc5RJmCoDMZzONdR8LWlLoRDRGPjSxTUioNPVM3yRXk0Lua00m0BS4CgpNKRVQVkMp&#10;FcksLrqULkAimLB8KaSIyBUiFHC5mkLLsJHQgbrWDhIPx1c/2Gxk2DCFjZiIrMGH4embz8dc+0D+&#10;dzD7gcuw6Pc3YsPLv0HXB3fhP1e+ivNOOAlFuWVobx5Gi4Djyjpl7pdpPSW2UgRZL7JGdJamqKCS&#10;rhktprxiDMnMx6DYOiosojuWR1LKKzS3TZZQgblk+jkG5yBFPtGLpJLzXVJdG5GOyMfmqZKEVmgE&#10;J3ITiZnCsV2y1qpq5ELVUzlb0KI50toN2+cvi2hcGRbDrCD2y102rQk68diccWwd/qLzefCx93EX&#10;Mehl5O5WigiUX2RBmdNVC9a2CcI4ezFJPuqZV24l61c5ra2cLz7X0fVrZLpmc81IqiyrTq4g07nF&#10;38gw9VfupNopi05t0NJDhaAdYOpIJa9Cw9BhqG7hfXkHHn/q1eiLAjt3YtvunfYbuG0kCS10C04O&#10;Ig7/UFyIkEDS4cukdexzjcjJJF1YEmEawU9Di5SEf/3rX3h7xvt8w9LvphkqK6XalFtvBrI8Fa+R&#10;zy0kolaSkL7R09TUwGeaqc2Ndt/QUMc0vDKNK6WUVjsY5RJuCnaFyIhCrLegLUbSBDdFpVDobSqX&#10;zLeBexCRJpyQ0MptyKMCVMpsZ5skjCIhs5piAtDVhdPIgKRqvru/rWKhrlUakpD6qzaYSa++S6gp&#10;PCpX7YysjOhskvctJBvrJ59FUOqPrB9B904+urpVZPHtw1DOMattGIEBh/XDNedPwut3nIUXrzsN&#10;r910Nu/Pxsy7L8Ts31yCFc/9EsNbtRVdacqkMZHga2Fcb26RejlhrhIRWi5lfC5hH+zkMC2lrKIS&#10;+1lMRnae/WRCZGvrQiQR76O7ZyIjEZGueYzLIXkpX25uAYqL6d6RfHSCWgRia3Txuo8U06wdWj/1&#10;tGJERhV8uZSTHCvZNrleSu/rek5EIlaNve5t/HmVOydoziQ3Dn2/yF8+mg8nIkFrcyIRm0+mqWNa&#10;reloQVsvzxa2q7lZL1ESCJ+9juoGWup0vWrY5jqiSfLd2m2FtVDG2jlv8gb0AlZZnrdWst+kfJzT&#10;2toUQZl1Z33U5gj7q36KmOIXqUMv+5LyOkw44nis3bwDf/nPf0H/K2/rDv3AW+s40T8aEInIgNiy&#10;PT1x/HdChEci2ju5ODxdd9qeaz8hkunljmk96OWX3rDdEq3RNNJlqKFwS6n0xtBidIvASRARtZC9&#10;feGwvX0on+UrR8+1NtgSSq0L8a1ARdR2e4XMe6KcLo8EVYJku0xMq19Uy0KQAulEtA6h2ZkgCq0U&#10;QAKp9HpjySKSsmgR236NbeQTEZFt77PNTkQhScjqciJK7YCIrCSwARHpbaiFTllJKlPCIWURiUp4&#10;9Ib1k9pqq7a4dS8LRO03KzCoW3DlULzSKY/1j4ouayurqBzfOn0qHvrBCbjnsiPxwJUn4IHvH4c/&#10;XH02nrv+dKx4+hZccuI0HNI/C1nMa5YLofGTxSJLU7tQ0YHOCL6wLCIq4RgXVJKE6HZl0/LJLSpC&#10;Dq2YTLeENJ4xitinPFlKTDuYhCM3Ti8DXYfk0OIpjzYIKqu1q1aIEvZBP53RwrNIxqwdEZHWbwiz&#10;rJhf7q7CddhQW/siN7e0HHrWGDkRGVhXjb5XxD40ck7MRYqRzgrW2KeguWQeOydE0miS3LY0Ri9O&#10;yqq+g1TH+dQPnCv0soznSHOosmX9i4SamrUr12AWUJu8Acq7SKmObdIundxM608tSZhEVtfAfpJo&#10;q6rZF/a5hvc1jKupoyzX0BRdZVyTbxf+q6A0bHTLGN1IgyAwYKO7Q0q6u5VuGN3d3SUhndKd0gyk&#10;GwRe3o/89oU9e+77nHOdK9qiYdA68FLc0ZG6DuZR4lzCYPI5N++/1aYXN5+i06qjbKTQ721dOH8I&#10;lOKEboLXK6gA8qHsrHxaa/GqbWFF6ZGeYoGzmcWPwo69Cd9IBa+WCP1qY/wzneaRmxSZaFwlki7C&#10;P5KQrkzNLxsG5jeHuDJfEUyu9K8zf6OaQvuz0rvgW8bXvetM6HwwyYwsXzPPWWY+IvPV9L1VXSH9&#10;HPjNsXJYDRiqDBLBLEfldJOPZ2CS9qBfXLZU10dNvxjyxw0jIqLdEGpIgCguD8/U024g8UXfNpcQ&#10;aLvUzbvtZjT8i9qzs0PN0OWrDDEXVZ9PH5JAMxjj9RV1CKqEm+xJT0VEOrdnqmOPchuBSdw3Jrkw&#10;lsiS8+ma/jTZyfX/ftXN2xDKDdqxpkc/+tpX+Di63FDaSvEPFny3kwHk6wSBTFiEjtw0xR3RKoRZ&#10;MMrlRbs6RocYIA1y+iQA9Mrs7obg9xavXqg2Y83HvseKI40jxs9CwPwLq8hR6C8BYA55kzajKve+&#10;WnjiICcaWsSxvqDRg00q3EVIw5QsGZgo+jYcRZITEJVduJliaX3tghRVvpUgaRvhK3VgZVNXdHS9&#10;9YfsaPdgmz6Uq+CXS1QCR5vyw496+aOjHW+WXeXrEqxKw3mrIwMkCMjyY+5B/45temPEU2y6qooC&#10;uflOu/34Vd30aCP8QpctAuo44fh6UOhBREBfCf5HLVOX1EJazvJp3uQ2JWNWy0DG42lHsqu4xPLy&#10;5KYoQPWhCrJLnj7bl/WFGrsunwMLQXBrv7yNnzRTKboglFZPsNG1YK3q4KWtsIZQhoEc9Vrym36W&#10;FsToC13OST1EHtqhJYMIo/d8JhNM3WPze6TT97m2QVNJlXO8u3Hl5CQMcPjt7xs03uwfCgWD3wIB&#10;YYHObG+VdXF/rzE+LuubAGCojbSq8t2zITVXA3j8kICJsAQascKElTyBpyhWIzzGBH1c5lzTrIMC&#10;G49/8+ErTBdfSV0akSVBjRHd5QBAddPieDkUZlPDi3O5EE42K7Wr4SV7BpNuXzhHarU/8VRVQvnt&#10;ku9/wMgZd21oBYFYNoc+JbqU8kj24LfK5O4W9PppH/ymrxpYvGHU9btxX7U/gax6TsFbHqfzHV5u&#10;Y/pXRdb962PIorpT70uOicLQGL+AazLQ0coTYNm9OB5WnRB7ElxqT5WzEjl4OWnlC/RNgbeENjYj&#10;U3EhSetvAORqKi3Fdfq92d4iP3XHk4SYQLMKJFk2FqR+0Z/j1cEVWcFvZlpRrorUx/e7Gbdl2doW&#10;daXgWrhRz+mrOkOuWTLxIwcjoHW4HY1MBh7/sKfoqdVA++GvV+KeRogl/0LiXxnMFesk9EE59Z8f&#10;k5lGKFv9bhzzhKCSO0WIirjQ8qrcpHvos3NjhrdJqgUZ0vGZmqra5Mi+5uRyaaWZz0MN6XBpuz9Y&#10;V33gvOSroDm3upoLLnBfV3CAJN4o2qz042jSdgGbRpkeK7Xj5qWMFftxi0r+xBaO48TVPemjc1gl&#10;6bUQauXMiu39VTAFApWO3A9rpkheXQoJCFfgfc3Bg0IPMkOvMje6/u2K1Do8EXzKnDN8GlLY2bY7&#10;mSXNiJ/BYSo+dZUgUEKXm81lEOG/SDQ9nGZ+pR869jiz/67AZLROJOBF7UD9+/glw12wq/dHsn0r&#10;TZFA4exJW0tPi1UR9VPdWyS5uGZ+MGjluoaTugfgiQPIfYwNVY2uYND6AtIDwA/rXcDrEQkJUiOg&#10;oAhfswFetu0GtUqe8s+u6qHShla6IP1gfq22t4iyK5DWESFMqLoIn1wusWXv6rzlJrK2IZx2e/yU&#10;LGbB14fYtusBhEEUK9pt09jsyr+pnltBBA9i4BwlmGqVIZgvnsjfuQjatnIGfbiurmkn60/EL0L5&#10;hs8+jipuJaXVkLD6tqzQSgl2WyXWxcRUnFjseqatqyzJGa5P5PgbIpZWDE0tsT/vGJDX6JZX/zCR&#10;9uF3CPwHSojx0Xb5/RQZ+mFMTOEwXS57POVvpjAt8Cx0oTTcWLWMkGCF9mJyIFBrZIwpTm0l8h/X&#10;h8hPbjHXFpX1pbVZFokhJtVWuCv0rd/4D7seWI+GHg3kHEvtwFrccb+sGH6C97w7yaSlw1XAquO1&#10;BFcVjXWc4/FDxaHH8bJLn2HlkaYSJnhRMXuNusb9yX4+KyjtT+shN+njB2ZEU82LL4JhQ8P0sisB&#10;oYFZkIIaHx3I57NUIu6H1IF3tyKBf/++VflKvjVT8BCIvteGI7C8LksTqcvRqu8tHuu8QzcqDRTl&#10;NrcJtYvW7sTcobTaVMWt3D7nTnOv6/rxrlzvU7+FlS56eJl4BZshkGHEyL4cukE0raP3ltq8roEn&#10;r5EaNR8L2ZKj44dG5kkSaWmlOh25HnVzpMnIhY1gopjZSrEl6WOF76F3yDQMaqr+KNY0zkSMWo/F&#10;UIUkjla+FnOwT+9MwxD6DVYjYtk1kuAFDopGUTgOc13K4FMJ7xOG3V+Ua0nJcVR99uL0db4Br178&#10;RrQ8hm+fDx1vSHlYUF1IQ525wRZx9QCux+prBnIUtfS8ZguT+XLvqOIFaiOgA1NUoEFE0Z7ApMCc&#10;0IHMhzTCRyMQfk6kdO4nkULtR0NKEzXV0BJm+a6iBQFFE2QEr6G2N4tpi691mcKJZYjqSRNb1hFj&#10;4A7VrmOqSsv8Q4PFRy3AlVgtuSxD/kW/hVDXq9C45Xk6rOJrBxkfZa2OXV1vOwkplbK9cLl3ucKO&#10;FPHeaL2oSCePFV3dTgMgB9lB8FSSs7RC/UUC4jjMdOweNv+D5ND0emaamalAUNsfOB7la1twNdcI&#10;toiOQZExLpNLRwO2yUcn94Nnj98clF1LVkY92N3nkSs9kmGZckc43Q/u6/8yeDlns97ofLfSdmX3&#10;E/YRjP3ExsdidGRfMNR3EharikSXveNkxw4K90VQAGBQCIDYhx8UfgGBOJ/TbNQe67ZKAolaAcLd&#10;2oIcEns7h7+SdD5rfwACUtG/7Ys2GBe5gAaWbEUbFAnl+Da8maXETn6CgBi8/b9NcxSHjEIDSz8X&#10;8tWFcvErC3SsJcojriv44IlIyiYfZSQjEHICZItkT3nLLB/1XNq7upl5jx/CGkD+jrkEAC2hGYZ2&#10;5b5BAQmhJhdZUXxihHcEPPbBeJs6ziJPQtl6PqzTjFoCR0m6BfxruYo3zlRbT89hR8wiQ83NxVjQ&#10;sTx9Sl3D/2j8NZ92POt7OltasJSfK+pAowY1E1u2MciUDj5Z5rwwnii9UMLMYMiV1PaQIoH+ArSN&#10;i02Ic6IalSAoS1BkbWjNIDFj+K8SBR63N8YC3p3DVoko5HNmuwiXPjhMVKHSIhhtIucAKqJVNPtv&#10;7xiTiTlVNN3XL1PEqTZjuPZe3tc/mI2+J1PR4z4BkXWVdfnvjQ5KKxJjOaEv+VGL3IjPR+9os2aE&#10;qqvH6EtK07UmuqgqqQ2fM2yP0j1QxA3IsX1gOUlWTarHGq4c/5YYW2L+FBva4Ks6dB53XVCNq/pJ&#10;gdxgGZ9M6qlInpRPIs5NO25TvnBglcqR9zaJLcpxxNNW7Z2+zy31P/IX0D1E0FKeJL15OA9Bmx0b&#10;KRSlI5w1sB2nDqc2BRzDvsiz/v/q19c4lC93FO41uH7J1VQaPJtSCuF/8+CoT0w32dmfN7z3Z8WI&#10;fNPqS9M1w0saBEw4BhuqALeacBrDJC8qqePgLr9g+2qhqzkoBJJvUBKlIOA3iXn3D7HQYVSZQDAQ&#10;qDwi5c+ezNgUnAaTbGrqrfvHGCE/eLzryCDbVXAiCvF07dlSsyJUltb5WHzEeASFFGTjmLcXpMhD&#10;HEUaB0Aaw7pyaGqpCRnGDHFTbRqJA/EuJX7yYq+f+jR+STNYCI7LeNOyu0L3Zxk9pidxX6GfeFB2&#10;wDCEzHrlZBfvS+V2SYdnupUQkoZ04tGt/4D6ua2WdroEhnVyBXKrDEizcs3DYLcOxsFoaYHJ/mo7&#10;mhQ5sGaABsoTAsYm9OvyB1vIQauafbdycc/hcfWZlu/2tY8VU5bNfKIH12ZKOyhOfM7cQwYRjHea&#10;Ag3bjEBlkmHJnTRJcKXXcGwytXlHafQOLnkZ3mZsH/SLS0NomVXZWNtCfSeY+Om/5vetyEHvfbBh&#10;IkMs1HC8md+M+ab52VUHQapfyou/n2gyrK1Ja6uBEEbar4mlHsQG01ckh1aadNfRjtT+I2zMRcja&#10;1vv7/2hoL84Jv38ETrujx9Uzxinpe7BUtZ3v3/3L/hUt8kSs0zTFubxuWlDHcQ5virWOK9hBgdGz&#10;AIKQGuhahy5gIVcbRA9XEwZ/sl/u6ORFnshUiOTiOj+oQjin5QNyTh9fQbRdG3GrP/5hzhAxsQZ9&#10;vOOEYe7y/RUIuovAr292mmj+Iw7Ik+lSVXDX8LwzKLxB8XjeP7Bf7xM1lRcuxM4XNb6ncT3XDNU4&#10;P0EbDO7J5QZHlCyFMtR919b8ZmX1obohxfxECoKnJVP3oNo1AnhjwSttq1e5PMJzVBGRuo/3TSTh&#10;m5iYRFIqs9XY2De0UiT9qtStneUDrqrVz62ZD75x48ZBdiZRP7NcniXRH1PxXfi+LYMjS8b7GVRW&#10;2H2kBR+uECGyaCWhJQk7BqLd0UgqJ5IFqiSfNEyuezfREPOxgdrzpRWftcTrrmartR/1CPbpaEEM&#10;CvhH0/xsrdr+nZf51IQPP+zDXHvuKvrtADEdYL7khzd1ewUfZjWaxG2UdDpO/XvasduwZxaTBPcZ&#10;/U8a30OZkp5mJ2yvKsjZfnd03k0O3buIOW6d85SMzX4e5bFKsoCwT53O3r0t/HtUU9mqS5a93EbS&#10;qUgzKmAJkpHo2mYCK6na+xorTxo1zDsSZef6cSdm2mwYT7+R1/q8W+cfjlifRmMs/9qJBseprHiw&#10;1GcQLyy8Efw1VqFrso8Pj8zLXhg6vErOxI1BvOt1dte4MJ1n3JVEP5GQFdlMia8tlXkRQzjFTfFo&#10;Q/ScZ9q6vPDiFN0phUMMe3x1IDB3gVfCt8iRb7qPyEG2Zt1XYuSo+G7edgGNvuhElXvwL1r6Gzud&#10;PG4CQGQFhcgdzYzah0akzO7JqlRdHoAaV+ly7uQK3E4LreQrpK8ci5onjsyZFfY6BWm9f7Aup7yK&#10;/xhmbYIJy7HGDLSZ66AFG+y7XhF88wDqC+p/iat9tY2IHcn7ksY9eKGj2fnRyDIMdYSgbolX512+&#10;4wMJnBkETyHYug6uyKl5MGp9+Gg0Vz+vMyuP2oynpOg1V/wWlWlQJaKo0cbTKgIvT0B3SXdTlh/l&#10;UYHqmJzvX2x1/ovhh61w9GLDP7/EJ82gRU/j8rupby3IbJh/snwIYapf2CxgAQE90i5qyATf5l6T&#10;DhyZ5kw0LhO0ZS3RMZhGDUHRpBYX3i3yrq0Qs/8O4eEzYTknaeXh8H/20JnlOa3GGQg6f7a+BaV7&#10;9kClnKZwm8JymHaH9vXqys+vPBw0PdaFh/P1OWWNf+qHsVxDi0zJLeoldpgIZfcrnJHEd0Aykh78&#10;SeAcozYD4lTx2Mpq1WnpWVCTa46TI7r1UwWE9A3Zp8rcYX/GXAlVXWXIUWifiuL3bvE6hCthmo5Z&#10;1ScWJmo+H4/vLuZP8hpw5RYHan4uN/htXYkMn9tvatqvw2mYdzMbz8G/V5rzmex/TwOiYiNlilCz&#10;VT6QiE8jUPuPEWmIih/M+QcLV1OuXVUPBvoi7Q+eJt8IU3BCA6946iUM5Ntpq8PFcpCt6+mh7Nov&#10;59cfAXBaufgSPbzPUn9WGtUNvUftQTaGAhTsDLEJSvOxuvR0IL+IMOjVt/iP0j8gfFO/pAjgANre&#10;wr/aOYkWZc01dlHlGDpsX/mjHlgj15PqoNC3N5VEc93sWm4gUKP4t/aP/orEddMQTVdZUdM6EaB6&#10;5rML7lLgd5+p+mUqKg39RjlIqbAFQMvGAkEURktFq/nUO7BnSJ2X7cK+jqIpcvrx3iIKClE0WKVs&#10;JQ6Ji+wMfvd4K46FWp1xaRg+7MkldZgfk/5nPiY/mg0gKKAoplHWwGjasairGPYvNrdCkKFw3nGW&#10;bm3lHEn7/a4qSf33RUJySEIhGFT/zl168N8y6rWTqi/R7DBtYAz81RBpXX2NaWy50iPs0dhJzAPg&#10;ADEhrtwgSlnXj83QofuYWO3Ihe2/YGNar+evpWz9M7RA+hJKHI/xmNTWBTmmkSnvbFcmkMslX2T+&#10;WLootbr4Ij0SOCBVNf+nOyAyMHxU+pgoUD/OA/khM6vzCK/VibU5jtxnGfywWukbOpaMgQo1SMLr&#10;Tr2W0yrPZVW7RK5u8ASUYZCrsiSZ0hCDrZ+iLrRyk2kGB+d37nQHk8/o0JM30Q9bxvGDCrZQhulQ&#10;FbbnFYmeE2ft+m4+fgxZrfkcBgWbIJnMK5oAfM6bu7bDirP6v3cv4Ql3rvHzHYY+K2XiifsX8kqp&#10;2YBNbtQEXJvgAdS3MhCTI9HzQIl5BYhkVFQatEMNIsm5vSus+FXLdxpkaT6rbgV2b8oHn+nbxCqG&#10;hyJ1rMmmLNLKlbCpHvF+tWym1L1spx3Ck3arl9U0Tpnr5WsOBR9YxgPAvZDYSlVHgBLTzOhIvFrB&#10;KdXKzSdD9HbrkPUhyVBV9UaNY9XHv6k2NuQ8I76TyznY9mH27tV2M4unY1Bhz/l7Sh1zG9JwsU4O&#10;Qe00h3ElsvJ/z3z/yg16f0XKPqpKIu/DwvcmP7xQB0Ul6Iz8lWYOxWmYzznFuk8G5HtEEZQ2rtOU&#10;Q5MS8ZaFf8rw22v8Wl/FT3RmKID+xR6E7lDXTU9Y7Mwvesf+/SdVVSfLlW0pI3D18X0T/9+Yrae0&#10;NjMBeNZyxe//fgdUbiqOg5ojL4C3GyyUv3/EhByeX5jYtM2ZzWOsWEtBF3mPHRGFjMSuICBDYjzz&#10;ayjS70bGcrBS6H+M/DxkAaA2iED9nJvi+/dT5Ew5EWp4OsJ1wjSEN0CaHwlwqHR5/g3seVYSLsPP&#10;Ms6ppbo8bKL9NGLgpFzNbzEb8cMDFpsWsnWBBiQdLV6VeW4wr/KYrgZcOfAMd+3lRNoWXbV2+jDv&#10;MWv/6Pp3SXkzvBxrHmi/KUAOERMgwCHHPKDN/wVaxoVdwNL36g9eAvye97s2Lyeew42LKEOYbfgd&#10;664Ikh1R0iDZmgyJSCp2SqjtAKDgcUirSeeCdMnwqm9orddx6J5NQBMpw188pERitJwEWnJduHUd&#10;SqOoSUH5RYh6XCLdj92d5RjT0lm5QPJPOEa8o0P0tOBKtoNHGPArQ474BNptO0BLQuqxUcdcxBFM&#10;bFFZ4v/WmlJ/pg311MW/Lfic5FOjwvG05iGv6fNPTj9bYoG441w1kxeinH7fv9pSyhbmpNHhdY5k&#10;n6rwew8dz7q6bl4GNbBPI0RTl/belllT/rTtT+yBLXFVTdVrZUbOaABt9MLsNMi9Z5uqV0W0RB88&#10;AkOhT1OickFL48TZ1JfZPWyX2bcC6lQ9zXLIcJz91vBLZs7p8czlwmc04Ym2E3TWd23L6FDwQNPB&#10;Lk7mucVWRLi6e7m+pjXvUWWRy0embt/6gVZnfhetsGWcGKn/Oqydsyolkajd4ke09WSYSiRXzhIl&#10;BZ458akkzHxGFJWVv3Nq8z/A4qCj8qIqN1eGfE987vaSBHWOjvwvDb7m9wehYQSnEpKSQI6dZ0tM&#10;+SOdNOrfiYjkoVjbFF2hp6r6FKeiaxqWtGR1BD00qPITQZ23zxjrBkEdTDuxYX0Wey/RtIh/gUyC&#10;jSaTs3gcR8DnZSu9/uz25R9dmClvk91GFLkgTHjnzeMEde0uLjD2z6YFYfntxyQkxJUk5AFQvvbJ&#10;W7Da72mlq8Zjm0eWSBBV3BFdBZdeYiFdyz+XHVOVaxjupy2dO2tyeJYkakdby0Fs8MK5qFAhWYCn&#10;wMgC8uEaDVLYlXYPjPVWLUYFo37R6GeqXN6xUfK1K64mH06rv+B7o30gD1SKMdMWaLP8PUCQbwya&#10;nqukabV3HL3ix+0WTrHtgk07IDMGa0laYw8PCI/LH/zKg07N14Y6onUKD2x8fLvjPnKMBittFO+q&#10;KpbgcuTSlowWfzwIu1Egj5AO5yjtICO/luD7G/sS9eL0Z8FhMZbZhCCpplqbNHyBf3HDtnAhxRzD&#10;BFNCjJ5mlseRQM8WXrCnsANKlkafsOz6aDV+6pIFVY+RL1sRAGb/llMx4F/wz5LAUSbJDFKiWFHD&#10;XN522jm+2jdJ+eNke8n6dprzv+FVN1rk471h6bPGj1qSh9l7stlZmKMEXJIk2AxFrTkcf1PrSpyE&#10;EufwG6ZHYWINnOUy/Mm7N1sJ16xi0wizTH8CiKRn0/NhELNG5PxUzhgZxtbqDiHe647GJ099kAey&#10;7j8wgTq1F2IzK1+uq9FaA/po07ugPso5/WN25EBQ2XHKPbvapbAOWFTa5FL0450F/v5FoTKeFuRh&#10;P0FAXZGmPMrERMDS59vnOIR6Z8nd27loWwe1d763d0431W15G8Vh7nlOkq9jYugQjB6CDXrl+ICz&#10;durT9Z9TsV+X7geXEy/hXb7n2GROOw5cDJfK0uCgW1QXIHt/3h9Y7LUBr3Po6xbWBKQSOjwAopJT&#10;dimcj8wz0+O2wF+ejhwG42m2KlChMsiz54K13LXpqAhbSj7DrWhHxU21nr+H/rWCM2uUWFg1T8w3&#10;TW1Npm8EpuKarFxxiEWUpO7k89bIhzdjF3oVVaP1QWbNIeCgj2/i7W3cwkxKXEOJGlXUFS4siDlI&#10;5Hot9EYewlChLyxiG+w8oK1GmzE+rhjimBuH+EWpNiS1fr5vPYqRFiNiL50GvS8Cf/7zPq4RJkpI&#10;tND5VafIRQDPkRgpd4D7w85WOafr96S7AOXlm5oyB/x+2sUzhpAN/EsJi8qY0FBrQBpi7MGQ2J8Z&#10;9cm6+3k/pRWdOUajFRXfuavcIvFgNF4+1n953wkxgZVtEIP7bx2LdSAwv8ki669EHntc/HgQQrVr&#10;+oCOooyXWVyR3DJCh2qvrS82T9KW2zR+PnivOtixIlNvZbMQvyB+XP7LGkQ13FG7tCleHTZaUPNf&#10;qtY7OEPHVJq8FkR5N3BA71rgjVamJBYZ9bwWjKkipwApwKkOnpkd4timpQauAWobSJCpsHAnnAXl&#10;fzJbDhplY9r7Z2b8VZ316vFLx9lf3CFP1IH5WHkHq8/De3qXQ/fqgpYNwYKRbC7AOB+LXEd6fb9T&#10;43/bBi+gVGfAuZk4kDUdVwXoOKEM2QHj+oqY+31UXu4/smUxeUFMLD4v7d9N+P2Hveoi8nBFai1d&#10;MDP8DOC8TxUupaIKqylw9nRK2xh3fwrXHKvQeyuXkOMlJ4vUKYqSOqB8Y94BS4I5f500LPpkeIun&#10;TsjZPQzVmGMbInFEZhedTVdBgkyfZ9abC2oc0cNH99CntfEIllBzuYu8fGKG8L57HKZpFR2/PRx6&#10;GxY+UryNAjJqtXE03slDiD/dGGtEwR7ZZ4Fy4BzXp3KSOOXRIY7g3G3aHNMrzYZoihCl+JgvmYEF&#10;DThSChRhKkUNxkZOwu+xhTEMHkVe0EPIXVEeMIUyCKyw1jgzm6KwnB68+biwpng69WlJ0g92GnTf&#10;vHp7YF4iJAzTUV4HqRP08aaDUi8A9qDBDnXP1Pn7Vstd8D/LTqU5qZU2My1aUjKp1rfCz6Ue0FWm&#10;SpxxC+UmJEDhcllAXlsRM2+RmkDym93rCx+szNV2rOyJkqrQFJNC82YZyueJSWzvy+vWVbE4OYZH&#10;GqaAwN7koh87ytokACWqsJIRefFk6mQnDhMo7SVBnGICnb5ukVAaOml8dOPcgOaHL/wiDSWvqe5T&#10;1S+5BzO3OFfHbvTvsQ4pnyhb4kDauQ2+V+Ja2rxqGdTwFH2huppZ18f/RIYlPQtqJkfiy23Uy4fC&#10;bOi/Zd54cRexmaVpDz9MYqnGplyMHp6PjZ4u30Y1pBdtFF9LfjFMwY0NOZ0DLRO6nuRFSFrvPxFo&#10;w14e6OwH5bp+5WA8FY857sRHXfLVKDsy1NIq47JBFfFOIOC9eVbZK2o5rO/MjLUu/Khl/rh5MEMB&#10;N4MCMmDgQZRod74i6ZLDx8wcT6ASeIxV1ZbKQ7Bd7vWgih0jXvPt9a6ZL2obWZziMxLaFnLjJt82&#10;P8lHeSSo17iAxI4b1oCgZe7NRB9FvwbqQju9le7P10EEidDSLFvN7VAl89mu+j21k5Se8BEZdkOT&#10;d+MitmD57NXQUuoyRS12HIOnZY3zxndYPa/bxQesw4gx77QXrqfrurNzbBZN1Pxlxh9zpJrggtqm&#10;GM8pz5Lw/e4KcdTq19g4k+bvoF1DA+eJ8grg7tRWaT8cb0fZfDyv8iELacdk2+kjGNbb28uOHRMa&#10;fDnc1uNCTi35imfqJhg4VT+XY+3KjRQPpybESZefh2IRSIZguGBBIzrxyagfaZNcW4iyUtOl9IYK&#10;GuMDrIGJP3VBaUaVEzs7gHv6BCsI8YJnrE29UySXepNtSRvmNPqI0Npq3pZRm+79gUiNCBb/1X/A&#10;qdyDlVv7Nu0nmKV4bHK23U+HfmuDsCsF0zpKbZxka4t/6DtlFsVjVyFsgdJFuciF8afPuKSPkx9X&#10;TNCXHXEtMMw59IqrrVZC8rQuFjiAxB79Lae5g38X8G4oLWGc8pKwC4dAsAkELIao80OelYM+U9XH&#10;OsfFCjYFgBu83Bo0nxAGL9FdT9fZB+Zk37JLYkvT5VT0dfpar5QavQpdMOXa0BNo9ePJnj5MHARW&#10;PaXMjA27RyRDwOZvFkJDw0sD4oLIEkgYu1AGmHFAdRBwKNAItQlJ9RoRNckyCRR2254l0PqPNRCE&#10;1c99KL4Dxnia1oaSD+x0jDjhak1CJA9ab8CFNc/Sm+7cuTErxciSK3oRE/WLgLcdLvRj/sww3C83&#10;P1OM8/1aVcTelBhlH93xKOs0uGxIMpW2uvDpLTqSfa7FN6P4/JZOwbJPyfhgWm13M0e8M/yF766c&#10;76ym10HzRdQ5vT4234mJBuSY9Lvzp8xy5eRUT8EDuBBXttTiftEzZGA9ITG8pzOJYTxBiMTt6Zea&#10;SEPC5LKQo/x1K9ajHPFgueq+foqUcaHAdSWVCC+4VSlly7uqXc9/YD73fH5u5CNXiDzZCGVnhRgE&#10;iXgXwLXf1DvkcSuQOetc7Vj4y1NryAdOWpqtefAyunuULrMEJgXRVf8SNsurF9QCZ43pHnviK1VF&#10;WJzvgKiZqMUkCd5jEH0fG8OgjlRuVbK2ejOoblw0c1lIxvbUorFyqr3NkMO6W7ZKFkfCYTL0kcz3&#10;LhepctXXZ7J4wrD9ho7quhBZKMUUG6KvT4CqQJnMVJcddSASd7CiWud/tf3taZrqU1foPNnKF+Xp&#10;0xmMv9kVvJnGjAx5asXkuvrosKoH7SLh3Aoa/Cipyxr1BizKbsey80zKf0h++elFu2mx33fqXDaK&#10;pQ6/GNtN8lNJEVX5XVfU2Px00+n3e96ivCM8rofhFhl9+VYll4Pkbe/aqSX1AC+a59G9f4oyTsKZ&#10;QQUxi1pcr5E+kabo6oWdif/1l5UgT0r4I8hxEFVcl4nxbx15PkinZ98CbA2C6uHvKVIQ+mJfcpKx&#10;Dsnzsbb7P1R3Su4ssiz6jyi1hqOP4gPQp3gqmZPM4Rp2sBef2HE/1fTCOcm3Rk/iUrkpxuxF+Vj7&#10;k0ABF8tP0SRaQbkuHkSLt1/+DS4825HZ32k42IugHf7BIF04iKcQ2Jnv+HhymVszxB1R8cN6/Mfg&#10;0cKpdlec6cf+SLw0n9zyUveQ11Vz5sd+uh+lxyDWQg3h36n6JJ4E5whhNYpBWjLxrmDjYi9sXK5n&#10;y/rlstqrpjuye13aUQJURKdg5+PurmOhL149ZdqHqPQhOjq2D1rgRCpxKHPqUsLwAelanNLj/pv2&#10;ERBJRmIYVWrAVLOfgdhOvM1EwHvsMCyyPbyv/+l9Ii8eGona0b2XEKrLQQsb+2s98OnzKAnkrfLz&#10;2F+MNlPm+L5tCLjc/Ncv4eAf70KINocPp3kzkR4Btb75kmJx3MmJySG+Ae/rjpEbfjEYODIgxhFS&#10;jcTehqaTNg0zK4VjOsrmpJTzfsSED8Ty+KhRxvkvrTzeO3wmSmwK7X/S764iuha7OB1Hh6qWlWRi&#10;Y3QkayXwABHjb+594pynAfAg3J/P/8zqozvvRjfO+/f9+lPguOZlted4aKjfkbQimXbj/jOvo5Gt&#10;8n5+74Qc+7GVU1LkJiK66KiM7Sms+7qr0RmsR/CjVdg7HvEvYt4ZrMtq7X+Igqx6Lf3l8xiV4VVz&#10;no6Er8uPW8cObEY2PE9ypPqY9nLZpOpy8qGIx/Lzs6u2stdgQAeSD9c62znnQC1oLjfigT71SRNe&#10;kKkzwMuB/1N2w8TSRMuGWlMeUz6V562ZPGX49gC3kfOnIP5tezL7Xy89Pz5QBr67nxey/mJwNZGz&#10;dfBzgllHulCgQ6+tLNu/WaWgMDk0C7k1DIRHh81QgaemmO0dic/2Nk4sVbn2eM+xrw8cmhC3MGQT&#10;jkKbgZ6tMgdomlk5PMbHO0V4d+JV31+34l39NQ2598mUMWEiQq09FlBMkYswg6o3PYk0U2lpBT7D&#10;TaIZGpuWn3YNTcQOvhqq67M6Xm9YW3CEeT9ck37vBEf3PlyJvnSnEsXCo561qfMSGT0WZOaZGUc8&#10;vsmzXk7FgVJN6mwB6YejI7/7ccZ3N32w83Vc2UfjuSHNP+38Hpfks4Xf3a0mm3DFmiSINrOH7MYm&#10;QLNA4MzppAg+sEofTwpBsy876dNLE2PnwetSsfJfD2drNg2YOo5pWMMkffCfQKkNGyw6YmAwCZ9v&#10;nXpATox2cIvUTM/awGe1zYuuya+NnLTZtreJ3G/gJvMBzWSC/BNdfvWVUPtifGSG9z9hmGTS/id9&#10;xADi1Ix3I7h9TEyH2t5wUs3gnBTKBPOnOhLfBGrrPR2zhZoj+exWv+DIc1XbHjLKZpMngjB3+szn&#10;OuGmhdCAt4XIpnObdoLVUjaKLX96SAYYOl6QIMcqHsCvicfhm2JHihRsM4cFo7TNYlYUIIjekz6d&#10;nYuqvqm7cOKmdJ5ZozgY3J+sRi96xQFwOGAKQ5sJW8IQ3v9UGS2cYP6mpQltn5yXxEzWqrfAkAuB&#10;/n77T8DzO4PPf6zuHqhCNmM7302ZfdzocaQMR+Pbe6BxM0Et9W0UV1y5qmgy15+lKARohYNtqFrV&#10;bBnXVOJitdgC5zfb2UaoLxJyJJEKPaKZ0Zv9M34J6R4pPWTrdt4UuaKQsGW/i4I3Tw0qTaRJvb4z&#10;p46FfN37o/sK90Ky5yPULUIQkS9zb6tCDdh+GY0YCLMkW2MQCYXudDuMjeXpWiaX/eehrMoi+yl7&#10;iCfZZ+G2zcnch17/RV5QkBf93QdscPDHEBPOj8Y4D5Pc9X6qpXacuyrDFjZDAiN7MlJs+o+dvKMs&#10;pd9Sb3QN63KS4zq3C5y+Pn3AlPRrW3n3HoNzGrEh4vgbpCywqsurJf3u/TXdprmGLUpHxNtHqopO&#10;X37zIZwBTDADIv1PXRM/XWBrLhl2h/Pf5McMmUYYXY1L3s/AggqDB6vPFQWyH5jzkyOnj4hghmrU&#10;RdnO7129nyWsiacOqZasYyaIgpB2oAD4+JvAQOoFJhAZXGHimspwn1XfLX7T1S/Y79XIS5PPDc5i&#10;QqB0xlmPLofqst4nbGmgprDBR0lM9t/TApZPpoLVW1fzGDsPtwnwP9s3ByalKLLSpfYdmcha6G3S&#10;7mBdWEtNm+PPOoRWANPBOrJiCMFxvs3YK69pUUEMhdA1JIvcU52/6uNm/ci1mV0xbsZJ7z/LmOmS&#10;zE59Y1ZtWIN7NfenFy5rfUP+uvtvIzkwFsfplqWqD0EHocP5Dn9b3nOpftvOEX8mfN4+evnwgdyX&#10;D+uIFycEO+dC8YA6WRY9H75rUZwnkWYdwkC7UkgO9PmlDwG9ieempopvBG05jIoeY51yzx+GZLlU&#10;l497erw4Cxdn3Dei0x/sfyqbMfhPHktY2D/rqYyL4mT78NLKJ2xlc/LOsl2caUhphh5ScHScqEYr&#10;cSEcAb0a1hnOG7D9zyByyq/ldz1hPgB5t+6L9FC7sN2DvJv8j/kQztKrOrE7sd1R4//0CkUDtN6v&#10;1fqCv/94oCpfZU2iWSx2spAbcpnG/vrk123hIQY2IeDYhxCECsNBoISg2WzTI9+vtJWVz3XBB3nk&#10;vinHsWhTy0qUrwYVT2NiI/mJ6l/cmEMWfN/BQh8+6/BU0gCLK2jIvzkz6bNli8ExTCV/Zqh5Mww7&#10;zvjtz2HbNx6Vdq60xU+fr3dyirpV5jS8sWt/gf2Lx/GZMQ9pNez03bndS6NhycUBMEigLwz3W/nN&#10;SzW/XBWLGD9cbcMEGtyDsQa/dra66Or5urwhpT+iScac2EvXNHPa6QktaQhlMo37aAGUEKh7y8Xx&#10;ZN4kjZIRCmL64csLG1pgATcAuRha0y+AXITzOKw5QGFCk0y8eeJMgc4oKxci+K08ZHlXmV+eswpH&#10;37dAd20+8I/pkT5iVlgvHm3TohAprQ9HUgwijKyCgjr8jAxEFtvO5S3Fg7zV/nXlct1oXsU08N33&#10;wzTN4wZf4Mni5tOHSeDWCmd8UWtgprHV297a+AsLrH+8upbN86s7F4eB1dXw0O/eH+QCC3ikwDNy&#10;/1WN0bac1590UHRPK5Y0PhaLOwj8d7gNutNEJTGgtNPzwfJZbc+qsQ7yIKFinjjFP+XMKb8oi3r4&#10;khJFncsRd52amq6ATPNmyqXuZY5AZwdEBQ8knwajIrpmLWUlgGmEWgraBeNDU2x7ThyxbLM/AoJz&#10;Xr5jxMHnXd6TAhCmefwNnDChKRkNWwWOsJCqmGXqunxfFMvkyt+xGVfk9hulpGJvp8YzmEkrxfnv&#10;wVToDKD8N0Mmnizuo3oqwk9tIq8qkEpGwPxmE2myXNw028u1jbvBp0+jUJuvL8c6sLoyBrbDnwCa&#10;TYKE9rxoBxX2j+X/KXRdMT4/T/gZzTSdnOqfikKozvmoglg1oWKd9bTW1G8s4A8GL/dsq7LJFWxh&#10;4l1OJDzOeFqZfUo59UA8osrUWFgh5N66gBmnMn/xNMwSZDhNKpCGgsUpaHGi8S/mAeQYTvBzjWRa&#10;apXG+5n2dQP8w+mHC3L8ZOt3NDSVDF1a6jxDMMgmIj72LyWwrGLvlYUilsILpmITQdUAJebzdjbL&#10;KVI06p1Er1LDY3SC/Mm9cr6gt8VUZB38hI2ojNSqZgl11n6wBMRvFzSXbl2Go59TGjyRYAnfKZJ5&#10;Em2Ee7+7IeYc4sHgagKgzmk9HUY8ldTXel1+QVL90h1HSsy6HP599UpdJ2H+sbquYGzTB6rIuFIt&#10;KQbmfrXAjYEBhUP8B2YuBmzw2q3tAqbpKy9Q9aNjfm61kwNAyVOokJcHgeaUeexhw/+GfXCGzYY+&#10;anMGNNZkRHSDadwSE6Xsj4afbXjWcF+1GSaypYi3piaYPDLmH9dafwR8UGx9lCDi+n6ZZOwSFnhV&#10;hw+AVTXKF7geeCHKytPJfmYfh1Q3hFrXpnqEmJgsGXn4afOAYnsfKMID7oGHK/tnCV60oYEP8SU7&#10;nRYRItTxSLAlHIBFJn3AidH7tWYMluBPwhE2DdvvK2Z8eYsph3lmVYQXaVsj8RNvgobE4qeG4qdE&#10;ROx55V/Uy+pKkfEfLN97GL5GyP3rZ84PDc34nhF7o1nhij48bJ6MxfSernT3EtEWlPoiCtRutMdH&#10;q0MYOzrqhMRIyIyiUH/MpJlO141ofJ7AcDmQmw+uTMeRVzZSqi11JbfOjZ5sjsvnfd8LVa7zd65u&#10;LBLV8qDPE7OIWAuawCIeUI8MVPHff0uiLw6F/o4zSgc3tCW77PaQgsDgNa9U/xP8PbSPJUIhTEnN&#10;TJ7oUmCwzKCwJs0t00eq5ljQRdiQuKIw/Adzstj6UYX6Gz2eVtS6s+DYlE7fnMBqyt8n3QcTzdlQ&#10;XfWkEaWnqnbf6vJmqUEMPA2xZi1E4V2bRrrL6RPG446DfxZyo9ouGsWJUyIZISWbno91B5ldcQ5n&#10;B8WalwAbL9ltSRZWkQW3hqKI0byOthR1AbO/CSso1qje/f0rirpGB1B0VRe+uAxH1CmeR+Rl6/Dl&#10;TdgOob3aXX0AfmoMtUbiItLiF7fm8Pr1hdFPRAvsM5lse/ExLl1XqPLy4KUTFQQe9jUhl/hpx6jy&#10;iqw2Ej8NKLChkR9N7guZ8L+ytV8dWw9mmilHT2KEnx422YGTGth3jFgCBx912A5npI4kptT4Mk48&#10;RYriTXc0Ktlc7B7NVtwiIbZa3j/wp9knEWfKPkXqIjwLqDaHboYcgzGS/p1ZOQ4JiTuBqpqMGmoQ&#10;ve77zdHSMtTBLPc3rn7PGn/vmB+6j5pYSTgFrzeyLWiOD8JDzQ2qUpk/AmKrnv8Vsz37d708ZRMJ&#10;O3NJyyAIlX8c3QXbHBEZ22mTU4pUnH6kTsfbrHEQKGQG1q2BXaFHEM7P3H94iD3FiYglIhxBH7Uk&#10;6oJft56PZjspK/sFVLm4gLAd8JAYFOh77aWAi2rFaxgaisT2KbWzmTNRHQW/exRHqDoBJs0EcshD&#10;DYMiFfDRUWrwaVjqZfaN2fG6hVnwVwWBOKNzCWIeZ/6JHHxN28GrsU47h4ld1s1KNspsSud7MTRV&#10;sM9RlWAKq0su/00/SZR3sIy5he0eMLoLulw7KN0zjg4ODersMoxvu8y1lGFRfmJjIsPtZ+poVrg+&#10;WN+neVAkvhwtoyZO7aeT2CQVbI5l49Vi52/wDzbJe/mDoRNIARUjEVua8UyrgDIk47E4RvBHgzkF&#10;9yVomHK8VL8cQdB/EXu/waDo4Xw/9XbOn6cy4jngYWZrkuAxt0mlyN3AGPiXUnH6sIacc8RnRGxr&#10;biHUerBFsYoEX1/aINcKeSWjm5NaQzYperX6HbbA90vf/7AE/32lzhDHnhMd7HT1S2E26el1wc8o&#10;wKOzYohXz5iP2FFHa3XmbrSpfiHKC/LWGvCllWetjI9dtg203CYYrhuQV8/vvEvV0QxywFX4VcSS&#10;vT3h9xQCiM3sW7+ms16i0ITkCs6T08aFDw1Wgjbru/5hrjQf951FT3nPcC09hPumTS4Lh9O6mQCg&#10;ig+TdEmkNN1coiBEQ8OMGpVSWCASQ946+1Q6gyfpXV7Os12y75ejkxQoVOP1V0f5q0JU+8XKhk6g&#10;gwy1EWkqSPVtOXs/KmvLSHkTGog70ykchZux97KcmU1lgV3eQm+qx8vvxlsZhQE+ICp9aiV62JWZ&#10;U5QjA0+UtJ9GwWeLxAVEhBZkjJSXI6mN5OW/87krIosV7c+pZtNYQhW7n6N93YY6TiumjCSqFfGU&#10;dawrXItrfBbk0OyQZbvruEBtww4TuycnoQy6Xww5ZzTwyPiuGpxcWb58cnzhoO675kW8Ln8th17V&#10;9DTOwQEEOQytsW8N5Zr+bu5kuZq2xINIC6DHizuGrf91/Ak6Gp4/KAMBw3vMK83NKr73JWZKMOlB&#10;JNGhglbgfF9vVDLh7/NQv06chylukhw2CpO0usNI+I4ueAdi0tdHWO0a4qLWngkDTuGbD/tPcgaF&#10;wiGzMS5k3qHzAQ1fWKykkJxQOp+vqzetDB6x6yMfZvTij2gI/9prm/g83B6JKmIBJg1DJEKoJQoe&#10;SExc9bEcoWLLu0z0jDXvovEFwuS05gQKsb4ermat6sKjKisByxwNL/OjDnhwqRMmA+u5uiYdDr76&#10;/3if/ibfxOMcF7lY9Fo9sgKUbt82/DHZXrxBZJ8hzJyHobIrL5Dm41danMqDe/wAhaEYHRV9bk4o&#10;jemxuY0EQSxUEpI30240aF5bz0rDzGqujKSTYUrC8INWOj6XN4AW0ocrZgJekFWPO3TNlaFLoXJo&#10;yQlWFJigI8rth+wo6msQ6BWC1W1xR60LxGq7DpurDn8m73skCoNxtEi/odZuVLXn+vMjDvjJnUFa&#10;thatrp9K8Ei8jr8llLUfQhENWGCauHIqsQUdNWPrLle6iqfAZlGNV7maj2yC5DU/gzvpk75FhwGV&#10;Fn3HxI/ewYnBxUGpiD+dpMXXJQf/lHg33clHTp1Kvbped+D79LJ1OefqXjs99t4SX+JYGFBYYjN0&#10;Gfn16FlmscZzHiFM0IKEzGw7C8gXZYpRuyQFNRPUWpZvWo4VEIhjlAkLRtGjKRIkDiHVXFXNAsXm&#10;ai5WMND6qPogDM4VJR4qEPq5+1Himpr4+a/DVJtSc3lROXNUO5DRCzCTlPT1K6uevbb4Kz/H5HeL&#10;mtOfHx/iQjuDqymvuMmch37wqaYTgHNfre3i8XZ7hgUE8ULYT34t+pBymYdWMlwb6uwWDTMCVxmn&#10;T/elpaUV1Upnzh/6A3bUL8Ea2XWMblHvYVR6A6vhQ8Bw3ZGhmbCmZ9ge+GK5SR2DYagfMJgRmZn9&#10;gpzeWPjCoPeJLmM9dKjX7chg+mTRonxj4+dfy529pGWNtzR8QBLUIOGNnEuuB7mIBNWTxW6fhxX/&#10;MtqFMJke+h9q+nJVbNMP/g2hQ/DoQBMAQ8cIWtB0tT8SF946GK/atSBgK3FiFAMAV1SNYUj6kjwJ&#10;5WsaEspmqg2VQNstKC9nyhhxKpHfdXBPyfHCbs6WUvyBHNUqPF5I/RiklnGH1lk6OsqHLUc2qss4&#10;iPPp8bffPqncy7XKz0Rtt0miMnLL+vgA3CgcYN7C8a18ykh1eUx9Ms2dEJ83RofI1BtJQNaIsg9A&#10;tcik/0hVO3F3N8jFw2OKqJxlTee8KV6Chv1IfB4rkXGlih+cYy3IXkLzX6sFyHY3jGCHmnPhh6Rb&#10;/9XpoEsaX/YQrcWBVFWA1npOBXMbTHwypkr5hWqpSWZpUF4oIjCPvOKHa572BwC1kQMQCGHHoqPo&#10;zs5MQNIiWi4YYiH4gb+oVfCu80aNzPtMtOKI/SdFTr2xgch/Hyj+vR72A9GGSKgQOOe5KeXzf+Lm&#10;99fGXlh0b4YtBWKrVrtDOI+pPpCmEr9B1HyTDBQNoBYboUYkxf03ahGF4HV5OE6rkBMxNZgZ46eB&#10;SDfVdnPMpoSH5nFzF86duCPvVwRBqiROSMZ0GpCyfc+RO+uMtr8FarZayGAHGiK2ujDUbdbTeP6N&#10;gpilbqPZ5Th9r4uuNBsdZJy7THV48SgSjjZdJ66O5u362zB1al231StQR9BGdeo90kUnrBakNAev&#10;9JsSSy+I2SoMMxKbqTzlG2mw6h9CVdP9BW7fszntBv8ubWKwJl+pzzqIXGmSXGjBNPStVqhxxtAZ&#10;fsQ/vyuTI8Gdo9JMa8HevFvxyRg/QhlVbz3MH0TXL5pshW8PHzEWXTrM1UehH8n+lpr0bbTBnKlc&#10;6WvHuH220lULLsZN+NZxGLXSpX0u/MGBJHtGlW/TRq5n5tHlOOl4KvG6hNVKRXGeRA/XJXCb2l1b&#10;poubcWKa06CNByX8SOl99gyVVidOcJDpX/QqL6ob/OcXRgCqYcAL3aSOD+K9Qay9tjf7Gyt6LmCf&#10;6vpHeQ/vOPFc7NGZOWTIAZyH1SyxSvSnGEibpW+TSvVbnUhVrGEbzlHJL2XlRAYadXLPEzBEUllI&#10;vGJITNoQ+ZQ311M2V6srimWmUk1Tt+q1zlx46qigjMr1FVODurM/y99bk235ev3skFUxFzP1JKYC&#10;LLW7+20JJcXgALQ+MyrY5NXpaCv0ths+s7OGqS7fdfKCpPtrmTtKeuy7R9CPqCMDgRCwpgEqusoy&#10;nxDqBJ25LMZfu7ose19PcTuPacRXoiQMBYASp5LdXXUcXONZJGj9UJqXyn8w/cwCyIAyDEP5sEyr&#10;iEgQ1vOorbuH6LQkUtWs/kf7V1oGGio7hQoIZGqItYzYDRu98s4KOb65ojKBuWtZ1ld5ysNjGZwK&#10;/mKxbeQIkJdFnK9/s2ue9tCvljEcrq03u+Y/ES8zQIsZreE51EcjFimnYEhJHG1X1i28PY8LSqqQ&#10;qbkx1+UqlmYrOeFbP3IhAtxphpEZgS5uiva4xk8dvAL20V9lOkOvDZvG73icPo9nimt+VI8VFErs&#10;o3eXDKsmEor3Dl1joI1lvaTCbaKWqsBNin3Fz2JEBCC9rA6q0uJHCcgwl5dMdgU7pO2ObcZdSnO8&#10;8/DmzUWYdA9tpEYzhslI+tcPx9KJm392tN11g5kiEwlx4UEyKGDZ4X8cst26Z5D3HG/4C3CKvB08&#10;G0dHuaiit2/RriM04BWNMiNWSHhBQRYd67F/vTEwDuOXiYudgpTaajD0etvXfb3muTsVopz+VXh7&#10;FcRk4xe3VVZpnjNHagJ2OEqeSKgHKtfIAN+ndfi21exirgKnKxZ0+46xw6AePquVzBPb5xaxZZ9s&#10;7RjtyJLS3OZNjYetikP6LVRQhujIIayGD2oVCsaHNrC57jqWz709tdxI9+S5ZODN+xlEVpbK7oAL&#10;zUyQQ4+GUPf6mcjrAxj4y9aeURNv6I1STb32FY3HEPiWsbgy+Uw4o8+Ef5gv0fCtwuIOsmkxLdcQ&#10;tXtLxz0NGNgZG3r37Yqzg0xvrbGm3aF9NyaRjlzXo6PDX4uzYmbUNcies+mKo+fZq8PxaL48MzB0&#10;RU+4e8XIQy34ZNtX8LwiZ0uz1VIFgw6rmsn6lFE7PlzFwDsKupue2NcU4rT1BKgYS0FKEC4M5PCk&#10;/5QtAan7WPnk3dRgqaBb3HsYdumhBQtUl4ZCsOyMsSO4Q28fboNrjm8yaKuz1JoSq2+QHKiYDVb1&#10;Q5KTWVm5eVFLKs6EvbGueQJ7nqVCh6phgZvDwd4W9BsUHvcZRAWqn8N+OJdg6EWFFujiRXPr/LxL&#10;Quz+BqBnrw3iFjTXQWnu38PkPlZ/Wy6z7tH9pcmHNIcAf7WiECVWj95KDAk3P5GINZiPatU6r9/V&#10;EHGv5q04VH6krk+bcFi5ttZoZGF9fcAgNqqakwJZT5UIsDiorpEOYKLrpw1S7ggMNac5wrPWdYmC&#10;kwhGNRbGLJMXRjyS4cKLuU2L+uMPcXsro9A0Vq7I4r//zp0oXSBmqhPf3oWYbOMuUC/y9de0AT00&#10;ItzfEgH6t2s+AM61jk921FwkkQ5cDkkSUy3N2DTrK5mqBBln9qAevW1vF1M4K2/XTLVqbuoqm/Tx&#10;Jrw0kxD41wuDvfu0c1l3wtxmFl/PqYj2MiYDQntkDd2BiC38onBnSqBaWfvdIXsQcHb4yx85pe3H&#10;9a9vM7Ei0UcPf7RswxY/SqOg4H5BjVnGG3RB1xb68yZutwSz1GweYZrmL83vnJgXLlQw5EnKKVTG&#10;64geZa2L0/NPmo29o2PJKNQZggb/iQ+Piz98uI7U8ESlmvEURD7SYDYpYi/7VLWxTGSgokiqFQwg&#10;y1YLOdTuCuuh3OdVNsmAS/JJlukc73YsILbxmmA151+J1bOWCZI3bS596cengWlsbK85eMZ79+S0&#10;/5Q7W8YpLsvOvy7xzDPP/NntMy0MYOqCq+NUuWq364onki+Y+szPHZpo7zY7K2knb0xyy/YPGlJV&#10;UEaqUIgilH3CNxE9vla+PfwXroLtQjHJrEfrWY3riHMOz7mf/x06KZt1yHlpQvQRnTnOiGlPd2Bu&#10;HBqCJC1QIJkgrE6sgGkQB/uAAkFsG0CJnjlt6a/s0B1IB0gynDifo1ORNhrpcVTpOQ5nQYLMvsNQ&#10;EexhnzCGEF+NhlLxnCIXuoyOIkkfq2TPZuk/UJVQlroOaoxSzhY6TKavLkOmHaYxVujoK1H1dG35&#10;JA19htm7BxlUfRlaYgo/f8qs4nF10HyFzB5DVbveIavrV/8cbL/QN9UycJfrGZXtGcUc5XVfQwVJ&#10;6wU0Lbc4YEkI88ynRXxUCP/LVSW68nn10daDxW81mEhf/kI4MBkeOHjKYUBx6nLyQVUSJXH7eIlt&#10;gZm8vWa95/Y/JvTs3veeIRnmQhUf7pGgWM5oXqREAyHXOqT+7Z36uFidOT+Ws8MwcjkLxoBfea9V&#10;xMjpreNChX4/48Bjcg9Rw4YqaJq6B7zS15+VtIZ9C6f7DgBZROl4W7U4xMSoAM6FOWEtU3+tTxUy&#10;plWz2jjVFlMy5KUOoNlvg764SuzfgtmjFf//3XTrKoXNxOgeD27VFepWiVgpYXcpr9Akh4Nm6nmG&#10;xSpXCMW+jcxuWLXw/noyGID6zaNMJEu4081dSyzmLmcVp/QOybNAKVPU12/93VixQK9nx+dHMMhU&#10;mvDkzP/2w2cSIBe73vbtXO76pJXwAM2KkaGosBQjM0Gw/UXPIxhv39+wR3ZTGqgEJaECFG4V/gdc&#10;b4lUbZkGHsos+tKBdP4S8LsboLKg6fzc8r3nI1qcx2NwT6EeTw5kJnOrlkXV0i/LXKcT2wR9ASjF&#10;cM6+lyKiEH+qqwuj8ME+qaSUnhCIxNjiKfizGXix9HmwX+/z75iLB5+UhXkbI3cfffVqRX4G+2fj&#10;wN1gTpOqlOTftRfXPL9ztSDS2wjjq1gptnifsyZPEWvd6V9HWLsDmw+xjLw/TDxD4veSxVaxvJT6&#10;r6WznJ/CP6A8irO/GqKQJkViX/IJVeYEpxqBkRlQTjGHr6g8ZQibOKxDunZ7nUvfyKwWixOxLUiZ&#10;tuQsbfFS/Wg0Q41GocHaSJcocPynpShMVdqnTnhJwqDZWbIhTYgWMWAc04lbendn6TKIZvg1pfp8&#10;qGPeo6RkvGRNWd8qfo7yNoJ9IXxCmpQKK8LQxard6GBpeX+XPmbktlY5M3D5wApP6UmW8GoGJmvc&#10;IUxhRYdQ9VKTAmWvOiTuXvMlSNk0t0pHhEKs9d8VjNB4M1dWt3GOLZc2WGfvmuqxRlg1uxg25jiE&#10;DdLiD/KsuJexOXS6HEqRVXPXqFJUfwrO0vtARkHQxAvRjC6Omm/y5yKjlErhRX1NKbNCoCbe2+HC&#10;eScBA/w93sNX8+yYjPC/37NmWk2i2W2AnwWIgwdtMFaMAkipZQnlC6htKBPYoEf+Nj0A9FQG/8Bg&#10;w0cQSMHM5PWysTe8bfvHghBDHCfnLaX74OLDcfgLB8SMyfdxhWKYqptFWTUWKd6NzhLRVzb3J4Q6&#10;dJ6Z9/W2rz1FPOIm4/ccxgwqQH9HLUtrZjKLWynt3dSylTaLzByVmTWODq499HjzjIdfupaQzSN8&#10;zs9RLi2svZl7G9STDqMfMwJ/FvS8FxZU3gWWnmOZSGyCcJiyEZV6h4So9DBIeZPULY/6SLErR0x+&#10;yOM+4m2JUMTrAx6vyqbYMGZ+u5jRZ3Pb/sIKCEL0XDHWp4dq1qDPPn/8m5CzD74PrLlCvftyWl77&#10;GGHyTLFb13m2VIE8V8kD3hrjDttmJh+dZoWjZyB14/fMLDkx97EOsdJbCfCmc97VM0ldrGf/Ntnv&#10;YDAgSzrMPoxcsToOvQwxzCRtw+9b7mviZ/49X4WXe8RrLrNQxcusNRPWX75gOFXWWOoVVK3ZNcwM&#10;SrRxKSMnMZ4v9UhAN+cUpV9fiFmNeuREWUkNXLAzzvMk+uaId/u5jnMx2J3Z56+1LK4Trti29U+/&#10;ME8hechsPqZoq+EyhaKubvLubjtNJb7WV8kUWePLjtTAbvZ+Yn72yn2Xu8XAi2PjJBLB8epC7C2V&#10;+232iWq+YXHNpq9SxGJxkSvM7mnrXy00s6pyn3Uydmi/78MASikWfmem00zH63+iHMCkj6cfyVTR&#10;VfQMSYLKT9x/ec4q9MdNFtAq7PID+nGN7RT6ATfq8070f0HvUAk3V65hu9D1x3oAHIkKRSU9v+na&#10;ujpBDLEg0MqeibScELG5PKfdbCOVkOwAogCM/dstPxvOK0zpcE/9fFTGjloYA0eBIpLdbPs4AdNp&#10;15pzrcMj03dl5DcXU4uWZES0m43cxHsbxpUmIjmOva3ohmgUMRFVaK/d8rT5320H9DAhMNXvxGQa&#10;PkCQlZLwTVL20yt7Nvnh4JzHTTSL4mvG+HvE+kPvOYdWxL6CplRBKPQCiAsvXPsAQB2uvbhpRTZx&#10;yBq4HLSINy24oM8c+DRu92Ty2P5bLEWEvKfB3+l7f3/d7pnQC8/rtCTxnBGJnjteiBlDGg+pm4p2&#10;tkCOue0+BhAubN/byEECbN9tfLJZlOdd0mvhhZpvDytpzxn700HZje9ABX/eZgLXiQxTmAJiTyqz&#10;Dt0WeeYUNNccKK1/g9UFGp3ewaCBdfa7JPXOeyw6FjiIA8Y4+HW+GXWGC6nyfFyVcJGnPgA3rgJc&#10;qCMax+kWKVZx466D981mZvHi8MwDNv77+dfe3AANyILSj/TD/PYu4+ogS2CUUqwCOyHPG4XtI68k&#10;Aw9/AWabNEeW7GTcwaUtl4wJE5bvC3b3Kb4+GfPbM68+t7VPvmwHyHHhETOMshdfnzAvvF56OSHe&#10;IJjCvuJP8Mt0gOKJWCs0yYztIuWDavDFog/IJvTFFbRM2q7kFVhssdj1rvWtur5Q6GYHFdRKOo52&#10;nG56ZQ83GcjVwa83REQX2IPXs4CubKe7Loh6Xx/yukeEQerc230MVyr8HFqg1NZHwZWCfxmtpJJi&#10;qkDY8HF//HLq5nKnd3usBmE0R+YI+7+qN3Ep5u3MoupwHalw3NJSjMRCe1I3VFNZguXcuMILEdFX&#10;8bqET4N91Jujc8deDygAlrEOaOoNow4sRr9Mi3T/nCXpRFzsckUfcIx+BGwn665kGi32DGWXaxOi&#10;IMiLZyPtHoJu9/8fADUxZZBFeCaUOos+jr2NqMyrqTJ50dubhiui0DFWWxkgokJXk2/HHgOeqChC&#10;XEAH/17wxJjoKgS51FTeVVvxnTkQExDuY1+6Z6wbdaBGHrf12VPxIPWkKtMKh+wUWNlBwOCVpFfU&#10;DgH+3hbOLqzf0lcVPtPOYDs10ngH3SxfMDpflmfeqBneU9nOPVJu/QrGpfuoJe3/Mmt2/zDkqN2Z&#10;pA6odXz6JvMzTUNQp8+Ljsduxg9ZXxIi9mgHOMYGaGW5+zpTjpRquZ936KCXCjloMUzDfs0UTg8q&#10;EqtjDS6bMMizLcj61F/BPDB3uPAJxC+XAkLxxsvhk0kopZ2Fw6dnFx2ZANiNPOTR34RFz/3VHOAC&#10;/yzW/AZ1T0m/O0h0AWfdPUAgvUSIG+WRuFME5egGVfZ1OFTznRSunjlUoyia6lCo2q/3EvNvlQ6X&#10;SdmgTN42tQD9ZtagYIgNjJpgbWmjDaMv5FLm0f8ZVuol69mSwKHa3IqdQfiq6sK7H9NqehuxUFFv&#10;5lY/e3PvPCxclFjgTprv3s4lyQSV7rRncftdSQGPwIVDzVPjJwWAeDDLwvnoBuOBpnIKnfZvS+u2&#10;3YNno7/0SNNj3MmiCrbtKd8xZGfZWG87NHCsEsXUx3yGj+A2y9QgW+jntxa042SN+3mZdx2DZO+N&#10;adwkmuvmmoj0q6a1H/jkLJ9eLX0xFE4vbS8IXg/4DACeSPzKZfZomUdyUVvhsV0CaA0y0kEJX6/m&#10;AqLmqV1W7mhLN92uH8dy4ypDmMN83Ufnj2daB66/t8R6XH7gINBghBukQgYC5v8VIAn8ZxbyJ0U/&#10;Pr6KrPu9IIUmdr0j31kbybn5L74f8K8ShvrZPwwdKZUDRh8TFPvi85zD6+uMrpipgTh+rnFnV6XI&#10;f1sqGl4LgF2Zr97ce1TGmcAdY59L10/ehas5clOuP0O/iBRkdHwNe6IsLXTuUo8D81ivWBTUSgeK&#10;MedKcHltKtdHWj9rraMZ7TYda662UlxqVA0ox0WN6A+3ukRY7DZVatZlsa4HX2NQv5nijONuCNds&#10;ir62WfweZLVgqERXWRHlvLRYJd+kZDN9XzSXzqCj47FLtiK/kgRdhzCv39b4CXeSKAA8oaxp1DKj&#10;jty+PN+UTeLaopBXKsuZ1BmrUaSMizkZKD+bMFSNriVQjJAW1N/0T2Kri/erPZU+fl0H230eoeZq&#10;prWyFKkGFanqrgbXRFGB0IdGFX2Hmw+3uatGcRbiyxZGd32k7VTdVqNx0GTofsbJ7GJeGxDU7k1v&#10;eqZiURmURJFMLHIfaZkLBCLz3+BnBwrAWcd6+N2Vkbpp+eGsgfuoozM+Be213+uE6PIS2APvhSIt&#10;/mZ5KMd/zC1k92hbH4H2LJMXcHPiAgphTCVrn2mF1QlUGAes4hJYwXkuK26aL1x2I6fG1c5A+cqn&#10;Mb020K48DHb9TVfeTaZqZlrtiN0PIT1GpWWz3DbDTMLy5ecvVt3aNEhDeFLMUEifaJ1mbWoSTm0C&#10;mGaTkMHccC4wW2xhmOdAP7DF++n9mEFt3MmaQMRMdD4zI8P8iJzz2l9T8bfTLfXC1OhagedEi6s0&#10;A0pQraSqg4qN7biqmpHzWm5kwi0+eArTNsmIdsw9ytHMIpMeTjarXoznUlNsaA8P2meUH5P10wXL&#10;sFEafMJmJXvl2rO79bCSeM0J++69YJ8Lriy6wOVN06KdYBcdsmzxwPs4aBEmJhFdnkmb8z1zpM2y&#10;HQgYF4Ri6N4WfvMByJldYX8xU4gJlzU7+uSNFTY0KpdISX1NVqzED0QJCDyQAcIZXjHD5QR/6NBr&#10;z173gLJxskAns8AurNa0UFlLZT1eUOHQxf1Bmi5oIS2WIG5XeOktN+rQKp02hHPKFNOHz+zNHou+&#10;LVKD+5y24D4YVz+wxkitGDDJCRxRZjGKFzJZqshBbnDG71UHls+vrHjtLkdpfuG1G65T02xqm4lG&#10;qyg6mh9uYvl6T+nNyQaiQuuAKoF31Es6Gpe+MVSdKpae2loQ3Zedkrz7Da86LJ4eSIpmSMOT3yaO&#10;zN3iogA172gyRcXkRzEdnTsQtLa5GLPB+TK1vjmQdO8lbfqPOL2tezAG1pVPM1Ufhj0emfKtkiit&#10;GXrHhXruKGVjjsn8ZQOUYtdJxps+uPsQt/ylyUZOHnR2sOhdOpklgcfLodCgnd4GmRR2UFlH7ho+&#10;tRW9j323KxaHVeo9fMY3vlHCA2fUiP8bQK5QFXLrLg9QugpWTxlBiEIcyL2+b+qHFG7PrbsDfYOL&#10;xcND3bk3MXFuVKSPkvzHj91fvG1NCKxYzMbjdpto2BwBgCUewTDofOwQ1GUE9PBn20MzhxuszYq+&#10;UMHtqN1uhKnvvovZ/m9PULPBmlzdra7zWqCqJv546UfhqECtuwddZRxrhWYz8ak35we23+6Ep2NZ&#10;AdgEzD0VQREWsMruB/Kf1hyPHUsVAYH0R7ImJk5jD9dPIN5jQV6p8Irn5X0H/hMe24Q3/V4v1rLb&#10;z6Stg8ZmFqq2Qr4MfWwA6gD3CmSnTyjZMtl0bH7vtnk4YwDwHjyFJXsNllSpxV+dd2SWIZYBKJn3&#10;vAfMhNv/Cs1ssLPW5j7VkMHVFUB5/eJHGihHMv2fsnU5MiXQwugRaTSXqfhDnYHnPDxhzlgKhGKb&#10;JI+Kkk/r2/EWLtetsmLbtRoRQ0wyH5g+nmdgyPTMoKwrdtMtIA9kGTsuEk4nnoaXDat7AJm7t4hY&#10;zafxi5wNn+TR2rTvw7ED2ZdicBjqIgztdloqnO1fVo7wlcPx5ns95+h+q7l76qGdCOpou+s3eFZm&#10;HmtJgjRrLKOOw5dCRgUsEkuEGdvmY9ZfzLH2Yj8msa8FV+lptn57R3G/rdJy9CPkbNXKbivaYD1i&#10;xbYD/TWPBuf5bmim5YUXe9OMdzX6w8nL5yzvC/5/52H7Z1fo1V9ZYXY0o5kynDo1ruQEZfLA5Uhs&#10;EQ5gHAYL1XnpCX75QvpcY+PRTKg5sRmk20vrnSsw/bieI3Swd1U7CPCN3IFMgL9Y2b2/eE/Pg8uW&#10;Q2gcRcKwu70EIxn7t1UJuytOgonhdbmctDh4GGqBX+1cx+ly/Ri1Al1lpoZBxHgBtb8lUTBU+KhG&#10;JV+LTDBk51imv3B5rNMXBuLsCH88NrQ0W9Q4LW7kZx0kHPhsYPl3m7PHa4L6Kok28DAsrKT4up7t&#10;1QImCOlW/3wdp8hl8Rf7GAEVA1+S5Dtg8Rql5lJZQCZaGFSsSjzUc4ZBLzyUqIqd0r4/9b8BMZvw&#10;HEd8SlnZxRAws593tTOj1H6ormhcjbPDWtbg+l2FoLegdE1GoPq0Tbj8p8HOlgQ9QV0m9cLxd8QA&#10;eKCzJFTnr2P634ZPqIjChY0BL8qJfsH6b8b4ehVzMgubMV1eZM3rzoL6vj7vT3wOALrOz/d85ynG&#10;Djt9w3xGf5FkyYTRZgZl+1BxY36VSlEE1MsLYCZn3LKsOjx+1uz0fjdvtxFU+fMFIqYT8+HEi+jT&#10;ujdldQfPO7eNRxwKvwua9osH2bGHrxTr6fwf7DqfKb751aHIzLsu+z+UuaSP/ZZ5KnF92gv15nrm&#10;AFgIjTFGJfZ1Wg/Vzi9WzETjnPrI/m4L35efsK1c5Au+JEpOThAPKVYS1ntqNmjTeKoLRKJj7UYJ&#10;PX7tQ60xQzXocrMgfVeHMquv6bO5r4a6PvMbfFkFrzYc7fME6GafVxY1mOoFFdAwFK45sFTSnmjy&#10;asbWr35tP6VFyhBWeXYabbCFhdGRA7S2jVNiiHE06jjK+nq9xFOEke3a8djl83n9g4pFY+quxspl&#10;rdA1BCsrmSM2m36POMrRG2/iy9oTdYbb4RCyU/dqluCb2Ukkkg8yZc/lMuU+t+GgkTJ4K5OsSJoJ&#10;XA/qsYgGHqAZT6Zn7hL9OLTcHXia/ITcs6oavHRCVEkOr9ClpPwAh8vLvkK9WJfm8NCcJJvFUNNM&#10;bWptGVCejASTKT++b/fFnPu/0v2zAdLqbfjG58iQE9//NPz2vfhcpwF3e1r7W8kiP8nNshwFogUt&#10;0YoiKaPmH6Qx7MokpJxYtC1H2JsKUalJjjjqCpF701bYLRfNvV8uys/7KLN6Q059/XXsWvAXdH3x&#10;KehSM117YCns34SKZFODDdafZYTcN97x7Vc42d+k7v+p+nnaW9EvU2uuR0dQWYjfbBH/GmjP4yKx&#10;Dze6n7kjHTaX5eZJe/c7PoZ/fx5VJ9yaALnXJjp1HCVz2/qVYp0ulZxMH7Vryp+kcQ7+kExZL71E&#10;4Ne95H126AL7gZxu1b3S7SyZ9Ar4D5pRhyOhoh6p6et2UmV5iTPqTXiNGrtI3qtV99fK8bxHhfhE&#10;PyAMvyGIRBmFKAL4KgtjAHPkieWtMMJOXno5gYiRX/vVVygof5BbgGgnFCjDzqVXFj03BFlY6601&#10;r38fyg8UEn0uUfAvMUMN791ukKED1TnjGaVegjCoozRLOqwnCIHJ0/QxNWFibD21zS0MaL0wHt+e&#10;ZQUtUgagtLG0mLueevahIuWWZ4V8x0eoQJrsmozhHN2rNqDBV72iL278+hvmsGXcq+fRTgEPs8Fc&#10;WOHbVznKo2/Eqc9ReoqAJ96y1SGUXY1ofT60lvw4hcsIKXie5+vYmSvXnHpeUx7KsdxcSeWYlLEN&#10;anDjfG5rLglLVCPR+JXxYKSYk8ynAbfI/qntYuPDkjA+y2kTWQpuoIpkzK+zXBZzi7JBXnkhAupl&#10;HXbbMRTZbGH8jbYrZe8WdxqCuNBv1brB+Om8S/eF3EfXRqE7smfni8ZUGsak4pvfliYdJ9uLKwzX&#10;vdLsrcVbMlKRxZuVpNn8Y72otybl/7wPmJZkj1PyOa9H+aKhRfceMHZzcodDUG0lC9mL7t/14KeK&#10;c6GhYhoKhaJMFx0Z3/29hTGZ2Z05P8Y38f5lOU2mBdHlO1uw+Gx5GGwi/pBjHZ38yKkwycCF9/cj&#10;IkOBFv/0C7YgO2JHfVtv/1rQXNHeOTyAATZ4rTh72vRZ18ueku35IPdW//hYXDiemEblUirI5Thy&#10;QKgJR7VYB2MZMCMQmdVI3Wh+zyhcndfYMLxuHXHgypLL1GTS/34s8ydedecd40nLLkGGQ09tCl/d&#10;O5tG7hJWVjFxF36B5XRFDbXgsq23zlw88O/SiuopVhBV/YSAhzJgJNn894c0x4TknfzOtre/5VxK&#10;qhilbOWxRtDRplS1ggYupGeTk3M768hwoRCWa256lrH6Ou3Dcg6bab5Io7WulmPClHpz/NcRFw9d&#10;o7p7hEWAESdTUNnvt0Q8Tc8z2qM4RLj4VVZ+SbPp+A0CKf9VkZcChhCBQuQ4rjLAb6lgH+UhCCik&#10;r358lO5GEkKRxUz9asuAEkYvvYGbSwN8JVG+ShnyDbU/ez107MJ6LtGGvV8B72zNbJNXbGFY6EXv&#10;zDN+UYeEcIhdDgoJv+WiShhHXhgCNWn2CES6m4SXj0E8xf9lLHsWcWrxg9JSrDHU5VWDGxUmKKSg&#10;UxXySdtmnEgs0o927RBhynEDk0CwqE6bA3WS3bJ1F5NOmyM5j81yWGM572Ylr3CfnttqhMwEP7Yx&#10;lGLbfC6SfD6SFqioZ0rMKI2uqKMXPHIBevVNBEde5OmqJuHl+Pepxn5OYdVEJymT5nD/SolHuJeT&#10;VKCmrxz64+nxI5MxO6wI7RiTu4SBCeKixTESfqGUkB601U4GInXBsALxz10IRNquNYq0v+96nnsN&#10;/6zEZnc7d7R+vvp0oxFxlm7N/E8k4O4fDSA6OcqQvZi1uqmp585Ev/++g0kdClG2pw5PkdVdigf/&#10;OZMwkgo3SeHFIGSWnVfGqJ7Y2nLMkBVzTwO32zgiPItOwyYvUE9nqMjKd/iC7FOdC0YXSKd3V9hA&#10;0lKSFNmsMeKY8sHHmOvDzg4d3Sumbwdg0LUPFrK1cl9AP+SK0Ddq/HEjTnoFnCkHaAyt0NLAhRqf&#10;vZMkCvioGQYkeghvP9lGnMjhSKiDWVdo4tQKObWSKt7BYwiyr2cw4TFQ2C2IWoc6j2m+1ZgwCfFl&#10;m+7y/OqUctBmYfW7k8Ln5Kp5Igy7EnFxGAUtllUPNE5JBX84t+ltkEdqCdWwqhpefIo5Kr5JLlgk&#10;Xl2RYRgcX5AQw9NmJA4VWNIKUJTcYqQfkpTf+2iCdaIgxvhrMkkbbw9D0sOBFc3xE7vJV4MdEwxO&#10;K+hruGeOUZJaRnaQJHAtNBpLNosdU+RhSqHWvtR1gU9fZ9GgDULaLPVTXrthvi1lhzEhzLwCdDHZ&#10;Eh6qfCQgrHDeYsmqbMyCtE0uBt6JGOPBTpJ3cXhtWpyUYEB7PgA/Kh/Ao/2ndZKkoUM7XC12ggXk&#10;51qA7lRiSweqZgs/Wt8E9ph1YW8HXZPdmrRE8Y/KoM/vOgHH5RgNSAIdYJ13LxgADzoyxHSBuPJd&#10;z40HP7BmfQQ7DBx46pliiruQKzxS58CJhspg2l+D2fmNiqY2wD/y8kZzTRq3QcvwG03/yQrt3lRa&#10;UHbgvFZGEJj0OImhcvzDMOc0b2CD2vPFyqkRIk7eeqkd1679gYBV4JFM512aUDt5vjYpR0PruG7+&#10;v79URCtT4WHU2q9ei9JMRW/vtd7BsNRKSpkl5SxYL4LJopWBUaElYJH0JCWqMukIxdjEH7pxsm9Y&#10;8hy1hVsbEtAcg2PbpWFfGr6b3yfgfTP+siEOT+T/r7DfY4huOCwFLZHNC2dE5lJJ/LaqqQgtER//&#10;boBXfjCvEDy/e3TeTYc+FqfTVOYVMiEfEB/os0omDwE4OHepkm22oD1nYDTXlbjLQzofwaZYCx7z&#10;RySxEb0JWZzwtuaLuWDbrQt70Ql5sdfLBzGCQgXiPFufkUR4xclC2X0pi1B7e+yp+F0ZaigWchWb&#10;WBRwKIzsHAzO02MVxZQd+m9gN2ZsXLLZFeZ2+KSzxGKIwNmPih+nU+f8U7feiHXjtvskzY+ASvvC&#10;bXpGHeW+exxjSs90PDHWUCQO+75eYCBgvT/0iyTkEH2mnKy/XOTmRl3LH5W5N0FKY6BUH5A8n/C3&#10;mEigsWJmCkxRicyQuZrUKpO8wp/jJpIagcyksf1ZP9v9DHX1YVuH3WYMiWt6l0SwHZncRo3oUwWF&#10;jVyi6rNjvflAJFk4Il4yt7AMRZyUCZ68NMFMndvpPy//zaDeWhoqWYjMX8LIJGYjweD4iTMWzo+D&#10;35CxM4B56EekV6OrGq+745tIiP/R6uw/bfGnWLry0Pnp3BBvcmLxB+oYsKp2gvhoOVI/uORtpcic&#10;2terxdqWvTZS+2MX3u3hYv2ByGazzTVs4e66xExw3m9J6QdRGxOWfs483maApFA2xFIWNfkd6Qqf&#10;Aj2lGGOGBdgpVwIsFhtHCjgnYfRVMDXTDkrPkJhIov0IkhH3wBHyNXjddVT0OQFBUNFb6Wb16zJd&#10;QPgD4PYTmKjr1gz78hEcZ7wPTZ4HHO4/g0wB/EstoJB4UhA+ZbxCqHOUI9Td++ssoJ6MT1R5tcZJ&#10;2thElKa5XZpwoVJg3u6QlS6wuXsGVhulCiFo4Cz480qWP41MPYMz89TohjRt/gabPYMzwGqSqvIF&#10;eCAK6rwWSv/ipXYlQct2Dd9gprVD1iIzHVPg4yLso7rtYmAMIVu/90r4vuaMxEypOfmdTr0t7t7h&#10;PvGo+tf+ot+a060/jGsxJ4RvyaJTeQjiB5uM3WW4g+Huks0LxprG+MNF78nlGktArXjTysRTyiHU&#10;dNGSTGE5bULZSSP/cc0lwhsO/7ayJydhsaT2tGPMJkid6OCHmZ3lCA8ND39REce8sEAdni5lZmLn&#10;rWrjwpbgD4hN5PhuEcxuI3L1+R8OBvEsZavzUrgRk3SslQbbdHn1F6YVZW3d7xYqRZvFIq3EGw97&#10;bud/emOMr5d/H+hOnK9MBqmB8/DTefLit2laZ9wR7VHDoXsuK+OziytalNT+tqlXtS7mkZkoEKKi&#10;WQ6lRfQfGnO5DaUehv/aWPfo+CvXxtnFnDphBUSa8pL61sXwyBEqb/LBoZ4hFul0T6yvNrCAkuM1&#10;pC1FPQDRRPkAVLGDlLjac47SzsCZJ2zCQY8iy5ntsxCaMYWVn/NcysH67nzvZzm+Pc8b931iNvEz&#10;s6ePy6FD4+/7d4zB3UedOW97xDr+nC3NFATEK6DEOM2sjCi2xCcOfScI05Eordsyo5rjARjIEp1c&#10;8HGg1KmOacNwzSYkJQEVZF10YqC6K+8mV6QnRW3BsyIuacpkMwRXMJldNp+WoHbG3HKMcEetf5+x&#10;R6rUPFw3QWJUw3ie7vLs/C9yyv2m9Zh+S2RfA6C684yRVfhSV5ZoLjisrwG1F+HLDTcfOfBMnBlh&#10;AHHM5bQWYfCD44sOlePUyCUxbSQZWOLbx0Ql+fKDG/PS5hWM5YK05INaU/dcLUgNbn0eyQLj8oTa&#10;DFqHyFax8cGJYkAV4rVaYFySrhBcBUuvqTvgASRo/BE1gjV19Wc4ULUmum5abHZBjZjkgHFeNZmU&#10;5NBSSU8NZmTZ3bqv//3x1AuFTeiWhIBN+4cpk0CtN0tY6PaOU60SpM9hrd1GwwRh2YkaLzf8xrQP&#10;ZxQCdH3go0UKSdBAMpuH40G3qx+cGy9SWT9iMtxLBqm4FbTbXmu21ubRhQ0dzXZQM3/CwDa8sDaF&#10;hB9D5/BjY1nq6rGssqfDvLeESVCLSkdXkiGz81mQndtNdFWU00qbc00vTaLi8kGpRQIdiOclsApK&#10;tXn1nq3F7MfnTQvPgIX9RWp9U/rVsNAJ4Be3lR7n902jo6gsTHSkdJSim/IQSQLpwStJRrytWG+x&#10;El2VcL6YffQV6kCPHj4mcZfJ6amHkCgRKs7pthhf6qYsO49Gq+7pRPfTbf4Ufi/W9XRBSjsfIdL6&#10;V/CKLiJpCVt6w/uJXNdpKZHP4oKrTceYvawDED/oXHBCyhgxpW9gYQK+KC3wAssMZemQTsqK4QDw&#10;4ezBPAukCAwri9DQIvArD8pDK2DqtuadzYowbzyBvC9BGZRRApyVt0pFD3ZIJDDJjbTVoGDJE9OG&#10;LddpLPWDq7XjdFzUiKVlDh7gKRBpEAgQt1W2OI6mrUcd3Gy0WjJFJOgIZhW49V69iNexHzzu6naa&#10;aP+xdJn8apJRa/po+2j5vfMdq9jFpX6pA+1VRSt3KsofJ5yqTZTOg5VeCfSci4JVZW8NX4Ps2nrJ&#10;tIVXCGBMc2oGCKiuOkgSpg2edFzCDVd5CP1OFl7vqelW5ptIemumAApfOaMJoy9jshS3QxnUQMQb&#10;Uwzc+7h5t0u+plz5w0EhgTOk7Xkmph1BxQEMLmd/A3fY0SNclnqqMc0hINhrGBSj7LGR8Ge6MKhG&#10;q5k/rhJ2yyRA3dW764MqT7WhPh1IARet9ut2oS99daD24peL4p+mxa4w71GLNZSmy4G6Br6n7lXk&#10;qdy+Kr0793s07xZn4nU6AGKf9HT8AWnB4BaXzG0HniLkiETr/JrQ4kS+fHBzIGDq/EGymZsEsDR8&#10;sOzYcK6PQ8ytlmxoLk5ehnappJYQ8y1O1gqTBT9O4X1YSUbBtKaafHlZEoQLhT/1HaJHLb0w38YH&#10;nkBQ7/T+dvPT6EeOxOSdXH9bbcywqriqnNDqH0maNqaoh2XSMHl++iSm4vy3DZ2HMPlraykbU6rl&#10;9HL2isYBggGJYOPgxrPlUAbc4pps3u0nLfCOVj2HW7fy43B454+C7OrQyeNtMzKzeBq9bQ/UXWqI&#10;JWFE3VZgHfyWCnUpTV9Ig1YqDjW+GkXZUkt6hJpTm429QucHsZ2pK1MbQJNsz+KzEAzrMwDenfVa&#10;2Vbwu1HHt6fndo9lQCOEc7vGyd5Y8FlY90ya7w1JdnCostWXdl7O0N54KEELW4VpUGemJRig0NJK&#10;WcrFARV4z53l4tGCMhQ2dAn+MDDNkPE6OIEpX/0qe7bNPp1vO1qXi7Cykb8aKPR0/FXdMIKIyW3S&#10;jTUmrPx6lKvzdj/9aSyvPHolrsS4uO/3pOD9nPxi0qaX5PrucQ02iqhsXu9mmugKZOq8JMewqegP&#10;bdKOJJ23PhKJwu8vYfkt9S7Rh3mtOjdqTlIYRK0Fdfy9U8atnriolbeX5khduHenD1GF1NGP/wZ5&#10;qMFnSaA8T0oJyWHScYGrXK/W5BlKFvoEI+hE8kelkUkx85GMTGiK+glRJEAlJzUOGCupqYe4Yrez&#10;mIwcg7YVgmfaxdpQ5zC1uKMz45gVYjH+JaHWurG5sCoQohql1LtyvnbqTdj8vCUv9HKY7n70hH1+&#10;UxFzNhxn6uq5iuV+KNURhzqcUnVORLcvF5pA5c9k3ZAFjI/dU7jo/tfE0X2/aH5JtJ8P/KmWa9Yf&#10;FrrKiea2sCrhKKFB0epTyl5oeNf59chIO8ZoPSt0RlEDI0uY1cAlyEpZzA6CVwRQ9gk9cgSeu4JP&#10;P0eJhJzxsVFDVCU1aqwGpCW+CFQQAeHUYCoqra92+IU54/3qUbhwBpZNi0iIEXDaqEogRw9YbbCb&#10;viXTui2URPv9YqXjMAdH6yHl9X/g3ArbzPaZTItsplrqMulS7WrUu+eR8FFqycL0PnkTjKAjF3A4&#10;PkkpLD6zoloeHztrs3hkZeyXr9BspIjYZ+l3UugIDTl5+uzrMcPmMNdc3cPm60jq67I9YX/jQLd5&#10;hRj86u1FGsyrmlvFTEqdTsqRVwqQwzctYQDBTMxyqgpikcSDYiqp4MrclQRwJT0PKr0GsQE4BpSi&#10;zfKxs7Stb/5HeIrBTztq88QD/f0ok8rQQOdO6IKkNlc/f4Biyue++VRG6HfTOn/zzYaajIGLt3FK&#10;VMG808ByBkkpcX7J5vllFxMnmoGGuXPtIM95HXjyD2ngV5awhnZ63OvEpYYkR8T0rrG5zifW55Pd&#10;FG47qj0Wg7Cl1y7ZTIoA4eZcvrBkJvt3DL4XdWnmCJwI+1OHsJfArY0IDJQLNPlV+S17dLZ+aGAn&#10;/rK6kaijAiXIqhJqSqS1tCqtDwqUeptg9253JmxoIYs52p7QSuEvDHKYnLztg1Oh29TbG1+Vulzz&#10;OvoWNteUCEelD1t/ER7mkTAmbVwY1Ftg15+gWCBXAE1PkFq7BWtExNYdapyd66y6NuMNlveiRGQq&#10;ZRBaB32wsP4QFvBVo+e9aJTz7iwSLDWsBsOuYd1emrrwljPzV8+V105ENoudtSGK7bGmtrBdpFvd&#10;GOf0SoyhMF/Za0nFspWDKV7/FbMKPZohnZ+v09ygZTF3ZF4YCVpsS78l+9D6DUzjw6rWpbuxdM0g&#10;7LkvvvovPv2841QvLN22FVNDzwVTXuDZXdfhvvBuE3+j/3yGbjM0N4pISyNaPU7Kywa1MgXUBgMn&#10;l6Fh5LvMiiLbldEa7pjlCIksYOGOIJOs68ZMHUeB38fhrLFqgbjBWJWEYRkk5eEYcnN1Ro4w9oBj&#10;iLOXD2a4xb15RCeX4AcarfY9k/y6WFuiypweMm3B/obv0o7mYbtG9Kg20zXvZc2re030g2rB6VNR&#10;+O+7KGUizIRQLcWcuIOnHEle/cSWopfbu//qUKWZ81u4yUkhW1p0yGV7Iw3uEQg97TilXHeTvYo8&#10;3spoSHX9M6ixxCeo1vvdOqOB2vR1lyeaZU1rWNxS3hjCmcO0P2wS5zRSA/3hksjp5Bv4/T/PBNzR&#10;/K8XCQmfR3vr6F90NKN9QUYjFKe296PTowujg8KUPULrtNSxi56A+dOvQpuvY5tsodwXnQeQlriu&#10;G5AhLnxUQUM+NDYjr/bopPp2aZAx9XXrZEoCCNO0jkNSkdUvhbi6BhNDIPKSvnZIEpB967yBUPe/&#10;ZWdIV+gGVux0K5vha9Syb3GETtkAqCRIVuiPr0RanB/u2kmFzxLf3P4NRMx4kBTe3tAAgApE326Z&#10;R4cn5r005yWjyPVCr1dcjbmHoUnwQJPR8bXF2iMFyS8Leg4s4wJPzN5Hjxu9lFm+7yeE7jFOfj5S&#10;6L70lttPLZn9ESTMimLIDzGS9npXdODsLB4EUPJ6x5KjDPgBLcCjNnFQbNVBnLwCeXltDbEODbKW&#10;DbSqpieK1LCS1BE9HXXzlYfEfv6G2AuPbGOwukReGf0YLdWwJyMdqqkRtKvXnNg0F5xskiCezCzy&#10;AR+CucYJ18FFtTFRYSnCsOtOiKZtqgXgwiTFLVBf0fdRjqLG99sHkoe+EBthyVlCIxOfNwNciX9C&#10;N53ZPCpNvSylYQnMdkQwmfkZRS2Jxjmiz85E0SKHmro+u9zuO1N0teYIS+uXK3TGaXlm/RkLA7Ia&#10;O00VmMudysUflF2warAiv83zduvlsePENtjktlYIzVM+6RQCNk0upIkYZj65Q/lScgeirFRAbXPr&#10;bzB+80bAGMhpFTnhRZeXxe4Rs91eDaLy4ve6d/C2O3O9X5S4bWMU5h9ATLu+Xt9n1UTdUAfj/ul0&#10;4X/hmWg3sDNkjct+tdD3GvG0B/y0IHiI+omNsotaW0sug9FHZekxZ3kUiqRw47advlu0ud66uF3S&#10;2eYW5ubpwJosvDgTogSGwF3PdG5XUgsE9I9yT0WnCv3C1MVUzpHspPaumc7PVwcSm7HLOzu/mPgi&#10;sgAruzYAm/cd67f2R1aKn7dvdN121VruVusd5txY+2enekv7rot2VMKopZoM3669+v8ZSwinMaIr&#10;ytSVFr5tnk2YfCgdCASwEM0tf7WSnBNwh8ZZ5JSrGiTFpG0xB5vm/0gKUUwTTNn0ACdaJ4mODqAw&#10;TjAXvteG4Qel0o/9jZnuIav/Hh7KCFTDXKv5VmSTOzctz0kCy7MqHF3QzohRf+JLOsdHJq5girAx&#10;IdEhZPz2tOQ9Lu4lRzXAlWyoqicsubC/HdqkLEs8Zamu5iHvN4uPNUCkrRC/mJ3bcJjWEKGh9QMO&#10;LpiRFyZ3+3fBOpbGjT06jzCgQGxQIkjlyIyjmyve0kWDdVELCl4TAnzz+Zs8Zh7i9tiTlkz4WQX9&#10;p1t8IaaDjvIpP/vKD6HFoa8cIXo9k8ZBhJG/fVxsBEGWlnJKJW+haFuQPdvgA2nfi6CijjdzHBjv&#10;81GnmUH8BBWemRVEWVEFLKYh56/zmXH1gwDZ3wR/zg65rOkBTC5TzJGZelw4U2nqr1pOnTWLUHMV&#10;78TELdxqTs8AHVksNh2UsCGCnu2L9s9Z+vZi545C65sIZpsvENeoGVKIOQMo/KRx5fJVRx7cmJnZ&#10;sjtCuXmAmHHo/ez2dT3N1P1mmM5h8Hfzn4wZ+f4gs6xgJ3lhwKAcRUj+gPNX4Bpjq0ldMC16g8AA&#10;PJJk1KKRiBhBeKZ8IVSvONDw6XeJq+yBea6akoQbczKBPC0qE6kLiBQuD6sCaL0bJVpXtVhIi2PW&#10;YbKkIaaXNy+NI4USVnMSYoJw2tQwwfW0SVOyXK+tl4R1kJY5zZRLzTMP0JgUVRp9njwKTN+m7QIe&#10;0QbmQWvSCuahQFJpI5LRtmKsyv6deUYy/oq3GymL4Rbt8/u3UjbPOM6TJIcl1X1nwdLaes4cK+Yu&#10;URQBMOOBzTGViV+kdh0hS+hJhgiSJ0HrkbcsU+Ny5y/a24shdVaOPR6ntJTjOhjkHybbiQEWFHKl&#10;Rq1Rp0EUF/lme5gu4hp0H+GvEcol3v7xk764gGqKajPqNq5YGaJKltr2HDI2psB4B04h8nZZKrSI&#10;B8bAJw3duq5NpwlOkHc/niQarSkuFdSQm1hMFwYsY1a11/tdaLiZRlb4StW/6I9ypcEHFCZojrAY&#10;vc5hLBwQyE0tx95lWPMw9vRVMB5/n01NY3pLVFNvThN7ZvPgNGdMjkAlSxZtsJy2P3M8xMS0fzcN&#10;R5tifpS3cbnmUcFPlE4vtLzzxSfD40Sr5citq9/q00afXEPoOPh89S7+yP4ktXirgJpuc2w7pq9U&#10;SmFAVZuX2gIRWcUi/kGvAu78cyctyqq0nz14YfoQJwxjzmI3zfExdEmR8WQx9zpF9shCaK3V8Nox&#10;G8qcCGZpE4jCXwOr6iX8qO09ZLdQ/TSAUV7okhC1GWXqnCttf7VImyFkSlSNyffNG5cWi4YYi45q&#10;Fj+FibsChB7VoCsZmyE5mxiniTYp6miRGzTX3RSVg8+VRBDF/vqK1NbcpKEVsUiRDtf/KAC/TZ+d&#10;/25RWciXBnY+3PmWwfV/xtKK1JEMhKci61WCsagQLcoU1lpbh5Tsd6Tcfj6AMabTREJpdWy+5lmh&#10;WfwySECOh8mLEngFxpvwEHL79jtN+TiMom7IjG1hR1A+f42LmnAkDfe7FtOK1umNTfsCtnezcfwX&#10;Xivc7cwGjBFcZuafWyfYANSqv6BCCghespkpUD4wS/hVD/i5h7pkwnUseHtu7eXE1fPZBwjXQmP+&#10;BXR8WxAIwgmSqR2bUxrkgylLftLymHtxXgjpjFMftXRV1WAoik+rptMST8y2Bx3Wuoq3XEjj8AyK&#10;NJ/VdZCJvCEFxvSORK+wlvj4w2FC7iPl7InVXgEXgzbzbkGg3EWVoYqTFusQQOZFrUjTLmmzOAE8&#10;4YuIxGKdKaHr34eMWx2HYeSNvuZxfsLqjmvGk/tjO/vBzOatnxp+hBtth4It903ZWxkzCj3DUnI9&#10;zeOfkQdlSWAROUi42qW/VK0BEyiMmwdFjD/lyZa/3BYygpIuvLUxG4lm5iHNFRTUFoaRBVafgpHY&#10;g5Emp768LWHjaJjDN6YPMzaRwV82P440r+oL3MR8XYSyk3FXIccHq22mOPzmOzpQarlLgLWc6BT/&#10;KU7ODI+n4/qDF/f6AjZslig1giMIZCnXvofJijQ1ZtiqvSGRtiC3oIsJ/FRbmjYvTz31ndqin1zc&#10;aNZlmr0pzHZpSDKOUK9hOY+qZIg00NB6ZufGUhtiymeljS4vUpe4OynNNFaD7KplawPuSKuTVU3G&#10;pNokcGI+tN8nd/s6E61wfkN3ye60/rZitYXhocw0cpKz7pMIR0YgBKkottY7LZ1yorV39xcMijKj&#10;SUY16ha/E3vOwJm7hUAZkIyLjp8cYB3h28aQbabS1+E0jVoIQPJ6U+dd74wndSBM/gb1ARFG5dvk&#10;izq2f6Ra1guDIsTiluhSeOc23GUbd3Dg8B3hNpJFg67bzsJeDd1UrrsqRVsJiEGRccavcBc5htRp&#10;pHDz+OKBfswG3vDiXe7Wk61rEhM1pMWWRNyBq282ffeRSHNYWDUdWj11QlEPOIH83YG26ozCwYf2&#10;gTaOjg1X3gR/WYq9dtUy25odwkdqX9Z/lct6ydWQO2/zQf/TULl7vkJkO+xfN389bLBoeRmWOh+6&#10;VNi8xt7oXaH0CQwa1dgKG6QcVKjueM+r//Quw+efcwZf0MmHyjSlhkDJGTUSUV4ziNybbBlzG7z8&#10;WogVl3PinVB7Lsnv3X7zauZBojY23JU0xCGXsbcMOawieh69Ehi3sLhH8lpsI6kbgiEar131yYGD&#10;uMPsgXpeasF04EwMRdinGIroCAWKGBl5iii7TC4y7HVnDoqWcyNdnxMTXdcHogwfk3esfLZEVc97&#10;tXxHJVj1+kVY5SYrUAJu54myy4O03a9cYVtD0Z5kn/JQB+vWtyWbtzXbImek5uv0TK0pw8zoV6bE&#10;4ipBP/AxuumBv/v2HGVPS3papWJ+3Q9i9DdsOp8yOiomzWFXNuQtm6NyJ9dRaMOoly3tRzikto+T&#10;N3oO1UjZ/SyusEELVTMalIgs+L9GqnpH6tPjDw1wo8XuASLXohCnbyPgBWbfXIgjqNVICJ/WVAv6&#10;g6goyNgvqU4QkPLvYn3BBiIdFxbK/G85Cs+iD7oumCHUNrrsV1Lh3Adsc/THzcnxlifgsTV8mfki&#10;w+XbIIoQP/qk5zlXfNG5tRNPwAHg1w2L0jUqVGB4ZQPn/0ydRmGWP+r7Y9pyEYz0Z6L07GPHVxuo&#10;OOQFv+AwfOXPaw/QO6YN7vlnSPHEPjcCPg8NbOABQwHPD7d+W1GE+gOLAGr7pwnf8GJ9P2T0hSrJ&#10;/XHyxbojlfbrm58t/6ZlHI5NNwZg8YNf8dZiNhtUJacdiUv1ii21xeYKiRQivoIr3wPgTe0SkMpd&#10;ZOefjjBm5+EyNI622oyCL7xmRCxwQIPjgaMc5VQotcU5GX8dqpTCR0CkLQeTqbQXS7TR4nBDoHw6&#10;J5mZHGWQUwxpQPm4CIGGgTuzr+OwQwtiZXBrnEmh/9SuE8lN1wPNtmsLrOvUbaLrNcX178wf0bLT&#10;xwEunGpwLePQQh8HJ6Gy7II7leOUKSQBuIg9udwgnsaOrGPzgSlwRyl5o/MgVOx3w532iLtBNGrD&#10;WHDSvhFzZRNDJb763r0Udi+/lFvNcWIDltOUYkYYVrRoejTp5Jy1HeNgyTdtHdzirVIRoaiYb2w1&#10;dlyVx6vWnO0O+7aClMV+JKWUmq+0s+IKaucJD2lb/up0WSxqCTR8JUMrY3RxtF2004ILkbAXeZD0&#10;BzrQHC5QavHllWgGg3/LI6OqGNX99NjiLXQGu9tp4U5IAxu32tJwRQSRu4CAn9IECZOpd2WlIA9r&#10;sckAEBhlwjh0FArUQameyU5kJU4Kl5lNF9Pt/GPDAT7EuHQnPyx/Hi1FUoM0+CwY1NhcS2Y4r07x&#10;vXht9NGNEiyHnDXPiE27FWR77Gnp3gYwOVy7sQ4wqAzCvzpavME3khUHVAaIxcn8yOxKFWj/TVAp&#10;NRMHGJhqS/0SYbZ8RpDBXopJJ2cxOGVMUjKmasR47ZBPYt/j3qrUaz8AB6XC+aJu6WRt+89xD25k&#10;yX98iiaCOf8hG8j0mqXP4G98l5zFmYXk/LbqZY/jbslN4ZfPQmbAY9ig37PNv8395D/PlNlRBno+&#10;jL4O/bz21/wq50+fLGgyeQCEk+ECpsqf5Mk2QrcXo40HuKZHLH8BxEdheUtE6llhm2rOlLC8usOB&#10;yTTiDdVuYQjRgqoksHwADJzfSZJuc6Hhs3SnkU9ffE247V+a0bEfO7B0Vt2dZBwp0lEPf5+0ABGz&#10;LJ13CBbI8Nvjd79A7LPbbQK9hexqfWqVReKnlv9Yjg9KP6HTxOtpVQP+rZvozmPsKzhZOQ3zJ0fe&#10;SEPA7K16ueVXG3IQeYETxyBDRKzj7+mPep7dzmEaK/OE/DgClyacY8ICFoFPp5iGabGhq5VcGvGm&#10;/KonGn8xKemVgCdGQeF0VsMbZDcVfK59ruOzxArl4/3zia163vLFq4zU3li95PpZiakt2Lk8dL1C&#10;QpGX/xCHQM8GavkjaKKoO4nTzBUZei0qwzCU8v5hf+N79tNB8UEK+1uneRbJhWjyxfZtlXYRKx5f&#10;tw3xlqdg0vPKevnBKyUb82Ju9jQkrqKq71Wa0a1M5NwSRBvqIaXUKw5Iw1BBM5VgHuA1OEOgTdCG&#10;z1QsUEY+zf8yhiRgxt0vmjmDOng7g1pqc8uY9k9dfPFWz2sbHVna6yCAimhHUNsPn2/bD6Man1du&#10;S223XcZ0/07OCtTpdHl78q/7Nfby8NP56Kj8L7ZXXuNJ66Hqv/MB9POR6upfKs36/lJ+ngBfv22J&#10;SEHihUw3JF/796MiphisedeO3RzU9lPn+WdRMJam4KsoBpaUeSqrYpTecqdJRT4il9aASWVZToZi&#10;L4nybxCXXHg8wa+Yj8RyNnTDF76WXsjyRHoB8QPzW+35wZs753INV5aTqnFBktqBAlWTsnnzrSXw&#10;35hEnxswCfXcqbJ8bvjHDOrIZOYr+gcjkr5K/FNq5SZtWl5t8Q88c+m2z3od3a8QCWO+X0eEqg7Q&#10;4qcLVW5eYIEm9bwFo0wFA198jDYqqgNxa3DhFYRHfv8yXtEwxPooIb8XuWGH/8hLOFMik6WAO4mG&#10;Mh2oOY7LIu3LI5KobtL9aJribljY0AwaT7eDhz+Tcyj7Os5+43UZ0TeffpRKHoWjCZi7t931NUrM&#10;TFFAcS1HrmlrEFJ+ObniNvjk3z905vSfONSDkQPG1UIhmX5Pn4S9X6iF/i3Guz8gzBw2yN22Zi1U&#10;rJ/M8rDOzjE3lNPC9vKoVJeFtCUaKA4cJdQVGx65shC0U0Z839xZ5MnUYurpmrettSHJZJ/QRO4G&#10;AC17kYi77rB4+yUOY4fdUjBqsJ7HCN6/swZqh6VzXPvhqXyHqavNu/la6jMb4AC2fPYXYFo4KZsQ&#10;Wlde4uWvRrNtKu0vMU873ltCQr4zyO6I8VH27axyjstOq7ObDg2Of7pCHpf97jfzp1vzETE9v51n&#10;qgStgKwiDmDWz1XvCCmWoj/R8cbzkdjvASr5bICoJvR6I2XMkSWjgzVobfFBqZBgwJR9W4I4k2Nk&#10;ycDr6vpruQPSWlPp8S5f1skSqjEpNItcsoIuxuqTTFkWZF6321v7kxW9VDnBhc4R4hmrFx5f/Kf7&#10;A0VPXaIVn4LejQpOJsd0rvJvGQHO1+j4kZAOeyK7kdSPec4FxpthNU+iAlv29OsrCItbXjuBQI+Z&#10;bpjE9ZMbUEkzpDeU3oUxDTcei4o4KNwS8stb2MLzNTaSx6NiFT/9Fs2poId76tyHiNbcTIZAh2jP&#10;pVBCs/MQa1KnJTkdotm8z10nk7CJYCHfxi96fszxu+nfcLjm1vgzzcQ6OD7R+Svdzu/7ke0zv77f&#10;MabQwy8fopWi67hcPuWI6TnkEhaiyIE43TgAS14bZ2TeI0d7XWy4tvXk8qgS9aHDSN833bxGsjbI&#10;QrYX2JYK8O/hAtfhFFu+v1dE4AN2vOzJ/hMb22eKZj1HZtuOM/NV16mpO+Lhvffa7CJCxqAqfqv/&#10;h9bird5k4tq/xIwP9IKz6HxdUbMe7wvdEcnJm4mCbIORG3HeFC0E9RSdWJeUHaiXlI8MScI+pOud&#10;+x/cgyFXe3a+oYO+3qwnD+MOLU/pM+eXEUXbnq2WgxiD91INf+6U1PicjKg7Pf7aZ3AUpqpHNz1F&#10;sFfVxpkkhDRNW0dWsLATOmuaYrH0UHmPG7dxylpVD3BQW8Ig3HxJVevnDcHjn5WTVtnJPtehbWtH&#10;IKLxcwpli39eb2tFK8ngF0USh920vY+0IA2j1PMhJ2DTCWKNfnL0uXZYSxrqoYqEoDgVuuMDlqI1&#10;/qWLiNqmslCyC8MgaQa7Li1G10X2j2ICPTieMqTrp2w8gygrmdZdfwqA6+iv7ZiYQwcOfKO4VwP0&#10;aspLurZyI/RhOtS8HitYwp6QCdlVcsTunhvmQEHN2i8TVvhLebKvgwDnWCa06pdDatVsG++FkrAo&#10;AvJfuHEmKT09KT1Y0tNh7f28nUUF1sQgJw303Ec1OuDd7ChJYgWf4EDOI1/H0NCjmQdNBaPB7gCi&#10;gdZkj2XQ9qhqLUXQD8DaeSHofr7WzG73Cutcj43e2d/otktbmY+cucoWCrr2nUk6DR+ivc9rMme3&#10;ROOMjFxGeEaWsRVfq4hb5WHRRVr0Iw9G990qpEceTfAD3XQ9QSf5yJePR+MDKrwG3/dtfyJVPx1y&#10;tp8fnW7+NvDBtpsM97i+Od2aE2QdZOq6Y9Vvv1aOG6OR9YJrCcZMznlemCVvhemwds80+5KyvTw8&#10;ugeoT0hhb3xfilmLbPW7Iyb47CNIIOxCSnA4sk+jsB6OP/H89pLiiWHd6CH1Vjfi9qQLC1vXg/Gk&#10;fYdIyH1XC/zrk8PpbvHWgFP0L5rX4r1MFDe1I6kj/qqTmm950K33HJglnEbGH95bWp46eADWhzrz&#10;WPDBLIQquxG9ZQ5/hwRWTAUtVTHli3/SvRX2dCeOplAJKO0tZ68rwrmWSAUXKjfMJRmvTr5OmbzA&#10;fO00pZTMH/UKIujlGtY9JxPPtiIJeh0O9cMj3wCY+7I/c5XxdG53uEGgEfjWnVEtG6W9PHd1qUu0&#10;5rAy2gCfKEKs/6WuoKHVKrk7Wy24inFw9KaFPUrco3cfnBEaWIOhU42ajarzuKXm45IXlmSw5VUZ&#10;k/pstboo3DM4sOCnWpw43FQ8wBocRbz9P5q+KTzSrovya8RJJxUbFdtWJ6nY6Zgd23bHFdu2bXds&#10;2x3b9tQ/88x7XXenzj57r72QQNFoafIdhTZNJ/UnmWEBSrE9+ULnQD2xhrJNqPomcWWvsNsHmXbs&#10;O+6i8VRWtnBudPCxrPGjfsuFqJ2QACUcI2cok0DgTi8H2a4HQrgPH955r5lS0+VmpN6WM+fFRx9p&#10;SrcJEiQcx7tCvQv6EbJ1pJmGXZPKlpCWKE4ov4XJ52sXHL2FvvJBkaQiQluzZPZWRosqfHU+SHDR&#10;tl9F13btUW4THvqXdZkVaOrrANjsOpUaf3mPvh4xbP7d86v776zpZX+c6cXf2eKLvztDtkOQd11s&#10;tgXK0deXVcDjitLtslmwV8Zg8dLm7/irbwTOo244d/Q7fnh2K9otYffEqHr/W7luK5albjsyrW4b&#10;3pjeG5JqlxeyarcT8mKXF6cq36P0eL5xwx+j+5n3JcNB26pex2btCJgqLoxoXWm1i6Gt/j617KAQ&#10;Hzfoi9YdMq/LPQCXqSbrZNZiWPyQ6u5RFDDClrpgQWQMbFQQdKzILnqQFVk2IS7uXkRvFU1MLWvB&#10;MHAXhYvP3YErHhshh0svjBduKG6W2wU7JwkSZ9ZdVKmfxFlQMdipwdRMc35ob1+v6FNMYcZOznTl&#10;5qjc8KPP9g4eyJzpPli0SfmkUoEHtFker3OqzaJQi66Jp4T4arh1Oe2TZROQrJwhvURT6wbTpfCD&#10;qZos8KnLxUE7U9cADEtxxHbTlR+MrON4i+TYgFYDydT3t0A6wk4C7RntYyOho7K5hNIpjf7A3+DQ&#10;YZRgtKoaSTeCqJjvZyu3v8wCY8B8dDoEmybi2EtauEObO78OeHb7ruvn5jISGtFvdLJ9/QZoVf+F&#10;LL3BVk+8oNh2cyLcmjL+/dXt+V08kiB8JD/YgKuSoHOk3AEmj69cUIr1Ja+UjUikvDRnwrjIq1jG&#10;rHd/Czs8vcsdsaoY7/7Wlihoaw7DYz/qMvanT7AxWShG9WY4EiuhpP5chHht7JKz7VsUyIFRtcOO&#10;M4lfXviaFs54pr57cJ3y4m8Y5KhOlnxC9hm3hq62DCZOu/tWOYn62zh9TY/2Og13tZBzbyNham6C&#10;eGuP4OKW4pv1H/o4ISVIO7h5OevQ1wOOsP0An2/ilNQJKTs3/fErfS2MrxMDg6A5epfnLLa2cPL5&#10;eim9U2WZvZEnDsUcS5pEsoWwoUaDKkjazM24SciIrY0iGqQSTLpKC2Q5KRnEiQ/enpe0TlnWBo2V&#10;xQTqRBmKz2Hkpy8KnZY1tsXYaELx4Foo/ooNj1vvKRmlHZzydcD7eGCcblz2w8hMtyLVZ71sng6D&#10;hROH0BeUU8iERde0UkIukWzgnjurOvfX0vfjo5xmSciAlDCUaM2BHn3BVUdXEEeBpfQ6lDni8ewI&#10;aUtAqkG9wmsl+m6vvG7LzXFBmYaM3FchbXhmbi4+X9Sytcs+D6WqVBS0ya5/RoAkc2PyLJFA9++U&#10;a509ryUNL16lveNBuwVm/i4fx1Nu141LV6db6wGcksK0ydWDE4JvzFGE7Li7a7gzmmphab0kEO9D&#10;sZ8YL2Bve4ZglUQDYUeMOZXdt/xV+13ROUilzwa/+rrhErZv83W8/21Uf+mtlkRFNugEH74P1dov&#10;zi3znGpYAQTcoNPhdDg7h66QswabNOSZzyStvC7tnbpusVW77z0rPG4fjzKuxftGlwgH05oJB15c&#10;s/+uNhMadlG6fcJYeR0qWnkkux0CUNf6lsdPPeLW2pZ8wvenPuERslsijZxgMN8+KCAED2Tm1x68&#10;q5up7nDK4wd+R4SN7tOp/vyl7IDDo4f3F8/if2HxYrshpjKDog0RDfUuPJIP3zU50CSJDc3hIitG&#10;xB2viXldyRDpx5iAcQtspdyrQumzUv5F7S6LsX3HdQvLHkrSKphRuWsuvcNScYo/NEXFkAqx11bB&#10;Uu8uEGLBOXsi9uJy2OPm6/fsj30iisPyResGzrYEidF/ZGReOMCX7J8SIGHbqeMYsozNnAbdrHgR&#10;swWq8bE7px+ZX9U6Bik1bNvu4Ovv4FBv2pQgwW8yAGiMVR1WBOQRIfih8liFjMW5wGM6OipGSVQS&#10;7Wv+7C3LnmWUgsabHbbjf8YF0rvnc97qpjfutqAC5KbTE2dw4PdTwaA1aDWYo0Xb/t0pgfBDPTe4&#10;yw5+tGbtR7QIG7OcU8WgqFUWNhWsZXncMGgCOcsSIs0xh3NKfM2MRYM7V3mcaN4qLiRkXU/MrLZn&#10;4Q77KZWU/PvUJUhuOz7H5Ns3nq13Uo5Yu6YJH7g1AQ8/t5ma/b7DWvNFxw6aMygn7167wtR3IIf3&#10;Ez6PpNzpFqWEsuWW+1c8QbekwIcIfYQ5WxMf2ksRwBra8ssmUW3k8ofApcYlRdwsbtxMmtoFKeHf&#10;k8PL3ptiG041O4GNDk6fe++Oj/Kxq3nZw+2ecrmBb2qZ/oe2nejdLU9m2s436truN1zabN7YDCmr&#10;UY5mKxlMHdC7pzfMXbmw1oUBE6iogOOnXlhNsRm/YQNSEg2xXbzwq8gRp1sJI7S08Bk5IK5KvChC&#10;OXp82tHNjLBFNWPd1u5K9ae049mdu445sxzfCxmdThP0mqu3TVL5YnjDQz23LpYDF8mKV5EiHfLn&#10;5WASQXukUcfb1eb2PS0DAUkQZMQLdF+c64Xrc6pm8n3gIfD5GMrmj04ENHOHThOgfSmcRSvNdoNV&#10;utnDjQ0qJgECpMPMdrii5QtnFiTNGEfpA0erPfex4KwX2SWwFuOjmPg25wKvfKiyYQduTzfhBrPn&#10;EumptPt3j/mrR6NcoJ0b9HmTqjQDkre80C7HvYgEPz6QmSqaoM+dMbBnlEc43UjK4FkV09ixoQJe&#10;9M1UABu1Xk7Kh79Xr6S8TveuW87bi/9tn071nbrq+MkTtsMhlJzRmg9U+IaoToxT1vgZ1YViTqvG&#10;ToSQ4cYNqead7mLVJvbX7+9i1ThPSi9/jNAuP4yUB9MTdUYg1esyVWTf83GE1YC4HHV7kuR1pfRf&#10;15dSPwtbOg5rdkU0ITxcBh1TfnPM2eBmosEkV3P+zveUjTEDzZu76pq9Ut6jqg2wq68j1Gb7pUWH&#10;3Wvz1bQK5S7yUpYfpRn1ht2B0dvT3UiL24uCds5Gg7mI/eSeSwZX2Y9fmlLn8cTnhSIRETw0dUwJ&#10;j8D8WrJ8ah5DNpniJmkIiKPpZSjMGpWrwlaWtfhLNFhDXPOsSaf1QBjx0FFF8UdsdFKYcIRFmZCW&#10;DoGPw/vEci/3nHC5d7eZ9F18hoJ5YKeGSFVOZ88cl8adGK7kmS1P4paWptqVN0mq/HIbPcSv8GGt&#10;Vg14Qq7HlUUC0UlTA+OUcL4MWIIcxqwAmrYv2FmLF4bAmw5hN1sISf8kZTrcASH35rSszgvB2zFm&#10;cu3fMR8dDlEwdwfy6OG9+aGRJVYlrvAURIGKSaKxiNnFD4UcPSt+bHRy6slVB9YlAXR+DGpxOcxT&#10;OSINRpuJWXozr5rdJ+z/EJL77FPUSgkf3LGC5MX33QESW/61/Fj/CJi7Xp7YGmxH1o0mn9oKNWbc&#10;Ckh0ylSdc9b8/Kg/KiBH0+AjI9Jtj2DSZTlLeWdxGSe9jtEGgXgPOoKruKvxmnze4EMPya0+noyt&#10;UmVvUkUcgG2YHaHnt7pDD8+2v4eEN6f2E6cgv444B+ZFZw1WRWcLLYlP/aatzLMm4rNZjAWb4W20&#10;TFy+fyk/pqnyufeh875gqHA7WFK/OpJ9OuohMjz4tvQvkrcrQFDbETer81qYz+ddtOV6nNRuA+eX&#10;Hc5G/S0lx/baUNTginiDoSYefZoqgdqwMK1OQ1NcjxnlOA2QWjZvgK21chxsZiDNHEXqnsmSG6uq&#10;+IWHxlFiD+ohHjtTJW1eaqykElalAWwRHn7e7GaoaXF++p3gvM9aektO03axu3HToD2TmlwyHyTZ&#10;UscdV/DPnI8PJ/tHGPLtcZlp9yMLX+aWp4+4VM/cz1N9n+xxSrJQifsCEYtDWlhIwAP2pWpRu2+W&#10;rveRPoCcBFUCNaavr6DmI0NZ89cZ9oftbz6BiFPVgwtPTwq+zpPphdgK8amoGn59zWjkW+tE6gqh&#10;cBgxNHKwem/HhjtsF1yC7lp0m6aH7pL1uoEe2bKMklaLB72Jzx3cxfv9BjZzA4ZI+glTW+cXwxD2&#10;HDZbYuiHd56w+td8SRsRe8woPM2AS3xeVOQtuy+6na804z43P+g87wXovPd1K7x2SSq806uWeeUN&#10;AipSkLP6TNoU1451nb2f0EP9ieHOC+7r4/vrDDctl7kvkZwmSEuv3HklzV/XwRn4a4ddYjfucxIl&#10;0t/ZPp3PtK+gSYSB3IC1Q+oNWgDJSOOrgtGd1ffF9nvIk59q1OBOQU/aFn669cGv2v3w32LHBzFE&#10;zjx3seY/ZNtLFzdT3uyLx7h+I9txV2+7MwLBcbUmU4OJvAMYVgH3XI5e7Az8kHjCXGfWzO+stSRE&#10;1mR5izs9ZjRH8mNUaKRmJJGF5Rx+NqmL4RSNmIY3NSz4vE244kiUz9PAk5J/6rMD1gwjBVqqgdTW&#10;A067YebMKsvNnfdbsg0uCawlgj6vxPRtEN6CqOWSomSTwUSw7MOs0/7Mwn7vQRtWoNThslaH9t8Y&#10;RKXurmIZaoYKR4RL2aYEOXeDIw1j1+QZNIY+yQJSelvTNodAJ3MRst23FcmhvorzNop/5y9htAW0&#10;5rBqXU72UUYdyYcFO1NybFkUEbcNx9qE8lhJ2RVDtyEQz66RFiaZgFxJZJghHwKCAkAHIVYSU3ZV&#10;pmaHXvfKJKH12j0lnWYzofRS5YC8jxf/YCRhFByE5bQDxnyNWYnp6w7r8AvJKaxDOcdwVy7A9Xrt&#10;Z3Z7Wxy7nry07Vk3veyNS77sK+Mk6oWnacRMXup+JeNo573/osOiIew04eJDZ0AsNE2+JkpryglX&#10;DHFBjdZgJytkCD62+C6ax9yrwfWNF7NTuiMg82u2K73PWo2hwEioe/sOX1tYjMukeyzmEsJBlTUl&#10;jnVy+UNP/PKNwJqYVd7YMvcuc0W20GzBWJNYuwvjLI/H2+HT0Xb2b8io1X/a7AvD+P6G+rb9gmB3&#10;GjRnNyBJwGWpjTGZuR5xG40dRpoOzxxkNKeY5Df45mNGjQvx4QfnGoswaVuKO3TiwpsBEn/TVceb&#10;P+NzppGJ0JZVGoHfd7p5mgU1R+uY2iiSQcr+1xMvFEpQYiekH43GVFNTg64M7fin3PLhSy4G76qZ&#10;76smpkfCorPrUopvHdI8bi8onUEInqR5WdsbgaioEuq2KRyBh9JAAgD3bCJpgTTt3aIvMsTmI6bK&#10;S8i8C5Xm5oPGzvYYv6jmSyisJBD+1jMjXv5G98qBL7r4mivo0QTuHAOfzvP1ycj+99ka2/jpVYOi&#10;FvBGUVPjV9tJQlUFSab4SoeG8QxQs/kHnovV0KXvJwqFLH4kWjT3113eNIW0GZiBgB/1fWEEKkFc&#10;xkq8VXyHsHw39eHMh616+heOjwaT9Y8G17TdfXVLRL1lzUQDq66ly5f8oZFkRPQc4eAGiobb/ENz&#10;OH55Jbcf7RJ8wNwNskidBheX2d4V0d5npxnEM12U2PAarSnpzZ4q8kv9wzqNfhhoT12WuRrLHq3S&#10;O17MG5/cCrJEaeH806V7uI2fqLNR8ro1bY3SzanWqyBa2cBW/YNfwXKos6ucRgTvmNLLzc/RW2HI&#10;x1Wd9oePZzH7u4LcyM26dt993G7MMlirfphG2w5qODVSLJoYylhXVaIt7OPbBJJhyZ6K+ms3X7vw&#10;tMPmnzrYsemsHveVKyavhYASInkI4CfwZFANPc472PcMbhS8O7oRSS3GmPO6ECmznb5uvrsRJlVt&#10;/CksX1q+sHUi5gCSUodM1V94BtCufOx0S4H4x6SQp5L7P/FAe/ZywvppTvsIUvXywNVfgPbKYiM3&#10;t8upH5RIU4fGsPDIkuKP+hoeDzWbJxgQ3Zo+T8hAOB8XthwNBxMw3U12TJtZi3M2x174W7gESqj1&#10;9KOVGSDVfMoh0eY5GGn5/XDqKjx7K+JS10FgEMlW2NH4S5p0/bRUuQQRL6+9F56P2+aM297i5b++&#10;YtuhdSyfANFqgQjyan5/dtas/hMcXzI4fjnUPANL6Y98LKtkq3ANESBQg3IqHlv3r1xcIPGp6VIv&#10;Z2iz+fH0aO6CIfGMV9udt1fbmfeZptisBg8Cb9IUhcCgnMESi66kDK+EVLuoVLiE1Hgxy7gHKveI&#10;VJw056NxuSXMhsB51YocXq1Quy2QLK6g6tSkDtlWULj5BlDhcf+Fzh3y4j7tMTJdIjf/64SpHsDr&#10;bkOUn5Z9vW+O6mEvjujBIaW12ywQwxdsQDe0dIgAW9T9EBXR1Wsz+2a1MQyxoxog0hLLT5UrcL7p&#10;V21IQhITdSGaxzDJsftLUjKCAz4wiAPotNeSVYXSN0Tgjkr+JudymOXqeJzRrjj0otdq5OBBK77v&#10;fCqHo0BQAvYa+S85wWLY2YbZ1GSWSvi0wQl/JwPp51q5405lN0S0jS37QiCrXg+Rgp1UzsDeuHfX&#10;Ajyidsreuj6OFdwZwlEcPs8UNP+qLt3d0fPtkderk0fdrqw+T0rc7scWJm01oXtPvA6BaDWBKTzh&#10;Y3x9zWaw0repV7udQLvpjBpIOX//1DR3OEOhWiv8VPt83voIQ970xNoSuJXRft8In9GstIXZN9CW&#10;xuCxgGeuy0VMzubGkH8/sfC62iNoCL4Y7E0m6p9dMv8y4QVtacpnHT6L58xxZEj9ctvRBa506jMK&#10;OmPrMFsc+dEmq3O7SSyEcrsFPI5xk+DhleTRkd6kbPUC69AKDJqWH/5+LFtZbt0hPdPmxmtXnaI8&#10;0G/WZ+gT6InCyGb6EIlDqyRPqrUkgTMXGDHriXCjl7SUj12jmF0TODS2MsZrmlVC/WIOcbhEPx/m&#10;j15oiGmY7oqqWi1bkhCbek9LmrFOeX2aYjr9sGTejRq72pnY6n9Xy/C3lCOInBNL2o2odXaagp94&#10;MafB/0MTp2h8kNuRHJ6k/529AxhulGhrKVYXc6fIkUv3qjCPiSjU81dEMYv1v8hCp4Ub6Fnhk2jF&#10;+4GH1Nh8Hhpm63XY15eeIutsg4XVe/VGfbTFK+M6kz6TNTsm4/DEoQOtulosssSGpSdvFEWeAlr5&#10;sEyG865pLTydj/hlUp0YQbI0o5a+3fOsK4d465Nay0W89Vm7oMe7qukulEpPyh/ykPuLjNzXISNP&#10;lHRpr+/BTzkXuP0DGSsjMJBJmwwVSAZMB7v9x88QuHM+FK8FBM6KLzgb6bPS5091PyHYPF9H212H&#10;Uv5bhstXiF0gigwSOTP8LVJ+a9c7z+y2l6z2z1ATLpvPkROz4woF48G+wvuTusIjhOzuI1z5AKtW&#10;qAq7MguJaHaVmHqFAZM+R4eMshLhnOzLWR7eInv2BVZlig5ZlrwkWXacsks1UIIlO87OaaPVgcGl&#10;ArgNdltk+Gt6iokmfaVxCNTF2p5jBxa1Hmm+w1X3O6Bih5o9drher6y7mmOMsHiswVIDu8AxDfuM&#10;wNXxBzD4Tf0vhUD15xVURWE6BYvm7UHfkdeuq7rcmG0PWvffOMHNYNHoN/TLLWeorOdj95bPEMo1&#10;nPy5ocV/RnEzTHFRLpMWDi85Rv+Wzsugzh5mzTitG3yiVcXLSxiIIJOw3fiyWMP0CwCgcmBK4juc&#10;SzVC+CdsHTHB+E7cURJap4EFn73he3xw878l142x1lf0cl7OVdcwpyqJdlMgsBWTAYZjKy6o8y/G&#10;zIzlercQaOSmY9zJ/DGohp5/9BRKP015leuyCzy8y1chzptAGbzj2QjW1odCRsh2lqVpHApt4Vu/&#10;PTl5zOIIjM8cRa91x+3mCQ18jr8PkRgMMQ5057BSTQ+68NJqcm43/5C23iiGjp3+1/p39edY5loe&#10;j0ve6ZRvj3/04b88w6g+6iE5IbyNmrjxrlL5HDkC3VAiXReWTd+TH3Ruxz7jnttfKrxecSrcL8np&#10;fB81Kj6PyK3IFscWYkVBxouphK1Ga4I+oRDE4hevJtl3CF/vWNN5ZAI4c6bZidIuwcIrydIOll9i&#10;HLiYLHTpbnfEqZaudTxXOlNvR9SxTLoq4wq69kG6rdSUmE0L0WlIcxmz1hJOtvarII2LOR80n9Fa&#10;nEmv8IVumnCPJ7ujgSzIHRnjU5wYjtlRZ6XFJE63fINtDnbV7x+Iam8ixWt3GkNq3/bba59W9PRn&#10;dpsNN0k59Q82BP8ikOV7dvvydblaQSYpmtd9Hy3mDVpNUfJU75iFx9MSRmzwYt4XM4Yj0718VpH8&#10;ozRnZaTcgXjR8GJ82QEcFyX+5s9cKvx1GJUH0QCrtdz5x3bKRpXfXyvzHaPSwlaIJobq5N6VfvMv&#10;Wq8EYpCRTZSjDx1oqE1WU8vYZcvlCrt5odooFiPID7prwCOPPdQ4ufd6CbcdOh3HXX+cMW6QNbHY&#10;4Emy001Jil/ru+tGhbi70RDteqDE0pqV1LQFX/vfPHUWo/FltsvKCehnoBw4u2nfrVvrw+njQU0R&#10;BRciPB7WdOq/wJbxrlZKD4Qr73yZI37+XZTTs7uQuuUKO86zuhjEKPD5tVnnES3DZw+AvaIZGdfh&#10;Y0Z3uJYuxVTbim5KxP81+uNA04vM9SxxS39AS34a1QNwuukLZyno9gUPQug7dhmpQ4HIYb+F1Ov1&#10;N8nrkgE6bDBHJ8mJsO3PYhbqXQAusU4ucXYuLgzR1WTZ92NIvEvij7y8agZDHnmOUJeh999HhsHm&#10;E0BN2dsJ7zUSf1KAtd5PLFnM2FbTao2NOvD/5uNO2a8eASg4MyqkJM5ogEog6kyaaxYTi+bzgWF/&#10;vnql6FnyRc+NqU9Qofysyus7ktvp5NhVP9LhdlN4dD+5eNM/ZU3R+GMP9mnUslG8Px1+MLlOVxCs&#10;9YsZELCwTyjmMNU3nEaHWI0b0XTzkcJSse6zopcsCPsc8EPcXlVQeQ7Vumpc3FJUgMfiHi3NAr/H&#10;fUbevKr9BZdOqxNu7DiL/lIb0gcFqjTEgMR49q3Cl+DIUbVDH+4zQDw7y1otfWMbas/CbWyeCNJY&#10;yQwCgYtSzdCgPZ7rS5TYLE+U2HjhkgafbKVZrvHqrn3CIrgRcYjPXeCSKYRSASue2SC6zaVr3lfX&#10;WxNj1Ot2mVw8x454y5L3+gcsQSXM9Ts3JpBs79EE49r9vcn66Y3IdyhdXjAEIYqXcI4yUlhlBmVe&#10;bS+vswp7V4vGbv5KU9sZ0jydb2sxHT5vGYxYdg+dpE7N4np8sTSJCxTwwsETpCj56+D8HRAbqyAD&#10;quNp4O92BNAnFF7qD91ESwiTIWuyZcd5uVirB2XiqekPBbMvN9ojVbfpRW6kL964Nw6c77zLDZ4b&#10;4Q5cnhmlOY/NiEKucYoRGxHv0aZz7dl5uODfRajLAdCd6ih9+A+Brr4rV7dPijUM69tTGoPVu5mx&#10;fumGk6whnjZTyy3v2Yq8hUu+KGdWwh7NNvNy3Q4Y2nGWFxyTTc9C792jx6UsyCibHnxLwfbvzl42&#10;5edjOYfvf2EwBBFvXTA5Ble5kBEnoq1DwIwa52c41TdSiwYq/hgjPYnH5CRl92DviRwWV+ITaYcz&#10;38vmE6IfCadrmypOM3fXH1IyOIL48vZdmJXq0caWnL/3g2XVW22+qcakrGfaaRwhMeBR40iiHTy5&#10;go/G5mPpTPX2eWYHIPwhXRIv5pDt/1nfw/KK78HTGCMueeJX1Xys/wrVUHw7WyIDuKcSYiaVEpTW&#10;COmTNrt4r+bzt/FcnyvKxQxeBtVU6qtL5JSy4YNIVqLIlPbyhfbrofXel9tOf50td+Jx6n54y5xi&#10;hx0MsqxR44lx5gSkLOsGxVM27CxeZgZxSoLCdb1habfc45IUrJA6KWmpgCStJnKgl/NkDVBgljNx&#10;rfShX1JXeJUxURzTwXRcLG0TYrskTbskUztHJevZZt0X3mOXs/X5UB0tnlrHW82z5QZcXpDCqahw&#10;W1ygGYlzpZY+aF403Iy3srzqD7iJPgJsZuqFTgwEnhdMgJbWm82hOruwgB5fMi8FESohrywqSaWn&#10;uGkkYc+J2kXfDQRZ3qH09Ut91AvHsn1lyOo6NuBzuk9teZi/5rJ1oJXD1jDdoiobF8AXbQhz+CH4&#10;HzsZzvu3wbZ1EeYqkhDMGRTgN2vjb8ylnd8NcW8VJ9y8V3J4GL8tQKWSFWi3jbwgaWIMNigbamux&#10;D/6o7NNx/UC99GJCJhrXioC4Zq+uh0UY4VivPZeOgEpAkmT7pDophragPQms7u6rt9dfm5svNYyB&#10;7iKoUqbPgVP6brBrXfI0JSFBS0w6EnSj8cpmjGN9vSwEHnIDlLjky/9BF+waHS8ZcQubXXPFTfmP&#10;Iq4Zg2GYyjynHgIlkNqg2X2SqLtfp3yHzqJNDEdLYp8GQ8X1T/YUsdcWfxO94c6VbEmq7J7li/3z&#10;y/bBs33/MKHz2AVUpJUS5XZFOBN1BE4+Bh4+v2VQ15z/HMCEIHm02flb/qKCY8uSliWWA5TLXWGL&#10;0jKg7NmN1UYf9kqgpmC6JCid86rNL1AENQ7DiIwMIbQfrd0EcFQ1w74mVG7xehJEltvadGAEEgeu&#10;1h55n2V82vwEadLmObO5QkuWeEaanVrRa3cb9JMBV1HQZl6QlxnjYgEz45Tu5IAJN0RLPU9YWt0n&#10;pCQ+R0oTQQ+0zY5TCz73Xc7ro0bT7c1L32/J+Bt+aIPza8U/GyxVWZ7s9gg/nNHvBLEbW70V071h&#10;eUZh9I1Umug1m5ONp4VHe7DjIG7ggvNz9OW042IaLtBlEmJ9aaMzZXqvrmwGMp4B3sgnMzAXPR0D&#10;tFcvnkTb5xpEuHCVReFNRvu48aHTwnIhBV4Qe5s7MUQS+0BziHn4Zo2gsftr39WeI8Qla/YLJfDT&#10;uXOIO869l2lIrSBGCaSmTl2MvlqZFoOID6/W0bthce3QQRcUZJ81lVtDhbS7UhMDiz9KlETrttZ7&#10;w2Fz3OXRnqi2dBHkKD+3EaK81hSm3mY123Q+38+cdV7L8R2NevnniRQXYAVZJ1TwHallG2bJ4CQh&#10;9Gni3fXfLMJU7921IVMbkGhXUmyO18J+WxLt6t9E8va5uE1PGI78742Q6t/vIdVKku7el8YVvnrt&#10;coxKfp5VgOOOKMwSV4UR1yNE5I18gvCtvof9Bk3VGXqt+u/txoAR9nxjUjXL5mGzb5UkeeGLUxya&#10;/LyccX846HbrFyMkQJoFJl0645Qsp3HhQzdtqtOjmg+xlcg4cDPsrJxWPg2/6SFRiNNJ0aHymzXs&#10;JABFo4HQCN0hk+DKbPI470mwhLosgl0kHTBupg3Htz8NAnzUHUqCnKYOBN15Tfi9WLPeVwrdzsRN&#10;d5sh08zpJC9qsTxeMClv2fnS04uV1PbfvhhZFhoiJ5Qylh8gNJ2GmYVnM9rZ6of791OZCOuc+1+J&#10;osk2TBa3deaA/ZXu5cXuccJF5T8PBzQy2DNCCGWwnLru3Ad02hEQ95OhU9atoVeiqZ5VWa1xfkdu&#10;2K27XLqn9w8gtfxxr3P2D/13/RYIdhQh3cSPeHt1tdLnEXD6R/+VwSpn8q0dVHDYEL7QtUwnes+k&#10;ExSj7JRNBk8SIR/83JnjtpA7aJb3SJzf8oGin4r7XyV5YdOGu203YLc+iDnypFZg0Jb99bpyXWg/&#10;8rTRoWMS+3gVTa4j6DS1qF3G3brbZkfrbh6t24/W9gPu4rMvoGUfJtkQlz7v+l4Uso32MxexvN6o&#10;L9pp5tQLQ87uhLE0g6okhcMxg1TA1b+e9WQm/KYogFQVdMM1Sk1EHxytg+6gc+kjllgqo9Zh/rVC&#10;50x2hNrMaTn1BhSCc/C5unRy+DTPdJSzNGL7YtXfYrJieVFtKcZyKffjOGstDoS1ZDEUSF8kMZ5P&#10;y/VJUA9uOhZveBH9HKoGAHNgL6KOQxrbsErFyO7wFzsf2UKpHCY44sCLc0DN95Nv6kUBGfJbfq2+&#10;HRhEgi4Im62Pmnz2fUEtl2VzV7cQrki4PE7A7uDi2uXgCQJMPls+kcMLPriirzs4Twgmj+ZQwXFD&#10;0/mlzQuWh4Y1tem/3fQ77/yekjksJknhxv1nMwuqHvABbsNC8prk42Ld1whzyx46zTrWw/E+Sumk&#10;nfxWhNo/BQWX0pW63UGjg1jAQ94EqG7kvo9yCXGazqBCBFe3juLrJt7ehuNe4UBjt5RDuNsHsqIs&#10;+859hN1IsAeVlQyqHDqhadiUKTLCJcRXuM9JvyWnZhj4Ms+TXmVvUxu4DzFxIiYxf+r8NFNR0KTM&#10;U15hng1yb+nr6x25N9VR2WqCQCV2H14ZPqs4Lbc9Wzsjh1kQHQFhqGKiMizN9LLHe10HqloGJwHy&#10;545nyu3sZY3LIu13SbBarAIIVK2fj85FQcIbjdZu1iRQoEOtCdLCHCeG8/5TGS6JQoZAmr/gaDYB&#10;gvBVTqvYpc3pJyK1mxcavFQtSXgcuhsSux0nWIJZN8qGUZW6CCwxfw+VrdDd5qPjOMeC246ynCey&#10;JTvCrR0lhZtYxbDGh4dDqYC505VOQKnK/9mPns8fymz6oFvqev4VEC+XX5j0OTt8eppJZ771Oz03&#10;tHjBnKtMzoygnUoPs8Wf+R9bYkYzLbRuvCtWZf7ydBjP7j+pYC+CRqj3s+/OliM/+5ZfvGSsZj63&#10;p0Tju2B0k6JxJ0VFZEmC2ZUN0XXqavtOZ8QcysZHBueiBYP2M/GuRiNcmV1nlOi061DH1JzFPtni&#10;6wrcfxj3XPbVfMIF3jQJbv9IVpEvdpGSiz/ms7HdbvNJ9fF4Mcpi4sOxDV+oWreBS92BljpT4JE/&#10;fdRPIWZxDDwWPh09Zes3irNK+VeVmUxwED0KnuV9pvJ1uzxet1BS5+LuJFn5EXJ4y/K9EKPp8gNt&#10;M5UdQVyG++st1vgAf/dL0Pu3fknrRidqB+YKpU+mWvQt7l1YPoehRPWrVdJYchCqpulFOPiIHHVG&#10;uqgDzzmGmYIk5DxlwmdEYKPWeZsXADC39F4JccqXAI2ZruUO6JRjopAlYiDUROqvJZ8Sk2ZH2hk8&#10;jk0i0vc2Jcr03emUk1odvkOMciFWuJmyeZ5NOqrJi6EH4qozi9y2uHBw6QI+QYGkIBhcKNtqNMXD&#10;16kBt9UKYN+ab8PACXv1ZnQi4xZBq4n8W29XJ//pNt71Ir9gv2FDmM9z5y/7iaC58+E+CAOUKa8J&#10;hd2pGR4a3z/jAxJh+UNYd6s6j+9WgW0OaMFA+Oeg16chJvi3lzRAjBN9tbvMhoocRwU9p6sIlr4h&#10;OO1ezz59jLkiTVXVh0EuhQMpPIlhqL0hYtPr0Hs8qx2Sg4JBr9G62NWCM+msxPBBuc3S3L1NkiAW&#10;ft726bp64d5ltbk5+6CadWFdu0ofrTDiGYAmHCbxlUvxLmmwr4+tTrt3EB73p4gMqDMZAJBbZtaZ&#10;oI9HwCy+N/yiaxPNMxvorqHfkVODop8hM6u2meqH0O0OyHrvy+f63Nu130txibCuFHLE2ZpX9p9B&#10;/7DNZkaS37w1hOAD5lZPRwsJkOA0zc+ecKehvAEdQGw1YIUn1npt7Gtu3ZR7ZNK0DGmutbSkMDCy&#10;MDsGfHCV1V+/h+a52epFOCJBDDjOmAl7Xu5yEGhTjUtQnQvSItCQt4ETBfUzFSpmYTiCV5p+dxrP&#10;eB5pogBifzDZNLKKVMfaZQR6oM4MRi/b6HKOn7hMOHH9CmEzBph7D7tOGAHoPT8Y2kxddwJCbNiA&#10;HpcQ4/3e8+Rt1yW9wGxtB7ou99nvEArr5sdj9w9KTGQB/BWyPHxN0ZUQbyTyAGQxax9B1JmfDdNA&#10;C7oj6Z0pSvgZ3azI4DyZecxbTZVAj/fyEw9URWlyzTtkQlqpGYW46BCfR16vq2tt1BnPFO5TtI43&#10;iPJRr+7rSzQzx1BtRqvXGVKuVeCyVptRxhAEFAipoRNvYxup2axp9rkozyLrrZVOKjclzVOYEbEc&#10;xBCAk6eNgw0Fhp1qKJbd/MGOc6bRWc5VhvkGvGnjq24kJwZOFXsCYgeYM+9JKNobnL/rk8RddxbO&#10;4IlPv/MSeUfovZ380HZ64bQbbwFwGcjgadLcKOpwwTor+9tXLrSc7MRfnZA26++PH9ZevEMkSTm0&#10;X1EBom6bCYuSEmGVziSvRTE57Gnkl3gAUUxAJSZgUAowhB/sHVgZLtAfZVwfGQiS09Gcj1qKc3Jo&#10;C0+aalK5VdojHaNymDJjrtxLNFowJsOk17SlAFhjAej/OX+sWYUMHyGhRi+C71iRQ9pN64J3gh6f&#10;ymM0b1EBlenHmDP56tJLMp/MZJqUEFf8PGSiVjiitwvojuv08utxxqq/1VUCeFsC1vAQPYoUbT0+&#10;Er40QHHzb4AkCAb4evUtZu7xP+X9O1FvPx+pOWQkKG+mBqXwRagHko/cfe4S6nGQrCQhrllmE5tq&#10;Tm0R9nkDWGwpMZ+lXbCq5Y1XvcOIW9fr3vl18skSWIAsWJuc5otHldDcSZKQjuIpnRyBsDs3EAQ7&#10;dkwvb7vdu/mCfnD94anhScsacet1fKK4LBBKFYimGIf/pmHPYU7Ht/LTMf9uLpQ4uhI51Mr/LmsI&#10;3WvItNTFnbCxr1rScpS3tVV6b+7cxGJGMXxkhCduKmrPETuLYXJ1tRGPaCJLfu7DW9tlphW70Jd4&#10;WT0qqddK+eQzEePwt5I4go/X84rb7bWe4QDvlP7E+NFbjBzx6ZtCWODR4JNwY7vRTOh+Mmm5xNqh&#10;tOBfzLhpzEqI3Ga1qpEYAKjmPcqCJJ/WKmPG0VG0qb0wl2M2TuyErtecl0vwOC3lNQLbLDtWPVA3&#10;WgjIKAuXGO/2oV3ojdwRtoqN76q8lWVBDdaTWlZY13DZgu4BjzM/0hYjQMJAclLSNW5PCiCwzeT0&#10;f4ykBu/q6JJOr+j3D6uRue7BvEOfoBXfN24Tfqdvm12vuHyP4bTX7XjdQUQZjmxyggbfi1zmU51x&#10;AICNug+y/D5k4YNcPdHtP98UE72x08KhczgemdgSkXpTXrwipqsvT/fzMHLqmEKWgGxLiXkFTN+c&#10;C7mxdbUiMOMWZuaOVKf0ApGfhN23GzmvTtovtyNxLlfCJ5bUPH4VoXiGu+KcyCbFPdUdx0kkT152&#10;Mr7OUU4dHvfyQMa/kRbvhVhNUod9OU0RyCQRAodZ1EgArPuzUy5BWjVe+b16GFfUeKNNZK/PTgtP&#10;ySthcM4z60hX/0vK4jrz4r719Q+PzqwprPLzQ+ALEvYuRrFHh2yWQMcjGyRZMEvukUbt2NXrBdIJ&#10;awa6Owr2LmBlh8zIJj5ILhf5a8N/ojTMo2+nhPbZ9z1ODkQUXw6EPQKBcaIFzkmRysuTyHm3HHiI&#10;L5kaDXJkQCl9Dvo8qMscaV4Th7E9AXOd4cmPaf/cxHrPSJ8soTEJyjws3wj6ftU4RSwdTsc5CWE5&#10;0Ezvg9KZbjN++yLDkFzcNMPmKddPrFCqupK9E+/AqoEKefU7gco6V8S1Q8sJM+g1UZa0WxevakgI&#10;gHR2h01xP2eNbyaZljel1vsJGcC5qzy6hD9MpfoYrd5pSneeBxB69MzLfHitNQFMs9+Kvt6bYhy6&#10;tGn5Lth5xpbh0c8kY1E+eMWjyeQuEiMdbnal/ylUfkSMmOvJsVdTnUe2y9Sm/82MgMC/zd8HWxQ4&#10;21wdonJgQLZRO1jH9yrmJmJOOHobkpMFKvDdYquo+s9ahfxpNz8aogyYcLuewHG7WTm83hzK/pcP&#10;Fa50s+t4AZutI/AAnZypEPwQ/C4bT8eqow6uQSbhE9AhhFBxe1l6a8jizB9qwOthKHGP2/VY/4ic&#10;pIAry53sugpvkEjDxdiczs1S/llmBovyKv5Khg3KW1ggujiL3JVX2a+pNdcZg9uXVNNdSIjCx4w4&#10;U2nrj7mhH+TPCTksnDCNxtwNUVL2b3s/1t8CEJhOB0JqzjaKa5OqVl40qn/3iXfMvhzP44at41TW&#10;DgPDthG6/zfVmwU50WeZIwzzSqDMvETTJQcti9KaYOnQV8I4z6ismVSlZEly8FgaqU72wl7jxsop&#10;niq7NKQXEXXFxTi1xD6GhS+GH2UNMKy6xGXD2uHRk76fGZ76py6zXBJYpfH2/X4kK5Ct3xo8aLXV&#10;78tYmuF+da6g5PC5KYs9DXZ17n2xr/B5Za7w4n/5hKBu7/RJAp+WdO4faup3ZwRPV9vZOxuvtn9v&#10;XXWDXqvb/2vWc6aY5LdBp0CuHJxeZVHGMib1vdLHdlv+FBMTjFPI/jZ9GfMZUPEBA9lv2Skf4Ifd&#10;9MDkd2aQKcdHt/X6mdFPiYnLfgktQZFtUDDGYZ+RiitkK8tFJNh3b9mnFOwNlhfsezO2vJqPn/rX&#10;5357tdkBFSvaz720wpwcgJLrEFSHCkwgH+raCXKy95QmAtJ1Nzt4BIy5t7X4wtBMxUawAlG1az3b&#10;XYdxw+jy7r6jBD87suigQu66koJ3aWZti46FeIrc1Qv6pTda08Vyvc7Hm3EOT8clEMgovlX7cXbp&#10;O3DevB4IiGRP4bDhoqE+O3deMCspuJrj4Xkejm15LaJluowcqg2zUTe10KHS5AU0VKFaB4jzynfJ&#10;oQMAfYdzJ+pvuns05hshoIZfDIsO3r2GzPRpAx1YgBEW4JeZupXWYDKRZMtXqf/tkbwe6YiJ31H1&#10;TCO/E9g1mPL+o9pJk+81TAVyaGFTAmo/zusiQCAEQ+E854ZUUMJX+iJ6hM3BwVZbsZwxE8HHHFEy&#10;oCarCNGG77IAcl0ayOhTJUldWDjts/+cLC/7X+TWB7Zvyz7v0z7y5F9jU7me611NJuEkE3cBqboX&#10;4O5VNTB/Si125fH0yHP6M7IL5k2PKmdMNXEJphDHaeEoD6l6TETLuCizgVA1PgDgPGBWPkyZm5iT&#10;S7eEWSEKyrcIt5tlnqtJWrxb3PAdtKzuDkU+ZPjbgVF+1v7LY6Ul/OGSmFq6t2vnsxwW4nwkziIQ&#10;+i5JeiafOou3lEkWARaWpgxFv/5uZESGgoXC8RcPsPmYZOO7DSL7cvQwt8vxHYSe2941bI24uoYA&#10;CHp8/VaI8eVYN6CsfHXh/ji7xuWWQtvpOqjlbA0rv7MUE2nB2Kys9Cc7nDk21Pvbr+Kd0K0P9PDN&#10;XKCFH2TPYQZnzvv6XmygdmZMmhFZr5e3cxLYiOm+KxLpNMZBn0MLAs4CG61XTr+Zlps1VuQF5UOZ&#10;teo0+LhUh/9gwX0GB0oIrKmaxWqGYJIa3Mj/Abu5jBJAjMul2nVAxqoJYAkyNsq6QPXLpoH6GmfA&#10;SMx3siO6uaIg1krrdEyxZQkrYnObjEcOjvF0oY6AyIYDo3fzTgnB26OMZ67FSbcI0F2Mt5zLCoKr&#10;fir4qFVvxfdb6v10pNt9FdHOfntVL0SRG33KwIeLhc8Jvbs2OqMUG1721tPkzcgyeub5H9zxf3fc&#10;/z5Nt75H+1x5YMNDv8HghsFg47Ani5lG8JTdnut5cMb/sQivjwDvNclalPbP25Myuc6gTu67eMlI&#10;m2HWmi1ovkazmwCgQPPpSvfBClH4r2GfrlfGkLxs+ZD/d1yeeIyvoSEocdFgSUvRtgdMSFK0VeBW&#10;seemHtnYGUWejQNbHZy6avi8liu8Vfw+qYa629RN742z7CCc3B9JrufA54Wq7nc0SABD8dWulk8Y&#10;ZZY7/sS9E0naiYIOBNGug8AklnYrz0O7jYLroeSs2YOjqZqsoYuyi53ylsMuIw3v72kaP04PpyNJ&#10;rs28RWHwOecqZ3auoDVw6kAS8CaZR6bYPJekWNYL2k4jHrm8TVrFBedn08CzOBWyHRLqEYMwlKBz&#10;ILXodUNUiuqpsA6QTovIQGNM44Cl7Y90I5q467gOSyVSKLo5nPXBO0XTWBWwQJQ1Erw4RfmFma6X&#10;12lukwzQabBXDmXp/dV1gxcCl3ES9oYl3+tYtpkwvkOP6XUMVeSt+D5xb7Zeiru9X5Rf350n7x5I&#10;Rw09ymUHxlOwG6o7E56EBefQ1RM5vMZGmGHs/+DB/vbj2bfldew/3io2afTK14ON1OPjYwaH1lEZ&#10;FmnMfHINo9qBccgXE8fyK1WJhfX/fvXLKhvNr5Wv3q9mvCLb8aUJoyq/3n0q0ADpBtngTrUK213B&#10;bfnuD6Knp+junhoh2zieFzUlsW4MfrOOx5VmvU7Z/lsSwIwptjzFbX+sXqzwC3Q9ZcTft1ARZstZ&#10;7Ce317yKIsLCeySJiQlxe5VKppFAoIfuZsK+XGTXeuK+xI7xB6K1cW31zTML1eXQ0aUvU8PAc2HP&#10;41OiMq8ShuRs7FLd7Bghg7F8sgwIrjH9RnNQUQRHF0fV/eNr1qHkPyjBUV/OWEohFIDQD15TX+vj&#10;29pqLP6Yr3+vPQkFRZYCxFtc9uHz4tD+7ZyGUsd3DUBQVWb9PRQZPEFoaRPZwYV4rVh0GQoJeGr/&#10;eSq2Ky4gMBVaiRepwwY5VsFQFRG3fnf6byIHZVQCIJVtbzFpoPNXAZMD2vCZpLC4PW6btGQuCjVT&#10;i35asvs52awZYzzS3LPTROTE+s8JpOWCjGUrtN1w+Jlfkv2gAtIN3lEHtshV49a0LA4lAa/sycPR&#10;4vw/Mdn+k9qy39jzSZNhqTh1G5BCH0gGHVl2DGljsfJTYctDexfmfKvkkUiAO4qLAiX7LnnYWMqi&#10;q+Gdz2MtMLJOh1o5w1vg4SMGVKtq4PIT2/ikVW/ktzF7u3cZukwB+F9iMXnPbyKI7p/yIL5P/+it&#10;ZzWvu4fq60XbD6xtvavn9m7SPA80EYEnAgqk55grwi5Sr9cJT6My7wjJiohhvnQ50N37ci4I5ITP&#10;iegBSXHeWPYva+LoNzXJzWmQiompo7seEu/yZf8AQLLTidwZ3TeJcMzDaTdepV5VesxhgQbGPZ0y&#10;adeobwuHMPSSkvlhyzqSIJbdE0Tq6gWbm0ELqj7avtKNwuxxPFrCfQR90fnZQhKgQDJUSK5MAMlc&#10;svh9+L4lXCFvwK4Tv9fNr3UbljGlWZbfXlvY7EZZOpQqbPrj2DR7+Uxp6AC02dWg+t9u9ygspJkK&#10;sfjgtggzIAE09XfIUQYOnmEDC7h45H+KENLCKqFzw4FAaSOF53ubo6B+pJ69zawhiJCKAQjDkdjy&#10;pT3AcxTM1waWaBtraQ4PFWVdrg3By1iRjZFtIsa/2Dy8FjujGGdQ1RJ1opMQw9v3kyxi51XNibyU&#10;f7aUI11IwvQrUmapVyIdjiz26s9lj74ZfSaFmh8FgfbmZI4b0AtnuGMBn5RSxanKsSbP6vLKA225&#10;ca6026WE2xwlZGiVdMpzqv23U25Aq6J0hl6Zyd77AwFsfL1w0lPT0IGbQ2/eiPFKIeyPkXaDhHtx&#10;23cE6M5PTyXx7gHe7ne1mfyHAU/b30ytsk8v3hGfNwQyexhEIyBDFTbnu+QUvjB0QKqxI0VUL90m&#10;q/UJF76gm4KMV+Ux8LaiIEKm8SZ7HqXbERoNkIzkXtnPKAuqhrfeb6r2lHjU8we/kDZ8/DV/C/Od&#10;R1ammAy1GCdxUGvopuobG78L6uo191T3FioimZtxYcgdSR8MVArezu+AWJbMVjP6svN4tnhLHMs/&#10;nl34FVcTna2vT9/uMV9scfYH2t8NZHERbkUSyIaZsblUpCIjx0tThT+Ksqtslq1TzReG5JFT4joH&#10;arK0l0kAFphxFPdtR+XFSAFIzdUNCvs2I2BRTzFEwE9YTbcNSFZew813jYvIUcpGkL4GzvXevIuS&#10;jHXHIBvgv3QVgqkeS4Ra7qEjGsrCX2Lb7l6AaE4g6gmZYxkrI6FOqz0KaRHchLn+dxbAXB7UMRsF&#10;VD5H1GGoe24WOPCRyVLujuQpn5oZ/Ca5EruikYwNPuECrgfazVMqdijrYpL9iLwjOpnLl8B4zgcu&#10;fttXrKIKtwOR21Lg2PiNKkgrx6eq4huF9v5EQIcRsG1x6fjW3V7829sGxuZcy6+P1vT3yl6uQRO/&#10;LVE/0lJ21yOMkqjt7+l223+dnB84lyib3ru+232cnzh9At4Iht0eyLtgMMVM7FJvloAFSlHkBzor&#10;JeLgOnV+aKCY4cU883K3K28c6+xR/mxYXprmHnry7JDaL6IWq+G6BbXCXYfcicgZvZX4Q8idk+yw&#10;cEuN7spBzI/Ip+9ymjsoDlzNzk5elc36lNIt+SZRQmreTkjVwN/xQViC6r2hl0X7nnjxTdY353ec&#10;IXDHif349mX13O72RszOie3jJvsTjlPNVCaDCfrXMFm6lLhu/NHyQyL4gU2MuzT3Zk9B2SQ2VNii&#10;hJwxaR451VD5+ZSlxN+hUJ7SgSRxBoSRZLrLWaxoHFUsRXAaMortyvMoRKr2pizLmF4klL6j+Iap&#10;pEFvtNoYa2BBKnxCIyfuKhnMtNs2BraDNQBx0FIpyVf4r7Zep07wKqnxfRSnDueRsCNGUveA3HrM&#10;9gslwX9ODL0U0A6C0+ywEmBiHeBqREsFe5a+GgcKyzsatacSh8dsOyBTy0FL2DH9zJvjN4rTox4o&#10;L+zgJHsW1OtOG6+T4EwI5smJGK8bhVUSBoHWdZVRDQLyiC3RATgYL7i/vL6B1rT9mj8UsQm1QljT&#10;DwzWem1rzWZRvDi9UMS8r7OOJonuLi4HYj1nNn1v9a4fbD/hbN9fuuNTH7S83nvwDO7u+0n4uB+8&#10;ZfYJjMR9g7nRgn9fJ9irf7y70aUwE4r/OBPTVopTJ6usK4XiFi1Muy/OSjfUzsUW9C5QcavtuDvn&#10;VDCj7XsvLESsPu+alY38eIOGt36cP6AkGXkzBfUrsPALWsEdF9FP/vyLLPGu0Mi/lyzk7WvcZUQS&#10;66ah27hfKujER6ROPUlNGJ1fZmsj9tMMG5W17jr7v3W+dWb3Ha7xFLYfc5TTyS6j6kdZGwEZVFjK&#10;FCE5GfOItDkeqsIF/hasfZIrdrwKdBY7/or4Z8F8gp5G7hpzMz9SLw4kGlohUOzr8DWTsF9y6U/R&#10;HCTc/I3puH+io4Fg6lR0uMKp/IbUGE1H97Hj71/TbUFS61mgsNJGKihrp03RsNL6lLXU2elBsn5r&#10;Rf//qG0lScyI6yzJdsyiHsWsW2hHvcH4VIzuDI+xVoUBZvnlsPP8MI/lMNsuQXbPKNoMBMGn5O4+&#10;/8lhPfadn+i7bfJF/Wk/RLG2RyuNCh6+JmlE60fT1VEgEJoin5dDNKPDMkmlD/MPDQRHSIlUKKIa&#10;+dHZfiPjPiVePGDBrzrvv9cJt7PaQLTK4IRmHfKKmtHriCQJ2Bw0NQqT9LrhSDfvJmE9992Ob/Yh&#10;xW0UpIx4uiOIINlJ47sjrZW9r4jV0x/pZ1a/f/9ekcIL1d5sDTKQgq+ThLs2eCFPZM971V384vys&#10;JKJj0vA84lBM5ynFSV7w+fOaxr5hX9a98o4Idv56YenElKIaCsBsVND19VONGOg+6b7PN/aZi1ge&#10;3MR3HxJ1WJTqRYELtBCSMEJ3kKK9IgKBoiajUrgN4U3kU8E4aGL6p3HmV7WLQuZ1jDQj86Uy5Psi&#10;ZIp9kXN8T9HoMvYpMHEZMgCrim9Ta4f/XG7RM6qy/+y3vjPx1n5LonTtjZ3sLJmFOcEXb/jgLkjX&#10;EYejjpaSR5tXNLYJI/kVKpFPHcTJg4jBbyNDFxGFr6sSC0mbKolfi1m2Ir2t/sX2kzKfnzdLhh8+&#10;mzAYmqXSYkfiHeSJIsmV7w8rUkKw1i7B1ur3V2to20GfKALZ5s/k4j5Xs80XuWodcL0l1tyzkvZq&#10;w1dO18qezA3L3G5PAhlk64D9640a7lYsl+KHvo/xL24zvrCkQATOrqjvWjroT5p5dGAw5TI8OaRp&#10;IQHJbEdRUdZXBg5DtAWwx1VtEs5dQSi7v5j4OwmTmyYHssjRag0G7WRwrpnFvJ8Zul6eop/eAgT/&#10;xbuC3YZBr3cbgv82tj5tva5CfAeGfF/oBV52q68HYGx30qM/qBZ7smROzAZrppg9v5fmSZLWWh2Q&#10;Wa3V4LpDQUmMjAt96ZzrrZOqBQskk2tUGbnHGMvDGbsrhsQv1a1Tj2XNysIdVwc31SBa6+Os3lDc&#10;Ft790qV9h/nq7OWMe+JBvSGKF8tT8739NgXn+bBAS++fnXfQzMMfCIu6UQhHzp3+Mtfpl+6YP7Da&#10;2MvYrTB9tpPRF05VZF2ODIa1zlxVRQ2Z8fM/5carnefPL3ievFa6zfCQhzb4eFcc7K4E52NCBdxX&#10;isX0K0NkGQKDccH4UnlvKKe/4YdoKfUdnLAQka0HOvN57Ty3KDJ0u7EpS+OIdJjxYLAm/h4vONpb&#10;DrFgn2nAIQC/DMWvAdzemXYu9EB+YzrK0Jq5AnGw1CNYSNRfDBKaUlCBizEmQKmf4rp5xIQU5KpS&#10;66cDc6xpoYFpI/O7LffMmyWw9iCNGgJ4r/HYbQmKpH16SNCEPVc9Qhtv8u7O4DNXV9xNoxPmD7rs&#10;8Pexg39/Z92d+JFDkqf6JIFFCOlJO/Dbg4sY02uNUWBL2vHos0Cod8FdUjy7y2mxFPw1+PK59m2P&#10;d1jUc+cRGdL4aNgSpnlCKJIHKor6SrLxKBk2WVcfXACAEbDj4sh4h8wwFKvyq0b/wmz880E64vlF&#10;B/F5jx6R8A5TwOd1yYBvJsfVV9zozpPn0F6su+fV9wnL62WS6Grf0zbsvHvI+/lLF94LNYXvLbdJ&#10;5Ae8I2VU/6oxQmxKzJ+rEnWyggLS7hYZFEC3r7Fo3L5C1tjpx5WwhpLOI5T1cV37qqwwjtrx5LGZ&#10;4xx0YzZP1I02gZx7FX0EKkuEKjBuqU5Y2tUZSk34wx4nKfdBTU+a073qf/+a1KZZWd16InmlBP09&#10;RdQyVIffeRwlfQ/C+WAuHSSP74Cgof7cYPTZPsFP3jyDvFrjd9wIogcMTLls2LlymBi8ffAOGZGy&#10;6WAMd9KfwQ4uI2iuPp1L+Iioi+Cej4mvPO1quxD8vqXD8NuktU7kLl7S760b7uVGO+gfM9fDJxot&#10;Ne4kTi6Vf88JpPVbbDHwGc+El89JJZpb/ZT0WOcHW8IrPU/AESesI/07hdx1kjixz0M6F+vvm6Lf&#10;51P7xjoG46gxczVa6Hrid+JS0a2iveR1RV4I46xtSMGww6cHcCn4m38QTk1279JSueoMoB8YsyN1&#10;pA9/ryH/qvXedF0WeOQ9y+CE8sSS6ZlJrLfz2UVu6TD+UmWlE3i6hikSIqEcLbFid4l7dKED9/5u&#10;aW86pbkuWIfTZNTrfpop1jbkrRTyQBVtL4KTmjkAkioEgQaEChL8x2P3i6JBvCxwSFF9F7Ny2iut&#10;sGtYkUMOqqL50NvpU5uoZUf1j76MmHKvgbDHY9Gb6AV3m0QfOER1a1q2v6/EL8HMEn2C3gi7ML6B&#10;kn3dfx9Ju/s74EgD4xqZWEPKi5G/CvcqqqrQNqEfPm69bvrqCmKfOBQE04kzOv4STs++ybK4wxBf&#10;806wTzgctSxMd1LTswxYzZ7af1/Q/w6gJmh4/2IdA1eKpqw7JshA0kc1s/X+Ek5J0jdsN8qYxFLV&#10;5PTicIoc18FzNGypcstcXfFVNHGhpKRaBCFoZHJyYDXIkdl4mNhKlwVGf7FZEf081IFlrKwuT1Ee&#10;voBpFqsrmDNHnEbI9dKjLAHPzvCVRnulCfeQg6GvdaLczmdMM0O9HT0kaXKJKpp8C8HYyeBZJkOH&#10;E0utmaF/4lxa38kMTbv6XKRlxt2I5zifbxnXubYigm+abvHLzrOlPkiY2aD2VY4Faq1+mGx8J/hY&#10;QUn4i5ncDZB8L6LupzRLH2LMeV64kRbB02mm/2miCBNJXUuDMcNkxSfhkOoECsgRDDa7zEsNpAYJ&#10;bxncJwCWuQzxH+hTguvLsf5dbDozCXYBOEybeo5nCVu015APLT3/ubljWU1dBo6UyrZ4uhHcIVcG&#10;XYdOXBE70i9fIdbxISqKuJeGOoqIJqCNAtUxVoi3thBbuygk7FsjmXbrr5b4v47NpUE9JMsRBAdt&#10;RfYvTwn8vYre6sl59BUvO+LMm/F4OryMx52N6Pi4krfKA3DHug9aS+ULeMqfIfKac1EDlar5ssxG&#10;xkda3I8RGfTa/sODEUdPUDNP+lb0OLkvpTGoC+38PCvDbvD11+6hs9igot5nZc5k/YvvXTKMsbox&#10;fmM2S9TsZfGFZ2EIH9Fw5KvjpyXRv587Y0wsGR2CIjhqOEWMw0zvfqES6MLwU7vxLX9MMBLBon20&#10;eLgDH4+1tdcpgvdaL70+ft/SVYk3+2AHrgsUbgwU5U4CPCcMdMZ/u3lhVZ1rB6W3qwrbbuEqIYfb&#10;ey3gs4wc7J4VEQ13pIb8OvX5uxIZbmdxjo+vKyVliJNqZtk1VCjraG+49nUdiB3XVlMEj2N3yLVT&#10;WZX/dwy7UdkvPY5vpp9C0wIl1ZxPlCxsXgGfhJDAKspYTGjccde5oHQn2VErYoh/r+2EdOKBwv8y&#10;y58VAO4L4ge5nAbmtcq5d4Dcedt9fsgpCURVZvmFax3sHmzuT1M6ju3sCLRscEf+jqeVcJgXL2pn&#10;duiQib20jPoqiICOOoMx4x0WYBWzbRxo9soLy9T5/TBd/N/fcz2nKYmx8uFrTlGo0vobM9OE4DU0&#10;wEoYIRtFPh3jt34NHZJZHrhXhDVJDPr+oiA0KIAswQvU4BV8FFE3NcXfOg2OJ0NZ0och22v1/K3f&#10;KK2+1x9ETHdzrsz+YDOyoOyrCWIhYUEZwoDnX4Pb67XvNU1sfY3pnDEpSdSq//Ye6deIjHHUkjjh&#10;CtvrvMz/2nyyQyAE6urXgIhqOfH09NVLtVHBFb3v7LoPdroH1YGIa1gNA4p51TVSruwv8Ld1LWeU&#10;WciZjskMtrzxapp+F6a+YjqWeDxZb+C/OSh06fxIt0PIPRwsxb0biOA/XxUz0fxOziTQB1/+Hk9q&#10;HBFtQM/dvv723v9v3Sb7z1olWk23z3dd1yng3ye+r5GMwL9HLF6IU33bgyQpWRvQ4fXtvx3tKTOq&#10;L4L7Bipr+Ot/cFAu9W2/cXw/IRDJW1DZc99EM7Q/2QFHuG1ko/sqifYYZV1nGXYEx5ic52AShvTH&#10;W6O5Azx5E2BSSJNlspXxCMhS9IIuZSc+DFwSmmZyE43SKrGY+JtwDgocrBjOg28rSWGbW4LZGNHQ&#10;g3jz02SEN0vzWSYJMGYYqCKJ/cOBwtuEfRJYykNteQxZzZkuFHkkgiw9UtTaLjkYcesXpBvnWUxT&#10;de8TipjHYBol0f1YOSpEiq8ITUAgCznEC5I6ige20zctq4/hiEAjKJO26PdmswiTYf8h9uf9K/bN&#10;cfpTxvDhnKsPpQS4/U70sYs4l/OKPd0Y9FMEujMAUAB2KxtqYA5gtr77DenPMbCiLkMiC5mj8HkD&#10;jwLdgHnFgtbMVZBYmI4OXK4sXFxBZ4g0dOS0G+rpc9hx5Eu1pzyOnnel06/X93mxu7Kj020JV+uP&#10;1V7px48c+ijU9yCVF+qZbF/fax+PFKfJIg13ZwIp2A15XxCt9wruyNbKCtTpCFm6gBcKB31qsJkv&#10;wvyeaC4FJWpiKgB8zySOkmo5Y1MkcZ07irHzZ1bCNAHERcK4jPks1ESF7CoqglqamGA3Tx6sUHgv&#10;Yh/IW+dFH3Nm8Ue9/RSWkz8Apc8QdlEw4i+vOIqJHeqI6lLMoQsWubI+hIA0gy5fRjWSDAa7hu4H&#10;LbitZZtd+UMSpOvFfBpn5NIKNb3B/+Hbki688ORdZPs9Oitxgtwmk117r3dc3DaXkbLXQlAsvL7A&#10;RbnGnpvKhw1ko6uRUVe4MX//k/zf9j3Y7SdZeiBfcYS44i3ZkgewhGdU3joDpiwVLHGeMBD3LFqg&#10;IjeE6gG9D9IuBPENWEWJcufFgctZRv2UEzDCJCX3YVJyif9+x6nyADNxwzymv0qEVvZmJf6qdTuB&#10;Hd+ZgfQzPcM9l9vp0ZuYJsviRnneNxeXYK+PwKkBzaVuTCO2p/hm5p0xZGbnXliZV5eCZTiXl5bc&#10;FE5nfIaMZWRPSzRs7JPehT4CdtlK/0CL42HrmPdGxg92hST2xnSWdcZIXzegkngScmG1DA3k6YXe&#10;qUIarfnmx5PFQk/+cnuKvBMuMRWEQOF6fqMeX0U5NS3mY3w/AY4K7dmUpWX+CG+ucT92KkApnd8b&#10;QAEM5AD58d1nNqkkf6BsPLJ32PlY1JSUOEt2LEQhW8S/9fOIVmrYm41I/fT0oWkLY52ZkP6rFFQt&#10;eSXyBaBa1QxQwrchmdyBN5CdJO39h74jwwjcuKAoBYrUNnsZVvBSE9rmevVLRbs7kIKUxDseFFFT&#10;I/imaKfRoS7ahmtaw7jK/vk1/wAAzoOmIt+v2h2x9UEyM0lYMSdeMFB+HCVyiD8tXYA8CI4zKnEB&#10;VUq6eRwwBAMrRzRSWLw+VzFfJmZrScy2RWeGZSrCH4GoDiL8lw5j6bQO+U4R5cR5s2Y8Yu1oJK2w&#10;DmVk+8piFCYqDaRhIpUDEqd8wGUvX0MgUAeUqvNnKNJ7mr8F/1VVfqhMY5fJFb8UlyV0CPkTO1/A&#10;Oxp9xvZ6e+0zLHrrPRLbm38vgDM05oMKfEQLLIoNgNFf7VdM4Y1HX4gYSeF2x+/KZoNf46wOrI7G&#10;y9AmsAsar18uYLue1MBonPY8DLpKiTHCwaNqSKSEa+zmier40PqJJ8n00mbr+xy7l9e16IJ8/BFv&#10;ToGmCqOqR9v3AGWcNlqzuv4ioqevh6n3MtYx5oQ9usnamB3IEoGLH4JAnH27xFycgz1BVrlGGCMM&#10;dK21ttfAebDR9YPT+wCcYskJa6bw4t6gKqQTyINFkFLFMIwoVOLMlePljBJ6ebW/51DT/zcBwpbF&#10;UTZ3JJ3RjCGGJmrCLM5tJcNAUm7VcpwDNwBLe19yeAbRRH1Uh+3YQGkTSGQocOTpOphhFFOZ4z3E&#10;CLXxFoYZlGm/3kPRhUPBEhj7ovnhCYqUAJBWHSduPoECgVEYsJlXorFDwuKI6s1J4n19PfzPWghA&#10;0sQg7Jx+70k9Hzgajq6QYgJomEVsSN7PqWSBOVdxPyqhnpah3Iare14nFS+jpc2YV+PSbI2kYUep&#10;lPxiJpnXEUNTRr7/C2OfZv43TqopBjOIbyYLJONEhloGdiUVBV0AHnrpaInnYjEA0dQGwB0XoKoZ&#10;tPiiwedqqrqAN+JBbF6q0MFCQq2e/tkhUdyJO0J2x6OW18M23tNNgODvu5xHpr3dZqazelfmBJn6&#10;2C2v4Msugkh2WizD0yJ2rhpTPJ3o/qJ72t9CRamtkdwV+GfbeNhhbQdN2TRRVLxTYyltUWZ98sYl&#10;6aNJqm8dfGW7o6fdGPOfQVOJj6ovkq7Wz7NJUauyx0PilWFgtMPR5ew3ZRNQHqNraNcO7Ubi9INp&#10;wgfqN0lpHDEcuXOG9z1FHDFdRxH2ZmSVeU5gd8NXnTtno1+VdblwohiNw1MjA72lu8zP6ULqHI+8&#10;BUFxNCPy6GT98RqWjuAICXrleGAZ2W05OT1qJJyypDtMdATTvLF4bisVRnT57XXyKpCvfBsD+/Ya&#10;jMVCO5p7xVxSBK8lO5qbMN7i/5N2zy2NZEAOq1SVEwpgzL0hlDvFzzKFH+S+KAxaEoYvIRVMQkeg&#10;xcmCFg6MOwgpArH4Cg/v5Y5mCiXy3kwqPukZsjcg5z5OKhV2RwN9taTG8BLhekqkDjG+xE1nJgcT&#10;lTte5dDgIVP7EgzgHNHIoKUzscw4T/sekw0sjVqihJpT3RG553ICgVl5SvKjVTSLaIUgsf2CMHWo&#10;2lLVwSGutqhir1hzVTkTTXswErx/RSCQ5opTKGlIpxYErt7UxybUiSS1NDEYuKtNYfWhKop8wb/t&#10;eoeOh/YNzO2AWQ3x/WtK1OHHCAYH+378gPZ94Qj2fRYQ87pmGPzxjk6LOdG3udFut3vjbrVShxnf&#10;lf3de669pdAXwTXyoleQ7XtoKjcVXTVq5KI2Jggvlg55aszE1/juEsqYewHaWYOQSpfqs+yz5OPz&#10;27UpVd9bBNhITC9J37nF75/KLm0f7W5ptR5myIwaV2P73elpBlHOET8JehjDq5jsNtksQ2llce8z&#10;dmyuvoF8PXVf11/kOUpi9n4k+gJUi3p3XY2vJ2BwSsSJ+wiysEqdSai6KojfiIV/BEnc0x9m1A03&#10;kJIag1Hpq9P4I4d4FF7rs2a+wDqOM98J93yqsj//swakF/5q3tQmsTNoqCTB3VHpnMKfhtbRv/lM&#10;UFDXFo428yuraIWzmyppvBilocgtl2ZeGEUxbYAcdIQfvPRMcEXJnnBmB0Pu50KF7CIsyxVLJE8+&#10;AhRNBARkzVMlBLXlDQcohwWQSG1MKJ4Z+AuHeA6ztUcJe/KzfefN41/Eg1QDl4LveUHDxeyxH7Yd&#10;yBYSMyq3XqzA/FH1l26jusR6bswho/6DtKKlCrp1ORSA/DPVzkhNQVjdujvfDPvTBr+/55Dq9tHJ&#10;Za3HgZsQ6JeYT7CGYRfKHKcYBNrsermKzst9oWUZEfP6IBTzfQeIeY+M+XkFHhdkLVar/xF5fdT/&#10;rCJ4ctkxwxdwRT8WTYUNhwuJ2qR3g4EhbsyJEWBRMViAYoCZ5Tt01GCYTzz9/G7EfY4wWvfGQvUZ&#10;3fZjOJ9jmAt1tZeqR98HCHQnZS/oxl3t7UL0Hjin5S9sZ6niU3spz0WcU2v52LH8FnIIMzQmZPeq&#10;ICYESJPAMW9z8YzRUQqGtMp+7fW0qpOZUaWkXb0N9n0x+Gdhi7NskND1+cM6d0xpI/TwVbYsvylL&#10;VACOEXQeZR/WftZjjIEdquTLUKy5+zdywgOq6zpQYjf5qHdkrKErTKoqZ4yNPcGKy8ueaYCwvBaQ&#10;BmGvLY14QxUZJ9CpfW3YeUYER2WdRwmbQCO3QBnMJ/XrOgcYHhMKYzxyxBAhrMUTK9yCAb/hFGvl&#10;8UWI80fve69c4AZviNXjK9VDvZj5H/rR0CtNg87pnzS0a5ow9q6MxP8OJNWz1sOY5ixhOTq/3CK8&#10;2js+WmivN6AEvy72XkzzPGVsBXB13lLlv7GHtOYIzMPJAuQSfsSaF9BS83Iqi7bn0wwiYNTiqihL&#10;kSnjnoNM0vOJgVkPPRtPhbkcBmI+B45A+A5XfLGhpX9Xo8e9bOncJjXq+R4nV9HMifOTZiw90KyA&#10;zkforp1aESeBj3Jkpu3wRybDvWKQtkgNxLPrbLUWbo3D9m9eIQJKKm742w2QjJzyL+U0lhAEuBud&#10;EOH2NktQ/errtfcs+DVhv4ERkQxRRBLV+5k6lz4jsInppMUfbHQAnSZJPm+vB3MiI+V638qS4fSp&#10;JbQiRzblO/pNR22eg5i++j/6DeTvABVOtvyaIsxGeoKr24eBycaxfuD5FqrBO8G0ahbJOLOqCF9O&#10;rKI0hQZtbvi8sGcJP7DqUnx6QGeYpdvPbRfPrtsFugqSH7i9iKGuI+D3CsGvL3oFvp9ki5RFMuxE&#10;VsGzULm0hMuIi+zxQIIEYwzyQ4zSeYft2YnjRxEbjTad4kdPqKOG+kZl+ComSH9F46XEjyQAgVK3&#10;JML/4CpfIMpymM90mH/iZVRZ4x0yyZ7DDuxADJOoJAlIMugzls8t8awMY+/jyRfsS50AAsdig/u7&#10;kRReH7ZUUdKrjRpbJsd5CTpsQVRPTPmhiUpaO8MF/HV1DqiqYg7gxg1qWOZl3uxaAuwiNLuMXEEU&#10;Td+GIs55MLywe0S4WckBwxs8y8QyH22xY5YrBWSVayL5sAQwcIKnKF7aHi7D8QebRLzAb0W/S9Fd&#10;M4cmTC0zbg5NR0tiXL/VIW/1chK9AdDAGUVIHyj14j7+z2hdgxkjpHZOn6pnm40EHHIPJWal4ib6&#10;P5Rm4wH4AP+YZSqjpIQ8OfY2zVKwD9zwTdH/R6p7pRDJIt58pe6wxM6LkRgRPoUN73+yQM558zSv&#10;umG/1SnZFwS5smTI7AnHXYgnTj5iIKfJeJLwMovp0eM4X0V3DJo0rRgNhYj+p+/4G62SdDcCB+ny&#10;ACGTX+LOHGWOBmwgUFiJAKuq00Rz/0tulAxetLfl71ZnZmHnqb8nd4Rnn/q4Bz9e0X+FePmPiEDP&#10;qL0ZyhBxY28hvePHwyD3rpob5rZ70vfeQTbxd3EpSNkyUlThMs10rghka6dzrSRhX8dHvjuQiKIH&#10;X8SR8VWM9OwGo/KV0ILkRaEJE/rz+Vn/awQUsPE5xdo4A2YoDgGG9lDHcsHDLqxiWe2A0TcZxX9G&#10;f5gyDSVYuvylTw9/96QIpdwseGKLYHgNv65jfFALeJ0+Fghs9ib7enzLP/YYTiYyROUPEKE13b0Z&#10;dOdiM6ViqEr5L5p1DWBq9yOVoxn88zI3ArY0LUEJqrRASklyX3E9Ut4CDAdOUNi/BUAq2NhtK+NB&#10;5vV39fj4U6p3c3VuQ7qiyCdhOtKxMDP4VN3dbg8iUkFvtQaMyKc9+gjI8gL7/RovhX8HbZzw4wtm&#10;1OtXxyGfUIx6it6ZTUzRBZWSYzMhOXuS2VklQDx2eEyL2XXs9iSsRizI3U2XwoeaaiwDUotZoHHl&#10;Qv2CE51l4ay3of0/ZmPdZ6RAUlSkkEM+20L91skZH8whjGuW1TiQvHRDUmc+CFJe2hQCgZCT191K&#10;wZBsMOZvgry0eOW+KaH2b6KEDzjCIw0nZWPkwDA0kHIyRkBahBnbEDTx1jbhGXJ1wHOWMWy7L1Qx&#10;xKuhhVGg94gkW38wMPfpJp/z6iHbJ/J6d0j/tEnH7XBia6ezefNvu+0bbbDPEwwwYErfzo2/Dv9e&#10;8WgscrFp+N75Z1EItYoqawK0FvgY1RqH5IhO7u/uqhefDc1A/iAqXxmJsXJSYFPFf8ri6uG69XTp&#10;tBI1ncHo4jpKImLDDsxiuclwUt6RMeb2GIBmOYOhBEXs131P9SYrjiI5goCtz4Ps6w+Yy98jZYVu&#10;r/GuV6+cn1CXLJtPW08HY/JMFsPFTzfvW7shcFv/5lehuFq9KBgYsJHrdcb+eRoL5iFOATfEYAay&#10;Cjq+ukELpP7W/4H7K0ISjCUXPhujZF+DERZAp/DPVAZUHkIVjlDD1YwDkyQ/AA/MK+0THAIBcy6D&#10;vcGXXe5EaNDd4m5EhlTdhoK+MLsCr2iAVxiQQPZuyAyRPnPscd613u/HOg0JcKSQsyUtjVaa4oZE&#10;GCc7kp++kMTImFik25JyKY8nbYISYKQOWK0Hw4LE3hCkYpCzjV2NqvohT94Q5IkDjfrYGCqR130l&#10;5Wq9R0xC240rJSiQbG4hrYeEI77jvFNy+xc5vroVj7O6BbGSH5kdBLqwSktk58itKcMkIclVf3tH&#10;L0PJNuiFVQLpchxVTYkbu7ClmioawESnzTMpP60SH70oLmesw8ezttfqXxhFvJ2JIOK9satab/mL&#10;HEbpT+e4Xj2kdw8mi4Toj7xUup1OCP7Lf9waKC74KeB7GZ1HYLH4tN3SYQ6Ha9AxnYFObHKHJe6e&#10;y9afNE7gOT/gnhOEDrgMeSjpQpHXKoPF6AWdMkiLmqrCnghXxlw6oeEsJsdauGbCTmDjZBUVCFRM&#10;o++HuSjRTIo3/+67EkrhvLG0Wq79snmdy+XwguLzOPWJRtQJUSCYkQQjEwUjb76Tdn3s6QDzfQew&#10;9Lz9gwTHe1MAersQZCl6ZMvLj52VYveol5qr3gr6wurly4M4J/G/1S/9W4LRVuL8LN9Sf1aCI6xC&#10;vYaVgezKPQEMpOyOk2EidAM5g1by3sAJWruWNhEZdo17/lQTw67BfhIiw5vp6OOnKuIC6j6B3sd8&#10;gYEGW4F+J2Ax0aAPsMZuXlyd5QCtIuWKPIouPYrY1lV5npOkOg9eNpNAQlbWL7qb0ULimMPJCX4H&#10;0Glcp6SooaDGxEA0etrFNG0HqeCTYzReejHmjl5wXT7bn2W9kpz37EOKr5Kc1tfYjOR5XcRoSm2l&#10;tDeQLfT1/OOb509JkDb2WNmpgrYivQxLVuTUbihN6X/J8wu5ufV4upubXLWmnEWI719/DXoFMyED&#10;gUpAFZDwvXtsiTSkoY7gVOH5Foin++d+gHS51ohh0OedWgzp4+vpUlVQUDIyvv/XqwVe2930rQ+E&#10;VLRLw+uIS+anevnr+5BL2Di8m83LGldIKvRWzdd6GN/g8HLTfO6eX3Tvq+oxwWnqnPMDLXkkM1gd&#10;UE6m5rix8l+yGpQRgB4K6bQPVKeTUT9FSqAcCIbx67vA+CzuLDqXpJTTwTJtP/kmfvg/TxqnXBd/&#10;hjb2CQ4cV57qG5iH5hWJpeDibfdtfbJCA47p0l7oi6JxpZ5fv3U930W7XUZ/Bl5SRPfE8msxP7bb&#10;P710ckIN+jwDTOI0tVntYR8gQ1z4WHfA9mKQHVA4qtUTfuWBZ/iW7SccQM4dQtwGoNDmjZqJJ9hp&#10;qaaQ33yLiN2tlKc4UmnR3gr6dWqqv38HSOG0x6a49nG48yr68Qk7Jx4jKQ1iC5IwfwBH1zjtqC0z&#10;3SNUYD8yA2Zg1NlORKxSmdFDsKICnivLh0nn2krKCCNBfBrcqbBwCFhhaq2EyXVKzEY6birDN4UT&#10;8qHJQfEf3yRPVXLefBml9Z7x56dEdcs3Ep8YRUCrF4/NgSzyNxmXU1Bx4r+Wmhs+5631pGjArt4l&#10;5tbFjBbfgKRAu+dlfQihTISluku4pp091eTZKE003y9B8pcUE03fOoqtM95B8cPvpV6NFAEvpkHE&#10;F5Sx4oiQzFLAep4BIC0pjD38YLvP9wMj2OeGguLH61fS4Q7s6xE87LfJT2LWXVeuTlOoH+fqYeW8&#10;i7+nzmINNpcMlXgm+FDiEuREvpYWJPw3Eah2wVxOMVfR+lU+bSwIaAA8GYcT9y4hv8moIp24KFt2&#10;7QLLFDTN/+YbRRZpGHCnezt75GoworOxzoTZ9cb753QKb8BHgHJqR1RuEj3ApUSY3+UBQyr4ibaN&#10;jP2+f8ls+MTLVe/zY9JaG5zpSKm/4Jp/xZ9aFt/18t9tcEc0O1rX3yhzETu3B9gMPR64Rxd6v63G&#10;TjArt7xJbpX6Qz5w9odKrFUaAAcOWPceCr7xQow1coWq4nRBA0z035T21f6elZDBlQkzG6ZM4YC8&#10;zcA555V5QAr3m8g43jscxzhugLXTVKejmMFcAmOtwTjMMs+7JX6KIH6bKTIpD42ml/IqId9PBwtU&#10;4b6+mfenFXnpMaYCqaNqA6TvdV6SZgh9R1PRzNNOLwE3vsNsDa2lG68Ou5ahXb1U16ugeayWWSmz&#10;W18MKrifwgRiEKJtNbzxxz63oARzZX7HSZB3VQtMZV0VwLogqg4ePtdTC6b8cAo1ctSR4odoTjtG&#10;Wyj4xCF/+u8vAtRvCoB/sHqZaC1NznAu45n+SFvyg4uXlDvroxp27S5fbYqCYW9d/N8rw1P4bVC6&#10;ikfrXRasztRZ8UI4JwImcxeuOjxxN6EPASaF0XR6WujfV+I0DsIOer83oB5f1fwpUs5CGJxjBk4r&#10;ZtB5jLXUvkj+GpEHzQv5WKVhtG2KUcQq6P6hpiFdn46ddJzpAFzaEdzX/jCrpAZ5qjCsSs0qJicH&#10;vknI77lhE69tQYdmqdp1exJO3mVbMV4Eze17X7XYYz+YNvcdjKsuZ28FQbbEO3e4umrmLJOV6d8y&#10;N8bsPiHsdiINmHhSy9+uNrzAiEniseeoFFo1IfcyxGYhZ/RYSLeNARKDvHSBiroB4zGH1mAQywSf&#10;7cXAM/1tjcOgBF0aSwbs0S+Ztxf+2ugVK2De/lyw4cRdbIpgmvL0snyt8c0SV6cV6iTdO2Y6pU9g&#10;5JbPH+/67v7KfF4UDNwI/zgHtgZXYgHqL7H2tf7ghsrpZbWBk+pe6nej5ziFYE+MN9Tju+RDPfj3&#10;jV2iNHBCDM7iAScK1W1hYFMN6oldRfDJMCJtdekSm3IcnrzXPs6TMbtzQveQhIRsX493O7PvLPYb&#10;kw/XgRcv+pcLzCMgawkzJ25kx76DP5HU1/NYI0+82KLkbbtjYkRkq7+V9OF2vodALkIdBNeyYYFm&#10;OZLNI4q4s/vSvPR8Fg5s9g4oRTHstPh3Raxtv2BYoobB4DwObnRnnG0zRjnhb/LVOYa/VEuISbJO&#10;FwbneKSUrmoosORxpa8aaiXucq59HmRAjesPO8ZgPmHmUlJCo+UMuccR2J+AWCHrDt60XyN7Y0DU&#10;0SmQoyh1WxmtIjqG8La7ePR/SkxREq4sP+sWkIyW13/WndOTcZ2QbA0hthIGg5kFkQU33q/aOrGE&#10;HidJR64ZwvxbkYaRMAByIJ7JNBd6pZ/sRlFwKM/KQzyogOtA9YmM+jgmXbFANauOcFA67dUcb6Al&#10;L5YhQWlm0BbSwJttN0XQM/NBHK4xMI37xrCCHM3uNqM2hf+OwOrpwhJfjwUg9pq0Mxt2vcx87J2h&#10;zYV4eJQfg4oR/JaHqszBQSLADQdgvlsn5Bf7VR4MJjPCUUyS1BCD0Sw17vD7qeUFaatPkVmqWC7P&#10;KD6rZ8+NH+O2jbmccWfl3d8hMNHpT5OIaxYHhWBvDCpJUTgIL8iLyBibUHHspsNfArwWCFqi95Nl&#10;s2E1EJ3ffP+O08rN5ePGqOolGAo2wzaJIoj4zWh5N78fpsPrthQZbCQ4T/GSQ5GERXoLwlVRfSx/&#10;/ed8S5w3UU2ycM4Q54UU1FYKby+mkUI6Sip5DEL1e+bO+zuBn/rgGmtSHsJGSVrQoiAafSPi7ALE&#10;lai0W5MXF8JPc/PBSvUnaC0IhjcYMDsRX+B2m1WQoEIB9WshOBuJ5wn0Eu77UBSAxhXkiuSdO5DL&#10;QsGa4bsKyZggmhG41kHOGFN3tKAfL1QujcKN3ZQWIvyKgNPotAYm5X5PkngsRgQW8hiDa3YhKIA0&#10;HECx6J0A3QMXmI2uDNFx0/hbK2KdS04BsellcjRizQpN5zKevRAuvtsCOTdr+wnYr21KwrZtvCmB&#10;QDwlEaO0ZxzStXcG1ApG0p+fsE4PDEOD3IY1ECrB9h7Jk/6OmtOedQGM4cv0Y43d2+FyoxvLYlyd&#10;NpMFissETiReelfIx8ExF/MrrbY6n1TFI/qOTXRcnRK6sipEzZme8tNCot5OIBlOoxRyuMnixxwo&#10;JbtUczPQxtrObo1b5TsqcwqQ0A+BBFAB/Zkl2swYTR0qI0L5+PrYrLKJbrqvXoy7goiWOnTx1n3N&#10;UnYoeN9dUrSRacrNB4fTgIV6Pz7BtLlo0aZ/cKBnZhXRc4l+4CQ1nsnybkm5hX5GRKqAmhKawF2x&#10;QEF4RBle5JcJmQWaxArK9p4nXi4VWCZKgVIJarIEwVVEJAUZ911b4cDYD1FJtLZ5kvRu1D5Qmz94&#10;eq14mK5VFmPzB7mkT8m4FEjaXWC1DH5aMUkOngq+0in7R5bx1G0XGNwmHX9dQ4MQfXJzlfL3BJIo&#10;CTADA0VRrfxGUZQEOzgUI2As3MdIw5Y0MvwH9yTQYzxG7LqjIZi4RLvvt9KCxdkzpxhLW38vvF97&#10;K6gzy8cAxWOSjTNcFnpYyB7SwAXH/aGNyo5ZuLQ6Uj2im2EWKvK6q4QSaEGMurtAyusWbu3BsN63&#10;NEpBx0gU9y+IBphvodv7wA3AuHpZ2HzsZ4t2Kx+DZeOCf++zrLHe/v7yXwTF7RleRRo3Km1R9N+T&#10;S3H9j5apK/7YmZdL8X/zwSvLbJ74LhN4kb+kB3fn/fW5WH2pGOhxg9Boi/593DsOj0yQis77V7x5&#10;1VaiXP7rOUihw6pTGsmnI531JZ7G1E2V0zui7XD6pfqkFsTT+TGrFKI4CLnEGTwVxEDn/+BcllTd&#10;cVZ7H/c/ymIeY249jD6WZXUhG4frhCXGgI5oF7vVt/1805/Pv39FiC8eYCUj+KqKpBE2eCTML+Ym&#10;rltYasWgJ38Xd2TFX+n6cuqusPNUjbKt75dlwTJxgwoZa6w7SIClCZgsmat1ElAQmDdrXlG2Ba0U&#10;FUhq+s0oVRtU14MD2uTz/zf2uu1qw/m1mvBnzQw7GW96DlcvHnvptkGbBL2tqE5sdNaqAfOXxmI2&#10;qEyn6KYMM2AXFxI82oxOlh9MgT8hC4AdHUCCsUOCBgjaZfhIY+KdR6PJ11GM/ydkUiCoeZs/LXbc&#10;mFCUy0yJmWj0FTPYg3huDpUaFGhPgQXx+IQHcEYD314AgVtcETV4MIBSx++1HkOxRk6Ex6pqsacV&#10;0UAiR/Rnx/Zo0tgIwVQfoa/0OD0JS7BA+Ykbsso77bS5b4rJe0GrZK5AUjVmng6WdTmnU6wXtGN3&#10;POBGENZst7DJpmRK5vKfyttBg5Vxe3UWby4566xo73BK/fcKxWUmVz4TJF8iSJ8W5GhZvHuQtLIs&#10;cC6doSkA5Wka/fcDR2/n4eQa0gti20BW+sN/FV5KGvJzKlBmQmPNzPcdHg1ep8dyKjtK3194iKiM&#10;PCwQ2db1vhm3SfUqbWkRyJ1TTOmVgX10hdiPaCs4HpeCZOQzzY1TloJuus1ElkR+9D0aGIMswOjI&#10;zVAYiSqhjWZ7iF76Sewc+Ymzey554+MyR7qdYMO1Rf2NCttajxcqIVC0xe10DFb0Ygeo4XAARVEB&#10;qrjaF0+FJyt2U1jvU0wXl7Q3dJzRsSBuFtzcIYYhC3NcJVbwddgpzElcRfs/3JQ/LHkKmYDIl150&#10;pyXMvPqmwPFuAyc1k9xyLhwdqGv/PzwIqBJI5LntXBjItI5URM8GdDO7wQZ8Rbv5o1ZKMiAQc4IL&#10;Var0dpMRS1sOyUg8eBhZtrVAVSqun6GW3hjHjEpGVEf1a5lSvgQ7VA5Tf6QMPe9eWzpwQRXr2mQJ&#10;YO0FpziIBRAfpd7Y/gHfITsCqhenL60IBgkq8ZIYhSm23X3yOrjVcqhay4xbicWlJkHspTx0aaln&#10;AsBgGVbd7VhwSQQ6HhqgGbmQe4a1rpOmyD0lewVMUABWnTgIuhMHACYGMr3Hahw/zM7e9PmS4sw5&#10;nKdtaxzWKVu6nH9E0RGGfEMY/Lc3a2tvdqA2rcEdtg4G/7gIbA4gCAsLU1BUC10uUG9w5sPYl5MF&#10;rdLkvGgiOatbH34L6kjG/YZUHNhk9z5wPia/+QvO+mPUUuBDBGVmbDYxNQnn0zK3Q0/v99e4Uzhp&#10;IGoApuSXa/biPpt1Z70pa1h0gU5iohXuVKbFTr8JBJPfY+uhdypZX/XwvHNBaZKAWhb9uCOGf0Fn&#10;pNOSGNWsITS/TWB5WPynkzDBScq+bIVu+alV7pXHwWdmuV4n7gc+qnxlrO44sSC2JKO8ziLYzEhj&#10;t2kFubCSGGX5IuK8C2Fg9FfdC1KNs51VlTQ/Qgog/GdBV4KyIjN13lch0HqjHsEYxN8jdgRkQd6T&#10;qZyGlTb7Np2B5t+08z23aHW44rRkUkhLlBAXgXXESVpMVgx44nZjI0VlEReggHMp/n0/6IZqUy5N&#10;GTNVL9Kgs/B3LURPFG8oUChuRPeXglQw/E1CSKwCZY1FkiRWyUKKYo4tdZgqSoJFEzWWHf5NZphu&#10;ToQGoPgVoJhybb6stx7MH05pSA6YqTMnrbF9JlPP0g7PRxg0eBzXV+c+QKPDuQeYeF1TNMk8Iy41&#10;TfRNporYeY1wZWiw4S8lIQ40ysbbe50DW7Q2ReRMaCxwLQDJaT/3txnz+JiumQDUEwDn1oQli8du&#10;qPlHiKGEqrCWWzBHtxoS48bC9EF1x8FutQft5hTabyraw7Ec+o+fV3VsRkXGg5+aVJdLnE+62v/Y&#10;4jVTnVqaI1QAxT0bD+uGg5HzHUya1lq8Srf1MamZ0AGnWLVWJ9j4WrzIr1iy/qypv9YJ+0DzuhJQ&#10;6TR6akLoKj+/UudfdFAByTYtBZQrcOYzJpGaOjKdsHFZ8qdj0n8eqLGcwCvNaCeFN41+dVpEz4+H&#10;LQyHLWkvRUU+kZrWSSRtSrygMxBNkChIjpBTEj4XLT2iGyNjGRnoO4EcZDS4gXBxD26ugp4XvtHe&#10;CFq0NU9gFUn22saMhH1WuEgDb7+8PmWWRrIvQBNYn0YHVLHRowHeJ0Yn5ckAC5XZMIoAStOgk/LE&#10;izXVfs9rNBxMNLibh0U+pxw2AmQwlefwuOfPwLeYWW8F9MeMBNKB+n+Km+egv5UdCtpx0T+/MTLi&#10;7VKAS1LUzO+YUc9F+JYiTP+Jp2UG9BWeLzc7sVDn2S8/9YHwtTnggj2x/k0urnDdvXOqs78RWGXy&#10;fE8vjv5bwegTQCpNuTO+emlv92Gnrcv8YwkL2W9jxbmlzhFSNTVC1iOMav/qeHkA03jYZb++bT5T&#10;jYDHQptYqMfKOLr1UEdfqXLpKwKbrhCtfRgRqh+SbSzMEPIhxyoP6o/xw5Z69BPG+VTJoaeHe1h6&#10;gCEreP2ZQ//eRSzLCt0MU4sziKaVvsr2be0pLRRc7FmDW2ZhISRkzszCqvTbLhJsNmqmvd4VBzZj&#10;qXCeMoPGcWjmSTXtEDZApv6T9ZUHs39bEaAybFDWsLcld1QAP57YEjlcEETjrCbKEStD2Jbyx2JM&#10;IjEhp7wJHRmX9ipGQiKnCEVnf+VoO3YWv/iPBBg2L4DGW0uyjKmyze05GhcJwE8sbOCwd1XZce7s&#10;j6ziIj8f/zyPfxiaBCJqiOOxnCLPI2PZ5b/jHRvu2NXlVPqFbDGCWMEAxFAFPVOjH1VMYj0b7S/8&#10;knsEzm4PXoUkfA4ltrrJDFEW/CVMNvrHvH+qKAlPEpr1BcCKBghAV/f0+E9TyWug93MitMss6rCj&#10;NTfDc/xtImZ3AGmhzR+sDhBNzQza3T/nqjOBTjXOr8105dXgReLRMumxW9PGz3zAePDihW3veoVv&#10;N4kku7VCwYz2IlJrovub+5xv9xKi39JuQrfu/OPvVC8spUu1ELW38ihtWUxWut8L5qZ2rastnyTI&#10;q6oSsatCm2as6ubt8ou7IPv8xyiXL/1Le3S/4HcAc0PhozSnKu2cDzfXD997wtAHYmh5J+tTD4Hk&#10;4Fk0QzCu5vTySqQFMK+312CvoHh78Dh/uckO8yJzNfybdHHP0yoAgh6ygLh0CrDbbgynf2EHDRVE&#10;EcY6uMlY7MIBer8pISK3fv0lelExnhc2KV42vgDCboQ6Ks0P09MTMsEGKHyLRUZT9OaOlQ7FZt4Q&#10;LRNHBZTnXuywAfOUGxJnuVNVNjrigKWpxUjkR6WjGOeSFSlpEPlD3DdJd4V9+SsxT3+i1fhvYHAL&#10;PaVmRdvyxKmSWk0eTW++R5crhgdu+cyGUujFC8solt9waXEYbJTEhbmsQBbsPugx/1Yw/qun2HW2&#10;yt4/HMAB6Ue1KDVIAiRm9AKnNBkJUlNlSi0B/QGJVY74mMneiHxjBKAe0+GWIbzJxJ6PIC24Qlb6&#10;1OiKFQPuy5lbEbunJtshoQG1ns9O2iv131/aff5ONP6yf1qLtjMZRMmgYLXeOgMsc5siYiJ6IvOa&#10;RPWm7v+ys1vFqllmQfqx9AM4uIbUlhz9d2ATXjTIeJh2UkREOoRKcJRlSHxFt4DOcFb+vMjpML/p&#10;thtm731e4ZV2963x6FIAVbARYF4d4R0fD9GSUPVZhi9l4wWwUr0bByfq60Eba3q3QhS7F16CFCLM&#10;S2B4HTn90JTZnt3Qlp4018+9QQtV8XW5hPjs6IoUJvyVRjhT5IuA2A+VDHVeNI7kHznlFFoVghuZ&#10;U1qC4tuAVK3oLAgpQglGfoz1Cgz2G3owa1tCgFuvHzjn3ncD9d+WlMIja5Zd56RK/IED0wjmh4DB&#10;h8mNv3gIQHSZ5CBQRU1JnGsCIDQmzV0ZhJGdKOntB1mPFuoQXb3MGgGvIaSBplK/hBD1wUTXd4kH&#10;LNC81IE+Z7OlYlomBsgBZIYcqpwVA++5qi0y5MFnbvPXkEfArExMvj6YmGg+edo3923pYBcn9oi1&#10;bSu6ICwLMPIhQfaUcPFewIYmH3bsG0/9DE74943QKfU+AzwrEUvumcO8KXo2o9rHev2NXnE8bLjv&#10;P3O55lir6gCu8vAC8OTfi1lC/A0uLATJe3ydT/67x+o/+9eNIIF8e4tJBe0PfXSnJPm/ieSGdmaT&#10;sFYpT9yqEQSBIgiD29MVPdNavD8ETJIBaAcwjLRo2twt356h3KlsrEA60uHLJhljAXXeEqixHJDt&#10;bCCdVrV/cmEp0knduEJRj7Fmku0xxdSrv4y48HnR+YvKlRpabJOdhSB5w/Mjhi5OE2RBHzWrQ6Dq&#10;XumUjDSLeFF0yAHkmEhx4kJ8vVXt5+sMWFCkTzULEh2oafNEaG+u6nnX4tQ3sEPC4pwKWSklMKOX&#10;RxsbcKnpzYF/DEQfE2HpbkEVoJ6YVpYpy4mW4IdFzQt7a6nFl8dl/34HpnnfPeDhIwN6yID6y8CS&#10;RwA0JXoAoBkJcOwU+9Xg68me6BQsX29b+MVrCVXkOGnWppA5GjcfmfGsyOMZGdBq5AcaaQ2epDdb&#10;PKqFRK4hPG3ebyQABhlKamzr8HF86GPMSGHp1ynNkytDy28EeNcFhUJ7sbePYIkTwP47gJrsQ1AG&#10;5EsRHxN6RJ1uWvDy9CnAMAFkT5EMzJAqsuBrqx/RLuxwAgBCRd93dSAYQ8SJnTgzU1xoyd+h76lV&#10;HiDhgmCraoQ5utk7Orqpi789C6w1BhTRMVnRWrwHfU//lLS1OQhdF+UDLtJGWrqs6JyW5PoXMOLt&#10;TY5BFdlPOE0xSjxctlx3S74hsIee4DBYYXAI/+SlRngKRIwUo6G6td5OnFbBlaf9FgmW0Pix3zj7&#10;aawwpOZ/S/Ge+Kx8oIOXYG4WwBPB46MXo+/LDFRqM7/9JazFt98YaGRT2D3e0XFwq+YXwalw9a6O&#10;dA1rQUGwKRd8O1AGfmSLz6/AW+ONTUyNPD9VJeZaRhCIimKCqOc4R0BMXC3Q9NqxkqlOxo7Vioip&#10;xiDhZxCK0QMf9WR/tHEB5nCFe29ic1eCREkYOsxUXHW+lG6IuPYMjiy7fwohR0K8ErBRWQtUpNVV&#10;9CUF7L+Akl9OlniR7M+hpMNv9EMAWNgfdiopIkCoEh+qKkZB7IcBQANceg7uzfW294bp8gpQCg8j&#10;Uu5ECLkq8sXiUfMoiSKHamdxJCluWlxVNGZNS5j9jVcdtbSsNHER3L+GA+wbqoqgfwyN8rGMOFwl&#10;XFAPl0SM1+/QASUo8tju9sin60N7A8YlnIqgctlnkmVY1JSEJ0sQ7clQ64RxGLMujQOdDnkl7KeF&#10;Ou5VyJa1RVuOudUz1/y8x4p+b6zHtjT64qQaI/xucP1iU5EOO+aNoO9rB0DklOs5X9jNaXb4itg0&#10;2b/SuKW/UCC0zGmLfmGVEWrmimdkUggcnwKoIVcGxDdS4+LyzkzPC5U9DWSxuCcoJDHf3299HfXs&#10;vnhv8RpzdPawoNqlhgi3si0D7tSCPakB1LmQhGtdX5/qgA+wBNI+UaK+EX5qMKqUoLVC8D4jEdqP&#10;x5RrKi257Gi+Sxk21XjBdNttIaMkgvXISXFrWDvnvsr6ELvPI9wXHkZhbxv01dbefbI8fk5c5Nsd&#10;uIIweCUoAD9toZTmSGJSAkppBqVsYwHbyXUCzYthb9+B5tdMThQAuwI5pWh/2TEJNdJMik4ciJgc&#10;BF+cOY/Z/A629g5DBWmN58ex8VUUhelBqAhrYRKhfMSivTrHExq5ZjsEehBCyX8iAjcXNf4pYPTV&#10;+r7rHKaoYYbU4XAZviwu6bJzuNRweQkoftKvL7FXFefcmhbXpO1Lav+oq32VE8Xhj7jh+EOI07lv&#10;gv/77/NOEiSknJeHyDdM6U8m7BODJ29Bhct/vH0kAyeGkBqKpHhhsDB48x9vwpMWvGjCrj7VOIsk&#10;iC+H+enDPCVrNfhcMGLoQdRQ38mLfRyZ3m+/h3x6gw+JIyT57/YRKrZ1Fvw7O1pOvR1XxSPjn/dn&#10;WfXPjWJhDB1t9m+hXVVUxI50dMtQHiCrrCbM4VGq/nzKzwdhz5gbqlw6RkRnnJfCnuNH10+/n6ni&#10;xpqrOREQebwegeoLbe5dsv4HDdBD5XMpiEX2nkjxQ6jR6YIWqTGbg6qPZQZsLABbEcjlneWpLE/W&#10;LxWKV7nCPy+IfZBEYeY1H1XyV+EoSxA+37A8V1rvUIrFkad0x9kYANjv3/mCpujDQogG4CdXuWpI&#10;UBaG4jxTgqqmHaof1FQCyYg5G4XFjvQRs98VhCqLG7KnilVwSQBUHBlVOAjRKeHRygL+gvrJ5sX2&#10;5iRHj0geFWIlF36lS1NkBoMJAXD8eZ4QfMc4OO+aGzKs7vAvpkkihc5MSX6/2fUL5i+oIoxb9ejn&#10;1wf9icaTuI5JfTo8BN0lzMeQ5ZnKFoSBFVpz00Il2JTRnu3aUR7T+LddyvkockB840VOqYHDiGcS&#10;P8S0/AU1dzrAYG1FWYuS3inMAR9MqhtWkapDfmCelkRdOwmYanQHtcMpenuyS2WZzZLsR3Uq/Fx8&#10;ub6nEXUFMn3I5MtIDX8bYlMIlojteXNLvRNbFSPhjy0EPJQyz/+GMCP6F48D7O22v39fSQUyCMBf&#10;2/u1eLogo357397ZCR3yJQGeeNSO6Wq5/xLWCYaGT81qYiM3wvHWaPnImcy+6VrNQSwH+fqgnjRA&#10;1oLWQI/Ubp4IZc5vX0KMh9mehlPVONDLcuVEBg3t8PcbWTpeNOHcGW2IyspsUY3IbolNdxzTAWjo&#10;j0XP3J6kTP1ECxsTEqFSf64XWJkEmlCXOCd/moC/pXIawRcO/SqkcO6BmIksgsTkW9+DaYrNOHOl&#10;Xgua0Kdwy65JVQ6IgtxV6cczKZV7sjkWdxUJSnNXWfiAs6ikpe7n5iyZbTe73wHOodCnbA2sgJnn&#10;gFlEvqrFGAV5NO9tS8nCGOqnQHBJ+tB7zI75JKwYfzMa4JgJYL/Ebxu4nPKPtCnURhIZnbf/BiUg&#10;ZD+BEDCOZtOX5/U+XISdbp4hSEGqKhIJSrtPdNNMjx7CKAg+0pWXDILcUC8pozvDL7FMpX3iGvZu&#10;KTiRMOa5R2Q7luGPpKg3QoYNeCd9BIoEZuEOeps0I8oNyBhP2JYuzY0dQBQbjy8MnD+2BycLl1lM&#10;2SZt0hFu0Wi3QXuGDY4CdxxTfzZqVZjWOdA4MaN7I59F7H0PEUHHRD8DJwUy9LgwYUYyeDu8WPgi&#10;bHrnFgBQz+Z2zPMkQej/USo17RtRuPK73aBBrMzyrUjjbFDrECHbTBG9bWPNb7LyWm6p8sEV4aMd&#10;tO+NQkX5MtXVltY+73594AtPAUUTXQjZO3g1uhpGiiPOjKwhSNF/zmRYhnZGTd3aRkpC0N33eHDp&#10;xE6GR8U5Mu08+Hhs+fpfrMLPdcvBspKOrizYUqTFx0sSDnYC+mhCYkZKBA7opW07fVanpgmxgnqB&#10;1VAUTVbUmVQcaQuqMDAVYfQIm7uqDEa6Z7TUsFEpEEpRK++YfnfQjMW3xfUEBw1VBRzinOgPBokw&#10;2bZJ7N3/WcvqN9JUQg9K8DHnWQ0LBR8NRy5voIvJnP4bmE6TuvoznFvMkrw+wkb6KyoUfOjZaAKd&#10;z5w5TEWqMO5vK4kg9EvpvxPDzhns06CmhJ9Oh0MxcBJ7GvGU4CsNw8LhNTSbOQMM0JL/z1CJ7Fnf&#10;p9hENAAgPuuInJTFYPadOVoCDMdNK2bVu5yI6j/5XcnAqfqACpktsDWHY/kLhhAHFRl7wuWYpR1e&#10;ODNoJIoTYOkMNYOJBRA2SZ0I0uFqtgY0oQI2Ntv/wxxK7rnop2HpVo1D1YTL16m393wHrWsz/3Bd&#10;kvFbS3WGbW8lyKLE6jNbY8NP4cVfeqz0Ky9kVvq1G4uNB1u+dohCcOA3nSJhtA/YFsxe7Oss0gn8&#10;EAjzbrUcxdkOItDFUAhKVGhD/v4+8KuonMw/WUhruQvi+2RB9W7k5f4WQgE8HjJ/hHLGh7CUkqcx&#10;s3oeE/Sf/GrxptpMgQbCFuc7+8SEKADn/MJO8RY1dra8ijbEpalskI07+wkvr4JSGjIjDCtEIvpt&#10;N0D6n/dnBLb1ehwg+kJGWO474R7E0df9JkGG40LXF5R4J0kOSVa6GgKxrav2g8hwq0r9BT9KiyNg&#10;yOLqtu350YtDYBhutCvPJFhG4oJQLQxV+g3jaeqCjouYC8NCh9VFY1F3eoL5Zlu5RCOsMF93DgPD&#10;oebdSlF1Sf6EVqbKjFIQnmFvSxntUT+MXY6HYyBtZTDEH+y2sfCRYQxRkNM2Fjt5jS4lQuVRxqwF&#10;tITIpBjfCRJhFW3jlPaEGOU9GInnktJHzCsw8ey8gcEd0/jHUS8opvPf1/LpYsBUf5XoqHs9303d&#10;sSEnJlxxjwFKyQzZ2jBk4q9HClGd6uVQ4jgYUut9XueBBA60ZK4Heq6xkxm5WjF3TNn+OSx1dtJG&#10;HhK5/efp8cWLoWLwo7Xvt+MtW+87n6KiRsQTrKD6cZa4WwptHOuvmFiNPweTNhOzfxFp8EY5SNlf&#10;HCAEg7ECjs+PaTV847QItRHKkPPLT4vb+AspX+ttLsZq/hxIrm2XhKgs143meVXw3a9DaXf6jQYh&#10;AjkIyTDxH9Pb9FOGijyEWJIGU4ajOEZaka7ZDsISmJqfnBjruZc2VdhYDX1RhTAkyWtYOQM3Gr3t&#10;BNox5dRc86lJv8qa24OER4zSyMMeYsVbJd2UY8JC4sAlswL0UxhIS/KWo8Md25vMuouJiYixyNEW&#10;FHk7VY+ESuob68SZQ5bIsbg7tVwggQp/nkBcKXHkWCVOP3EewbJRgBasM/pgPj2lWMWXedG9hUQ0&#10;qM3sLn5OzHOo9RRC2jetuuHMcWaOMQuDzH5cYSSQWMegInLsSYASC3XrTOrwLeDxaeHqYVnUTVMH&#10;RAZyxzggKicBkqh6BoFa7vSIDov/MQMUkPmjGVhGVuOHz0jjK+hX8WRnsswi7ET+DwAAgv99bYgT&#10;qoLsUBpojSJ/IiIyy8SIakFEtwURhRmfgevNfdA/th67l07CoRWT4HhuPTyIcEx2zcOd9d9Bb+N3&#10;cDixDNEG+xFveBDBV7fA9ehiOB2ciUTdrYjQ3YkTKyfD8tYluNqZIz42DNkpMbA2vIbQEDckpyci&#10;I6dA9JjKpYGZhJREpC430k2evw60pflL4XXS1EYgmvrwc/QXTu3H4Py8FhH156/2U5POq0CZpjpf&#10;2twYfcXTFrY/yPCcHrcF1Ta2oL3rIdpIFbVRIeQGam47EkvE0jEiLBSG+jpoe/QMjURcZWWlcHW0&#10;hrPBeXhc2ACXyztQG+eDhrRoUh1JZJqlkSJiMiJlkE/XpGrYPHsszJcMPOWKW56Ph5U8p0uz931P&#10;dR4eksLgnVp7eNoGmWE8c54XFmsi8NQQns/VUZgizrt56ggRSzdPG2EUJKCHB1TyzPfUALQlU+VP&#10;8Udrki/a0oPJvCMiInOxKy+eVFaSUD6stNqzyDyLd0axjxnKiYxa0wLQlRuJhwWk6IiQHpMZ+Oj5&#10;WCgeOf2kPIdISKOCuG3oGRNsISmhPPqPRLyPiYAfEHF2pZK6SgxEW6yPIKGWSE80sRoKd9H0lgXZ&#10;opjUkFjh0ccUWZ73kelBppnTHcTaXEMwqUy7KztxZfdibJ4zAtd3zofDqVXwv7IZjsdXwXLfPHie&#10;X4sE02PItD2NJJPDCL+1DSGX1yBedztSTA8j8O4BmF85CAv967C1MIS/lxNyyTwL8LRDgK8DUtIS&#10;UVReIUbV8zANrkxqNaSt3LwOfql0lOir8ivR3/36IhAZR/op0+grPWU6Ml0Z9gUiGghkQtr81FCS&#10;ihoDCSf95T2V91W6Kd2V8ZRQhlFDfT95LuOwIuLuetFNT0TUTCTERNRA5+zXTirIxcEepiaG6P7x&#10;P9Da3iGIKDIyDH5OxvC5uQvuV3ajnCpYczapl+xE9OSQSqHzB7kMIiMe68Pd7GS2sOnyhE0YqsAP&#10;SFE8oIrNUz/E2B+eulGQTGQRJ1ZW5AXEWrhxOYtMveJkMtXS0MW9Z2ymcbtPigZtpDzaeKR0sj/q&#10;o5xRFWKNSn8rlPmaoowqeU24IxGSP1pSgshkiiDVEoOHPCcuh0mLCDTWEUUe95HvbkgmmjsRmB86&#10;M0OIVKIo/xQ2n0eKMymliv+gGZaQjmdEUo/zKV855J8di4cZFDaDu+lD0Z0UhC5SQp1EQu1RXkRE&#10;HhqTjNRQBY8dIiISasjbVBBRpqcRMigPiY53EGNzHX4GJ2F5fhtOrp+JLbOHw4TIx+rQQnhf2oBw&#10;vUOIvrsPsfcOI8X8FOEE0syPIcP8KHItjyLd+jTiHW8iwtUYoZ62ML5zBaGBLgj0cERCeAgyyIQO&#10;D/FEQlw4KuvrxIYJ/OERSwSrKqYsN7LM9A+Oy6pajd6BhgNL55dDf/eThKHNT4mB5Lm/dAQRaauE&#10;fV3LiOpzdTjp1hcGEk76y/vIe6ndpLsyjhrKuGqo78fnMl1+eEw23DjNbURd5NZEpNTAZETXjS3t&#10;aCa15GJLX9BA+rI/+hFd3T1ERGUIDA1BsJc94mwvw/78DuQH2KKFSKKBG2lJFTER9XA7CeFhHpER&#10;mWsSD/J4MmgqKZN0Ih8ysficlFN3Vgy6MqLEwvatyQFoSaB7kqJpSQ8j1UMmVTYpLjpviPdCbYQD&#10;qkIdUB3hKpakrSW1UR5ghXwXfaRZXCFz5TSi9U+I/e5zHW+hitRHU5QTWmKc0BzjiuY4DzTFeqAx&#10;0gl1oTbIc9JFqvU11Ec6oCnOje7thQ5SVV1pwejOJHONTLmHz4m1J4+HJhABkZnXk8Vd8+ECQgVx&#10;Fz2RXnucL7pifNAR4Y7WcFc0kAqqCbAnk8wBZUH2KCSzrIAbqomICvzMkellLMgoifIRZXUVnneO&#10;wOjoWhxbNhmn186AORGRzbEFpEDXwv/WHiKi/fTfTiDV4izhNLKsTqHA4QwKbE4iweo8ilNDERsd&#10;iuTEKJjduYRoyoOXoznCfH1QVJKH9KQoRAT7Iq+sCOU1msGs3Egty4UsI2qo/bhM9V7/7Ymov/ic&#10;N7X/y8Jr+6/9/f/+0Fdav1JWQnkur7VBRlafK9OQYZXpvQj253jP4z540U+iN4wmnLyXhLy/0r2v&#10;c4b2e/S6K8PJc9k7xmqIzzspzRY68vbDzVQom9pJGdXVkyKyQ3JmKjqJiNq6elBTUwMfL08xyrok&#10;yhHWpzcg2cMI9fmJZEZFoz0zGp2kELoJYiAfIyeGKjG5kdrpJrOoi0cbEyF1EwF15sSjXSiJcHQk&#10;kTkT74P6CJ6HRYTBRMQjohN9UBXhhBw3Q0QanUOY4Smk2umixMcaOfTlT7W7jUTzK4jQPYaA6/vh&#10;dWk33C5sh+2xtbA8tAp2Jzcj8PYxpFleQQ6ZP0Wkfko8GXdR4W2ARJMLiDM+j7oIOyIqFzRGO6GR&#10;7tdChNVK9+4gYuziHrCMSCIfItecODoPFQMUu1KJrEhtdZICamdTLMYDbVGkrKjyt4e5oIkUUG2Q&#10;HSoD7FBGhF0cwHvcW6LA3wIFvhakiCyQRUj3NEayswGiLa/BVecAbpNZdoKI6Pb+RTA4OB9u59cg&#10;RGcP/G7uRajefiSYHEei2Umk219Eqs0p5NgfR5LxfiT5GKOxsRpB4eFEOrlwMtdDoKc1Alzt4Ofp&#10;hJLyPKSlxiA+NgIpmWlkgjeIwatsnnHPl6igz8uXLIN9VU5ZlnrdOJwaL5bV3rCvDm1pKN20+Smv&#10;XwUyrngez6EOI905rPJcGfeVTbNfBvwHODMMOu9REl+vH38p+KghDU0Y0f35/A9qrl/8050PHlBY&#10;jR9DxOP0+7hHr9uLEN20j54KE4wHLQoi4vYhemh8zmjqIJXU2YHq2mrcJ7Msr7QEDx//BY3dRFDN&#10;9fB1doAPfVGbixLhfnkbUrzuoyyDCCY9nsiIzCoinc5MUjg8rYEqbBepCu5N68rh5TC4IZnIigir&#10;i8iqk1RFG6kgHujXFOGMukBblHmbozLMAQ3JvmgjImIFlG5zFbaHluPE3OHYM2UwLq36HsF3ziDB&#10;7DoCbx2D/7X9cDuzDR4Xd8Ds0EqcXDIeGycOwvwv3sCsj3+DHz77Aw5PH4J72xci4MY+xBufQsL9&#10;Y8LE8SRVF3vvLOpD7VAfbovqIEtU+pmhJshaLL7fEkPEQgqtIzmQVFIY/c9QdKQEopXNrwQCqZ/2&#10;CE+0h7uhPdIFrWFOaCLyaQ5xQB0RTxWptdJAOxT7W6OIFBAv+cFd93n0P3O8LJATYIM0bzMkuxgg&#10;xuoaHK/twflNs3Fx/fcw2DcfxofnwU9nOxIpzwGXd8Dv0hZE6+5DstFBFDieRT4h1WwfQsxOIz8/&#10;TuzUERwShvqGEljcvYQAB0siIns42pmgsqoASWlxiI2LRHJKMkprqkU56KCPZiu3FVI54DLCZUVW&#10;LmWZVJalvxbK8v23grb7DgTa0lJD+Xz6wi9ORJyoNnelyvjbEZEmXvcj1f1ek4jkgmhi/NBz8uGG&#10;SlZG3FbAJNXY1oq8glyYmhuhoq4Oza3daKH0a+uqYG9mjIBQfzRUFyJY7zhS7G+hLjsG9SncRR6H&#10;FiKhtrRItHP3dXowmVshGpOLJ5tSBW7nHqU0UkCpYWTKBInlMGqDbVHhY4o8hztkTumiOtQebURE&#10;PPiwNtwRUYanYb53KQy2zsedTfNwaeX30Nu2BD7XDyPC8CzcL+yCy7ltcD2/HacXj8W2yZ/jyIKx&#10;ODB3FA7PH4+jhEvLpuLmmpkw37ccrme3wPH4OkpzMVxObKJKfgHVRBIVREClHvdR6n4PRW4GKPMx&#10;IUKyIhPOgUw5MtuiPYmYvMVUDe6Sb4n2QAuZiM1hzmgmE6wx2A4NRKZ1flaoJVT4mFMaZij2e05C&#10;vqaCiHjZjzwin3wioyxfMs/IL8lFD7E212F7eTtObJiGa9sXQGfNd3A+thgBt7cgwfw4Aq9th+G2&#10;7+F7YzeiDQ8iUW87om5vQ4TxGcSEeCCnLB8lVVVITYxDbWUOnIyvIcrTgT4eVnCwNUVDQyXik2OQ&#10;mBSDzJwM8ZFhIup69IxISDMRWqOOXlRCouw8P/5SkGn/LaHtvv1BWxoS/DyU4V5GQoyftREp0Zd7&#10;f+BE+aiO++K1kggekWn2VPhrwGG5t6o3jJKImFCUZPQiOOyjX4SIRCGjIxMRE44kIga3E3BB5MGN&#10;9S3NSEiKR1hkCKobG9Ha9gBtpKTKK0thYaiPsOgQIrJGZHuYItnyKqrITKnj3TGokNcnESGlEMmk&#10;hKCdiKeN1wASRyIhiUSNomiMckM1kVCZ211kWV9HzN3jSLO+ippgG9GWw+v2tFKlz7C9BefTW2B1&#10;cA0sD6yF9bFNMDu4FhaHN8D14m743DgIz6v74EgEY7hvCe7sXIg7uxfhNh3v7lkO08PrYLJ3DQx3&#10;LIXepvm4vW429DfPg/Xh1Qi9dpAUxWXkEgkWuRogj4gwx+4W0qyuIoOIId9ZF5XepqglZVNPyqae&#10;lQ6pnrpQjdlVQ4qmxt8Stf5WqCJzq4rIp9LLDOUeJigms7WIzC5uD8r3NhG7muT53Ee+r7ForGZk&#10;kTmV6W+CZDc9RJH5aHJmPS7unAf9Q6txceV3sD+4EIFX1sHz2no43NyBhDA7lBTEIi3KCe56e+Fp&#10;fBaFRdlITElERkke8orykEHvLi8vFX5udojydkGkvxvCScVWVJYgOS0RaelJyCIiyiciaiYF3M5m&#10;mYBmnSrl116WHeX5L4EXy/jL0V98td/rQpmmGv0Rkdpdnv+kiF4kCs212u1VoIwr0+oFu0sieHUi&#10;4qPyj/UeZXhNt7sIT+D0X4eIGGyOMZh4GIKEnru1UzrNHe2IT4xHakYyKuvr0dJKJhvlo7q2Eram&#10;RgiPCUUzpdNVlowke6q4ZJZUERHVpkajLonMgqQQUjOBYhXCpjgfUhBEKHKuVaQ76nhroWAHVJGJ&#10;UkyVP8v8EqL1jiKIzKZ02+uoDLREFZlKNZGuYsZ6XbiLWLTe5exO2BzeCHMiIfNDa3F//wqYHFwF&#10;65ObYHVqEyyOb8D9AytgsH8Z7u5bivtkpt2nc8M9S3Bv53Lc3kiKavMCmO1fSYpoM3yv7EfozcMI&#10;u3MMEXonkGByEXH3zyGWVFbU3ZMI1z+GeKNzyLW/LVRSlZcpqolsKnzJfKNjOZFLGZFNmSfB4x6K&#10;3e+jhMIVuxiSyaQv1F2Osz6yyS3b3ZCImwiXwIug8RgiJqJsXxOkEzGlehgijJ6DwYl1sL6yGxco&#10;n7NHvge9nfPhcmQJdHfPQUSAGTLzM9DU3YnM7BTkJYcjMyUOKUWkgtJTSA0VIDkpGskJscgszEN4&#10;RDg8bc0R5uOMrLQkMs0qkJufjXR6r0kpCUIRsUJu6aQPEIFJSKgiOqormjz+kpDpK6Et3N8L2vIj&#10;oXwe8lrtpsZPjdXKisvQ5vaqUKb9IthfEkHfRNRLSIr0mFTITudr/gPSXV73mnO9bv0RUe99XwQX&#10;Oi5sTDjCJBMKiAshnbNbRw8RFbcXdSA2PgZZuemoJXVUXduCVvoPZeXFuHXpPKLjI+j6GapKkhDs&#10;oIdKIqCqzEiUJwejKj4Q1XEBqIn2Qh2TDo+hifJEPZ+TkqgJtCf1YIsaqsxFTnrIoMoXTyZe4NXd&#10;CLy5D1lOd1ARZI1qDhtDcYm8mhOIjIiUsl2NEH3/IoJ1TyLoznGxeaMDmWOmR9fj3oGVuEekZHhg&#10;OYyOroHpyfWwOr0R9ufIDDuzBfantsCVTDi/G4cQqkfxdY4i8MZhhOgcJgI8iIDrB+BH6QXeOoxQ&#10;IqYgnUPCLZC3ESKS4n3M8u1INbncRbGboSCcIte7KCSTqsBJl5TUHWTa6SDT5iayCGmW15BKiirV&#10;9gZSyY+X+Uh3uY00QrqrLrKIjHLIDMzwMkIaEVEKnUdY3YDF5d2wu30ESycOwRdv/2+snvI1ji0c&#10;BbOLe/D4YQt8/HzgF+gPaxtzFBfmIoFIJyElDeXlpcgtykRiXASyMjPJTCsj8kmGg7EevB0tkJuZ&#10;SqZ1LXLycgQRJSTHIb+s9HmZ4A/UY1E2GFyelBVNlrnesvbLQVO+NeD7aQvz94YyTxLsrn4esrex&#10;LwyYiGQETSXuDaeGMo5MQ7r1XrP/6xMRH/ma8yPjacJwHrUTUd/3kG4vQklE3C7E50xC3EvG6fI5&#10;E1F9cxMCgv1RWlGCyrp61DW0o+3xE2RkpODS6WPIKcxGZW0TcvJjUEQElE2mWhGpIJ6NXx7ri7Io&#10;b5SFuqAyzBm14a6oCXMhE8wRVf7WKCFzrsjlPgocdJFuehGxukQEl3fB9eQGeF/bRWSjRyTkKMin&#10;hSeM8jo+qUFo4o0LxRIaDqjhBcV8zZFLSiTO+iY8SNU4XNwFi1OkloiArM9the35zXC5shPeN/cj&#10;SPcoQvVPIo73VbO8jmSr64gzuohoUj4x984gyvAMIgih+scRTkooiMjJ9wYT02H4XNkHz/O7EHLz&#10;KJKMLyHd/BqybG8K8y2bjplENhlWRDoWVxBP6ccbX0CS6SVSVxeQSG6JZG4l8FbV9jeQ4qiDFCcd&#10;pDrfQoYbKSbKP3ffZ5AyTCY1FW1zG463j0HvzDYMee/XGP7hW5j09TuY8Pm/4OLhzcC//RuqG8qQ&#10;kRUH3yB3xKXEwj/cDyVlmaiorkJieiJyslKQn1eAwgoiovhweFnfE4oohT4slZWVFDcT8QnRpHhj&#10;Ud/aKkz1ZvEB0hARK2YuK1zGJBlpyuHLoK5D/dcpCVkH5f20hWHIML1ufD6we7wOlHmS91U+D3Zj&#10;IpLuyrzJuFrbiJQBNZVaQxqa8Q6aiq4Mr4SMq6zUfUHG0eYnIcO8CE1+fvZwRdvRi/nXlqaE0p8n&#10;NTKku3yI/AD5XJhkRD7NrW2Ufg/q23rw8PGPqK6sgLu3Oxq7ulBZ00hm2VMqoD0I8/eGrs5VFFeU&#10;o66xFtnZ6cjJTEcutzekxqIszhuFkY7ID3FEcaADCgPsURhsj5IAG5R5maOMKhu3wWSQ+ZViypsY&#10;kiK5ukdM2LQ9shzBZJ6VBFqhNt5LzJjn2fOt6aFoTw8nMgpBY3IA6nkB+hQy+dL9UZUaiMIYT1IT&#10;xogwPQfXa9theWE9bM9thPv1XfDXO4JIs/OItb4s1vrJcKF7kzJJtScyIKTY3USC4y0xqjnZVgfx&#10;FpdFV37IrSMIvHMEfrdIFd0+DPdLu0QbFbvHkamWYHZREA2TT7LZJdHYnUDuMUxopJ7CDU4h/P5p&#10;hBsRyZmSgjQnk8+KCekaEuyICImQ0lxJQbkZIJuIKI1MtHgy8UId7sCd0tixeDLe//X/jfGfvYfZ&#10;Yz7FtKHvYPGkYSgjknnQ0oCGqlKE0LtIIjLJYKVTX4MCMrlyM1OQEBuO9MwMcqsTY4lcrcmU9nVD&#10;cmwIykvzSEFFISo6jD4ieahr5obqp6SMNR8l+aHiMiIrk4QsQ9qg6aqXdUgDTb3SVFAJbXEZ2sL8&#10;zE2h/jXuvWOVlGHVkHGUcdVuEuq4/UFJSvJcgv3Zvd/GaoYkIfWD0xaWIRNWQ1nJJfj6ZVCG74XM&#10;i+pez1+AtnT6grbwyv/ABCTJiNHW0SVUUUs3kReZiIUFuQiPikD748fIL61AM6dHisjRzgqmxndR&#10;WV+L8upKBFBliIwIwX/+x7+jubIQBWR+5QbbIcPTHNnuvGGgBbKIgPI8zZDvZiTaTDKsb4ixOzF3&#10;TyD4+l54nNkkeq+cTm1AovV1VEc6E+H4ozE1GI28Y2xWBFpIdbVmcq9cOBFQMNrIry0tgs6jyC0G&#10;DYnBKPS1RryVDsKMLsP3DqVNaifBlpSHxz0yf+4jX/RWmaOQoOnBonx5cTsNz/cyEu02qURUCaRc&#10;Qk3OItTwJEJIIQURObLJZndiA2yPrUMAKaUYIhomnAh9Ih1SWqFkWgbfOSrgf/sQ/O8chr8ukZnB&#10;CYQan0G48VlEmdF/trgkZtgn0j3SXMhUI9Muy8sU6T6mSCYEk8pyMThNCuhNfPrmv2DGiM8xZ8wg&#10;LBj/MRHSh9g4fwrsjW7B3lQPAV5O8HBzQD6ZZ+VVFSgoKkJOTjriosORlpGG6poqZCRGwuT2ZQR5&#10;2BERhdIHphjBIf5IS+dthcrFnnZSFfOR1ZFoR3xemZQVrq86wJDtmGpo3JXheivyy9x/FrYfIpLu&#10;aijT689NGX6gUD4Xea50Y7y0+15WVnmurqhq9OUn42pL72VQpqOBfIHqe2mPz5BhtLmrr5X/QRIR&#10;u3HB6+jWNFY3dT7CwydPkZaaiKTUZLRQfkqratDY1oVueuFW1qZwcXOkr2kBmW/NyMrORGJiPB48&#10;eojaiiKUJAYgj8yqVDcTZDjeQ44bmR2kVnKJiHLIHEu3IyXAO72SORR88wBcT2+E5f5lsDywEgFk&#10;DhVSpayL8UADj64m0mlPj0BHVizaswk5PGk1itxD0ZRJx9x4tBUko70oA610rKOwJdG+KAzxQn6A&#10;CykrV1RHeKKWt72O5R0zXFAV5SpQG+0u7sON4bVEfFVhDqgMsRMjtIuJnDLs7yCOlE608TmEEmGy&#10;aeencxCOpzfD7th6+F85gPDbJ0ghHdOYbzcPwYfy70VmoCfBS+cAvG8fhJ/+UbF1dBgrIyIiVkbR&#10;lpcQb3tNtBWluhoSaZsQEZkhydsY0W73oHdyGz793f+FcV9+gJmjvsDMke9h7ti3sXzqZ1jw7RfY&#10;OG8S7l05TuaWE4wMbgvzOa+0CEXllcjOzSK1E4qUtGS0tTciItANNvdvISkyABFB9FzyMxEcHIii&#10;4iKUV1SKtaj4/UsyEh0XdM4qWZYXUUaeVy5Zfl4XnIbEy9x/5vZfhIj4Wqb1dyUieVRCm5saynQ0&#10;0E5E3A4klVdf8bX5qa+V/4HP+aHxufgCdvKAyaeob+/C42dPEREeiPSsDDR296CysRGdXY9QXV0L&#10;J/oCcztETHySWGa2taMddfX1SM/OQlFBFgqTglBEFT/dwwzx5jeQZK2DTKrYOb4WZBbdQ4otqSEy&#10;f6JISfhc2kmVejVM9y2mCr4VceZXBCE0JHijPtFPLNvB+9y38Sz8/Hg0FsajtTgRrYUxaC9IICLi&#10;TR1TxEx5sQZReSZaqrJQXZ6G5gqepZ8mdupoJ0XVlEbKKjMETWTq1aT4EXxRkxGI+pwQ1KT5oTrF&#10;G7VJRFoxbqgOcUApmUrJVtcQef+MUEVsnoXcPQ5fIiPzQyvhcHwDgol4/G8RCRHpeNzYR6YgmZjX&#10;9ohzJiIvIiJfMg0DDI4j5N4pRJKJxogiMoqxuowkh5tIcTMUI9PTfIyR5HkfCd5m2LhgEr5++58x&#10;ddgn+G7w+/iB1NCiye9hyeSPsPi7L7FtwWRcPbwFOmePwNbiHnKJfPKKC1FcVY2E5AQEBvqgrLIM&#10;LWTCRQZ5wNfZAgnhvvDzdkZKajypoVQiIVZQZaRsmzTEQwTEwzl4WIcgpucfKWV56asOvApkOuq0&#10;tLn/zO01iIihTOentPqAOmx/UBKP8lyJnxGRulKKIzcuS6jCDxQyPXmuvkd/kPF6wQ/p50TUlyJ6&#10;MUz/92N/fjDynMEPjq/52NbBW1D/KCa8Pnj8EN5eLigqKUYDFciqlkY8IDJMSEiCo6cjKlvqEB4d&#10;J3rb2rp4cbUGNHZ0oqe7DXlJwSiK90aOvw2ijC8h/P5ZZHgbISfQGunuRkh3uo1404sIJvPG9dQm&#10;2J9YA8ezGxFw55gwy3K9jFER4STaiMTW1LyXfkkiunkTxJJUPObR2LH+6HFxRKvhfdTq3EaT7l20&#10;Gpujy8EZ/xEbhf9fRiIehvqj2ckODVZmqDU1QpXpfZS6WaA5xFUsVMaz5HknWt4Asa0gEu2FdMwL&#10;Q32yD6kndxQF2yDLSQ8RZIJ5XydiubYXXkQwTpe2497eJbA+thbBpJJYKQnT7dZBeFzd/RMJedO1&#10;H5lngfrHEEgEFnr/tFBETESsiHi5jyQyz5JIESV5GiHFi8xHf1P4W97AhK/ewejP/4hJg9/FlCHv&#10;4odxH2HJpA8xb+z7WDJxMPasnIULBzbB8MZZeLrYoKAgh0ilAClkjiWlxCImhv5HUwPyyS0+Jhgh&#10;3g7wcbZCdEQAqddYlJWXERFVo7CkAlUK00zTadFLRLJiKcuLPP8Z+qlDyoo5EGiLJ9xeo41InY50&#10;6wvsz/9TG9Tp9OUuwX4vEJGyQkrwn5K9TuIPPr9WxlPihbgqN23htCkYNX4ej49MFi/e78WesRfx&#10;8zR6wXlQ5oMfDl9zWD5n+c3n/MBY8bR3P0ULuXc+6IK3twuq6+rEOkTNdN3R1k0qKRIO3o5oftiB&#10;yJh4lNTUUyEmoiIi4u2pux92ojQ7Bjlk8pRGuSHdUVesrZPqZYj8cAdkkPmR7qKLaCInX+6iPrwK&#10;tidWw/3qDlFhgw1PI9L8EplVlqiJ9yD1EojObJ4mEonWSD/U29ug4tp15OzYi7hFKxE+8wdETJ2D&#10;qGnzETZ7EQJ+WIHETTuQt2svUtdvRuTilQievxj+cxYKBC9Ygug165G0Zzeyz55Cse4NVNzXQ7Wr&#10;BRp8SIn5O6CahxUEOYjpGEnW1xBFJiQTkeP5rbAhM9L8+FrcP7gMjhc3I86SiMWY8nz/BMIMKP96&#10;h+Gne+QnBBMBhd07jXDDUwgxPIkIk3OirUgSUQKZZ3Gu+kj2NkGi+10UhNnC/OoBfP3Ov2DS0I8w&#10;dfh7+H7ER5g/9kMsnfQREdInRERDSTFNxfkD22FucAN+Xo7IykpFfmEOyiqKEeDvgSzet7+5Eek5&#10;WUhKjkGQlz2FvYm87CQkJ8WjqroKpaVVFL72p3lmTELcUC0HuXKZEL2qCmUkysnzsqYGz6uU9egF&#10;kLusmDIdib7c+/QX6Sn9/osQEVe+3ptwBvhBsgroPzNKyEr8Mj95rgwriU7p19u9riIcGbYvvJCG&#10;Ai/4cXoy7d4wMj8yn5KMlA9RjCcSBa8bnZ3diIyORXmNZluhh0//LLYYCo2MQUJKuuj6T8nMEXuo&#10;N9F5DS+a1t5NRPQAFeUFyI3xRUkUkVGQHZJsdZDGlSzKFrlBVshxM0ACKSKPC5thdWApKaINcDjD&#10;Xe1bxKho75sHiawM0BjphY7wADS5myH/0gWkbNsNr/nzYT5uPMyHjcedUeNwY8RI3Bk2CreGjYTO&#10;yNG4Ted3h43FvTGTcHvEaFwZ8g0ufTMEN0eNwJVhdD5yJC4PHQ4dCn976EiYTfgOFhOnwuG72bCf&#10;MROOC+fDa9MGeO3aCY/9W+F2cBNs92+A3vbluLRxAc6snoFL66bi/r6FiDM6iyIXfWTb3UCK5WXE&#10;mZ5DNCHM6BSC751AkAE3lp9E8P1TCCIyCjY5TaRMpGV2TtNWZHFR9J7FO99GkochKSJjFIQ748Lu&#10;VfjqrX/CpCHvY9rwD/H9yA+weOLnWDr5KyyeNBhLpwzHxjnjcHbvRlgb6yE6KgypGalkPteguDQP&#10;QcG+KCrOQ21dNVLSUoXJnBgZDEfTe0iMjSTSykZDcytySe2WVdegid4dv39ZPvicV+6UBMRkJNuL&#10;RHl5vvRrb3hJBkr0VkYNIfWWP66HHKadTH5lOhLa3P4aKPOixMvCSJJRoj9/tbu8/sWIqC+oK7r6&#10;WrhpJZB+iOiFcAPEKxKRVEl8rpTffBRjSaiAtHd0ISo2Tiyez70qHLaytgEhEdHIzi9C9+NnyC8p&#10;R2lFJdooblVzO6qpcHf1dKGttR7Zcf4oJlVUFu6IIj8LZPHUBu7SD7NHgbcZMux1EHrnAJxPrYHD&#10;qfVwOLsJZkdX49bGWbi06jscmj8GpxdPg+uJ/fDavRX6M2fi1pRpuDptAvSWz8SlxTOgu/YHGKya&#10;i2uzJ5LbLBitXwTTdQthumYhbv8wA+enj4UuhTXevAgGayjcgok4OX00Ls7+FjcXToPOwuk4MPpL&#10;HBk3GOfp/DRV7qPfDcW2bz7H3m9H4/CsCVhJ/jM+exdD/vV/4sv/9d8w/YPf4Cjlzfb4GmTaXkWF&#10;9z0Uueshy+EGkq0uId6CSea8IJxQIiA2x0L4nHvNTM4izOQMKT5NV360xSXE2V1DgssdUkMGyPA1&#10;Q3aQPdbNHI3P//g/MGXYR5hOaoiJaMGET7Fo0hdYOnUYFn83HMunjsDpPRvgaG6ImIhgJCXFEgnl&#10;I47NrsoSVNWUi17P1JRExJKp6ufmCHuze4iNDEdNDamgxmaxuy8vjMdLwMhKI8HEI925XHA54TIg&#10;/F+BiEQYhYrRgP16w73o92LavwRkXtToK4z6WkkqancJbX7y/LWJSFvlVUOGUYZVX/88HF8rSYih&#10;CPOaRPTii1b+R0UYrfnRgB+WlOCsiriANFEBZSLisSUs3fkLmVdUisjYBBSVVQr5XkZmWQkRUT2v&#10;YcR75BMR8SDI7gedKMyKQl6sF0qjnVFO5FMcYoeSaA8yPZyRT0SU7aqLDDuquCbHEHr3AIINDsL3&#10;9gG4XdgqZs4fXzweE9/4/2Ds//hvmPi7X+Ozf/4nrJw6BrcProXL1T0wPLQadmc2wevidtgcWAFP&#10;MvNiSGFEGZ9DpN4pOBzdAOM9y8hcOoVYIobQu0fhcWk7bq2bCUuK669ziEyt7Ti3YjLO8nKqZ7bD&#10;+NhaHFsyERsmDcOR5fOxdupIfPXmv+Cz3/wzPv0f/x2T3n4DB74fC7MDq+F1ZSepoLMo89ZHqZ8B&#10;cpxvELleRpLVBcSTyRVtcYGI54yGkAQBaUgozPSsGNOk6Tm7LBZBiydTNd6NlBWpxQgHfYz5+PcY&#10;8dFviYQGkWn2AWaNfh8LJn6GhUREi6cMxQ+ThmLWmC+hf/4oXMzuItjDCQlRwQgJ8ER8chJa2ttR&#10;XlGG9LQkZKbEI9DXHU4WRvCncJlpKWhoahZLf+QVl4n3KElGVh5ZubhMyHKj9BsYEcnySOihcv2C&#10;ecZp9T9m75dE7337xquGZ8jnpHw28lxe8/EXVUQvpvPzCq120x5OTUL/Z4hIHqUy4ocl5DcVSE3b&#10;QA9qausRHRcvlA/PyG9u70AaSfrk9AxSSA2ob2klk6xDFOTSqlqhmngR9obWVirYXaipzENapCcK&#10;ol1QRkqoMsoVpWSqFUe4I9/XAmmOt5DjchPFXreR66mDTPebyHK7g1zX20i1vS72gQ/UPY1d44Zg&#10;+u9/j7f/v/8Nf3rjn3B4+zz4G50mE24nwsn8Cb1zCB7nt5LiOI2iMEvkB5ihyN8coYZnyBw6hbIw&#10;a2T7GCKN0o0xvwBrIiHHc1sEEfgZHofF2Y1Eastgd2o7zE9txJE1U7CTlNjueTMw470/YtKbv8Oc&#10;D97Fiq8G4fyCaXA4uQV+t/bA/85uJDMR+d9FVRiZVPQ/8l3pPzhcQZLdVcRaXUQEkQ4TUQiZaqyI&#10;GNyFL3rNLC4jghBpcw0R9jcQy2OJAm1gfmk/vvzDf8d3Qz/E5KEfYOrQdzFnLPeUfY7ZYz8hlUTu&#10;wz7BnPGDcfXoDhhdJXPPwwGejhbwcLJGBX0cmomIeD4ZD7/gwY3OtmYID/SEs70FMjPT6F13iHAl&#10;lTVidU5eh4rLA5cDLhuyAnGZ4HNZRhjcHijLm3ST5e3/34hIEot8Hmqo/dVh5fnfpI1Inquh9nsx&#10;Lh+V5KNZV0gDRTxBROqwWsKp8RqmmXTjIz8sPv+p56SjU3TTxyUkaYiIJHpbZxcyc/MQFhVNcp5J&#10;pxN1LZrxJ5otq+vFVAHhRvduaW9CemIocqLdUBnrjOoYZyIhF9FuxA3RyQ46SLS+iBz3WygLNkNF&#10;uCXKI2xQGWKJ6nBb1Me54WFmBPKdzOC+ZBUujJiAGf/7X/HDoD/A5Mh6eNw5jWxfY8Tb3YCvwQmk&#10;B1mgKjcYhSk+qMkOQxaZhKmhdqjOC0U23T8r0g7J/qbw0T0JHyKpeLe7oqs80OQC9PatgMXp7TA8&#10;vg5LxnyAeWSKbfrqK+z85HNcmDgR12fPgOHqBfA4swMBN/cgRH8PYoyPIMfxOuXXCFURZij00UOu&#10;83Vk2lxCot0VxFidF0TEJBR8/6Q4MgmxqRZhoiGicFJEYbytNI/s9riHzAArnNz0A0a8/2tMGzkI&#10;Y7/8E2aMeA9zx32MJVO+wFwyz7795n2MH/IRZo3/EjeO7cD1ozvhbmkAd3tzRIYFkMnVSOTSioLi&#10;QiSSuZabmw4HByKgtHjY2ZiLlROa6KNSXFGNsmp6Z2RSSyKS5YMrEB/5A8TmmTTjZQV7ORGpCEbx&#10;odTE6Q37Qri/EWQ++4M6vCQVCXV4dRh5rQ7D+MVNM+muDWr/3jgMSQx8Xyah/7NE1EPkorzmhyXC&#10;EDoIDaR2ysoqEEOKiIf+81ewlYgop6AQ9s4u5N+CzkePUFFfR8SlGfxW29yMqvp6VDc1oba9kwjq&#10;AWoqCpAZQUoo2gHVRAYVMW4oDndGYYgtcrwMNb1NZK6w+qmOckFNghNqiDBakjzQmOSD9pRgdMeH&#10;oUb/FtK37EX0nNUw/Hoobk2ZgHvrViHA8DLSPc3I5NFBRVIgaouTUJkXh5q8BFRkxhAxxaOlPB0V&#10;WZEoTg5EOaUXZ60Hm0sHEW6jizQvC7hePYY1pDAuLpgB3aUzsfODP+LsoK9gNGEWbGcugsOKVfDa&#10;uwv+5w6IibBBdw4g3ugEsohwynwNURVuTkRkgbIgIxS53kG2zRW6x0XEWDIRcduQRhExuMeMEWV6&#10;iYjoCsKIiIIJ4Q63SBEZIMHdCKumDcXoj36HCV+9i9Gf/VGQ0PzxH+GHiZ9gybQhmDb6M0we+RkW&#10;Tx2KI5sX4fy+dXA0voXIYF+ERoTSR6EJVXU1CI+NRGpmMplfOfAN8kFEZCD8/DxQW19LBFQnloct&#10;qaylyqOpB/z+uRzwOVcovmYSYpNclhNZ6V5GRJrr3vLV2U3h+2isVpdNhja3vwYyn2r0F0b+V4YM&#10;K921hdHmzucc71eatXtezJSGjPqv2C+G74W2sAxNej+HJLwXwW69L0qmIc0kSZbKOJoXy+fynhxP&#10;8z806M2L9NekL9NQ511JXL3gOJwHLiC5RDqxiUmaB0po4W2F8gvh7O5BpNSNHgpX19xK/iThyaRr&#10;autATWOz2BGEzbXGNt4ZpBWZCeHIDXUUaqc8zhNF0e4oCbFBabAVMl31yFy6KGah10Q5oDHeDU3x&#10;7gQvtPDe9KkhaE4JRxMPLrx4EdWbDqFmwyFkrdiCxLkrELh0CUIPbIXzwS3I8rZGe1kaGotS0FyW&#10;ibqCFFTnJqCtKhe1RalERGHIC/OG161jMNi1Am7HdsJj01q4zp4HjwkzEPz9bCQuWYPYhZsQt2wP&#10;krceQfLew4g4th8x10nF3DqFcN1TSDQlFWeng1yn2yj0vkvqzRKVYaYoCTBELqm7VG73sr6ESDM2&#10;y8gkEySkaayOMObBjOcQaX4WEURU4ZZXiIhuINxWB0le9+B+7xy+/fKPGPvpmxgz6E1M+OJPWDLx&#10;C8wc9SHmffsVlk4fiZWzSRmO+hybF3+PA6vm4OSO5Qj2d0RERDDycotQUVmB9OxMhESGo7i8FNnZ&#10;GfDzdkdYaCBS01NRWFKMWvpYlJMaYkXEHxp+77LSyHMuD2yaMRHJyiX9+J0rw3M501xLN6Uf4fkc&#10;SWVZY1XE21e9EE4JJjsCt0fJczbxuKxrDa8C32+gUMdTpyFJRXlUQuknoYz/K1kJZcJKKB+KGtrC&#10;M7SFZfRW+BehnYgkXjUtPspwkog0XyJlfCV679+b925BQtqJiElIo5YeIju/AHFJGiJi94bGJiSn&#10;pCEgJFSEaSfy4W59+TK4wZMLLa+BzRs0NrU0k1snKisKkRrihLJIe5REu6I8wRvFYbYoZbMpgggq&#10;1BbFwRaoJCXUEOuKpkQmIX/NDh7pYagnFdOQ6INmOws0HD6Huo2H0bTxEDq3HsPTDYfRvGoX0pav&#10;R/qBQyjWv41KW1NU25mh9P5tFOldR5WxHgruXEXh1Yuou3wZpTsOoHjrXhSt24mSFdvRse0Eftxz&#10;EV1Hr+DRCR08Pn0XjcdvIv/IKaScPIz4W6eRcO8S4ozI5LK+gXSnO8hx1UeB5z2UBZqiLtKGVJwl&#10;KkJ44bM7SHHQEBGbZUxCDO6+ZzIKu3cW4UxIZmcQbnEOoVakiqxukXl2ncxEQ+if3ooxn76B8Z+/&#10;hdGf/EEMZFzw7WeYPfZTUkMjsXDyMKycNY6uP8ee1XNxctsKOJrfQWJyOKLiI1BbWYOSkhIinHRE&#10;xcagqbUFKSlJ8HEnFVqQK7ryC4uLSMV2IL+kTHRCyCVhJWQl4vLA71VJROwmz2U4dbyBgsMPJM6r&#10;pish05fxlddqqOOow8syLv+32k3prg2CiGQFljdjyIr3S0GT5s+hubd2P6mAlGn0lU4v5D35nP/b&#10;L0tEDM5Dz+MnKCwtQ1JaOj1IzUNmRRQTGw+/oGDx4B88+VG0DfE5xxFhSMrLpWZbqAA3tZF/TxtS&#10;4/2RHmxDZOSC6nhPFEc4IT/QBpVkjjUn8yx6XzLLPIhwvNGY4if2p29MD0JLVjghErUZYWiJ9EbD&#10;XV007D+OBztO4OmOs/i3vVfxbMcFPNx6Bp1bTqBpE5HUruNo3H0cDbuPoW7nUTQeOoPmU5fRdeYq&#10;fjyrg/84rYc/H7iOvxy4gX87eht/PqOPZxcN8Zcrlvjx/H00H7yIvN37kHJiPxJ1TiLF/DqSrXWQ&#10;bH8L2aRacn2IcPxMUB5mRSRE5Bljj8ZoO9SQeVborYcU24uItbygaaTmtiGCJKLQ+6ySziDU9AyC&#10;STEFm19CiJUOIkgRRTnp4sz2xURAvxdq6Nuv3sHMkR9jxrB3MXP0J1g0ZRjmTPgSi74bQoT0NQ5u&#10;+AHXTu1FTlYiUrLTkJ6ThsK8LJSWliA9Mx0l5SWoa6iDt7cnwkKCUV9XjcSkRFTVVJNqbURuEbcV&#10;8brkmp4x+e75PfKRwe+W3ye78TmHkefKcOp4L8PfKqwSHE9Cff0qkP9Vm7sS2sJI/EpTUZVK4u8P&#10;SThqaAs7cGiIqBd8/XO8DhFx3h48eYqCklIiojTx/HjTxQeURkhouGis5gfP4bgQK7t4+VwW3K7u&#10;p2K32I6HPP2jCDFBjsgLsUNFlDOKiIAKQh1IGTmhJs4Ljan+aEjnpT380EwE1MTgbaF5m+icKNSl&#10;RaI+LUSs5lh3VwftR87i4aaTpGZO4+GRG/j3S8aApRf+wysUz8Ki8W/pOfhzeiGexKThWWwGkFEM&#10;xObgP7xj8Z/6tnhyUhd/PqKDvxy6ia59l1G94xSq1x1F1sqtiNu4AannDyHt3hWkWekhzfYOMhx1&#10;ketmiEIfE9EjxyquPtYZjXHOZEbSMcYBlaHmZJrdRqIVm19ENDyg0fC4ODIRMcKMSSUREQURSQWa&#10;nEGg2WUEW91EpMMdBFpcxaG1szDyo99i7Gd/xNRhHxIBcff9+/hh0mDMIhKaNeELLJk6GDuWfYdL&#10;hzbB9P4NlNeUI49MsJLKUlRUFAjFU1JWgtr6asQlRMPR2R41dXWoqa1Bdk42KqurkJWXR/HqNdM4&#10;nlcifvd85Hcr3yefK4lIuvM1Q16/CmQ54/PXTWMgkHmU91BeS/RHIOwnId20paMMo763dP8/QkRq&#10;kpHEo4YyzEDRG49fKP+v/vG6RPTo2Y8oraxCYmoaPcwHYtPFp+QWGhaB+KTknx4wF2Tu/uVzjssv&#10;gclI9JqQPd/R+RCt3d3ofvYIuTnJiPE0R2EYmWgxLighdVQc7ohSnvme5C+W9agnMmrKCkZzRqhA&#10;W3aE2Ba6LTMaDaSK6jICURviiGr9W6jeewxt6/ahc81BPN59EX+5ZII/m7jjqVck/iM8Ff+PTxT+&#10;7ByMf3cKxo9WPnioY0fKxxxdu86gieI0LtuFyoVbULh4M1J+WI3EhUuRtG0DMq4dQz4RT6bLPSTZ&#10;3EOagx4KyQyr8LNEuZ8FKnjN6khnNJOCa0nxRFuyB5rjXVAeZIYMpxuIMz+HECKfQCIhSUQ8816S&#10;USAppID7pxFgch5BRD7B1jcRZncLnvfOiYGMTERThn6A7755F3PHf4l53w7GHMLk4R9hwZRvyDQb&#10;jv1rZ+DayT0IDfZCcWUJyqqqBMnkF+eirKKcyKYcqWkJ8PF1R2R0pJgDVl1Tg6zsLBQQURWWloLX&#10;qBY9pAR+n8pKJM/ZXX5opDsfJWS4gUCGl+VM6aYdnCcNehvAGQO7rzKf2vCyMPzfJaRbX3GUYdRg&#10;vxdMs78X1CTD19qgDKNEX34vxvvbEBE/aD4+ePKM5HuTGDPE5haTzdNnf0ZkVAziiIi43YDbiLh9&#10;QUM8mgfOceV5G5FQJ4/Q7qSwj54RaXUjOdoTyb7GKAizQ1GYA4qC7VFMqIzxREMKqSAmoPRQMs1Y&#10;FYWinUioMy8arYSmtDByD0UN+VUHO6PU4AaqDx1B6ZptqFqyBc2LtqNj0W50LtqD1hVENJuOoXP7&#10;GbTtPYf6XafQsOU4WjcdR+WKrShatA7Zi9cgafkqRKxegZidG5F68RCKTa+j0FEPmU6khOiY4XBX&#10;LHRfGmSOqlBrIiFLVATbkRJyR1uaH9rS/dCe6oWWBFeUB5oh3f46YknpBBse61VDBJ55H2h4Av73&#10;jouxSz6Gp+BnfAEBFlcQYH2d1NA12N84inmkgCZ8+Sd8P+pTUkMfYz4R0KxxQ/H9WDLHpo7C1uXT&#10;sXHht9i1YiqMb11BcVE28gpzkZ+Ti8L8AuQUFwhSiouPQXR0COITolBUWkQfgj8TQVUQOaWKhdDK&#10;SRWxWcZTc/hdyYqkrMR85HY/OdhRuktIt4HiVePI8vv3IKK+4iifTX/oLwz7kSLS3ERZ2ZSQlVsD&#10;duOwSrwYvq+0hDt3oRN6K7oGGj8Kp8KLxKJJg8HxRRrP09N0zWvcesNzPnpflJJ41Neacw6vQffz&#10;+/W6yeteEuT2n8bWNsQkJIoxRS2dPBv/CQKCQ5CYli6IiCU792DIl6AcnSvAL4LUUBepo6b2bvQ8&#10;/RF1deWI8rFEOm+nE8okROZZiAPKolxRk+hLplkAGtOYkILRmhUm9r7vyIlBc14UWjPJPEsKQ0Vi&#10;IGqSA1DL+5/ZGKL02nlk79+NvE2bULZ2I8qXrkTZinWo2LQbdTv2o3L7XpTs2IPynftRunU3sjdu&#10;RsaWTYjbugEJR3Yi5dJhZOqfRbbdHeSS+smyv4NsB1JE9jrIddFFWYgVysJsUBFKINOyklRcU5IP&#10;OrKD0ZEZiLZUHyImJ5T4GSHF5iqijE4JEmLiCRLKiAjo7jGBALr2o2sfw9PwuX8e/qZX4Gd+Gb5E&#10;ShZX9mPmiI8wlZTQ7FGkfiYNwezxgzF9zFDMmTgSS2dOwMbFM7B92XSc2b0SJrdvIjM1Hnk56cjN&#10;ykJFeQVyyCQrqShBeGQw0tOTkF+Yh6r6OvHsuQE7i8IVl5bRu20X7Xj1bR1o4zZAqif8/vi98fvn&#10;98nvUklE0l1JTD8Hx9PE/WuhKb8aaNopJQn1nb6s/GrIMiqhDt9fGuq4Esqwsswr/RjSnRRRbyV7&#10;OTiBFyvyCxVVEIIyfN+QJMPk9mJ6SmiPqw3yj/W6aV7ULwNluprCxkTEO7qGR8egqq6e/gc91AcP&#10;EBIdhbTsPCHnxRbF3HVP57IQM/iaj+zGhMXdw2zeccP1g2d/QVFuBiKdjZDha4PCQBuUkCIqCnVA&#10;eaw76pJ8SfWQmUYmGBMRL4DWnhtHZJRI5/FkuoWjOjGASMsf1XG+qCECKyeTKd/yFrJ1TiPrzAGk&#10;H9yOtH3bkHloD3KP70fuqUNIO7kfCaf2If7cASRcPoaEaycQq3MS8QbnkWJ5DUnWV5FtyWOA7iCd&#10;TKUsIqIc97soCTBFTQSZgkQ+tVEuqI/3IniTGgpGd2442omMWBHVRtki31MfCZYXEEqqh80yST6C&#10;gEgR8dGb4GtwCr5EQj73L8DP9DK8jM+TWXYKJhd3YwqR0Ixh72HhOJ5XNgwLp4zFvMljsXjGeOxa&#10;uxBbV8zGjtVzoE/k6etoAz9XB6Qlx6GACKeyrgplNdVISo1GTHw4kVA+yiuqhLLlMWCshnghtNra&#10;RvQ8+bNQRLVtrWgh1crd6/LdcRmQlYzfoaxcsmz0R0QastAQhrJM8YdXhlGmz5DuvzRk+n3dR+3/&#10;upDlXpufxCsTEeP/JBHxA+rL/UU/PteW5uugN115D3nkNiJutH70458FEeWXliIiNkGQUAN9VZmI&#10;+EGz+SbbErigSnJi1cQ7gvA9mIhaOrrQ/aALKbGBiHA1Qx7v/87bLtOxJJx71Kiic4N1ZhApoNDn&#10;RBRLRJRAiEdLVjQppjDUJQSgOtoLFUQOJWTmFfiYkXoxQIbVTbENUJT+acTqnkac3hkk3D2HWDqG&#10;655EqO4JhNM17wASRySQaH4VKVY3BDKtbiODiCiDlFGex30UB1igKsIOdbFugoCakv3RkhKIFt4s&#10;MjsSXTkRaM8g0kxwQ3mIBTKcbiLK5DSCDY4KRRRApMMrMyrhpnsY7von4Gl4Ft5GF+BrcgnORExB&#10;Fhegd3w9mWW/x7yxH2PZpC+w4vtRWDh9DBbMHIstq+di14Yl2LxyHk7u34wIf2fERwSI7aND/D2F&#10;KqooL0ZlZSmCQ3wQnxiNjKx0FJeUCRKqrm9AbEKsWFuqh97Fg6d/Fu+wvqMdjWQ6t9I74vfI74+P&#10;/O75qCYi+YHhcNqgUS7sz2SkKL/PB0C+GFaTrtr9l4JMv6/7KN3UYV8FSiKS5/JaQhCRNDdeDmXl&#10;lFBUfiIiZVr8B+S5+h5KItKkoQ294RnyoajdlX69YRja8vs66L2nzDffg8cK8dwyntbBjdedjx+L&#10;0dOefoFijpIoyC2ahmomIoY8l6qIr5vbqaCTaceFk+er8dSQ+pY6RAY6I8JRH3n+5sI8KwxxREWM&#10;O2rJ7GkkRcQrM7ZShe/I0yii9ux4IiUNGdUlkXkWTYoo0g0VQQ4o8rZAvut9ZFN66ba3xBpC8WT2&#10;JBhfRrLxFYH4excRa3gBifeuIs2UiMfyNrIsbiHT4iapIR1SQXcpDSMUepsRsdiJNbNr49zJHCSy&#10;IQXEbVfN6ZSnDFJqmRGEUCImb9RG8+oC95BsfwnhxkR29zW9Zf53j4qVGX0InrpH4XHnCFz0jsLd&#10;4KQgIk9SRZ5G5+BieAqhVhdwfd8SjP/0t1jy3RdYM3MYVs4Zi3XLZ2LnpgU4c3Qrdmxait3bVsPK&#10;VA/Rob4oKcxCgK8bIkP9EB8VgqSYcIQFeMOPiImndnDDNPeWcRtdVk42/IPovZWXifcr35cYiErv&#10;hJUrvyt+70w0XBb4/UnSkX6ykvVVLnuJSFXxtRARQ6b7S4HTk1C7K6/Vbsp4ahJ5GeQzUZ4r3Ri/&#10;khVLPjg1XvTrv5K+niIaWBzlA3qZf2+43nyy6aQNyjB94+dExA+P1x/iKR3cXf/s3/5d9H61dHUh&#10;PiUdWflFQtpX1TcL0uFCLduNNAMaNXOUuCAzuE2C25pYFVXwRo2kiior8hHsbo5oJpAAG1JHtqI7&#10;vzLOA/WpfqKtqCWTzB8yzdpzk9CWm4iO/ES05sQJVdSQGETKyA/VMR6o4JHbfmTmeZAyIjLKsNdD&#10;so0ukohgUols0gmp5jpIMb+JTHMywaz0kGmjjzQKk+logFwPIiDeXSTAFhUhTqiKckNtAo9p8icy&#10;JOWTG02mYrjoyWOl1kIk2ZJOZJnoicowK+R46CLO6hxCjY4ixIhMMyIhf/0j8OYJubcPw+02kdAt&#10;gv5xuJECciPF5n73DJlkZ+B1/wyibK/h3PYfRFf9njWzcHbvKhzYsRJHD27F+VN7cJFMSgP9q7hz&#10;6zJcne2QmhKHzKxUpKUnIsDPA9HhAfD3coanizUyMpJRUlpA6qgCra2tqK6tQXRsFJlrcSirqhbv&#10;trmti95Fl6gs/KHgd6esQFwW5DmXNY7DR76W59rBftI8U7j3QUSvA75/X+gvnNJP+ivPXxfyOSkh&#10;/WT6LzXNXiSK/ivp6xKREtrCysxKDCSMxgbvNfm0kRDjxf/SF3rvyWlzPvkhcs8ZS3oeSc2KqK2H&#10;CIe3FaprFO1EbJrx2kVMOkw2fGRwoWYwQfGR/fhLKU2EqtpaFJbko66pBkXFGfBzMUWMhwlyg4mM&#10;gmxREu2M6kQvMaixmYiog4iIF8dntBaloL0wCS05MURSEagnpVJLJlNdgi8a471RH+2OylAHsW1R&#10;PqkkXrQ/2/keMh0MkE7IpPMCTwsU+VoL/1xvczILbVAcai82cqwlAuKNHOuT/Ch9Ng0j0FUQg678&#10;GDGUoCWDlRERZFogmWo+qItxIhPOBOlONxBpehKBBocQdO8I/HUPwefOQXjo7IebzkFBQk46hDvH&#10;4HT7GBx1SBnpnYI3KSM/EzIbScHtXTEFy2eOw+3z+2Fx9zLsbIxgZKwPC5O7sLQwgre3KymbdOQX&#10;ZCMlI0WzeWJOJmpqK5CYEAU/Xxc4OZohOTkOFRXl6OjoQC09ax7AmJKaiLLqCtSRouX30dpBSqhV&#10;86Hgd8QfDfnxkJVImtoMrlx8VFewn4P9uFxqytRP7v+gRPRLQBsBKcH3GhAR9RJE/5WUiYgTVcaV&#10;50p36dcXlOEY8sFIqP21hflbEZHMI5tlmvPHiI5PpELagaekinj/e26o5gXR0nPyRW8YX/MDly9D&#10;kpKQ/s/JiOeh8Yz9orJysU5OeXmR2Iqo60kPcnOSEORCpo03kRGRQmGYA6oSPFFPaqQ5M0y0EbUw&#10;EREJdZSmob2Ed+wghZRPSikjEm2ppFASeVtrX7GtdX2sF+qi3FETRMrGzw5lXlaklCxQ4mmJUl8i&#10;nQAyu8JJ8YS7oy7CHc1RXmiO9ERTvA8pHCKg1GCx0H53QTw68+OJiMg0zOVeuzBBQs0ppNbIfGxI&#10;cCclZk1qSB9JdpcRbnIcAYaHEEhE5H17PzyJhNxv7ofrzYNwvnVUEJE9ndteOwDbq+Snfwp+pIaC&#10;jE7Dy/A0rh5Yj9P7N4stguwtDRAS5o+U9BSEBvvDx8cDcfFRyC3IoeeeQchEQmISikuKUVdXg5zc&#10;dEREBiE9K4HUUgICAv2QSURVV18nNlNMTU9CTWM9OqjMsBLigaZMRryqgvyQsMLlcy5f/B4lEcl3&#10;K89l5VJDU06V5UpRdv9ORKSEOo7yWrr9EpDlXkJ9Dz6+YmP1QKB80NpJQ43uR88U10pyeDGchPwT&#10;fbkr/XvJTZmv14OGvDRpcvpMRo9//HfEJ6eJtWse/fhvYtwQz9zmqR0ZuQUoLKsU53IHCDGuiI7i&#10;+jkJ1TY2o6quDuXVNWIRtaLyElQ01qGxg0ir5y948vQpokPd4W2viwxfC+QF26E00hl1ZJ7V8Qhr&#10;7rrPTUBHYQq6S9LRXZqOrtIMtJakkrkWRyZTDJlMUWhOi0BjajgaksNQnxhMCEJtfABq4gJIMWnO&#10;a+m8OSEUTYkcLgINKZFoTo5Ea0qUILUWSqeNJ8rmJ6OrOA0PilPRU5JEJiGbZmFoInJsTPQQk3Nr&#10;ouxQ5H8PKY7XxYqLPFhR00tG5pfOPjhe2wt3HVJA1w/D/vpB2F3bB+uru2BzZSdcbuyDP7cj3TsB&#10;//sn4HjnKMxunYWRvg6szI2JeNyRmJWG/MoyFBYXIDM7AwVF+cjJy0Zefi6ZZClijFBKSjz5pSE3&#10;PwdpGWSqZWUgKzdDbC2UkZ1OfukIDA4i0yxGvA8eUsEfDl51k+cJCvIhMuIju/O74+NP7/N5ZdOo&#10;Wi4nvV37amgro9K9L7++0F8cmae+8vEyKOP3BRlOkovaX4m+CEiJ/5JEpIbyDyoh/TVkxETyc7yY&#10;3/4hiYgJSD7AH//9P1FYWoHk9Cz0PPlRdMVzAZbTA3hBND5nMuICzYWY3bkQ8yBIVkU1DU1ilDb3&#10;vuUWFolNAHnNnBb6erZTejzOpaqqGLFhXgi200VOmCNyw+xRyaYP7+CRE05mWSI6iRS6SRE9KM/E&#10;g8ocdFVkCbLoYqVEiqkjnwgjL4kUVCLac+JFLxsfNSDzLpuQFYfu3CR0EkQDOIfLItWTTUSXHUsq&#10;KIXSI6Ijk/FRRTYhC92FFI/y0EKk2Mh5iiMSinZAaZAZst11EW9zRay8yF32ftw4rX8Ebrf2w/n6&#10;XrjoEAld2Q+bizthcWEbLC5uhS0RkeedQ/A3IAV1n8w5o1NwNThFJtkBmN7XJdyFp7sTqaFEFJSV&#10;oLG5gUyyTLFHWVlFqdhIsZLMLJ5Vn5ObRSSUjeTUJLGXfU5Bvhg71NDE24PXorm1GW4e7khKSRZq&#10;tLKu6Sey4SNDSUQMec3vkQlIVjQua7JcaCuPL8PLyrMSAw3HkHnqD68aXomXEZFEf+n/YxDRQ42Z&#10;o7l+fSLiPyTP1WGkMlLjxfz2jV5TrnetIn4BT//y/wgy4eVhOyk9Lri8UFpVfZNY6oMLLBMRtxsJ&#10;8nnuxkf+AvN6yDkFRRqTjBRRQQmpoapqVNXWieEAFU0NKKyqJBON/l9XJ8J9rBHCmzGGOSEnnEyr&#10;VF80ZJPpRaqHlUp7YTK6yzLwsDoXD6rz0FWZi66ybIHOUiINBbpKMn9CJxHLTyhMf36eho6iVHSR&#10;0npQmEpmGJFYAV2XUFxK7xGRHauvTlZkaYGksDxRE+OCqgh7lAVbItfTAAl21xBuelYMWuTeMY87&#10;B+F++wBcbu6FA6kf28u7YXZmK0xObSCsg+W5jXC8uhO+eocRYHBMkFAAKSJng9Mw1j0Po3u3RWO0&#10;h7MtfMkcS0lNIWIpEPvUxyXEi3MxaZXM2ooqeqakmNgtl8AkVFVXS8+xHcWlmgmv2blETnl56O55&#10;gLIqMuGKSpGZVyjenyQkfl9KQtIs4aJZg0iSEJc9Lmd8rix/sjxK9OXel5+yTCvRVxoMbWm8DK8a&#10;XoLDK59Bf/H78/uHIiINMXAcGV97eDWUD1Ceq8MoyYfBZMJ4Mb/aIUlIEpFSwfHARu494107uDeM&#10;FZEsvKyC5BeUzTXu0mc3VkzsxvGKy6uoAtSKhdYY9c0tKCZSyssvEgPtapub0NBJX2P6T630/8pL&#10;M+Hnbi1609J4DaIEH9Rwu0wmmUykatoLkgQ5MAk9rClAdyWhio/56K4gYiL0kBuju6IQ3eV0JHSV&#10;EcSxEO3FOURauegU5JVJiicN3fkp6GFiIkXUTe5PKP3HlaQCi1PQyRsyEgnVxTqjJtIe5SGWKPC5&#10;jxQnHUSYnxNKyIeIxY0IyPnGHjLJdpPq2Q6Lc5thfHI9DI+uxv1jq2Byci3sLmwU+/L760siOinM&#10;M7vbx+Fhdw/OjtaIjgqFuZE+PF0cEBjoj9j4ONHzxZNVC4qIRIiIGCVENpnZPFK6lFRrCZF9mTCD&#10;65roo9DJwyp64BMQiMraerFjB8834/fDS/oyEXE7H6OitkFc83AMJTnxUVYkWe5YIWnK8YtlU0KW&#10;qd6eMwl2/3kcZdpKKMOpw6jTkXnsD8r42vz7AocfKBH1h38IIhLTM34iCb6W8dXhNOA/q76W4D+l&#10;9mf0pv8iXsyvdvyciHrj872e/PnfUUSEkl1QLIhIFlImHFZHfM0oIBOOCzWH4S8qL0VaSuSkqRzN&#10;9DJ7BBkVkSrKyc0Vy4S0d3FbxEO00Be7uqUF1WRSVBCB8B5cYW7myI/yRGViAJrSeZR1DBEFmVTc&#10;RlTBiqgQPUowGRF6iJh6qvi6mMioSKCnUnPsKi+k+ExKRFJMWOWUDimmh2SOPSgh9UPqiM2xx1XZ&#10;REKkkHJIDaV4oSHWEdWRthoS8r2PVGcdRFteRIjxKTFWiJUQqyD7KztgfXE77p1cA8Njq3H38Erc&#10;PbQcRsdXwvzsGjhe2gDPmzvgr3dAdPEzibEictE9BbPbF+Hh6kCmViYd7eHmZIPAAD9BQLVkvrLK&#10;4Zn1TELslpLOg03JrbSMzN9GcDd8NZnBJRUV9N4eiqEXFbwVVGOLUKwNrZ2aTRDoXfFKnHzO74x3&#10;8mDwO2ZTm8Hvj0mH3z+XA1nuuEKqy+SL4HBqEtIQkfbw2sH3UFZkef+XQR1HYiBh+oOMpy2+kqj6&#10;8vvHIKLnAyE1YDcZXxXuOeQDU7vLPyf9OD3pJ1SXAmKogRhuoMyvdvSSEF9rCp5Ml/Hw6V9EozP3&#10;knEjpmwD4oIslpCg/AhTjNy48ZoLOTeGlnD7ESml6vpGQUQ8hqiythYZuZkIi44gE+IhGpvIBOji&#10;BtR2NHW3orCmgciKlBIpmABnM8R72aA4xge1REbNGeFozY0XXfgd5Tnoqia185yEWBV1Eql0lJHa&#10;YXKpLCTzrYxQKvC4plwceypLCOVEYmUaciqjsEVk6hXwttRJeEgk97Q6h46kjvKi0ZweLEZO14Rz&#10;b5sJcjzvIsXxptihgyez+ugehuuNvXC6tgt2l0gFnd0szLBbBxbj9sEl0Du4HPeOriS3NbA6t04Q&#10;kc/tXURE+xFw9xD89I+Ivc7srx2Fzol9cLC1QFRMGIoL0uHiaIXAIH8ywSpR39ggZtUzIfExOi4W&#10;8YnJpGQaxLNlM7iB3gE/dyYk7hSIS0oRlYBNawZ/JFi5chh+V/ye+IPC1+wn3hl9OHidIkFEFFcq&#10;IC5zygony6gSXFa0EZEsZ9ri9AVOS5Z3Zbn/JaBOVxvU4fqLq3wuffn9REQyIYZ00wZJGH2F7Ts+&#10;u79YwSX4ZSgre+/LeTENec+XQYZXE4bMO5tkvefc+Mx+6vtr0pHhJDRuSmLqJSoupFLxMPkwIfE1&#10;m2FcaP9f6v4DzK7iyteH5947cyfb4/E4E5Sl7lbnbnW3MjnZ4IANJtjknHOOAgmEACEJCSRQIEgI&#10;lHNOKEso55xzIGev7/dWndVn99GREDYz9/v30+vZe9euHU7VqrfWqrTZcm7mvAXB5EfJOc85t5I2&#10;bttls+fPt3cGDQiu2a79H4QaeveeA7ZV7sPsRYtt/Y6dtnbDahvWt7uNeaOzzRj6mi2fOsrWzhhn&#10;W+dODG05NFrvk+t0YO17snTmyf16T/BZFNuKJPtl8exduUyW0Uo7sEGybrkdENwOLF9gB9cssP2K&#10;E9uS5oR2IuTgCrlkK96zD5bNtv0LJ9rOmcNty+S3bd3onrZ4QKcw9+zdXk/auJcfsSGMjm5/m73x&#10;+HXW/cHLrduDl1mX+y62Z24919pc+0trd8059uyNv7POt/3But7xB+tx7/nW+8EL7PWHL7aBba+0&#10;wU/LKnrmOhv83K02UiB66fFb7cW299nQt3rbQD7zvfQ9Gzakvw0e1M/mzJ0pV3aebdq83rZu3WzT&#10;pk2xKVMm2YpVa5S+G23bvn22efduQWmL7dp9wA5+/ImNmzLFVq5fHwahMv6Lr61s3rk7WLHAKFpI&#10;u0Nlsk5u2SZtgRUVDpUHbrj3lKFzSQCxTepdprieenykZvlIxE+MzfO4Mf6hYUF0n0OXiv3rrK5M&#10;4X2zyZHOHY1w/V9lEVEg/eUyz2ULi5JM6JqSBk/m8aH3Ofz9oyTPOzh8P1PiuZquVxSeHe+T7RqP&#10;l3xnjln+FVMeAAEWb0tACKOGpaZF0bGeABfxABFxceNoo1i0bJkNHTFMCr8uXAug1mzYGtouFsjV&#10;2CYXbsXKJTawT2cb9VpHG//GizZ79Fu24t2RtmX+xACjbfMn257ls+z9DQsFovm2W+4VMNonl23v&#10;yoV2YJXcLt0juGVrZfnQZrRC1o9k7zIaoWODNm7ZvqWzBKG5tp8G64Xv2t55cgFnjbDN4/ramqE9&#10;bNE7L4Rv9c/o3dbGvPiADRWE+j91i70mCL3ywOXWRRbQs3ecZ21vOMcev/pMe+Lqs+zp68+xjnLJ&#10;ut51nr18z3n26v2A6I/Wr81lNqjdVTboqSttUHtZRh1vs9Hd7rc+zzxg7R+63Qa/1ccmyVocO360&#10;TZ8+yUaOGmzTZ0yxmbOm2ZKlC8JAxWXLltiiRQtsJV37K1bYVqXtBgEeiOyTbk2fO9dWbxRMdu60&#10;LbsUDqQ2b1Y6MyUnthEBJCAEkKIVpXwQmHDjgBB6BpwAEPsUKN8/Gh31a9Lxk/qUiJ8CkcdLStbw&#10;/wcg+i6kGkTJgnY04i+XLTwzLEoyoY9Wst3nyJJ8frbfkwyLceOz0hByyBwKoShpEMV46fcFJCgu&#10;Vs6Hn30ZLCAAE7p5paRAiPaFUMtK2YEWtS4w4lrO0yjKVI+p09+1wcPkbqmgbN6+29Ztoe3igIAU&#10;a/FZc6bZmy+3s4l9XwgfHBzVr4vNG9/f1swcbetnjbVt8ybJMpoq2MyR9UMP1wJ7f+0i7Qsycs/2&#10;S/YtxzKSBRTCF9ieZbH3bO/iuZI5uj42Uu9dON0OLJlle96TtTV/vO2eCYTetJUDu9rSvs/a/Dee&#10;CZ+H5tPRQ5+709584gZ7+b5L7aW7/2Sdb7/Q2l17jj1y5Wn24GWn2GNXnGZtrzlL1tCvZQ2da93v&#10;+aO9ct8frdcDf7TXH7rA3nricoEoZRF1uM6GdbrDRnW9115+8i7r+kwbGzqwX1jOdcy40fbujKk2&#10;e850Gz1muIA01EaPGm6zZk23TfSYrV5pC5fMCwvhr1y7SWm3L0xmnS3rac7ChdWfelq/daut2bwp&#10;bLcylUPAIU+8AkFCRaG8pIfTp+egHz4OjK3rnRcsjg9XFvxcUigfaWAkzu0/0jWHCT/EioqVe5z5&#10;f2j8o5UkOL5ryWoRJR+e7TxyuPOHv4bwdKE9Osl2nyNL8vmAI1t4TckGIcKODkQef48EdwylpQ0B&#10;qLhVhLAPgPhyKN35hAEqgISye3sEYbuVVus2bbRHHnvEBg8eYBs3bQ6N1stWrZMltNLWrt9g82ZO&#10;tWG9n7PpA7rY6B5trX/3x2zc211s0YS3bdXU4bZuyjDbPpNlZAWkpTPsgzXz7aAso310y8vC8Z4w&#10;Zu3vYgmR+VNtp6ydPbJ6dr8303bOVdicKbZrLqOzx8sNG2Pbpg+xnZL1Y163xW91tHk929kcPXcC&#10;VpAANOiZ2+zNNtfai3deZB1vPd+evfn39sRVZ9qDfzrRHpA8evlp9qQsomeuO9uev/ls63L7b2QN&#10;/T5YQ68JQv0eu9j6Pn6pvfPEFTak/dU27LkbbHinOwWjO+215x+x117uaGNGDrWp06bau7Nm2sTJ&#10;E2zqu5NshtJi6LCBNmjwO/b22/3tvffm2fbtW239xlU2d/5cW79+ix1U4Zw1Z7bgNUVpvCfAhgoD&#10;8JPmVBZutXLsPWQehv4AIKweYASA2MdKcjcN/SCeN2IfTuf8XFL+e0Hk900D8q+RbAD5ruQbQUTi&#10;HilOtvDMsCiEZ4NNBEH28OzPPpIkn5+8PjPcz2VCxd8lG4hi/EOvie8b24QQXC9g5AMcUWgARa8L&#10;yu9wQrwhGyBRAHjGdhT5w49s/Phxdsct19uAvq/Z7BnTbOWK5WFxr63bttrIQX3t5bZ32NxBXW3y&#10;6x1sWA/W7XnIxr3+gi0e/batGPuOrZ8wwDZPH27b54wJgxH3Lpgi+EzVdqrtlvu2S5bTzndH2w7J&#10;tukMSGRJEYEJKAGg2eNs54yRijPUtk56x7ZOeMvWjeht773+vE3u+rCNff4eGyoX7J22N9o77W6y&#10;Pg9fYR1v+4M9fd2v7cmrfmX3XXSC3XtBS7v/4hPskctPtcevPN3aCUzPyi174dZfCVjnWPd7z5U1&#10;dL698fCF9tbjFwfX7B1ZRdUW0Qt32PAud9tLT9xhfXt0tumTx9qkyRNtzrw5tnS53NNBAg8jpeVm&#10;AiMghFs2Z86scH7J0kVKt6X27tRJ9q4sqe1yx3C1sFw9zckb8iEAR0J+4Jp5OGABOgj7WEAIYMJS&#10;SoKJ/KNgZSsffuznkvLfBaIY5/+jIMpWADPFXy5beGZYFMIPhQ1CYfbE8uO4zf78b/puk8dLXhv3&#10;a/6muB5M+h2SYPF4SUnfy+PEr3mEY727g8ihQxvQB59+EY5pe8ASohAAoOCKacs5jlF8amEyZbve&#10;a4MU/OOPP7Bh/fvYrVdcaA/feaNNluuxZuUaWUib7NWuz1qHe6+0JSO627TXn7FxLz9sgzs9YH2f&#10;edBGdH/O5g7sZYsGv2JLhva0tXLZNk8bZJunDLat7w4XdEbYlilDbMuEd2zLGMnYgbZ5/BDbPHm4&#10;bZ4ht27WBNshCBFvw/i+tnZ0H1s1jPloXW12j6ds3PP3C0C3Wt9HrxZ8LrfXH73Kut99sXW47hxr&#10;e/VZ9uDFJ9m9F55od53Xwu67sJU9dOkp9vjVZ1i7q39p7a/5lT1/4znW6fZfWbe7fm2vPvAHe+3h&#10;P+peF1m/x/9UDSIsIkA0vPOdodfsBSa6dmhjE0YOtimyhKZMmxRm0E9kaY8xI2zlqiW2YOFcW7Vy&#10;uW3btsVWyCVbyny/We9ax+fa2LDBb9rmzRtkJcUxQuQHEKKS8EoBCJF/5IOfJxyLNeSV4gIfd8Uc&#10;TL5Fol6l239cZzw8Myx9jvhHD6L0dTXDw7kMELmOI9niH60kwfFdCvf+xsZqLIAIkUT4IT+U8y78&#10;4OQxPyKGRWsiec/4A5MJFcP9vN+f59W8V/pchgCXw7xf8vlJmGSTZPwIG+6T/B3AycOlEAp3y8cV&#10;Gxih0CyyBWiwkrzGReHZ5zxxuY4wzsVlSveowGy0RUsX2qih79jt1/3Zrr7wHBvwWk8bN+ANG/hK&#10;J+vz3KM2Z2gPm9ZXcOj+oA1XgR3c8R57rc2NNuC5+2xy7w42rfezNuvNTrZscA9bM/I12zimr20c&#10;/YZtGPWmrRr6ui155xVb/HYPWzqgp60ZoXPjBwpQAtO4d2zF4FdtwZudbT4u4MtP2MTn77PhbW+1&#10;/o9cY73uu8S633Ox3KpLZNlcIJfrV/bAxSfa3ee3tNt/38zuuaC13X9Ra3v4Ty3tsctOsCeuPMme&#10;uuoUe+76M62zrKGX7vyNvXLPuXLJ/ihr6AJ7E4voUcYQXS7r6gob8PSVNkSu2dAXbpPcbr2ffcA6&#10;PfWIdev0rC2YP8PmzJxos2dPV/oskns2wWbLAjqg/FmwcJEAtdR27t5mi5cvtSHDB9vsedNtyfLF&#10;tmDRQlu0bHmwhkLDs/IEqwiA0PCM60z6O4Dc1Q55qjCsHkBEfAoQAEJ/HUTJMC9gNfXwSIJuRxDF&#10;NYvY5x7oXM243Dd5bz+ulkMm0Mb7xvslw7OLA8J/w5HEf3MybvL6o5WjAJEDIhF+BOIeXijAh1oX&#10;vHjNeMn7eoEnfjxPgnKvzHjVcsi7IfHaQ2FzJBAd7hq2h/4O9gEJygtcUF6UGqVHwallARO1K0oO&#10;tAgnHkDy9ghkw+atYdb48rUsbbrRNm/bbDPeHWt33HiJnXNqS7vh4l/bozdfbu3vu9Hmjuhls99u&#10;b9P6PG4TejwkN+Yee+upm+11wajvU7fb8BcesqHP3W9Dnr3PRmv/3R7tgmu16K0XbeFbL9l7fV+0&#10;Rf1fEoiAUQ+BqbvNfb2TzezZwSZ2edxGPXO/DW5zu/W7/xp74/7LrcdtF1jXW8+zbndcYF3u+KO1&#10;v/HX9silp9ldAtCtv6sKAojuu+hEe/iSk+xJAajd1Sfb09ecYs9ce6p1uvkse+mOX1tPQajXfX8I&#10;DdS4ZX0fudjefuzP1v9JWURPXWnvCESDaSPqfLuNkFXU6aEbrGeX9vZc+yds0riRNuvdcQFEK9as&#10;sC3bNoSFzZYsXW4ff/qZLRa8h40cZJOnT5GSM2Oe3q8NgsXesHA+g0jXyEWmG36pLEwmLCN0JAQw&#10;AZZUvpAf5A0AygYi8p1jrCQP8wIZdTuth5nHNYX4Doyakhk3ef+s8j8AomSc70L+/xZEybgxfjwf&#10;M+YwGZrVEkrf+1Co/O0gSgoQok3ITX6UmX3GDDETn/YhIIV7xhZQeRuSQ4z4qxi5qwKxfssOW7lx&#10;sy1Yxly0RbZqzWJ7441X7NpLfm9ntSwOXzSd/NYLtnQoI5mfsHdfa2Mju9wdPsfTTzDq8eAV1uex&#10;a+2NJ2+0fk8KTo9eb30eusb6PnaDDX76Thvd8SGb/NKTNrNXB5vd57mwP7zDfdbvsZut9wPXWq97&#10;rpQIPrdfYt1uvsBeFIA63/IHe+Hmc4ObRQP0bb8XeM6ttNt+VxG2d50na+iPLcK5xy47WfFOsqcF&#10;oA7Xn2YdbzrTut1+jr169+8ChPo8cL699uAf7c1HLrK3HheE2lxi/Z+41AYIRANxzQSiEQLRKP2m&#10;jvddZUNe725vvdnLnm77qM2cNsEWL37Plq9eYes2rLHNW7fYmHFjw3SPee/NswkTx9rCpUsCfDZu&#10;jZOKN23bIZCw3MqO6h6wtaoogBHy3mK5c6os3CIi/8ibIFQeEmCEdUThcRCxBUZeQNE9L2DJwht1&#10;PamfSeE88Q+VzLiZ93RJn/+fA1FmmFtH31a+EUReIGuE/ZUgIq4X2sNd7+cPFa7nh3+DRVQtMX7N&#10;e2dCpeb5w0nNa9im38sHR/JMBxHCPlYQDdZAZuS4iWHVRhQclwAIUeO6dUR89qmRt6vWPaj7bty2&#10;25at3WgLV6221Vs22dK1K+SurbGtm1dYt+fb2PWX/lYg6mQrhr5gc/u1tdlvtrVJPR600S/eY0M6&#10;3m59215nrz58ub3y0KWSy+yVByX3Xyp36nLrJXntgavkDl1v/QWmtx69wV67/0rrfvufZLEIPHf8&#10;ybrceqHgc4HgcZH2/2jP3fQ7aysA0Qt2y2+b2A2/LrObzxWAfl9hd0nu/WNTe/CilvbQn1rbI5ec&#10;aI9ffpK1vepEay8QPXfTGfbibWdbj7t+a6/KGup933n2BgMYQ2/ZnwKE+glGA1Ku2eAO19rgZ6+3&#10;gR1utDH6PR3vvsxebv+wrV2x2J5/9ikbJPd0wXuzZQ1tsfcWLrCNmzcFAL31dv/w8cQPPvpQkFor&#10;wKxS4TgQFpxjYCIAWq80ZutWDuHM98Mi8jY88oet548XMAcS+4SR734u6EBqyzPjd+sdJi6H191k&#10;oU7K4eJlHlfL/0OL6K8GkReo5A+tKZ6A6bAwRSJxnI5zePG2lOzPS8ZLF/KaQsJ7vOS12SR9vyg0&#10;IqZhkobKoXBySV5f89yh1hoSMkjPBjxAxeeYOZjY94mv7LsF5PsoPDVxsJJ0H2rddZu361iunArC&#10;RmpyZMcOW7Nuhc2Uq9brpfY29s3nbfHADrbwnadtXv92NrtvGxv/ktywLnfKtbnZ+j91rdy0y+3V&#10;h/5sL993kb1090X2olyqLredby/fdbH1uPtPYfvSHRcGd+vF2/4oudi63fkn63TLebJkfiu36mx7&#10;8vLT5X41l+tVYbfJ8mF7y+8r7abfNZEVVGn3BQi1sEcvaW2PXXqitbn8FFlDpwUIPZ+CUPcAIVlD&#10;955rr98vS+ghuWSPXhysoX6ASDJQEEKGPnudDXrmWrlp19rIznfZyw9dZXdfdb4tXTDbxowZYe3b&#10;PWYTJ4629xbMlwW5NsywX79xXQATUzw2bt6iNNwlwKyWNbQmzDVjqgcWEe1BWENsgRKDFNkCmJ2p&#10;vKASSVpGyULohY198ipzn2268EdhnWrmEmazcFz8HsnjzLBs4X5cLf9DbUTJeMn42cK/Sf7HQRSu&#10;P+SZHoeCXrOAp4WE9/ul73WoJOMhQOjbg+jwEt+fZ/m7VT+bfQlAYosCA5s9B2MYik27EC4atS/u&#10;GRYQvTgACeVn4uX2vaqRd+8OqwXiWuzYzeJc1My61/uf26bNm23zlnXWq8fzNrBHW1sxsqtg9LQt&#10;ePspe+/tdjbj9Uds8qv32+iufBnjehvQ/hp768mrrffDlwpC59uzN/xWkDjLHr/sVHvyytPlOv0q&#10;jO155vpzBJ5z7Jlrfm3trzrbnrjsDHv44hMDgIDP7bhhkjv+0DQcs71LbhgAeuzPrYI8iRV0hVyy&#10;K2gTOs2eu/F063xbunG69/1/kOV1nvV7QJbQwxfJGosuGRDq3/ayMKKarvuhsogGtb/Whjx7U/gY&#10;4+AX7rWbLvilvdm7h61du9JeerGjvfF6T1sl6OwQrFn2Y8WqZXLRNtuGjZtsyVKsR7lZu3bYkvAt&#10;s1WyfDYJTqyGuSdACLdsvdIeAAEXhHygMnCLyK1VCguFjHwmnrtiHPs5hHOEJSHkEhfNj9dkk8xz&#10;fs9kWDL8sPL/TRBRoPiB/OAjSUyEED/0YiUTJxkvCYEoXogz75W8pmZBd0mCKBk/85mHC0++R/K+&#10;UZJx0s8/snBNvDZ9H6/lWMOa87hrKC8KDoDoUTvw0SeykpilTSP2brkAAtDGzbZM7sPKdRsEmr0h&#10;bNP2nbZVhWWLhNG/W7bvsD17pUT7Gc+Cu8f4lV1hjeXer3SxUX0729LRL9uSwR1s8aD2tnDAUza/&#10;/5M28/WHbWKPu23iy3xP/nYb+Mx11rfNFYLRn2XtnGcdb/q1tbv2LHv0spPtoT+faPdd1Mru+WNz&#10;u++Clnbf+S3tbnq+zmth91zQIrT7AKO7zm9hd2r/bsGHdiDGCN13sdywP0UItbmstbW9koZpLKHT&#10;rMN1p9vzAlGwhkK70O/ttQfPlyV0gb398MXW/9E/2TtPXGpvpWRg+6uCNQSIBkkGyyIa1vHmAKNx&#10;rz5mz9xzlbV79G7bsH6NLVu+1Hr16m5LliwQmLfa3v37wxc5lq1cYes2bpBstFlzZglOy23nnrhA&#10;/sLFCwSs9bKGdobG6o1bo2VEhcEHMqkocNewRkMDtCRYQ+RhqvChi2xD3qaOKUh+3kGUdM3S+ngE&#10;4XoBJDR7pCQAhbDqeFHv4rPS7+SSPp95jvdzSYZHSb6/H7scTZzvQv6uZmHNJvHHHa3EwhqvTRfe&#10;mse+OmL6OB2nZrwkiNISMyUdPy3pzEi/T/Z7uFBTJN/DhftlCyd+8hz7mNzs7/8ghrHl2d6WUD3W&#10;KHEd96F23iCXgTWI+GosEr4aiwWkAsG3tCgUKHd8V7lyuuf2vbttytSJ1r/3Kzb4lWds0dhutnRo&#10;R1s29HlbMvRZWzzgGXuvf1ubJcto+qsPh69njH7xTsHoWuurAt9HLlH3u35vnW79jT193Rn2xJWn&#10;2qOXnmQPXNwqyH0XCTAXuuhYEsBzYWtBSGEXtVY8uudb2UP0jMn6aXflKYLPKdbhhtPtuZt/ac/f&#10;eqa9cMtZ1qW6q/53wRqiq77/43+yQbKEBsgKGiAriJ6ytyVDnr5aELpSEJJV9Mw1gtD1NvyFm2zI&#10;c9fb0G4P2KCX2tg9110st3SyrV631ubMnW5j5aYtWrJEVtBm2yaosHrB2o3rjY8pbghrVc+zRYsX&#10;hgmxS5cvDFNC1spiouGadMZCxQoC/lQGu/cpP7GClG8OpKQ+kQduERHHj/08YWwJ45yHI/E4U2eT&#10;ko7r8aNEi6aGfgOq1PlD4x9Zqu/xDdf47zuccP67kr8aRJkF2iWz0CXv5YUwm2SLl+25UdJxa0rN&#10;a7K936Hyze+ReT7zGCVJzuBnn+dnA5EL1xCGuc7XOwDQzr1Ah8bQOGaFsS4oNPdA8WMB2B9q+EWL&#10;5tmEof1tRJ/nbeGoF23FiM62ckQXWzG8sy0b9rwtG8I36Z+2Oa+3sXd7PWKTetxvI7vcaoM6XGf9&#10;n7jcXpdb1OOeP1jnW86Wq3amPXXVqdbm0hOCPHKJ5M+t5ZadEORBgehBQYgR0g/QEH3pybKkThG8&#10;TrQnr5L1I8vn2RvOkBsGfH5lXW4/Wy7gObK8fp1qF6KrPlpDbz16sQ0UdIY+ebkNCe1Bl9uAp7Wl&#10;p0zHQ2QVDXnm6tBGNKwjUzxusmGC0Rvtb7FpQ16xdvdeb/1efdHmzJwiN2yDTZ81I3Tdr16z1tbI&#10;sly/Zautl+u6ZsMaW7seWR3WrA5f91j6ni1YPNfmLpwnK3SVbdq6LbYVSVjlwAe8ZqY5YeSnFz4A&#10;xX7Mjwgk1zmPwzn2k9fGAbQ19aCmpHU3fQ1yZBB9Wzn0/t8s/CYXv9aP+a0uyXgu2e6RKVlB5AUq&#10;Fp50wiQlXZAzJV1Ak/uZ980mh8ZL37fm82u+b1rS75u89siS/R2QzHN+PrkfFSTCJgIoXkviAqLk&#10;u7DvmcL+/pSrlv7yZ7wfYMIiQjxzuRdKH9qLtm+2xQtn2WvdnrUOd11uS8e+ZEuHdbYVI1+0VSO7&#10;Sth2saWC0ZJ3OticN9vY1F4PylW7x8Z0vS0UciyRNx+50F6Ry/TirWdbxxvPsmeuOcWevvoUe+Ly&#10;k6yNhEbnRwOQojwiq+mxy08O8Gl39emSUwOEANDzN50VIMRgxW53/DpYQT1S3fT0jPXVs/o/JleM&#10;nrE2l9owPX+oADToqSvsnacut0EC0CAaqQWh4c8JQpLhL9wYLCJA1Lvt9Tambyd7/uFbrPszj9jY&#10;Qa/b4qULbOP2rbKMZod2oe07WP0SlxfXbIPC1tlGuWLrBaVFS94L00CYCLtoyXxbvGyBrdO5YIXu&#10;AiwfKY0jeLwCcch4/mUWNuJxnMxbtpwj3PM+ec7z+FBBb5I6ntYVj/NdgKjmfb+d+O/2e/ixp4uL&#10;h7tkXp9NDgFRstBFSRbabxYnPgl36L2+ndDW4t3j2Z5xqCQySpJ5XTbxazOfnS3Mw/0cW36nQygZ&#10;j4R3t8ozwsWfzW9D2RHCiRtgkyoI/Aa/nuNdfL567/u2cYtcjnlT7alH7rBHbvijLR/P9/G72spR&#10;L9mq0S/ZGm3XaLtqlKA0vJMtHviMzen3hE1/7SGb9Mo9NvbF22wkjdiyTF5/6I/BYnlJFkwnuVQA&#10;CQvpGQHm6WtODZbSk5efIjnZ2l59sj117an2zPVnhDjBDbvxjDBvrMvtv5YF9JtgAdEo3eteWUAP&#10;nG9vyvJixPSAxy+xQU/I/UL0XEA0/Bm5YYLQ2+0uswHaYg0N63CNjcQSev5GGyFrCBne6WZ7s911&#10;NqLnU9an05P27EO32si+3W3SxNECz2ZbtmKJzZk/17bKsqH9DbiwHOzGLZts/SagtN5Wrl0RhK93&#10;zH1vpi2QRbl81RJZT5vkHm8Lk4pphyOdk/nhFQDhnp8sD8wWIY/IR7Zc41s/F3UsrZNHq7sI94ny&#10;/w5E/G62mdcRnhRPj8zwo5VqECULkQs/3AvN0QvXHXrPwz3jSJIJoepMSN3/UIkJlpTk9dnEr818&#10;drYwJCpEtIDYOoh8nzgHPoz39obPZMYRnvxdhJGBKLtnJsrvmc8+W8K37aLNSPv7d9v0meOt/WN3&#10;W78XH7PFY3oIQi/bmjGvRBnb3daN7WHrx79i6wQj3LSFA9vb3Lfa2LTeD9ikl++28XLThnW4NvRY&#10;YbG8et95smJ+Z11v/429eJugdIugJCun442+/ZU9K8vn2ZvOsI43nxV6wnDBut5xdnDBXpL100MA&#10;6ikLqPf959kbgtBbNEgLQAMevzQAaHi7K23E01fbyPZX2whZQoBo6DNM57jcBso6whoCRKOwhJ4X&#10;jLTFPRva8aZgMY189UmbOWGY3X+LrKeeHW3k4L42f+FcW75ycWiYXrZ8VeyZDIMVdwhIdNFvF4DW&#10;xbYjQQlArV67MjRc83mhtRvWKi7jirYqD2IF4MBh61aPVxCuV4RF/UnrmovnNXno+Zw+ny4fNeVQ&#10;3fVCfzgQ1YxzdPJtrvHfkE38NyZ/K+L3zzz/TZIVRMnE8YQ8eknfI7nvBTibeLxDJd6zOvHDj2Sb&#10;/T7ZMtOl5jsm5dDn+v2ynfPf4RYQxxFE6TiAiMyI37SXcu9TxkjoAdn//id24INPwxCI3aqBPQNR&#10;bDKEfVd4D+c9Q2HYI4V8/0vbsmu7TXt3vL31+ks2d/zb9t6I7rZspKwgQYh1o9cJQOvHaX/sK7Zh&#10;zEu2cjijr5+1JUM62Lz+T9i0XvfZpJfusLGyNGibYaLp6w9dZD3uFYzuxjr6tdw1gUYw6nLrOQLT&#10;r8P2hdt+KUCdZV0EISas9rjnd/bKvedaj/vOtVcfOM96Cz5v4IbRK/bIxTaABunHLrHBT1xuw5+6&#10;ykY9c62N6XCdjZFrOLrDVTbimats+LNMbr3aBgs0gGiEXLLRnW+2kXLHRmo7Aih1usVGP3+d9Wl7&#10;g00Y9pa92qW9jerf3aaNG2ZLly20OfNm2YKFC2zmrNlh2gaNzVu2747wSH1plwZqYLSOoQ+yorbu&#10;2Gp8gmjy1EmhYXuz3F2gFT90uSN8chqXjTxxy5X8YJ/8QcgXL0iuY2w9jPhpPXM9TpavpGTXXe6R&#10;HUTJ80cvh7smMzz5u/w423kPD++Uksw46K7r9+FEIIoXeyFCsiXUoefSD05K8j6Hk+T96P520zZe&#10;n4REZiZ+s2S7NkrNd3Dh2W6hHM29MsP9ON6H694Pn5+O7Ty7w7Fnij8L8cziejLJ47D1TPMwjom3&#10;X2l1UBBbvXW7zZw71cZPHWHvLZhq0wd2slUjcMd62IbxvQShnrZxQh9J7xSQXraVct2WDekUxhrN&#10;fO1hm/bqvTap6x0q4Croz1xjb7e51F5/+ELrKZj0lFuFu8ZUjJflarnQ7sMWy+fVe2X5PMCCZufb&#10;q7KAet1/vr3+4AX2loD2zsN/toGyggYLcEMEoRGC0JgO19voZwWi5661cR2vl2soF+y5a2wEIGLJ&#10;D4FolKyfEQIQ1tDozrfYiI6yiJ673sZof3Tnm6zvU7KYurex3l3a2Tv9+9j892aHbvwNG7eESa/0&#10;os2c9a6tXbfWtqVWZNy5R+knd5Z93LBV61cLShttNV/62LAuWEYTJ48L7UebZC3h1m3YvD1An8oi&#10;mS8OI88z8pF9wlwXPK6HZYuTlmR50j5WTsrSSYuf574RSGkwJeOlJVbWyeNU/PBeOk4NCwhDA1LP&#10;TN63psTfkin8zqRknss8zgxLCudSAxopTOnC6ZJMhEPD0z803sOl5j2ySc37pUHk9/DC6sfJZx2t&#10;+LVpqfkOaYnn/Zku2e8R38W3h8aJPWZk4PbdEUIco8DE5fNBxCPxHS5IEjwc+3mPE/Z1/gBponuu&#10;37nLFi2ZK/dscpiJPnPQywFE68a+apsmRgDxVQ22Gyf0DDBaPeolWzGsiy0Z/KzNf+sJm/X6Qzb5&#10;5bts7AuyPp693gbLVer/xKX2xmN/CvO/XAAN0lOweRW3S2F9ZPG4hPPEDRNXLwrjgwY+eokNbSvX&#10;S+AY0U6AaX9NANFYAQYIjZV1M1JW0Ijnr7VRkhFyEYcJUqNxwwQeBxFW0ShZbaFNq9ON9rbuM6Dz&#10;/Tb6rZesT/eOtvC9mTZ12uQwvWPrjs2Cyny5W9OVLtNlIS0M4GFENS4W6U5vJFM9Vq/fEGSVgMVo&#10;bCyj2XNn2IrVKwOI6EnbtlMudRjDk7ZwPB/RD47Z9/zi/h6XY89LD/fjmuJlCWE/U9e5z6FwSF+T&#10;jJuWJIh4bpzJj8Rr/P1cYljNZ6SlZtykeLokf7OHZx5nhiWFc0cEEZL+0Zkwij80Xl+zMH6T1LxX&#10;TRAlYeD39Gd9G0m/T7xn8vk1JR3P4yKZ93Dx8MznsO/XAg5M9/hcCkBs86GR0xPer08es+9Q4ti3&#10;DqWDuh6wbd13wJbJJZml2n+GXIs5Q/vY8uHdbC0gEoA2T37dtkx5I2w3Te5j6ye8GkC0amQ3Wz6s&#10;ky0ZxDijJ21G7werraKh7a8Oc7wY4cxseCDEpFTAgziMgA/QqSECUF96w2iIbnN5kOFtr7LR7a+z&#10;cc/dYGMFOlyysc9HCI2WNTRWQBrdUfuSUYIPLhkW0XC5baNkCY0RgEYLROMFIWSUQMQk2AHP6X17&#10;P2tvv/qCrVgy32bMmmbzFswLXfkbNq2xlauXhUGMs+fOsoXLF4YxRXHc0K6QhrhewIgwuvk30Fi9&#10;ab0soqW2YMkiWy33jVHXgIhv4G+Xa0cBJh89HzzPPN85ZpvczwxLHqclloUomeczgVBT4jXJ+GkJ&#10;Vk/iPb4JRH+LkA4uybBscZJhSeHctwIRkg6PPzpen5RD75Epyfs4iJL38ALtx/6sbyOZ90seH41k&#10;3iMzPPM5fpxM4GR8D0sqswsZQRhbal32/V5AzBtPUSjGGW3ZvdfWqcBNGj/aJo4dZYvHv23LhnWt&#10;BtHWqW/atml9w3bzlNcCiNaMllU0UlbR8C6K+5wtHvy0LCPBqNcDNvHF2wOMhjG3SzCiAZs5YDRi&#10;A57XBRokG4TeUDzgxWTVIe2utKFPXmFDn7hCltDVNuaZ6wWiG2uAaPwL0Soa90ICRLKAHEQjte8Q&#10;QiZ0vT3IqE432Zgut9jAp6+zVx65yt5+qZ3Nmz7Rtm7faPMXzpM1tNB27GYe3hq5XGtsxZplNpeG&#10;7NX0lq0TfOIaRFg8TN/YIPc29q5ttZVr5K6tZwa+IKZ92opoJ8Kdi+1BscPB84o8QtArz6dk/mcL&#10;Sx6nJZaFKMnzxK8JneRxOjx5r7QcGURpvfsuhPRwOZrwbEKcACJPkCQsXNIJFSUdfmgCJO+VTZL3&#10;9P0kiPwensF/i3Cfv0a+6R5HCt8VxgTFhPd7+G9x0Pg5tlznGeEAYksYwjEFIYyyDkBiMffdtu/D&#10;j23DmuU2fswwgWiYrZo+MICItiFcMgdRgNG0123jpN6CVE9bM6aHLKOutmJER1s6tEOYDjLvzcds&#10;+iv32YQut9kYuWlYJEyxeFtuGrPiAc2b2gIbrB72XTiHsJgZc8SGtBWIgNCTV9qop2T1dIjWEIJl&#10;NE4QmiDLZmLnmwKIxkjGdpIbJgsICI0BNrhitAkJQuxPeulOG9flVhvXVdL5ZhslF67HPRfagBcf&#10;txkTR9qmLbKEtm0OXz4BNqTPpu1bbP3WjbaGNqClS8JiaHxkcfmqVbZ+y8Ywp49BjHxeiA6Fzdu3&#10;a3+j4i22ZatWhnRmEiyz8mnn49h7P5P5Rd76cfIcW9eJI0uyrLAfj2sCB4ssO4yy3zOCKL3PO9W8&#10;LrukwfBthd+clMywzPiZQpxqi8gTJA2IKB6eeT75w2tKzfhJSd7T93k2Lotn3Ddl4NGc/zaSvAbF&#10;Qvx9sonH97jJ58aRuXLN9ioD9ikDUo2BJDRQIdH9Pkkwccw+92HLfT2OhwEijrfvPWgffv6VbVi9&#10;1IYMeM3GjR5gSwSfZSO62bqJvW3jlNdt87Q3bUsQgWj6mwFMG3Ru3QTJWMFodGdbPuJ5Wzqkgy0d&#10;+LTNe/1Rm9b9Hpvc7c4AI9prWKoVK4c5YP3aXBqmYTiI2MbwCKf+ihdmzAtEwwWhkbKGAFG0iASf&#10;jjfZREFlAq5WCkYTBKPxL8rieVHg0TlANPqF6JI5jHDJAFF0z261iV1vsXGA6M5z7YX7rrAlc6cG&#10;S4a5d7hTK1ZvsPWbmE3Pl1B2yqJhYiu9ZRtlGa22+Yvn2/wlc23eomU2a/5iW7F2o22SZYSrFkZj&#10;b1wnGC2VpbQr5EFs4MaS2lWd/klJFqTM/agPh+pmzbBk+WKfezgYqJCAUARRUtLXJO+VliSI4nH6&#10;Ot9PD6JNhScasGtI6ncdSfjNSckMy4yfKcRJWURHW4DTCZcGSVo8cbJdWzPRkxIzLS2H3tfFr4mu&#10;ZPLe6URPhmeKw8MLepRDn0M7TPI6xO+PeRvP8z6J9q1UD4snLIrKlmupPbFq/B4cx3tFq4d7sPVw&#10;JPmexGNLzXbgwD77UBbRxvXrbdCbvWzGiDdt0ehetmKMLB4sosl9bNu7r0nesC0zZBlN72c73u1n&#10;W2kzmtAn9KqtHfOqrUy0F+GizXrtIZvS/S4bjzWCq9Th2jDmZ6Ag8067y+yttpcE+Lg1BIRcaOSm&#10;fQi3bJhAhFs2qj09ZHLLnr/Zxj0v6DwHjAQeQWj089faeIVNEPR4HjIuAOimACAsIAcRbtnEbneE&#10;sCldb7PJuva1O39tHW74jY14rZPt3rneNu/abrtl2Wzftk1u1jLBZ4Nt3bbbtu6I02SYZU8D9OYd&#10;O2J7kSygDYrLt8xYBXPa7Nn23tKlgtduuWcrQiM2+4wrwn1jcrK7auSjb8kvBxJbh5Xnl+cx4vnq&#10;QlhmIc2M882SLkPpMPQl3p9jdAboRPAcAQqHQMfBFY9518z3TYZ/07nDxfF4fzWIXJIFOEq265BY&#10;eLNLMl6281HSz635vulMOPLv8MLtBTzKoc+Jk1ez3yuCMwqJyDNDYjJOKHVMwrpCcsw+kr5HjIMi&#10;o7zJY98Szxu3/Rqevf+gYCSZNHaUjRvwui0Y+6bNHyp3S3BZK8hsmtTHtkxNgQhrSCDaJhBtl1VE&#10;A/bGiX1CvDXjetia0bqOMUaDn7VF77S1Oa8/YjNevc8m0S7zwi02Ri7VsHZxDlj/ttEqAkZhkqoA&#10;FY4lA2kXwhpqe1Wwhka2p0FarpZAMw6wAKLn5ZIF8GABySrCOtJ+UsZKsIaCKybx9iFANF7bKS/e&#10;btO63GRv3nOudb75N9bvuXvsvSnD7ZNPPqr+UOLGzettw2ZZOtvlfm3dGdITGOG2MaQC2bJ7V/i6&#10;64GPPw7fiFuKtbRkSfig5aZtrOa4WrDhE0E0WNOOtE2WkeCVWrcI64t8495IyP/Uvuelh8d8q6mb&#10;7CevyYx39BLLA9en7xFBlI7Dc9z6yQ6CIP8DIEqGZcb7RhBlFto0DKJ4oXRh/hRx0wkR7x3Da8ZN&#10;i9//SHGixOem74skn3U4ST7jm0CEZLsmXsf94u/2RCTuTrlMfo0/EyEO1yXjEsePkyY/APL473/8&#10;WThPXLr92acLn0bWFcuX2js9X7SRvZ+3FeNft4VD5GqNfkWuV6/QHrRpcm/bOk0W0Lt9ZRX1E5Dk&#10;ommfNqONk1+39fSkTRKMRtN4rWuHdbSlgzrYoreftPlvPmazX73fpne72ya9cGvodh/1zHU2TBYO&#10;8EEGPn1VWM41HOOStbvKRjyFO8aARcWnzYc2ns632vhOgooghPUzSfsTcbe63aatwlIyPiFYRbhh&#10;CIMugZDDaHK32+1duWf97vu99b7rXHvn6etscKeHbPH0Sbbv0w9t+dZNtnnbljAzf6tcG0DkcAce&#10;Dpe45AcfTjxgfFRx4/Ydoc1olazMrTt32LJVq0KDtesBVgX5RDtRsKzo3k9ZRoT7MzxvPe/jtYcv&#10;pOS5X/fXCffNBAzhyXcgjDg1wZIpcSxRMixew77/hmy/w88fLjzz2swwl+/MNfPw/0kQ+b2RZNjh&#10;pOZzXLI/JzNe+h5IjOMJG0ETz3OMJUMY+8RhH2V1S8fvRTyUEQUPX5VQjYsbwdaVnHBf3H3dJtyJ&#10;rbZk/kwb0v1pm/lWR1s95hVbNLSLLR/TPQUiWUUCUei+n/ambZRFtCm0Fb0VZKPCNyBTJRPkzo1m&#10;DFIXWyEYLROMFr/9tM3r/bDNeuU+m/binTaxo6wVuVdjZOEMai9XLQUhetcAEfvDnr5Gbtw1NvqZ&#10;622MoBMamwWSMV3lYsnCGR/aiG6xSQITjeITBZRJ3W62iV0VLpnQLS3juuCa4ZYJWoo3Qe5YBNLt&#10;NvXlu2xyl5ut3/1/sP4P/jG0Nw1ue7V1f+x2e/8TQWLfbtuyXWm0QRaRgLNhc1wOlnwg7QHRLoWz&#10;xhBrDfkCaDReb98Tz2P90Ma0at36kC/kF9c6cAhziXBLjZ7XM1ySeXy4wkc44vH+OuE+2UGUPk6X&#10;zRg/HZ6UJIjiO0Yr6nDvfTSSeW3yej92GH9rECH8IG8n8WOXpEtT877p+IeKx0GynU9LfA7bmBl+&#10;nR8fSWo+xyX7c5Jx/HoSMD47/lamaBAOaHzVSuI4iEhkD0OJSXB3tzwewjOIS6HB9Gf95Lhw1w65&#10;CUzY3BAUfr2OV62VGzFlhPV7+lbbOK67LRnS0RYO75YC0asBQpun9IljiKYBoRSI5J7tePet0IC9&#10;UW7aJrr2sY5SMFo5XDAb+oKtGPq83DS+9PGYzen5oE3rqsLf+TYbK5gwyhkYAR+HUVg3qAMjpK8N&#10;bUtjZQkBktEv3mJjERqlBSYgNFGCy0Xbz+SXBCSBaqKso0kvCUyS8d1wx26rhhHwQSa/fGewoqZ3&#10;v9PGydrq+8AfbdDjF+ue19mE566yXg9dbOsXTbHPP/vYtmzZZrv3yt394BPbsTumOWkX05xxROlP&#10;BrEWEYI1FBdB2x8apymEpD954XnvBca33I/9pEXEFvFzbJM65Nf69X5vJPP46MThki7gyTaidNih&#10;8TLFQeTv5+1K6eO0+DVHOnc055NxvhFENc/VLKz+AxGO44JgNa93SRbgmlKz0GfeP3nsYcnMSF5b&#10;0yTNJsnnREkCteZz0vcOoEntk3j+Xrw759jiY3MNYGEb48UtCe3X+taF6+M9dK0KD24AQPKa3ONR&#10;cLZK1m9ca+Pe7m5jutxj28Z2tYXvPGML5ZYtH/OyrRn3im2Z2id02TOeaOMUwWZatIR2vNvfdmh/&#10;u2C0SW7aBs5PROSmjWPAY7dgGSGMvl7wVlub3+cxm9njAZv84l2ydG4No5wdRgBoCBCiHanj9Tai&#10;kywhWSve8Bwg1OWm2B4EVF4QjLoAHFlZ3e4SWKKVwzEjvCfRUP4yblgEkVtEE+WWcX7ay7faZLll&#10;jHViXtyoDtfa1C4CX4eLbGj7C23Ei21s8+JltlOQ2bhJluW6rbJYdtuHn35hB+XmAiMsHhqfWSB/&#10;g9w2tizbS9riWjNeCIuI7vrN23cLRlvCdfSAeoFBHDKevxw7ZNgSnhTi+Dm2mef/eollyHUkhkUQ&#10;+bsCnxgvWk6H3iMlKXj5dUcC0TeJv0+2c0nxd2Y/gChaK9nFARKP0wU1ulrxfDp+LKzZJX3PTIkw&#10;SD4r/ZxsEuP5cfrauI3iPzL9/Jrx0xLDk8/138v1DiEHhiuhWzac49meuG7hJADMgTN+E9rjs+/X&#10;+3vF+5IZfHGUgYvvhzaID1V4Pv/S7CvJRx98Zp8cFKQ277S1C6bbmO5P2spBz9qyAU/bewPlTo3u&#10;aqtG9wiN0Buxhqa+ZpumCEZT+wpE/WyLrKEt2oZGa6wiLKJJr8siekMu3Jty0ehJE8hYQmQ0vWmd&#10;bfngTrbo7edsTp82NqvnI/Zu93tttADjUy+YhsF0jGH0sL1wY4AUk1U5z9ywKDRAYyHdHBrAJwfo&#10;yLphK3eLXjpkao+7bYpkgsAzQdYSAKLhGpcMK2mSLKGpspgmCnYj2ssSe/xCG/vc1Tb1Rd2741U2&#10;pdsNgtQdNu/tF+zNF9rYCZXl1rKqpf3yV7+2O+68y1avWWcfKTFJ111MRBZ0sIr84wSszrg9NEzH&#10;8UK4w+RTGPy4A3euZi8nW89bxPOec4jnPeLnktck910yjz0sW7iLn68pmeH+7PQ7HE78XaNEcCXD&#10;Dx83fT65/20kAaJYCDPl8GCIBYkE8f2/VnyJVZ51dCA6NF4MOzTT0s+peY8jSbx3vDYJIrYkMvel&#10;AZkEJIxjwh1WHuZbD/NEz4zHbH1gxD6/4eu//MU2b9pmI0eNty5duttTjz9pzz3+qN199SX2Stub&#10;bHqfh23520/Ye/2etGUjXw6fnV41qoetG9dLlk5vAei1OJYIACUE92yr4AR8gBCCVbR+PJNke9qG&#10;8a8KSMzWf9FWyd1bMbSrLejX3ub2eVwWyT02QQBh3leETmwHGiXLZzTd7QpHQjgQCmG4Ymnrxtt6&#10;2AKgaa/cU0OAVGyc1r0EIo4nvywA9bhDVtltNv75621U+8ttWLs/2Zhnr7BJsrYmdr7epvW42Ra+&#10;ca+92+N2G9rpDrvqd63te//wf+y/vv/v9rMf/5f95re/sfmLl9rHn31h25iVL9j7ErGhnWiXLKXd&#10;O23dxm0CT+yaJz+xkGIDd83VEDwfY37FcOInQZTcR7LF92MPSx57WLZwFz//XYm/a/Kdk+FHiuvn&#10;2SbT6GjlbwaRFyYkGfZt5K8FkcdNH6czLXn/eJz9Xtkk3rfmPZLgYN8tIo7ZkvicZ5/M8HjJd/FE&#10;97ADsip5lvdOvP/RJ/bpZ59Zt64vW9PKFvbDH/7Y/uVf/s1+9P1/tILj/81+36qezej3qC166wGb&#10;9cqttnTQM7Z0+Mu2dFRvWzPmVblYqV6zAKLYWO2N1EGmRQi5ACIsIywiIIQwUz80YA/vasuHdLHF&#10;/Z+1hX3b2axeD9q7r94n60VAkqs0ni51RLCYAEAUhoyT5RMhJMtGwAEqSHCzUgJgsILeffXeACC2&#10;03veF/andL+7GlbI1B7E1TMEv3EsEdLhSllFl9ioZy4TmK61aS/dYvP63GULXhOsulyjZ91gw/UO&#10;91x6kv34n/7e/llAql23tp1x9m9szoIl9tlfTACKH8CkF5KGa7r9t+yi4TmOYKedh627aoyudncn&#10;s5Al89zBkzzPcVKScdnnetch32YK4dkkW9y/RbK9azL8SHGT5zP3M89nk28E0eGEhIjXfhcg+nbP&#10;T4OnpsRzNTMr/Zzs98p8dvo4Xsc9khBKhvkxCekNldkygXhYUAj7MUz30XOiS7bfDuo+n33+ud1x&#10;x5329//n/9g//K//bf/6j/8gCP2DFdX5N7vmN4U2ve9Dtn9GL5ve7Xqb8fKNsoDkPg3vbCvkVm0Y&#10;3zuMnqaxepPcM2C0aSow6mvbZvQPslXumcMHS2jDBMULIIrLhWAVbZzAnLRutnqELKNhXeT+PWdL&#10;3n7K5r/xqM3s/aDN6vOQTWd+WgpGkwWmqQLUlFfulQsl90pWk8skxXGgIA4kIAR0gA8QchBFMN0b&#10;ziO4aVO761q5Z2PkBk6UC4hLhkU0/Kk/24SO19nsV+62hW8+YjO732rv9brDpnW70QY9fYlN0HV3&#10;/ekk+/4//S+rV7+elZRV2ilnnWMTZswxebvh+3NAKMj+/bbroDcyR0hsE6yY1+cfNvC85Bx56Hns&#10;+34e4TipP8lrfd91xfUneS+/n4cdTjzudyX+bi6Z4UeKmzyfGc7vdvBmE+L8VSCKBT8Wwu9Cvi2I&#10;kEwIIW7FJDMp3h+QHHoPJPls9o8EIr+fh3kaJBOUMLeWUDYywO/l1xKPxtHte2mU3m0ffvKZffnl&#10;1/bA/Q/ZP/7D39t/fP9f7Mc//Fer89N/sRa5/2n3XNzM5vR/zHbN6G47ZLHM7n6bLer/oAD0vC0c&#10;8bytGts5teSHIDSpp22Z2tu2yCLa8i5tRLKCcMlmvGXbZBVhCSVBtF4AY47apomypsKSId1tvZ6x&#10;fozcvWGyigYKRP2fsgV9H7f5ktmvPSxgAA2JgDRDYELYB0aAybdJEMW2objNBqIZve4Px0AtAIk4&#10;Ahs9ZaM6XCVL6FqbKhdvrPYHP3GhjRBsJne+0Wb1uMvm6Jp5Pe+193oLaN3kCr4gS0nuXL92l9u5&#10;p1da/Qb1rGmz5lZQVGJNTznDRo6fZB9/8aV98OlnsbdMIEI8D8kz8gc9iB9k3Fadlwh5mMxzxI+T&#10;QrxM8XMOIsJ8my1ecv+/W/y3uGSGHylu8nxmuKdb8vqkEOdbgyhd6NOFy4VEyxb+TeIASELhaKQm&#10;hDysZoamn3Po9Ujymen34Dheyz0cRCRYMsyfQbgnKue9YdrDq/e15Tgqumrg9w/a519/bQcOvG8P&#10;3v+4Hf+LY+3f/un/CET/aD/8wf+xZnn/YY9d2txm9b7btk/sYhvHdLKV7zxlC9+4T27ZE7ZsdGdb&#10;LOuFXi/WIdqERZQCESOrw6RXIJRyzbZPl2VE43UCRoCIVR03yi3DKqKxeuP4HnLR4vpFK4d0tBU0&#10;iPd/Ui7hk/bem4/ZXFlHQOm9fm1snmSOwvh00YzeD9m0nvcHmGQDUbJx2kHkAJrZW1DTPtdOE1SA&#10;0EztT+pys41qf5Wgc2sA0fB2rHV0scB0eQDRvN732Jyet9vcXnfKMnrA3ntd9+p1l01+6SYb1OFS&#10;u/S8k6ywqNiqysutRdNKK6iosKImVfZMx85hUOPnctX2ffhhGGEd4eMdDeTxR8bXVejSx1Uj3zhH&#10;fnp+e5gfI8lj1xEXD/smELn4ff4nhPdISmb4keImz7Pv6eJyFCD66wo/18WeqmhxxIJZEzBHK4cH&#10;EOHZhPeoKZnhyfjxOLscHkRIvNZ7COlF8HvyMUUPC/N5GPylfWbg8yFFfhfgYYtChd/JPgu07zlo&#10;H3/6uRwEC5+gvvHWu6youMR+8J8/tH/6h/9t3/vHv7OWpb+w7o9dJteojW0c1s42j37Olg94ylYP&#10;f9ZWDBIA3nrIljAQcWwvAUhgmcw6RH1sC4MZQxf+a7Z1ikRWUbCG5JoBoh2S7YwtEojWM/dMAFs3&#10;vqdg1COAaN3Y7rY2LMDfNXTlrxnexVbxzbSB7cM0kCjtbMHbT0ra2Xtvt7X5/dvqfZ6wOX0fsxmv&#10;yTrCssEq6g6M7ghtRRE+0eViiwsGeGb1wd17MAWiB0L4dMEMmSoYsZIjgxhnv6p7dbpBbtmfbWT7&#10;S23c88DpBkHoTpvV8w57T3BeMURpMuARHd9j81671wY/f6Wd2qLQ8gSiplWVVlFWZJWtTrCypi0s&#10;p6DYLrzkcpsyY659+NlX9ulXX9kBXOf3P7Ztgk7UacZ37Q8DHL3yYOt6G8NUwFjylzFl9Fil9r2Q&#10;ZQMKx15Q/ZzHy5R4DYU8m6Tv+V1IEhxIZviR4ibPs++/L3ns5zOF8wIRiZC2KJLHhwdEUmIhC3Iw&#10;Wg7fXuK90pDze2eLeyTLi8yL94j3Sd8red/s8Kn5W9P3qBk/GebhtPOgsPtVsxIGkHgf78oHSK7E&#10;+6WsX3/1F/vy86/tnbfesV+de7EVVzWzwsJG9vf/+H/t//79/7KWOT+2fu2vCTPkN43pKEvoOdsw&#10;6llbP+p5AaanQPCYLJKHbNWYrrZSEKEtaP2kPrZRMNoCfKa9LotIMqW3XLPXbPssAWjW27ZDMNo1&#10;823bhYs29U3bqOuYrb+emfm6zwYJDdXrx8giGt3dVo98UVZRJ1smq2jZED7e+IwtHvKMLRwoq2zg&#10;07Zo0DO2ZMiztmhwB1swoJ3Nf/sJAelxm/PGw7Li5LL1koXUS1CShTM9JdNeuUuul1yung9Utzmx&#10;BULsz9J2dqodagy9cJ1uUny5X7J8xj93jY18+jKb0uUmG5fqvp/f5z6br+ct0zutHvqkLRGg5/W+&#10;X25le3v0mnOscW4dK27WwqqaVVjz5lVW2rSVVTRvZWVVza1h4yJrceJp9kib9qEh+6MvzD762myX&#10;8oyGbPSM/GT2PgukRfDQlhQhEQsbOpFyz7XPV5C9YTuzwCFcxzkXjhE/lxk/CoU4m2SLe2RJPsPf&#10;Ibnvx9kkGedoJPO6bPfwsENAdLgCeHghTgoEfyOIDpVscQ8v1BLJ90cyjzPFgXK438q1yfN+r2SY&#10;g8jjoiTuuvFeboYzf+zLr/9i899bbDfeeLs1a9bcSpqeYCee/itrWOcY+6f//XeWV+sH9sjVZ9ri&#10;oQLP+K62fmxn2zS2i22e8JIsnFdk2fSxRW8/bgv6PW6rxr5sq3HJmK4hCG0QVLYECL0h6+fNIFhE&#10;22fWBNFObRlhzYhr2pEYc8TARtqYWCZkA4vuSwDSWrlqWEfIsmHP2vLhz4f1jFaMeCFK+KBjJ1s6&#10;TKAa0t4WDxakZDUtkIU07802NvN1WUgCA9bPDEFppvZn9bk/wMcBhLBP+9NstgKRN4ZP7SFwvXKn&#10;3LS7bAwN1U9dalO73WITZQ3N6HGHQHSvLel/n1zIdrZ+UGdb0vte2zjuGRvY5V5rknesFZcUWmXz&#10;FtasqlxWUYUVK73LqlpaaWVzK5dlVFLR1PJLS+2E006zO+4XGBcsDnnEuCOHEY3VfBWEfGbSLHlN&#10;HnPsBZv8Zd/z3QuaixfKZPxkeDYhboyfDUJI9uuOJP58JPl+SUnGT0q2uN9GjnSPrB9YRLwgfrN8&#10;FyD628QzLLplh77/kX6PA8WhkilcmzyPAiTvxz4KSbgf++eESHgGyPFun8sK2q84r772pjVreaKV&#10;lFbYiSefaK1OP8danXi6Hf/D79tx3/8H+2XVcfba4xfJMukkOLwcLKAd0/vYNlwtWTmbp75iS955&#10;0hYPeFpu2Su2Zkq0bAAR1s0muuxTINoxIzXZVa4ZIHIgsaUBm6kem7WlQRsYsW4Ry4Vsmsh6196l&#10;7+OLZCGNftHWyApbO/YluXLdU8Jni3Re+5xfIVAtG9LBFuO+vSWXrV8bm/3Go9XuFwKIcL2q4ZMS&#10;Zv8Dopk6N1lu2TQBKrhyAs5cAWfQExfb8Kcvt3dfZrrH7TZTgFr0+v22Rq7qUsFvyRuP2A5ZjXMG&#10;dLAWpQ2sfqOG1qRZS6uobGaVFSVWWl4m6+hEuWYtBaMW2ja1ypYtrKJFU1lKZcGFO+n0X1qHTi/a&#10;5h27Qu/aB598HsYabdiyLQDIv8hLfsdBf+mCmizk2YQCl3nsYdmuTev1ke/7t4i/Q1KyxUOyxT0a&#10;wXJ01yzbeSSAyAuQixeyo5PvBkTezoRkO5+UzHieWZmu2dH8lm8CkUvyfPK+QMhBtEfbA3qH/QAR&#10;83zvQfvw409DW9CUd2faZVddb0VllaEWPum0s+zE0063pif/0qoqW1qd//hnKzr2e3b5mbk28oVr&#10;bQMQereP7Zrd33bOoscLC0eWy5SX5fo8IpfpBVsz/jWBqK9tnt5PIHo9WESxyx4YCUS6ZtuMfgKP&#10;rKFZ72j7ju2YPUD7A2yr9pkQuwU3DRgJQnHkdRQsJLr1o6XUS/DpYRsn9QyyCZcP6wt4MXASoAmE&#10;6yf0EKg628rhz9nSwXLjBEsW6p/bV+4akAmwiTKrTwTPnNcfTW0fsblvyOVkmACQklVEIzgW0SxZ&#10;Oe92v9PeuPcPNrXr7bKCdI72pVfuteX929iyvm1t6VvtZL21tcXDO9kvmzexenVrCy4nWHGTZlbe&#10;pKlVVFRYWZMqK6hoIUtIIGraPICorKncNdqPWlQqXPHktuWXlNvFl11lM+bON3lr9uFnX9rmbbvC&#10;p4liI/YndvDDT0P7EDDydkksch+RnA0gyeNkIUzGSYrfI9u9vitJvsc3vU+2uEcjDqLoymaPE1yz&#10;ZAFDvqlQIh43ZkIqsQ4krZNDJQmTbHK0IMqU9DOS71UTQsnj5O9zCGX7zcnwzPshsVbEPFea6dn7&#10;aLTesy8IbUFffPG1ffrZF/bU089ZVbPWVlDcxJq1Otlan3KGnXzm2dbqpNOtxSlnW0lBseX++F/s&#10;hMY/tRt+V2ZT5IZspudrpgA0++2w3S5raPu0XrZ+8kuhDWbNqG62dmJfW//u27ZZsMHNipNZI4hw&#10;ubayKBqN1CkQITvnDLTtcwfaNm03zxyge3P/t6MlpXvQ00bP2ubUoEdfdjbM5p8S1zrCaiIMYIXG&#10;7+lvhykkmybr/cYzTaSTYNRRMJJlNPBpuWrtQi/bvDcfDTJXIOU4SKoXznvi5glWs2QVAS8awIMr&#10;JxC98/ifbNCTl+u8gNbrQZsvgCHv9W1jS/q1tbWD29uM/k/bL0+usvoNcq24uMRKygQZgb+opEKu&#10;WAvLLSoXmKqssLyJwCNLqHnLUCmUVjbVtiqAqNVJp8iVa2UFpU3spDN+aR1flqsqCG3bccA++PhL&#10;E5Ns+66DduCDz+2jT79U3kcdcD1AL9AZL7xJ/XdJFupkWDLO4cTv+11JEgYu2eIh2eJmk8xrHELe&#10;TpoZj/0AomRhC4UqUQAPJx73OwERvW2ypva/HyVYVt+yB47786P8vQ59z5ogir8vDaHM30t8ek32&#10;BzdL5wAN1wYLMJ1m9LAd/Ohj++izzwUdKernX9kXX35tX3xltktu2W133GP5haVW1by1NReEAohO&#10;PdNOOOMsKf2Z1qT56VZRVmrFx/yLnVbyc7v74lY29qW7BJzetgU3as4A285WINo0oZutHNvZlg56&#10;2jaMfdVWT5QlMntwmMSKiwWMcLMyQbRzRgpEWEMSQIRsnikrSdbRNp3zaSAOIuaksUWCy5aSNIDe&#10;CvfdpXvsnKn76TmsgbRp0iuynrqEjzryhdklLC0iGC3oz5SUNrZQ2wVvtbG5AtB7/Z7Q8ZOhPcnB&#10;NOe1hwQX7SvuHEFrzmsP2tjO11vv+861SS/eanN1Hngt6PuELdJ92F8z7BmbK3id3bTEajcqsryK&#10;SgGo1EqKK6y4UO5YWVPLb9LCigSj0iZN5JZVWEmlICUIlVQ0C1Iqq7S8qrk1aSoLqqqZVcl9LpJL&#10;Vyg585w/2E233mft2neyu+9/3H73hz/ZM891tVVrt9gnX30VdGDXvggiJFjHqUIWdbJmOfDCyTYZ&#10;7np8iFCuEvJtlnH9JnEoJCVbPCRb3GyS7ToHkbeXZp6vYRFll0MLPZItwWJ4+tpMAMT99HHN8Gxh&#10;2Z99OKn5Ptwn+ewYxy0uf1+f5xXjpcP3KH7ozk31ghyQKb5XmY+l84msHP6++IvZx4LPjn37Qzf8&#10;u7MW26z5S23Zmg02Yeos+8OFl1iDvEKrbHGCtTjxVGt50ml28hm/kkt2ljU/4WRr0fJUK5SlVFxe&#10;Zs3q/9h+V/ETe+jSE2xM13vkZvWQyyVLZMYAAYaxP3KTZG2sn/CyrRj+rK3Rdp1As3nmYNs+9S1Z&#10;QykQCRJuGdE2tFMSGqjnCBhz5ZIBJsFnh0C0lePZgpBARziWU+jmDzCKwNkuqG2TFbRdkNkq949w&#10;ILT9XQDX33bNGWS7Zw2UCHR6n00Te9q6Md1s9cgutmoY7UWxAXuR4EnP2nsp4UOPyHxm+QOjt1Pt&#10;SW/JRWM4gECz4K0HbPLL19vw566zfo9crP1bbUrPO3WN7vFWe1uk+OuGPm2juz1oJzcpsXqCUOPK&#10;VpZXXmn5pZWyaiqCFOq4WO4ZwCkqbxr2SwUY2olosKYHDcuoBHcNK6mZwlq0slJt6zUusP865jhr&#10;oG1BWROr3SDHGuYUWJ7y9exfn2tjJ08PbUnM8I8wQtdkAUiPdquQ7ZUu+ZbeU/TLC2yyQGYWzqT4&#10;ubRuf/eWUeZ7IUd6Dufd0mE/85yH+X4miDLlrwZRNomFPBbqw8HFJfNcdsn+nMNJMqMOBVFMaLa8&#10;J4kUXUEsn6SFE0EUlGn/PpngXH9QNdF++/zLCKAD+z61qVPnWucuveymm++z8y+40lqf9CuZ+ydZ&#10;q5PPtF/+5rywLVBhaHXy6da01UkBQsAIt4xtVYsTY01cRVdyU2tW0sjOrTzOHrukRei2Xj3uJduo&#10;wr9xat+4kNnEV4Pbs258d7k+nWUxvWobBJmNAtU2QWGzhPaepIu2FYtIYUFkCe2aNzDVRiRLSJbW&#10;Vsk2LC6sJIWFaSABMm4ZCUa4bFNeE4xwDWMY7hiW0C5dt3P2QNsze5BE99B1W5n9j1U0uqutFIhW&#10;DutgK4Z2sGW0GQlGiwcJTIOesUUDBBIJMOIba4CI7eIhT9ucfo/L6msvi+lBG9nxchv5/HX2ZrvL&#10;bOprj8oSamvL3nncVg5pE+4/oNND1rwsz3LqN7Imla0FoCZWXCq3TK4ZEHIApS2f5sE9A0RAiMZs&#10;pKplHF+ElAMjWUVFcteO133r5TRWhVIQ4SWppPJQ3jZslG9NW59qnbq9ah/LDadi2r1PesY0Edx2&#10;gSmML2Ns2QHpmYT2o8MV3uTx4cT1O9u5v1UcCi7Z4rhw3n9HZtxkmO87tLJdw/7fBCJPFCQdHq/L&#10;hE0SQv8dIEq+SxSuj89hH+gwrocfzT7zvuhOP/Ahcd8P7hUQImGI98Enn0r4Tv0H9umnn5t0zD74&#10;8GPr1/cd+805F1hebhNr0KDIjjsux+rXL7KCQtoemlpeURMpeOsAmxPkgmENYeZzjAAlwmgwxT2o&#10;qGhhJXIbKpqV2x9aNranL2ttw1+4zpaN6hK+yoGsndDL1oyVBTShh60a112uTzdB5zXbJBhsnBmt&#10;HEDk7lnoDQMgM/rJbcItk6Uzq79tA0IpAT5uDYV2It0DCW0+9LQBoZRFVA0ijiXBJZszMMhOQWiX&#10;YLRLQMMq2v7uGwFE6/WOa0Z2ttXDn5dl9JytHPqsgPRccNeCyzbkWVuqY9Y+WjhQFs47ApGE/SVD&#10;nrG1ozraJFlAE7vdasMEohEv3WETXrnPFvZ91FYOfMzWjutsXdvcZKWFuVYnt0iQOcEKBYeispIg&#10;JVhFJYJSsH6aV0tI99AuhEUkCyglDiQgxZY4x9drGADUKL8oCBBqQpe/XL0S5TWSX1JpFc1PtGtv&#10;usNmzF5gX3z9tX2q+iq49dKnoOvoF3qIxST9Suop+pbcP1r5tvGPRhwQLtniuHD+rwGRH/t5j/Od&#10;u2bJ8zWPSbwjg4iMc8skSvr6I0nme0Th+vRzgAsA4hzXkAAej8mn73/8qX2iWu3zr83e/+hz27WX&#10;2fHMGfvItu/YY0OHjbfzz7/UfvLjYyU/t9p1GliuzPNi1cClKLtq20IpaEFpVbCCEICDND/hlHAc&#10;LCFBqaJ5ayk/PTdNrbKJaumy5lbYpNJ+2aLM2lx2qr39zJW2YEhHFTaW9ng1LHi2ihHPE1MLoI15&#10;UYCRCzbjHdssEGyZCYTS1lA1iGQRBbdMwKEdaKvcs+1zB8lNG2w75FLtmC8BSgAEYAkwQKbaGhJ0&#10;dgClYA3FBurgjin+Tl0XYKTn7547OIBol6C2IwkiwXTNiI4BRquHM+YI6Rjaj1aO7BTGIQEjBkji&#10;ti0e3D4MlFw18nlbPqSdjX/xZpvW+wEb0+02m9bzIZvW405bMvBRWz+xhz15+9WqCOpaoyLlgdKw&#10;UeMyyysstbyyUmssQDRucoLyoonyhF5Kd8Pi+CHAgzWEAKTglqXg5NYSVtDPj6+jiqXUGgpGjQsF&#10;N50DRqV6HtALbp/yHBDlFJRaWUVLe+DhJ236rAUqXKrAvvxaOvUXO6gKbO8+Fbg99KzGwofupXUw&#10;ihfMo5FvG/+bJAmIpGSLixwpbvLY9zMh5OLX/M0g4ia+n3k+uc3Wte7iz/prQOTPPlS4Pm0R8Z7E&#10;B0gkCnE+/fIv9ulXwduSRfSZzV240t4ZMsbaPtPJbrnzIbvxtgftkitvspNP+4397JgG9l8/qW21&#10;6+dabuMCKyots/ziUgGoSkpcacXaUjsWllUFq6dZ65MFodZyyU4NIOIYCIXxK5JYIFRAVACaMMCu&#10;SUtr3bKp3XrJGdb3qett+htP2vLhXcL6QKsFodUTBKOJPW25wLRyZNfQbkOv12YBZdNMIIRECCHe&#10;WA1ggMbOuXLL5gsY7w0ThCKIdukYEGER4ZJtE8xopI5tQFg+gg5W1fS+YbsdF0+WlUNot6C2e94Q&#10;26d7AqLt9O7NYLG16EauGSMQje4UXMk1o7vYagF09ZiuQdaN6xZgBIhoP0IYMLlsmAA89nmb1usO&#10;m/jynTa//9M2WTCa9up9oQF79qDn7LbLf2/16whC+cWWJxcsXxVCflGFNWhcbPULCy1HAMopbmHF&#10;5VVWJMEqchCx7+1CLg4gwFUsSwrr5yfHHG8NGxcGyZHQ+4alVKg4JQJRia7JFfiYKsL9qHBy80ut&#10;dr1cKy5rZn+64lpr2+EFm/jurKBztCN9Jn07+FF6qWAvO2yThfJoxK/7riQTEC7Z4iLZ4mZKMp6D&#10;yC2jJJiI9ze3EZEghztmP33M/uFB5BD6NiDy+yefkz7meodcnBHv11FTwR9W7Bs3aZa9/OqbdvPt&#10;D9kZvzrfmrY8Q3A4yRpL8eoXFlvtnDw7pl4Dq4dCFpQExcvVNjSElkmkuIXUqFJ0XAFqX6ADjFqd&#10;fJo1OyG6YlhB0S2gbQI3oJVVNI0NohWCUtPyE4Jy/+asZtbjkStt7Ev32aKBsiRGUnhfFoRkDU0Q&#10;hCb1sRUKY6LrVlkj62e+Y5tmvRVcMywi2pPcIkJwtwDHDoFjG9YQ0JgvkRUT3bTYre/WEJJ2wQBR&#10;hNFuQQbLCjeP++2dLwAtGCYZbnvmDxWUcM+4DxNqGeT4Ukq6ptq2aGiX6Hesk6wdKyAJTtEq6hDc&#10;MbYb5IIuG9rWxna5OvSsLRn8go3tcbctloU0oeeTduGvTrG6desqDxpbqSqCcklxUZkslopgCWER&#10;FZWXWoksU2BfEoAf4U/6RguJBmsARSUSrSEgVKT8zC8usx///Fg7vm4DWVglKWtIz9G9myjvsIqw&#10;hrhfY+lAjsCXX1IShgI0a3WiIFQlIJVY/fwyq19QZqXNT7KLr7jB2r/wks1dtNI+k8WN/qGjFEYK&#10;YVgSRsdeyI9G0np+qGSL/12LQ+RIkoyXDUQeRjyB6NACfiRJ/+A0RA4fJykkXs1RyZmSBBHxeEEA&#10;wvW+j3vF11S9K5Oufnq1Qve/4tEgyLPiRNUPwvIO+z/6yA7ieqlaYuj+0lUbrXO33nbu+VdYZeuT&#10;rFRKlVdUbgUlDHprZk2aNA8DD73XxdsaUGJ6wZijlCflD6a5atxoolcGBcRsP/GUM61Zy5OsaYsT&#10;wxboAB+vlTlGylRIAJTDCRejSHLtJX+wES/db3PksiwZLhdmbE9bMq63LZnQy7YKFMuGdbalKqD7&#10;5w61rbMGCERv2AaBY0MCRJvelWumMD4nRIP0Dlku2xV/97yhtkfbPQLJHu1vF5C2zh5oW2VdbZ8h&#10;y0nuHi4YVhEgCjCSxUT7z14AJNlNe9C8wbZ7wVDbtXCo4DbE9i4YonC5dVN62cbxL9sGRl2PBUTd&#10;bMP4HrZpIt/l7ykYvSoo9VCYYKpzwGg5U0aGPis37nnFecFGv3i9TXr1Xpv3NlaSfuuA5+2tTo/b&#10;KS0qwtpCOcXl1kDp3yC/QHlWZiWME1L6I4xYZ1umfGlS0TwI44kABG06AU5Kb/Iz9qBFS4g8ziko&#10;tGMFuZ8fXysAKEeWEYLbDYBcinmOri0SkLCKECwvKqBoCZ9gTZSf5Xp2bmFZsNyoyCoEqjvvf9zm&#10;LVxjX3z1tX0ohYzjjw7Yrv27be8HcUWGPapAY0/bxwqnMGsffZd+U3C9jFEmvLD7/t8iDga/X/K+&#10;Hv63SPL+mfI3gSgNkcPHTR/Ha44EokyJ0ElPHuWFCYuQ4f6xZnBY0RB4QEAKYR98Yh9++rl99tVf&#10;gvXz8edf2eIVq+2hx58KPn0jmdGNZc4zVqRIShlM9kpZJ7JSymlADsrnvSwRQijU8fUaWf1cFYAU&#10;fFBgoJRfLEXW+SopYYvWp1iFQNNUEKpqfkK4h4vDyCVpKQEnQFRcUmSP33W5zR/1oiwGuStD5cKM&#10;62mrBBasl5WjX7S5/doFaGySJbRhptwxuVQbBRCsIoSuf595Tw/ZTlktO+YNC9s9soh2z4vtQ9tk&#10;xdBovZU2It2b3jAgBHxC+1KAUYSSg2iPLKu97+k+C4fZnsUjbO8irCJZWDP07AmCzDgBSCDaqP0t&#10;k3tFEaAYDImwcNuGca+EBftXj+lmy+S+LRzeQe5nF5v4yj1yyW63hW89rutlBY5/zR6+4SIrza1n&#10;DerVDu5wPblgDWSt5AtCxaXlViQwASCXMlmpWC/lSsuyFIRcyDPPT9KcUdSNZQXRKF2rfgOr3bCh&#10;1W7QUBZXsTUSPAqUv1QuAAiLKYruoXsxQJW8RwAR+VfdQyp3nN61EvRK+VskqyunqNRqNSy0pq3P&#10;tKeff8n47j66SRsSKzbsoqeWXjaVEea5Va/mIJ0OnzFXGLrthZd9BwWSefxt5Ugg8mOXpEWTjJeM&#10;kymZ17hw3bcGUVrSwAgQSEkEhY/VSYt369e8LoIpaQWxdcsofZ/M+xIvXhdHN8cJpyx09YVMX/2b&#10;uKM4n9iCpSvtzf6D7c57H7MTTz1bNVR5SglpN0jXjkCiCRASjKjJgikPjFLnG0vZ6+XkW91GjcO+&#10;A8gtJiCF0A6EQgKYprK23OJBkkByKHFvttwHZQZg9L6VV5RauwevtvXT37RVzISf0NNWTOpl2wWN&#10;DZN72Mw3H7fNk9/U8VBbgwU0DfesXxC68eM6RLKGgAi9W3LJds4bHtqIAogEkx0CVIBQCkShwTrA&#10;J0LIQURPGmH7dE0Qd8sWCkKLR2k7PLhmNGhvHM/CaqyRBIhe0TvKihN8WA0gfPRx2uthTtyGia/Z&#10;mrE0xr9kK0a9YGsmdLK5Ax61sS/eZStlBe3TO03o08EuPPtkq9uwgSAfOwYa4fYUlFoe6V9YZEVY&#10;RCkAFSvMoYRFVAp8ZC0VSrBeEPKOdEYKca11TxqmjwdCAlD9xo2lI1hCuODFoQ2vDB3ABVfcAoGr&#10;kLzSvfNk7WAhc0/y1y1d8twt4uB+A8SgT6rwpF8NC8qtbl6x/faPl9hbA5Qvez8IU0lYG+n9Tz4P&#10;lhBj03bu3ydACRCC0P6DVLaxLHihz9x38bBvK98EIg9DssXN3M8UB1EmjLjmbwZRhEk6EZKAyRS/&#10;JinJcN93EPEc4OP3dteMsRgAiLh0s3/xl7/Y51//JXTHL1i80l57c4A93u5Zu/SqG4zxPHmFKC3K&#10;11ygODkoCrVaaVXsgqV2w/wGDtVQkkI5jDgGFIAGpQNktBehhNVumcxzgORWjjdMcz1bxOHjzyEu&#10;1yLJZ5fr+oJyPae4kd109UW27N0RASSbp/W2LbMH2eYZfey9AU/b0mHdBBodz5Skuu99hPTWFIRo&#10;QKZhGfjsfC+CCNkpiwgJ0z0Y3KiCT88aMMIq2i2XDwnjhSR75L7tnSNLCGtIINovCB1YNCqK7hvG&#10;EU0VYMa9bOvGdLUNsoaY8hG+sSb4bEm1WQUITX3DNs1g/xVbO6aT7Z3R09bIIprd+wHbMqG3rRjd&#10;x9reea2VF+dag0Y5li8INA4QqZBbXBL2AQhuWSFtREp3hxDCPjACREWyWvLldgOjYMXoXGgP0j3p&#10;EaPN75g6daxuTo7yN98a5OYFq6tBbn61i1cmHakJOtzAKssXiHDT0QXykLytBlGLk4JFhEUMjEIl&#10;RwWH9RukleUWNRHUmtsFf7rGnurwok2cOst27vvQPv4idqJQse6S6xY+VSXXLM5toyzFssHWAeFl&#10;JBn2beVIcHHxsMxzfpwJmaQkQZT5rG8Ekf/oQ8OTkEkngofFYe6xTcjFgfNNkrSIEHfNeGH26Xlg&#10;8NgXgg/fnZowZbo90qat/ebcP1pl0xOlYChb7MXKkxRLAcqrWgkKaQDQU8JIWcxrakpqLSAQwAMs&#10;EvBAHD7ACOWlNwVzHrPezfvG2rL6X4Xcs6atTw73oLEU5eSZSSDxHMTDea9QU/N+Ol9WybSEJlZf&#10;sDv9pFNseJ8u9tHqKbZ3yUTbMrOfLR3e0d4b+JysI+abYQW9XQNE2wSincGS6R9BBIAWjJDIepHs&#10;FEx20EZULUNkOQ2xXbPpio9jhJDQ4yapDhO09sq9O7BgpB1cPDoKDdYC2NaJvcKo6nVyHTdOlDU0&#10;NS5REpaslTAVZYtcSIYbbBBMN7/b07ZNfdU+XzY0tEHN6ve8dX3kFju1aZEdd+yxsk4EfuVNcZkK&#10;v9I/FytFYYWCAZYJblLIvxSAkhDKBiLymXZAAJQr1y6noEiWUP3gjuVgBRUUWE7jfFlChdZI1m8l&#10;+cfzuZZ5aikQRUA1tQKBiAoIGFEhkc/0kDJMg5HzTKBl3FGYOqK8bi5ANVUFRT6jfxWCVGXTE1QZ&#10;Nhf8ZMU1bW3nXXSZPfVsJ5swdYZt2r4nNC18/NlXcs8+CZaRlwMKcBI6Xv78+K+RTDgk95Pi4clz&#10;fpy8R6YkIeTi544KRMih4WnAeJwoMSwJIQdMcj8pHp4GEM+LFhDCi+4TkLB6cLv42sXc95Zau/Yv&#10;2Nm/OU+KKv9bNWVOfmkAAaNjqZWaYFnIHM4vVybL+mFyo3e10jDcuEjmuhS1VErlIAIKzC8qxiTX&#10;MYBAULTYa1Yi5cMNKwowQqFRbCDUQIAq0PNLm7W08patQ0N4WQu9R4Z15TDyfbeMooIqvImA1aSl&#10;lFgAFTwL81UQGxfY7ddeKhftbfty/SSBp6fNefvp0Di9WZbP5qlxFn3ohheA+Kor3e3AaN+cwbF3&#10;a+FI27topO1ZNMJ24069N1JgirJjnqyuOYKVXD1GS+/WNcieuVH2C2TBJROE9ssCOrBAltDCUbZ/&#10;0RjdX1CbKtCwZK1cMxqr12u7dnyPMBhzoyylzXoX5sztnj/YDiwdaR8sHmG2cZp9IMtqcJeH7dHb&#10;LrdTT6gUGBqG0cy5gF2FPl9pW1hcYsU6zlMalNAupLACHUfrRsBx8FChsA+MJMGSSQGoWBUTMMrX&#10;PfN0bXCzc3MF+jxZJkV6XpHVlzVUWFpq9RvlWqEAE9uZpD9yBxsLggF2AUgRcoCIisktY3SOhdZo&#10;I2KkdhitLQjRK4pUKa+bCj6hLTIs1tbCmjVvaU2lky1anRgqrsZ677wiQa35ifb7Cy639s+9ZMtW&#10;rrYvpfifffFVdcH18uYQYOvHf60kwcBxcj8phPkEViQZ90ji8TOFc38Xu7n5UfyQ+GOSAPLjKMl4&#10;KajQ/hPagBBeNG0JOWhcsoOIe8ZwtlEOCEas66Nw3YsZ7Pxt3brX+r01LLhcTB7NLZA7JJDQqFwu&#10;U7esUm5R2KogK+PLlbHu+rDsA+NAKOjEpdDnFtDty6RIBqphhWClYJnQJV8V5hwVSxmLFV4owNAm&#10;FCwfTHd6VQSeeKxCImkoONGlTzdxE9WGVa1OCtZRtMCiFcQ+YHIryUHn5wEglhtCTVqhOCguXcZ1&#10;5aZUVhbZ0w/cZNtnDLU9NFTzmWmsC4Fos6CzURbQRrlj9GztevdN2z1dIktm7+IxtnvpBNu9ZJys&#10;qtE6Hm27F42VuzYyuGy7BaPduG+Cys5ZwGaE7ZGVtAcLauFo27VonACm6+SK4ZYdXDjMDs4bbO9L&#10;dsn62jCuh23kayK0D43vaivHdbG1k3vY7tlv2YfLRtmXayebbZpltnmO3LnxNrVfF+vV/j678dLf&#10;WV7DWla7Xn07rmFja6D8yFE65xaVBBepMNUmA5AaK72ZQEx3Oj1XjBPiHL1iQZRvSJHCgmARAQwV&#10;buLSQ0ZekY51GzayRgIbz8jTs6hc2CL1GuZYE+kU8ChWftJWlFdSJL2QNaR7YJ0FK0m6l6OKCKjh&#10;llPBtT7l9DCiHosojMJW/HLlK9ZVlfKyqko6qrytUp4CpkrlMVuspWZy5ZrpHpXaD7rLuDRJy9PO&#10;sjbtn7cV6zaG8Ug0QezYrQK8T2XmQIQPZZJyF1YK/SA9YNchwL6DJJtwPgkGD/frM8XjuSTvlQxH&#10;/L5I/ExT+jPdLlnWIwIOESyHgigZLxU3zJSnETkCJZsl5JItLAruFxKHxSN7DhyQC/ahff3117Zh&#10;/SZ7tkNnO/2M30kJVXDLaUCOvRRx2c9oVZQqgxkcWEZBTlk51IbUhBR0t0zYAidqM0x7huxT6JmN&#10;7eNL6OUokSIV6zquBRbU0NGkl4sQem3kIpTK9NcWBcdKwjoCZqELNwEcfy61JsIx4gDyZwBI3yJ+&#10;Lry7QJpTqoIqV+Kck5rbS23uVLkeYR+umhzacTazPIfcnm2zma4hGNG+M6NvaEjev2yc7VwywbYv&#10;Hmf7lo63/QLS7sVjBZkxtuu9UbZrvtw2rB65b/sWCDwCElbU7vnDZTGNsp0C2Z5lkwSy8eF4b4DR&#10;KEFumO2gEX1cNzs47XX7SC7WR3L1PpT19enyiXr2aFs86nUb1bujdXzsdrte4PnlyXKRGtWxhvWO&#10;V6GvZ7VlBTVSmuYUllenLelIuoYGZbnQjN1ieESeKh+2uFvknW+pTGr0bAGkVPpxH88rGqbr5+To&#10;frHrv7GgR77xXCqauo1kIUkvmpHeuh4XML9EFhhTR5rIMm2iSo2KI+WyuWWMq8W4sRNOPSNsm8oa&#10;Qp8QLCugBowqBaBKQCRpKr0IYZKmqhybSncDrGRFcz3bSuV5cVUruahy+VudYp1f6ml7VF5oQ/JZ&#10;/1FUcX/wafWsfC/gvv9NIEIcFn4d4vf5JkneJ/Oc3xf4JEGUfF4AkUuECGD49iBiv+a5KEngZB6n&#10;w+NzgBGJCpBwwTbv3G2du/Wwk0/7peXkMddHmdYyWhmM16BAo2jJQh1cLAkgQjkRzPHgsqXiOYgw&#10;qVFs4jYhXOABSGEYv+5F3OIU0BhfVFAUu+gpJBQQ73XxrbcbcezPAkhJKCFuIXGercOGLeIWkgPJ&#10;97GScNsKJHVUGI+rU9d+d9apNrRXN3tfgPh0ucAys68slNdt31wanAeFqSC73xOIlo61fSsm2f6V&#10;UwQhAUIu1R7BaI/AxD5Wzx7cLAFn7xIBZv4oe3/xJLlf42UFjbZ9smo+WTvNvtwww77e+K59tnqy&#10;/WXTbPvLhrn28XKBad47tnFKX5vVv6u92f5Ba3vr1XbbpRfY7/V+FYVygeoeb3Xr1bHj69YJY3WO&#10;b1gYer/q4dqoMNM4nKO0c5g7OEhLjnMaC1QSIIQUpNp9vO2HfA5tRrqObYQAbS/RGiI8QCi3ceht&#10;wwUrLJWbJusqgo+G50KrI2uoXNYwICrlfgrPxzVsIsu5iawvgQgLB7iwzlFwz/V+PooeCCWtoSSI&#10;mkiwhiqkS4QBHSBUIQkA0jMrBJ4mctcq5Nrj2gEk2pWaS9/Rl7pKp6tvvt0WrVptn331lb2vynof&#10;kBGAWCdp34FPbf/7cfYAUKDcUtDZ93KWhIZLEhzZwr5JDncvJAkiFwdQNYgcBu5S0SP1bUDkAwsd&#10;RIfGScMnuZ+W2CjNc3ihTz7/KkBo9LhJ9vuLLpe7gxleFbpCK5Up5S1VkJVZFG4yxkHEtjxMlUiD&#10;yBuhqfXCYEWBLPrnrcI96zXKD2OCgFJoO5J1FRRBCkOXLddyD8ajMLK2QAWHtgIKCDWuFxTfRylD&#10;QZJi4zLg7jWTe0YPGu/rllESQg6gZBjQSZ5HQu+czH9clcbFKljlJ8odbG716zeyHBXwi39zmo1+&#10;o4t9sW664DBFLtkbtlMWys45/WXpDLEDy8fZwdVT7ICsmr2CTxBZRsBo37IJOi9IabtPltOepWPs&#10;4PLJ9v6yabZ/0UTbu2KKqt/Ftk1wWj7udVs0qpctHP2azR32mg19sZ21uftau+JPv7FTTpCF0riu&#10;1al3nKyc2nas3usXkp/VrmW1GuQEKDTKLdH5xtYoT0CnoRcQpdKNtHV319MWIBEWOwlKQl5yH1xV&#10;KonghjMAVcd0ryMU/uBmpyoRwgBdfYEIIDUuUh5i5cgi4phn5Us/GjTOF5CKQrtNZSWrOtIOJHdQ&#10;8UtlDVWwVlGlLHHlB8IMfNw27oHuNG99UoAQ8OD5SHCvlZcApxpI6KzgWMk+4dI9INRUFWuYcNtM&#10;+ixBz7H4cdlYWI+GcMYpMYaq5RlnWrfur9uOXQdotbCPPvsyjDvaLU8iWXa9bAEI3x4OGg6FbOf+&#10;FskEkR8j/pxqiygTRP5DkCOBKNMiOjTOkUEU7qF78zL0ELAE57Mdu1pV81OssEIZJAuIwkxXKBYQ&#10;SzRUqPZx98YLt4MItwzYOIg4dhMepeQc7hvn6zbIs/r0eEgpmCsWlEbKgdDmwPUBRLoHDZ/5gEiF&#10;h3Ygd+G8TYmpAa6U7Lu7EJ5HTaf3dcvI3zcJHxfC/RzbaAnFqQlIQakgp99SlK93KFSNq/fLK8y3&#10;OgJSfk4ju+7Cc21C3672iSyfL9cJOqGNhwZqWTVLZBWlZP9SQDTODshKOijXzq2lg6unBflwzXR7&#10;f/W79v6aWfaX/evttRcetxOrmlh5Ua6VFjSyosa5VpCbZ43qNrDax9a34yW1azdSmuZaHUm9vHxr&#10;kCM3R/uNGuZa4wK5P8Wldrwsktp0jetarqcBumGerBRZFXlAQmnnIAJChLurhtVCWwxQDmBWeoQ0&#10;Iq/JQ+VDtGYJU54onWgDBEKMlAZI0XXDahKA6P5XGM8K9xd0SisrZZ3gNgkSsn4a5xdaiaBVXl4u&#10;QAEUOhD0DInDj2c2b3WitRCEmOYBlIIuCSQOIgeQA4lG8PIkrLCOJMEql5QqDChxr6pmsooYk6Qy&#10;gP60PPn00A7ZuKiF/eb3l4VZAuu37LAv7S/2/qeMxk5/LNKhghwNiBC/LnnubxG/b9IiciD5c7KC&#10;yAFEpDSEjgwibyNySYMmGf9QEHEdL/L5X/4i03K/3X3fY4IEjc4nBwsI87RC4GiORZSCkYsXai/E&#10;PqzeQQQIQo2o2g6FJOwQEKkmLky5QCgFC61XBOVOjcJNwYz4AACrBPD4gEgkAomG01gjo+zuNvAO&#10;FBbeNQki3pet7yfh4+dCIUu9G0Lhw80spdDpOTTg5qtw0t2Py1Ze0coaNy4TJArs6ovPtVH9XrS9&#10;y6bY11vmm8wZ+2zdNPto5Th7f+UYAUgwWj7B3l8lK0myTxA6sEbgWTtLAJplH62faftWTTL7apu9&#10;+kJb+8m//ZsdU6uuHVtH0Klb346THFtbUivX6taR61U/z+o1lDRqbPXq51pOQ7lZSt882lwEgnx6&#10;GgWjOvmyTLTNl0WUK3ebrm+sItqIaINzACEAKd1eRHiEEPnCfsgfpY9vARD54u5cI92/DpOUdX/y&#10;BziRNyVysYrKlE5lMb/ic0rDMSs0AqLmEgDE9+ZKBa0mTZrIMokgYpAjI6YBEdYXwAFCWERYQw4g&#10;B5K7ckmLKMCIe+mdg94pv6tU8QZXjesFI7ZNpS9UvvQENxXkHHR8gKH5CacqXitZiyV25tm/tx69&#10;37KtO/fbJ1/IZfv401B+Kexelo8EIvYdGB52JDnaeIjf1z9SmRSPE0AU4cOLxRc6PIgI53wUjpO9&#10;ZjH8UOB4GEJDdDxPmxCr1n0QTMtNW3baNdfdIquiTJl5igB0aqglqkh0Gu+oDaoYIMbIZXqeolBY&#10;kWAZBchEobcDRQm1ZZmsGSk5ykMhxzXDbaorJa1DTZkCS1Ae3QOF8JnbtC3FuUZyzWhrQpEVN5j/&#10;ih/2pUgoDo2YDiIAhDuYLiRSSL0vDc68K9D0QZT+G9j3Y7eEOPbrgysiSPNejDEqrtLvUsEsLmFK&#10;AwBmrFRr3be1LI1CKyzMsz/99pf24qN32uwhPW31lP62Ze7QYBF9uXmmfShXbd+yibKGptgH62bI&#10;+plhB9cJRGtmB0vJPl5rQ+Tu/dcP/s3q16lnxx5/vB173DF27LG/sFq1jrU6tY6X1LY6glKdBrKM&#10;GjVUetIOky8XrCBYR3VlGeF2YZU0yMmP8Mmhx7HCGkrqqxA1FGzocfR2oQghrCGmT8gKTVlIYWpF&#10;CsjxIwSp9FNlEyoD5SPxgFpduWG0K9K7BjjYFulcnCfG9dxPYEsBj/uVVVRKz5oJOAID7UHFRbKE&#10;ygSiMqvU/St0HyopetQY8sHEWnq3AAZtROhV0EvyV1v/fhpuvgtQouKokL5g/aA7QX90n0pAlLq2&#10;CdADPuiL7kMvLPcKEFIlTON2ZQsB8wRZS/IYisqwkKrs/IuusUHDJ9r+Dz8PS9pQvvaqrFHoKade&#10;8CnflFn2HUrEcWvFwz1+pmSC5EjicfmijV+TeX3KIgIWET7ZpCaMarpth8ZJAygpWFuAh0l+cdGo&#10;6Lt+9fXXtmbNRrvo4iuDBVHJSFSsHWVsc8GHRjwSvpmPUJU1E7o3yUhlkteCZBIFO8AEQJRG6yUU&#10;VGVwQbBkBBVd4+1LDRo2tjpyFQqkmEEZVOBpSGymZ3AtCoqCe60VzXpq1OjGpUEULRgaImNtGd02&#10;ntcYZadNQ78tzGvTNbiQ/I6ohBE+oUDp/YEO1zl8klCKYWk4eTgTb0NXtcCL5cb6SE2qmFrQXIVS&#10;aaCC2byCgZGVdsG5Z9il555uT9z2J9st1wzLBwAdWDlV1tE07SPv2pdb5trOlbOs7rE/t58de7w1&#10;apwj60KwEZBq1a5rx8s6Ylu3Xn1ZRA2tQb1cAUbWjsBOWxkwomE4NEILMoi7SAhwosvcJQ2c6Hax&#10;uiXtNsEKxPrRPtYt1mmAvNI0rgOF9au0wRWTpcXIaJZ1ZV6XD26Mo6OZBJt2jQAP0EKCe6V8YzxP&#10;UywiAR4LqKwMl6wsuGjlekaZKjQXjkOYrqFi8SYCBKs3DCfRPvmDhLwM+RnzEH0KeSl9QMK1+i3x&#10;XtyDdqMWwQoLVlVK39lW6v5097PFAgOCWEuVLVpJl/Wb5U3c9dDTtmjlutDeyty1CJo0gNgCgCRs&#10;HA4uhwNREiBHI8QHbtksIheB6FCoIEnopCFzKISS56JE8CStII5jl3zcj1/C/CCMidiwabtdcOHl&#10;cp3Kw+LyTBolI6lNABGmaagBCHMQhTaiWPuQmRR6tqEmUoZWMHBRcAnui5SR5VhDewFujeIAOgpu&#10;Tm5hAFG+YBGul8IgWEQAh8JRrTRSIJQdcRBRo1UrH/dlX3E57zAKQFKhYl5SGKSn+6KU/I7QpqVr&#10;OPb7uOIiDiTfYl0RNwkiPx+sP9xALEDt44KyYH9Zi1OsIkxr0XXNlC4tZe2V5ltJzs9t87Kx9uGm&#10;uXZw9XQ7sHyyfbpmun28eqodZMzPZ5vs0duusO/96z+F9XjqNWgUCjmD/Ro0zJH71TBA6fjja1vt&#10;WvUCjOrLNaPXEAFEDh4HUQAQDdOpxul0208ULKHwWyQOIHfBgtWj34cAJN8nHBDTPldf78h70riN&#10;+1yucCoXIMRoaPbTIBLkwvNS+ak0bdq0qSCkyrCyUqIwBsKSlsESTYvP6q9QGicBFCxd6akfZ+Zn&#10;GK2vd+A9gq5JV1yPgiXPOLjqSpbBjy0FHN1Tx4S50KVP2cAS4xxlAXEgletckdz00845z17vP8Q+&#10;/oJZ/gJC+NpIBANll33KLMce7sLxdwEiv1+yXSib/F261ys7XDLDssWpKWkrKLpvaTAFK0hx9spE&#10;ZNF5vgN/6RXXSolKwox1GuUwb8kcEpYGwyolNBAKIFLCBxiRASkBFCgTLlTIJClDJQuOSYkwwVFi&#10;aidcK0BEexAFmV6tRgIRrgNtCqHW4blSMAabARwKCmAhvBouKcX1cKwirxEDmBIgCnEk9LDEqQU0&#10;xPJJG5QRBaxZkyYVtxowEnfvkm6ex3EwAR4EiyHAWsqINK060ZpXtbJWStsTTzrLTj/9V5Yjl6pz&#10;27vt64NLbc+qyXZwlayh5VPs4JIx9tHysfbp9lm2Z+0sy6/3CyvMFzyUTg0l9DrVl9UTANNI+3K9&#10;atdtKMuovmAk9yysTIAllJ8ar9PY6jUSnFJQQhxKSRBhCSHRNXOLKC0BTEo/74gI1mUKvLjcuHV1&#10;G+aqYmks4DRRemMpybolXUJa61hpB5AcAiXKc/QmVGKKC1iaNquS7pQFGPEVXqzjMrlfwAf4ufh7&#10;BMnIP47Jj2R+kk9smWcGvBhHFES6AxirBd0O19Pu1NxatsLyURyuk64HQAEeCToKkNCxACp0NwUj&#10;uv6bnnCyAC03vrSVvfra22GWPy4acInWURo2lOdMcPg5D0+Knz+S+H0QhxByuPNHDaJMScZxcXcL&#10;0CTD43GcN8ZSmayG+OnnX9gddz8QGhRxlVhMnjYhEhU/mBoCEDXFRCXxUSoKvQT4BEslQEDWixQq&#10;uFcp5aOxsbS0PMJICogSoDTUrjlSeBQbMFHAKBzUjiGDgZvui1JgrjuIOMe9XYBM9X54j6iAAUw6&#10;Ducl3AvXEiUPM7gVFgbsCbxh4qTCkkrrgEkqbxJESHj3VByEGjjUwroWiId2Cj0zQIgeR/2mFkrD&#10;E6SYp5x5tpUWF9hpFQ3t813z7f11k+3AivH2/oqJ9sGKCfaBIPTR8jFmHyyzzu0ftB//13+q0JeH&#10;L1Y0QlTgsWoATAOBCFesgaygOnUaWK3jZR0BJAGBQYGIgygCTPGxlpTeadesJADIYeRtQ/xefqdL&#10;SAsJEHCLD2E8UQPpT7A0i4qVpqXBmmmqQkwhJY3dNXNrFyA1CZaNAEMaKk9oW6pQxRDahiqbqDJq&#10;Elw0QFQuN6yJLOQAfPKxeqs8Q1J5n8y/EFeSGUa8SlUSYVS1xCtYF7rwaStinmGzli2tlUDUVG4i&#10;lrbrJ2UjDHzUO4TKOXUOvQvlgWeyBLHctJYnnq7nnmglqozGvzs7eCC7VOgdMA4hXKYkIHz/uwIR&#10;8s0gCu4TVktNeLgk4ZOUbHGPJDycLdfit/Z6rV8YTNi8FS3/mKSiOQBSovJdKcZyYJa2EN3Zx90K&#10;iS1xCLEFRBRwlJg2g0qFBYWSMlVUSBGlZBR4ajFqV0DEFuXOkyJTQChsPDcCBwVtGsx27hkyN/Vc&#10;t3KSUHKlC4oWFAEFxHSnrUE+PrWc9oPbpnDW0GH940JZR7RbUehQVFdaFwdNct8Lph9zTWyPiAXB&#10;xyth3iM0Yla2bmnNTpZVdMqp1vzkU61+3Z9Yn/bX2/sL3rB9c/rax0uH24dLRgpC4+zA8tH28fpJ&#10;tmvVFDuhWbH9onY9FXB6joqtMRNBBdEwpkeuVRi8KajUqScXTdYQIDr2+Nirxid3AJFbQ+6SJd2z&#10;AOSURZR0zagsyB/SJSlYRMEVE0TQG3o8GeBIWxLTaxh0yCelq6oEIlVEjAMCRG4Bsa120XSfACLC&#10;0CHtYwk3ld75+CG2lcpf9mlg9jT3/AkVTyrds+WdhyMeF6Fdh2keVHZhQCNwQaR7YfpHgE0Lay4Q&#10;YQ01lYsYetoQxeF8GIUtkBHOfVw/XSeDLqvyoUwxzai4spW1OPlXtmLtZvv6L3+pAYOkRZSEg8fJ&#10;Jsl4mcJ5B1jmuWwgYv9vApFLtmtckueZvMoxHx6cv3CZNZMFRONcWJaDLs9QeJRwkhY6xhIiI5rL&#10;1AwDzKQkXtC90e5QEGF6499HaSIQARlqUiwiCnHjVLsRis24IFwIxv34vd318tqajCWTIyCjMnDs&#10;EhobU8pXrgLAeTe1qbnw5WnjimNPdC/FpyYGRHGUdrTQXJkDxFJwccXnHPsUULYuhHubRFByQQhh&#10;9jeL9TMAjiEQfL209UmqHXX9mc0KbQlfy+h5u63QdtvEl+3gvIF2YMkI2714iNme+db+zsuszvG/&#10;CFMLKOTFpcV6RnRleAdAwLsDgvo0+NcBRg0CiH4hqSUXrQ6WkcTBQxuOj7UKovR1SYIIFztYQVg+&#10;AgaNyhxTydDOV7tejtWSO8g+Y73coipVXlc1rVJhjvBoQoUCYLyw6vrgnqEjuq5U+V+i8+RpiCMd&#10;aVIeraBgrSgfq6RzVGalsqzdQk2mO0L++DnCPa98PxmX/TBwUVI9ZkhhQa8kaTDhFWDxNLMWzWm3&#10;UlziKD7CMSDiN/lvC0M4UiAK+wJpOe2C0skKWcb55a3st+dfYRu37LDPVAYp/LTZZgOGA+Jwki2+&#10;C+ePBkR+nm0AkbflJOGSFCdmEi6E+fih9JdZccvS8MENS8Yn3sEPPrWPP/rUrrj0GissLFNin2Dl&#10;Ag2jRuO8GmWSEq55CxXgltE1o1ZqqkxollKMSoGmQuEkODVlyHhlRDFtL6UqNCosoVFRytZEmcWs&#10;eD6cx7owWEU+XwlFZouLQAGoIKNRtFAQKq1+vgqPrBe3vgIg9A4onsMhuR8UTkL3PwCiDYCu3lCD&#10;6fcxWzu4FgoDXsW6V5F+CwUVwXIDqPSqoLSAGbj4/bnOLbmkohOHuFhDCFNfABASxmCdcKq1bHWi&#10;nXz62XasrJcrfl1ly/o9YdO73W2zXrnTlr75uK0Z0Mm2TepqXy1/x5YM7mmN6hdZRUlVUHbgxfCG&#10;0Pun/aTgRuUwRSJXUGokK6kRFlKOHSsLKXyKR9ZQI8YVpSwkfmewqAqKEq5Y7JpH+P18zSRAplQw&#10;EizQk5z8xmH1RODGPbFWsRCYDV8IhMqVfwJPCwqx8issAyLdIO+C65UQ9CM0eHNeQiF2Cyh0zZNn&#10;ujfi+Y6QD6S7pz3pHoW8iZVVqJjIP8VF9yqbSqexiLmf4mHpU6ECjwq+LNukpd4lXssQleaKDySB&#10;YWiWkHtIW1VlufJa0OTdsJxoW6JMhPKAnvGuei7vFntm5drrWvS+SL+Lj0ZWtG6tdCy3yy69w7bv&#10;PmAffva57di3x/awfDOQ2LdPUEi7T2zpZUuCwyUTMJnybeIixDuq7vts4mBKip/jm2HcPN1mJKGX&#10;7Ku/2OhRE61BvTwVfPm5KjhMLI1d8rKGlLGMm2jRUlZRixbWUlsyAiFT6MlgfEcT1XoRGDpWIaSr&#10;GhCFRbICiLCMdE4ZjoKX6hksvwCIQu+ZlBtJgigoiwTl5Zr6jQsCiEJtlbLAIojSiuiA8GNqMyDk&#10;IGK8SYCTjt0q83YFelC4J0oYenxkmVEoUeooWFjxGWy9Vk3u89tD+5rSkX3gE5egiMeAvskJJ4Te&#10;yJYtz7Djjv25dbz3fJvR7Rab+eLtNrP7LTa3zx02v+c9tnbQk7Z3fj87/zS5R3ml1lIWaxMVUvIE&#10;MNNmBnyAP+mOsM/wCOZ9NVZaAnmmzdSun2PHN2ikrUTWEgvR1xGMQjuRrCPS3AHklme0tmIbHscN&#10;c5X+eYVhZPPxdeuF6wFQqPWBSplgo2fjljD1AreKcT4l0gOW6ijCikm9d/XYLiAkCUMc0BFtARHW&#10;UxJEwcKQkDfkP+1C5IdXAl4BRQFAqbhBl9EjQMISH1g/0gWAwXumLLUwaFbXYiVzHa5YsxbSf+kG&#10;IOK30G2Pm8kwgkreS7+ZZWFoxK6s0j1kqdGuhY7xrqRLAK22wDyMjeOd9PxS3a+M+7U4yerVL7Yb&#10;b73PPvjsS9v3EXPSBJw9ewWefTIYEnAQhJi/loSF73+TfJu4Lt8IoiRg/Phw4nGCBSQIOYhwyz78&#10;+DPj79LLrg6D2hiyHmp7CpRqh9BYJ6UnA1rIIgJEzZo1VYZWykWL29i12kTWDYU5LlZGQtM4Wywl&#10;LZBSo8zVY0eUQcFlo3YJrmDzagC5ZZQGUVQOFIvjBioAeTR46zkBGAAJRdOzgIFDwkEEGHArmVGd&#10;tIiCImsfEPnwA46BEoqDIqJEtMXQ7e2FFKUP6ZMAEXDhmK1bQIi7Y/71kAAhhTUVgEqaSzmVvg0a&#10;lFjLkgY2rPO1NvzJi2xcu2tt3HNX29TuN9jMbjfYzpHPW+cHr5ZbdWwYm0KBDRDWbwjWot4lE0IO&#10;JqbIILlKN0aq0xNZKyfPjqvfMLhRQARLJvSWCUTAKFhGOk63DcU5ZSwyX6dhntWqU096km8NGuWG&#10;axwijO/y/A3AACAqaIz1KRaAsKDCAmmKC3xcSOtQUBVOXoSCKyhE6ODGU8nF9iSXahBJyGcX8oUt&#10;eRTykjxSHDpJYjMCI7ObBUGHARFtnMFdrKCHFpdQz9VxZdOmgpCAT4+d4lTp2pYtWwehAg7uYera&#10;csAk97NC2/ImZXIlBSesf/RI+4wYR4rpuNG7u4WN/nIcmz5aKy9K7aVe/UN5ZFjN9t27VGaxYPaH&#10;QYfBbRMTWIgtGzS+S4mWV2IcUTawuHic7PEIS56PE+0QHoB1xELgX339F5s2bVYY7Uph9sJLIatS&#10;AfWxQoCoOTVEGOHKLOgqZQphTQUnappKWR7UUnH+VSikkhIaflm/JlVTurnKMaOZWbqTws8aRo1S&#10;M7kBEcoPvKpBBBQEAlwz3JFolgOb7CBCKR0UwSLSfuhalYIGq0jXxEGGun8CRPSk0e7hIPKCg4VA&#10;9zdTH/zrELHmjeJpxrMdSsAnNEwLPhxznoJCQ2793PpWt3Gp1Tm+od355zNsQLuLrd+Dv7cBD11q&#10;Q9tea6Oevc7my0V7r9eT1qIw12oXyRphCobAEKwWSZH2cYGSbplDKBRM/cZCFZY8WZCkW/38AsFI&#10;7lRDWUSCECCivQgJVhFQUroDIWDkwvmf1xa4BKJ8pUNZk3JrKKAx0ZX1hYBQqGAodDrGegAYpbKU&#10;w+qJglBxsba4dBKHEGnrEAr6ofxwMEWgUbCxPgQ1pbELcHEQJfPAhd8e8hJdVhx660KTAiOegZBg&#10;0xRwKG0AD5ZTsZ5De1aZ3hmda0pl21wVbNNyQQcdb2GtW5+oLSBC7wU2XVcKaJUepZV4BBFEfCTA&#10;04Me4iCyoIrLU24uv11b9DcCiXfW85udYPllLW3Y2EmxJy0AgVHPccChu2e79maHx3+H/A0gSo8P&#10;SkoEU1yYiS0/6CP5o+9/8JFdeulVAQRVrQUFJXSo5VUwAVFzFaLQsOsgUk3hPnKrVrIAlEnBXyYh&#10;A/WpnVVTcA9dh2IWsJiWCg0FBwVlmkeBrJoSKYm7KxRuZtwzkztPNSeFIYwjUvyo1E0jDFSgWNnR&#10;3TKUET8/jHNSQXcYsOW+wQoJIIomNhCi1wwFRfFRWEAUGh6DSR1B6T2FNOSGEb6Kj5viS5CyVEmY&#10;da53pfC7peTv4OKFAzhwLbPV2eax9KmA1KxpE3v5gUus592/t14PXGC9JW8+dLkNfOxqm9PjTpvY&#10;o40VyJ06VtBqGCaiFkQYkT56L6DkK1Qi3NsHG7IqZW5ZtCJZpqJ+bq7VywE8ghDtOlh6uGRYQvo9&#10;uFyEce44uW1YSAg9bvXyWP8Zl0vPLGhsObmsmih4CDpFAEnP9J4vrAF6xlioLl/vFJdxFWAk4b30&#10;3twruJZBF2JbVICn0t5hxETXclwdpR/inQ3kSxpE6EZMY68Ewn6F4ilvsYKqVHk2xXpvRnorb2lK&#10;wAqS7obF9RSPxvgABz2/SvrSXNBq1lxWvkAEtFrouGVLlYmUlRfdOb0rbXRM1q1oorThfbEMY1tX&#10;GkIMWYkN9/xmh1CYhK3fjRuLLtN2lKN0bH3a2bZw6Wr7/Ku/2A65Z4CIMu6uFQuvsf9tXa3Dxfd1&#10;iNwKSkpYKjYJmmyShk86bjYQ8WUNj+9bLCP+Xn65l+U0KggFlobaUpE+1OhVuGQM3IogCl32EmoU&#10;GuwAE2YqGcM+WwYqhhoOi0L3CG4OhUIKSYIzp4glFoqVefnaL9Y1jNjGdaFAh3WIpNTsAyIyjNqJ&#10;moV9QNSoqDjU8oAIRUSaCp6sDeMFn2cHEKZA1DQF02qLSNvQiJhqH6LhkoZrvncf/HveXfcNVpPi&#10;BQtE7xsVv3mY5c97Ak4EuLAFUHEeVhSgEKCT2ud3AYmQNvpNObJUWrQssE63/Ma633a+db7rj9b1&#10;/t9aj7v+YG8/cKnNeOV2G9W7jTWoU8vqy1JBcQEDlhnLttbObZyaM4Y7FZfj8Geyz6z5hoWsKxS7&#10;6FnzubGO81UxhMZs0jNl8dSr18jq1c+x2oIU1hKWEcADQkwJyS8DxLJSBKJGeQ0tL79xqHCwcgqA&#10;jX5jGYVPAKLnC3ecKSIsIcJKBIAJawgQuUXgIGKbBkp0vaIo/wWLKoXHhmTlCdZOIo67YpkVQWlo&#10;SBZ00I/mtAWV6/rSYMFX6J5UbEAoXzqQKynS/YMlpXvQSRPcr6YV0mtZRLJ2aH5oDtCk/02AC1Z5&#10;6vejH7R9BaAIUmEsmqBbqt9VLiuIFQLKy/i2HpZgypVF//nd0i+AzhLJxXINS1o2tXrKr3P/eLlt&#10;3fG+ffrllwFGbg1hSNBOlA1E3wQmvyYzXjYQebzUmtU1weL7UdIQqik1QeTH3j7ECOqdehAu2aAB&#10;w5VRcTEyCiwjTJnEFwowEGraWlYP5qgKa+h6x1dOgwcQxbEhOodZC/FlgtIgVy4QAAPgg6LSThDM&#10;bWU4zwuTGZXpDgsKKAXZLQYKHRMh6R2ihqWGCUuG6lxQGAozEJHSBNH7VteWEqABrIJlA7RQ3FRY&#10;BEpUYqZzYA0xrqhSEAJSLL4FsHjf0GuG4lB4dIwFhTvHnCqmh7g7hEvJINB6DelJyjE+b0TB5T0d&#10;jv5bEdqrCqtOUDoU2cNX/9JeuOXX9uxNv7Nut//eXrnvfHu7zcW2tF8be/Tmq+wXtXL1O2iHah6U&#10;HngAIwYp1hKQ+KYbz3MrDSjyDnTX806cBy61FP9YWVe1JFhFzNZPNlg3yCkIaxCR/vxmwo4TiPg0&#10;UHQ3GFohcNVrICunNBTGxjoXrFdArTwqUboAHywh3EcHDSBn310WGqQ9XUMcWRjF+n0AJVhGVBIS&#10;OhTQRU9HJIJH91FeMeE6fACT/FVeh3XJlf/07MUR0nK9GcNEd3sz5kzqvMKpYKrfS8Ar1b2YnIyL&#10;ToVFm1DU6+jCxQG8gBBLSHohi57xUWE5EnQUXdJ7hPBSWT8pKSsD0FFKBXZcVcap4S5ToVX/fr1L&#10;+O36HZTBxkrHiy691tZv3WeffPGlbdu9P3zCaPuuPeGDpbvD6o8AJA2RAJJv4bZlg5KLQynlmh3q&#10;YqXhkg1CSHYQcY6Hstg9AxdnzpofaipMam/D8IymRkHxmwlE0SemRokgAkKxCzM23gEkzjVTTeEg&#10;CqsuSiHoKsUsdxCFHg9lsIMIKHnDLoUZEHmtjnKHkbXlUiQyWPFxIQ4HouhKxoFnKCLiI14dTGwB&#10;Uax9Yw3Mbw3jPySACLctKCKic7iGXmAYjgCIELqaw8Jueu9QyxcLSMBJLi4WEBACxOE9dR9/Z09n&#10;Fo/PK2+puPl29yWnWIcbfxVBdNvv7dV7/2hvP/5nW9TvaftliyprUFAR2nsoNFgpFEIKEr8puk9F&#10;4R24L89AoXkvGv4ZYEi3PcA6VgA5TtuGsoxYDRELiZ5BFoxjG9rnUhBqLOgfW7teOIf7AYQoZEzX&#10;YE4bx0VYVqku/zB7XrpUqN8fIEQaUAmlAOSFjQoFlyZapLF9iHB+T7VVo98AiHDlmHqRBFFyW6Y8&#10;C6OptU8vL4uWkb/BbVP6V0kn0Vl6s5rJtWranIrQK6EIswA0dEP3cB2qlG5X6RqkUhADRAANADFV&#10;JbRd6Z0Ligv1OwvlegEihQVriN7BomopKVH6SQKYlD5Ai7Rg+ApeAfvkKenEu1AhoyP8plyVmWtu&#10;vt8++uKLYEDQk7Zb4NmzJ0IogigNIT5rRNd+JlQOJ0cCkUsAES3mDhS68Hz/SAMdDwci7rdf59//&#10;8DP77LMv7I8X/DkMHGRxMwpKzFgyMloyuExVlfSW0b6ijBBsaA/CRUu6ZmQ0XZmYraH7HoVVJvuq&#10;jKH7nsbKIikzNZ2UgBrBC6o36FJwsIbcrcEiwrSloZLak0/V0D6Ce+PvCoi8oTkJoqCMUkwg5G09&#10;hNE7wflq0z71e6stIil4WG5Ex4CJ+1FgQuOq3iVMI9Bv4rnAiBUJURx+i8+xovePMO5LgQnQ1XnC&#10;+I0AKYCLQlzaTHDNs1vOb21PXXuWYPQbgegP1vPu823QU9fYuB5PWk7t4+U+tLQiuQpxEKHeQwWH&#10;uUvAGsDwHCoT8pHCzP15FiPXeR+AlCtgEB9oMIocCAEj2ppI6yCAVe+JdVOrXkNBrJFgkGrnkPDO&#10;jXLywjZaRwKZrLNQiLhOEHNLKC7tEdt/AoSApyS0I6XSH7cktAmlhPwIYJF4GrMUMJBIdtUHywFd&#10;klA5YH1jDZU1V54rXcL0IRVuJsfSnoOO4lKhv9UASj2b9wi6AXwAl3S9CQ3PFTQjSOgRU7zQs4Zu&#10;CzQhPQSf/MK8MKi0vELPktAWVKy0zc/PV1oUSveLgwAiVgwoU1rw+9GnxroPIAJCpA/phLh+oD/k&#10;Z6PCSus7YFj4RuDmHbuNrybvDt9Rw1UDSNFycUm6bdkkGdfFrR8kM75AlIYQ8reC6MBHn+glD9rX&#10;cskmT5oWIARs+OH8YJSZH48QxofnmO3OAK1MEMUuzNhzgEVUUYEPHWuO0E2J0ukeFMyw5IPITm1J&#10;pqMAuUpwlIlnuatCwUlbQxQImbgoiuJRu1FgkiDinUMtlgIRI2LDHJ8UiHxqioPIraMkiPjNNKhX&#10;6R6AKFhFpANtCyoEPtKWuKGw6T0oIAhAYmKnw4VjCg7umtdqhHOeYyS2fXFekCgrt8aVrQWEArvu&#10;3Jb2xFVn2FPXn21dbv2Ddb/jPJvc4yFrc9vldvxxdS2vrKniSoF5ltLW0yK4TXov0oNn+XO8oDIK&#10;GisHy41VDlH4oPQUlmK+xiFoUBtLQi+W8ostbUaAiNrfIUQBxC3DFaHmxzXL135wvyhEQEjPimOF&#10;eFcBOuRztDqC1aMtww2CfqTEYRDa5JT+pCFpGSoX5Ql55L/HhTAkgIv8Io9bxLxmACI9icV6P0AU&#10;IaSKU/mIlevvw7P9ubj0QChYQE0FoUqGjTCYVvmY0mvSgN8cevEEJfYLigoEoBLFLQ3CnDpWtszL&#10;E6wFIreGgFFpqfYBNDqj9Kb9jtHxsWIQjMpjxwPp5NYtY9pySyrthNPPsU3bdtv7n3xh2+WiRUj8&#10;94IotEVpW71mdRo+aYnnskEIyQ6iPcEi+tgEVnv8sbbhm1CY+74gWDJzyWy6w7GIHESAht4GLKRW&#10;rU6o4aIBKayiCp13EIWJo1Js2gxK5bY4iPj8D+NawjNS4OP5JD4gQiiwwdxX3DC4TADw7vPDgyiO&#10;FcoGohCWglESRNwHYFSlQISihs/VpCT00ig+yuo1O88CRBRabyMKtTSFWFYRBZ/BhNzbxQsQvxHQ&#10;FmhbIaUvbH5S+F3X/LaVtbnyDGt77S+t062/t54P/tlmvtXBTmlZJfcoT2lKo6ogQoFX2gEhBiWy&#10;H4dCxJURSZtkoeXdmJXPSogBCryX0pLOgkaFgroKif+uuNX7yUU79vjaAToUvnI9lxURqemxhNgC&#10;KIDEutFhoTsKl/INiwgXjXyLYAPSaSuErYMo6kgCQgAlaQkhGemHfvo2StrSbYJ1Tl4LGgCSd+U9&#10;OQ4TUBU/NC6roCefHfJY9wFCYQhKVUWED/relIonulzcC/jgopEujKXiGU2YjFtVFkCUL1eM1Q9y&#10;c3OVHnzrjUZ8uc2CEttiATLOZUyBSMdBgLpAlS+QBWBXp5nyVp5GQ11z810P2qdffhWaVujS/2tB&#10;hCTjI+7a+XEybrVFxMAmhwnCMZ8ryQ4h5HAg+sA++Pgz+/Sjz+yyP1+hRFXtqR/LsHMKNRnuIOI4&#10;tBGx8qKUJNQUMlcBUeg9U+3jEEKwiBxEofZURrOGC2Z1ABEWAD0Jel6+MjVPSk/jIl3utA/xTBKd&#10;Qlrdc6aMIlNCW4K29PrQkJoJotA+JIj4WCEHESZ6EkKu8By7a8A9gkUmpfd2IfaDi6Zt6DbmWl0X&#10;FDhhEdEDxJAHCjuul4cBItLR7+2gJYx4FHa++lEhJc9vekIYO3W1QPT4FafLPfuldbz9POv/9A3W&#10;79lb7djjjrOcIt2nSWrVAcHBZ83jSjGiF+vG4e3uLoWV9CQ8uLt6T9xcH+NTqGvzKCTKswANnaNW&#10;5h5hPWsVMvIxFGQ6IVRA6PnkGMuIWp+2IvZL9F5YQ8WCMtN3yGMqG6bJMNI63R4n0TEgpEGWXivi&#10;hhHPgEjv7G4xywoHC1P56+AJ+S2pCSJ0SOFASDpJD2uJ3rOwMe4iX/igQqDdqVlwa1nYn6EfDkIq&#10;ufANM/JcVo7rcRO2AhG9dvR08TurwaZ4QLpRo1yFAy50XQApKZDbyrAGASW/oNolKyoSsAWl4uIi&#10;vZsqCpUH3F/cMr4RB4jySVMmMFMx6BkhDP3H8mwm/VeeNmhcZgMGjzHZEbZzH1YR0KCd6LsHEeLx&#10;qi0il0ywZIcQUvM6l/0ffhxAtGvXbjvrzHNCIoZMVUbgf5PpsYBHoTC3AEYpy4dMQinp1owDGwEU&#10;A82UYXRPyqf29hSsISDB5MVQK0rRw/B/CT0FWAQ8l0IDiFAqCjQA8m5o9ilY1AwUlDjiF/eCNhJd&#10;m7KE6GptGuYORQg5eNwaAlCh7Qhl53cBlvB79Zt0HvcU2DC1wAfOUSjCJEssLRWO8Lv0DvQG8q7c&#10;g+VMaTwP7pDeiQmNKBCNx+xjUYalPxLiBYgVAVHogsoTwyd7Lv9NC3vyunOs7fW/sY63/tZGdLvP&#10;brr0d/bTY2rLlW0dvuUOJLCeWKqEia0UJNLMLRnyMkBVwj5pRyO2m/7BhVNY6KCgQOj5wID8KlIc&#10;3BkAwzIiLFwX4oTrZO2ocNMw7QWSxurwKR+5EwW6Lnw0gMpGFgd5zrORWOBjA3QQvVdo8E8BJeif&#10;JEwGVXgYlIreKO2rLTvSi3ipewAj0jL+VrZKW0T5jH6FFRRSlViJfh/3YT++j/YFHT51TlsUFhjT&#10;T4JFH8DLeCcECAFKXaPfXMq300pUwSjPSRsGfuYqbRnu0QS9KMoTfHIl+ZaXKwsICNE4Xaq0Z8iE&#10;dIJ048u4hbIu+VwSY6xyZFFS+ZJHQIkweiE5DlaqnsfI+FL93lzl9S//8Ec7IIvoww8/s527d9ne&#10;AxEeOwCJtrQDO2xwrdy9SoLFJfP4cHJYEEUhLBuEkJrXufBSNHgtXbYiFDQsIjKczHUIOYhCQVbG&#10;AqGaIGJhKsZSNA0SetMwXxnMJQm1ISBSDYT1QY+Ii7cHoPgUHJ6LMtHIyj6Fikxx9ywNoujSeDhh&#10;vGewgiSM/6F3D/cqE0T+ITwspTAOJXXOfzPKSxzCw/sBFAqEnhkmOAIiKatPfOXjjgGgAUR8hYJ5&#10;aCqoOs/vZTAgMOK+zVueHEDpcKDwUIh4Ls+nnaGg6UlykYrs6nNb2iNXnmbtbz7PutzxOxvc9T5r&#10;Xl5oteoxehlrsETuWIQe6cTW04XCFfNNvyU1loo0Ig5Q9NqVPMAqos0ujHHBeuA36X4BOCokFBj0&#10;InStK5/CeW0pGLhhgKihLAG+/IGLhquCuxcmwUp8PSIv9EmAIIQlw3lXhH3PV08fhHhIMgzx69DV&#10;4IIrD5lITB5RYcWCHOEc4JN6H6SwCfelMpKO6hi3CxBh7QdrPgVs8pPfz3fWypqUWUkZy64IFNLB&#10;BrkFgjPWU4uwDEvjAoG5MFdwkuTJGpMbRtc+QCLdsBgBe4kgVyhLjU8mAXJ6JF2vk8vykl/uMgN3&#10;vIcSWXx5etfh48fb1zKLdu/dKxjtFlAO2vaw1Gv6c9PZQJQphPu5TGsoKQFESbfsbwURD/1Cv2DB&#10;gkWhwKE4IZOU2MEqSgnDzSmYjLdIul/BZJXE9iL8aRquda65Cq3MWHoaqEEcRGS0AwhlZhvgRObq&#10;+SiU12w8lzBA5OOIHES8I4XKLSWOuRYQNW3OsiQRRGFAIkop4f0BTBAdhx4xPYNwalyu55kAg/lb&#10;xAvvq+dE5ZRlhEUka4htaAehEKuWDGOtVABQpoYCEe/JCGYsN0DE7+M9mGMWrCL9PgDBb/VtSGcV&#10;knyBqKHM+Kt/18LaXfcrWUVn2+tPXGNtb7vY6tY6RmnC57SxSNIAShYqChoFMv6WtNVFnGhdxp6y&#10;aKUqr7le4YCGY/In5A1KT42cXxjenzBcBwoDBSM0qur35gqa9XNyg1VArxQNwvRQVQMICWmRsnb0&#10;Lknxd2afd06e4zibJOMj/EYqL9ISAAVdk14BJQqwg4g0cPHnBvHKF9G7Ah8sfRq1+XAjsA29ZKmK&#10;lCkcVLIF9BA2ZopPQegs4LeyOmYjhRWWMfiTUe95qjRUYdBQLXDl5qmiSrWlkb7lqsjLAFQKRGHZ&#10;lcaAKD2/z0HkMCJ9Wca4WDrVQPuXXH+7ffgl30rDAqJcx4GOwb3aA1xiWUccRAhQSbpgHo54uJ9L&#10;yhEbq48EIo+ThBCy/8OPwkcS58xdEGox1v2hhm+MMpKZKpRkDrDAzQnD3CVYRN4zBogcQm4ZYREh&#10;TA4M0CHzdD9XdN9yjsIeG+JiAUK88DiIXLzNA2EfN4PC5QqFtcHC/VhCzaokAhFryiC8Px/FQ/gd&#10;YXqHwpIgis+OwAJGAZIqqKEdpQaIVLApqCgp7Wm6PyBi5UG+0c475escChQaj/UbAVGAju4NiCg4&#10;CCPIvZsdaOdWnaDrS+yWC0+1Z275nT15wzn2zB0X2B9Oa2rHHX+sYEC68VtpQ4vuFsL7p39DtLR4&#10;DlsKHWkJtF2xSXvygbE9/EZ+GwqOHuCSMvWGjxUCV36nFwKubaj3Y7WDPNXmtWUNBbApPxiSUYYO&#10;uSXE/VKFPIgsSX/XJFg4Jv/YD+mQis++H/t5P+fXcp7fy2+NgMfSJB7PbRbzgMKLzikdgDdpwXv4&#10;9YxLouGaPGaQpveC0cNWIlcKMIWueglQZjhKXmNWveS3k0ZYW6mPS0on+UZ/gdy2RrKGGIrBsIhi&#10;Gp1LlG7BQmK4g1xphTVJNWPg5ubR5ikXD5jhajuIHEIuWKtsc/kd0vdGpc2tz4Dh9qmsou0CBe1F&#10;e0J7EUCpCR/kcFaRhyUhlA1GWUGUBEs2CCGHBZH8R0y67j16WYNG8mkpPKoJMPcY0cqIVDKTmoBC&#10;i1sSl/uI7pn3jAGiagjpeiwhLCIWv+Kzv9lAROFE2A9AklKgUF67oWwoDcChYIfCrQKDMqFEHMf2&#10;jtjbxvVYRGG9JCyjKhrPcdOi8P7xCyNYSvEcYVhLRwIRliIgYksXfmjAVoGioRglDwM1dR1xARFd&#10;4nThs6gbo4lpH+H3sVA6EIqjfCMkvBZnn+cz5qqRTHumT5x/crH1fuoWu/a8ltb27sutsEEdq9Og&#10;kRVSuHCBgKDcCU8Pf3+Hjxcywkkf0hILkncOFqrSnXsAItwOegb5nUH0WxlXBIRCj2eq98/THaCR&#10;7o1U4LD4KBQAF3ejhDwizZRWPNefz9SJIHpfwng/xM97Hvo7I/47knH8nAvn+c0u0SqKYCe+gwcQ&#10;sY/4O/j1LNvho8QBDr1qATyCCy4YsABOuGRAhrFWdeo3DJZPADXtPjpH4zJWDRYi55DcQqyj2MOI&#10;JcQ0GKSkvFRlhAG9gEWAYlqO8p21xRnNHhazS1lyIX2lT9Ug0nuSh7St5uu35Cl/mp98ls1bsdY+&#10;/uor27F7n+3Zh5sm2f+hwJSGUKYApSRkkCNBCAkgSkLoULh8OxB98OGntk8vct75F4UJjlhBufqR&#10;+fKNS+SGOYjo6sSVYdyFgwjXDBBhFblFFEAEnFIgYst8G0AEdCiQgIh9Ci5WBPvBOpLSJGs2FMQt&#10;IofQ4UAUlAmACULeRtS8GcMJUtBJgIgJuyFMUGWbDURJ1yz06Eh5HURYDrQRhR4rGkH5PRQYxQVE&#10;NDoGywHFCSDSdfqtTVufFNKzWOnmhYt3Zstvx3IoqxBgmp8YegkLj/lXe/yWC63fq8/Y+OH97Nif&#10;H2O1c6SsKL2UOtS6pdEa8oLF/bi33z+5dVc2wJN31jvxG7CGwlQEFv3C2tJvxV3jd1DLlyg/6cTw&#10;Nh962xoXqFDJPaTGBkDMi+Je3Jf04H0cHAh6hQAi3sd/M+LH/q6EHe73ZMZFyDPg44vMBaszdR36&#10;4yByK8ihzXmegzDVgvlf4VNEEoAURL/fdZkF3cjfHLnNfO02tM8JOoCInq3Yu1VqderUs7p164de&#10;NFwv2tmKiuW64Z7JMgJCjLwuLcct03MFIhq069VrYPXqNwogYtG6MKI9ZQ2hT0kQASGEckNPKTqM&#10;i3zhNbfavk+/sgOU+b17bceuPbb7IF+TjRZQpmXk4oDx/cMByOUoQET7UTZJx+Ea2pnYfvmV2ZzZ&#10;71kODW38WIEiVxlSqMLCjHsKTuxWxh2LAKJ3jBGpcfGzNIho2KPHLMxi1jHdnfi+obcFxZcSBheM&#10;2kf79IrQaIyLQRgKiAKxMD/KhIKhNICIGjgolMQ/WUzBCiDSlrjAqwaIZLICogAjIKp7txCEPJye&#10;rySIYptCGkSsQMk7smhbaNDVswOMAJHi45qF7+brHCsGcD1w4LeG73wpPo2YuDl0I/PpbeIxTisU&#10;zlSB8EJC20+xzPlc3btcaXzB2Sday/zj7M7r/2B5jeraT352rOXpt7LuUpEKBaAI35XXtV4gkwWX&#10;9OCYcM47uFFu8oFePwYeAh7apkr5ACEw0nsx1SS0+UgXguBqFeqZukdoZNUxH7AESrjzJbouti/q&#10;d6lg88kgL+RBgIvegXZH3sUhhDgU2Pd39+NwTvnEiHzyyIV2tjgJWfsShpUwwRkJeqB85h7oCOnM&#10;vXgP7seW30/PXHCzOBZMsOzDsATBpxhLUOlbrv2KKllJlQJ2qSCuwt5AbhWfaYorHShdysgD8qNM&#10;FlBjO+bY4ywnJy8sc9JY6Y0L1jhf7plcdnrIGhcWKL1KdF96lRn+UGINGjS02rXrWW1WymzE0isF&#10;NVbGdPCECk7HuaGSUHlVftCDyXSbqhbNrY7yo+dbg8N0rbhu0X7btmuvtnHdsaRLlgmhw4VltYiA&#10;R83R1NklEzy+f/AjloT9IHw8ca+2LHDyZq9+dswxdUKGN1bChoGFAgWZHdyzquguxW+MpxqjtQU+&#10;3kYUexhkLcicjQ3Zul7hYWIfmQWIuFeoESVSBBYiAxDllbGghGfQ0IxCpaaYUMiweLx9KIzKlhCO&#10;kvGBQNqzUDq/3scQVVs/2mccEB+549itpOBi6Rm0EWGZ0SAfegcFJtwoYMZ55gux9IR/e513Jy5u&#10;TWig1Ja2DxTca9+4ZVR4UVB6lv8sbUYBTIFY70sBiQDy+LgCuifprucd97OfW6vC4+z8U/PsH/7p&#10;n+04uc70oqCYpCe1YfgCaqqgOYxJB9KTfcI8HbGGkAAiCiCFVIUFuHKvMHlXvwHrCMuPeVNMYC3V&#10;72YUfLGUHhAxXYMtEK5ujMZiSuUNEgq37uPC+7gkwxw4EQ7peA7P4PICIgmDGUPPpSQMOJT4UiDB&#10;xaZyQfS7+e3cj7RBuD/bcH+FB0tXEoDEeQEiWkU+ObUkgknWSlUzBjKq4MuqyZObxffiAAU9ZGF6&#10;DaCQ5ZOPu1a3rmBSN1g/DH3IyZVlo/j5gg9WFC4dlQhuGS5fYQmN1vlWq1YdO46vqtTPCZYWLm+u&#10;wBfc41RFHjt0ZJGqHOTofGHKPaOshuYBbQtVHk/79QW2dutOO/jZ57Z97w7bt3e/vJ50F35SHCyH&#10;CwNC2T60+A2N1VE8TlKwgACYb0NchfP36ENt7Lha9QN4GNmZrx9dqv3qWqkqNsQyejQTRGQWmRdh&#10;RJjPwo/n+DoHvreDKGS8EozBgyhSlSARhu+jUFIeQNKMz+rIzEYZgQ/WENBBQndwquACp/qYx7yv&#10;ric+y63SRoRChnsFN0zhepaDyduIAFISRLwfQkEO3y2XBYM7SnsB698klYLfwRYfnvcgnSjsKDvv&#10;zPuxT/tJuCcNqAyu0/NwSb2guYTCKCmXYhU1P0mKm29/93d/Zxf9tpWdf3aV/f2//qvVyWMEeWzf&#10;QSlj25ogp9/G/ZJCmAv35p2whgARMA0umaypJlhAem/AFK2/aBEBJyzB0Fir303camuI36d9xrcA&#10;HQeRT2cJInD4b0u+i7+PS+Y5xK+pvlb3CzBSujl4khLAqXhxAGvMeyyvJIRc/H4OovD1Wf2GbLPi&#10;o/7ilskiLJNVUwCA4uqVjEvCkiStsJ4KCgutQcMGdtxxx1ij3NwIJult/QYCi6yn/IKCUImEdJeF&#10;2bhI1k5BY1lJOcFa4iu8terINZM15A3UhfSkYfkqvxH0LbpnsUnAdRH9Cr2a7EuXGxSU2xPPdo0N&#10;13LPaLTekwBNEjYu2c5lxkseC0S0+US36nCSDUSIf0KaOOy///EnYWrH+eddHJaFAD5YQ4VS8FCr&#10;KsNC5imDKahAhkmsmSDymiSCiHai6LLx+V9AhM8d2oWUYA6i0PgtczsbiFgmFouIsGTDaBJEdCMT&#10;TlsKo7JdaXnvAKOU0JUfakudAz4OItw0LCQHEZIEUTO5Zi10bZjiod/NZEYWbUMhUADcMTIeMDAu&#10;h3TiHShcobCHws3k1eLYIH3CyeEjemF5WP0+fmtSeCYAwXIrb3mqNc6pbz/697+3+sf9wGod+z37&#10;Ua3a4Zvz3Jdn8ZzgpqiAcm3yHqGwSTxNcB9IK0DEqG/yggKBRcQqBqyBxDKsYQIp9wZyihNEFhGN&#10;rLQjUbCQ0MAtPQlWlFtAsqAcROUVera2SeDwLi68UzI8Gzw55vdwnp7QINLBCB9ZRXL/46RT6RL6&#10;pPhe+bAljbwyYL86zVLWVWif5FjhSRA5jLxyDfrdRKApoiG5kdVr2Eh5KmtHYMZ1Q4plPeXl5cqq&#10;OU4WUW2lMV35JYrHmk58oknAURhtpbwTPaJxcjFWVZHVb1g/gIhvzuUxFUi6Tv4UCViM4o7LycbK&#10;g/YguveTDdiUKUDEYFT0o7Fc7MrWp9v8Zavtw8++DHNJHURJsLg4gDIlWxw/DrPv6abPhE9aDm2o&#10;RrCCgI9bRcxL+eyrr2zFinVKfCmmFI1ue6ZZhK5hFUAUiwwsq1Lh1nGYxiH3gs+mJEHkmddECebt&#10;RU1YfQ4/ODTGqdAqgQBQDRDpnrg/oYaS8lGYUCIvqK5MQAirIygWLoCUnn0KVkMV+gIplLc/MGo5&#10;FPwUiFjzl676KHqejkP3vRSXdZUAVFBwncctiwM3FU/3oC2JBm0mPmIZVPdUBAWQApL5EsDD+/Ab&#10;KDi8L0ofhkKosDYHPieeEkAUVhWQxUejKlDyHh62TXXM9IziqhOtSUEDK274Ezvmp9+zn/zkB/aj&#10;OvVi3ui+XlBxQUgvBxGSLNBhOo3SNsy0byzlz2cErywcvXOwgFRIy2kXIo9JQx2HfCKPJEW0e9Dm&#10;JRAFl4w80Da6hHJHlY/Edwg5lELFkgEiF4cO6cSxvythDgt+j/+mGF+wopLQ84KVJj1Dp8r1jnS5&#10;k3fks49Y534AyC1Uf3aAnoMo3AsI6f2VJg4hpl8AIfQ4wEjC2J+w+mQe1lBucElDjyBWCrpQXGz1&#10;GtS1Y2UN5QpWuF9MPWI+Hx+6JH5jxQmuvHQjdhZIl1JtSsfXqR1GpedJn5nrSUcBHRwAiCaBNIji&#10;PDTuna9t1ENVFEqTQkGoSHrKonQAqW7jfLv3kbb2uTyeHfsO2M6MKR9IEjrZhDjJ9iEPQ47CIjoU&#10;Qog3TiPsYyHx165dB6tbPzeMAqahGkEBwsAulEkKRmM1C1GFLnsR2iHElgxL1iAOogqWPxCImoS1&#10;emMBToIIRQAGwKhGra7nULjYR3FQJKwiBMVC4VECrCMAkKvwIimpDzWgfYeCHYT7KYzGaHrAkltA&#10;GKwdvQMgCoouCfEDDOXGaRt6CvW7w5gSCoqAg3VAwaQxl+kfzGJ394zC5LUwSse9wjih1idZBd33&#10;+p3eGO+9PGxDHN65dWtrVFRpZ7cqsfPPLLd6x/zUfviD79vxOY0DiIKFoHtQQB22Id1SYQj7QZSW&#10;gCGMSVFNywDIAAryQfkcllLhOBEW3z2CijYxeonoGeL3RrciWrehFlaalMqiIj8cQuxHiyNt3fDO&#10;vu/HNeCgd/Zz/v5+DVM5YgM1WywhdE6iLXkIhMhPOhaCRad7evr7M/w54Z5Uso2w6wEAAP/0SURB&#10;VNJnd0EDhBIgQpeDO5YCUSluV1GhNczJEYhyo7UjsPNbeQ5QqZ+TZ8fUqmXH162j87EdCJfdu+Cx&#10;YgqVlkz5CY3bIf2oqMoFogLBCleOBm0GOGJ9Cn7SMazwEpUjKgR65uKoa6xa3VOWKUvgcC/yq0ie&#10;SDFtkOUMeaF5RYZBi1Ns3uK19qkMjjgPLTtwDicOIodRMvzv4jfJvj2IAA/n2bKe0Qcff2r7BbQz&#10;zjw71JShp0MZjFA44ghTiTKtuAwFwLVpEb5TBmiSIEqasRFENFzTdlSqMGWwzPtsIPI2omB2e2HS&#10;cwKIVCgpYDGzIT/tItTcEY6EASK2YQU/SRifkwBRLJAqsIKKAwhBeQOIdN5BBITCe2mfwk37UVgK&#10;V++HJYjbiSnvIIpzrvSbFYY1SVuVKz/ABJS8c/iMtCADhAKM9JuwkEhjBAuJd2UqAnAqa9nCcorK&#10;7dJft7bfn5JvP//B9+wXP/qJ1Woksz0BIgppSCdEv4kC7IWXZzC6mHTlo4d1G6o2R8lV4KpBJAVm&#10;JDVtRFgFhPHbafQMrqfyK8x9ooBImDsGgACCg4g4UT90jSDHszjGouQ9vPBnShIOvLcL1yDsc973&#10;eV6YGAuEqoV30fvrnUN+pq7xisCvTz4rCKCU/lRbQ3rv8PFGWUKAyK0hBCjRiJ1fkB8glMd6QorD&#10;bw0ukN6LJXdZNvdnxx1vdXMFK8YJKb3iqhBxuWAq0QLdi4GoRQJ3KFtKR9IvzMuj259rpEOsBBA+&#10;OaT7MyC4rJJKPEKIfMClCxaRXGzmzoV8kjBJvbQFet0qgKtI71+/oNzuerBdaH7B+EhCxuVw3fk+&#10;toiGal8y1mEUQBRds7RwAVsHDvv+VQ4XvswRuu6Ip2Piff2V2cJ5C2Xi4WKkM49CQeEgE2k8JcER&#10;FA9FrVCh5Nv2vjwmvWRxoanopkUQ0ZWPopdaBfNxBC/ukVQythEUabciuU+hZMt7cW3ITBVsriUs&#10;WEOyQijwQeEkbOM9Yo9ZaJzWMdZNAFECRrQXES+4ZFKKUBC15Rwjs32sUbwPv1nn9VwsiPARQ6ZY&#10;qGZkfA21LFYHKwcG60DxACSKT1oCIoBE2oZ9hTVvfabeSa6Z0oH05FtZVVKksmanWmVJoV3xO6VD&#10;cW37p+//m/30mGOsYaNGKgSVIU2SaRcLWRRqR/IotHWlwnBd+VRQHg2ktPcon8L3wPSejIfi9/i4&#10;KFaipOE6tEVImMLh41gcYEiwipoJPs0UV/vkC3lC+oe8CO8UgYNuOXA45+FsOSbcBQs2hmP9xC0T&#10;VNErH6nPmB4+01NaoUpAFaOnB89BT6IeUyFEcTfT8xcrkIoxjhNSepTKzZLlHpsWov4CI4Qu/YLC&#10;vOhu5TW2wgLlN0vXAF0Jlk495cuxx9WyWvX5kEC+5SrfsYYQTzsEywng0cYVKz3KExa/dFtgiW1x&#10;gqLSOW6BvMIq5VIXxbmKYeqH4rISAjDCbcZtDO1UeB38VgEJHSCfw1zH5ifau3OX2BfGgvv7be8+&#10;GSt7xYL9H4RJsTsOHMg6M9+hk2kRsc0KIpe05ZOW5LlkHKDE3+C3h1ijnFiTe4Hm08cUGFcaMjbZ&#10;Oh8LcexBw08PA8CUCA4kxmE4iHDPWJwcxXVF5Z6IK5/DxwuWH/s7uCXE1hWeYyDk7hqmO2NzuB/X&#10;Ap1qELEva8MHKLpFxHQP9t0tY4tEEMVrQxe/wvi9AUay1ii0FNZoFeGiqfaRguH6YHFgEfi78huY&#10;W4a4C+b7TVsCJFlKegY9HVXarxSgWFr2pGbl9sczK6zWL/7d/u/3/91+fGytMKKa9YpJE4R0Ykuh&#10;RvEcRux7IaT9pjajdKW0fEE0DjRUPqbgw+9pov243IUKPfenIFA4pPhIyHt+LwBSHsf2JSomWbgC&#10;Q9SNWIm5JPP5SOK/w3WBdkiWEWbwLPkTPpCgvA7Ly8jtaFIpHRI8SgQMvjVGpch13It3cN3wtEAc&#10;nl7ZsMIiAxOZtgGASsspzHGRMrfsgRLWURHWYJg9z4JmrBuk65RGbLEQ6aTge27H165j9RvxYQG5&#10;ZHS7yxpCfJhFsFooP7TH6V1jZZEqX0pvll+hLBUWCljyTpggGxvB6ZnMD9ZSHq4eS70oP3NYS4oJ&#10;xopTonetASJ+o/SJ5/J9wHqNi+yya2+XMfKJ7f/wE9u952CE0QFGWwsqYRpI2u1KCuFJECXlsCBy&#10;cdg4fNxi4qOJYR+L6IOPAohe7/mG6JofIORKFNwIFUISiWMyl4T0RjEyEwghmMi4LGGsiRLDgRQH&#10;NcaBjpUSGulQEC843NuVLwkgP3YwEddB5Ermkmw3chD5tUkQhYbpFIDCsfY5dolmfRpCHg+LqLkK&#10;QBg7JRCFfX5zAK4KOlBU7QeM+HIqA/vCp5f1zqQn74gr5hYR8AFCgB4JXymhF01h5bL+mp9yljWT&#10;FDbOtXNOqrBTm+Xaf3z/H+xf/+tH9tM6DaxuTpzR7wXY8ycWRPKO9I1KHtoMgIlq8OPrNrSwILsU&#10;nTAgE74nr/fDMqKdhH1cTDotmMjL2KgwYlp5Dni4piAFMo4Z/Bhm2OMCcL/U+/CbeSfPY5dsYYiD&#10;yPOe+XsIUAydBCnw8/ny2Eanik9bepKwIMkz7us64fdkSxogbhH57wgWRJkqjWIGFRYrLTguqHbL&#10;AFGEEA3HBQFCRbJI4vKujDESeIF044LwxZTjaglC2ubIGqI3rGHKEkICDJQ3vAeWXRws6jqscEGo&#10;FNeYvBF06tHDlqNnoteyxhrl5Um3CpTWLLGSZ3XrNLIGDVhaBBeNxeciiMKKBzR/hOeQttJT6TGd&#10;T6zZ3aigib0zbGz4JtpOgYimHawgPCS+YQhYvglEmUCqAaIkcDLDkuHshy91aH+3BFftL1+bvfpS&#10;zwAizHcUgULPFreIxEoX/gij4ItKsoGIsSbRRQNAmP9xoCO9DrErMlpE3A/l4TmIK6IrI1tgQlzi&#10;ubmNuAJzDwolXdKcD+EARddiheCCJUGUPA5jhwCQxC0iJFhJGSBq0ZJrcJ2ah0XWARG/N3wquRpE&#10;0UUDigCI96FRks8vhXYh3ScTRkFO0vHJp1mzU88MEDrhtF+Fgt68LMfOPqHE8ur9zP7l3/6vff+n&#10;P7df1GsQFJx7kybJgk+auQVETYi48jdo2Fg1db4KIRYllo2grvf2cULefc1xGA+jfKQA4VaEiicF&#10;HsBVpDRgOV8qIoYYAKJgVSTex/fZcsy+H7t4XD/veoBUVgAeYBRdRUDk2+SYIcBC7yIVkN/X78m+&#10;62w2ELEMB1MriuT+IiVlLM/RuIY1BHRYPZGFywoL8wOUwkqKslzQ9cLCAqtXv4H94rg6VrtuPblt&#10;glB+oQAeLSHvWvfKIeSP0o22qQAiCb2/wYLWNqxyoLRkhU3yC7cLi4dZ+8UlRbKSiuT+6Vm1GliO&#10;zufLymE+IxYTYAVEjLIGRPx20iFYiy2U/toy7OPci660XTDh/Y9lkMRB0REuR2cRHRZESeBkg04y&#10;3LeE75JV5EvDAqJA4bzCoOSAiIwEBH7smQqEgr+rRAY01TWUBGuIDGJUMG1FAIl9hsqXlggWKRAl&#10;lcWhk4SQC8eusDyfd2Hris29jhZEwRpqBVRkdcj0R6mDaawMAjpuESVBFL7lLwi14gue2q/ikzPh&#10;Q3yMn4pAKtPvxj0L3doS3ieAiELNfVON094mBHz4zj3HSKvTz7CWp51pVaecYa3P+JU1b93aGuc0&#10;tLNPLLKTKhvaj370PftnuWU//PkvrJbM/lwVfAdRMh3ZuiUU2rwk7JNfDeqrNpeyx6kMel/yUxYc&#10;EEWqLSHuq2O65gER1waYBQuCPEa5FS8FrDArX7U0Kx1G/YiSBEt8r5ogSoYl94lPAy5WUGWlrldB&#10;RfyjBcDIIURhjl/cTUOHbfK+DuYg0se0qFLjvWXxYEnglrkw3MSXcEUAEe6Yr6TIch9xYKdgk9tQ&#10;LlktWUP1rJHcpQJBI4jKhlfYDkLegbRjGxrI9Q70RoYR8lg1hUpv5S0N3IyoBkT0wmLt5OkdGGtU&#10;r2GO/eKY2oJeozDOiG7+MJhUIOK3uEXEwF70D1e6DEOhtcpWq9bBMqqdW2KDx06zj7/82nbs2SOY&#10;xEbovQfiV3yyQcjlrwZRMsxdMyDEPo3V3kY0bODwsMSoDxikgKPsZCgZ7DBi3hQ1ZGh0k6KSIYAo&#10;SApEwCe0MSg+xxFO8l3JVF3rkIuKEseKALwkiFwpPcwVjfdi34+5F4WediIvAEkQAR/ad6obpHUc&#10;5pgJRCh3ABFzv1IAqgEj4gpCuGIBRK1ayqpqJpcuzq2rtoqwBPVeAUZKO4YRkIa0pTQ76dRqaSEr&#10;CEsId+yEU84MMApQEoiaC0Qtzjzbqk46ReZ2jp1xQlP7w2n6Tbk/sX/93r/YP//gADuBxH6HAtHP&#10;rb4AxURLFtfn95KGpBPbeAzYI2BReAoA7Rf5jUtCwQ7jUhSG9cYSHYCHQkFhDw2j5A35TAFIFR7G&#10;pXDfMFhQ8UJvjgRrhakLzDQvYblS5Ynnj+dtEgoe5uc9n/1cch/I0Dsb3k3CuC9GxjcpZ6gHbrLy&#10;jPOSMI4ndc/kfQjzijNIsDZS1qAKKqtOYoG4/tLmxMchseBLBBmAA3iYhBotIiAk90jWDm4Z+/Xr&#10;17bjax8XLE6HEOd9nmF0V6MFyb7nCfBjPFGdhg3kMtcV0PKsRLBj/hkgohzSuxkrbdrpCq1Oo4b2&#10;i1p1w/fo6BBhICWWFL8pthHFXmkgS+M0vXKMX6OSqJDuAiOmFh3boNguufbO4J7t//CDACM4wDIh&#10;2SCUhI4fJ6d6hHFESYvnqAUYHfjQWFJyh0wzGUQ2a+pMy2MRp7z43bCwprASAZOXRjT2UXSARMFH&#10;/LMyTPiMCoNSYx3QwBcBBKgw3YP5HmgdlQKzPi4BSgOw3CM9xwHAlgZFF1dmxN8BRWPLsbcRodhB&#10;dM+wBAiDEBmZzVgdxthImd1aADJeYKPlkLo2VTjYAsfQSA3E6JVRJuKGNsM9k1UUv+RAz2AsMMxI&#10;D+sNF6TGEsnSaiKAMZIa+LSWxdPqpNODG9biNFk/Z/5S8is78Ywzw7bF6WfJNW5sp7cutyt+3dxO&#10;a5FnP/3Rv9q///u/2H/+8Af2k1/8zGrVy7VG+SgxoIjWB3lDWiABHEpfKgoUHquGDwqEJU+VLqEn&#10;pkjnlB8MOvVvsDOOhbxhy7URZCm3TQoNeLBGcB/KS/XbBQrawwAuk3fDsAm9SxoAcd+hQHp6heLQ&#10;SOYr55L73iYUXDPtB9csdZ/k9f68oKupvGMf8XCvrEgf0o02L9KkgayQOD9QlWaw3Mv0HNxPWSX5&#10;uZaT10iuNoCJkluQZ41L8mU10bNVGHrQatWpbfUaNAztNAHePEdpQhqGgYWp90CPY4+xwmVt5ebV&#10;lxX1C7lZP7Njj/+51atXxxrn5cii1nP0zEbSg1yBitUOWN6DL/E2ksT3FuzC71I51O9hi8sZ4Kq4&#10;1VYt53kP/T7WtkafscD5bHUjvefkmYvtc6Z+7GFC7AHbvffQNiIHT3LfweRhfxOIDh78OLhluz/4&#10;yD7+/CvbvWW3ndj6VKtTPzcoV44SlQQgY0M3dErhETKUjCVeGL+gHxw+6UN81SqMvkXREQDEXJu4&#10;BIIymDk2ikfBxqwGGmHxslDY0xYJGRfAJEigbC7+HmwdiLwH22rllPIybiYASMIYmwClloxH0nMS&#10;IGKfdjCU38ULDeOXQte9MtBBFNqItN+0GQor4EqxGAOFu1BMA28x1kQc/Q2IyuQK4pa1kPXTUiBq&#10;fkoEUcvTz7RWAlFzbVufcZaddNbZUubG1rpFhV1+3ul2waklVlFU2/7j+/8s+Z795Kf/ZcfU/oXV&#10;xWrNx3wX1BP5gVDgKGgoIFvS2ecqxS+MRvcqzCurkGIGSy66aSiwg8hr7jLaXpTODgVm3LN6IzPz&#10;Q5c1QNN5OgdYF8kB4UJeJIUw4rBPGvsx90D8N/CbsMwoUEFS+7iFnv8I1/ozuZ9b1dzft/4stsTl&#10;t1E4ab+J3/DPE9wbhDlgWCW4YowRYr5YUWgfwsqJ7lguS3aEdamZxpFjtWvXDj1lDfNiW06Y8iJd&#10;DMumKC2j9aP3TfU+Fgp0Yf2ignw7vtYx9uOf/Kfy9Yf2s5//KEwJadSoQXgGLlgYfa2yhFtFmpCP&#10;YTCk7svi/nFak95P2wg5pYckzpdT/pE/isfqDAzVCB8EQN9bnWQVJ55gDaSfF1x6o73/yacSvvrB&#10;4mnpcUQAJinfCKK/RnDPDsgfpNtuz4cf2wGJfWH267PPteNqKzH0kvXle+bqhzMgzRsCXeFRAgo/&#10;haFxAXChLQEASTEBk6BDY16J4mD6ImGEKAUEIClTwj1JNBokMbMp/Eoob6txa4gGV1ciV6yoUFEZ&#10;HUa8F+GudGxjG1EcDBncNAEHAMUBgxFK3J8wh5CLKzUWEXGi9SSLSDBiUGPT5ips5fxexpyk2ldU&#10;QItLlEayjEib0GvBM3ierKIqpnacfGpwv5qdKiDJKmp6ymkC0tlS1lJrWp5jV/zhFPvz2c3ttyfk&#10;W/06P7Z/+7d/sR/8hxT2Zz+x4+oea/XzZBFJAXML41gqfrf//liII0S8wNXjax7a4k4l24OaAWOl&#10;Lz1jwCe4a7qGAsNvpbE85JPiAiHGveTJVWC5kDAfCwFuOs8A2LBWdwZ8knnB1oHjACL/HCwcs89v&#10;4PdQmQFNBIubdbOp7Dyu39eFvCKMe7v4veOW9ImAKJIlWKAKhKkVoVewMbPi49dp69SpK1errtVn&#10;moVARY8YawnlCwSM28F1KhCcGjRoYLXr1LcGjfKD/gN7LCIHUei5QveV7myDpckQAEGogVysnwo+&#10;//Wj/7Cf/OSH9tOf/tiOPVaVTJ1aYeoIa1znU3kLIkCM5V3i14v5LVVhWEBDvRMgig3wqowUl7wM&#10;FYuehctcIJDllcpbcBhh4baUPraW7rc60ermlliffgPDMiHbdrM8SHpZkKRkg1Ay/LBtREcjuGas&#10;yLjr/Q9lEX1pW9duslYtToqNZIwCpcYQjFiWgxG7yYxFWdwKIYGY0MdQd4aTkwnMyuazwsWqQb1B&#10;FJM1uC3ASJAKNbcSzkf4BigpUZNuWbCIBAG+TcXzUTQHBMroBZF3QlzZOefK6IUgKi41ZQQPIGLr&#10;1hH3zZQAJUZ66x7VlpQEi4i1kyiUZD6FN3yriy0KX6R00e8P78W74KLJMirHTUuBKMBIEEKKm8r6&#10;KM2zy/9wsl1zbgu7+KwmdkplI/uZasx//bfv2X/8p5RWIDq2zjFWLzdHtWN6AKfng6dBdKliwSON&#10;4yRcei6VngIHhSX0Oun9Qy2t/Kg26yWhYVrxQzuGJLrcAoSeR2HiPG0TPoqaHh/yztOYNE+mvx8n&#10;8yVbPL+eruxQqejZuO9JQR+4hnjkK9dxX/SAbaZ+IjQfYOlhTaCnYRqFLJ64mFmcgEpjO9Y6wGFl&#10;xHqNcuw4gFSrTviGf/0GjcLyHaQBjcoNG+Za3br1Qjc6MxFYMzxH5SWsR0UFpOeXUA4AgrakcbCE&#10;9GxAU7tuHfvRj38QBAj9jErmuGN0zzqyzOTm5THhlYXTikPnRxiprnQm7Sk/9RmxLVAHqAowebS9&#10;lsSGaiSMJdLzwuhrWXZ8/SMs5cu4K4Y6SBdbqRJspDJ71q/PCwvr82FGBjUCl6Q4dDIhhBwRRLhq&#10;R+OuAaKDDGrSPm1EowaNsAZyy1CwekzQU6KyJVNxbch4lADxAuC1MQUDM90bzoJ5rx+JJHtmGHsB&#10;fCA0CVqtmLQ9BKWKBSAUAqCkwgIQXHHZuoXDMc/2d0AIC/GksGxRTLbh3ZWJmfenERHhOQE6kkwQ&#10;heUk5NYBqyACESOgadymYFCIq10a/SaUg7SJi4RJSSQFMq/5wkLFCSelIXTSqbHLXtuc3Lr2u7Na&#10;2rXnn2SXnVNhvz9d6ZZ7nP37D/7Z/ul7AtEPf2o/OeYYO65eLYEoL6S3t4sh/HYviPwegIIVhDmP&#10;C8Lv9UGmKDeFHPCwiFyASwpcCHGpPVl7O0y2VL4BIvZDQdA9sIS8kdjdYI7JH/LU0x1xnQn5kgCI&#10;HxPX89ChGnUrtiUinmfxHdmPwEk+x+/H1qHMfbmG34te0o7D+kEs3QpsGsgVqltfVo2sH47DV4Jl&#10;STB1wkFF+88xxx5vP//FsQJIA6tXr6FcKHqs5KapsFM+clTIsVK4NiyNQllQvjBfzOeC8fWTBjkN&#10;ZWnF5UF+9KMfyhr6UYAQ8otf/EJW0bFWp24tga6+4uv+9NbpnlhZzGUkDSg3wc2SW03e8s4AziEE&#10;UPFGQrMIVlWhdEXgomeuEUCShYQrzdI2LU46yWrXz7NHnnjePvv6L7bjQGyAzgRRJoBcqkEEUPYe&#10;jK5WNWCOAkTExzXbr2tpI+LvzVffsGN/UTtAB0WvK6uIhcb4UmmzVieHQknmolSuOGQCtUFYUkIZ&#10;EL6frh+McmMNxVX8olUULaKKYFIysjesx5Mq/ChnuQo8hQhAICh93I+WjiubQ4KwtNLG3j13vypk&#10;7dBzViLBGqELnS29WMkCx9bNde6BYvP7uBfCcZjOwPO5l673CbqM+g2FL2UZxEmhqvWkBKzGmK/f&#10;nl8QV0HMxUyXW0dNVIb1pXekB61l61OCxdmqIteuvvBMu+zXze3iX1XZaS2LrE6tn9i/fP+f7Hv/&#10;9Z/2gx//3H52fC2rJQVtkKf7FcS2oJDmEt6dtIkF3q0hGqmjW8YxDdMoJdMFgiWka8JYE9Ja4gAL&#10;NacqCoYIBAtAusAWF6mwifJd9wltHkBAEKKmDrV1eYSNA8LT0NOTbUhPSXi2hDCEazwvHSL8Pt6d&#10;/HGJUIp55Pf1PGc/6lEEHVusK64LbqeuZbIoPY5hMbP/H3l/HaZHla0N4/Pf93vfc8bQeLu7u3en&#10;u+MeEiBICCQEd3eXGWBg0AEGd3cnaAIJEeKeTjqGw8g5M/Ou332vqlW9n+pqSYBzzvt9z3XdV9Wz&#10;Ze21be17S1WpkUnBNCxOzwFxnSiOhiYtW+KSEzEIp6Kcs1GG6TBA3BmL0xedDRkyVIZiUEhOTcZg&#10;kwv5MPg0RLgqy0dZ5fL1HQDfdJoOcP0pCQYsMTlJWc+gQQPUEA0YsL8yogEDBsiggYPgPggsbCjC&#10;xklGRoquQ/ErH3ylbC6MCKd/TIP9JwP3w6AvDRGni/nIG48jcE2Lj6AQOZkgEmx/fKwHxkrbJ3Rl&#10;vy2pqpS65kaUKd95Xi+LV26Qv/2ff8HowMioEaKx8deCvuxiRlGAIaIBIviOIW7L238yJe8FaK6b&#10;heEDr1/rFYBh4u+Jh56UwUMSMSWq1UYRl4IRglQWDVEXfFHhrGBrTEZ/ucPGMBoW4H82IL7CIAud&#10;hld+zpivQEjPgHGj9eZoi8bPdLqMDtd3vMbLRuQ1UM9gMD1r4NZQGZdsgDpxJ0ANEAyUNUR9DSk7&#10;gHNPd6bXlQ7dvAbt+Xl6GDRNjPq8Uo51IG+qUK2Mhw/d0t9jJl0juhoKjIZ8X00GGhE/RMB1sGKg&#10;qrpayjEiFde3gbIXyNQR5TJraoPMGFMmk1oKpLI4TQ7Y71fy7/v+b/kNX/sxCKNlYookYkrAXROW&#10;MQ0Q06Q+LBfTzTqstxjrnQnT/JCFoiHaBy71E1GcMqLMWMZWNlwEtYdddZqJPLH+mFf6kRFZuvq4&#10;B/JOP5aJlb3VoZUprywj01HLE+7U2/xYZmxTvLf2xavVhXfvGTjGoXxjrbynu4HheaUsT2dvmsqz&#10;OBmY9nCNJgVGaFh8gsTDuPBjiPw8d0Jqhm6ND0tMxDUJxgkGKHGYGiw+cZ+cnCxxcXEwHDQaQ2VI&#10;XALiwRhwRwt1rYyKZQXkoN45zaN/PKZxCZA5NA6sKpHsioaIBuhAsCLvOnjIADCigcAQiY+PlxQw&#10;NX6WmoaI08IsGNBsf2ufSEhNlcHQhS9V46FLnrrm9n1mdhbSw5QSOvODjrmYhmbyTQG8ok1wpsP3&#10;jOVySx+DY3PrKLTRYjnujHPl+3/+S76GLVEDw699fPUD7mGEvvYMjsuQCP7nFYYo9mVnYXQZolg3&#10;viJ2N4zRLjVWf1FD9PzTL8igoYlaiaxAPpeUlI5RA9Mz/mdnt8r1mJD3kjJeaYQYjmtL3IUgOH9O&#10;RqWmZmBUAXhGiUjHqKzUEnJoBGhsuNjGrXzKJtjoCGu09p8N0PXj4UA2Rv63uHR3w7rxzd8aN8PY&#10;1W3IbNhdTK1rhGVYyjE3lgPdXIPMzm8fLSS4oMgGoFMgGOAiTPOqazCdqa2XnNoW6JMvM6c0ydFT&#10;6uXQUaUyug6jbNpg+fWv/pf8+z7/Pxii38j+pO2JqVquniHypmY0esyT1QeNE3VhHj09vG1eLROE&#10;5XNMthbEK58/IiNifIahIdVRHZ1XmZRvkOhGI+ANCl69GXvltJZXrUeUiZWVW368t7Jj+fI/YeXO&#10;tKm36corwTgEw1hYk2lGyPyok8H0pEHmO53JUjlN5elkGqEkMJ4EMJxhMCSJMBRsn4kwQnzbIttx&#10;sEaUGC+Dhw6SA2Ao9GFW/CczGjI0HgYlDf4pMmhYHDo+ZKCv6Kd/YIzSuLMJFpKami5DE+IVcbzG&#10;DQG78q4HHsgp2UBlRDZFGzzkAGAwpm7x+tL9NEwZ0yGH4GMjGWBgnDaS0Q2Jj1O52TxkCXARnFfm&#10;bxiPFODKtz1m83NF+hkjfm8N/gT7IAYm9sHm5nadWmegTz731ju6TEMS450Til0nMriGiP/VELmG&#10;xl7tYe4uwu67v/lGvsC0jDtn/D324OP6ilhrADQqw5IwH0bnYiNhxVsDYcOlm00NrNHrlA4VQpCS&#10;pqDjcLTRygFYUXzoks86cbGUC8baqJEed9Fcw2HpEKYTGxz97J5XC8PGSVZEsIEaO2IYi2MyeTWw&#10;MxPsANYJTL6B/y2++duVHYFGgGA5sMy4xa4Nn5WOfHuGA4aKj7hwragaHRJ6ZlfUS21NhRx7cJsc&#10;NalODmorkaYyUPih+8q//fv/I//+23/zGNHgQTBEGFXRWWiIaODMCJnehOWDeeRAwrqhfgxHWs4F&#10;Wxog66gEwzIe9afONDo0QtRZWR2MqBkidmwaHAPj073LSNEweWVvV7ceWJZ0tzoyI0IdqDfjW17c&#10;cjcDxDiG7vXrgXp5U222C8+IMg/cPUxKQ9mmkJ3AMICdxCen+OtFGCTh79UXgI7OJ+iTMP2KByM6&#10;cOAAGIohYEEDYZQGwFiQJWUiDA1NImSm69sXE7nrhjpK5Bc4UpEWDFUc2BAZ1tAEsiueOeJ0cJhu&#10;3R9w4H5ywAH7KSsaiKnZEEz5vLUinxUhLNeUaFx0W1+PEORqPgYiTALykldINoSZR16uIoXMLT1d&#10;ja5nhGDMwIg4FWXbIdJYz6hjrpvx2Exz+2hJgKE78viT5K9//4d89T1fE7Ib4Gnr72X7ru/U8LhG&#10;yP4Hhsg1PlGIMkSMw8S+/ov3ShD+Hrj3IcyPs9SYsOGyYZKm0qiwobDyrfOx4ulGY0R40zFvSkKD&#10;xA6QgUrlGgUNECuZiMM8OQ6VxTUbshmvQTXogrAtdrIB2tU6F9NlmrxaxzE/urNR2iI2rwZrrJTl&#10;wmRZoyc4zfA+g8O1BKSpbl355dUNz7xqPMgxZkjjHc/vW3FXAx2fUykaJZ0mYUqajEaThelgfkWZ&#10;FIERpZdUSWtjtcyZ1iyHja2SiS0lUpqbKAfu90v55a/+TX69376yL0fMoWicfBE7RlgaNpYvy8Hy&#10;wqubV9YhDRHDmCGiDuycZDLGZrxO6xkuXs2gMKw2WNShGSTr1NbB3c7OeDbdtcGA+hB0Y9lRB97T&#10;jfXOe+pOMG23Thje6sryZmAe7Z5+Fs+bJrLOoBfbB/Si4eX0mOd84pIwFSPLQTkOA5PQg4hgPt6a&#10;UU4wcPBNijREiZj6JKfBGGGKRjbDxeqBaohQH4OGyJCEJLAhGBcYM66L8o0LNEI0agloA4kwZDxj&#10;RLcEGCUavXhM7WgIB2JgOeDAfWHg9oMB4tSMzGgQDNIgGXDgAF0rGjaMr5pFnWOaRaRygRz54Iv4&#10;ubg+GIaIRorGh8dlvLU/TEMLSQ5ADDgV40cfMb1LhbH1Fum5NsZHRQp1YOJOL+uvtrFVyhuawJRK&#10;5O33PpW//etf+qL9nTBGnbtgjL76OwxOlwHq0RCZMQobnV7daPX0gbfv5G9//Q8567RzQP+8NR5W&#10;LCuYRmjgsERt+K4hssbFTLjTD49FpWrn48IfwVGcbhw9BsUlqiHip4lc5qK7cqCHlGsjn3V8pskG&#10;Z//N4JkRosGhUeOV8Uyme0+ZJtsasMmkOzumnokphsEBeDCRi69ciGY4i8vwhHUA04/lQwOsh+Ng&#10;vNmoySpYDjaVSuKCJUa1dMTJLCmWfBjjtAJMxZqrZS4M0aGjK2VUfaFkJA+SX//6f8m//erf5bcH&#10;DFA2NACNchgbMXd20Fm4QcC03TxYPqkP64HgPcuK+nEnrLgKea2msfKmL8pq/PxQBt1Zn9Sf9cl7&#10;1rG39sU0uW7jTc14z/i8pxHyzlp1nd2ygYByqSPLi//d+rAyNH8aRN6bP2Ey3brkvckl+EpUTn15&#10;lobgVjm3rmlkyHi4TsMpFDE4jlOlBEmAYSBL4Na3PliK/KaioyeivlLhru8UgiHie6cHYbrEqVki&#10;jNIA3B8IozQYbVkft4Ax4JEAPinPKR4NXzI6fAoNAOSw/bPuOYjQGJFB7Q+jM3DQgbpoPQTyyII4&#10;Vdt//wEwRAN1ykZjNGToUMxS4tQQpsAwcs2Ji848TkCdyK44JeNure2E8hUg3KjgupW+r4j58QmB&#10;5jeP7AmzEk7PCrwdVdZjY/tISc8vlZnHniHf/R2G5+uvYB++1kOO23ZEsyG7/sKMkBki1/CY8Qn/&#10;JzTOt3z0/zs9Vb150zZprmuRrJxCyfU7FyuYRolrE5w38xkpNlj6WQOnu44iWnlcH8rUyhmSkNzN&#10;EPE6mNMLVJYaIqex0hDpe7Eh3xoZGygbJhuodXzTy/WjQaMhsisbqtvYeW9GyUB5BGUxDI0gDZEe&#10;I6DxwT1BlsZwJtPuTbZ1BBpFshCWhzc15cPDXUyQ/+PBBuMxIifrzmKR5EEWj9lPaKuREw4ZLtPa&#10;S6W+FGU1aF+wof8tv/rNb2CIBsr+gzASx8VJQloyWFWW1gnzzrKgDqq/rw/dbIrI+mE4pkX9+A7j&#10;4loY+EqPDRG6wOzLYFgaTLI5Mp/AUPlXMzj2n6AMbgPzWIMdgaAuvJrxYJmZnlb+vKe7tSWWIa/U&#10;wcKbHMI1QAaGs/JnXBofe4Uq11G4JkLGQ2bCjsypjGeEEr0pGQxFOtdceJKaxpeDBQ0RkAL2kBBM&#10;zWDAMGVKYNtNBlsdMggGDVM71icG12TISYahSUzCPeqZRk2/fV9UKGlcs8GA4A1SmMpxRgBmNjgu&#10;AcZnKIwNmNUQGDUYIu6cEWRIXDPirhoNFdeThnEnDUyKa09cL0rEdG8Q9EjC4JQH/ckCPSPkGXUj&#10;CGQ9NEDcMNEdMxqhXD7EW4B4PFqQpwMM65uDcQX6T3JuiTz54uvC91vzfBENzRdgQ7YwbcbHRWCI&#10;zMB0Nzxd9/Zf3XS37HvZDfznP0XmvfOhZGbk6TyX0xG+/Y8Z4jQlISUThiVFqhtbAjcaAh5k1LUg&#10;dMCA1sIg0RARrBTSXGVHqIAEVMQQzp1RMNxet4bKK3fleGjSGh0bGTsP4TY2go3U/vP0byni6ber&#10;cNUpARuqYyisUduVMJnmr4ABouExeN+76lrToJ7WGagjjaCBnZ4GwisLb/eEDZDQtQMu/MMQs0Mk&#10;Z/JMBxoJ9OcrGUa01soJB7fKhOYCKcyKk/32/Xf55a9/Jfvsf4Dse+BgNUSD4hNQjpj3Y4SnoeEX&#10;XblbZ3nSjomGxGMDTJ+NkGXHsLwyH3zhGs8GcQdJ3y8NNx7Q5IIln9I25sRGbGyHRicoJ+4wIg2e&#10;A2OeaXi4xlelr7ylcfCMtelk9/bf7gnK0/pDO6Is978ZIsYnrLwpw8sr7z3GzDi8Ul+PBdEIsS1y&#10;0ZkshB0/GR0ZBkjfIw3jkobpLRhCBjphBjuj7kJ5Bz8TaVSyshAG7TQ9FUYsUY3AMAwEcWBAQ+KG&#10;yQCu38CQccrFds1zXco40NbZ5pO4swnmkVHAIzBZWq6sDx2Y4O/tzqXBwCSCZSXIEDI1ZUTcyt9f&#10;DjhgX9lvv3107Wjw4IFgRWBMQwch7FBdwObHF1ORhyHQg9M3HoDUE9004mCG3nk8r12yPTBf2ahX&#10;Pe2NcNkwuDxLxteJsLz0yX2UIw1SOeqTH57g56pXb9ouf4Nx2LZzN1jRFzA43sK0GSJbqOZVDZF9&#10;l4xf5aCxsStXvqPOEBHffPWD7IIR4vuI/vWPf8nF510qKVCM7IevONXTzjRGyBgfgh0Yl6TvoOGI&#10;xYOLPDfiVZ43lSNY0MSAofHKgBJhpDgykyXEJWNkQoeMw6jBJ4p5QNA6OK/WyQ0sRBv12TAJa7AG&#10;dUfjL/bj64cYYdD43Bq3ySnHbfwm2/5bg3f/m1yG4z3dqaMaOL9TmAy3A1knJpg/fiWDBxq5bsCn&#10;pEnb+a6nhHQ2YIycuGf58S1+ZXV1MnNik7TVYjSO30f+7df/j/xyn1/LfqDv+2PEHKjrEGlq5FnO&#10;ynRQP/bEueWLD53SsHFQYMPnVIMMh6zFm4qBUaJuqS+nMrzSzf0Kq+fXBctjAYx0LuTw1RL6ylGk&#10;xzLnTiqv4Trkfysr8zc/li9lG6s1Y2Sw8nfL3JXHr8jwpL3pyPjsRFz3YH65K5QEw5CQ5jHxIWTo&#10;wDC0bTISTlXIWsgSeKbGPnbgGYo0GJIkSUyOl9R0rs8k6JRs8BAYsfhkDLAJyk7jMNVThsNFarRz&#10;dnae1uY0kIaIH1zUXTTUuzc4eWuGZCVkWjRknGpTHheyaeBoeAYOOEAOABMyQ2SHHZUZ8ewS4qTq&#10;UYJ0GLJhMGJDda0rFfpwi58vaVNW5JdlTlm5btfzuUA+e8artg/OfJBnZUkAy4+vLeEp7aaWdpRR&#10;IaZop8pfYRtoS7hWxPNF7g4a7+1/DCPyGE8XI/LYUPTBRj7wyvND/M7Rd9/8IA11w/VcSwKMBSuF&#10;Z2fY4FnRbPyDE1Mki4fyWOkwROwE7HAsZK8Su6ZnnJZ560SsIH6SFyMNWQHABVTKswZmUyres3N7&#10;Da3LKBDWcAnemx/D8XmZklqMnGjsaoz8B1yt0TOMybXGbPIJ83dlMiz1MxnsbPxP+byaXqYTO5MZ&#10;IuaNeU7PBLjexkNtAI0SR6XUHK+D0OAzHBc5+WLz8cMrpLI4Vfbf93/Jr379v8GEDpD9B4Kuw6iz&#10;PNno2diN6ZCV6vTRKQ8eTuQhN3YyshqbXnE6pYwB8cywmBEgrPMzL2YULG9BHhkesmjsyKxYFgTr&#10;zgyN1amVn1unbrmbfKZF8N7KlLDwrjyLyyth8XhlmRA0Qiwj2xRhuZGZc11yKD/fDKNBFkO2ynUc&#10;lhPLyBsQvMV5LlDHpyTowUNiGKZyPFVNQzRkaKIMGILOD8NBQ8SvsHK5gXVD40YjRFCuTs+YDjo8&#10;Bx3KpgGgOxkZ12qSMjJgIGHowNS4DkRGZKAR4tSMV27vD8E0jKex+ZBtUlKSt0WPODREuoYUN1TX&#10;muLgz3UkGhSdrvlrefq5IRoe5Ju68L3Y+u4sGCAOWIQ3dWPfrJOahjYMmgXy9Itv6Hb+zi89RkTD&#10;Y9Mz1yhFTs1cYxR1ytr+7/ryO/knknnxhVcx58yQprZR6CgYUaBsPjLA0ZVfisiAsvGo3OwSfwcG&#10;ozGnLt6Dfh71Z6diBglrADRENEL04z2NEI0R3ayh2SKzNWa30RnYOK0DuW7a4BuadL2pBJSSnSLK&#10;ENk95RN0M1m8t/ToZuGtE/BqhpL39LOwNvWhATKwQfMjimRBZog8I4RyggFnhbOj8HAip6zsPBmI&#10;11CN+OnD9En73+7zS7ChAXIA6PrAOIyYatSztCHryEXjgU5o61cEF5z5KEk6GxzqjAaIYKMiGwri&#10;oRzZedWYOZ2Z7mYg7MrwFkYBOcpAIdPqzK07Q7isrZyt3CxNg1u3bvnb1e4ZxsKaDOtI7tIAGUkc&#10;DD1ZENvhMJQ1mQuNEP2UCbFtAxwIvPjooKgXspW4ZBgiTOHiEXfIEM8IDRrM6ROMxeChunsZrwYL&#10;MiGPxohfZNXT2nx4Frp4RoeLxd7ARN04SHPXisaK61i8cr1qMKZX3AHbD1OyA2F4XINE2LNoAwcO&#10;8HbSYAi5SE1GRHBHLW7oQBk46AAZgHCc/vMVItxBs3VAfc4OOnGpgGXEb9LxsREz4PSjcdYywbWm&#10;eQQGyBoZO+UQ+eYvfK1010J1JCMKGyAXZohcI2Tg+aGvv/UOMs6cNUcSkjOlbcRYHdkTUKgcXbO5&#10;VsAGiQrnZ1Lsm/KclvEAFLe42RjYAblDo9QWlUlDxFGIhodGh6Ah4m4S3RiWjZQNmI2M9+6ul9vg&#10;7N4asXvVuPX85A6uMEb8IKHKcQwRYY3b7Rgmg/8JS8vCEtbJmI4ZIwvHfNtIqmtC2ti8c1S88mFh&#10;XunPcAaWr8caU7SjsLzS0FiLivNl8OAB8utfwwjtuw8YERogRsDB8WhknE4gDhsNRzctD+hQwoV1&#10;X3/+JwUnaHx0F5CGA7A1HxofgxkAMzi88j/vXQNkVx565Csk9DEXgGXBcrEysrqz8jKobn55E0yD&#10;Mk0uQXerC5NL2D3rgv6mr6e7t6aho3k+p2OY9oJp0jjEw/AMG5aETgrwHA8NBgw5y5AGgXFYlrzy&#10;gCCfBiB74ZsP+Z36hCR07gSyIRof1MGQoXrl9v2AoUMhLwXt2FuoDgwR6jEjz1v4NqPjGUZvoVoH&#10;HICGiIyIRoi7dkkweEORDrfz9+eZogGxRihsiPgsGhkRjQ+NFw1Rom+I+F6jYcMGI//xmBamw6Dk&#10;gjSUYMBie+UrQ3joOAttlC9Uw8CEfqvGycoF+hG8Z//n60JS0J4/+vQz+fs/va9+EDRG3Gl3n9QP&#10;DJExI29K5v13DZE9HGvPpO1AmP/4j3/K1s2dOqck82mGFeS3y5JSs3TerK8v0IdYy3TUzoFybDQ0&#10;RFzYtQZrUy9aWlYKK5/GiEZHO6Xvz/9xyagEVI7bYN0GbI3OGqc1YLoHnc531yfiyYj4VDsXv/2X&#10;05tMMygWz2AyCcpywfCMS9i00Toa41pHokFxDVFggJBX90ojzbBmALLyvTl6AhojF6BZXuk5nG4V&#10;yoGDBsu///uvQMn3l/0wNTsAjWowRkwvjMeGmLbmnWWmz+Z5ayWsC32PNerINUI0QJx+2BSEOjAP&#10;lGF5UUPj39PfDIQLLa8IQ2RXtx7dMrd0KIPy3fRUJsBwbrmbPJPlyvDk0Kh6RkhHc3Q4neagY7Pd&#10;0QjFYRoVF+ctEcTpmhxfNuYZIK8sPCbg7a552+40DOzEPMBIVsEpz2B/oXggBonBQwZiYIjTtR3W&#10;nzewelMzgrtnPLvDemdnpny2A68tcA3J/9orjKYeD+D37YEhPiMaMOhA2QfGaH9/OkYjxKkZr54h&#10;GgiG5h105DkoxrGpWTwPZwJ8/CQe0zMepuT0jw+/6qeJylFmpRgEc3OQf+6cgf1AT7JD6kZjpI8i&#10;QUd9vUhBkb4qJCEzW664/mb5z3/9K5iWuWyoX4bIXSOiAaIFCwzSX/6mbOjpJ59FplL0XTmNze3a&#10;uGmIOLXgg5y6MA1jlIWKL6j0Ri19ZQeMFBdM2QHM0LCybW7OBmCGiIbHpmZmiKyxGdjhrQGbUXDv&#10;3cbN/2yc3HYub2xWVkRDxPUiMxzWqN14blyTG4Z1JsJ9fs3iM26XUSHd7VonM2PEqxkiGqquzl0J&#10;6usxKY6cHFUTWNbZMBAYDHjU4X//2y/R8AbqSd79McoNwejHcjU2RDnUk8cN+Alp5o9ulMlpNY0F&#10;6Th3vMiE2BmMEbGu2KEZh3CNgdfBPSNHP6bhGg0+p6cPDsMIMQ2WiRkKwq1Ht9wphzLNCBGUZ2nT&#10;n+EY3jVCBj6Xx2f8TEeWJfOiBgidRkd5GABOlYai/JQBwRAlwAglJbJ8YSzAAnTEJ3sKGSNuZ9MQ&#10;6W5WEj8FxDM76NAJnPawow+WITBEfHfQ4KGYGnHxmue5YIi4RsT2zmkzkQgWQl2MVXgd3AakQi9N&#10;po80aST4eAlPaA/2zwodgKnVr/b7teyz3z6+4eFzaB4jMnakZ4tgjGiAbLFamRGMZAKMkL6oDSya&#10;U8t0GL0iGBR9Gr8cdVlZIZkY8DjopYM0ZGTwy7PeNJIkgqxQt/uhPx98zqtEe8X0rnXsZBgb751l&#10;dqiRxodX78FY3xB5RqfLIPHqsSGP/RA0SAY1RJia8csdpx93uiQnZUgl35tc3yplfOYku0BfjmZP&#10;Vdv6RlkFOjcPHYINGVvKxWjPgrdndQx6XgJGhwaKoCHiow+cksTjP18UxobGBqgdH9Mpnq5mg7dG&#10;ag3ZGmv4ykZvZ5EIYzBuJ7B7NnL3f1iWGSDqZPLsv4WzDmVGiGtkXAPQnbFg5PMMEQ2QMSHrfDQE&#10;fOYpA+BDh2msdMThE9oMy+3VffbFqAgcOHCwfi00HmVIuUyPcqiDC8plB2V69KeedLPwTJ9g2vRj&#10;PgnmiTADRH/eW3wzQHa1MmJ5sMyt7oL6A9yyDetIMB0DwxhMJyt7XrlFzxP3ZHi5ZTDiYHlcfGVH&#10;Yedhm+MI7q3rgIVj8BsyjNvh3G6HIUL7TUnOkDQY+nT9EkaBxmU877wR6i0HUxKUrU6XONWCkRkG&#10;I0RGlJDM58F40BBsBIaA53sGDwEbQjocMOLBsngwN97aPKdoPjOiTuzU1I9gG9HBCp2bz3dxEEqm&#10;4RwWLwcOGAwMQn0PlAHAb/b5jfzyV79UVuydth4AAzQAzIjGiIbJe10IQaPEqRqvRAIfNeFZJyAe&#10;eqYg77lgX3n88kdxMcoR7RDlmI2+zIfPyYhoGLnQrvrSKKEtZ+Z5hj6nsEiKy2vgVibPvfiB/Ev+&#10;Idt27tADjjt2ex9l3PHFLuCr3g2Rd/UMD79jRvCenw/6/m//Ids7tktFEWg+pmNVDcOlum64VFY3&#10;qtEZOCRBF1mV+RSg4+GeBoiGiG72QiwaKS7KMSN6PgLg6OIdZPTWg1w2NDgeFYl7LjDrxwTRcNnw&#10;aIQo2xqzNWhe6WaN1vysAwSdAwbIGIzbIejP/wQ7hblbJ3HTsE7gdYSu0dnSZnh2TBoNdvxMlIk2&#10;siyOcKTengGy6Rg7NzsdOyHjWofniENjxKfx2SgyfUPGtw8OxZTiN7/F6IfGyS+6eovU3jkX11AQ&#10;pjsNDdOkzgxjhtJ0sLDMH8uHeaI+dKc/wzOsGlcnnulv5ce0mIat51l5mb+LcJmZLN5bmTAc45ss&#10;A9PgmSSmx7c+5gH69DwMCXd9vJebeUaIRoCL0bowzXM+vqFIhkHgw9Z8zjFDO5y3I0QZduqarCQD&#10;5Z4MGey8ZCVDdWcqDvLIOgbB+HhshK/o4JP2yvS5DgW4hsjcyMDY/m2aQ6RidsF2wXcBkRWlZWfr&#10;O5AGwHjQAA0cPFD2Rxr77r8vsI/sx+u+fFeRZ3g8o8Sn9XnIkczoQP2vxtE5CMkpGw0R2RDzkwx9&#10;sjFVzMnDQFYAwwJ2w5P1rJNsloWyM88QUWeyIuqalu1NeWkwGTYtq0QOOuRY+f6v/6HvL9u+m2zo&#10;K8ywODXrgREZXEbkMiH7sCK35B55+EmJH5YiVbXeaeSqehqjZjUyBwwcplM03pP5mCHie59takZD&#10;xAqmIWJmzBAZI+Ic2gwRjRD/qyFCI9FXp9Z4RkMbIEfA0G6XdTT33vyDeD6UHflg47Y4FpaN25VH&#10;sJDpx/D0N1n8b24Wn2HZgazDsuOzTLoMkTcNo78xEHY6wgyHdXq+CzybRsg3RPwOGsuII34mGjAN&#10;0X5ooIMTE5TeuzIphzKpP3Xkf6ZLP+rLsKYHYXl0y4pxzTgQJp9X5s3S4n+WGcuUsi1Nk2NlTfn0&#10;syvBdAmmQ3km04wR9bb6oWzKsTTorihFmZMRAdlgEsqEYDh4eFBPMoOV8NkxnnLmNvgQLvzyGS8a&#10;AxohlB1H+SyUh37iSY0Qrx4b0qfR0QH5Bka+iZE7UmQYfHf0QEzHOC0bCEZ04IH7wSANwXSt6wgA&#10;DVAcT22TBeHeNUTcmTOWoUDnZnvhAMTDgwlpaXpSmwaH0y6eEdp339+i3v9d9t2Pr45F/e/Hh2E9&#10;FkTjw3szRPbfDJLdU38uZNMQEcxXekaGPouWy9eHIG0bWDh1pxGifsrmoLeuc+lRA7Zlb3rJOssv&#10;qYbRL5Hb7nxMl3NofHZ/zYXrL2XXl9/DEH3btUYUha8w/aIhMuNjxuj7v/2nfANhI0aMQ2L5ykZo&#10;YMprONJ5L5gaFMfzF0leIy3yRlhuF9No0QgFhgidkQ2EoxMrgBWibIhXGB9jQ5yW8T+nZsPgR0bE&#10;09DWSaiD94WNrtHUGjYbtP03hDuEgf/ZoAkLRxm8Nzn2n/cMp+kjnCuT9wzjxmWlmBFyDZFOzwDr&#10;xNbp2OGs01nHp182r2wImJ7xpXN8cZxSdzQMvoVv4KBhsi9HuDRML7L52aAuI0EZVha8Ug/6MR9s&#10;ZMbKjHW4eSIsLybT5Jre/M80GN8aLeNZedrVyoj/zY1lRZ0Ips34VmZWHnRnOItjMl0Z1E9BNo54&#10;fEaOTIK7PXy8gY9t6Dt+kr3ntvj8GA1RHKZXZCmJMFR8oZ8ZIjXM1AHlre9WUlblLRqnpMGwoNPy&#10;UCB3yWiI9H1DQ8BUhnFL3DNEg4YOgdFL1jau7ZzGiMYQ964h0p00/FeGgT6h0zQe5UC98PWuzAfX&#10;s/ZRg7KvrgPRGPEA469/829qjPbbb185AIaF4HTtQLSFffbZJ8YQ0fC4huiAA/bXtSNu7evL12CE&#10;9BW3aEN8Fo0PxfIz1SQOZJfc0OAmFZmbrXHReHPRmuRBF69pxGG8tZ3llkBGg7z17kf6CaLtu7/A&#10;9Ays6Et+B+07zxDZNKw76O6xIa5uc0pGg0RB99/9gNJZLvaS4fA0cnlNs5T4jYIG5IDBcVqAbEic&#10;gtEQ1dS3BM9hcQpnhogFT7BCSJXNENmWPQ/w8T+vw+DmnkXR07nKiLzGyIy7xoKN0hq9NV7rYHSj&#10;AeJzcHbK18JQhnUOk2V+BOO6HZX/7d7kWPpmSFgW7Pxs3JyaMf+6hobpK/0N7IQWh1fr2FzgpwFS&#10;NoSGkIOOT0PEoxKseL6OlY17f0wFhqbwIVfvVR5aBwhLXUxvyqabsQtbn2J6bl6t3BjXjANhxsfu&#10;zTAxjMlkXIPVAcEy5zUs32B5Nvm8N70YnuVLeRbfwP9BmSMOGQQ7g77mlOd0uMUO1kMmNDSBSNTn&#10;x/hf12jY+cFGPAME464oDAyRt07EqR2nITwZnaQL0EMS+AjIMBicoWArQ2X/IQPkwME0BPth+rS/&#10;DB4GA8XOjTTYzllHYUPEaZtN3cwQ6UHHdLIMzAyyvBeTcft+XxoUGBCuA9Gg0JDsw/WhX9IY/UYG&#10;DB6kD7VyMXogrnwfEo3S/j5T4g4ajRCv3NanIeNVp2cwRDxnpK/A5etDsr2PPuahHfFgIxm5fnu/&#10;3DtfxodjabipXzJAI0TDxPIj+Poabv+nZxWh/7fKug1b5FvYkh27uVjtvR7kFzRCfKTDjI9rlHhP&#10;40MWRGNEI8SX5H/9w1+lpbpZmU5JQxMqqFQqK9Eoqhql0B+R+Nnp/QYORYWiEtHJOHKXlMEQYerG&#10;KZoZIp4WZmVzLq6UlYvUqAxeuUhNQ8QrGZEChmgw/HTnBQ2PjZEGRNeHkLY1Rl7NkBCucSB4z87A&#10;+LynDFusZlw3LPNjBsmuJoPxGZ7XMCwswU7EThoYIRoHGCGWgR5xQKexTs7Ox/AE/1unNBk0RJxu&#10;cI2IZc9P/NAwsZHy1RWcOgxC5xqIzpEEBmCsh/Gpl5UN3SmXRoML2tSLebUyJMygmHEw42O6GsyN&#10;4QjGcevAysiuLDtLh/6F3MDw41paJtt0NDkGK2eTYWXNsJ6uNPpc6M2X1GxOx9LVEPFVGkPQ4fT9&#10;Pkk8NR0PN7AA+HFU5yjPaQenYTy4py+fR/5ssZqfs+LULBEMaigM0UA+1MrpGJjQATBCA2iIYIT2&#10;PRDMhJ/6GXyAPoLhPZrjsZwkIB51Y1MxwmVEZrA8g+QZIj5jyYdhedSA7zTad19OsWhQaEwG6nTs&#10;V7/i619+KfuAFQ2CAdLXhcAI8ToAhuaA/b1pGN9dZIaI60Sc2pFZ0RDxjBGZEJGUliJ8t3YB8l6I&#10;tsqzQ1lsxzDwduqeZcM3iHINiwychlzXizgNRllm5OXBVhRIaWWZToOPnnOyTtF26rTsa9n5ha4R&#10;dR1SdNeDCH7FlQ+2fqvb+N/Kju+8taEn738cFZmsXxllhbOhcGpUiWmXrf+wgx2AKQIL1raOGY4d&#10;nXHYWNh42Rk4CnM05vxSz23ojpk3FQvDds4Yn42RDY8NUR96dRq6NUxeww3YYIaEOvHeFlHN3xq4&#10;e89Owiv/0/hxSqofXuTUELJc42SdgvkmXCOkBoUNHB2N5cGwlG2dLgr85A4/z8QTyjwBTeNDI8bn&#10;f0jZOTpp58GVjVkPPKIhc4rBQaPIX2ik7sqs/PRZ/gT9WBb0Z3r8T1gdm35mIOjOqxkn/rfyYhlY&#10;OVCeW86eOwcLGnmmQ2PHxW9PnqVDmVaHVs+EmwbvDfZkP/PPIwdd7xLiOZ9MffWFTjnAFL1zPvES&#10;h+kSp2n09zYMvMc2jP2oQcK9sXq68d1EOiWDERqSMBRI0AO4fKZvwGAYJO5Y6pQMAFPhE/K6PkTm&#10;QyND44KOyqutrdh9YIzgZmH5n52aT/TzgdpEYN8hg2SffflMWddaEKdfv/rVr+SXv/6l/GYfbxuf&#10;i9hc1KYhOnAgmNAgnjPaR34L9sTwQ4dSXxirA/ic2oGeIUJ+EsgQdcEajAjMLy+Xn8jGQKdG2QZL&#10;tIlytM2KKskuLZO0gkL9cCPfI6brcX7Z07Cz3PLKYRuqK+SAoXHy3Kvvyt/+JbLtK0zRvv6yf4bo&#10;O7jziPa3//F3+cc//ykzphymirDjssGwAbJTcs2GHYOGqKCoAtQ0TiuH9MxG5Mp6GCu/Y1EGOyWN&#10;EAvaDJEZI2NBZEWEGSJOzxifjdFrgF3rENYBrGNbI6WfdQq3Y9iVcKdmFtbiMhz/W8dQN0A/uug/&#10;FkK3KEPEfBM0Qq4hss5NmL4W1jUEhJYZ3dFpaYC4RkSKzIdQ+cR0LqgvwXMxvHJLmaMPaT5ZAb/S&#10;yW1sk+tNickWuM1aGpQD/aiL6WAwPUw/6k53u1o8KwO3HKw87b8HzxDRAJkx4mBFQ0KZ1q4Ik2vx&#10;rc4N/O/pQF1pzGgYuc1NowEGgU5N9kJDxJ0gTj14aC+OnQ1GiGtGPAvkTeG4VmeL0t5Vz1PBnVM0&#10;buN7T+WTtSeDTQ2Twei8niGKhyGCEULH5kcP9TAhjMSQIRiQudyA9M3oGMiQeDXDQ6NjxskMEkHD&#10;xaf0kzJhnLIy5UAY0n328XbHzBD99re/xdQMbAjsZp/9fqvGiDtpg2yKNpg7bGBFA/ZXv9/u6xmq&#10;fcGe9tnnt8qM+FCsvlc7PlFPgvOaBqObjekZ32ut3zpDHycLMkPEAY5nBGmMeJCRRojGh2D50yDR&#10;sGcVlUhpbbWkgE3WNI6GTflBvvn7D7Ljq684NfONToQhInZjWvYdpmL8yP5f//EPWbJ0heRlFuvn&#10;j9n4OIJpQ+FjAdW1ugDNaRcNUxyMxj4HDtI5I0cUNi5+p50Nhw2MnZEdk52BhsjbHfPYkGeMurMh&#10;GiGCaVujdBupGSS6Uy9rqG7DJRjeGJB7pbuFpxw3Dt3Vz09H48AIGSsyuYzHtK0TM98sJxogM0L8&#10;Tz/T067W4c3NYO6Mw8VCfl2EX0Yt4qIhjFF2SbGkF6Ic+YxQGQxVUZE+TkBWpGseaAykz5zbM20+&#10;1W1TMerMvDAdMzK8mv6Emx/CjITVP+Na/imLVysLg1uGNEBc8DTjwUZtMCNt5WFyCd4bTCbDMbzH&#10;ujlak8GAaaMjcBpEY8yFaT4OQUYUz4dOk5LBaDwjxJeZMTyZkBohxLdPWtEY0T0FBp6fbOZaCA0K&#10;36rIV+9yijcIUzI+k0ZDdCDZB6dAfI2rzzL0/dFouzrl8o2PwTVKZnQMZpTMXxeCsxAPDIX6//a3&#10;v5Ff/5on6fmA637ym9/8Wqdmv/4Nv2NHIwQdMN0iGxqkxoiHLHn2iAdeMXWE/69/+0tcYbhg0Ozx&#10;j/iERD0syXNKfGNAMsosA9NB/W4/pqX8MrOVEeuLX5Jl36cx4iucWWbGhmiUlKWjTtW4w1CV19bL&#10;/oPi5cxzL5a//uc/ZAdsyy/WbtsuvWFd545e0VO4PZHxc2D99p0Bovz/O9CTPq6uPYXpDW68DZ17&#10;hvXbEB8I/lPGjl3dAfeN23cpNgBumlFxYvwgf9PWHbJ5684Am7Z52Eg4+oRh+pmOpoPq4YTZ6KcR&#10;wOQzDHUwuHqqbhFp+HEDGZC3oWO7F8bPfxcgQ+N4OqgeGm+XXlU/hIkpD+rkY70D6rIB9en69wdM&#10;R8uUem6FngR1ZdsAWAaWl00ItwXo4LUDdeJgk4+NhFOGBOvQLSNDOG8G5kXlIR2mT7d1PtZCp7WQ&#10;s46yrL4Yjv8Bpm0IdPL/Mzx1iGr7moa5I4yhq248XXrTne5WXl6Z4j/18MvBhenkgu5btnp1z//r&#10;CcpEWzFoGfrhg/6gZeXD5PPq62PtV/X09TPdrM1t7tylYLxwfW3027yrh1sWho2Iv8mX0wE5Wzo8&#10;3Sx/Go66mDz/av0gRpaTloXvBoZDOv2F10cAV7aT3qYduwOYn+XHhcXVML4uGxlnJ8B7yvOxKSKs&#10;wq2TCMSEdeCl4ekXyEU6QT6QR2sDMfD1CQA3N16kDo5/TFwf6sc2okAc/A/iRuhuiEmjB/f+YE/i&#10;Wd/uC/0JG5ZtcboRonDEH4ufS+6eICrz/zchKk9EVFi3A/QXMZ2Abrz6CBsCGgs3PRcWJgzGD3fu&#10;oDP2ATPqgWH39XFhYYNOHtJlfQ/QcH7cIL6roz8IKPyBmYOQwYy0GaYey8PRsRs4yPhgOpo2DbYj&#10;uzdsBjpAvohuRNO/N9DfJUFGNgIwfUeGix7ri3mzfLqAn+bHLyc3jrY3/95NQ+OE3ALC4P83WZHl&#10;7MDSsHQ40LttxY3vQsP6aUXBHVS7+SOu+jGcr7PXHmMHatUB7VnLB+XOq7q5ekTkyYVbTjE6UU4I&#10;QT9x4msallZEHM0LZJM4a14sP5TF9DmoAxsI/rc0HBnmpu5O2i7cMHuDcHouGTJEESK6aT9zwimg&#10;EwmQtjv2qVAcuwbhca/p4z4qf4SVVRiBP6B6+zKD/BCsX7+O6RfYLgPD+3GCduvXl/YV8yfceD60&#10;vSEuER5TosIb3HAu+grb47gVEY+ICku442BPMntCOK6Bfj8pIfopZPwcCBfIfxd60mdPdO0xnDUi&#10;3FuH6i9MBu+9DuWTAHdAs3R6QbgxB/A77N6gP4TIEE7XjEdPoF5q/GjkzJi4CBMGwAZoG/AILR/q&#10;6+tA2et2oK5YJr5uYXDAiUmLcljeuPaoTw8I6xTo48MGXhdWv5ZmFFy5YZmGntqA/med9SMdV/ZP&#10;Roh68uf/sN6OfxDH18PSi6pDuscA8ehuhIh51pk33GygJjQs3LVM/Lqw1TNN29GHCA+g6gYZWj5o&#10;KwbVyded0AGVbgivbT5CNmH5CWML5EcTImdQ9/UKxw0jnOaPgcrz86j5DKXVG6LIkcHaGOtvC8jQ&#10;logwGg4Iy43Rzy+bvtAtLMuVskJ527Tdazfrd+6StYDZr6Dd+nHYVlV/1JWuAFNPtjc/LcLad39g&#10;caIQEy6kbxiuv9pyXv247tgXNa5Fpee69+TfX4TT/lkIUU9y9jaNcCb6g/7G/7EFuifoSR9X157C&#10;9Aa3YbiNr19Ag/U6l/efxtndRiG4JM90AqPtp9WrHr1Aw4b1AMwgETTm5u4SIkNkx4tIqzcwDZt9&#10;BcaO6fsDFWEDchQCXQk3fdxrmVBXRz/CCBjTtfg/GtQVOqsemqYPv6x064wDMGDpBuUIKDkjTJ6P&#10;mLxCZzO8Ltz6D0PlM12WJ9sV5HC7jtDZtz8Dd1c1VJ8IHex/mBDpvf/frVuCbtZeiXW+m8FtzwF8&#10;P8rV9Cwt+EXJD8I77qZ3QIggQ+seg5MRIhu8OPDynnqsjZBlsLYTwNfNlct7ylaE4mv+KT/kHgZl&#10;WFodqJuOragjlr9fB+rPtPxBPBhs/XQtfhjhdAiNH+HeF1Se5dNJ1y0HF264SELk14W1Nf0P9xiY&#10;LEduDJwy2VtsANmx/EVhA9JgeVtbDZcJ88B6snxQ7xj5jOe3MRdhOXsKt3z7AzftvsY+09n1c/V1&#10;YXFcWRbHRVRcgn6/CEfeW7hkqCfS05tfbwhnqD/oNT4zH1EY/1Vw0+0p7d78wnBlRTXAXoEG7ZWH&#10;939zB4w0BliiA/cEjUYw0zD46fWlDzvieoJhfQT+oc6kHdpHXx2um38o3W6gP8G4QJgABMaRhsQn&#10;Qy4p4sClBsaPb4jSR4kJB0MdEJ0wgJsmwXBGGIzYhMP0COhDeINul7HwjGus4dSr6cc4Wh6OG6Dy&#10;XPlOGTAv3uzOAf9DTre699Pn4LQZcpX4sAwBzlx19grQjXnnmad1/rmncBkxjNaJ/z+GEPHKvNPN&#10;0nbya4SHRIgz6zUAV+4Cff1wLjQ+y4X15aZlfg4COYE8TwfT28sbywr3TjmbbLa3jk6WUVd/Mrjh&#10;lQAhrDd4E75udEcZu0RA9QVUBurABkKiW159/yhwVYKEaCvSY9s30qBpMK4PlcW8axuMzacLN46b&#10;jrbTPYDqZnmFPm66bjlEgX6bUd5bwkD+dNsZ5E9XxCLyqYQHsLZNt5iy3Ats3PWFB19e4O7ks688&#10;xYDloPDu2SdcHVVP099H2J95tPRYrtqe2M99mBv9o3Qzfzee66buTp9x8x0F61dunD1BlEwiKizR&#10;KyGKikBEhe0P+hPfwriK0703MmVxDGYIw+4EZboVaIiqdML8Xbe9RWCg+wvE6UmvHuGXm5Vdn7Dw&#10;uKeRtYFHjboP3ruyLS7vrfOGO3VfiNHBgQ3SvGcZdPN38hrWVwFjEMB30wHVBnd/gFXQ0CMc4cow&#10;ktINTh1EkRtDIB/Qw9W+PmqkQtA4CBesnABumi4pUZIKfxeMo7LddspyYnnhXsvMKXc1tETYkDEc&#10;dHHTdsH09bC1A101CIFlalsN4TIxQmSEm3DDsz550FrbupMuSbpXlgDypPoyP5bfvqD5M8S2J4Nb&#10;Ri6YFss3IATUzW8HWnZ+uBhZ8LdyM0Ls+qtMIGh7gOmpMkNww7K8VA/c0y+sr8EGuGDw43/TD/e9&#10;9lnfz813kD5Ad4Xvx3rT/PLq6N0f2KDqIiqci6DsfdiWkuUpnC/mmbbEddM+YEB8klIjnlre+h9y&#10;WHccY7R+/HQj0orRx8lLWK8wXJ30bBbiW/+1fFr9q58T3kVYptW11Xc4jAsN75OOntogoW00DF++&#10;tjfcu2Ny0Od8P0OkHB/uhCvKv7/gwy/WB2LG1B6geiHsfykhMvQmy/XrKUwY3cL7CLsb3IKzyt5j&#10;4rEXiNKlL0TJ6RWoVEOUvG6w8Lg3GS7RiBnEQ42b9z11sL4Qo4MD1z+qHgNdgChC5BruABxMOYBz&#10;cMV9gB4IUU9gekHaQFQYoqc0eiNEDBsQHOrqu/UETYeyAZPrGi/CLe8w3HrSsI5OLqyMLQ/9LivG&#10;hVwacxIeXWXwdVci5NaHX0YxMowMqb/npjqxDUBnM3Zu2wjD8uciKhwRFZZgHjTfjm4x5e2Hc2W5&#10;bUPbTEi+lotflppvQGX1ABsQTaanQ5e/KzuMoJwI6uHr0mtfpR8HcuaR9YD0TNcoBHpZmewJIghD&#10;pE4GxNGyR7omo09C5MB1J7pkOHnif8ojcG99oavOnXT8tOgWECCGcRCTnh8vBqE43dIzd0dOGK48&#10;/re2GA7XF9z0ouDqpvDTiFrFCcvWcHTvSdZPCcr30+sNYf363DJzI0f57w1cmf2RGw7fF/aEEPWG&#10;vkiS698vROjSF6LS7RVO5UbJ6wZ/md9t8DGECFA3+ofkajynI7odsi/E6ODIC/x9uG6mY4zx8mH6&#10;ht11sPUH4m7wB2LC4vcEDQNYObuDXhhuGvzvEilCV278ew4imwESBkNU/I2h8qEh5iFLBf18eUEZ&#10;uUbbjefDLduYe6c+3DpXw6foChvrHobXNjgDp8HXQYZliDwFq0xcQQG0b7As/LKz1TJCy4CwMoRs&#10;6sstsPCZIMLVzdpQDHoI2xNYBkFbov7QQ+vEKWuDlg3kxpAd8wvJ3BNCtBFtwtIN0vdh8olgQHbg&#10;puvmu9e+6vtpffnpma59wdWxP9BVET+9KHTTDfnUdu629T4IEf+zHeo9dQSUULFc/fbltjvahaAc&#10;/fSs7ambm47JhXtM2SOe9XPt664+fhirL43n58WFpRvIoJsvo682HK5n1TUiTFiG2hk/3SidouDG&#10;75deblw/rZ8apkdPcHVyy+dHnyFyE4ny7w9cGT8ZnAyH/aIKMKaCI/xd7HVlOjr1F3uil8KJG863&#10;ISaMD/sfpGdGw9KOCut0Nhfm74Zx3foDV55rZNyBJIZE+AbWNc4x4XyjFwPG88O4RjomLoytgcvo&#10;Vh5RpMzQpRPCOnUTU/4s05AsjQO9bDXLzhOpDD+e1cE6EAKSAkLLy5dl0DRDda3hWBeAyQkjHN7Q&#10;l38U3PCWTxtklSQCaux9PbUMthKxhEjLhOH9PFGuEiI/7z8XVC9A9fbh1rPmJQIxYRBH68OVjXwo&#10;mTHwvx8ujG5hfcSkgTAGa28xcvy+o+Xn+/U2EJOk0I/t3W3/QT9w0tb0I/TrLyy9MEy/KHTT1+DY&#10;DLe8lXyE9Nb0/bblbkHrKi36oabjp+XJ6ZIdpOHCSS8GIR2DOqAe1MlHOH8B+XHve0GMXvgfY2v6&#10;gIX12nusvv1BlMzeoPXh5/NnA+X3UC8x+Q25/8L1NESRljCi4kUhKq6LqDg/CZyMdgP8rWEGDdQp&#10;zLDfTwU3jf4iSk6vcPIZVS6uv4KNJtRwYtJ33CPD4r/bEcPoza83uHJdQ+EOOEY8PPLhGdjAD0Ym&#10;gE80uoHufnjXSJubCx0IACuX8ODooksnhHXrJlyezKcjy+K4uhAxg5wTNyApdPcRpAW4ZCNIj3UB&#10;9No/fJhML92u+ogKG25nhK3Usr9RhtVdTN7o7tRvePC3ugrCA5o/P91Avwi4ZRGA7o7eKsPPVzhv&#10;mg8/HuV1I0S+ToTVudahG8Z0oTw7p0F5TlwlUsw/dfHDu4hqazwMzAPZXpvx5Ni5JdvmMrlWtlYG&#10;KtMt8wjQL4oQhfUggnzsBaLk9QbmKUpfwq07t07dvLr2Q/u/375IvgNCxDSc+FEIbKEP64var/Df&#10;wukZJStnyA3nPaZsfT01PODmp6/+GqOb4+72R9c9DNWdYZzy7C9cOVE6uKBfTJm4cpz2+WMRlKPj&#10;ZvJ7AvMfSYgMUQSGiArbE/oT3y2wsB/RW9we4cgMwy2k/iKqAPcUUXL7QpQcQ2R4J59uebju3eA3&#10;YmvIMfJ8mYG/H8bgxjMEhgEwv550sPhhGfzvdpzwoKCDj2/MdMAkHAPrGhodNJywAZzByzVUBvML&#10;wgBWLlGDlMEGRoJx3HyFobIQxtK0Ad/ScdMLgwaUCIc1RKXXDU74yDSYH+Yrws+Ft6IIvRXevVvn&#10;lO+Wjw7ifh2wjjiD50HI4NFzX5bWA8P5B6uJwI1XX6bByrEnuOXitj2D+RFB34Eepk+3tKiXr5sO&#10;qsyPG4Zl46RJaFn7/kHZ+gY8bMQ1LGDyGFbbNOP6bczKxcrGhaaB8IwX5IMye0hLAR3pxzhBuv2E&#10;6dRv+OWmcNztZaNhMI1InYGYMg7VKe2RG1bzRlDnkN50UzmOjE27vlDwqbANBOWGsSv2fxCXZQmZ&#10;AVAvfMeTpUVoHVmdOHEpR5+wc/TpKZ8uzN/acE8IZDEO4zpl1B/QfoTtfVT6Xhq+P8OF5fhtM4xw&#10;uL1BlFwXGgagnt0JETPhw2Z4PyWs4Fy46ZtbTySoL2IUyOwFFsYqTyvQKZy+CrPb2aB+IkpWb+hN&#10;B1dHF5Y3Bf/7iAkX6nSafyuTcFgf6u836KDzhOLpSgB024S8Eno2Rju8p68OngzrpB8jy7+qP9NF&#10;XCULlKlyPQNvRkUHUzNiMKjek09Il8YGYQL4/mEEcSnLd7NB2oNvtHA1wmUDmRox57FdTx8LY/Dy&#10;anm0srL68IiEFydIH/+1PBHPBi2dqTNNpBMeIJi2puPLNKhhxdWrf8hF+ptp0OkO+fTfsutL6dj9&#10;lWzeCQOPdPWTH4D3ugD0s45OWbN5q6ze2CGrNmyRVRu3yNrN22KwbkunrO9gnO1K5pQ0UGdAtymo&#10;O69+mWl9MpyG9XX19Vy7Y6esAcxWqN4sTwNXPnxsRFlp2fnxrSw9MtYLGM6g5RwC3HUFWdFVVwTT&#10;0O0N/55PEGo+qBtke23dCxPkOwQrE7vXegI0HUcHS0/bm5//oL2pG+C3GRdWVkF5+/8V/G8ycSXU&#10;zQ/LR9IV0Iu6M6xXpt3lGqhLB8IS1M3kBXKpJ2H3IX2tD3rgfw/6DqQIaHv3dbE+ZgjK0Pqb9Tm3&#10;7/lgmbONMp8G1dHXSetoB0gQ27FfR2az3Mflrc42sA+ZmwPrh0GbIQL9Pb0D+GnpRNDiukAaQbq0&#10;xX7axCb4GejPPGs4xkOa1paDJ7j8/6ob00I82gfem97aPgFrjxqWZUSwfOivde7XBcOwLHy447HG&#10;59Xu9xAmR2X55aH/g77qgO7Qpz+ISQPoRojchMN+PwV+Ltmu3nsDt2CiEFWY/x2I0k1hYXAfzlM4&#10;noXxOpaHvspB/SMIkcLvdNopaOhATOwR8a18t4dv8NiR2KFUJuO4MgAzCOpvRiMEGtUuA9oFGjI7&#10;e9Pd0Hr+YUT5uXFcf+9MD8JAfyNZ4TAaDjq6dWVlpQiVMQ1IeKDQ8mFYxjU5kMnBhlskW3lFeK9s&#10;4U7ywu+ssexp1EKw8qQcvutnJUjNqk0dshpEZ8WGzbJs7XpZuma9fL5uo/5frm4bZMnqdXplOMZb&#10;s2WbYi1JEq6UwfCEyTNoOGADyNKGLSBKJDGsP+aZ+vhgWbDvBpMf/kfedeKCsNQ7GKyQZz2E7U8s&#10;rAz/K2DtMmib/UBQtz6CduL/t36gZeCXQ8/tw2tXPbV9g7Yfwg+vcfz0+oISG7+NGegWDIAOotJm&#10;eA6QmgfTH+VlpEPjunH8Fz5q2w/J7xUMz3gaNzZ/Wj9oPwb2OZ0A23+/fK2MSQitfQU6Qi7127r9&#10;C5A89CG4a30wji+HpERXjHCvJED9fb8QAmJj4RxYm+rLXycY7MskQz4hCsez/+oGf8uzujkyo+DG&#10;VVLlp2FwZQSEHm4Klp1fpyw/hnHL2S3vH4MomS7CXCAmrm9Ho+CGI/7LCZHBTWdv04uSsbcIF0wU&#10;ogp0TxAlszcwjruyRDe38caE98NYfrR8zM2BhnXyrXm3xh+W6cLpIO5KW+COMEqIaKRoVAAdtNFR&#10;jBC5Hcdmxy7MsKm/GXQavgiYbAP/091NJ0jP93PRk7/rHgwMfhgbbKIGJotPf7esjQyxjILydso1&#10;nGeducMoaVxfDo1RYLgdfYItGoTnag+NGdsLCYmRE5KV5es3KbkhSH4Wr1ori1asloXLV8lnK9co&#10;GVq10SM4JEL0Yxj+JwGiDtYOra5MPzcvDEPyZKRpDWSuJbiaBDd7+aLmi+3T78NBf2Y5mTFmewAs&#10;z1Y+JIearqNHf+DqvafYm3gBmfERtBP/v0uIXLBvanp+mhoeeQ63O2ub1j7D8sMIJiIRuingxrKO&#10;kRsOA7hpudAXOMI/sAeAlTlh7TcsIyy/N3htAfd+2w/H13Jz0ie0TEP/CYYN2pejmyfbL1+6AVFy&#10;CctbT/6GmHB+HWg9OO69wQgRZcUQHQeBXD+/e0uIglWoECkKw8L/3IRIdQKiZPYEtSURstTu+Aj7&#10;GX5hAmwbKiz454KbTk/pRbm74XuDW3lR/mFEFU5fcAu4P4iS0RsYx1ve7BoADDFhqb+PqDx1S9v8&#10;nTJShOW6cMLFpOHEo9ENZpR+JwkMLO+djhPMOJw8aTwDDFMUjGhFwTpmGN1k9BKG94HODjRMxMBk&#10;YFwjTDH13VO5+fl3YeWn9065sKwCsgl/nc1zBku9AJJhkh8SHhIZkh6SICNCJDkG+umqzmYQoI1b&#10;ZPmGTbJy0xb9z6t3v1XWbduueVgNYqMrQQhLkmP54pXkJiA4/n/Xfy0IkJEyyiDxMqgOcFfChXia&#10;Zysnxud/wNqDloufDstPZ7IMjzA9IaYMfUSF+6mhZQCwvrz24rc5Py9BfhjWbRN+/l19LTwRbnNR&#10;cMO7sPQMKpvwyUBvcOV46Xh5iukzdGcafh665YNyfFmBvlwlwtWVH0Zf+ui2H9zctAhXjyiYTmG5&#10;ppv1LYbpSV5/03PDaVinDlzYqq7B9dM4/gq9rjr5YVR36gndNYzTjsJpW7phxISBzP4QIgPjWJkF&#10;bUzl9GzvtA/7cN2jEOgFmKyAD1AGZfu6uP5RhKg/iFkh0oHX8XQV/6kQ9eTLTwErFIUWINwMTp7+&#10;b4IODKG8hfNt/sGhPyesNaYwrMH2FMfVwYyNGyYmXV+mgbJ1APfjusuqZvzobjq40LAa3+vgUQgM&#10;Vhj0YzoG30gQNjAFhMIPE0N2HOMepOH7B2FMhhPGheUvKLtQHt066xHsG+gjWo4+PHlIF/cdPPfD&#10;1SDov3ZLpyxft0lXdD75fKVeSTRsJYawe14Z9lOEIyniW99XggR9tnqtYtn6jbJqC4gQCTj0oEFk&#10;2+BMk8RmxcbNsnLDFpVDnVzDTf2YBsmNrUyt6djmvV1+K9xApALCBWKlBIuECPerN22VtQjPLTbV&#10;mfaBV26P6VkhD/q+IqStb7JmGfllamXUVU7/fYjRA/kI2hygbcRvj9om/XZi9e62EzdPFp6IaWt+&#10;ew23WTd8DBz9wrB+F9N/AHMnuvp0FzQ9B3TT/PSQl279muXCvmXpuX49QdP2ZMXI7gUxZeu3a7ob&#10;IXLlazkG23kA3FQO2nmUrQwQ4R8ZLgS3H3GV1wXdNBzyHLQvpKFhd3jocKDkzS+X/qQdBVfvAHQP&#10;gWG1/ALb6JVfWAbbgrZvPw8/BYxLRPn9WASESJUOKW4J/6SgXKRj6VraewO34GPASnHy8VMjaDwR&#10;fj8p/MbVrzyHoGEjZKruEeENlrcw3DAqG6C726GDsKH02HG0s7CzmowIuGmYrDCijFgUzMh2M3iO&#10;exQhCg8wLsKEqDth8tJw9WU59afurAxYPmrcHBldsnYrYSDB+Hz9JlkMImPbW1wNIiGxsNbfeM+6&#10;IZHhahEJ0fyln8sny1fKkrXrZTWIi+nHvuiuFJtudFsNsqREZ7O3HWcrPsud1R6uIK3jeSafuOi5&#10;IB9GjqijgmF5KNsBCZ7560FtwAgRocSO8mg3fN0sv2G4bfC/Am7aauOsrVi789uM/TeCYmXswpUV&#10;hHdkqJye2irbYqjNEzqo9pCGC7d/sL0F/dNvIy5UjiMrJjzgpufaCOvDvSGsf4BQWas8X7YCfScs&#10;y/qg6usTIoZVUhFKK8Ye9IMQKWH0/cL+bjgXMfruAcK6GxHauvNLBe/pTv+e0u4N4XZsCJenlVlU&#10;u2N4N+8BWP6IQ5sU7jsuAp4QgajwewI3T1H+RAwh0kbjeEYp9aNBuUjH0nVhjZYwfXpDTIG76CXD&#10;LtwCslmP+ameIXSF9eDK+jmg+jCfEXm2zmGd0C2XIGxIXgDkQeP4slzElIkL+pm/L4f3MR3WD+um&#10;ZW7q7qehBhN6b9jtg/eE+fnhusGRFSOXaaFtcVvJDFtUB+7mzk4M0N1m8j0RItdAcqbvbVuBvPhy&#10;dIZMUFZIN20/rI+IPNE95kwWywzpGBlgO+MZIW4rreZ5IG458TzQOu9M0IoNm0BEtqqx0TpAfJIN&#10;khbGoRuvK0lgeHh67UY9N7Rg2XIlVEaINu7y9SF4j/qgTmu375BVCMMVIm6vcevMVnl49VaDOpVw&#10;cSVJCQ0JUSfuEXfNtk7E75CVW4DN3pbcSuRDCRS3zEiGuDpEMoQrn2rjipG6QY6SK5SFyiapgtx1&#10;kKsvZYSuzC8HJZZRF4n0yjEGdPPB+lB74/t5K+OewXVtQJ/w5QV17UPlWntivbC9sA0RvEedkhRo&#10;2EAv7z/lcFDXvECOxukB1jZjiDnbSwQoz213pnMYGt7vE6of20MPiJFHO0SE3ALwv4J588kIoIP6&#10;do+YxMAvt25AmZj9pb6u/VGw7Fw5gNY5y9jRiWF7I0RaX5qel4abF8unpu/rEPjBPQy3fE3P2NUg&#10;6h0bLgDjA3wCzF05srLbugNkyEcHSNEWQPWJktULtO2xvTnlFkZMO3Pan2cPvTAqy8l7AJY/+0Uf&#10;IEfQFWLA5Q38HxXewDB2rzo4fmH05t/9ULWjhCkSpWBvCCdihW6gW1Q8Ihx3b6AV249GoWH9e23Y&#10;/j2fptI3Ae/qAj+RYAZUl7sJ/39/YZ3B1S0cJtAHYYIOy3AAO3WMQWIHBFw3DWOd35fVDU7Ybg2X&#10;gLuWIQ2Cj4AEaAeAThGN33Rw3bql7cPK28o8DJZFmEjEyGZZ+bqRQISJSH/gDWbMK/5TXijPYWgZ&#10;+PXB+G5dRumrUHLhlTWhfYxhCIZn39LtIK9/qR5IRwdUpNUB+dwuIpn5dOlyWbpqnRIHkoY1m0gc&#10;OpU40Thu2/WV6snDzKvWb9ZVF/rxYDP/r1y3SZYsXyOLlq6Qz1et9+JBPkkHt7RWkZBwBYZ6QneS&#10;1DUgH8tAhBatWStL1q6TFSA1JCYbdqCv6pkGkrmdAflZA8LCvrJuJ91AlLaD2GxH+J3I3w4A4TYi&#10;DYJ5VyB9XlmPG0mCQMDWbAWp27ZNVm7dKss2bZLP1q+Xz9atk6XrN8hqkKsN0GEL9OxA2W9hmVEn&#10;xGWZbma58yWIJE/ABuiykX14105Zh7pYC6yhvXPqgGWh59NQ5qxnW91hfVjdGaxuw4Og9SnGoQwl&#10;LiTYPskOBhO/78TIpN6MA+gg48dTIu5Dy8fsJNu8ryPlKSifcUPo2Ob5m56mu9kPa8fWlg1BnhjH&#10;D2t5JjQO2p0bx9yM1FlfcfPqwvLrbX1Tfw90c/OuYaz86AdovUO2my+DnbEJ58kFdQvKDgjKH/dc&#10;cYkiFyozVA5BWYRh5RByN1KjtodlAHQgLy68vHn9y6DEKCTL1S0KWh7QL6bu6A75Bv53y0JtO91R&#10;Fj0C/la3/YGrs/Y5vx2HQZ7ByRXhcg/7zzCu7j3B0nXdLA3XzXTzxsTwCpET6cfCTbQv9BQnKlM/&#10;J7QRMD0tnN3BoEBoJ/P1+bF6heUYwuE4G9IGSj9A68jXzTVSZgR6QkwaYT92kJAMDct00fBjQCNE&#10;wCj9WEK0J3DluXJZPqaXXv3O3F+wY8fkD9D8RcCelmMYm52GwTqK0RHlunk3jB/A/9bXtL859RwG&#10;O+jWL77WK1dg7KkwrgjxP8EtMq6yqMHgahJfC4ABUreeQJQ4wFNXrjSRCC1dCRmfr5JPlyyXxbiu&#10;3rBF2xbjrNnQoeD7fXS2yceNOQgBGyBr1dqNSG+jrNgEUsVVHh+rO7aCHHWiXSIcjMl6JUXbvBUh&#10;Hs4GEfPeUwSDtmW7rgaRtGzFILFt51eajr5TqKNTNkHPzQjL1whwQNB3V9EAqiHkChSwBSRwI+Si&#10;HD7n03Gr1wVlYMaZ5ceyZRlzJYk62eCrq3CsG7+96yDAeg8NvJZ3rW+UkcUPw61rhfUl6sF2QsLi&#10;yA5WGCGTkx01xIzDK+IwLZ1pI10XShboDv9gENIy8mU5oFuAID78GMfXT3V09YYswtqxQfWhTBd0&#10;tzAmTwcUH+YXgpueq4em4evplpW5RUGJEeNBrjeYdbeBTFN17UUnQ7j8eOUEI0z2CMrrjRCFwxvM&#10;PxZ0R7oAib0LL2+IC/JuiJIRlZaLmDKhnr6u4XDaF5j/kPtPDWtrPbW5KH9eXY4QjmNhohAVlugW&#10;1u/P/yMIURR6Vf5ngkuIrAHFgG4/kV6unJ7k9YcQqV6ODBdR+VA3N1yEv7r7xiHKwO4xIfLzE6TZ&#10;CyzvMW4hmSbXCJGnk1dWewLLl2tsXYQf69enaxA+Ssee9CRYb24/U3defTkE+4w7GyLp4RkdEiF7&#10;PJ6EyLapSATscPLK9ZuV4HBliFeSIurJWS4HZa4OLVy6Qj5euERXh5byabN1G/QMEcHtt8/XbJBV&#10;6zbLhs2dOiDxumLVevls6UpZunyNkhsd5JlXlB31tfNCfEmi91I/+CM9XZXa1Al522T1+k6QLdxv&#10;4GP4JGudumW2ZM06WbB0uXy4aLF88Nli+XjxUvkEZO0TuDG/zLueJUJ5sHzUiCPNlWs3Idzn8vGi&#10;pYpPlq3QMrHy08f9Af5nHJazPY2iAxnrya87HeBRtzoAA8HTiswPr/BjO7H6Nbj1ZlB5ziAVuCNt&#10;JUYoG4O2PV+u1xZ8ncyf6TqIIkS8NzcXbjoxgF+4nxsoLwokHduQBqHvvwrpEMSnTJD+sFwXrlwr&#10;J4LyVC7y6JIhJT1MF6RZ3wnkhwn86Gak0kmHxFz7GNOJ8I/SQf8DVoa6Fa6EKFbvIB5XePyJDqH5&#10;d2T3Bjfdn5sQdY0ZKA+VhThERHzLf1Sef0pYvwj6Ry/+Ue68j9LfjReGhYlCEI5tBmUUeaiaxqQv&#10;mKDe/H4MIpX+EXDlRSGm4fhuwZKndSw2fOv08I9Kpze46UX5RyEID2gdMW0fpo/bmV1oPIalzgb8&#10;d8NrB/DlWN40TfqFjSoNOw0W7xnG5Pv4SQgR8qizX6bv5yHwM3kA06d/MKOGTm7e+wNvoPDh59GM&#10;bhjekr4XJlw3Afw8a1vywb5lB4ut/tSdbiAT7vIwr6s2bdGnwD5btUYWg7hwJYgDvp674ZNaer9F&#10;nwgjKdJH5LfwBYidSoR4FsfOH1FX3i8H2ZlPAvHpYvl81Tp9ouyTtWtl6abNsobncvy0Gf/z1evl&#10;nQ/myyNPPSt3/vlBufeRx+Wpl16VF199R1599X15462P5J15n8gHHy6WBZ8slyWL18qKzzfK8mUb&#10;5LOFq+S9dz+VV1+ZJ6+//r588PFnIFQgN6tAuICFuH/344XyyjvvycvvvifvLPhUFoD8LEI+P0V+&#10;F6xeI5+sWSsLgU9W0H2NrET+Nu/+Ssts0aq1Mu/TRbLg8xXaV1neS0GsSPBIErmdpO9kQn8NzliA&#10;FHLVaxv/YxC1rW71cwZaj3SgrtG+g4/ror3rJInthXJphFnP6gY5tHUB4EYgLNuw1T/7LQc3XdFw&#10;2h3DUo9gm5Uy4dZbG9SJiN/WKMdIg/YBVz7QrW0C1ifD6BYO+jB/WyGnE2VEQhSkRfkWjvF1sO6y&#10;L2Fb0lMa2n8Bbtnq9hT/+/nXMkA66gfyQbC+1A1QkuTXr9plJ50+CZGvmw2oLlzd9oQQKSly4veG&#10;rvT4H+UM6JYZ/KII0U+xZebWSU/xmVe3bmNAGYYI/7DMKLjhtd37PMF1Nz8D/7vxXXmue1Q8XntK&#10;oyewrGLOEPX3sXs3zN6gmyI9uFum3bh7gyiZYWiD8a/WODxjQ0OERov/SoKsgTGsI3evQf0M+B+j&#10;t7khTSUb7Oi4GqiDGn5fV4IzOZvNMa6RFJesMC8Wlvl0ZapcxLMy0LybkfINs/53dNM4KBOXdAWw&#10;vCDsnkDTBqir20lNntaLr09AVvYEiK/yTH/cazpIrwuxcYx0RRoNwpcVJkH8z3M3/G99je/54QqI&#10;kSGCgzrJymIM8gRJj8Xn4WdiBcjQknUgH3qmZ73+1yeyNnuEhgTIyo4DOsnQ+/MXKsn5cMEiXVX5&#10;cNES+QSkggeYd375rez+8jvp3LZbFi/6XJ57+kW5/Y575I677pPHn31RXn//I3n+tTflj7feJRec&#10;d7GcdupZcsLck+T42SfKKcefKmeccpacCZw691Q5/qjj5Ngj5sjxM4+Tk+ecJGeefLpccNZ5ctn5&#10;F8sVF18hV15+jVx/7U1y+213yxNI58MFi6Hzdun84nvp2PWNnl1a1dmpBE37F2zNspVr5a15H8pz&#10;L74mr735rnyyaJksX71BFi9frXmZj/9LPgcpW7tJSdeixSvk04WfyzK4bdjYKR1bUV9bYLc2gDiu&#10;6/BeFolyVzsG0sg3afP9USQVHARJSviEGP11ZQnQFR6/zbj9QQmTD04WbAWR/Ww9iIIRBM7KSaZ0&#10;oPPrhitqMf2Cbc2Xb+06DE3Tb/8a1nE3mM3Q8gOsP2r/D9mPQD+EC+wg4pJIMK7r7oJhXDleeh4C&#10;G+Cka2HUpkA28682i6D98t3CoDvPxSmpBSxssGqEe9XHT8OF2kYSLZAXzx/lsouAXwi2UmNgXZFw&#10;2RkiF3qwOUSGFKFyJLRcmO+Qe8wZIujFNNk2mOZWuBMkg3Snfjz/tleEiPFVBsIZ+D8UjnK8VSov&#10;zW5l6cTv5geEddIy8vNosLTMfse0/T1ETzLdMK5flHsUmJ8fTYiiBLtww/Y3jsEyHiVjTxAlOwas&#10;WHYcNGxWunZckoWwMTKD4jcO06+/cPWJ8qd7jN5+WKYZZdAYR42ET250aRu66hYP7hlX4znQeDA2&#10;Spz8fFGu+RGqH+AaJzW4Tln8WEIUzncYbto2CLigDlY3ml//vt/Q+nT0jEBYJ5ablkXIPYAfTwmP&#10;T4jsfg0fOQcJ4n+Vj/BWLrxym4fbRLp95ZOi5Rs3B33TCBEff+f7g0icuO3Fx+/1fT4btoAUbIw5&#10;TE03kqGnnn9ZXn7jHfngk0XyxrsfyNvvfSSLQRqWAvPfXSAvPfmS3PG72+T8k8+VU2efLJedd5nc&#10;f89D8uyzL8u9DzwqF11yhcydO0eOOuxgmTF9qkyZMFZGtzZLa12NNFdVSktlhbTgOhxoriiXpvIy&#10;GVldLZMammRyQ7OMq22QsXVNMr65XSa0jpFxrWNlbNt4OWL6LBCl6+X5p1+HPqtBdDbpuaHdX/+A&#10;tvyFvPnGPLnxuj/INZddK08++KTMn7dAXn/xDfndNTfKSSecJsfNPUXOPPNCOeecS+XKq26Q++5/&#10;XN566wP58IOF8srLb8vddz0o113zB/ndtTfLn//0sLz6yjtKolhuXHmz1waQJOnWH+rBjg1ovREk&#10;q/6qmxIftn0HASHCvZIltA/2JZcQKVDP1n6sDbHtu4OHN7nx+nMU3Lan6flt2baaVCdfbpAuENkv&#10;HVj7dfUhYuL6cOVqPJSX9UnaER5aZ9672RzLnw76X8o2Qp+O8tw0b9Sf+cK92jUn/I8hRPpQQw9k&#10;iDAiZCAZUSIGWN0YtGzCZIhAebjheoNXvrz30iMZMSLkEiKGidWzuyyru0gwjKOj1hnSop/VGe8p&#10;h0+oEbwPl2VfMBk9wU3P0jREhY3yD7uH4cpleK+Mu2AyXD1i4I+tv+iN7PQES1gTCBWOQQdZH2bU&#10;iTDpcmW5sIIg+grrYk/C7glcfbSA0bii8t0rfN1cUHZkWMDKj/dmhGwgtbiBXrz3DYprWPoC5akR&#10;Y3o+LH3KZxgzyAHp8v/Tzwy0xXFBP4ahf1i2t6QdK99NpxMD4g5gO7B1G8K6Aw/iaNooA/2PQYGE&#10;yMgg0e3sA9zCsHMIKsspN10dgm6aL7+sCT2sy/ZM/Vkfu7060Xph/ti+OZhy1YerNgT+c4mdH1Hl&#10;yoRu7VBv1JnJ5yoR3VeAzPCJriUb+VTVBlmGK5+0Wrudj5t36lNc+qJDECJ7w/Q6uG0E1m/e4j1J&#10;tr5D1mzeLms6dsjytZtk3gfz5cmnnpZHH3pI7v/T7XLVRefKeSefJGcdd5LMPvRwmTZ2rExoa5XR&#10;LY3S1lgrI5sbZNr4MXLsEYfJCUfNksMnHyTjh7fL2PbhMmF0u4xpb5HhDTVSXVYoZYXZUlWaL401&#10;pdJYWyLV5blSVpQplaU5UldVJPVVJVJbAVSWSENthdTXVEhddYU01tfK8GYQquGQNXy4jIEORxx+&#10;pJx14llyzflXy3UXXSsXnnK+zDn0aDly6iFy+twT5fLzLpCzTjpRDpsyUcYObwKpapam2iopLsqX&#10;OlyPOuJQufTC8+Tyi8+XucfMlAljRkjb8EYZO2akTJs2RY4+5ii54JKL5d7Hn5QPPl8pq3fslJUo&#10;28/Wr0N5r5MVHSjrzq0oXz7uv0M2cWVpKwYRtD/72KzaL79PEqy/wCawLUe0HxcuIXJBUuH2c3cQ&#10;03blp6f9xm9v1nfCsP7YHwS2g/oDRjgMHKxtMLZtGz1ArzacfdHDFmAr+ia3HG2Q14EeekbBDcOB&#10;31ZDDLaVpPDTV0KA/uYRj66wUdCJq68jwVUYV47KQjgSkbBu7upMX3DjRfn3hoAEaVnjP20C9Fa/&#10;HuT2VYcGupvNCoc3MFwUaegNUXLCiIpHRIX9ObG3af/CCm5P4ArQThoB68REb4QoLC8K/Q1H7EnY&#10;PUVMIQNR+e4Vvm5h/SLDOrBBVwdeho+QQ2NLY6zuNAiMy7A+dGYQciNIUjijM0Kk6cE9iqzoqpIP&#10;JRmOAXb1NZgM+vdGiAxuWtu2gtSAtJDUkLwE3xFDHjUsDInF0xkj4yGMbZ+5K0YmU7cjaLQdhP+r&#10;my+X+nlnyKAvynWDnw+tC3/Gxbzo2TOnTlxY/WgZ4b93TqhDQYJEN5ImI0Q8E7NkFb8vtkFWgBCt&#10;5DkfhkM6JFZrO/kY/GZZDP+lGzfLKpCu9R3oW5tAqtaAUH2+RhYvWSGLFi6R9999Tx598EG5/JIL&#10;Ze7RM2X6xHHSDtJTW1wspdl5kpeaJvlpqVJWkAvyUi7N9VUgNhVSU14ilSAalflEgdQUlUhdRRnc&#10;Ea8gRwqy0xUl+ZlSUQwSVJgjxXnpUpiTKqWFmVJbVSBN9eVSX10KclQgpUW5ivKSAqmuKJWGumoZ&#10;DgLW1FgvFRXlkpeXKzlZ2VKYhTA5RVJVUCr1pZXSVF4jDeWVUldaJlVFhdCpQFoQd9LoETJp3Cik&#10;USOF+TlSVlyAtEC2qsqgH/XJk9amWpk8frRMnjROxo4dJQdNnSIXXnChPPfymyjjLbJs/Rb5DGW9&#10;cPVqWbJurazs2Oy9JqBzm5JMbmHqV/9RN17b9cmw2jDPrrl1q22S8NuL62foiRBp+2Kf8Pu4S4a0&#10;ffl2NCYM4nST48uKSjsKrj1zCZE+acjVAk0LYQEjRAY797IV2Ia42xFvm8pEeMAGcXdwDw/wxM9B&#10;iAjGNYKhts+Ro7Lg9mMIUTheVJje0EWI2GY82LmhnuT2VYcGupvtcd1c0C2KCNHPbJchHLc3uLJc&#10;RIX9ObG3af9oQmSdNeiwPlx3Q0+EKApuGv9T4ea3P4iSQUSFdaEDMKD3EfEJWy3hfU/xTUZvCOQB&#10;rrF1yYoSDZ84mAHuJsuXocQFMLmBfEd2VBqEki+u4uDKvOmBWJPBdoLBiiTJiI9t6RkJ0m1PIiIt&#10;gjq4Z4bCOtk5hyAs0mU75srQli+85XS6cfC080AcQDV/fkc0AsTD0AxD8J7fFeMTUnxzNMkQV5AY&#10;1yNLW/RdO3wZIg9Yc2tHD1NvADCQr9uyA2X6FXT6Up/eWrZik3z66Up5562P5JnHn5U7//BHufTs&#10;s+WYgw+SSa1NMhbkYDTQXl8tjZUgNiXFIBggKnk5UpSbKSUgNBUgLlXlRSAt+VIIt5zMFMnPSpPq&#10;4kJprKqQqpJC/E+X7PRkyctM1XjFeQiXnigZycNAkFJ1Rai9uVZa6itAjLIkIzVB0pLjJDsjWQoR&#10;thxpVpYVSUlxvmRDdlJinMTHDZX4+GGSlpIsxbnZUltSJPUgZNUIW5yTJfmZaVKEK0lbST5XoPKl&#10;qrRIKuBfmJMp2WnJSD9BMlMSJA/3JdCrvgJ6NNbJcJAnkrvGulqZM2uW3H7r7fLii2/Im+8skHc/&#10;XCTzF30uny1frWXM9x5t/oJ9hFuc22TtNr6wcjvaskeAeJ6I577szFfYRrGta1/w20kUotq8ti36&#10;O33U7auu/eR/EnGSJTuLE8TvAW6fdN3dAYNwt7MMeogc8XQwjiEUcGcfwJXkQQkR+sI2uvvh+ws9&#10;cK76RCM2XbgBShYiwrqIIRUkUiF4MnAfiucSE4Mrqye44fuDgBA5YFlGyTaE68yFkRsjOFbHrlt/&#10;4LaRPUGUrCgwbHisdxGW+1OiP+n9bITI4PoH4SJkhuGm8f92RJVbT4iKT5ix5X0QFp0oCq48DdeD&#10;LBcuUTHQ3YxxWKbJDcvpC65szzBBZ8oHtP2YfLYTDFJ6mJVxQnJUlm/klZSFOmZPcPMfs2pEwkVC&#10;hnR11cCA9Olm8XnPQZMEhkSGg619VJXnVvTzFvAnCeKj9B8vXqb+1uZXb+2UFRyMv/xKV+54Vuiz&#10;Fav16bD167bIRmDt8vWybMFSef/Vd+XpB5+U2276k1x43hVy7Kzj5NBJIEFtbTKyplJq87KkviBL&#10;xjRUyqT2BmmrK5fKomyQiyypLMnTlZ08EBMSltzsNCksyJbiolwpys+SwvxMkJockJhcEJ8MkCCE&#10;yUhU4kMiVJiTATKSJKkJQ/VaCSLVXFcl1SA8aYnDZNCB+8iwIQdKamq85EB2bk665ABZIFPpKYmS&#10;NGywDBs8QBJxTQehKaKu1SVSV1kIspUO8pWiV6ZDYpaFNFLih0rC0EEaNy0pXrJSk0HIUqBbGsgU&#10;CFd+jpTmgkSBGGVBZnZqEmRkSW1lhYwdNVJmHHKIzJo5R046/gy57NLr5AGU3bvvL9B3NHFFofOb&#10;72Tr19/Ilt1sazzvxU+h7PSedOKKCet/6w7dUosiRUSUG8G2Yasw4XYaJkRuHwpsJu7pZ6tHXKGO&#10;SsfgyjDQ3dppGNTNJUOE6qpxuhBDTvDfCI2tdLhh+4M9JUSWbuCPsgmD7jFEYm8JkSPjp0YH0I0Q&#10;hcJ0R3dyY25h9OTvxo1COHxPccJtzW2/vUHbIuqI/cSFK89FVHp7i3CaUen+pITI7byGbn6AGz9K&#10;PuGGiUJPlfNTwk3j50zHLS9DTANy3SPiExzECd7bo7A9ISyTBjlspMNwiZBLWvpDiKLi9QbmQx9l&#10;RjvQcgcCmX4etE4gn0TIe3U9OrMfl9feSJAOJoRTJq4/DaLKIhlyVp1sVczk8wwSw6zf5p8B4ucx&#10;eDDa/7TG5xs9AmRnh2yrzMCwXCV675NF8u78T+X9Tz/D/5WQ460Y7f72L7Jj99eyZu1Gmff2e/LQ&#10;vQ/ItZdcLmcfd6Icf9gRctSkqTJt5GgZ1dwijdU1UlNeLvXlZVJbWiSlIC356UlSATIzoq5Sxg2v&#10;k9Za+JXkAjnSWFUoteX5IDhpICRxuiJUVpynK0VczclT4gNCkpUkmUmDQXwGgfgk+NtkebpCxFUZ&#10;oiA7A8QpT7fTskBCEoYOlIRhgyQtLVEyITcrK1UyQbqItNQESUkcKknxgyU5YYhkIkwJ4lWVFUoF&#10;SFouiFdqItxTQKQQPh3XuKEDZMiAffWaArKVCcKTC5KUAyKUnZGiyAXRyuU9dMxMiZNMpJNLUgVy&#10;VwKyVsZVJZRNTVWNVFZUS3PTcDnuuJPlscefkdXrOmT7lz/Iui07ZenqDbICxFVXHwmQH6/eWd9e&#10;m9jY4b1kUr/HBnJr7dRgfZJw3W0VxmBtyQiRvtXc6T9h9NReXbhhwogKb+iJEJEgKBhO5VAPDyQN&#10;uu0Ef56B4ZvDXXLRH0QRIpcEuOm56RrCRMiFbYlxVSlKhvm7sJWaGDmhMGH0J0w3MB3kO+bJMt+v&#10;57R7JimuX9g/7Bf2d0E/2h6irzjaxqFjVFvrFYzDuH2gW1p7gJ7i9cUvfhF2sAi9wQ0fJjxKepBh&#10;Q9jP21+OVbQn2b0Vhvn15L+ncN83ZIhqBERU/B+DoLwiGk+4DG3LKKyLGTQ1tGHAz/1v5MnIw57C&#10;fcqDsjcquvKhuvr1yQGEA0qYFBl62tLScmEZ8CwFZ8S8+v91hsx8Qz5lb/N10Tg+Yjqdo1sU3PJm&#10;maqBp15bId8/l8T3sezY+ZVsB+i+diMIEN/gvGaDgt8II8HRD51u2aqHcKlvx5eeceGWC4nSIr53&#10;Z8Vqmb/kc/lw4RL56LOluko0b8Eiee29D+XdeZ/I4o9WyrKPV8nH73wqTz/0jFxx/uUyY/I0EJpa&#10;aawok+G1FTK8vkxaakukubYY/4txXyQNNcXSWFch5eVFkp6eLAkJQyUfxKWtuU6mjGuX8e2NMry6&#10;SGqLs6SuDKSoskBKQHpSEwbrCkxlaaHU8xwOV45ATEpyUyQvdaikxe0v2clD1Y0giSrgyhLiZKYk&#10;Sn5Whp7dKczJkuyUZMlISgSpiZeEpGGSCGSAFHH1qRByM0HSEoaRMA1EmolSBPJVWpAl+ZCZkZwI&#10;ApQEIpQOpEpqUpzEDSEZ2h9kaKCuNmVBVgZkJIFUDR68vwwauJ8kglylpQxTIsW8ZKbGSX4OyBDk&#10;FiHNfKSdjXLIBnHLy8uW/PwcKUc5TppykFx9/U3y2lsfyAfzl8pzL70jDz/+grz4yrvyyafLZenn&#10;a2Xx0lX6csrPV66TdXw55Zbt+s4nfWP2+s36+ZSY1SK/7Vr/NNCW8Cme7oTD65NR7ZJw2ybBNqXu&#10;IflEOKzB7Eo4vEF1A1zdFNCLKz8xg7W70sL/PtTG+GEUKpvlEAESEgvHvkY74fi7clwSw7NL9pg6&#10;/SztDtgDFxqX+vg6uDIMKiOUFhFFiDRsKFxf/n2C6SDvhjAhCpM8L17PZMb8osKE/cL+brgo974Q&#10;bm99QvPkxEf+o/qMCwvTX+xt3G4rRDGDLxR3/7vu/UW3+H46Ucq4cDO0pwgGf8fNrRA1KnrPg7GG&#10;2DBEIA9Q42UDtj+IB3r64WPy7ufDG+AZN1afnuCWAeHKNLduKzpKLEA6cM9HWTv9zyIEpAMDuktC&#10;YoA4ZpgJIzthkHQQvA/KwYFLslyon68z/2t6Tvox6XCQAPi4rJanj3B9EJquI4eHr/kuHWIbwPNH&#10;Gobpslx9WRtgMA0sU5UFwsKrLeWSaPH/Vrh3fvmNPn7LT0iQ9CxcuVoWrVyj7wLiO4D0cXp/BWg1&#10;BkwdIPmINmWgTvjpi5Wr1slSkKAlq9d6H0hFvMUgTwsg69PVq0GWtiPfu2T+os/knrvvkvNPP0WO&#10;P+pwmTl9ikwY0SL15YVSlp8pVcU50lxTIm2NlXptqCrEtVjaGipBiMqkpjRPqkpypTg3Q7JS4iU9&#10;aajetzVWy9TxI2UqSFF7Y5VUFGVJSX6aVJRkg5CAeCQOBIkYhv8gSbWlum1VXpwtZYWZkpsRLxkp&#10;QyQvO0WyMpJ1ZScrPVFXkbidVZSTKWVFuYgLcgXykQUiFj9sMMjKARKfMERyEaYCBK0CZItbc3FD&#10;DpT4oQN0ZaggJx1kiis7SR7Rwn0h/4PwpJFMIa2EuMGSCGJHxFHuoAPlwAP2lQP230cGHLivDIU8&#10;kqNU5perQ5QFuYX5IFnQkatS6UgrA9f8vCyQxXypqioCiqW+vkpaWhqltXW4tLeNlFlHzZFbbr5D&#10;nnnqRXns4afl3rsfkgceeEJeeWOefLp4haxetxWECG1ki3eIfd0mvoW7A/W+WdZu7ZANO7eDKKDN&#10;feGTdrQ3nW1/8bX2fZIltkkjG9pu9QCz1/6snVu7D8P8Gba/0EFOwbiwHz7scDTvOdjGkAkfOhj7&#10;/YdybNXAZOukw/oQ3Pk4uub9C/j7pMlN087/cAuSj7V3Qp6+dNFNz8DwiE95Xnl6soIzRADj2eqK&#10;wc7hWPoKxvPlWtwY/whYuP7CyiQoi77AsopBV9oKyqRs80cZBPlFfM9W+mlr+rF51LoEYmQCTMfT&#10;tyu8xgFIzHgN3BDOhRu+C/Rjm+hqF5ZH3gdjlrmzPwDmFxU+ys2F6+/Cwrp8xsJHyTF0xdvZNyEy&#10;9OS+Nwgr1BcsQz8FzKgEhgeNxp4YCsPiBITIRzDI+/7d5DKfvu4Ma4O2rs44caIQzntUuTFtHex9&#10;qGx/W8fIhaUZBZeEKFFzdOwXnHLoCxoOUL35nwjJ28pH66mLH5bl0NtA4BLULhkeKXIftbfH6rVc&#10;fRkxclWW15msbK1zsS/YgWhd2VFCs07W8B0/nTtRB5DNsLjyYLc+Yt+xwztjwhUEDJT89MWSJSvk&#10;008Xy/yFS+RTfjZj7Xp96zS/3q5f59+2Q1aAYL3y4ity/dXXyMwZB8vo1loZ0VQp49obZPyIRhmD&#10;/20N5d6KEIhQIwb0Ogzs9RUFIEv5Ul6QJdUleTK8rkKaqkulOCdN0hMGS8qwAZIPglBTmo+45TKq&#10;pU4mjGzRMN5qT4qSkXSQD2418YmxZshoqa/Ux+l5XigH7rkIR5KRkhwnw0B0eFCaB6+L87N1q6wS&#10;ZKisMFe33UiYhgzeX4YNGygZaUlSBPeighwlQPRLRVp5XGECUaPczNR4TZtnhvKgS1byMF3lSUbY&#10;JBCqZIRnuiQ9ccMGgQANkGFAYtwQ3T5LSYpTMsRVI55VyoNcgmeWeOXKVGlJvpKy8rJCPSNF0K2y&#10;oljKQNQK8nPgVijDm1tk2tRpMmHcJGlpapUxo8bJrFlz5IqrrpNnnntZFi76XJYvXy8rlm+Q1as3&#10;S0cH2xsM8VYQJJBiOx8WvP+GNhV1zDayDYNA5+6vlQgEfZXtFYRI3fx2R5gNsSczY87N+bD26sL6&#10;R09wyYkCMjmohQc+g8WjTkrsAN67Mt0wHvA/NAi7oD8Hcn0PEeVq/F50QBzv9Raezv83EKLuZRKN&#10;mPR84heGG8bNL8vOJZOeDn3n09wDfwsPKCHSdtQVPwwL3wW6s010tYsgf7h32ybdrB1F+Zmb/Q+7&#10;Gdx4UTD/nsLQvXs/4v8QIeITYPokmEN8goEE9z8FwstlpmAUuivdhbCM/sLy0x+E49KwGUhKAj0Y&#10;Vtm4B43PvGLAdreMSAh609/8XESWG3WArIB0cPDfhnvf0BJGFMJwyZCSELj1FM9bebJ7JwzThA4u&#10;YvQJ+wHMi64Y+fKioPEZjmXh1IOB7pRlcnVJn3nw01X5DGPww/FeCSz8uXKjZ0NwtfJkG+O2Bwcz&#10;gis+3PriQWiC9xzsuNK3fdfXmuZmkB9+74tfkl8O4rNo2Ur9Dtcny7zvcX24cLHMm/+pfAQitBB+&#10;ny5bIR+CGM37eKG+XfnzFetk+edr5L0335e7brpdTp99gsycNE0OHjtaJo5qlpEtNdLeWCmjh9fJ&#10;xNEtMmVsG8hRE4hRhdSWYYAvzJLKoixdFSIZqijMVjRWkTCVSEluupIiEowqEB2G4bUVhGd4Q7WS&#10;GJIabnslxw+RJJCNnIwUEKFCPRzdUF2uj6/zkHRDTYWuuCRwxQZEh2d7eF6IKC/2CFFxbpakgZzw&#10;MPUB+/0a5GeIyi/KzdYD0FwV4pmhHBAfrgxxi46Hr7N41odECMQoM2moZHDLK4VPpiXpihJXd5JB&#10;huLjkDbSJwniU2UZKQm6pZacGAcyxNUfHgjPUxRCr1yknZMDYoQrV4aIIvhVlBdLdVUZyFGRR9YA&#10;PvVWijyQGGVlpklmRipk5Eot8j2ivVWmTJoiRxw+U+bOnitnnnaW/P7aG+XRh56QV196Q9587V15&#10;++2PZMGCZfLZkjWyFIRpNcgwiTG3gnQlBG2G7VDJD9oO+9C27V/Kjt3feKu5aPu6YoQ26vUBtHf2&#10;fR9qC9hefVvCPtTb02w9wVaEXDIUAP7sexxgSSq8gddbibAVLQXurf91hydD5TGN0GBsA7Juw/nQ&#10;7TKMOZb2VthPd7VK7agvz5VB9EaIgnwynp9Hi+fC1S0A3f04/QfjxMIG9SgwDc3XbgJhmd8wIYIb&#10;/ZQQIqyWEcsNskmIlFAynl9W3XRyykDLgen4+Q7DytIlWL2hKx3+J3EhYvNt/124pNrapevvtlf7&#10;z6srMxymN1i8qLjdsSv2DBG3DMIrQDYYuW4/Fm6aLsKZMUSFJaLC/pRwB+Mw1FihM6suzBPcXFLk&#10;dSo0ABgKb9DG/37obv6uXIOFcVdIlICQUDiEiP+ZphpgH/yvejBsLzBdbXWFCAigEgp2zC6//kAJ&#10;CfXm/150MFITLh/GM0TJJ0gSg/YFBPHhrmVEvQmW0VbUGwYsfpzUPRTLdLmly7cTc2WIRGjFxi3e&#10;rB8daitm+CwHbonx+1k8A8TD0B8tXqpvlv4c4flumw+XfS7vfrZY3lq4SF77eL688+ki+XTlaoRZ&#10;rx8u5dujX3rlTbnnT/fJpRdeIsfPOkYOmzhZprSPkImtw2V8W5OMbKqR5uoyaQK5IYkZ3Vyn7hNG&#10;NMvY1kZpq6+SmpJ8Kc/LlLqyAmmoxEAP0lNZlCN15XxUnu8SytGttlr4EyRMpXkZUltepI+kN1SW&#10;STEfXQe5SOfTYrjyf00pV6Aoj/GKpJrbXelJeqiZqzwkNFwZKuNh6OIC+BdJCQgJt7mGDNpPV5G4&#10;ClRdVoKwmUqOeJCaT7Rxe60kP1ufHCMZy0pLkJT4gZI49EDJQvqFkM0zSgybm5Wqq05ZXP3JTAbB&#10;Spdi5IcrV9lcFfIPg5OslYKYlfHwNMD7ooJsfXIuHYQrNRlkCzLyuWKEtItAfEpA9riNV1FWiPD5&#10;UoKyKioAgQPKQTLra0tleHOVtIA81laUI7+FUltZLqNBkKaOHysHT5okh02bLkfNOFLmzDpOTj/5&#10;XLn5xrvk1ZfflU8Wfq7njpYsXwD9gQJ+LavXbdbvopFAk1BwZYRtbz3INEkTD+3rN9T8fmuTDesz&#10;MW3Y7ydcUWVfCPz7BfYr2iu2dfQD2JMAaNMcaLsGW2/ANTLk9jPtQ73A5BgxcgdkHZQBtV+ADsB+&#10;+BjQ3dXPh5Iixvf/90aIAnLjkwCVSfhxoxCOs2foGnj7jyg5PcPKzAXdo7bMDG6eesvXjyVEhu7t&#10;Lta/pzBRCI8DUYiSG4yf/YhPePF5HzpUHUWIXPxUK0dumi6ilCX2JCwRJhBhRA2sUeFMTgAQHYPm&#10;hYSIYJ6Ynk+GNKwvg7L3hBCF4aZvbtGEyDGqNJpILwr0M+Jk6BaeBMo3hq5hZj61/hy3PYGWu69D&#10;FJgXKyMSIxsc+gPKtrJ1QXlqrDHocIZtUDc/nrlx24vngPSwLK46YPk6MNzazVtjVo24ksR8dX71&#10;rWz/+jvdH+dnOlZ1bNOzRfberbX4v3z9Rlmyco0sWrpc3v9wvjz26BNy0XkXyEGTJsqIliYZ3dok&#10;I5prpb2hSkZgEG7n+RYQolpu92DAL8NgzmsNBnu6j2ysUZLUVlepZ4xqfRJEMkTyU19RpCtCtp1G&#10;P5ImkqRykIVqEpniQqkEMSgDmTHw0fWqonx9Uq2mpFDvy0Ai8kBOSGoSh/FpsyRdHSIZagJJ4LuN&#10;ivOyJDlusMQPPlAyQFaKkUZJQS7CJksKyFYGSAmfAuPTaQQJEZ9QS0sYJBmJgyUvPVHdKSc/O10J&#10;UX5OmhTySbd8IDdNiVABV5gykoBE6JuheWMeC3gGCShCGIJbhbncisO1CHLKUHblIIS8khgaWeRK&#10;GuNXFHGFjX4gmBUkmIVwT4f+fLw/ESQuSxqrS3Xrsa68APGzpQbEsrGmSka1t8lhhx4mV15+rTzx&#10;xLPy4stvyAuvvSmvv/O+fkNu3kefKAle4L9iga9ksCcN16Bt8AWQSpr4Cglr8+x7ZuThFrRd9lm2&#10;X7bJ0EDQN2h3uhA1wLpw+5dB+6jp4sN09laRYEvY59j3aCt8IhRLiqi7Bz1PpKSL/ZSyPPC/6uCE&#10;Nb3tf38JUVQ4k/HTwauLPUOUnJ5h9aWrQ2qfPfcoQtTjGSJfVhj/VYQoyj3qf2C/fb+eYHFcOa79&#10;70sG43nbeJTxRd+ESN/O6uOnIEQxs/efCywcIyZaeR4CIuFASQIQMyPzYfEVlOdDzx35FaAVEUpP&#10;wXyiTN00dLCPyH9UpRpcmeYWRYiM3BipUZKxzQfuzT3w82Fnb1x/EqIYg+zrYY8FRz7h4iDsZ6AR&#10;75sQ+WH9fBGB3ozfCzQ+ysA11ro9FsAjr8wD09jG7S/klTP2jdwC27Jd1m7aqt8A4xfkeZh651ff&#10;ybbdX8tGDFYctPhJkV074A7wsyIdW3bIujWb5fPFK2XBh4vkg3c+lnlvfSjvvvmBfDRvvny24DP5&#10;eN6H8swjT8qtv79Zbrzqernl6uvlSpChOYcdJqObGqSutADkAySlJFMaMRi31YEU1fM7YWUgQPlS&#10;CfJRAVJSQqKAwZkozckAWSqQxvJiJUA8cE0CREJE4kNCxEGfK0IE/RjOCATJAIkBt9z0MDb8+b+8&#10;gIe3cxVl+RkgHelwB3koArkBoSHp4Tt++L4fkqXmmgpprq6Qcq4QxQ+R+CEHCh955xmhAm5ZZaZK&#10;TjrfYcRH4pN0pUlf7JidIcV84zXPMoEM5cE9G/niY/skS4xLGXk5qfoKgPzsFCnMSpaSnBSklS7V&#10;JDDQrzgrSQozEqQoEyQNYUqAYoSje3lemr5moKkSxKWiUOrL8oBc3EPv6kJ1p1sViBDB1xHUQG5B&#10;eoKkD0M+4geBUEFWHogTCR6IWWleslQWp0ldZbbUVedKdXmOVIM8tYHQ8m3Yx8w+Rs489wK5488P&#10;yNsgvnytwoJly2U+ifCixfLeos/ko6Wfy2J+mHczSNHWbbKKVxJskHD95IszyVKgraph99u0knv+&#10;9/tVXzD7HjNoAmFCZNsw3oBLO+D1uzDcPmv9sxP9aBvDIx0lN5Ye7VZoUFaoPfPCWhwlU44+Sm4o&#10;h/D1dsE8uOGDOKE0vUPcHoFwYQeI3YF+b+Ft83nnYwyuXY8CyYcLbhe6CPu79aX58WXoypmfl3B+&#10;3HJQOH4uKKc/ZeKm44HuXXmKbW+en1sW1ibN3fxcd/vvynDdoxAO4+rQF7righApUUFEJTq84n9w&#10;iI9umOHqO2EA7ZDorNpAfXgDJRQIQeP7sP9KqOim/xHOh6ucZUQNgsHk+uEVyECAGHfIUSCDaFR6&#10;wJGDpQ93AA06ONATIbJVH4PmhboAJA16sBZgmqoj/ZlHv3x0YPfB9MNpWAW6/114T4h40P+QYfmg&#10;bAWMkne2gIQIOvl51pmlptulg0eA0KF8cPk9+NQF4ls4xnProasuIQ96uuUYowvjh/wCf8eIxhhU&#10;6qH10CVDdXHCuLJtGZ9nejSPTAPXbZp/nwjxhYn6uQ/6ozwQx7YeVA/cc/uPh5s5S+e2GFf7aBS+&#10;+Pp7+ea7v8rOnV8r2fn4w0/khWdfkocfelweuP9Rue/eh+SPN98ul118hZx64mly0rEnypknnSbn&#10;nnaGnHb8CXLskUfJMYcdKccdOVNOAOmZc9BUmT6iXdorK6SxsECaijE4F4KIYJCtBZGpKwUBKcqQ&#10;kjwM4iAk9WUl+rFUrr7UlRWCLOVJJQbs0hx+aiNBsngIOike9xj8szO9lR2QlspinicqkIYKPoZf&#10;LsO5msEtIRCLoqxUKctJl7LcdJCKNF1FKclN01URfVkjyQU/vQGyUVWcrSjLT8N/LwxJVB5ITXri&#10;UMlIHCYFuGe6DRWlukJUgfyQ0KTCn2+z5ruJ8jPSJTcVRCg5CTqD7CTxZYkkP0wb+QHJI1FK4wFw&#10;kA+eHSogqQGB48sgC7KTJT8zEbqmSDX0aSKRqUT5ledLI4kOyq0Fbm3VRTKitkTRBqJDN6K1qlDa&#10;4Uf/4YjXXJ4nLWU50ga/EVVFMqqmVEbXlcmo2lKVVY70SkCGStISpSwT+csiUG7UCXqUZIGI5qZA&#10;b/zP5zkj1AeuubkEyrUoD8SoWWbPniu3/PEuefX1d2T+p4tl4ZLl+vLHz1evl2XA4pXrZMnqDbIc&#10;xJvfnGPbW6lvJV8ry9atl9UdHehraLv6QVJOQD3oJ2J0YPvaswW+zQhsZi+wQc4Gso4A6DuQ5T25&#10;BJvgg/fad9HH9AC0D50ssR/Rj/8JTBz0Y6i41/EB8AZW2kOkz3vHfsasFkE3tU9M0/QAaGMCMhTo&#10;Txvo54F2CPfUsxO6dOIa6M24SEvP4XzpXc1Oq81WnbvcDG767lmmSPhnfKLQ8QUGegd088Yk5B26&#10;a3kAWvY+vHR5dQFZThiSRpc4Mr/MgweGsTo1QAb1MWgYTzbvgyfbeG9APGsjgZsPc49FOExXe3T9&#10;eTW4ZU64fmEyaeGpv+fGcJ78rjSsbZt87+r6e7Aw3eMbfsHBnSTFXQUKBj9GYAP3Vx904OWAAnC2&#10;TcJkJMTiBHHhFkMQfCjhopsP+ncp2gWNy4ZEuG59gOHsKQ/vHoXMzhsBI0Q6GDvu7OxGOmzryAZh&#10;87d7+99Nv4i0LR/9gdsgYtwdeT0C4YhuJA9+SipQj7YyRATEg36+DCuDmPg+aCTdsusPgjRC6C0s&#10;7/X8EwmN6W76sQ2ibeq2JXVCu9rGtwqDwHfQIDMsCE3Hzm+Q769AjFAn2o7hjiuf7uKj9Hw/ED/D&#10;8cUPf5Wvvv1BNm/okE/mLZAn//yoXH/x1XLC0XPlsMOPlGNPPVkuv+56ufue++Xxx5+Wxx57Qu68&#10;4065+MIL5LhjjpY5s46Us08/Wa676hK57vKL5OTjZsnkMS0YcDHoVpfI6JoSGVldLMPLOJiDSJTk&#10;SAMG6MaKPKktzwGhwICamwyCA7KQkyUV+SBMXAHCYM6ny5pwrcNAXlnEbZ40KcwCMtOVEPFAM7ea&#10;yvztLq4ONWOwb64uRRpFUs3H4nMzpRxEqJKrRboShDgYxAv58kJ/m8lIUlk+iBNQgoG+vICrS9xK&#10;y9SweSAM3Iriik4xSA+33Lj9Voq0uQXGw9kp8UNAnOIlKzFRcpNTJCc5GQQO9ykgOOkpSuT4mQ3C&#10;I0iQBd1KQcqYfjGISSnIGVeBmiuLZHR9uUxoqZGJw2txrZaJwKTh+I/rmIZyGUkiBMIzHOWjQLkq&#10;cN8GUjSChAllz/vhpZkyvDhdWsuypK0sW1rLs0GQSJJypRV1MQKEalQtwkJeLQhhcdowKUwZJqVZ&#10;SVINssoVtuqyAt0uq6kslCrUZxkII8uqDOSopjgXOlfJuNbRcsTBh8upx58il110udx68x3y+KNP&#10;y+uvvysffrxQPvt8tazZuA3tmq92+Fbt3LrOTlm+aZMsW79eVmzcCKLEz4fshM3cKetJiEAC1qGd&#10;r1UbjTbfg43oGd0HOUIHyQhYXwvD7GsYTMMGmmDAQXh1RzpRMN3CcsKguzdYMgz0A7hK0gnwsyH6&#10;6RCEM1LEMPr4PwiR+xqArnx3pUeZJA7B6pgPJQ2Ug3IzaFwjEhFQ8sV3jwHB4WjA/AMi6BO6PUFP&#10;9WRQwhNCt3DIV0CScE+5Mfrj/4+FW14x5Rb4d4dbH9FguL7kdvcn3DBhhMN6K0QO2Ig5mAQA8SEZ&#10;0qVa341hgvAQSrgyXPcwXCKkZMrpPIR2IPjZjMIlRP2FFaLeA1GdmogZhF33CBIUhhsvihDF6OPH&#10;6UZQ+oGucvHK3tXB4OYjRi+T4egV1o2dLObwdQ95jokT4d8bbOm9LyJExJCh7b5OvpygTfqwVSyu&#10;nmlHh26bfKKjZ7sQZ2MnCD/a7ybI1LMJwI4vvpavv/uLfPvD3+Trr76XjSs3yBtPvSLXnnuZHHPI&#10;kfrl9RPPOlMuvPZq+cO9f5LHn39W3nz7bXnztTfk8Ycek9tuulmuvPRSueKii+QGhLnh6ivl7FNO&#10;lBmTx8v4tkaZNLJZJo5okjGN1TK2vkLGN1TK+MYqmdCEAbyuHAN1gdQVZ0l1YYYH3FcWcXsqxVul&#10;yQExALhqU03ihPBNGNCbqkh0SkCQSvXR+drSQhCVbBAIEiT/DA1IC7fIKkF6qotyFJU8I5MHkgPZ&#10;ZSA9ZSAdtpXGczhcMcrPADFJiwfJStJVIaKIKyYgabZSVKTpeOdzuM3F9Lj1ZltzuSBLfNQ/YeD+&#10;kgxixO0vflqDT4WRJGUkxkleqkeE8tO41UXiky7lPB+VB7JRmCO1IG91xXnSDFLXXlMGslMurZXF&#10;0sJXB5TmKYb7qC8kyeMWWZKu3pTnpmh5NpSBlID8tKKsiBbc15WiLEA664rSQEbTgTRpLM2Q5jIQ&#10;pIoMEKh0yEyT9vIMkNccmdBQIBOBUTUFkMezVjko5xSQQeQBJKkEZcMXXA73CddIEKgRXH1COk1l&#10;3IorlbqyEgB1VVMro9vbZfrUaTJ3zvFyycVXyj33Pihvvf2+rETb69zxjWz/5i+wm1/K6i1csdwh&#10;a9GOeQ6Nq5d8AlL7Htp68AV3tnu/P7oDh7lFIWpAINwB01YhPHT1O90d8McAIzn9SdMQtkGGYOU7&#10;Ig5hacQCuuJqxIWkiFAy5Ouutq+fg7ybf0KJFeQFhAHjmUHjOAQiDJcEuWQoIEJuWEeH/sAIUZQf&#10;4co2+eG8kSSF4xn2Rqe9AcvR2m90/XqIbQex8WPqI4S+/MNww8cQInY4rhwEgxKvOqsG0BnsUU+G&#10;tW01khpTmn5hxGbKySg7ld/ZXPREiAJSgTCmm+mqWyAcTBmXsp10+k2IfFk6ELsEwQkTRvCiQsjS&#10;Dgi9u3V4uu8tKNcpm970NwRlg3uXqBkRDcioDy0fxjOE0nDRG2HqTU8irKchXNYx9dAXIaIb6pkz&#10;R10t2rZdjdjWL7/WNsDVI/vmGOPv/vo7+QYk6KvvvpdN6zfJ+y+/KXdec6OcOOtYGTdqrBw2c6bc&#10;+Kc75M2FH8niTWvks3Ur5cMFH8tzTzwpt159vVx6xtly7qmnylknnSgnzz5G5hw+Q2YferDMOvgg&#10;OXTCaBnfUofBkSsW5TIaxGdUXZmMbahQIjSxuQaolQm4jmuqklEgSsNBcDiociAvz0uVKgzmlQWZ&#10;HmHhiokPbnOR1NSX8XwRZEPOmJZ6GdVUK221FdII8lBbnCeV+VkgBilSBHLDMzVKFEhqfBRl8ayN&#10;B56z4Vkcnp2pLOg6i0PSVA2iUVmQriSjMCNO4/ETHnYAuZwrOQjH1RwjT8XZSQgH4Kr3OSA9uOYi&#10;rVzIzVc/T4/izEQpho6l0LECelRDVg1kV4GsVYB0VOJajf9EJQhYBYhXJfJVk5WmqM6Af3qqlGfa&#10;eaEU1Yf5oW6EV4ZcbUtVIlPI77CBsBUybcTheaNqhONK3fCKPGmrypP2yhwZUZENcpMto6pyZDSu&#10;4+sKZUprlRzUXiOTmlG31blSm4/yTTlQ8hP3l5LUIVKD/A8HYRtZWSpt5cVSBzJahbqoAVGsLc4H&#10;yQMBLgWhra6Skc0tMmn0ODls+gw59pi5cuapZ8utt9wpb7z9gSxevlY+X7tJlq/bIqs28tMgaLvb&#10;SILQV0nwtR3vRB+kLfbaNtu4rpKGbG0UgkGA90B4xcElQ7ot4/Q7I0QK/kd4155H2XsXrs1x4dpq&#10;k+HKsjQsDPWmrkaGlLjgv0HtMMcyH+7A58LCu/k37A0hCuRivLJVLEO3+AwHuHnoD6LITFgPF5oO&#10;8hKUTSiuC1tRivL7KWDlQlhdh+vX6thFl1+XrHBZhtGbX29gvF9o4/bBAVQ7Ae5tYHVfdMeOQVKk&#10;j5xDgEuG+gNmTAdIX34UeC5EGzULzofXcTx36mB6uVs+Fi/cyaJIha3+6ECMeDoQGxz/ngZ/guXE&#10;zzkQlEE3rzN6OoSh+jPMHiCcJmFEwiUP3eDnMygPtyz98tTVuYjy0TLy4aZFMJ+aX5ZLL2XjQsvR&#10;JztR6I0Q2f9AL8hz72mwbL+5a4UIgwRn1PDny/D4FmCm//W3f5G//v0/ZTsGlJdefEEuOOdsOXLa&#10;wXIoZu3Hn3aS/O7u2+TFT+bJ/NVL5fV33pQ7br5Zrjz3PLn2ggvluisukzPPPFWOmXWEHDNjmsw+&#10;bLoce/ihMmfGdDlq2iSZMXG0HDKmTaa2N8q4hippr+DWTK4ML8mV1vICDLTFMrKmRNpBgForea6l&#10;WM+tjAB4rqUKA2oZz6dgsOaKBwlJbWkeBtF8EJYcDO4gINlpGPAz9Smzxopi/S7Z6OZqmdBWL+Nb&#10;62V0Y4201ZRLQxnigMyUQU4JCAlRCnJSnkfSBeRzBQrkBETF80uBfC8sSVlDea6012NgB3Q7r5SH&#10;p7mS5BGqUshgGPrVFIG0FKZKS0WOjGkoBQFE/kAk2mvygTxpquBB5VRcM2VkA/Jdmyf1xSA0uUlS&#10;C3kNBSRCSVKVFS8VGcOkLG0YyE8i/FPhj3AsC6AeRJErQ81cFcpH2YAoNYBwNBRlSx3QwLNElVxR&#10;KlW0oIwbEbYWfrUgfDUoz+p8kCvI5GpUmW4fZqLcs+GeJdUo11qSIxCZVpTfaNTPeBDPSVzVAyGa&#10;UJ0p0xpz5YgR5XLU2Go5YkylTGkuBHlCfeSiHNPjpDgd5ed/rZ+HtZsr81WP1iqUJeqltbpMWqqA&#10;mgqULeoKaKgsl8pChKurk+PmzJV7775P3p33kcz/ZLEsXLpalq3dLKs28S3ofBv6du8c5/YdsqFj&#10;q6zTb+R1fX3fJUdRBIm2QM+VwD0M91CzbTvpaotjA63fEd6ZHrj5drY/MDsYxp6uELHPuzp6RIF+&#10;CE8igKsNcDo5oj/fHm7YhbwC2xxs9WH/OxHXldsNJBuhFSDz6w8hon/UFl1/4OWnC+7ZJZcMuXB1&#10;caEkCGXokkHPpu4ZYmRG+IcRrlPWs5Fga7vdCVNXGuHyDKMn91gduvsTvyDjt8GPDV+VgDJ2AFYH&#10;LYADoREjBf5z0Gbn6K58VwN3M6dgp9q2S7b6IKExUqE6UC7jQTmDu7LB9Ji+kSHqpJ3Uj+OFc3QI&#10;deZgkAZiCBHco2BhzTAYGI9PGW3Hlfd0cwmR6WxgR9XDfEjTlbMnoJ5RiCFmTj7De/1qIFQHL6yh&#10;p3S0/p2yVlC2Izeo1xBi0mWavsy+YO3LCJKtTurBS+jm1iPl0qCyffEpMIbt5NNfO72XJ7ItffnN&#10;D/L9X/5DNm/eKs8+/axceO75MvOQQ+XE4+bKTXf9UZ547Xl56sVn5JHHHpb77rtbbr75Bjnl1BNl&#10;OojPkcccLudecLZcdfVlct45Z8qsww6WKaNbZfKoFpkxebQcfchEmXXwRDlkfJuMawYRIuEpz5dW&#10;DNCtJTnSzMG6IFPqCjB4F2dLc1metMCfW2ZtCEtiNILbOhg46V/F1YzMeCnOTtDts+qiLH0CjQSo&#10;GQOroQkEqxnxh9cWYWAtkRF1pTKSBIuEADJbKhGnLFfqSviYPsiAgttv3J4DQHDozm0k3UriuaTs&#10;RCnMjANhSsGgXShjhoMMjKiTSaPqgTqQr3JpBvFpKE2Xtuo8Gd1QJGMai2RKW5kcNalZTpgxVo47&#10;ZJQcM7VFjjt4hJx21Hg55cgxcuT4WpnaWiTT2kvkoNYSmdxSJJOaCmViI4gGSNL4+nwZUwMSVZ4h&#10;TcWpID0gTyBUY+p57idfmvC/FqSrBnpVg7BVZCdLJQheTX4awmd5ZQ20oVxHoFxHoiwJkppx9SA1&#10;TVWK8Q0VSAdlBXeWdzPCW100oQxqQIhKM1AGyUOlIGmIHq6uRd21VxXIOJCi8bX5Mq4mVyY15Mkh&#10;yMtRE2pk9pQGOWJctYxvLED9pYLUxkkJ6q80KxmENA3ENAtkEIS4vkzaUEd8wq1Cn1TzDmaXFQC4&#10;liMvfFpw2tjRctE558jjjz8pi5etlFUbOmTBslUy79Ol8tHSFbJo1RpZvnGjrN7Cd2N1KhkyQuTC&#10;yJHZXrW/2n+ioUSIQL8lSAi4BaUDpG8TrN8RtKk99fVu8MOYLQ8jSoa5uaA7Jz8kBJ3QoZN6I74O&#10;bg4xMULkbql5hAfjDbANpCiM7YjnohPQeBGDpw6oDhkKgDgxYRy48c1/bwgRP3VCRPkR3VZ4qBN0&#10;szNUMX4AwxsRMnIZnC/6meClzatXz24bDSO2/nmlWyzc/PTkvif4BQcbDno6+JgCVMZv/BxUgsHT&#10;BkXCd3MHYF014ODHa0RHUjfE7cDgpYQIaVNWn4QIlUloB4JuJGtbIY+gPMrWwoX/BgsX5KW7DkZw&#10;jBAxTV1SjIAyZgcmk3FiiAjToR9hevtX1QewsnHLpy/E6K759srJhdWFliHjANTDGp4ak1Ce+fi4&#10;gnEcvRSIH8hGmgG0zqAH5aFjWqM2dCs7yvKfPnH17QlGhnivhIhlgP9uGdg5BspkGrp1ANCNj/4S&#10;bB9cxfrr3/4h3375vbzz+jty5slnyOj2kXLYoYfKzTfdIG++8aq89c6b8sgTj8rtd98ud/75Tnnw&#10;yUfk0ReekvuffkTufPAe+ePdt8lNt94kN9x0vfzuuivl3DNOkmMPnybHHzldTjv2SDl1zuEye8Zk&#10;mdxer4d4G0BgWnEdVQOig4GwhSSoJFuaAB6kbsaA2Ep3hKnnW6YxOJIIkRyNwqDJw8E8k8IVj6qC&#10;DD0EzVWMhmI+OVUmrVWV0l4D1FaCBJXrChPjtkAmB/b2KqRbXaKkiE9YNVfk6wpUUwXAFYvqQmnl&#10;h2Dh18hH0EEEWuA+sr5UxjZXKkY3lsvIOpIsyAJGNZTIxPZqmTGhRY6Y3CKHjKmVg0ZUyMGjq0GE&#10;muTYaa0y56BmmQNycPKMNrn8lEPk9itOkgduPEvuvOIEufT4KXL8QQ1yzOQamTutQY4/uFlmT66T&#10;w0aXy4zRFRr3pMNHyfGHjpCZk5tl+sgqmdhSImMaoBcISFsVyq00Q+pAiqryk6QyN1GvtUXpSoja&#10;UFajUQaTGitk2vBamd5aJ9NaQMKaq2UKiNDU5hq418lBLXUytaVGpgyvkAnNyBeI2IiqHGmrzAZB&#10;ygaZRL3VFuAKElaWIRW5CVKUPljyU0COspKkkemg7EiOxlRny4S6bDm0vUiOnVonxx/SIsdMqZPp&#10;bSBkVWmoWxA3bt/lpkopCFwZCByJUA30JREl6SzOjpeSnAQQ1DTUR54+CddcDuLV3iznn32WvP76&#10;W0rw+ZQkn0r7YNFS+Xjpclm2fpOs27ZdJwA8K8d3GK0nKVL4hEjPGbFfeNvFXU+8sp940CfBfCgp&#10;Ql8KBkfYKh1gca+2xOl/2gcBG7DUvmhf9PpjgJBtMDvo2kMF/XE1O2VQ2Q5oc/htQSVESNslRCQo&#10;3lNfCIvBn6slHNg7+ZZwJRAM68ElQtu+gByEjyFEkEPod9YAlc90DE56MYBfV/l5BMXglm2Uf39B&#10;nbYb+D/kH06HOrmEyF0xCof9uQlRLPHoquPeSFCXG9qdxvPuo0D/4N7/vzf4hT52zcGIgxLv/UGp&#10;X2Dn8AffGEAwr9qQOaj5cDuVuYUHRHuSzZPT1UHCBWhp6fYS5fnQR0MJyvbh6uCm50LPq4RB8uCA&#10;qw981T6xjVsxSMdIoJsGwbyrftDbezrC68xhfVyo3r6sqLJyw/SW9p6A+oTzaXmPKifC8mblH8hy&#10;wijp8sF7N81Ab7o77Unj+TromTUYfYJ55WO9jKsrmqh/duLNMPabMBDwPzszV5HWb98hO374Xr77&#10;299l87pN8sjtd8ucaTNkzPA2mX3csXLTPXfKAy8/Kw+98rw8//7b8vHq5bJq+zZZux2Dyw4QdH6I&#10;EwPR+/M+lDtu/qNcghn7FeeeI9ddeJ6cf+JxctTk8TK1rUnGcmuMqzTl+dIG0tEOstNWkivDC7Ok&#10;KT9TGvMycM0AKcqQ1tJMaQUhGl6SBYLErZ5MqcMAWcXtqoxEKclICLbLKhGHKwu1PGDMx/LzcQ80&#10;FvOMS4mMrauU8fXVMoGoq5bxAA9uj20o1xWRsSBJY0CKxoAUEWNrGKccJAAEYUS9TB3ZKFPa6hC2&#10;AoN3MXTnII6BGPGnttbIwSPq5NCR9TJjVIMcPqZRDh+L69h6OXx8gxx90HA58bBRcvpR4+TsoyfI&#10;uXMmyYVzJ8kFc8bJObNGyHlHt8s1p0yWP102Wx79/WnywLUnyW0XHSW/O2OaXHPaFLnylIkIO0JO&#10;ObROTpheI+ceM0quOXOGXHEqCObhbXLcQU0ydyoI0ySkO6pKJjcVyOjqLBlRng5k6tmekZUgMeVZ&#10;KFeQyYIUqc1LlIbCZJRxhoysyJZx1fkyqb5YpjSWydSmCiVG00CEDiIpIlqrgQqZ3FKGMiiU0SBC&#10;Y4DRIF88TD0KZGd0dY6uWo2q4gpUhjTmp0pdTpLU56XIcNTdyIpclG2+jAeBmtpcoroeOxmEEMTo&#10;xEOa5chxNTKxCeSzIkMqs+OkKHWwFKfFSSUIbn1hLgguyCjrNjdTauBWw/YAUtRYy1W/Mn031cwp&#10;0+Tq8y+V5x97VpYtXC5r+a6rlRtk8ap1+vb0jVs69R1YHVvRP9B3dBsbNoakYP2OnbIWpGnNtm2y&#10;rpPtGv3EHywM/Gq8fr/Jgb7JWv08WB9Xe+vYI5uU0N56E1PffqoN8B5cYJ/kAOMOxO6ArOdaKBf/&#10;N/UwYHurVd7ATygJQB5dEhAJxIsZ7KPC/BfC1cVFVNifEuHttR+LmBUxH3T3jlB49eZC2xpJjFO3&#10;Vr97AvIJO5S+CUTWQPneWbdYcLUzSp8oBHkDSBx/YYMSV2z0FfJ+o+8vrNOE4Q6UBjeeubmDqILh&#10;AJWDCuW5FyVEKPQY+axsVkRIrg2e9l4MJQ5+WuH0OPAawXHd+4IN2oS5uWkYlKxRdx90U5Lm6xWl&#10;X29w80m4fq6s3sKFwS08Nx/9QUBofFjabrmE0VM+o+QTfGsvyZAZX6tTxuGTZBtBhDi7pWHhdX0H&#10;wm//Sr759m/yj7/8p6z/fJXccNXVMqJ9uLSMbJEzLj5HnnrtBZm3cIF8vGSpLFm7Tjvaru9/kF3f&#10;fi+7vv5WVm/YKK+8+prc+Lvfy9mnnSZnn3ySXHImrscfIzPGten7a5r4FBO3OArTQW4yZHhZprSA&#10;8PC+sYjbPiA+ZSQvRSAaICcc4EBKSDxaSnOliVtpIE4tJd4TU97ZGPwvzdfzRq2V+XrWZmxTsUzA&#10;oD2mgQMrSFZxKsKAGOB+TA0G47oimdhYIpObS3WAnz6yWg4dXSszgENHETWKQ0aC5MBv+ugamQZM&#10;HVklUxD+oOFVMr2tVg5ur8UVpKGtCmSoBiSoXo4a3yRHTWiSmeMbMbg3ykzgqAkNcsIh7XLe7Ely&#10;2UkHKy494SC58qSD5PcgNbdeeJTcdelsuRtk6O5Lj5GHrj1BHr/hdHngmhPknitmK26/eKbcePbB&#10;ct3pU+Xa06aCJB0kVyD+BXPGy1kzR8oZRxCj5dQZI2XulGYQDRCa4YUypYVgXlEmKI9xdQUgcEUy&#10;vhGkD/9HobxGVvIx+jSQzhRpKUqW5kKSF/wvzlSyOoLbaDXcRiuFjFKQylKQx2K4FaI86ZcPMgQ5&#10;VSRGIEm1+eo2rh7pgGCNrMpXQtsKkBCNRrix1USOTG7MlxntpTJ7Qq0cP61RjpveKMdMQVmOLZfp&#10;7UwT9Y76qwI5qsoFgUNbaSrLkXrd0syQ8gI+sp8iNXxCjV/hLy2WilyQppJyOXTKdLnuyuvkmWde&#10;lLfnfSQfLVwsi1eulhVrN8qqtZtkxZoNsnL9Zlm7ZZu3MoRBgm9IX4fJAl8pwRWiDZ3oL5go6FGI&#10;foBExVbMaYO9yVyXTWUfDGwL+ir7N7/xp3bU4lMW+ld4MLQBMSBE/iCn7v7AxAHK3fIiXGLkuv9P&#10;QRTJIXkzhMOFw/YFV1Z/oWcoEXdvYEQhjG6kCPWmdY12FyYZGh6Iqv89RViGyXHLU8vUh66O9QBX&#10;vzB+4W6J2HmcPYFLUpSoUBlnwAuAjqMrQH4ckgUlB84gqIBbX4SIadggTNmuPpRBxuoSIgtHqL8z&#10;UO8JIXLjGVz/IK9Mx0m7mw49uLuI8nPzSbh+PYXpKZwLNw/9gqN7FLqVk+/eLV2gW1jMNJmGhgnF&#10;8+Qzj3zahZ85AFniKhEI0o4vvpO//03kXz/8S+a98IbMOeJIqW+qkSNOPEoeevlxWd6xBoRpq6zf&#10;slU6v/hGvvnbP2DEv5IlS5bLKy+/Iffde5/cDCJ0/WWXy3WXXCxXnHOmnHbM4XLw6BYZXp4rNXnJ&#10;IDypMopPIHGLpZwDLVd/0qQZg119QbLUFaTpeRRuWY1rqpZJrQ0gNXUytqFaRtdWyMjqUt3SGgno&#10;SwFBlsYC4+rKQW4qQUrqMYg2y8yJTXLE+HqgQY6e3CJzprbJrInNcuiIKpnaUirTh5fJ4SOqZebo&#10;Opk5pg4kplaOGFsns0BijpnUInMR/sTpo+Skg0fL8dNHypwprXI04lPeDIYdVy+zJw+XY+E+d2qr&#10;nHDQCDlxWrscfxD+T2nBdbiceuhIOevIsXL2kePkzCPGyNkzR8tFcybI1SdNBwE6DMTmcLkBROj3&#10;px8sN5w+TW4++xC5/fzD5U8XHil3XzRTHgABeuL6k+XZm86UF289R1649Wx57PoT5f4r58gDVx8H&#10;wnSi3HvFXLn5nMPl6hOnyuVzJ8klx06QC0GOzpvF9EbK6Ye1Iw8tuvpyzMR65KEe+QPZAI5C+cwY&#10;BVI3olIJ3wyQvYNHsBzzQVjSQV5AioqJFJDXZKnNSwIhSZTKzASpykyUutxUENt0ENxMhM0GmcpR&#10;tJZlSzvqu43bm6VwL+eqEQhqPc88lcgkkKkJdSBiVXkyqiJbSdHkxkI5pLVEDhtRCpTIzLFlKNtq&#10;lC3rpBqks1TPTHGFi6taFdnxUoH2VAv5dRX8/lyGHnznthrfEVVZAPfSImnhU2kNjTJ5zFg56fgT&#10;5Oabb5FXXnldPvl0kXzy2RL9FMiiFatk0cpV8imun61eK6s7tmGggj378mslR/q9vi2d+jZ2HTAw&#10;ILgDSG/gNpVO5DiwcoB1CBGhtgV9lf2WNlT7eX8Jka9HzJuRYet1q8sf0HVQR/pKCHhFeIXv9n8r&#10;rHyj/Fy45bC3iJLbG0w3F0YkwgjqknUNWD3GkAyfOMXUv+vfD0SRKpWDtKL0Da8QhhGZb4Bp6QqR&#10;DnJs5LiGB9O+oOeNWCC4t47iwh1Iw4QoHEbv2eEAdkRvqQyZdzphEIedTzsg/kOuQWWhgwb+IXQb&#10;gH2YDkSUfxTcOC5i9HOgsyKFl0eDriSFoH68d8razX9PcMP3FC+sV3/y5MINH8QLyYxCNz2AKFls&#10;h1wh4uoQjfB2EBhevbxwFRBxAVsp2oaG/M9/iPzly+/lpSeel0OnHSLVjbVywvmny9vLPpYdf/ta&#10;vvnrd7IdYTeu24yBZLm8+NY8eerpF/S9Qg/dc5/86aab5fKzzpRjpk6W8Y013pNiXM0pxGyeq0Gl&#10;GdJSki6NID71uQkYUOOlIS8B/5Mw+0+Bf7r3FmS+j6YGhIePx9dVypj6ShCiShkHjOWWVj0JEAbI&#10;eqIEg2uRTMQAe1BjqRzaWiWH87xOa4Uc1louM0fVyvEgLWfMGCfnHDFRzjh0rJw8pU1OmADSMr5Z&#10;cQII0MkgNKcePEpOmTZSTgXOPHisnHvYBDn/iEly9ozx6n4Cyc/EFpkN0jR7QoPMnVQvx09qkBOn&#10;NiNum5w+o13OBAE5CzjniJFy0dFj5aoTpoL0HCa3nj9T7rjgKLnzfODCWXLPJcfI/ZcfKw9ePlfu&#10;v3S23HPBkXLXeYfJn0CI7rtkljx81bHy5HUnygs3nCav3nKOvHXnBfLWXRfIy388U568/gR55Kq5&#10;isevO1me4tbaZXPlD6cdIlcfN14unzNGLp09Ri6aNUrOO6JNzjikWU45qEFOntogJ01rklOmt+Da&#10;LHMn1+sTXzNGVcphoyt1m4oHnY8cC4LUzi0zbmnxMXrUX1GS1OYnSDXqrTIzXiozPFLEK1GdBX8Q&#10;krpc1G0eCBSIbTNICsGtudaydLSHLCVG42oLdXWO1zEgQ6OrsvWw9eSGfDm4pUgObSuRQ9pK5YjR&#10;1TIbxPaYCY1KWg8bWQMiizZQUygNaFPlSLM0O1XfIs4XUNajrdUWZ0pNUZbU82m6snx9zQI/xdJU&#10;XS7tzY0yYewYmXXEEXLZJZfIY48/JQs+/UxWr98omzp5jqhTPl+3QRavWSufb9ikh6651bUFRKUD&#10;2MJ+hf980swdHHqDEiIMqkqK+J99NtSndfIJ2Z5tgGy/f+oKE213DwNZcOaG4f04NjiFB3TT5/8t&#10;hKgvsuLm/8ciSn5vsLKOAuus28oL3bWddbnFEJqfgBARMatSPugelQcjz2H9o8IaSIio+y+U1SGw&#10;Nn5cjeD0F+HB1xu0oIAzgLqgn5IdpOUVZhd00FTFWIB8RNwjREoQXPmI170zetBBlXIcuS7csFEI&#10;y3Pdu4HuPmLCOuePXOPBfEVBV8LCYPlAXyvPQH9Hngs3TBhR4V3E5KkfsHNBbp6JmHT9+nXruL9p&#10;c6VS346O9tW5+2slRIzvbZ9522TWkL/87i/yw3/8U7Zt2y6PPvCATJ82VcZNmSS3/PluWdO5Vb7/&#10;1z91Vejl19+SO+68R2644Q9y9733y0svvypvvfaa3HvrH+Xko2fJ9NEjZWJTLQa4YhlVni9jQGxG&#10;V+ZjUORZHwyc2YlSnpkgZelxGFQTpb4gXYaX50h7FQ/n5unKQhMGtMZCIgvIVjTzSajybGmv5LYO&#10;BtDKHAzUeTK9uViOHFEpszGoHz+xDgN+s5x5SJucfSjRKhcdNUauPHaSXHvcVLn+hGly0ymHyh/P&#10;OEJuO/NIuRn3Nxw/TX43d6ri6mMnyxWzJ8nlR0+Qy44aJ5fNHCdXzJqg4P+LDh8tFxw+Us4l6Tmk&#10;FYRpuJx16HA5Z4aXFu9JPq6YO15uOONgueWcw+SPZ8+Q2845XO668Ci577I58vAVx8qjVx0nT1xz&#10;gjx57Yny9HUnybO/O1mev/FUeekPZ8grt5wpr912trx557ny7j0XyvwHrpBFD18jCx+8ShY+dKUs&#10;fvQa+Qx47+4L5fnfnySPXTlHnr3+FHnj9gsVT1x9gtyFNG85darcctpB8odTkLfjJ8pVIEeXgRxd&#10;dES7nE1yNLlOThiPMhtbJbPHVMjhI0vlkNYiEMlSmQ1SdNwUkD1g1rhKEBA+bQaiWpIkLaUpqKcs&#10;rSuu/pDkVmclSgXqswokiUSohVugfJN1SSb806Q2N1FqcoZJfX68rja1lWfIKG6V1RQoIeIj+RMb&#10;CkG+imQayBAJ0cGtJSBkFXLIqGo5HEToaBDQORObZQ6I0VH4f2h7FeLw7FaW1HK1KI9vwE6T+uJs&#10;qUPbqSnIADkCQQK5roEeVWhTzTwX1tYkY1qbpaGiXKqKSmT08HY57uhj5cbf3ShvvP62bNjYIV98&#10;w63f7/W8z5rNnYr1W/m+IthR9CudTAC8BuTC4Pcn1422WIGBlRO0oM9icuJCV4fYd/147J/9IURM&#10;z90KcxHo46A/A9tPhShy0RuiZJi+rs69xXH9fioEh7B9BGn1AVcvF+FD1/yv7oDrbvhJtswYZ08J&#10;0V6Ah/R/oe+jwY2+pwZXO7TcXxhJCcgKEB4oXeiKCBLvHyECECZMvGyZNhhAHflex4SbA8oO4nIV&#10;CQYiCOuj2ypTHyAhcA8Nq5sjzxCjBxokYfnXMvDzG4aVT0x8p6ysvAxmnFy3/oCHwwOD1k9YvsPE&#10;yNWNugd5DOnrGlPKC8rUl897fe0D4jAMiRDPE/E/OzkbrxGjXV9/hw7wlTzz0nNy0pknyMzjZsod&#10;998ja7dskZ07v5GFn3wuTz79stz8p/vk7sefkHnzF8iqz1fIy088Jacee4y01lbqe2ImttbJwTxw&#10;3FQFMpQvwwt4kJYrCnFSmhEnJVkJUpGTKtV53ntrqvPSpU7fXQMChFl9Mwa01pJcGYGZ/ciKQhmB&#10;mT2vPIMyrZ0rGI26dXXiwSPkjMPHyIXHgLAcd5Bcd/J0+f0pB8sfTjtY/njmYXLneYfJvRceJvdd&#10;crg8cOlMEJGj5bGr5siT1xwrT117nDxz3fHyNK5PXX2sPHHVbHn08qPlwUuPRtjZ8vDlx8pDuD54&#10;yTHywMVw83E/8OeLZsldFxwufzzrYLkJad142iFy4xmHyi0gIbefd6TcfeHRcu+lc+R+EJ+Hrz5O&#10;HgPpeeL3J8vTN50mz998prx+G4jOXRfK+/dcKu/fC+D6Aa4kPgsfvVo+e/xaxeInrpMlT/1Olj5x&#10;vSx95FrgGlmO+zXP/kHWPn+zrHzmRln48FXy1m3nyAu/P1VevulMmfcnyrpCXrvlbHn0smPkT2eC&#10;lJ00GZgit59+sNx51mFyB3Ab9P3DSdPkmtkT5JLDR8iZ01vk+El1MnNEqcxoKZAj24rkmLHlcgJI&#10;00nTm+WEg5pl5phqfVR+RHkaiBDPYHHVKF/aQWaH8yxPUSqIK7fVutBczBctZoDkZigRaihIAClK&#10;wDVRmgtBjOA3SoltAWQXydSmEpnWDCLUArSWytTWMpncViYHtZXKoSPKQIhq5JRDhkOnJuhTJlOb&#10;c2RSU65Mbi2UsbgOr8rWJxSrc9P0e2qVPMQNYtZQkS21IE7cVmupKZP2BhD2pkagWUbXt0hTeZ3U&#10;lvJlj21y8gmnyAMPPirLV62T3d/+RXZ/93fYza9k5aZOWQGs28r+4x04JSlyiQ8RDISOm/ZhjAm0&#10;WZ1feBMTTlCs73r2A/FgP3bs/kbPETEe+2WvhAh23QZSS9eFq0OYUGgc6uPA9fupEE6jL0TJMESF&#10;J/oT5sciTIgMUeUehqufC5f8BITI/0+ECU23+g/59wnG+S8gRCyvX7hEIIYQ+INYQCT8AY2EhoMc&#10;H+XkI8/Bd85C6CZ3G+TQj3KRsC3FUpaRKyMBli4HQsKVY4MnwXCRoF8PcXqCDcQWh//Z0Y0suH5u&#10;PENYBxv8leCg4nQPHsbEDIqWZSiOCy1zICotgjpFISpsT9ibeFYGUWXhynPBcJthkK1dWFgrX7ec&#10;iSAdbXdsBztlYydftoj2QOB/x86d8vUPP0Bmpzz/wktyxe+uk0v/8Dt56OXnZP7KFfLpmtXyxsfz&#10;5eW35slH8xfJimWrZOGHC+Txe++Tc487QaYMHy4jqkpkXGM5Bq86DDBl0lCcJRV8mWF6nBSmDpH8&#10;lEGSnzpYCvj4deogyUseJEUpQ6UiK1Fn8/xW1sjaYt0GmwA5kxpLQahKMShWyFHjGuTEg9rkzMNH&#10;yvlHj5FL54yXq46dINcdO1FuOm6y3HnKdHng7MPlcZCVZ66aKy/87kR59ZbT5Y3bzpa37zhf5t19&#10;sXx43+XyyUNXyyIQi88euQ4A4SAexv+HrpHFwGcPXC0L/3yFLLj3cpnv42OQlQ//dLG8f+eF8u7t&#10;58nbIDNv3XqOB9y/ffv58tYdXJk5H0TnPHnz9gsAul0g7zDeny+Xjx64SvHxg1fLJ0hz4WPXy+In&#10;fy/LnrlJVjz/R1n14u2y+qU7FLxf+cJtcL81wMrnb5PVz94qq577I4jQH2XdS7fKGhCi5ZCxGCRp&#10;0YNXykKQqQV/vkzm33M59L9SPr7vCnnzjvPkcZTH3WfNkDtBgO47b5Y8fPFceeiiufLghSB8F83B&#10;fxC384+Wu848VG46aYJcNXuEnHNIvRw3vlyOGlWipGPWuCo5ZkKNXo+A27TmbBlfnQqSmiJtFSBH&#10;5ekgRXx6LUNG8gk2EI8R/LYZV2R4OL6Q22V8mi0TSIVbsjTlJ0ljfqJulRItRSkad0JdAeq9BESn&#10;VCY3Fevh78kgRzwIPq2lVA5vr5I5E1rkpINGyuzxTTK1EUSoGvEa82VKa7EcNBxhGwtkQk2eDAcZ&#10;K0+Lk7K0JJDubKkrLpD6kgJpriiRMc21IO71Mr6lRsaBwLfUlUphbpIkx+8vyXEHSnVxsZxy9Mny&#10;4iOvSee6L+Wv3/0f2fnFD7Ju+zZZvmWTrOzYKmv4yD76FA9J7wCB2Qk7tB32hh9G5jvGdLAElNQg&#10;nK4q4d4GDSMoYf+e4A44UXAH7yh/Q0/hekrLDb83cOVsVzLowU3DDePGc3UK69UbXDkGN+0wqekP&#10;SA4i3QEeug7roITGJxskPmF/wgiRS0xcRJIaBxoG0KfQYM/1LCjgtrWAlPG/lSX/093X3y0fzY/v&#10;z7DdtvZCIGFX2X4cQzdCFAxKAAdm/birblWw8VMxZtjLEFdz7CklG8jCA2N4sCMhMgIUAIqFV4uI&#10;4KkHRz9LQwfNUHgXbrj+wPSLcue1Jx1cxKTvEyIlPsh/hz+r6o0MBeFx/19NiPqCGy+qHKLiGMzf&#10;JT/WJnoqV/7nQVBCOww6Dx8LZnvc9c138u3f/o5y2iEvvPyKXHHl1XLNjTfK8+++I5+sWiUfL1km&#10;73z4sSxavEw2beiQlUtWyMN33yfHH3kUZuSN0l5bJWMaa6WtukTfDUQixJf9FaUOlcKUIYr8pEGS&#10;mzBA8pIGS1F6vBRlxEsFwjRgsByOgZMvDxwPAsTHtw9qLZdD28sx+NbISdNa5OzDR8mFs8bJxUeP&#10;k0vmjJUrTxgvvz9tqtx21qFyz3lHyqOXzZEXf3eavHvHRbIAhOazx38vS56+UT7nCspLt8vaV/8k&#10;61+7W9a/fo9sfONexabXcQU2vYbrq/fIhpf/JOtevFNWg3gsf/oWWf4UyIbiFvn8yT/IsidukqXA&#10;ksdvkMWP3YA0cH3iRg9P3iSLHr9RFjx0PQgPyc4Nsvy522TtK3fLhtf/LOtfvVfWvPQnEJvbZdUL&#10;d8qaV/4ka16+C/5/gv89svmt+2TL2/fjer9sevPP6kZ9ed34JnSEm4Z5k/izdMBt8+t3y9oX/ygr&#10;ngKpeuJ66HkD7qHjY78HMbpGPrjrEnnjD2fKazeeJq//4Qx56fpT5bFL5sgD58+URy85Vp699lR5&#10;7rrT5LHLQYwuOhrXY+Wpa06Qp68Drj9J7r9stvzulKlyzuHD5eSD6lEPjYq5k2pl1uhymTmyRI4Y&#10;CaLSlCdj63JkfH2ujKvOklEkRKUZMqYCbtUFMqYqX9pRv9wq5VmipqI0jxAVou59IkRS1MSzY8Bw&#10;kKL20nTEy1FixBUjbqNNbCpSYjQFBGk6iNLhI2vk2EnDFYe2lcvYGhAwELMRlWkypjZHD11PQthJ&#10;fHKupkC37eryUqQuP1XfY8WXSQ6vLNIXPTZWFEpLVak0VpZIOYhbTuYwSUscKKlxgyUzPlGayxvl&#10;nJPOk3df/0i++e4/5K//+j+y7ZtvZfXWTlm1Zau+zJHvMeLj8fxK/A7Y8R0cXPxBxgbyngiPuffk&#10;bwgPNlFwB7cof0N/wxnc8HuL8EAb9jeE/Sy8ufcU1w3XUxgXYVLTH/x3ECJDFBEhYvzRfowMWVti&#10;GkaIAmLkwC0T180NE0WImKataPWEboTIBi8jRByYXTLEAT1Y4eEATndnEDMZBndQJLi/rY+C8hFR&#10;fe8F0iAJ8ImAC5Pt6uemEQ7vwtLrL8J6GsJp9gmmzXL5iWB6hRGZNtCXf09wZfcEl8j8WITLlW6u&#10;fLopIdTy9Ig5VyS3ffGVfPvXv8tXP/wgH37yidx6x51y9bXXyz0PPixvfrxAPgYJ+mzpcln06WJ5&#10;7bmX5c7f/0HOO/4kOWT0aBlZVy0jG6qktb5c6spypDIvVcpAdDwiNFgKkgeDCA2WnPiBwAApTOJq&#10;UIq+M6ahkJ/h4OPYQF2uDqjTW4vk6PHVcuohLXLh0aPkupMmy81nHiK3njNDbjl9utxy2jS56/zD&#10;5JFrjpUXbjlD3rnnEpn/8LWyBIRk1Qu3g0TcI5vefkA2v/uQbH7vYdn8/qOy9cMnZMdHT8uOD5+W&#10;7R8+1Q3qB3R+8KRsfe9x2TrvMeBR2fbuI7L1Xch4B3j7Ich9ULHxrQdlw5v3y/o37pN1wNo3/iyr&#10;XrlHVrx0t6x59T7Z9M4jsgUyNr39sKx7/QF1W/va/YjDuA/LhrcewvUh6UAaW997FLoyDcgHtrzz&#10;oHRA923zHpbOeY/odeu7cHvnAb124v82hCEx2gRCtOFVkKsXb5WVz4K4kQA+eaMsAzFb8ugNsgjE&#10;7OO7Lpb3bztX3r/9fPnwzotk3q0XyCvXnyZPXX6cPHHZXHn6quPlaZ5humquPHbFbHnm+hPkpT+c&#10;Ls/fALJ0w+nyLHDPRcfI5XPGyZmHNMvZh7XJRSCl5x0xUk49qFGOn1gjsyfWypFja/Tg8/TmIpkG&#10;IjKZrzmoyJQRxWkysjgdJIlPmmV754hyvAP0JEFcERrukKO6nDhpxLUVblwpGlWRpd8/4yHrCXX5&#10;HjECeD+pvgBpVsnRExrl6ImNcujISplYj7ZUxXNLqSDaKdJUni7jEf7QEZUyAwR7IojbiFK4FySC&#10;GCWjvSZLBUhaDc9A8TMgVWjH5flSXJAi+VnxUsgP3OZlSklmlhRn5MoR0w6XZ556Ud/W/k8R2fX9&#10;X/X4wfqO7bJ201ZZv3mbPqXJ/sUBhR89JgngwGCkJgyXCIUHsb2BO7j9T4KRoSh3g7mF8+P6u35R&#10;/nuCKGKzt3Dluvq5W1/BiowDDQMEYQAlVj7o1ycYDnZcZYCoWPtxdSL6o28YqifCuPkIdA2FjYnj&#10;3+/xlllAiBDZ3gJt8dztMhtoXdCdq018iyqJkck0KJlx5BmiZBEaPgLU3R189xQxafSgg50hcs/Q&#10;xMhw8mVw/X8sXF1c9Nc/HMZ1d+H67wkhsrDhOJTllin9eP5g5xffBucQ6M4tNrYFGg42VF3i/PJr&#10;2ckzQ2jcn69ZK0+98ILcftef5OFHH5dXXn1TPvjwE1mxfK18+O4HctOV18qRE6fIyMpKGVlRjll3&#10;pYyoKfM+n4DZf0lekhSmDVUC5JGgAZI17ADJTRgIkoTBLp/vFeLZjmxc+WkJvv+mWKZhID16Qq0+&#10;En7pcZPkxjMOkTvPP1Luvegouf/So+ThK46Rp647Xl5SAnSRzH/0Gln63M266rPl3Qek8/1HAI9c&#10;dLz3mHS8/4RsBcHZtuA52f7pi7Lz05dk1yex2LkA7sCO+S/I9o+fd/CCuu1c8Lzs+pR4oRt2fPK8&#10;dH78rKax+cMnZRPS6/gA6X30rGz78FkQsSdl4zuPKzbPexL6PC1bP3hG/bZ99Jx3BTpx3/kxdJz/&#10;LNJ8DsD1Y5IzErUnkKfHZDvytQPXnR8Sj8vODx6X7cinR5Yekq3v3C+b37wHxOguEKPbZRW31V64&#10;Q9a++CdZy5Wop2+WFY9eJ0sfulqWgTguf+wGWQay9NHdl8vrfzhLXvr9qfLKH06TV24+TZ69fq48&#10;ejnK/KIjFQ9dOkueuHouiNGp8sQ1J8rtIKaXHzVKLgApumTmGLnwsBFy+tQGOeWgJjl5WoucOKVR&#10;5o6vk2NG18jM9go5lFtdfGqsLF1aQXiGF6VKWykfy0+WqqwhIEbDlAi1lqQpeE+SRHCVqA1uhtGV&#10;WXpwniAZIkGi25iqbDloeKm+MmDWhAY5pL0MYXJAtNOlvpSf+ogH8U6QsTWZMr0FBAqYXJctoyvS&#10;dYuvBYSrHqjlAX4QofbqMmmqLJTc9DjdNivKSZQGuDeUFUh5bpaU5OTIxDET5HfX/UE+/XSZ7P7q&#10;B/nur/+JPvWNnsnjE5qbO3fo05qcpbOf9TSQ/3+NEBFGXFxEhSN6y4+bXzdMf2UbXILwYxElnzAi&#10;oXr2AvoryQDCMty8RsElRGGSYjKooxJ0/17Lxy8jN3wYqh/CuPmIQjg/BN17JkQcuMJEgwM7CBHJ&#10;kB125nmdIHwoPuEOhIZuMonQYOnCjesiUo4PS3dPEDV4G9xw+h+wg8X8ntl2uPOzEW44CxvoiHvG&#10;c/3d9KJg6YcRFdYFw7jlZ+495THsb2Fc/3Dc/oDhSXJcuLJ57xIiuhuxJrH1OgDyQoPM96ug7a1a&#10;v1Hem79AXnjtNXnhlVfl7XfmyTzgiQcfkUvOOlcOGj1GmspKpbYAM+nSQmkpK9RPZVTnY9ApzJQy&#10;XAsy4iUvZZhkDB0gqYP211Whcp4NKsDgVJgGQsQDtqn6puJRGCgnNZfIkeNAhGaMkCuPnyq3nHOk&#10;3HPpbHnoymPlyWu9lYq37zxfPnzwSvnkyRtkKQb7la/eLevevB9k4yGQjUdky/uPg4yAkICYdHz4&#10;lGz98BklGTvmvwjy8rLsXviKwiVDu+kO0H/HJy9K54IXpPMTECMQpx0LX5adixDn01flC2D3wtdk&#10;96LXZBex8FWQq1dkO2Rsg/wOkKctHz0PPCebgQ4DiBWvnSRcSIPht4Jk0Y1X/t9JnRZBHmWqXKS7&#10;gPqBdJGMgcztnv+MfDH/adn90ZOyCwRpN4jSF+r2jOz++CklSlwx2gpSyO20jrcfkG0ol853US5v&#10;PiQbX71PNr9+r2x968+43iNrXrhdtwBXPHWLrHz6Flny2O/lo3svlXduP1fevf0cmXfH2fLmbWfK&#10;878/WR6/co7cf8Hhcvc50+Whi46Q5647QZ6//mR54MJZcv2x4+WiGa1yyREj5fJZ4+Ssg4fLceOr&#10;Ze7YSjlubJWcAFJ0AsjJsePq5Mj2Sjm4qUgmgciMA3kZU8mVIp4nStJVIq4IcWWIZIgrRVwxauKZ&#10;Iq4gwb0F7u0gRKPKMmQsiMu46hyZUF8gExoKZGxtLsh5Jkh1nhwyqkJmTqjXR/OntxQjDD9Twk+8&#10;pEht7jBpyI8TvkeJ71NqLyMxS5URiDsGcdtBoJqhE18D0VCcoauchZlJkg/wq/6luan6cV9+/qWu&#10;OF8qC/nYfp2cfOJp8vwLr8rGzdvli6++R7/6WrcrNm7fKeu3bdeXN/JMxzZ/gAsPIAYjRi7ozjh9&#10;DVZhWJz/iTD9OBDv+PIbhZEWV3+XzPSWL/Nzw1hcV0ZvCMjBHiCGVDiIkk9wBZ7gvYXldqrBje+G&#10;dRHOaxju6k1PhIiwtBQsH7+M3PB7A5KfGNk+KPsXNuC5A58OVgAH8Z7OEPEDqt43vWLJizsIu/II&#10;9fNlGElQIFz4yTEiSoYLlwDpN7MAPafjD7g/dgB347qyVCcgTIiiSJHlwYUrz03D9Q+7heGGceHq&#10;6NaF+YWJCT9H4vmh44OQGOi/Tf08WFz6uTob+tKNH1xlXCM+lLHVfwmjqxfDunJocDl75Rfs+bVv&#10;dop1mzvkvY/ny2vvvCPvffSxzPvgQ7nn9jtk9kHTQWIK9ftfw6tLpbWuTBqrCnRGXV+Riyu/HJ8m&#10;+Snxkp0wVDKGDQEGS05inJRlp4JAZQAgQ4UY6EowCFVnytiGHJk+slTmHtIil554kNxy3iy566LZ&#10;8sAVx8vzN50h8+65RBY9dp0se+ZGWf78H2Xly3fJqjful7XvPCrr33tCNn/wDEjQs7L5/af1noRk&#10;m5KalzyyAWKxcz7IBbB7/svyxQIQILi7hOhLEJIvQUh2f/YqiAmIEYjQDl4/Q9jFIEOLXof/GyBD&#10;Xdi18HUQqNdAdF5Bei8rOj95BXjVu5Isgdx4eEV2fva67F76pmLX4jf0/64lkLUEbsAXS95CWm8D&#10;8KcfyRt0+wI6fgFi9OUnz8mXC56RL+c/JV8Beg+3LxY8KztBiDo/eEy2A7p6hOuO97zVpF0fPo3/&#10;T8n29x5X/60fcFvuQVn/xp/1HNPK526Xlc/eKiuf+aOseOIm+eyBq+STey6WT4H5f75U3rv3Ennr&#10;rvPk1ZtPk+eunSuPXXyEPHLh4fLkZcfg/4nyJOrprjOPkGtnTwIpGi0XAecfPlLO4DfUxtfICSBF&#10;J46vlVMmNcspU0CWJjTJkSOr5KDmIhlfk6PvGWqv5OHqVH3/VG32MAXJkaHe3zpr5pkiriLhOgLh&#10;x/nbZ+NAeIiR1dkyoipTxtfnybThxXJYO4gRSNGM9jKQJn6glm9AT5b6/CSQchDyYvwvTkdb9F7+&#10;SZI0ojxFxtSky5jadBlekSaVIO65qQmSmZQo+enpUpGXK/XFufoh4fbqEmmtLpeaYvSJknI5bMYs&#10;eeqpF2Ubv2EIO8k+pd9F06MLu/UYwyY+sACi1G0Q8QcMd0DS7Q//vr9w5fSEvkhCWI4bPgpu2P4i&#10;Mq4j0/yoC8vA4rjh3bAGixP2d+P1hKhBvC+QEBlc9yj5UWDYnWgrBpKicBir2/7CPd/TU/sJk5Zw&#10;moaouGHCbjD/nggR66EbIQrDyEqMu0tkQgQoDPMPh7N7Dno2wLphbGB0/4fBeGHowOoP6vzPuG78&#10;qPC8mr8N+lHuBjd+WD7vLR/8bzLcMOZucN1NXhSsLAg3jhsvyi3s7qa9HTPFHV+QqCDPuOfbmwlr&#10;NDvob2DHwrUTBLSvNGIBPzRINmCmQWNsTw+oO+QxTZPPdJk+idBmGG1+BFg/Kgs5nV9+K6tAiN7+&#10;aL68OW+evP/+h/LCMy/I+WecJa31NVJdUuCdr6gtl7aGCmmvL5fm2iIlQ+UgO/lZiZKaMFCGDfyt&#10;JAzcR/KSh4JApUtlVrJUpsdLE2bYY8tzZBpm9ke2lehZlOtPmSp3XDRTHsYA+9wt58qb91whHz36&#10;e1n87B9lOZ+y4hbQ6/fqatCGtx+Rje8+Djwhm+Y9JR0fvSBbdYXmedlKMvSRt9218+PnFLvmPyu7&#10;QRpIHL78hHhRvvz0Vflq4WuKLxfhCgLyNcjJVyArxJdKTkBMSFZAXnbD/wtisYfdwK7PXpOd/qrO&#10;Dh/8T/dd8N+JuIy/E/F5JeHxgPulbwBIh1j2loL/PcJEPwJpLXkNaYMYLQJhA0n7ciHI0ULov+hF&#10;+eLTFzRfuwiuFPl5JLiatOujJ3VbbccHAIgRQUK07f1HZMu73vmkTW/dL+tRrmtfvVsPdq9/9R49&#10;2L3qhdtk2dM3y+LHfieLHrlaFj58pcy/H+ToThCjG0+V566eK89eday8eO0J8srvT5EXrz9RngBB&#10;uvuMg+V3s8fLFUeOlsuBiw5rl9On1Mnc0aUye3SJnDipVk47mC+6bJajRpWjDeTJJJCYSbU5Mo7f&#10;NStKkrrsISBEQ72Xc/LjrJloPxmDlRTxrE9TfoK05CdKW0GyjOT2WUWm8GOwY0muqvl9tEz9Ptu4&#10;+hz98v90kKFDR5bJIW0FMqEuQ9pKk3RFqjE/WRoLUnHPbTvvu20kSk085wR54xGf4CdLGgpTpQZE&#10;v74gRxpKCvXL+XwqjZOC5ppiqUHbz0A7z8vMkLnHHidvvP2ebP/mB+n45ntZummzrNrSAVK0Xbbs&#10;3A5C1Ckbt3bqJJiTS3cQDwYU7cdeHw3DDdcf2MDWF6LiElFhw1AbxzEhRAq6gAltDP7/7L1lfB1J&#10;muY7H3Z3dme6i8uMYmaWJdsyMzNjlZmZmUlmZgbJtshiZmZmsCywq6q7p+fe2fvc941zUk6fSpGr&#10;umd67/3w/DIzKCMjT0b8T8QbEQ3qsOq6iMX3kunXaajvxfEUJOWlKd/NpNGSRP3YDsnv25I0y1Pp&#10;3i1JMz1J8nQ1JcF0W+Kxm/QsIi61Gb+CHFn8JrG7TEp51yyvJiCSN2DyRq45tRZWggJ5I67pz0dO&#10;Q4ICeXh5+tI5S96YK0kCmpaASCk9zWuWJvzI3eVwJE+P7yU9h5Se5C6XFF6ermZaLM14cimFU3LT&#10;dJfE91MBEf8YVD8QzR9Q049F9iOSFsRsTvLnEeWkrlgkcdqfAJHGj5XXSSmpqEZpeTUqq2rFPntv&#10;KS2x6Bz9q8gsKUNSbh5SSYEhoThy6AhmTp2CIQP7oZ+zA4kbAnsM7++EEW6OGOhsBVsTbeh0+wZd&#10;vv1f6Pb9v8KQoMjBXE8Mo/FQmauZNobZGWFyPyssGtkHW+eMxJkNc/Hw6Fr4XNmFsHtHEMcztV5d&#10;QrYfNdBspBx8j463kceNdhBf30dJ6GNhi1MZyXY4r1AZy0DkhSpSNZ0Lux8ConcEQ3WkjyD0Si0v&#10;gglVr1AjQcz7ZIIhgp0GGfAIpRC4pKoghgGojkCHJQ8j3PmcYEpSgziGENCEqZQRhobM0E+VEYpG&#10;0vvMkCY1MhTJ0mGp0ud7fhT3Ygkl+9JzMBipVEfPVZfwmqR6ZgFFsR6ojXmBt2xIznAkjs8JjJ4J&#10;VUU8JTh6hNIQNuy+rzIYJ5UE3SNIuq2e/cZT/M8i48UppDw6ivi7+xFxfReCL25BwNkN8HdfD3+C&#10;pAD3dfA5uRpP9y/DjS3z4b5yMg4tHIldswdi41QXLB1ljfmDzbF4uA1WT+qPtVMGYvFIJ0zlGWBO&#10;hpjAPTsERcOsddHXuDsc9TsLMQz1MWJI6kGQ1BP9LXrBzawXBhIwDbbUFgbXw+0NMIIXdXQyEhvG&#10;juINZF2MCWwMMczJABMHmGLOCBtMHWROYXXRn9Lpa8LDc1qUHsGOqTbsDXvATr+b2PaDe4+G2Olh&#10;pKOBgKuRzqYY7mRGaVlgiKMlBpMGOlpjoJMNBjhZiz3SjLW7Q6d7Z/Tt0weHjp5Eal4R3v7531FI&#10;318WQVFBRQXEDvB1PCKgsiviniLNRqapASLJ6waerSa+Z7V/W6WZfnP63HiszwUi+fMp6ZMwMinl&#10;QUlKabYk+f3aovbkRZpxxudK925JmmlpSvPdyaUUXpI8jPQsfN0WIFLKZ2vieAKI5I0Yn8sb0uYk&#10;bwAlKYVrTprgoxlffs3n8kZWnldJcnc5rMjTkMLJ40luUhzJjc8lsJK7S2GV3KVz6Z7y+0ru0jmH&#10;V5I8bFslxdFUW8I09d7wj0otxR+L+OGpwkpDXcrpffpsXEai10mWlvhYZefSteh5VPcKidkv/C+V&#10;fic11Q2opUqttuEnsYZKNv2jzSovR1FNFRLTUnHp4kXMnTMLw4YOwLgxQzFt0ihMGj0YYwa7or+9&#10;Gcx1ukK70xfQ6vAFDLt/DxvDXnC2MEAfc336F24opjnzPmFLqCHcOGcoTmyYjmfuGxHx6AQSPC4i&#10;0eMSUl5fQ5rXdaSTsvxuIzfgLkHQPQFBhdxgc8PNs7AiCYaEbRDBT7yPsM2pYgkgUvcOxRP0JHij&#10;URIBQ0Miu70W8CBgKNkfHwgwPhB0fEgj0bGRh8bUYNSQHoj36UEqYMkIwQdSY3owAQ/3IMlEbiqo&#10;CcWHrDB8yA7D++xINObEkmJIUWjIiRZqJL3PZkXifU4EHT+qMTOM0idYSieYknqS1OlLPUii5yiD&#10;h9kof2n+eJ9KQJfCw30MRz5NqhOQxOBHz8uQFK/qKXsb8xI1MlXHeKIy6gUqqEwrItjg+wWBpkrl&#10;Ec8Ilh6jPOQeigMIUH2vEBhdRJbnOaS/OIPUx/Tu7h9G9K19CL+yA0FnN4reozf0Xr3PbMCzw8tx&#10;c9scnF45DvsXDsX2Gf2xbmIfLBtlT1BkhyUjnbFiXH8sGdUHM90sMN7REKPYlsdGF4OstAl+esGF&#10;wIiByMmgiwqO6MjG19xbxJJsi0SvEcUZYqsrthJhIGIwYvskMQzmqCcWapw+1AaTB1pjBIVhwHIU&#10;6REAWerC2VQLNvpdxc75DsZ0b9PelDYvFKma+caANJzAbSTv0u9qgeF9LDHI0RxuvKyErTlcLY3R&#10;x8oE/Z3tsWTpEjx47onM4nIU0/fKu+dnFRWhiKCovIZAiIcz6HtU7XD/qbG11BBJ9YT0/Yr6QdZA&#10;tVXyRqw1fU4c1n82EDX3vEpptiT5/doipby0JqX7tialdFpSc+WhJM1wfP63ACIp7X+SGjBuuOQN&#10;MkveoMolDyMPJ3eTN4pSui2lwdIMr+QulzyMPKyqEVY9j9L95PmQJKUpxZXit+bekr/mvdoTXt5b&#10;Jqm5Z5C7y9NqTSK+DIj4h8EfUm3DByHxUUk/GP7h8Q+QxXGk+DKxPZJkk8Q2Qyy2TRJ5UqcvSX4P&#10;lgAtXmeoqkYAEdumiVVwOS1SLVdoBES8k3dGSQlyKkrR8OefqYwq8ODebaxasQSzZ07CrOnjMWns&#10;EAx2tRVrtrhaG8JKpwtMe34PW/0e6EsA5CZ2nDfBGFdrzBnpilUzh2PX0kk4u2MBnrivR/CDA0h4&#10;dRZpvleR5X8bmW/uItX7NtJ87iA38CEKQh6TnohjYehjFPO09chnJJ7F9QJl0R7CKJkhSNgLxfFM&#10;L4Ihuq4l1cURBBEkMQw1CDhQ96KQGB7eMwSpxb1DjQxDDD+sDBYBEAHOe9GLE4afsiLxc1YUuRG8&#10;kBozw4X4/AP5/ZRNfgQ+73NJOQRDuTFoyEtAQ34iiY/xQo2k93mknDgVMHE4IRUkfcji9CntDIKj&#10;DD7yfeicQKsxK1SogeCrTg1IjWmBaKC813PvVTL3GrG9EwFSyhs0svg6SbKZ8hblUy1TFZVZRfRL&#10;lbg86ZqHHfm6nO2yCJJKQx+KJQAklQQRqPpdJzi6THB0ARke9B6fnkLSw6OIu3sAkbf2IPT6DgRe&#10;3Aw/93V4cWgpbm2dhfOrJ+LEkjHYR0C8bnwfLB5sjYWDrLBstDNWjnfFfLoeT+Ay3EYbwwhshtoR&#10;TFtoCRCy7v0tbLS+E+cMSZKEvRGfG6mu+9I1D6txXIaeETzVn6HIWpuAqbdYF4mn3M8a4SwMsO30&#10;O8JS63s4GFE6FrqwN+oFc63OMOvVGVZaXWDPi4QadBfDdn0temIQwdVIMRxnIXbr561iBtvxity8&#10;US3PZqPfvZMVpk4cj8NHjyM0OgEl1fUorqxFblGpmKxQXF4llkCpom+Sja7FnxOCIsmu6JMGR/ZN&#10;8zcsNSrtkZSeppqDi3aJe705He6h5rqW3KT65lMxAMmlATsUT0maYTTv39wzSM8tj/+3UnvLUPMZ&#10;26JfpaG+b3PiMK29fyVJceRqLhy3N5ptjlzNlZNiD5Fc8gZP00/TXwrD6Wg2+Ownb+Q105HHkeeD&#10;z1uTPB0pjvy+8nxJ4eXumvGU8iD1FvG5PK48vCTJjf2lsCyl55eHl6ehGVcepyXJ01CSPKxIVwGI&#10;PvmhyH5Ektrjz9IErE/gSoAQlYlawo38eWqm2D9J9vwMSaX0D7bmw3v89Nc/o7KqHF4vnmHPpg3Y&#10;tm4VDu7agiXzpoupyKqtNnQwwI5n7xiTjOBmY4h+VgYERCYY52aPpVOGYN/Kabiweykeu2+B/51D&#10;iH52GklelwiAriLV5zrSfW8jO+Ah8kOeojDsBYrDPFAa/hKlEZ4EP2wozfDzkuCHoIfhRy2escWz&#10;s94m0Hn8S9IrMT2+jtRA/o0EAY0J3HOiFoVlw+kGggcxrJUaJIbF2FaIxT0z77PC8SGbIIcAR9Wz&#10;E4kGApV6giFWA/fu5MbiA4HNTwXx+LkwET8XJeKnwgR8oOv3+QQ5eSSCoMbCVFIaKYWU3KT3ajUW&#10;JKlhSSUBS+r4fI/3BEqcB9GbRNDVyCAmQRKpIT1U3ZOk6k1SDd1xz5Fq2E71jAHq2WtcVqrykqSa&#10;HaceaiR45GuW6HEjt0qGpdhXKKXyLwyjdxPyCEUhD1HCNlzBD1EUcAd5wij7EoHReWS8OIv05+5I&#10;eXoSCY+PIPbefkRc24Ggcxvhd3I1XvKGs7sX4vrmmXBfNQn75g3FmrGOWDTIAgsHW2DxMBvMG2yF&#10;yQQcI3gzX4veoheIe4js9TrBVrcDbHS+F7LV6Uhw1KVpKE3J+JqH0oYxGBEQ8ZAaQ9FAgiXuPZpB&#10;UDR9mKOYam9N6Zr0+gbW+l3FCuq8LIRe569h2O17WOp0I0jiTWu10ceU4Iygy4GXCLDohcE8TOds&#10;RoBkQWmq9l4b42ImvoHxIwbj2JGjSEzJQP1P/0b/tBuRX1yOPIKiwtIKFFZUq4yteeYZARFPz5dP&#10;zZe+a/6O+Zvlo+QmNVRtlWZjxtJsQKXGqq36VfzfCERtkajXNCTPg9xdem6ldH5vyfOgmQ8lSXV4&#10;e6SUDkvz3pLYr6X3ryQpvKaaC8u/SUma+VUqJxbnTdGGSC55g6TkL0kzHDe+8oZeHkbylzfQSuFb&#10;cpf8NCV353P5PVvyk7s3dy5JHq+5PEvXUjg+MgzJ12mSwsrTkMeVJN1PitOSpLQ01Wy6GkNmqh8N&#10;H1XXcnelH5Ek+Q/uYzrKkqfLFSoPk7E4H/yvk6e4VjX+hHKqmKSVysW6RFR273/6M/79//4PVFdX&#10;4uHd21i3eDHWzpmDrT8uxvK50zFmYB9qJLSoIekGZ1P6N+9kjjH9bMUmrDydnqcqj3ZzwNLZY3Fq&#10;xyJ4Xt6BiCfuSHp9DcmkJM+rSPO6iSz/B8gLekwg9ARF4c9QEk0AFPUKJeGvUBbJPRUy2yABQNRg&#10;q8W9QpIYiN4J2xkeIlL1CKmGynzQQEAkzSBrFCDEwEAglBaKurQw1AkbH4KLLIINgo8PeTEEO3EC&#10;eN4z4JAYdBq5p6dAgpkUoQ9FrFRxbCQ1SMBD5++L0/ChJAM/lWY26WchdlOLw3B8AU7JaCgiQCoi&#10;OCI1sgiyBBzlxOB9JgFaOuUxjYBNrfci7zzEplJ9ugRHLIYhFRA12TvR8wuAZDCi8nhL5zwTj4cb&#10;xYw8gsZqKjcx/CgAyRc1FLaK/MoIjkoITov5PYU/JWB9glJhe3QfJUF3hDF2Hk/jJzBKYzB64Y4M&#10;At+0h8eQfOcAEnnBzGs7EX5hM3wJjp4cWIybO2bj3PrJ2LtgKFaOccTCIdZYONQW84bYYWp/C4IY&#10;PdHjw9DjQkcnw26w0voept2/hFmPr2Gt3QEOAooYiHqJIbZ+5iQ672+mMrweZq2Hkba8EKSqp2gQ&#10;gdYAq95i+Iu3AJk61IF+t8awNewCM60OAohsDLVgqtUNRr07wVirE8x0u4pV1G0Me8NCpzvBE7mR&#10;n51BDzHUxjPkxvW3xNTB1pg2wELYG40fOgBbN23Ca58AFJW9o2/yF1EXlFRUiR6iYoahWtVCqGVV&#10;tQKKeLscBiJpmELzO5avdP1bpdmASlIKq6Rfxf1PAqKW1Hxefl9ploVSXuTifLVXSunIpZSH5oBG&#10;KSxLCq8peVx5WD4q5ZWlVE4svp9Yh0je4LJ+1WhquMsbVumc/TktzcZe3hDL05E31EphpaMkKa4U&#10;Xy55PHkYpTia6UqS8sJhlYBFfg9JSm5ydyU/ebqs5tKW51s6l65ZUlyW5Ca5y/0kSe4seXiWWANK&#10;LdU13UsMi5F42ErYANGPpk41G038eNQ/Lq4MpZ4eSVIlKf8RfvKjVftz5SoWdlNLzDYT/qreId7y&#10;ROx2T+J/sW8Jkv79fwO1NbV4ef8Rti1dhh8mT8Ty2dOwcOo4jOjrAHtjbdUCi706wpWAaJQz/Tvu&#10;a40RTqYY4miEcYNtsWLheFw4tgFBD08i1YcAyOcGUryuI+nVdaR530NOwDMUhL1EUcRrFEW9RnH0&#10;KzoSDEV7oSLWF5Xxb6hRpqN6fZ9K7h3iIR+1GJBEjxGJF1SsE7Yzqp4gMRtLHBmEePhINYuM7X/e&#10;p4egITMcdVnRqMuJRUNuHEEHg0+igB0GFAaVn0rSCWjS8Z6g5gOBzIfSLPxUxsoWR75mv8ZitUqy&#10;0EhurPdC2RQmt0nvS3PwvkylD+WcRo5IS5UOxaO0Gui+rEbSe8qHgC/K1wfK3wfK6/ssgrVMUkY0&#10;AVE0PQv3GhHMZbDxtgREDHtqu6MmWySW6rw2OYDAh2HIXy0VGDEkqYBItXQAh+FlA6roujKeoImg&#10;iI+8pEFJxAsUhj5BYfBjFIc8RmkoiXuNgu6jkHuNfHlLEu41uiCm8ud5nEfOszNiI9rE2/sQfW0H&#10;As+ux+sTy/H80GLc3TUPp1dNwvaZA7B8tB0Wj7DGguG2mD7ICqOcDOBm0QsuBEVOhl3haNAVNjod&#10;Ydz9G+h2+QJGdLTS6QwnHvIiaHIx7oY+FM7VqKtq+MyiN4baqoyuh/GCkARCbpa96XfbDQNttDC2&#10;vzkm0e91qJMRHIy6C8ixIyCy1O0Fwx4dodvtW+h3/x6GPTsJSLLS703wRH8G9HqK1dcdjXtjAAEX&#10;bzPDw2jjXFWz3Ub2scSU4QOxa+NG+Hm/QVlZLX1zPyOvrBq5pRUoqqpE2dtq+jPyVqxPxIBUSkcJ&#10;iFj8/X7SmEjftfSNS9eabqRm6wW15P6fiO8jq3s01ZQXDQl3UY801xiyu1wfe7Xlw/pyad5b3IfC&#10;8rnSM0lif2ldo9buoalP7idTa/6/KguSUt5YivFbUdN7bkkcTi0Rj9sUDdtSIVleRVj18RMIImnG&#10;k6fPYdhNelZNacaVxOn+qodIOldqPPlas4GVX2uGlYvdNNNmSfHlabLk4fhcDltyd3n+JTclSXHk&#10;kt9buj+H1UyT/aQhM3k4uaTwLCn95tLTlBRPrtbCNeen6S5JHvdTsR9DFYsXRmSpIEseT5UOPzuV&#10;lcaPqCUQahL/ENWSfrQMQ0prnkigVMOARB8NG1jzCtV//r//A2/f1cHr6Qts/WEpfhg/HounjMeE&#10;kW5wcTSFpVFP+sfcBZbUGDib0r9jRwtqAKwx0skEo6khmDnKCesXjcHF42vh9+QU4r2uIt33JjL9&#10;7yLL/z6yAx4jL+QFSqK8UR77BqUxbwiEvFFIIFQa74dKaqSr1A1xFTXADELcS8QSCxvymkJC3sJW&#10;iFeRfkuNNfd8vOMFFKlhlxZaZLsaMXQk4IBndkWgMSsKjbnxqC9IRn2huleH4KOB4EcFM9kCWhrL&#10;CGLK85rE16wPdP6hIl/offmnYd6Xs1s+hePw+WgoL0BDGSsf9RS3vjSPzj+GU4XNRQPBUn1JNuWB&#10;VExwVESAVUT5oXyphtiS8D4/UYBbQ04cAV0M6gmKGhiIePhM9BCpeoXYEFxM5VdLBUPkn0bglBaB&#10;+tRQgqJgAqAgOgaq1jviniMeVhMKEO5vkwIJjOhd0Dvh3iOpJ4ntjHgYk6GoOPy56NkrEsNpj1EY&#10;xHoolkYo5IUfefq+9xXkvrooFn7M5n3geE+5R0eReGc/Iq9sQ+CZtWJto0f7F+DKpmk4uGgo1k1y&#10;xpJRtlg0kjdttRPbfnBvj5NeJzjodoSDXleYEwTpdv8W2l2+giEdrRmK9LsSDDEQdSFw6gQ7ve/h&#10;aNhJANAwR0NhbM0G1gOte8PNqidczDqjv1U3jHIliHezwHCeXm+pCydjgh3dbpRuB7GgqAGBkWHP&#10;jjDR6gRLg+6wpz8BjmY6YpNiZzNdsU8fzzob3seavgErjHOxFPu2jXYwx5SBrti6cgWePXqOtKwi&#10;FFY2oLD6HQrKy1BYVizAiIfOCiqqUcSzPtXDZvx98nfMjbr4lmXfv+K3r6HWGqf2+LdF7YGO9oRt&#10;TprPI5dS+LaqrenIwzUXVjOMkpTiSVIK31bxBJl3atUqpC3SJ8khR2pbNH9jTeFlbq39DuX3kYv9&#10;mgWij43gR2mCg1IYuV9LksIqwYZmGpwnzd4nyV26luK1RdJzyKWUh+bCSpKHk/KkKXkYeTzJX/48&#10;muElKcXTDMvX8rKQh5NLHl4lPue02T5K9fyK91NXeizNHxhL6cfVJL4mffID15AEQiypci3nnZBr&#10;69D4pz/jL3/5K8ryCvDk2k1sWbIUP06bhrkTx2DMkL5wstKHqV4XWNA/cXsLHbjaGmGgA9tPWAvD&#10;6XGuFpg+xB7r543BpYOr4X33GCI8LyHR6zrSfG4JGGIboaIIT4Ihgp8YX5TF+KE0mo++KI8jGEqk&#10;BlgNRKoFDrm3QtUYiyEdkoAfAiIBQmoJdwKi2hSCIhaBEUvMFMsIVhkiZxMM5LChczwaC3iIK4MA&#10;JFNIgBD33hCgfKgowPvKAjSq1VBRSGBTiEZyV10T6AjxdSHeV6kkhWe9rywiFaOxqhgNdM5qrPhU&#10;Il1KR8ATg1KpCowaCMhEnoo/AlFDQaLKQDs3DvXZsajLisE7AqL6DDkQyWemBYpzyTaKe4cYiBoF&#10;QEVQ2DByD6Gy4gUgVVP7VVDkT0c+Z1gKQk1iAEGQqqeO3wcfea0nXvxSgiIVGD1DYShBEYnhiJdF&#10;EAbYwXdVG9n63UAhgVH+64vIe3UeuR5nkfH0BBLuHUDEte3wP7sBL4+vwsP9P+LG9jk4s2oids0e&#10;jJVjnbFouB3mDbXH9AEE3bb66GfcncCni5gJZqrdCQbdv4Ze5z/CsMuXMO/xDewIjJwNVTPT7PQ6&#10;CnsjZ+OuBDq9MchGi9RLaKBNT/Sz6ApX8y4YaKuFMX15pXQbOlqQH0GREW850wXGvTrBqFdHmOl0&#10;hZVBT9gRBDlZ6MOVIKifnSlcrI3gTNculoYYYGuGoY5WGNWHV8a2xYT+tmI4eZirPRbNmYkrV64i&#10;NiENuUUVyC+pFnud5ZeRKioJiKpQWF5FbhVCbFMkQRGrPTAk16/qCZm7Yj2i4N8W/b2B6L+CWisv&#10;ub+SlOJoSilee6WUpma7wJJgSPN3Jo/XVsnvJxf7tdhDJG8cpQZSs0GVu8kl+csl95POOd3mYEQS&#10;h5fnU9Odz5Xy2JqkOCzNglGSPAxLWnVZM++cLymfIu0WwsjLXvLTlJRHlhRHsyxY8uvmwsnTktwk&#10;d3k+JX+x5pC6wlOq9D4pD4XKRITjI4l/4BL08LncXQ5EPGTGY/lVPJ7/0wf86d//ioKsbNw65Y71&#10;M+dg3uhRmDZ6KAb1t4e1uTasjXuJFXtd7IzgSupHGkT/gnmoYHx/a8wY6oRlU4bgyLo5eOK+HcEP&#10;TiL2xSWk+91BTuAj5IU8QWE4wVC0twqEonxRHOlNcOQjgIgb3moGIoKhSu4dahq6UQ3lCDH4qHuI&#10;FIEomRdFJPFaPdxbwmv75BAI5RI85BFMMFSwIXNRuqpHhiCEgeR9eQF+IkD5QBDzvrIE76tL0Miq&#10;KhN6X02qKSe3cjTQdUNlKZ2r3D68ZXEYciMAYr2v4filqnCsKpUaKP0mOConKCLQqi8raJIKirJR&#10;X5qJupJ01BEQ1RcmkRJRn5+AOnqGOgKidwREtQREdU1AFEaQI4ciCYZUK1/Xp5J/GoUlIGpIDyf/&#10;UCqnYAE+EhDxWkdiQUm6VrlzLxL3En0EIlZlHA+beaEs+tUnYMS9RcXhqvPSiKcoi3iCsrDHqk1q&#10;A1U2RgXeV1HgRWD06iKyXpxB8qPDiLq5GwEXNuP1yXXwOLoKz4+sxOP9S3Ft8xwcWjQaGybyoo5O&#10;WML7oQ13xpS+VhhqpQIWS51OMO35HYwJigw6fwn9jgRGnb+CZe+OqplhxgTvPENN+zs4GHTEAKse&#10;GGavhcF2Whho3ZOue8LNsgdczboKKBrVlycCWGAUb91hqwMHiq/akLgLHbvBWr+nGC6zN+FNYHlf&#10;NEO1DOjb0CNIMsEgB2sMdbah78IGowiKRvWzwRAXSwx1s8fSH+bh2rVrCAqNQnxqPpIyi5FRUIJc&#10;sUZRlVjVmnuIihiSSsoFIHFvEX/j7xqpHuRvmb/p3yB5vaGptoZTUnsgpz1h5WpP3toTVspPc3lq&#10;Lb/N3UfKg6aUwv7eUrqvJAmEpDZBDkRK4duSpqbkedHUP8kbRc0GVLORFA0k+ckbWM1rTXdJUlpS&#10;OpL4Wi4ld76W0pH8NN2kfPK5JMlfU/IwQtwA131aMC1J/AjZlkb9PJr5kcpQ6V6Se3P+kthP/j6k&#10;sErx5HloTlIYllRWmuX1UZw+SRhXU1z1j6i1j09JUnhN6BE/ck6b/ORQJIXhIbOGn/+MX/79/0JF&#10;ZRWeP3iAVXPnYlz/fhg9wBUjBrmgn6sNnO2pgXC0xDBnKwx04JV6DTHY0QSj+1ljLMHQxAE2WDC2&#10;H3b8OAlX9q2E56U9CHlwAvGel5EV9BAFER4oimT7IB4m8xNDZWV0ZDAqi/ZDBZ1XxnLvgzcq4rwF&#10;EEkNsCYQ8bpDb6lR5iGzdzyExm5q/1pu0Llx5x6SjGA0ZIehMTcKDfkEQ/mJqONhMoaM4kwBRPWl&#10;PDTGQ2AERAQqAoiqSvCB4OV9EwiV4YMAn0pSNV1XEtxUoIHgqJFgSCUCpxoCHgKhhmqCnhqCnaoi&#10;1BP4SGqQJIEQQVh9eb4YThMqzSMIykEd5a2uWIIhym+BCobq8+IJ7LiH6GMvUYNkaM0S0/QlKFLP&#10;nFMPl9WnMgRF0jECdSk8ZBYkYOdtEg+PcY8Ql5u/KD8eLlNJFYaBSAJUlU2Xj+o9xar2bWMwKiUw&#10;EiCknhEolkYQUPRU7OBfxmtIBRAU+d1Agc9VYXyd8/ICUp+eRty9Qwi7thv+57fB58xGeB5bg6cH&#10;lhEU8d5pC3B29VTsnD0UK8a5YOEIR8wcbIcJfS0wzM6AQKYXbPU6w7x3B4Kib6Hf6Stof/9H6HX4&#10;EmY9O8BOrysBURfYaH8PW+1v0de0M4YQ+Awh2Blg2RuDbXTEEFo/8x7oY9IVbla9MNzJAKP7GmOY&#10;kx6czLrBhoDKzrA7HXvARo+k3xuWer1gpt0DplrdYU2A1MfaCP0dzdDfgWRnikFOBG2udqJnaCiB&#10;0SAnC4ykPxZrfpyHuzeuICwsHDGJGQiNTSMlIzIxCYmZWcgjCBL2fvRtFhEMZReWIK+4TEARf+Nc&#10;RzTXe9wWadYbSmpPWLnaU29JYRnypHO5lOJ8Tp5+i9qSL6msmsub3F+u1sIq+bdX8vQk+JFLtAEs&#10;an9YVbJ2qDm1dA9NaYaV6xMg4oZWswGWN5ySvxSG3eQNrTwdTUlhJX8prLyBlqcllzxNzThyycNK&#10;6cvjarp/ko4oEHJrc+H9+p7NSSozzbJrSZrxpThKz9rWNOWSP3tTWureIF6AUXr2jx8drx2kmoXR&#10;etl8lPSxKv3wWXIg4sqWK1jeP6+CAPWXv/5vvKN8PX/wBHOnTEN/Z0fMmjEJ+/Ztxe5dG/HD/KkY&#10;M6Q/VeguGMH7NtkYkQwwzMEYo/tYYDxBEU9fXj5jGI5uWoD7p7bA69p+hD06iRTv68jloZRoLxTz&#10;EBmBUHmsP4EQi6CIgKicgKiMh80YlmK8moBIsiFSzYBSz4KS9RDJN2fljVB5avnHVaTZjoaNpyPQ&#10;kBMjYKJOAFEKgUYGAVGWsNdpZENnNnomIPkgbHoKSIVoFENkqt6iDwRGPxH8fCAIeq9WY2U5wU0p&#10;6gmgBOyI4TGKQ2qoLEBdRZ4AHqknSAU/KvshVY/UR1sjYT/EvUIMaJyvokw0FKYTCFFe85NQl5eA&#10;ulzKv3q4rJ5AiNWYScog2EtjIAoXPUU8FCYZT4ueIYYhnk2XGkblE4bapFCCnGCCRzasDmgCItWM&#10;MxVUqrYfUQFRbVIQqikcG7izKuLpfdH7KRdApBK/s9Kolygm6C3mITSCIgYjhiIGorJwEg+hBd0n&#10;ILqJfJ9rYvd93oU/69V5pD0/g4SHJxBx8yBB0XYBRAxDj/YuxqN9P+A2QdGZNdOwbe5wLJ3QD3NG&#10;OWPaUEdM6EfQYacPV9OesNHtKqbKG3fvAP3O30Cnw1fQ7fglTLp/A2stnqLfATZa38BW62u4GHYW&#10;U+959/xB1noYaKXSAEsdOvKWHjwDjaDJThv9CJAcTbrB3pDVE/ZGvJq1LqwNdAmKdGCprw0bcnPk&#10;ITR7E5IhXOz00M/RFEP6O2DkoL4Y7uaCQY7WGEpaOmMibp4/jdioCGQVFCMhuxDhiakIjIwSiohL&#10;RHpOPorKqlBcUS0Aidcu4nP+987fONcJbelJ1vTT9G9O7QkrV3PQoKSP9Z2ylOKwWvOXqz1hlSTF&#10;l0vuLy/X5spLM4yktoRhycO1V1KdryTRDhAASZu/ig1g/05AxH6fAJFoFNWNsNTAcmMpNZjc8MoN&#10;m6VGVQojDytPRy6p8WZJ8eWSpyGXFIfPleJJcaWw8riaku7BcXjYS9XbQ27qApN/1EoFx+JVk6Uh&#10;M838SunL3aX8/wpe3qklC6PpLs364nMp31La8ncixf8kfZLcXfhRulI6n+Rf47n5Q+N/Su8a+aPj&#10;52a/X4dR+ijlkspV84cvL1++5n+gvGUH/zv4+d//A+9/+gtC/IKxcsESDB88BKs2rsGNp7dx5+kt&#10;7Nm7FXs2rcXO1SswfeRQajCMMdRSHyNtjTCK/hGP6WOJyQPsMX9sf6ydN4aAaD5uHl2PF5f3IOLp&#10;WWTzWjXRr1HGjWliICqoga1ICCQwCkAFQVEFQZFQrB+q4t4Q8PiTeMhMNaNJAiJJnxhVMwgxEFEj&#10;XkeNOO9HJlaYJigSQ0DcO8JAlE0AkRNHYEFAlJ+CeoINho7G4kx8KMkiGGIj6lyS2pZHGDmrjKIb&#10;K9g2qIggiICH4KixQqV6hpyyQtSR3vFwF8NPpcqOqL4iF+8qstEgjK8Lj/fxBQAA//RJREFUCbQY&#10;skiUXpMkI2y+lxqEuNeqUW1Q3VCYqoIhgjgxzEdAJIypCYgas2KFUXWDMKpWAREPg6nEQPTpcNm7&#10;lFC8IxCqSQghqJSMqVW9PyoYYjCisqdyFNCZyDPOePaZyrC6hqBJwFAcwxBDrRcBEc8EJHBlOFIA&#10;orJo3mzXE+V0XR7+DLywY7FYzPEGcgmGsnlrllcXkfnyPNJfnEXqc3ckPjmNiFsHEXBhG7xOrcOz&#10;Q8twf89C3Ng2Bxe3zMbxdTOw44fxWDZtEGYRFE0eaItxruYYRhDCW8LY6veEhVZXGPfoBP0u30K7&#10;w5cERn+EYacvYNrtK5j1+BJWvb6GvW4HMS1/EEFQXxMtOOvz4o49xa76Q2z1BRCx0fUIJ32McjXB&#10;IHs9OJnwlh7dSb1go9cbVnrasDbSg52Zgdj53sZUB/aWDELGGOhiBhd7YzjZmWKAC0HRwH4Y4mQH&#10;J0M9yqcBlsyeLpayiE1MRmx6FpIIgJKysxGdnIqw2ARExScjLStPDJvxdHweQiutVC2iWkN1KNcB&#10;Uh0i1RGS5PWBpObcf2+1Vj/J1VxYyb2t4jhKz68UliX5t1UtxZPfV37vlsJIas1fLnl67ZG8HfhE&#10;1AZzO8ALalay1DD09+ohYj8x7V6pQZUkNajsL4mvpQZVscElN/bXlJKfaIjbKKX7tBSmNXe+vwoK&#10;PnaPcqEofdS/KkAGqDbk/+M9PgUnPhdT2dXp8fCU2BqDxPeV3OX54d6bylp6VzwzS/Yc4rlqpOej&#10;NCjcp3mX6+M95elLzyiVQ3MfG0vKj/weUnxJ8nTk6cnDavpxetxD9K7xPf76l7+iKDcP1y5ewqIF&#10;izFvyRIcvOiOO17P8cDjMa6eO4WDa1bih9FDMdzKCAPNtcVsspFOZiTV7LJxrtaYO9oV25ZNxOnd&#10;i3H3zEa8uXccKX7UAEa9RmmcPymQFCCOZXQsI/hR9RapVEFhKuO5NyIYVTxEE6eaZi/NLmsCImqw&#10;q7nhJknDZKpeDfWCg9zTQUBUQ0BQQ4BQmx2Nd7kEQ7mxdB6DdwxHdN3AQ1BsqFyYRECSIqa61xcx&#10;KKWjjqe/EyiJnhueGUagVF+WQ27kX5JGYv9sgpdcEkFTiUoMUZINUGMZT7/PIXcCK/J7X1qAD6T3&#10;pXQu3Dg9FhtQ8704fCblg4EtgUAoXuS7lvLNR9UzfOwh4uEytiWqy4wm8IskCIpCfTodeeq9GojY&#10;OFqaVl+bSOLeIILSt+reoY/yp3JlqXfoF2I4+iiGpE+Hy1g8XPYSvGijWJ+I4KdY3TtUTjBUGfkC&#10;FRHPVENmwfdVxtX+NwiKriHP5zKyXl5A+vNzSCYQSnx0EomPTwhF3zkE/wtb4Xl8DR4TFN3ZuxiX&#10;dyzAmc1zcHjtNGz+YSR+nNoXs0c7Y8ogO4zqY0YQoyOm3VvrcE9RJ1VPUZdvoNPpS/Tq+AV6ExTp&#10;ERSZ9v4aZlpfE9B0gLNpd/TjhR8tehGo9IALbyjLbuYMRzoY4WBAwE/g76wvhtg4rLOZFhzMCX4Y&#10;gkhWfKQ/CA42xnB2MEU/J0sMcOTV220wyMUWw+nPwoiB9hjaxwquFgYw6Pw9bI0MsXX9RsTEJIiZ&#10;nQmZWfCLjER0SirSCI7ScwqQmp6LtIw85BeUorSCgagWxXTkFa+ruJ4jMOLvW16nSN+6/PuX/DSv&#10;/7Ml5UNeL7WmtoST0pNLKVxLai0NeVmyWqqf5WpLmJYkz0dzaUlumnmSJA+rJKU4LKWwLKWwzUke&#10;T2zdITWuopFWN9oMPhIsSf6fNMCyeEqS0pKrJT9J8jQkyWFMkmaeldKQ51OSPI4EKkKyQmmusOTi&#10;XqXmjKo11Xw+PqbP9+IfiyTp/nK3JndZj5JUFmKrDCZsCiMHIpHXZj6g9krKk5KfppTuKXeT+0np&#10;sjjf9R9+xvtf/oSE5GQcOXwUUyZPwZr16+ET+AbJWanw8HiCnRtXY9JAVwzmniE7E7HO0FA7Awyy&#10;YRlRQ8E7gZtj1kgXbPlxItz3LMGjC9sR/OgMUt/cR0GkF8riCYAIdlRA5C9gSAKhj0DEQzLcKPOs&#10;JjbclRZdVENQC+LVqsV0ezamZhsYAoFagoLazHACIAKiHIKhHIILcSSI4Cn3eQREYqFFAiL1tPv3&#10;Rbz2TzreF2cStGSTCGiKCViKsglSMvAuP5nEvTZs20NQRO4NBEVNagIcBiJeb4h7nQiaCJLqKZ13&#10;hZkkSodUx0bdxTx096kaCbgaGYooX2KoTCheSAz7cU8XQ5GkzFg0pHNPkQqM3qWG0fPzWkPcuyOt&#10;M0SAyOsOEfioYIivJXHP0Kd2Wr+a2SfcVYbV0hDZR70SUKQCI0+Uqs/LCI7Kwp6RnoiNY8t48UY2&#10;rPa/icI315DvexU5r3k3/fNIeXqGoOgUkp+eEkAUc+8wwm7shf/FbXh5ai3uH1yKazsX4uzmuTiy&#10;bgb2rJyEjQtHYdHE/mLobKKbjfhd8m70Dka9YUlQZMLT5Lt9B72uBEVdvoJW5y/p/EsYdfsShl3/&#10;CKPuX1K4DnAy7oa+5r1IPcVMNCfDzkJ9CZDYvmiEkwFGEhTxdP1B9LvvZ80bFevA0UwXDmb6sDPX&#10;h62lIeysSNaGcLIxhau9Jfo6WaEfQZCbixUGuFjCzdFMbGdjq9sLFlq90N/ODgd27kFSYjKKK6sJ&#10;irIREBGFwPAoRMcnIyk1GxnZBcjOL0ZeYSnySypQWFaFwooalNEfNek71/yupTrgH0XSM7RF7QnL&#10;ktd9v0WchqoHX/WHXnKX6tG/ZbnL321zUor3uWpvuvLwSmouThMQyQGBz6XGVg4fSg283L2t4vSb&#10;k1J4eT7k91WKz5I/B4vDKsWT0uchpLYYVUs/ZPFDbKAfYsPPnwyb/SpdteT5/jQfn74YfiH8Q5Z+&#10;zJIkN7m7lG4TENF9Vb1WqvAcRjPPLPn95P6a7nI/yV+6t6ZfW9RSunKJj5tUUlODoKhIHD5+AjNn&#10;zsLBffuQlhSP2PAQ7N28HmMHuGJUX3tMHzUQo/s7YABvy2Ghjb4WuqKC729NUGRvgqnUMK1fMBan&#10;d/2IJ5d2I+LFJWSHPicAIuAhyCknEJIDkDCmFudsUO0rDKor47gXQlqMURmIpJ4ilqpnSNUrpNqK&#10;QrX6ck0KwUB6KN5lESBwrxBBxDuCIEkqA+VE1Ocm0TGZrnlae4paqaQ0BaWq7I9I9XzNw24ENo1F&#10;WWgszKLzTIKcj1LZKLH4/NfgI033l/zZrokhSSzKKIyp+V7JKiNwzh+BGO+JxiDHQMeQV8e9XTx0&#10;ls76FIjeChsgHg6TgCiAyo8lQZAkDaN1UlN5J1I5J3jRkaGI3wu/KzkQvRZAxFt7cG+RgCMJkBiI&#10;wp+hPFy9k37QPRT730Kh33V1D9EV5HpdFkNnmZ4XkPLMHfGPjiPuwVHEPzwmjpG3DyDg0na8PLkO&#10;Dw6uwNVdP+DkxtnYR0C0edFoLJs+BHNG98XkgXYY6WyGQbaG9JvUh4OxFsy1usKg67fQ7vSlWKdI&#10;r9s3BERfQ6fTH6DT8Q8w6PIlzHp9C2u9zrA3JBAy6iqAqI9azoZdxJEXbhzubIgRvEksQdEAGz24&#10;mGvD0UQL9nQfnoLPQ2b2lgail4iHyZzszOBIR2cHM7j2sUR/AiI2tu5rZYRB1uZwNTWGaa8eGOTs&#10;QFC0AyGhYcjML0JcSjrComIREhGNsMhYxCak0J+VDDGEFpOYiozcQhRVvhU7pssbZ6m+kOqM30vy&#10;+qMtUkpDSb8lnpL77yn5PeR5lEvy/1uVu1ya99C8bklKeZekFJ7VlnTlkudHU0rhWezXZEOkCRFS&#10;wy5vxD9X0j0kye/RnDTjSDY13AvyKynEZ8njN5cXlRsDhHIhyfXpy/toQ6RZbnJp3k+658f7fvqy&#10;JMnvy9fC2Fn0/LAoDKcvbZwqEwORFF+eX3l6cndNNReOr+V5k/spSZ6OkqRw0j8cqSLlY019I/LL&#10;yhEUHYXLt25hz/692LdrB47s3I4NPyzE3HEjMXPsUEwe6YYR/e3Q39YETqY85bgnHOjoRA0BV/JD&#10;nSwxc0x/bF02FZcPr4PP3RNI8ruLwihqJGP9URFHQCTg56MqhFQwJICI1yBqEi/G+BGIlCTBEPcI&#10;SWvo8HR7MUsqLQi1GarhMlXPkEoMQ9zjwj1DYsZZHgERAYcEQwwedbmJFC8etVksCpuThMb8VLwv&#10;SEcjSQVMvC+Z6igWdxRHghjhx6CUKUCJ7ZTeFaaJGWMfIUgFRCoAUknMeFNLGFQX0Dmlo5IKxqQ8&#10;MhhxT1FtTgxqsqLwNiMKdRkERgxE6VF4lxZGIhhMDUFtKpVD03pCqkUWGYo+7SGSAOkjGKnAUw6f&#10;fM7viCUfMmMbItWQJuvjEJrnr4CIh8xK1ENmhW+uix6iPG/eOZ+Hzi4SEJ0hCDqG2PtHmqAo5u5h&#10;hF3fC/9LO+B9bhuendqEWwdX4vSWedi9fCLWzRuDxZMGY/pQJ4x2McdgOyMCIgOxWCJPkTfp2RH6&#10;3b6FLoMQQZF2py+g3eGPYhaabscvCJi+hnnv72HTBEXdCIpYvBp2Jzjod4SLaXexJhHvdzZUbPuh&#10;h/70h8DVrDecCYocDHvB2oBkrAN7cwMCI0PYWdCR1yZyMIcLfRsujuZiFlofch9obUpQZIY+Rnqw&#10;0umBkQNdcPLYUYRHxiCBgCgyJgEBIeEIDItERGwCwmLi4RsUioDQSCSlZ4teokqqz8S3rf7GpfpC&#10;Lnkd8LmS6o62SikNuZTisJTCKqk9YdsjzfwoSSmeXO0J2x79lncqz5OSlOK0R/K8KUkpDov9moBI&#10;3oBL59K11EMj9UZIcSRJDbyk5tzk8CCda0p+36a41Mh/uqQ6H+UPI/lT3lkMT+q8SZLSVbqnkDot&#10;zZcjSe6vasB/buohktJWugdfS3mQX4tn46ntsl4f6R5ySe585LBNM8Eovhgmk6UnDK/ruFJSxdHM&#10;v/w5NP3lkodRCqvkryl5+JbiyMNwudZ9+EVUqCVUwcalpMEnJBgvXnvi/JmTWDZ3Jsa5uWBUXweM&#10;GeSMoX3t0JcreGP6N2zQA5b6XWFl2AO2RlpUydO/5772WDh1JPZtXIi7Z3ch+NlFpAU9EcNlxZG+&#10;KOVZZNwjxDPKGITiuSdI1RvEAKSCIm5oSTEEQzGqxlWyIeJGWeod4qMEQ6JniKRaQ4egiFSbGoh3&#10;6SGid4jthhiC3hIMqUQgoe4lesdAVEggo+6NaRBiqEkRoPQuJ0GAUR3F4d6kBoKl+jwKn8vQlCTA&#10;SQxnCVsk1dpGDEliyI2ghoGonmCHgehdEUER2yYJ+FGDEPcoqVXPYXloriSHzrOFeDhO9D5xb5Po&#10;jVJtEMt7qXF+hH1Rdgxq2YYoIw51mWxPFIN3mVGoz4ggQApDnQRGoscoiMQG1XSdFKwhhiZVjxLP&#10;OpODkuo9qYBIsi/6FI4+vqemXqIogqLw52LITAVET1DOaxEF8SKNt5rsiPJ9eNhMBUQZnueR7nkO&#10;Kc/PIPHJSSRwbxHBUSydVVSc69askcatcdfG3V2DQ3AN7gR3d2vcNbhL8BDcXRJcAwR3CO56ev37&#10;jLFGLtcVb89vzqp6aqEWFrG7BeE902vwdEBZWKgJlw8pJsEpK3YydsR8fME0S5ZdNCCLa+S+ddgE&#10;gQuGilT3q1eE2sNF0eYd8axQ6do/Ow7/8rVjO1P7vy+dYp9O/c4ZnhXEk9OV6VZOPEK7A+n4iTzB&#10;sNDJItDJeaZ0txwXIRKeHQRW0y1SHWbzKxIZgowl9hukBdC/kyxKUfSxA/jn+bZtZWckxS2czFGZ&#10;3Fr45qTJQ2k2Lr2BxPprRINTlQjPKwRmxzsRl7f+8QPFWHsH+FjAiIH5NQxoYf+M3JitLF1vOACI&#10;n0rvN/+uk+6CNfXxS8YJr/y1U2/38zr3nkccRDxp0rue19Sft6/mntdIURem4cGXfVfOThX2t0uZ&#10;W+4qsMp2DYIYhe2Va4fnuyrW63kCOC3Kq8rB+iw9S7epneNv3MPsFORGKcESGtfc2efV0FLqiTCK&#10;TexS0NFfzL+/cPyU26KS71imc/zxeP2T5m31Y969jJuHhg3jqamqTkw01R3jSXEPpMPuz7ofae3T&#10;qNa8DjRiZHKpPfdIqWAKIvPUScFpaWd3UJJNsfKF7CkD4wWZ83Ufx/gLGn+0dRapRBlw3zG35SYU&#10;pFUb2O4dDSNtQPBmUam4BvbxWycmoe9LtM48pUH9HSIA1D9Zt3i8OG//mNlN5cSYC7gwI1tZBt9Q&#10;XoDXO8hzYQVF7BP6UGoupYm+V9Lnb6aDhumYF3Ti1OJj+pXFSFGiRJq/JOTkB7KyI3+1qR1u/zij&#10;D8VL5+B8QO+epOkzfSGHweewGDl9weGqLMX6WYp45bzot9H5uQY4eVkUSsaxN2IyJGnfDvgsAKB2&#10;nzwfmPk2Z0f/mdpkO95QS9Lxzgcg/oQqsS401C0m7D8y/+qjwqWdP9HX8VPcMskwV5EirZq3zwrk&#10;gKyRK/lEwU/1dYdScHHq6Tvp9TBVvPtFxxk/t8XsW9OOfBo+bwstvW8mGavJUYk3aM25yIuh1CIf&#10;rLJ/y4TJjslfZZ8EU/XbJ0tJL+sKhFNlImcpWUrE+4ITw1hsXMw5AZuePK1GKCE+dAqMHiZcZN/z&#10;04JSy3/Q2uvpCbV3ggGpj1SjyAV66t0ChzfFYnRnFX9iBOJ7bqW/eHbxN6FhJDoNDRsqNjrd2UMu&#10;g2QooxhDC5QJBGvTMjWp+1bmMAihXm61rGaKGH/rjCU6f2XOnMuNogOkSX3gV3UY6Z/PjYvmtzHY&#10;z57hmH2DmCBfUPJ8ocUJDUtP8BkdmwP9P4nhgUA0lxkQ4kl8iJUIR1bh1/AwDrDQ9dQ9LUD6uYF7&#10;LiSvSvRZj6ikIJ4wtybe1OY7inn3OfvsP3j9iVSmt0aCsVMcgazi+lqyXIc7jrZephbH1QTxDxMc&#10;3AwKITZytSsk77sR8ukA/21skpjCsa+z5mm5+RGvO5yN8k23dCo3L5lBpyk57hvZaTutWuqi2Rpu&#10;Lmnr6aXf8qnLGljkIXNnlVgZmak3I9Ncnyax3p3Nh1+p92DHRoFMu65lTyKGLSJdkayeBUuc2qnm&#10;S3Z8e5eXXIo7S0TmaCaRP03zoiP4bQ+DSb4JyL2YYqxP0yvrRw0dRkIi6iPqe2+cnryq4hs46c9d&#10;trwDJH1QryolNIYcfc/Zpqsh/9Jl7i2n7D3MpFkRuYr11IEIdoyKJx7QxpjYJGwVsHZCYZ0PF1yY&#10;84TxzA3/cRTXs8Crw+7a2slcmgPsRAx1j26LY3rxz5g9ZjPFbQBvTAUckNo/tqyoEv3MneNFUNR9&#10;T9jPJOux2MAIM1t+n3pOI68o6xSt4RuFBXKdkjqKFczT1UqaJfIdMiQwpaPF4nezZH03kyGNwc1y&#10;wC6pk2s2blm27bTMaLs9V+lqWY/a7Q/2Mwsse4ttSRfeDTcVVAwXJD+K87/jQPEhLBEZHB0o3BBZ&#10;B2VOWzeNK146aRJCbyJkTkDDwrwa1hpON/7IyndKLg57WojDaJKaXb02CLL2flvQuM655yvxj8mn&#10;UQiL3AsnxQ4zzKcO5SVDtuD4GS1NrIW15mchU50mkST1XSlRSsmW/7vGQPhj7h0vy6dKsEkVuK8S&#10;XHGcuoHF362EVNYgUUm9wmyNSS//vdDrC0NwdHDGBqZKc/2WzUNyl96dWyMoUH7FHAcTiAv/V1J+&#10;xjAtYh1b3xcHi2QfC7Dvbfgp4UE6tBhl7LqD3jdGc2RRFigtjuNziBhadxE5+o2lzcubx5FcN+T0&#10;RWfrd4L0SocFFd7no8joMHuO7/U8YH59rNKcwdmBpD5DFNrVv4XLb0K31EfHz38/pBLRP5BZQkHa&#10;iQlB1HyeH7C+Xs/I8BA18nMnFzNEqtTrBdW490b6TNebLua0vh+FQC8BpDzBR9ZlKAgbPeB3gtvm&#10;hUGo5/ktq8F7d/g9awrwv1wletT6rw5DLTKMsPaybiL8yc9ZXNyEJoUiD3iEJfVV6AcJpAlrOmyU&#10;LHwIZfEXyfqGsWND3F3XvmHW08JAIE5c1p5FOC0tFZUAbjtA2iCx2+/Dbd7IWrhMz/6rgqyPSMWX&#10;zatm6vZO6jLBEgF507XiTaKCRT2i2qegurQ5h3o9Ji+a8cFWOrZenXz91Ndv3JA4pXoO+Dc1IiQS&#10;6aj+mkGdSNfq8kQiH7Fp0N+yt4w3Pu+UuIcmUlHyhKX7fVLt2MCIbI81sQJATuV0QvmpfTLNSqCa&#10;10grEG9cibW9VzjXnXU61ipfL3UugPrSvNU3lAyvgmFC5h8r6uAp0gAx8eV7fZCMj7TAuVF3HGEJ&#10;uH9xHQj6k+T7G4j6z5rNak6X6Gim1wTE/4VgMKSVoTCmV+ztFylPHxnXaIfp32IG/k4n0q6LPOmU&#10;D/O9cD+qAq+GxDvoejkW8IQ3LeEa4lUSSogqHLSyAE8xs6jOv8q6k+gtOAKx1YakMeOoKcKY7L4o&#10;yC1WUxrNg+ch3EKqMMEv0tVMs5vPB4kxbI9WiHycQm8xbJB98LIYqx95GuoXXdS49WUh//ruYNM0&#10;opX30h+E83abFFu87KNh0xxKU4M8aZcjenA/opUC52KxHRmWhiKPSMGwxh0NJPKFKuWvWRs9tLXA&#10;zVPgEEcfNDCmfyvVmAL3M/qLm3D4qIieMPVYtx4nxXdLAqpuGgqzThAlGASm4EGV/25loq7Yp0HU&#10;r6EXpYqb7kITYp2aEqoqza5H4xuP+BUplDBmAjFGATHKO7Fpp4GOHj0giirfl/wzO44ruaVZYlOO&#10;Ure0T6kB70+rTqoLRTNElv1xhqENIfDYWiSm7ykQpo68r/pGyPljjMhg4w526p9BuCRxW+ZX6oP4&#10;01gkWAeOoXGYNwelbTNLVKFQLDfIjzn1DCbU7Vtv8YvXR6hR3jtFnZ/XK8zfng9YwYC36aPbRbGS&#10;tdYPmLwp47625VbAO6mJvLjF0qld1v0jcobeZv9sJTF0Ii/8yvG8GoJyucjW1/W8rUri3Enf4t54&#10;UXjMvbY/RIPDcX2yDubL0yOAgJr44XdrVClWPHiA6gjEbp5gmtBlERyie+n+NlF2iYJc6nRNp8n9&#10;Gqf+zJWb8Q3FyUnssRtJ/JMvPJabawTESXqU32sHpmikEglau42/eZjc7NCki7owlFAPqDqu02zl&#10;pmOw17/V321aJWqt3V5l9PGdhCwr1GWXDumvhi08tZu+0y0Kz2iQXaWrFJKbXLqHSjBQT5TuLE1G&#10;qhLP0XDb3rPhxj9wYlHS3YLJJArMeIXjlgDKG+Fl20zQDL9JTRKl3LxQBJmaL/oKTj6N776RzTGD&#10;Mg7eqMXUrCBupd5XJLSgd2ws9ZRGt1HeOBBFNm8gTnkCaYgp7HOUzZB2ua9zA6dEkKx+26p+9J2O&#10;/eefs9MbONjgdpPZW8yVpkDoc8OVxCid1mTCg+gBAvK0kZcSYbXuicYG7BQr+iv2X5CelSWmPw0E&#10;xHc9mMEaeVImUg2gqhioKEoF0bjyEwYqmheNXdK4kzjnrskYTUIN6+ry1dgvlvawQyPzwszlYOLz&#10;7irs+c1FXmFqDsm4v3J37lOdU710FE99QptuTmghKqSwKhwP63szPrwbuBa88ivvSZ22RKLkYjBJ&#10;AAkY9+yhLQ0K7HrLNKbYQY2nxWqdaj9I2SDHTGM/T0iOLc8p5AiMNehzu941FJxlSXfBYMZP1dqq&#10;KePEVaKaKqFaqs0DrZ76mK2ZrhwslfSUMdFCC4qrG1SVD6auYoygYBCQs59ggtyhS2b94rVrNSdV&#10;h/S9o/KLZ2Tpt4u48kPJ3fGlbSlS0lTM6HfIIM13VEZtHPtVQsUXZDKXd2+I1N3tHfj1006jgyV2&#10;zjbLZiSGYtidGcpDzz4lDc6vUJ8JTGQh/8NfBEiXW99MDnwNTWd2hTjuenQixRCvOiBNjHY4HIge&#10;r9e9JYPkH8Qd/jfTM+XO5d1CfQr1KPa3gv2fXogJHh5haEV6w+MDZUNJWFB/LtNdzuLeS6OPGG5J&#10;7dzFwWMyo5X6PTTtGFEENKKIYqQKABH/qBudxft4+Yu0YZGg/eTqvxTNIOhXlerjtllQNWj3lLa/&#10;fz4/7C28HyxI1tEEj2XpAiJlqXh5SKt8IsaYGXHXfC4bCKdx0n2j9u4oyMsueptHjlvlvluvQn70&#10;Py7KeqXf92wC61ZTlfUHJm7o5CFCxM5mBjXNx8Gtyjq9m/l3gFB2SqF8nTHfxGRFGXL9O4UoR8w7&#10;/WQo0DTnyo5lY1MyO16kN/gguBIpdC9FZLB+2HL4+dG/4LE1KR/HCOKPfIVkVcQ+s5Z0PIjxtV+9&#10;7VEMtaj5v+5vvpN+QFPkm3y92A7TbbIhTSgQTUDBX78a3PFx/tEUmlpLY0Biv/XVHImJC6RLeDo4&#10;tRDM6A2LWjzhf/AYovswiJMr0oAu+jBNwbBF+QMkkkz+T1p1L1Kd49fZ7hn14obO92Zb6rXURPYh&#10;jSFYJDBicQpSsfprVX8ZOGOqug1fTuT3CJoTT/T2saFrcJY8jS9H2zJIcXELpTEeQxIGNgy4ttGA&#10;psxIhBSnyfSpiYBZV7hakSf9HRZ6fBrAIoZd6L9FycrDzbHXEIChCJVIlKKLBeChM8UfGjSzlT/2&#10;TyGTyEjLR14iCN2jKM32GJlWg1wUBx6FMvJzKGRZeH8exBuXGVEqcSBqNS3MzFN7/nqu/P5bThOI&#10;qKX6R7uUEyriFw6lZvqAKg5jYWXMlk4zOG1iRa/rkB4jFKIkzDcy7xAqDBLEnJfwH6Eje4/9PvxO&#10;wPvrrjvUoLd6bLvkATfdIXkZl4OmAN9hD7cmzLu3qboTMc5z8OEaXVi0Bz2zhW1glme+0W8cUFMg&#10;hIVCdzsYHrJEsGcSJYq3CmDqNrXrY9L1oqxUI/xihwm4e8zvq5wnL5r/Z1eUT/oRPGX8huH+vNNb&#10;ssb3gdItFCgPvBNhdhcaVG8FxfkFwr2xfiAPOgYFl015AXhEtqxK0PjsWBorS3QHxyq5nrMu2bN5&#10;JVITCJTd9i2hPv9Z0dNH/dbumojZj8Gm09/ENXrbNEqPrxhKLxlHuIDv5/VPStcbJ4bJNknfIGHo&#10;N0npIT4VCx/51fE3uYlxSTxoNTWf9AZzCwqzK+dvPxm7U/Y8pi8YfN7mswPtXj8m1H1bDm7bL0pE&#10;HmycVqZ9EjapZiUX8LJM5YHUrQxzcdNz9qVid3btqnsRFFU0YtqQzEhrdmfB3vtpotGb5Dw9/uz8&#10;TXXDd24pQZx68AOGHbWXPGqKP9s3UdYg5eWTtmyf1NLjTT1vJRsYE/0ydxUG0kBHeErRj9aPx6DL&#10;5Y/HTXp65gHChybdDl/cc1G/uN87/l33D/0xWr9mWhNhnwVW+idnyVgBMuuKexYO4B7PJYIji7BZ&#10;WBJ2pzngma4Icev0+aeVX9VjiH4JXZXL9Ht5ZyVvSFEw4f+A08zVFFEMiQ+UmATDfkgvlJ6HcIRM&#10;2DBVEjQN8sgSlursjCmwav2eTNSzsBKFQ1jxdboqdFA88hIAqX6AlHAatkK8Z9vR30pTAgr2LWnU&#10;9lGpmk2Qvf3OWJ6fkqaI7IU3C9W5gBmsbUrD7Lh11ZQW+LdwzUiLBCoIVVE47HPZA0DOPy1Y2jK2&#10;NAMxlcY+TRTzQbCRnzVi130YaGgUk3R0N67z8H4Jk5SLb8QkT+CuEYgUfNJk2fLpVdjMk5AhjHoJ&#10;FDPSyR1Kzogif+EdX+zuGfsJDTqeAH2XkvPaHIkiJaEAClMicU+mkKYqpe87p8inNB+49CC4NZzh&#10;mxRke+F6vZKoEDn7Xcw7zKjSoqaBvk76y94I4U07mOAf7dZRftErR6sf8NdvdaBI8ejWezm/bVY8&#10;h7QlWuSeHoR3Hc++l1ftdbGfMNZL00P9+9iIMSOmu6HJupweUOXobn3OdBqmF4OK0isnXpHpynxZ&#10;D+cwg3WbkjmFUX4xP4WCoPPOjSWrX3SOJFQX9k8/ohOMX1VgSoIo2Z9B7p3+aKlGm9FkoN38zYGo&#10;gW+3r0SevnlI4b5FBQLjxfjP2R74TIZcBALz7dXSTpDzVJsuBAcRamET3NNCS7BlkiBxf0Dw1Rrc&#10;j45HcG7PsKS6cxcPv6JvsnFr0+b5RJSiwammqRa//gN5T0ebkoeNfBspOkrhM6Yd3pXCjQGdvIhU&#10;Lx2wmS6h69xGqZdHtFrEw8xv4F2bQSSnXPQhQM72NED3H9LLAySCewuUNzNJDsMoQInyGQ28ZTOa&#10;VxH514nkSY+qmO1TRo0Es/cNEjwvcUCr3lvSHt/lrdjEkTXPUmR0gyjQCYPimobGm9Tgkmx4XJxF&#10;1SwIT0dN3WDyllr+Sa0jQ3QhQ1R3kj0lbYBX/iyivAM/ct+ISvSaJwz4wvN6S9f1sc/2+MT2kfA6&#10;YCbc5oYhi04y9O/lITm7IDZtwCC33ZMwtcrM08NdKsjP77a1KSK1jPBsMn7LwlKGfU+cfQFfQwa1&#10;b4ewxNn7BUu41w2HI7A1GffdYAUd98qqtrEfIAhgBAjuIwn7y5ikSV2m3spUUoVIQ5wRyeLANHH2&#10;NAIZ0wHV/E87RkgpRxFytMl+lmb00Gr//behvqI3t0Ztu6VRua1s+YJv23WsKznauvDIRX2Z5g4f&#10;4VXlnocV4QsDb9QZWRRtXVSFZ6uJxoO0awP9+WwEhQorDVgZVXUvQM2xn78Vvq55il22LUJsF+s8&#10;l+afHhRA1okpt2+Z9Chn1llWzq11ShbN8I5q5/6xaj8hy9t+xZG6Tn/RnOYViAef6QXguED8ausD&#10;LYNnfOOWbKuBGJgCUs2RKpS0VJe0HN4fGiUSjXFFoTyyMLdFlk2CwEeiv8unA8TXNTRTSeOzSbBI&#10;q5uKkRI0v5dzVk8llJkzG44CcaTnhJBlLTklMHtlQ/XPMS0odlhEYo4eVEmuSGjsFXGeCSIgMXfg&#10;K5S0xIMqjjdCRJdrMzk0MESVLER1Kud0DHfQ+gSOBKLjGhuJgxEuvDxlmptHIbbdnhaUjUPe3eNG&#10;rbZmLw5Wx5xYc7sKs7WdWV0BNyBkbY61GSTh6ChozoqZXrPiJ7Dpl2nFl1DjI/Ckoz+5hfP1fMW/&#10;PXmtn6GdmT1+R/P1eif62/sCY9jzDJMn/7fnCfYnfa7a9IXpajXoWCjr7jUhuBLlOes2nGsNg9Aj&#10;olre65bmqkMaVSqA2bcvonAsorCyPh7z+c+3gcURQN3SCIGJdYKpctefahr4P99mZqO2JglABvYc&#10;PnvOZxsKDYdv8MftcGO1NVJqhqQ/JiaAedkJl1nUpZa4iDkQzyaHZnlGl9FOh/GJQOYJWhW6rbx6&#10;GIuTkF5Kpddq5X9rcrnvJZ9Ch6zdg82Fm5zpvuX6kqvV+PxXpeyHjFKce7fra/2hp0e6Y6nfZlRV&#10;98Xbv1UpMpgbsqZYy39Wr/OXkOOjar6N5fzqakPolfvCBl6/aJVj6M4I5HZ4M23WyX5KuqYqVau7&#10;9oaoIdW+4QvFdqzGRnZyTbn7lmxldEHK7f/nySjFySzDaaFZvMKCoxY9PEwKjioj+mTOhyzLyMwS&#10;lrlJTCLigqzjuCGlp9wC1b8yBCAR9SUwH0kITQ0jfRYUKi5IFcm1Z96yn0T5/aUvfl0Ww72/S36w&#10;wWH48zp/IxKlStUscmBoKL0TDhAVd6hHwtSMQiEFZnikzl5Wc7gbsTRlCMoVQ/yLAruECj2p/HgR&#10;vRKyBFKIGmG/ChzPwv7CWCZNJIqLihRNe7QRKpjcw9w4BwgWtH31Eclrde9dDRfvikeRUmImDzvK&#10;Xv6D1K+fLyBtcteCBCDIQIyrVDs0yoCfXftEMdTNvFcn+MOYhAhJmajdGrxMN5HZcpE0JDMpjDMK&#10;TJObKUmZyI+0DqoqP6geuv98NvWOk1DnM7gkCINuiqo8TetZb31Z9Hp969XoCYz2G/zejs+Sj/v5&#10;kFp0BHtrphGsiUscfE1PnibT9clnT1GzUotsO/qHM4amTLeURw1+ejyG7Y5uYGXCrmkdhabaF60R&#10;NaJcI6x0lqoYv1MsQttxlmToWHGuaCjGb8HRfT/AieO3ooh9jMekmjMv9Il0UMqFP7FWkt5xYxDB&#10;12HkILZHzOswspRzkNglGTIhGMaphOKS9vqt3fooO8uDFlo9f5rHws9YunwZ16KrIxzVqFoueNan&#10;NEaaJBG5s3j5fO1y70hvfaMTB59verAxXaPRb1bXPosHVXHkYTBOwpNg1yKGsgX+6L/U4O5Gw9w/&#10;ZMggkux9aZ05vkf72RmIUlvnfjYiq57pNNs0mHn0/o985m4tCNMszL5FaOf4xdewN7RKG2GFEOsV&#10;iCOANHjC6sx9rLD8dyYSqgojJCXWRqWjAg9+5aQ/Hq3xeGVTmzyMBCnUgJnj9yK8pGEt5GhJI3PX&#10;PEDPhxBHegDGVcTfHZk8jUpIlIX8gLg4sFxXf09O0Qmu3NOktj6MQcvenPXa0CSfFQg6VCelWeQr&#10;AFWJql2nKiLTyVdt2LJ2qa+0VLbfctOUfeifF+3RZQqz/dNStOH2SjxY/0+XS1HPzVjQ8y+7V2Vg&#10;Nla8CK0Xg0k+oxkH/dQiqa+F4MEcktOs9AOdr63fRaiDWOUnn/gO6xjunY7/fn1mgigrDJ/dUkbf&#10;zrhLHZQB7tXrpeQ1J3pwUk6nJ8kpydGj08Zbr+lM3tcnuNeKilcVQR9MMYoKzqdLaL+zBdKDx+Cn&#10;7nmPDs/Ef8gGyQrdujUMF4p6EogN4f46jBusMvx19byk1sjp4TikiCPzUsQONokiuhjYE8ehQSjk&#10;3sgkGuNbiFIPy5FBo61i5iEoW5jBV2sLbeOjpwpm3AWnEe0owFCJuqpM64fin09WUmdtF3FnBEM7&#10;diH5fi9+qyp6oIHylqboa8pBhCn2fm7Fj7YWuXJ3zp9QER8B99oXpH0CigdT+qoeiTKqIuvE+mVW&#10;Xh0eHwKMmtdfBgZVvzVWTm8X8YVS3KmhmkZTCiw25FJ7aihFHPLj8EVuxfTLtlVRW4VYjhYnFMVB&#10;R51/+dU5h43YvY/miKTpPUmbn66Dexo5QcAoiVWgA3kJw3NNQ5dNL0VUA8T7RWxqeDshc1uH9EiB&#10;MSmFo/RI/uEpwZH0tFdqYwUe5GWlnB2s++zviaq3Bxz9Y+Y4j2KU/JTBVwFy4q74hPVOlG+LpHMB&#10;pd09iQvLD0nnb1BfAnFoLwViPvlQypCnzfvp1Aq/w++nTXMauVLuRBxRMqL6gQeAoZYdOhs5L2NX&#10;nWEGvfpjdJcMWwGTGwaUUB2fO0JhNk8ZKa67Q+wLTseue8pTlrUsunuo8Fz2/l75ILLczyKFbwii&#10;bsYKXe0M+a6v9ZJktk6ORmvNN1jPEtjnCoQXjuFyRa6YfTJ2Q/WyMLc25M+x659qw2e+6+hv86I7&#10;8vxQDk7ybL0oXCuBvfX1x6idMkYSKjkn7aF4U4OT2Xxl4yhd+pfzgVSrHBTsUn9hUrUGlyGYZ1I1&#10;GSxFYbGKUkfbvWW2HpYgMpSUTTz9uWkW04R7bANKEmlGpg0L6q5EDO8NMXT97Ci3r7KXdATNazA7&#10;XfGIuCshKuurxcFhSUMxMo3TJmV9sbo9ICf3W9jcBNGV4Q25RYam7JXa88F+yrJlrfx3obTX7FSc&#10;ww8Udd/3TX2FB1tFsj3TPXVkiGUecpSif1KcQ11W182AosoQdtYH2SncRLKqyHKxKPX2RqzOBQc5&#10;gjZTsv16DvKNz+uO6/cqGNAf/MQGLxhnq8cOvwsrWL43nj0JEKkaGcavhEsJ3/lHI0yLAHFww5Cf&#10;8Sfgl3gubK/2xs2ZDdjxWQES9qp/N8eVxyblm2P56j+L2P2GOjMQIH6YvpD4+YC210DJIyHnWMrn&#10;WhXymw5S0IEq3niEZKZfaJJGh1CkeYv+VJJbZ6e+SDEgaQbJHSmZgl5Viaa6SYzoy0daKMZgn0LY&#10;VAnO5M8XHlNiwvJj4YVOFw0tejsiDer9xq564u031xa2rp95H9T2PqCkUWElElXxnnHSF/h1pH2w&#10;5Lqouz/hsr3LPdVEWc2YbG19c0alsC8Yahjq5mTUNRPfKWLYICuhBB2UcMqrX2BhNF395lVHw2Cy&#10;lELSpz0P+V7CztxiiLUWavHdt5jgfgPLu1up2LXwpdtyRhERU0QclwMahnOiRKAA1TvNOrSHSLB+&#10;2y10eiIJH8Cjonb2AvUEYHlic0p1pLzYR7PobgtdGD1Muu0jjX6YRh7eEI0fsxuViwR6/IOiqieT&#10;etwPQ+z2hpI4fABtrRsBcmny1kB7QRnujvj+f7127o5JvT18O/l9O1PX2v9e9rpDUfIlUJ2821AL&#10;twf/zFxGKn4kXQfp+kYJMwbBF/qHNkCimmahP4vF4etfbt/pcx88QilgqIwXqeLhepYRkxyR94FA&#10;S0ygpXrW5/rTsUt1CbUWfInZakU5EL2CfyARR2IC5dmUBODviqTJT9zExLqBMocbZ4thqTM9fixi&#10;a7SRmPG3BpOfsOWoP4cQ6cxhcFqYTpCIw+rYl49hSjZIh/WkO7qKPR6cilTEh5YF7YP/HttBjLvp&#10;Rxwn9yxrBJg4AU/TR1f/ej+1/tJhL3R+NuwFB2aymc7tCjVaRnWrqfATuU2rYbRl3eF07j20LvSL&#10;2xk2Mlyz+5nHubZQyZUIt9/1L/RPZQkPEWKDO0zmKiV0290x64zaw2eiEEMLmEsPcClaf5JEpC+O&#10;jbFBQiY97N8zaGXpoZPd015pWluOUgWlacsaXBmGn7rvbALKScB3+tdlaT3C3UtzWshrKaJ8GxdV&#10;B9cU7a3DxvMqGq5WNjBU7XvR49jpsmlDy3OJ+qyTzq4MZR+tqvqBpbVPH/m2/554fkUlqn9T3Gfu&#10;zVhQz3ZI7sp9x7PsH7T0iO+iiaxhMhTOmQDLNYvp50EVl/50f4SH72diJ+CoIqy0eQ3+iAypPCcl&#10;Ew0Mf7o57IMQ597kJZ/v+oE6sqiuLcMmdIrfu/IaXGalDMR64Pqn2Si5dgSQd7rUgLuKqrfwTwtZ&#10;+JiaaWXgYmEewDBAQvrqnV7JjH2HUF4YBxvRKKeSeyDS5JCGJ1Al6cwl8/3OWHKFxQtgKDRbGlw9&#10;uh30RM/jHbkV4ElulLcKN22+Fm5UsALdO+8HlDPBc7VhG6hzlgxCnF1GB90/Y1JvCCbEIVgnPZxh&#10;KRhtihPyDOEGeqlKxHv4jHFphvsUpmhiHkS7hsa5hsZP6BoRpLRWXuLDrwsv6Awy8WP/7ALpVimh&#10;9guFlgmGlnUsIDZW2RrKlNrqCU1fm61RgynIEsyjFCrM4Y2boLnXuJLF1l4R9clb/iEN6Xcsr3mH&#10;NrZRhBaJp11l0G3Xqyn4MO0ruUIwZcyPSBOIjAoMF9I9D4ihjpQvx7gW62KJC0Lnch0eRC7LiaAU&#10;CrqsicGLPYjVsAtJ5b5mJM/hl7PDIAZ/ry+ZMmseuERMuf+KZt7F7Bg114AXpSJjsv/Y0s3F98mg&#10;rT4rtqn6YPt19amtIRCataYINNzZZgVd56gbR5yTuXXfst/WHQB3fq4b/dKpvb193uz9Iwg2n3w1&#10;NHO0ZXA0ACO0jkxmgTS0TBY/6fPTZ8qy7jYFcbcwiiP0kFPD0EL9MZ9Jx0wk23qq5YeO4KLPYMqC&#10;nNtOiqBzNV83BJ93gFog37AqEUYRTa+z7HoqdpSPs+ZZErnPAwVM/flAE3a1i8eLQa6BCOFLIEF8&#10;rRvY5C6tR1d4CYkL/Mf0Z3V0FunB11XSFpm/JpYzaOWCeaYzqRJH+kcuKpgXISPVBjcJT3+FEI/d&#10;39BFBP1D6ow/mDqCbuqPlJJK/z4Rf4WImnp7U8TjJ9gU32w9Qts9rXUhwfu8EFvd+AfRU+s6OD4u&#10;UtQf1PQ/OIa/QrKZoi1Ze1aJVQApDfDD4Ep/QOPXc1SDdn/oq+joMQb6T8IBBUg238z+FeUWq7sy&#10;yZjaRGR5Tm/yB62pk9IuGhqQN+j7lX2p+FmasWO75OHazJObsueyxgiBVqaoE03KH/9Jp2ajU2rG&#10;axF42NSo/dspECSv7gfC7+TDr9eiUL/OVDyOGH/bt2nWKbiRTKpmuSpjLyg5mJtzz1zQ+/b1+dd8&#10;au/vg7mkgV+7DPJcueVpO2NlOBU08sTbyOy+9QoFBRJwkvaak9PzUTvXyFJSo33zawjQybNjrAyy&#10;g8bvMb1YwP1MnN2Rfzm6Pbeyn4mEsMwj0foo8IX49b8NxDNdhiToithRs5LqhgWPWieTuJP/SWZL&#10;Iv4X4Q+TKxxa9LoiHkqxmKTL8IBaFl4oHD2UhKP4TlmffOSD38/392ruDSqfZCPBz493awTddqyl&#10;rg93KWO/rcEFaarGMNyc6XAHyLOKEJgVExBLa3oRirQiFARzP10QNRhbvkXNc3ao/Xtgn8fN2eGv&#10;8PrGT0SMVpb+WEOmrWYntA2SP+EzXEJANxdyLMQMCKRZ+qCkid7fA41mgT3zaVPWZ0tSE+isCXZT&#10;mVPUwlCPa9UV6QxtraaoNCcu82K+O2vxujVwpf+ukqju8GOiRVZ4SObwrgqgyAymDaUQDRqVDBk3&#10;rdzeFoMpyuY3XhjyLco+/zI8qGJar0byShIRIhx+p3rrjfv4Vzr/QWmvqwscd5iZfH0kjHWBCVwX&#10;loByJ+gHUGzItm5dnae3tdtQ9v+yz/3CQSobVHidzYe+Zh03kMEAaoj+GTghV1O2mz1eKg/Syq6c&#10;Wx0vaTBdJbDP40EXOlQzYNx8Kw27odudCWXgb/EWVGb5Ft/EhJilzTJU1iy2NfFM09YRyFDnpAs+&#10;PUXqOnpeLSd3Nl/DaOt2Izw/04vuBCg9eNaPhHWfXsZRTJ7+VgbMd0b5bSW4JzKN3bVLsLtj+zg5&#10;gjKh6H8d8nIignW/ARr/3Oa7tqMiFrvSGxzYtbB0RGmGFg+N0kUoYTqhEg93S+t4Duzu6a2vNiFa&#10;L6sM9pPLmv+qCdEVmIVDGeU3e1YljvtnF9rv2eUW4LRC4BnxTZku66tXKAcpRMG99Qukw3M6WzxG&#10;gRjX5tO3j/S/em2TgYz2rjBKxSA42428HkoIFTO5TVa+fu2B/WgWWkZkBdgJy0xvKBSQHzKiWgrL&#10;hyLS9o3YJLidEl6fEAJoFhi5g0xJARNvY4TfBRyEmWz5kq4KyK43sUA8wrDgGcQhmgrK5D56HiZ8&#10;uNtJV4xkTZ1Lr6m7DJKovZSTpqVSwgu3Mk0xeVs7fhqX3JY9LQZH/UU9QdePlowcHGV5B6SbVm03&#10;n6T1nJtM6uac6xbI/c54ToxBYALUUn5gFCccZ/XskCzcfV8OmpZVTIlMhrg9s214Dunk30lqIywb&#10;C/z/kvmUFeMYn9Nm7m2qE8hfQ8IuDEaKO/mUeMQ6v9C+C7Bo+Ti3L8z3/lIHgMH9g79kb9Fxbz6l&#10;in0Qir2tfUiLa8bQTReYPdSR6nI74Y2gkUuxW8Domxui0rDrCVsSJNhnISTavWCeuqExAKQIt1Xg&#10;gLhDcMXs+X7hK1CCMTjgFABMIaJT6bOwxFH3L2+fe/bzf5sxv/S1BwLuqHLLwXc4x0PXAvw9/ngJ&#10;2Cu5ugIYo9rMQ+/k1uZr6+Mr/G7MS9MEkkTxPPMyJk/h/brC38nx4o9iyY/bbAco7PM5SNYgFPO6&#10;9pJGp35dEiNh6NGgrDgNMeWQl7mqtjZXeEfHLJW+BlQ2jHrJvmOWqI424mg+DMq3WZs9HwOZomml&#10;NIAoBYUPrbYeqyUmSTp2jSbtcxHjMdr3FKSElDekrzBXGcFRD4jma+TpK+j0oeLRhZGaspDXuV1J&#10;57UhVpPR2k/BXmOmX/XIB8z5A0mpCagoYVT4XdNWUqpEKKnkL7NY+BjJZoxqWahuqBcYi8P0Sy5M&#10;miO2+wPfD+8HHn6zdgm3wGF4YovXFcia8EdTuHBDIC8hDlxgs90FCYBAGCIA3nx4qEhX0JQ+kIQv&#10;ixtRcUGP1xExI5E4Bnc3sooHp3oEo8hbssHxxNk+WwB5zSqxv06AvDkSyo78eCs0mv+HN7LyKz9p&#10;BZLu32PSfH2eAnEbsnWdqWIvIbSKDJXR8X0uZ9fhz7lG0hTNGeIxfnm8rAN3/xSvLmcEu0Q7UTC9&#10;VKjeFrX2ID/Kj5vSLR8iFt2mf2XLN0XmSGFKhMZoP+zFGIkviMd2tpuWuxZHfajFROIfEUaBAQ9A&#10;SMJmOAcSPXPxRzs/e4LG55scadxPbbC8B77ybxDeyKyajgDt4k6tY/rvn505T5GY3ljZF/8xD6la&#10;zJz6NYqqXSQARLqyzCvEPnWe6pjRK/XSPUFyYcwn9H1Rr37qbfmkmsGlaxHBlUL9WtNT7MeLSOUi&#10;QgMG1Vz2iDEk3lbZVbwGiDEGzLezmdxjq1CgMyX237NYjvcZBELuFC2OBon408YUzFRE9V1vl3vD&#10;TBA5+CKqIF1/5mfBt1fi5ZrOUl/V7yg8f/dSXoNiS7vGFrOD/GhULpzKptud7EzTJ7pomvFU8lsM&#10;JiOSO5mq2p2vudNe921Z4oTzIJUBfoxwGfiV670sKRX96sgg+eN9hojUl6ZSb4UrHhqM+YzL3szs&#10;X36KO13yuDGaVV/LKVUyBxVnKJ8gsUovcxuwXfXecbP0juhAZfb1dzyV4X2GDmHJ5JDKE0MRV+RY&#10;zNSsuKxSHItZHwktnhg7W7WPiiDsnB5aatqdsyrsLC5LGPBtozQ5V0BjyP7CtuOKdPzG7rwQUDLe&#10;XeYSZAEWk1W+ZdprMnU3Q1So2mYDAekVkSVN48TU/clBl0s+wsIdxPitNQPjWiiIgQfIiILNZqw8&#10;GU0uZn/sSQwFiSMDc0PeYitMHwZsVtpN4O+Z8+O7xaaGyeYSIrgabKaoa/JEE4i8Q6ls2zI1YHtt&#10;55xr8oVJmBBTtNV2e0OIrmoXoi5yheD98BNGQ6R3XZxn+UmKd2fJ6Xa4Q2b341GcvQ4TvV1M4F6V&#10;HaXoQ9TW/4Hk/M4SSGzTUKokWMutd212aFAZ1KaRjIyKhKdQLLsO9YRDPofWs8/VyVOxKxw0J32K&#10;MHUnFQky5IRWxSKV74pmnHatlkeVUpoHt+DwHfAwlvhs1h/So5T5wW3IUvLcPxktJ/2TiH+db5IL&#10;dIeXx1ABbW8gSW3whwaj+F0+72kLC/2EANjrRiYh36+OPOlrOxwrAn7svCpug2CG0irYxsBVipo8&#10;ToLqClVCl6fPRCE0u5Hms0cSMLT4GBdhT5K57HbBIuUPTf2oc8x8fr+J96KkJfMa7S3EaghVCuWh&#10;OvymvpLosoPPBwsF0GUzgfaseVIXjsjdg1Wa5RouVukK1jpKIIJsxlflBm1l0FheTMmv8q3LxFQG&#10;1qfa3OgmgLNO60eUH4L27tMVy6VAKwrlMgbV+SxDaW9PjD8jxsZ12K/epA1JshBbxz6RveebS8IH&#10;gitnojXmxsY7y1K/y/KG86igz5Yeh5Cv27Pwhz+Tl8KN6CrotUO1pIBNu3LT0ddkXcENOC6kKNqO&#10;LyafxVBQPTgxwUvaEF9G+SISbbfQYIMXwtHdK16HSJvOERNMnlhMeh2an0dwlTL+bNhCqkmUTrsV&#10;xYlSYI0RhLmjXeFUuNkNG+eHbaGmqxFKSSbTVOpGDCGuQYjUdGAqRVjUhv18Rg3UZr5BIAIKKhU9&#10;0WwvBt7v3BhsWfTtpckc/n/nCdgVfyHYYoQd9fnhmS+OpkgT1XbDXh/jD3V1rbr+rPKuLywpy0q1&#10;sYN8dBArUWpXj8Z1ZmnaByQa0X2wkNElZ3tO5vqw9Eo9Pjh2M2NAIA+ZrZXNj669B9dFpcZ3wOZm&#10;4D6fTT03VxGOTN3BgILP47r/q/ab0UNmBQj/ZbzAkNWna2ku5aVVVsEmIIEgSjfXqZEWqZ0HGjM6&#10;0xXCxJZQ10ZPcbtW1fwS/6OVZ4yNRdJTnnCiaqeGSlp6eGsr35BArJJ8nRlt26oulqOuRVfQXJj1&#10;H12w91YCN9kSog/4lYAchw6uJKqQQkw0eC8xVDfIIrJH5rX65bLdE7n13mGkqjnWxfuYmeTVVDCB&#10;JS9ag+kwyWp3LFFj+HL5/o95o8/IV9vfsiawPAPE5YlDI4QlDdHrvMrkTGCXJRVSlp+OE/Q1JTKB&#10;/0opdXlMobTj/kXulzyb7R+96wo5Qi0pUdNnCUPpl2PQqhIkiNxA8s7CtguHicONw9guVk+fDTbY&#10;Mbw8WUfmJau3AnxRQtn+Sd9OgmDEfwizFc1c0CqEnhcJn2EyluQD+7rEaSQ+p2f924cspOrCTkxY&#10;4uI4ty6PcdLAIV4ZZt7fB2SUG6PxOid1cT7Sx5iI0g1vc6C0iAZofp7r+nrKm2E4C1Ev2ZH5ebkA&#10;dywkr0SqkxFoAGZDt2gjoQoiGdnZlxC/Tu2tgyVyOFQXlZUNuJJGu3O5s2wumDUrtMEMQkkkC7D6&#10;F/QiV6I4nlR4dYF20yd+vhqK2vw9cHPqC7b4PV1rjy5vC5t2nBcoigj8z23UdHOnil+m0DfwzWx9&#10;vT0m2AzbqGAV/oJLaGu3B9uJ9UyGIl3nchESj/AEmvKhU6bhuN5AhTqd0UFekQQgtYBt/63sRVtY&#10;oIfMC6N2JD7gl0u6ye3cUkRbmw90ncMLtNd9XalfzfAvbOItr0ChASfSTztNTWNX3QmhW370qGq1&#10;hmn4lZDALYSpOKoPEzNnbCiTTXe8T0Ptly9LIqG2MvmWNpp3KdSKa1TBuzXeb9nWHEA5VZOfUNsU&#10;iUUgaPqsKvSZyILOc5xcymRuVBfh/lnEtGSNtHw1r2j5VOir16HNo3Gsg6h32+9KL7qs0+9WFVc8&#10;nXzyULP4kBSfeE5f1L9ofpLI1rkLSu3fLUUlzUZeK3MBzzNePMGmY+NEg3kO4TIzXryOquS/czjh&#10;O1trIl6iB/l9H6HQSYSDm/DZ+gfX8F3Gj8fYGPA37zsxehGBKUtUO2Ki2UEHbY5bJV1GdvKQXEVr&#10;xvB2mxeEbs1tOPn8Wd3OdO/942tKpoud5d+UTafkg7f9ZxbT/TnUFxWWbrnJPghxiussCBw4LSxn&#10;EwAxzNrXZyvqNJ2lDzC12zzz0JXxp6wS9wi4CF/VJxWETR+P7Uz8iHtXs8LHATFwIUDgp94P82yV&#10;H0/WMCWM0FKLAI1FnCUxCsQ13prBI+gA9qENnMF/8RwuwbAZkySRNy/LoKNGoZQql4mYW3GJLgwF&#10;dRi1XJKoUEAQDiSu+7nJu97P2+eKndVRP2SQyWq3L+WY/6c/PDpbQUKJcNwPX7z15Umayf7odC6X&#10;r+M4Zx8unOhsORKX3PiHvNOjf5QgN403+1xdLmw67ckBJJjgVDvE0qWp/qvF3CWLsy/C8J1Hxh/5&#10;T+YNiX7heImjyTTYzmbD1LlGInDnduVbZyfjENw55jkTXRLtzut3hrafnoJ1TvmxCJ2ZfTdHgl0C&#10;naRFOveUB/dqpaICisGuuDTQXmpkz0Dc7UQkk/yYL7ao3LifjAAColv/pLwr3lbTTBbKsHDKvsfX&#10;pvogB0Q1YGOB/3QFIDmZEb+lzO0YFUXSI3UpbnnEnnvAEZIdJr0+4uwghba1Mp4vmUoZ/cUIevhH&#10;FQQB4ICAz9Be8l6e78Gn+gfYQKXBKksNZ9tj7txHF6KEpiLu9G2OuWQazQxF2p2ZROxKezrVL0pD&#10;yempVWflu9ctcG1NQXBkpJuIiW5C2277UDBO5LJDJU1RPp6YLmx1FO/DltS+RhIT1dVyQQGkEBWD&#10;Yv6U9keXE+XaIW8/MnQ0G7kWr5iP03khxRZZjPesNEzWQN/LjmDiRFJkO6e/E+XkC21Kdx1oahdr&#10;AEn4zYlk5DTW7/Kame2HXJKHD3loHebnv6XWQeLiRy6Y3zRFfSTS8Mq+1UNLfwF8/rYBSDFKkwUX&#10;Z+InP193Taw8U4pgQOvN7BsCXHKuXscY1/9266IWkH4RQMo5QBsdQKrLEl7BKzFgZh+aAsAyo23Z&#10;fmfxbGyduUAF/UMfaMiOhFBleaIjf6P6eeA8W/ASPaAi6YPOSYvZRdojK7FDtPChpZi58up2vjqs&#10;/JeKlYUpFnWffm8ZKfb6mtWEK9O2YvIzB2SVQBzjcJqx/TzM5e38AJ9AKhQen8O3dSvgFS47GuUR&#10;dRL0fEMX5A3AmVU7wd1xE6BgkG+aSq7m+TCOHWQKUXGz7clPr25md/0Iwmm+Ix1bfH+Y9Ry/Aeno&#10;DzZyD06UEd7riC+om8hf/3e+OYf4zHcDHYkU1BVaRdQVmrohQXAIOl7Db97GyZvmygnMJIaZuQX2&#10;i2KsUt+bSM18PvzGQOgDN7ZV9rG5WLQ9/QHuKKD/bEjK+MT3MF+QZKgbM6qSb3qzupjFa8s+ctvc&#10;zy5kHufOOZjbCOtsP6re5eOL9212Wi3rTNY3bKCUDyYqBhHVtdgIdH9H6r3JH/Iy2rq91I/W5ufO&#10;RNZ5EXI4DHvZ40rwzpdIebvBICXiLvt7122HwPOCOvQin/phPqr0VDc0ZehwvU/N/GxSpuUh6diN&#10;3Kb+nGp8F94s3+jTSoAXQFWvZxm9//A60Nt4K17Mq/9U2Om0QanG4vXkt683iXEEvmzG9p8iGm/f&#10;4J8XssJ/FAUbUMkWVJ9zN6K2UISAAQFiWBekkqvzXGPlIzzTh4wxr07F/Ee83pH3MZfWlXHU9Oph&#10;mBc9bPcmJYdBOSTBXgzrGkMjS/2VSuifWOo9hjQed1/VSCUvh4T6Yyl/RNKjdymxu5M+begkKT5A&#10;XJcJaQh0iOEJFAeCKrGHx5ed226u2MLodQOpAYpXJhcYbb1+mI4XBpA3d7h1DSZsa7HBc3TMS1xb&#10;w0/Cw+RmGR4MqL68HRP0zl0N1RF2eJ+AyAiC0VGRh0mXO9/pRwe2rOmjKfhL/KObE3Y2CwVnyb/n&#10;nWp1f7GEIIvw7lIGfArZbxmQ5b7vptLiQkiULmMaWE4b34nM9szVZiShpeAA7KjcPqhclIlJsoFP&#10;wgCZQ4G9jOOgRJNj9Dmkn5zdThSDkUOy6h0PHqU3vlLQXknknwpxZY45CTDlrF7+lrLrJEuwD3HN&#10;cSIy0lAogMqEhcJWXm6FOlt0brF8yIxjIxEydlYTIKBnR8YWNrIImtQX0wmgftyZuYK4RZTE0rOZ&#10;b1fTF7YVIq+ICAnr0Kwp9vM/mL72qixhZKQcKP+ECICP7CRXPdYdZ8rvHcJoBeITUeuEocx3fohX&#10;Uy948CKmTuUI+PrYtx7sssZCGre7bnYbuJuIYaSTHD7eQTW67GidfPUjxyA/l6dXeRKhH+RCng7D&#10;8g/Yl/cPko5qSP1J362jPo7SNJeiSvyvjKrQk5cZPtLLvhTIQ5a99Q9yaXXD2oUpxX+9ew8P/spP&#10;3WUvrXtsmVa67dyDjERarbLXQ2mvX67Jxw9xitX9IUmpiu7tNaoybgjqx1OsPUj/tv1qlalHdv4i&#10;fBqyp6Rryit0S1Z98Rnb3ygcwfj6uD+NAx5wNQgtokLGzsmNsZ7O373sMdTld2CWueWIjJX3Qv0x&#10;O9wVDet8PgMf/rIu4ZjCFqMehhja5kWPSENt5EcvcClAZbQuNZb6K8onAMWmX2X4/KGGRF3iURFH&#10;Q/K3n0G6VE8hBC0b46Mf6exoX0BRoMONXg7mTXvouaa6vJRUEg6TRoxuPYlSdVDpB//q+kp18Sed&#10;iDUuTeCvcMwvNPuUQ8shEQ/Z2zDzqK4AoOnyA9XeBCvAcDWh70Yf09kT5XXaHrxZFV+qhCjYiYYJ&#10;QWWdH1BSY+KUCYtGxOEfJt08/9CVaGd+JGMchAysr7hd5Wqo9Ta32dd7Ya3ygWnkQROyFKTy9s5K&#10;JlcZUCW8/eROPkRi/ao0/aoCF4/KaP6UF9t3z1g/RKYpd48ZStfFYqQmrM/iYaO6fiD0H7b0Pwz5&#10;QhQI5Ol7NlzxW/cPTmiXGutI7a3hxkVvD1eWrumaiIt2NMRCa5TuRvLZBxWsz0ZUhYUPOGOWp2HX&#10;ui3mO7WKZlW/zVQzyWLBcYAF66GSjNuMui/NXdTivjgncyv8wnHibOH5NEk7z5ivs25DXOKzfkXW&#10;1ldT97gAJUtN2jKA4nA/BBqnSuJMPgwQioCJOY+lrPeHLwbiospPoAVGnfUhjCFZzPjIPQXIHfq/&#10;QbVLUMeMTqDQVlI1TGB0xH7aIMiYUF2UdNdiXh/rlqoSPo0zoX9bhGtUVnsdxC7OpN/aQb9r+ONq&#10;sCaKQaetMtISAWqw/05slegysgcxrvwd/VSDMXQKuGtdiki1dFr5dqfJsiWnWsIWLCfCvLSPQlnr&#10;aCxRH2mb3f3NE5/gyj0AhqrbcV3xtnbFtMAvmSDr89jmhBxKgD1Sz7OAyd5WD8HWSbCo54Gz248B&#10;E3yj3V/qZ168K8PwXLSogx37KM7PK6LCfv4I9cYio/+Ell3O9tRyXcVAtFKlloexTjl+0RPHKiry&#10;i/pXoxUxU+2NtR+XsQSfrMVtq/4+ipRqkjdLO8iX/G9SXb18RY/K1vAruHObqKh6U63mCYI8Jsi0&#10;ahkmK26Ry89KETtt3ZDk6klZxZblOjs8cUq2UrT9FwhZ547cdgMSHh/6cSk+3HAO3fcUUvBdFSd/&#10;S9h6kils9gwKQdZOzuqAj1QCWqYi9uMnGkj1EM58APl6T0L6LZtHVBgmCZqgaWE870HcaeRNJC/V&#10;+aQ5TgWghJkFtYyhiF4eGfMUHXfk5vv8+ycfFyfVpLFu2fc9/OBifpgK3aC0oedi7hHiMrWuAY4L&#10;8HnVKlqeVy9+Z4lfjFbCLwYDabNg3Sa5GiIW7aSETzw8BzyEC97WI0VgzXTCWNuOg7uAkyqOeiX0&#10;CvejDUqyMbTCkeUPUVdIN9DNvha1iEBsVieEPzJmh4AkfE91O6AMLQn5+wad7bBu47m9QWGdk0ic&#10;lGiMXXdR4KExo7fF/yiMrET0oeqrjAmuE7zHhU5uJYraAAI5cCAIBgoGKA93e7l7WcNQNlvCfESo&#10;6gGyolyiW6yN7wOnVK7GbaCbWQ7qTdHgFTu/o3chTP9AbH9l4BnJF/RpyV9XoUSuiZJMV9djjF2C&#10;jegbFXzRlD1bin5AZSh8jw8AVn6+5Gq13dh2c8Cn/KJwnRNliqRtm/dvXY0s9Q15MR0GG9zaq/wZ&#10;Xo8qg0KC9ZNKMg6eWBuWarqsv+K+NsaJk/bTsnFcZmyUlBL51vMgoX7vqYy+keFZ075C3t7+zpM6&#10;cfSeDpDVAoiVAXjt2adU0yCNQuQUOSYMkXVu7a2RfnH0BqLpdmT9bv8RlVUFDn/oP2LjyADp5xsp&#10;bikhKLv+KhP6zYKNqmke34NfJ9s/FOXuNKHVGCWsrpu4ooKcSZJb0akeJxwfsaDEhLqwln1oThc1&#10;GgIgbJQCXkS30TazCROEOI/GIUSEjZ1BAOzQhvnzkWQQTO6ku0n9MrZVtyBS3+y/q3goygz0vKbZ&#10;5sYsvU24DL0809nOpgYxTko5TiovMOU54Q+ORXDtNzL737fbFubgfthnk52V7SxBmxp+ZQIRHGz5&#10;QYT2vslFPBB8p8n9b6SVTmsmMtEO2ESdaee3e55cYS/kUeWCgbLT1su50YIem0VestdD2Q0hTVkP&#10;aFjMZSR/Fp4elmbyAtDkc0W3raJebUTyy0eJvC8dpIHUvPnhi1hFnN6v2PJeg+z/Vq6Kr5LU8gww&#10;imQy/3GAL5nL2B2SrQQVbBV1fbJ7pf8p3bRuGHPVda2X/UynnqSFYLMTUgpSqHe/0vRmDPnsxSQy&#10;SbuouO4GJUVYpptVMguA9H8rm0r+fhZ7k2YeGRPX1HvDGwcoNDJ8g2iS0p6evI7G3cEC2JH98e8s&#10;nVnuuPOpFYmu/eMidsDdFzlxVYEQBQZoOXn1rKwv2srxToQ8hcMADjj5kDFFZHHRKvFgdQpIVQ1i&#10;msLwErq9iiQaQ32vZLytlvAvhMXonspS+FZhAaDWcdGCnEZJLj5dy5C3cVK4zEZevqasr+xyc4S8&#10;d47KxOfSETForWg1gL57b9LyVi2N99fKLCI9o2bBSL+afGPpiXlFyCUQPRog28iHAXpehR4y+Ju4&#10;wkQtusEvJ+6OA5E21hWpwdNdf8qPyKBnzTVVzdm0exJ8ok+82bTY1CA+4EFVPeDJnCQi7aeZJKJw&#10;X5govXtr75jAhJOx0UrU9kjOD2L6a1qKa/4bzKi680+PEZOXYt149YmsYYf95EjgjK2n/jJvF2+4&#10;roT6yI+nPMTeQMRGL5UY67HLtgR78tBIcQycCMyvI48lVKKALkxHDwVqaAucDSvMrcsNG02rOwMr&#10;6dIdnAXciuS54caeKOhovhwaiomD5rQBtUw8qq0Evw7bnfZICDbyNqPVlFKrSc2nBjlKt5nDqLLM&#10;6zkj+N4hHMH2UwFSMPM+od+6m9QOWZ8BPBkYpG7EHobe2ZhPwZeFc60JpYb+QIHJvR8hSuHsG/VJ&#10;m73ef7JFkS/8DVhvMjloCRMDKY99Po39TtkE6fPydofheEigeB0JnFXcc7FHczw3ADzccTVaQ+Ix&#10;2RwQ4hBmVtsfs7hYXLBQA0syA/wqkXlSSZWqmGIAP9E9Fnim63tzkTYCtISvSG9Y4MVFkewhqoJw&#10;7UbGQFTAHCL4913nYLZfJqpfX5x1/ZXjS7mgs0vD0JEpLIffs9TvHBG02IPpkfK7ameTaU/71Qas&#10;Elk0mQJR3ixuG+6lui/ggBev7aGqEn63d25Wg+6onIeLraoKuq5X2G18nJjKcGqcNO0oo+KDE2gy&#10;0UyIQ/KkbDrdvZeWp9KqvcWwYKmpV0Gldmlg7O0Dc3HVL3k92+/gYGd8kGlYIyVN283G9vlXGaE2&#10;xLZSi/6NwdLIluCLgoteqnp2tq2Tt9L47q8ynAyIy5iHR2clO2Jd+43sCQIrqpuOHlRHZvNK7WR6&#10;ir6m8Kqj8Gmr6WpBF6CxlPs9gadx9qf7vUJstndUTO21QO3vJVm7Ja7cLyapL1qkG912Up+lcDxr&#10;9OMp7zOOnEyDew7gnZt5B1YoA1wsRvWGnrFwgI+allKYiBFI/IxK6DQUOwwPpjsGHtSNxmZABW85&#10;plX8slLkjQfGCYT05I3KvbeRlR4wkQGvslVh5TSqLGyIqiTtxefp+eUq0wQMcZEQLVinJQXZjdFq&#10;4WwvbQyYi0BjQvxPNvCFVAOJJhFEx4ihtQ2QU7tvIVHHVWesgdHe9Astp78j1d9TPHXjdSATPZ2w&#10;YGKbnzVwcE3VQCC4svpFig0To2B4UyhmoaIiSTLeYTtHiL4EvpvxldC2WFgNW5FCHDg6KG/PpakC&#10;nJVjn03CllTFDHs+k1uwxFwogyuk/ZNJETow6lPIeIJU5oYPJ5qZ/LaDOkdOJjuRNxjV24GPad1C&#10;dQnZkS6MkaZFAJ/8MgduZhS8C1ajCplegH4f3HPCdZRrp7yu3RdFY4l+pkaF/EPYT5hGYyWuDFEo&#10;MjbCf/kYkMUqRrbZjq8eNXxRAyeiKOR2f9xWXF9JCEiY22wpMoJUNAG9UpbA6IRFytIt/EpU/7hr&#10;vgdVpVF4hRfJGnLRGT97CnHf0VgtrCMt7DHtUZ/obUkjhULBmISudvshxbSUCW9v7nXsYVM2VbnC&#10;QclsH1SZYh05GjKZX5aPSBpMmrXsoZRYg6o9vyuzdWqm7nZtHlK6Mae5IWgkGKpzDjN9qo3VXUjQ&#10;WJQ/JkpfeNdeSFi5rr9WBMXZ6i/Omb6wArNSg/NPpnJ016GVHl6Ck68J0C0yR9a1kRKe8ATb9nGm&#10;kNS8Ux0cwptjw9FfJFoRIeQ1ihZSCLcST2X28C6WGbUDE8ojEk4iSaCA+FJhRcRU1pWC37WZc+gy&#10;MCGLx4dZmw2i/2rX9+vN1bEQH/tigtE9wtJB0PO3Lvz+7/zCYV2XnFs8dZud0YN0CVt9s7DOvUfo&#10;KsZsQ6VlIF4Q9ixDldyv8Qqnh9ojTNtCp5xTuCqdqF6vWf2aL7LcIB/D6w+aZs2KFunrx4IcGb9S&#10;H7HjfIUL9fMlMghRWB15OSVtzoRBudMpkXu3VVrh+HXD9kJkDTtjUX3lYC6l8xdEdYPgKyCPrkIg&#10;QDm3RSGf7h06ZpvzaloVThrOMl1ufBy0xSBu41EbXCRYteP/kZrlW5BhLDejmfBc8BF6PdHqfXVL&#10;yKsaIbI0+e2dI6d/ckJO80DS0KHR7w1L6kVYSsuK2rZylk0RsuBqQycDJLEoGjt1G7MLy+KGmLQy&#10;qR+xSZ6SulTxVOLpJAY6h5a9C44iRlYyK8tGGoduqH5ckHyaaBaRa+tCacT3wmYmEd+JB8m1uRDI&#10;tyaA7jaQStdFaO2dUi7IpJnbZQ1Fo8Z+IQB9XMTMjoSP710sRLqjqEILsDZf6LeU5I03pK+bcgCf&#10;lpOez5DnCgylV1N/yQU6Z0Ad8ZvVfW95jer00STgH90U/RRIl3S3I3wdUBe7XXDdUFEZ7SP9dC9t&#10;GCMmQTyoSt+virNxOLIdYCRMJHdxs3upEYi6cShVyMGVNfCEve6z7fAbRTN8gy6rPcZgumnM250k&#10;mu8B9DynHJ63gdorabfV6IdEdqEbbg2QMurSnlt8AzhaJ21LuEAc+10XSedU06dk193nGhuIr6EF&#10;0Yt1xCmvs2NCfxBEJHtGlRirUW4/02E6O4p1KdtHbkazRPH36muJJrLNvE1jQ5FJP5aFIQqMMhk5&#10;DaSSKl6a3MAIr7UDjBC8my/QEIV7CLetvUD7S0g4or0xjJsI3sSXOM3uBa01EH+oBsDfHzUg4ftM&#10;BT3dI4NlTjEFL3VQ6eov5iMOZDkzfH/BA7jGfwTR8bWE4YgJrojBrp/Iks5BdEdkrojhrjDnVJGF&#10;3JEQe7JXv3javuJhYGtS7QaqdltvD3Mw/faV/KzkkPhQtU6vcDe618MbhXb9RudX6iVl0ii4EkN2&#10;yyRYmU5d08qwL9jAu6aFESgmUtOvk0yKQsR3oc2QKNzdOap5MybPNK05MSUZEaSUACWvroHjCFoW&#10;G4Ye+cJkBTvgt2+JWBlX3ypU2D8lSCwgb6XefqOmSvenSd0K1yXCXFby4Nb6KPr8ocpomZ8OZjJW&#10;fNwAM7UlNYiTFoasXtj57t7DoMcHjqxnI0peSZK6X9VCHfnHcaKylsMgXVDuvkcYd/+njvePuyq9&#10;7xpr3zdBaO3c/aFlOMoaClfZqeqvLZW1NmOD48OBBXBS2S6BsWlzH9OqfjdL6gQ+RNfsEIRj7/Ts&#10;RZ6RPs0dessehGcU9HVO7NN4YbZ1PrWVBYiWBu2LNE1lnZPU4HSQ9gPwjco+tpQneuIEsXhMRKgV&#10;qEIu0l8Xf8put+7MgdZWHwF9Ft+8ZWsXysJ0ANq5C9C0lt1l4Xm3tNnuhaE67ooroqckoHEJoY9F&#10;k5I2gGL0Hr0nCC3MyvwaddXXyW5Lf0weMHcXgCjYAR/4kkF5tuJLbbAS9qiIgGiPDnpfIiwV6Q65&#10;xfdKvr3lVT/KeromM9Qw/3hFTiEvkNzpTpVrC0CV91Kh2N0mtBARjPzZWYHEiU7xuKAcnv8nTCo0&#10;9Ew2M1mWPe0pi2hyNDPpk0Kgc8hOXtlLLi1QMHolhw7otpt1xBFTwa1Bnv9p6cZtLFDaxScAAiQm&#10;jDpJeUV0hZntY0/DlafAiX2AQ/I2zoqT0ZagIhqvpaRDRvuyjcOaBDWB4LRrVMh5Bq3wWg+62PeB&#10;ScGW6xinaIV9p1ve3Q/B9VYWv7Wf5uwS7CAL0cSbTUsE+NZRh2am0eEn359hcYrURcUbKHZdFAlu&#10;IX1/I6e4IOyfTu8GsJ1uB1mghSY4iV+O116KteDmvyxvrz5HrHSbULWw5saB7PB2jsA0K+3u6NpT&#10;BJHDqTJm521FWbxDcBoID/25ybANzsxsgQKondbxfdHktNuv14T8vRaMU7+JE5tK15isB+2mGaWw&#10;6cs2RBX2A+HbVaaLLoelcfyMJMarT+nveqLVN9fobzoj5/hu16ETEVPyowyfYhF3kJHKkQE4jRJv&#10;oL2rBr1LyWaJuwrxIY3z4XwrJ8cqneaeEr2a5MKoyFmCKE6kqDnhI76r8I39sJKoLqXekOou1V1a&#10;YeEu1EO+SaD4T6sJqN/kfxBS1+051mcNUNM5gGgNPEMQ8uQzqDD+/UDQmWcWjN0fnxfoZWrisNSJ&#10;HefrCVS1WHnzg0DDobCLLkzlAxOe/25JnZjPoL19htQhl3HF+eXmfuaoSYSTQXMecmc8vbMLHEqo&#10;PW10fif5/I0TibjVcUiDDaMUzwrUxF3QM6kpNSwLomIkkSiSuAzcRcNwUnmER6DiFCDkOCb8fjfE&#10;+H34gQ06eeFIDi2py+uoN5v7tGWpNE3GTl2hgoahbDY7MJGbmqebD44hIlORIQGSUGvRqS0r8VGR&#10;P1sGSGXDVVAznF0wlL28WssZ0SvMoW7mdu4tq/squLwnlwKkUnL2WEWqu0geySnX0C338Sl5aQzF&#10;MS7SJgfNX1WS/aJWoLhaKzVRy/a1tYtO3lTkpncDUs22D3djYysSze8GvmQJDqDB/vtsai734X1c&#10;cH1CbkUxs0vL6IYYVdnPpoSGzStJw8AI3KHkhC9yhS+mhi+mSBsBFHJOkDuVIFEMGJckEw0QTZ/K&#10;uW5GWNtZbZ90qbW1uhK9QgxXC8PdUR2uAFE6z93nkbIVIWuqJWWChP1dsOnxI6bu56SWrASUyqJ8&#10;ZbQHgA7x5xPrWJ9BgwbvNOJAEi6o04r4oX7yit3rcshR/itXWTOsU4KT5FHVvyihXoRxnXvQ9omE&#10;lKFQ6BExHWIpIjdZrixnv/pOmGJU926CXGhxpf4opt8DDhaSlHpl8rS/T3RwFBT1HqWtmYhawVni&#10;SJxJ13QCBUHMYGQx9atmCrhggvOyiBk73j4ntSD4eZ1gATLvQvwgf7pAoA8WUETKpg9tr7dD3NkT&#10;i6EVMusm0AHtkPh1TJdyTeT0NxbEns/nrQyJGFPqolPR5nODTYCow+Rdn28Uu6wTkPrziOvng0tf&#10;7wv96IbUHEw3GwwYZYf+WiWUBusl5xqi/bhhCPRlPoLIQtH8lmsmIjUBz77Zr7/G2ovA4xRm3kjE&#10;tKwalomUVNcu2diJhd/W7SIK+lmXcGASwiV5/qNGiDHU8sW8Mehc9yxfEDFHZsV0kB3lLHsL6kF6&#10;8NLklPkRM046/2+0N+PpwtposkuBQ9kU6JQhvegQDQc4hPuCjfoi9qnoQhLn8WpV2p3sNmorirov&#10;CortSNTV519RX6eZUol/UMZEpWBBvQ9i/LLgTnr1n3K5MxdPeShMYu0mUkynQ0xXBz7/KaeRXdAv&#10;F5cbZsjHZkdV5Ndrcb9QXBTUBl6pIGLY527iGMom6CVBs7bfi6X4ud4rvwojG7B/LNDSqzuN98sq&#10;1rI2mGGifrk7gULIUz5yWseWZG7mSOP+rYACsvfgWB1HBOVB6hhmAaBjvk7n1a/2xr2ofp4XfWWn&#10;y0Ai7PjcH2Y4i9qUvd9JkAgZEBOjpQz8mYvNii9pV8jrYbu2cbGCk9q8S/dwoy6yrbN4/qDMPkze&#10;QX0IYHnAGru99R1+wNHUr61CDvOQFU0QAjWLX7r1K6WU//5LH0IG/B9YMxCiRVszRCxqxsosOiSr&#10;F9fKM+R9MKpPsFW3O8/xhAVDisaffiWNOsXuJVHKM+QaXPsxQdplHCbDyntvzwygFaanu6WEq5lZ&#10;hDBs2p/oKym2KAm+q7240HzR+xIW1/WJIy1DXy164HsrQLld7vOklJk/jKOBcCxNE615TQ7IgPnO&#10;VOIj4d9vD0jtq2aXjyfaok9jJZOyjLxvm25ZR3hfJVIUVphavlwSDnnc3AqUpuxzMe0KNo3RQ9Lb&#10;FsmnRIeRsHQuZ5d7xHUjUTSjl+X+i1vH9T/NeJ2HKgMwoTlXU3gEnx/+Wc8RT92qrMm8+EHAQUQy&#10;Ij2Qxl+noQEv3pEOgo1NXPNIVBlyYpQjz4uo882AaCPSHkiExMl0owT0TGhn+iOWJiPxOFIylnZn&#10;6p58W7YQqCSeJl6ICenVc4vcTwiP1KnE7I7YO2wFPhxhFV/kSay/zcsFuqITQkjF+x6EPj3LaiT+&#10;5FpqbKrEF7Fe9vx5uCEj/jDFOzivmvkSEyN+c5E/IBWz2TKFaXEPcFdmR3F+0bbYf6YOMPuhYGcF&#10;LEREwT/XEJK8AzAkVsnCDddiG05fgC6n7Gbn+VKvb02AT4dIUQSrU6D469S7V+EfxrmSJ393YQKL&#10;kW7N2M5lZ8b/tTU6UmrHew4720aRogkNjtfgkyzqaxxdnUxsBkns38K5+3p+IqezQyWcw/BExzua&#10;exPyf7oTK+G6mF18YmpUwa+vNp/pREG9bTaxEJ87htbIc4R0JUcXoY9kcf0mtCtHH176NthoOQFV&#10;Q/ovigfk0GBew5UwTRJjBzF1HbeQb3m5i3xa96LIDeZ7XqVUu7dJnKI8HMbF6bIS74g32BTS7HlI&#10;uhgFzz8kH6pQDA1aAMQF7OXewH5giFN6j7bWZUhECgJQ1LiIMDKWOaiOtaUXjH+MHB1q+LY5XOtd&#10;DF8sEitjur/3nsU3144U9Tx/UZtIeMFVDiFn6x1ZbxA74nXPbhbjG3z2Gxhvi9T9OavdS1zj0YnF&#10;f51wn2cqCWXxa+5c/JkswTdvS8YlEhsQ30BL8eNM4qKYbmT11FRYYvarLKijAKkczWVg404R83EE&#10;Y1iLh/57lYyEEk2M3XFXB9afCDizEevPn5kHBgaBQCJE49Di4ErnIWsrigKTyh9GzR3CsLNrgumm&#10;zZrkUR3RpwjNpc8KKV1Gs7cvfvL5kS1yDPH3lc3cZYI/u20ZJjepplT0y3A+HjLmRNZ8nXz+vGbC&#10;Fd+DM6vLwJ0C48S3m4zKF617xqxlt18UTL9cv7wvvTD9hYS6M2geDl+uMVKYxMcT/SLbHujC+EKY&#10;q6UsJUG2Gx9S4lJiZh5GhFHeo2c/VgX3tLQpKZkQoiEnv2ocQszowdt6jzNx/NtWXqwX1i9qsF+d&#10;iiItUWgHH461NLGhuNPKirhBMMMMRUotUvZc1L4RO2GqJLIxl9JV0+Z7673BMxqdVyanZga6vJiH&#10;Op9H4llQnP0eXHO/9CYRLSYT7H5FouvegJSQwoE0zPnbBU3P2raz+F0Az/fN4DpHfPeTa9ye8pEu&#10;t2myhvN5/Hn8+oH1MrvtraMoZYBknlBg2IZIZ7EOBvLLm87Rp/hevGGO8ycWErQOk6w8USsMtz5M&#10;20qfE9+WUS0Ofw2SW9Q/oolJ99eic0Zi4oL9+oLTCn4epMds9VQvdzy2NfVFMx94CpLkhZwjsDxI&#10;ACkbia9jCX2RA4BX9YwQY0a3S0Ut0UArrYOdzJjPkLEZ87C3mUUc7QtT3IpUr4r5DpQOXE7adYEn&#10;xEj8Hnx0ICr1d0Ux/gEapgi0kOSGgRACZAgxPbqSthA+jCCpL555YYzpqqP4eBKgNvqLkJgnttNX&#10;GpJlXpK4Dd/N3meAEWbgwGHdz30m0oJPx5Y/EAc3P9ssS+f/FCm21VnfI/FQ99f0Yi8Oc3ek+KOB&#10;8qioIj7o7QTjaOHJ7+vDCQyL4P1j9sRz4kec4+YrZnmHCGSnSOgBqPBaCQIUvsOhsDR3miSlY5Zj&#10;OI/8cAE1mF4TnGXxAztH200+qPlIKNldjbnRl7UnCx96EfNftPsuVnzD1Z9GDf5EUsP0LkSey/lN&#10;+aUYgrLa6/Qw1zKH7iWESco36kBiW2TISOExoYi5C90yZvu2LTTqa8Cqe77O8LjM73dRKfm5pdfC&#10;4VunnVcnZzLr602ICJlxgyfjjgCpgHC02UpRbecmTnHyDfO4rcYCmmo+SAthSaK8Dj9x6ufj9S58&#10;A6QMA6TsZ1V+fI1QmtR8Z0rd/wqne8pF2IN30FtmizazWWWEgACBI7PQbvSRNRvzuNoWqBKGt5qG&#10;wAMCA7EO4pD3QLmyC9be70Q+qJ/2yyCsTEkbD1zkWGRMbNL4zHrjgcFf2EWNmHJsv0satOgDdCKR&#10;31ssPcQ1ppP0dvx0lrEhGKDo8r3tdxVNt2lGnksHh3UeGhUdrn8Q4LowozyDst+inq9rEMNn/Xwd&#10;rg0n+OLpZCsIarehFF6bqwvSs1HAdGzETBOk1MyDcf06UYZzT66UbUmTXvDzkuijr5TVrQ7KJzsA&#10;uV5AKlhD705bM2ruM7YNf21bl94tVXpXrbTnF0KtMTj3d3QBaRrv+1e4e8fNhPZUWpOsJlIe5Gfn&#10;UoXNdMan5tgKqq0/LF2TijKSNkQx85+SC44Si9PEYaiC0qifi6mXUMpm61VJ3lPeZ8U+HezeRIn2&#10;Em/I8m499TR7twWJ1J3pRhgqWpkfIPLdNnOHf1NWyVIPs7c2hW99D+Bw2DA4Ew7A0jHu7YvW12G3&#10;OcA58riIMzJ+ZSPwfMSiXWgg/qoGu78XhQmS6R+vwvD1uIhO2PwPEmBoUlaPIiRJqmvrEfZlesqZ&#10;d3bwJ2ZYo/czzmcCXoKAyTiO1TlAp1W87GWZZCWyTyjY28h5BqEMqZ/+M6KskTuUq6Tw0E4oDXRr&#10;hISHyyV2GlhEVnqBSZOuq39tQbXrV4KEpATWRmbp7iFyaOEJ1euTA8O7gYa4eJrEOYNZh5CKjdNY&#10;zCdQ+nznmHXlZXfMeoXwoD35Tt3Fp7Nmw6jedoRoL3Sq43ekUuHuYCmYwjb8zOSTAFjpIgw17DsS&#10;sdHuT+ZjGhZ/BeKJf1nvyCKYxx3/hU5V+tngXMh1EE8a84RiZXo6C9uGvxeZtWMgZU1ruhmS18Cx&#10;SNP3dHF0HfmB/ndqs7i+WcAqjpBh4w6KTmj2V/narhABtn82sdofQk+ZBzLj3ZdzUhMz64RGgNDN&#10;4fRAXBU2R98i5gHA2Pdvb6TadELDzDG6vmQoILQR07M868AWxBtryNmFsRTnOdwS7cjPbo6ozEYQ&#10;/0uRbvd+9Y/3j38IXRu9RP10rRTPc46MsaBbP4H4M/zDYVeEdabMXa+8wsMMvVYkiG2V4kg0OtEr&#10;whUWKRfGkeLXhyDnG6Tb+4Wq/8yn1LsDdPwHaUiEP25Mvwvl3QqSaScY1VEeKv8W1vj1J1c5+s/+&#10;r/gQW3TpJtkbtDPvErgJwlaqQn+79yup91EJpWFBbVjCE5F5+32UvQ7WtZt1OzFrkFZBZT8Gb/Pq&#10;ZR2VRlaxdmQdFEcioesRWC6igZg7ZhvpRv7YmMY0QVs98A0OSGjrcgzgveCp9O1WA7quxscm2WR8&#10;HTFT3JCTVTatPSRhJxiZhpK+RY66efcESm96tKyUh/WaljkIUNPvuPmI0D+ND068BTmNnzLJK2yv&#10;MpW50zBEfNQzlgn/2ow/ENpxm/RiCrrPmEvttHken98xd+slby/1zu6lk1dw4b7DgJZSCOxtLfV7&#10;23iw++X2XkA1eb1LTvnBX2b52p5JJ0JnHIzZ2TiZpBsbPoTL4IQ6bvaRa/bOpxfC+dz6RV0jdi+O&#10;+fH5eefqbyd/gyX2yN0FLD6XIcfNyGQ/VDWeEvhh97Tyt7x4ANIDMAIbFa6ImQdxnwG6Uu5a0ie3&#10;NcvREHgZ/n5lLHv2TwNRsJc8f7R192CqeaXVAh0vnjB0dqplYYtgQKaejxkpCn4l23x24WqlyQ1h&#10;aqMtFgGa0js1Az2xgd3+T2Pee1FO4YPYBwbB+3bB9koTdq6Hn1lhBIMMJg4apfNuevBd51U2e97W&#10;15U8k6ito5wP+LeEj88m1uEeYp/765TEzAREBgeiJTkSt0zj5L0+F42cPO64yHm7opO7Ul3RwXSP&#10;7KB2lVnXyCFTPV6pOgwRPRPsb7OpEt5hLbqIVsqjS7HUL6dix8rA5GMMA6T2BQBSEY8aShykN8eC&#10;hnBSEbYUE3FSpE53mE84lj06SQ+3APWLcxBwNZ4/tKht7SXJ+QMxhSxPZicVRc7PBzsCYNqFuMdG&#10;+P5olyGGjFRaV/MNHP28OXCO8REe8vcDgZYgKJKmjnaFw4Ud/XcBePdUe/vg2/xlwB1R9JWLXEJ8&#10;/03OcqPZgQXk2hh18b5fMHPT+YFUQrbJOxn3Y+bkc9ItpOjzDQb8t7dwt1e84iYo0jPyA16oGz2L&#10;J7TwYJRw5cdXIjwVghikAAeOhRGCOoAE76qh6WInir27X59EL13uT6GiAk8EVK7jECTe1azjykS4&#10;Ohld3hnUU/AX8zUC2bMCTii6w8SBsn2NK+fTT97kRhEmDyxRXV3EjRDdfRu6f8fNa1GVBoMNHhKO&#10;szUdGRCHoezAU4ehYsMFlmEBy0QrfkDut2qaLYGHfNvb/TT83Z7IvNNEcU8gEvaqXpqR++aBSgi7&#10;0Uxx2nxAXGrLvC425LWzdU4GkpkMWRIkODeJwiyFxuvesl2Hc7T6ixT+k6N/mIAL4Y/JO9DuN7lJ&#10;qE8AGsfaIhTXC5FJTCpkdt4PeOfkZ53XyM7YJpBHfjH9y49w9oWfiM7LcWjQ7wETl5RJO5WtUIxR&#10;etFJTUsncW7CdYhuZLv5genx6QVUUSjnP/pqeFNAMSkjv1HIQ+dj+NSa0bWRUopTV/ssMvciMvdY&#10;azvd+fX8L4OIpJspTxmhMsP7oUJgwcFtAYzUv3QSbW7ivx/MDPuSVcH77w6zTvEfD0lzTYqOKUKH&#10;eUHhBkjXYjJgEjBlnS5hYJtXFJMqmOqcEgLdzB3A4igdEZGCK0uvrCkhv1LppWgqBL73S3i/HlGy&#10;5gqGpN9YFfVGUPI4i7D3jSQVDuLYBWbB19MtqyXnBIPn3NNukr64QilgbxYyb8ja++oR3hHhFuWb&#10;ZfsNdN9cCjSh8LWw9L9HpDaarVN8vriISr5feFzJMo1KZwDrEZj/rCXMiCcKRsnJ2BrG9RIOugao&#10;GPnueDhDhRZ/upq74fCs1afFizm7uhMrOn34ANQaBYU3uujoZt+F5tlgrMy3p8rr3JYF7cGydKqZ&#10;/4XFrjLV4x2H88tQGki+c3M2mSQh2WgD4v+XIQXpX11eyqyvdqNCmmxkHt/mb1F7AHxIlaDgqt9R&#10;OChS2hBKN5JR5Q5uM8hn2W9jNC6YngGq+XhdEif+uQvAjVe+VTGH+mqQHFbAdHOFgvENExhAryQt&#10;WeQ7O/ibvmt3MR+Ujwk0lNy40ZDrDUKU97oHvU9BQ3S10KGKiuSrmNfX85LciUbWKQy06EBv/A/k&#10;4X6vLTdTrqn6b3Eo1RU7/Y13l+1+JP0q0zFv25+cyGSP4rEROz3wKB9YqY7O4cLXRWLpfVseO2WB&#10;7jZ0daR6sWFrGaYPzxG6rd5Ygbm8ABS6dlOOYwRR5aNYmlSDRrNs4qXfZHF5KDI7jylI/J2ujMps&#10;BaEgQCLCQWL/hkBJo8MI5Ih0CI6QJIUkjtBoO7JMa1Ipy/mJzZWDYNb7eXVlZhqt4rh449z6y69Y&#10;Vzh7MFqUnPvrqt5cvp6z5xpxkrXyTg//GmTC3OohxNRBQmWor1KZopi/gXHtRiJ5qysJhtxgmX0W&#10;L4spQqlgKMl4zVUn0NoiSD5yxgLdSL9Avve3Awht6gnppynvIoSgMZ3uO/B7zokvs4KP1p+PVwSt&#10;v2ID4y+soznqlggOviok1aHRlUB6gtc1VtDvQI+EX2vji+6fAcoHWbwreBoIeuYkEryDM86nGwSS&#10;fXy1vXBW81xszjwjP/ozdMWm5L8eA91+uywNuL+QZe2v55jI46Os3za4V3K0TDkPNk7+cjmcgOu6&#10;upJRd2UMKCijr6mRUDIH/QdqzvjDlVhxiYJaetH56TdOre9ylMIdHqk6RAtJwgLaLHmxHLtB6lN2&#10;xk9ZIXDud5HSNAQlhuGXbpr0xcM0N8Vn/dI/KaIPAu+mIVGQr9YLmjJhetwGSMLvufZqf39em6Fs&#10;HnKxtSkf9TlETvpgiUEzQIr6geT9SE+o2kQAJkjyZhQNUzVy+aZqo8WywfsexxlDjFsQXM1XZzr/&#10;zJMlYsM8cutF+5XSpJHmz02aqVuNkTBuPZmhDIOkuDwyIxdILZkoTiGUauOtO9SU/oxGAbaAcvSG&#10;t9gpP3Q5uta7wZqwzvFLuAaTtelmcdUKhzVVyxRJJMu8jNlpWtGKgAci+iQRuCl2dGfk+7e2VhsG&#10;sjOjRFnZlsHd39CPxsJIm/MIzl4PjLmQjI8s7+To+F8m57shdOEOd9Rpp/yRWP2KLZ9TQNdFrvhM&#10;2HxUoCuZPJlO0t0z73XAOejvLu2c0bqMTxL+yY6kKukHPE0ymxrZaUQrAzS9yqWkRBxfTCoMhGeP&#10;5/F0VamAImHTxacwdE+Vb/ZRV65kePzNbv6TWiZuBHwoab7jRwjF1WGM/WsVJ0LQ97GBaUubgZXs&#10;im0u7sXqkMrs4MrwyFDhKardcfnS64WXUbqkx7O0r7997jUD+0A4kQ1XvNCYw1VxviH2Mal7Phmv&#10;jluH7uSvxH/ri2pQ0XC1vI21wA+LNN7GGjEPTr9mdTXAzzFmmvulFHQ7aOr+ZBSLsWhJ5MVbk25z&#10;XBa9PbIP3XFHQhWYHjeA/jFTQMdF6Md4LaLm6eTxP28PW6Z80i+J+LLLgxfryuGGu3l7XrGLBU4O&#10;BYmxAILDZeWIl1V5/iZPzqm6nOhf+njIK/6fr4zy/6BvxvphOt9BwnakpbuBj8YbTJ5tGN2BwOTW&#10;BIqE5QzfkwTm/MnDAFwIK0btyAtW2skRGRfrEuLZwIHfLHdtV1QtXcWS+s25G0HE4M8bccg5cd3N&#10;6JvBOSxTX4Hp9xEFVRyMon9MqL1zfSCw0vQVNSPhIpYQwI+9zszRUgAngzmD1sgXnFOG94yFesdz&#10;Gi3RApmIckGI9nfsK3oIJblx7JbBuFZojYNxIdpZe2ZxagCZQeYO81wHp98X1jG4g/YN3wqdPnIp&#10;+QWD+O8/ewxP9I9knc7g3uR2YLMTmkzKYdsTOCUG/LLennrSQHx4kNRTQFbn/JGUnRq5890WJyMT&#10;xM0JM23sS0HPjDOcjirVO9NqEDlBZEmRQkRXNZW07ObqRSPGwAI58sgx5L8aKaREvvnJMWBkQwrp&#10;Cmh88vX8+HpHuX56YmQIf7YzzZn/wJAKgh1H0R3/cGIoc7VVUjj+KZ1tM1b/9AcOVWu5GGJwoow0&#10;jdqW+0GYEiy3Ov8ZNR2T22UlW5Bx9LnguAtnFgmpzecFXpvlAzNVFn2AYCN8bharhMRnVzGUSpar&#10;5oswmpFKfREVHzoaQAr3uIheBVlca4eYB4hpIuWLKJQj/BE5dtkhLe4aRsRv22BkJPkaxuXtFsiX&#10;T6IbRgyQy1yaGilb5HIOGLQXXmkkyEfQjrE57IHkV152eB+N/sQm5chiBpxSY523gd6upG2HnKhG&#10;C5bLfMJ/bOlUxiNLKQlLfPEHfjeD2PRXidNNyegDb4B/8peTn86yg5tIpv3GvD0RjqcvqO4WJUuB&#10;wFKEXqlA5n6SEAU0CVUHI5ITZKzLjOD6bJNKWha5W+AVuLyL8WZNyvhuwxJVsr9yV6vZrXj4WVJM&#10;zQdyzmEVP5rWAkjjEj5WcUdAKsJoFJ5wgenPfz/1VyuO+bigfyn9nHgz5h8ALRC4HB7/WW0FBUfW&#10;t4h7CWPRHSJfBaWNqAVKklP+feDFMjagSeqIWfdrTXIrmHgaV7LAurS8dPMVkXYsxJAwoN4XwqPZ&#10;lqAvPX0VZ7NA8KViO+ORyK9fuWEW2qLEEmYFXc8ySIkKQ/qWmoasrZM+NYxIastPT1MO3yD/CKDv&#10;7dIh+iu0dsM5lw8BNEmcpGrI+TsD1Fq9weueUusr8VlCskniF4J3fyx9jVuRLMhKmHODUzaUPEjS&#10;TSHeQB7Nuq4dL5p+qy/U6fJDGhNM0fhHqIHhKYWR7l2Jc8AlWNeg4J0ZBHrk7sRPjCUDUPnJnjrM&#10;S2PiQzsiU5zd3s9v0qFbbnIHuNUXZOX+/6RnyiCNkSmBfkJ4O1spSLoCf5SCJ71Di2brrCB8gn9m&#10;MZjK4Fs6cYxBktthngfUeAp6orH7Twd/OX538NE+cA0OzE7pck7husHrm8bl4cno3vZZyAb8duMa&#10;nZhFXxExp1jPTBgext11NtuAsiezjEl3XNUVWydYG/1i/gvgZ58lCjj346Vaz9xQ1BbkdHNNSvsW&#10;f5aivpeZQcXIilfv3yV14eBoShnw6/uGySQZVTv36dDBiQKkh8KHqFfrGrLHqXcYQ+TGSMgAg7yb&#10;F8b0TuHcvXocZTJtjextvRSrZwUbG7BainBXyrsGpCHM+UfawE+dXh6lKnHuvzmKTe2X2SkDNgoQ&#10;GZLSJ/B/tJi0IN58bYeFShiKcSW98gKvVlbKmW1Tdrw1TEj7rr8Fwc4GlSd+07TrdUQe5gPeYteu&#10;5XvQJwmb9kpvctGOWBCCp9k/DDf2oHX2z6Rb4Vd1LTBR8H+IzBdfxy9pKb5PJMqCeCBeejRUKadU&#10;eQDyup865i9JBaPKmAo3wWuZ2n01UYB8Pj26f9xZpg6m3wt9KOt5IbwtPlXlVVyQK7o8gG18wytp&#10;u8Ionf+REhlkVMx5gGY7UAVN81iF7A/+BE/aKzR2Tzt21RYd15kJDNrmL/6LQXX9OzCcZBP6Y5D4&#10;6uCIFpC/kZCE4gf0jeeTEAnjD416XG5Nuj1A4gRtFPILEFl+Q6IfV6AYU5RxMGUkikmZScIPW701&#10;0bxCv3DZqKQEflcKDPNieDfbXfKqCvGWfUeVihdQM1t9+/i1ERQs61Hm13P57WUyz+3im9B26bGb&#10;YLuDV2fnX+UVanP7PiR2k+JxgUNqVzyY8HBx+sNct6mqtO84CloTApmuGVBe/Ie/P/w2tVYbGDKT&#10;+opefsflH36czSn4/Wt+MDpt3UyXIVZkl1Ed0qYkE+Je0o5ptCLTlxJfKMV8aUTTjPf6ti9dLLKI&#10;r4TkWGlOH+Mm4SCsL71+9IwYNfeqVoCbAM/It0HS2s6N0vHdHqbZgCOpU0Ts28BQofBvWFsj8bnJ&#10;z/ZvanuuuMOa5UQVOfQeHWHI+MSa3lhfn7i824vyJ2pYITnZePCenKBx5QpMaQxFk/Dctz25h8gE&#10;THR6pIMICodCpB8yNluGmlivaQh/I1d/wcCdt6p+Plx8/pKaw/IkUMwbM1fhToTVNZu2F7uEE/Rz&#10;/m2J4UjPbWcmOzOq5ZXalxZRb5HwtsuiOLMgz8zXMSZ1pn9Lfv+33+pxK0zRSx45miHraCJFIbKs&#10;oid9iBki0Y+7l2yecoSoHzu4NdWIMQTgiV0DNbx/AAdqaNIQQ/koHuQ3luRdxxjNyKaoJlGkzVME&#10;ExcLUmXHV1ShzO5EtAKVUR1ylcHvcE7Yr+xQ3RLOt/AZUwFhgb1hzQVKo9mJm8PqMGXTFW8w5L1X&#10;5tDSpwzCkrP9WuTIDk/+8Nq/fWBP6ad6aJpMfriiswbcQdfV54TlnG5GHn/3crE51m+73Rdq63gV&#10;MdBTNtVm61sM09++8MZ/iuHW1NYp6uqBxr2dVZ+dAXh8Efhxc52cVy9l6cAS8HqLSHFyQlygx1bN&#10;FsejDUbLxDFibf/wqhqfonwIUiNU1GE1d9G9Zh+Z+Bc5p3lD65UTs2dDqDi48pR/KIwdwZNRV5QP&#10;QzWuds6bXNowQrQybsEsIini9Ej+6Vp4nCY9gtpH993hiC1TOKB976qXTf7Q2+gOzaXHxwGz5yMX&#10;zzD2UekdIGT/ZDpj+kslIBZ9f/Gu0uYrHhT39RFG4iha46Pdj5CBS03/Ooscwc6ZySdi/+D7e6O0&#10;dG1KIS7iqiukKNTbsMXmWP4Oc9j7GkPwpKIYXpMz3vQ7qfK/d+RxStajSnUs/q8zalOGVn+OWCvA&#10;HXFE9rY1nYpcd8FSlzOSwNkyZQlZTB5POKQjzZEiEB9y7beFhjL1sIwzWShxhVsJlhAFrTg620HD&#10;WeBZMFhcaAFupWhkGg+X7EH1xJXYdpR4rFeFwtIFfpxPheLqxHTISDD8kmkUGPgXMNs6Tfl+jlsq&#10;kAUaXYMf3nakV0EV95ABnFzvzBYqfBLhGYvvonRIJ/qLlg5xSw6JuwnAE4IJ9LzZfsQY3KYf14eN&#10;It8lPR91DIEr3C1OVY2lWyBWrQbtCEoj60r5eNNQcjIu7tUR8SG8Yte4n2mpBXiSHsNmGV/IExWL&#10;Xb/+QpZB4dmblDf6Kn8rboeVmDjrBcfDgcr4aTaXPKKlGPDTTmPmS0bI+YTBrTZ2jdqTV9pBcTM9&#10;aTzk6xp0VEmtuiDlV0wxA+2T/5B0agYd0U34w74+CRH1H9vMB36SnRvu00Md6GKDB+utJwiXsbOa&#10;voE88y9u6K9fY63tUqOxe15IcAmZha5dyGXzPJUGn9XOXFD0jJmgJfcp0ekxFtmQVAl3lU0O40d+&#10;iv+0jESBGPqOBLVyCYxpR7Ku0J8gVa9eAhlWiG0LmW6MIkzjZk78jSpEEbtXev+ekgEapl/HUaQV&#10;HRGzfcZhpCmym0JncjGj4BkH9YzKBPthtewJY1yoKH7QUfyIoP1NBNmnh3bikGGKcSJRopoE4oE3&#10;IGf+bsLD1sAEw19W5oMD33Rv/jDXvD6K1GR98PKy5UeHGbP0hWjdNDjMotaALv9cHvutfN7ueX4k&#10;9ec41Xm8/Vdghnlc/RAUEaZovb16P9zW6Mcw5c+D4SfqF3sLhip2szvYXrj+w99xREryvueRa/AI&#10;X1eTG6JvrJarddEfnkDXyhYx7IMd7u1dQqETPTJCe3TU7fh1WcKwSNpXmZHTlUtVTStxyrHKxa8j&#10;eXcTIpJsxk7oGlpVju8oHbB6vfRQTw9qWjCjyY8MfJRN6ObT+crsmZZtjlAnDqZU3NU0gM8/EKKM&#10;VME+qRODuk/jb6iWBPeRSV32xlKwIHukHffH91OaOdLW10uIHGKgiqvyp7YK/6+VvQiRz6Ofy1/U&#10;z2b3X6zrj6iqqQi+OyzWiy1Iv3fkS3DznqqO6PvvVQNxsWCIb3LavM+AyhdrCdhCS6Y3+OTRV9jG&#10;c5kXZZI5SSOnQC2mqis2aWvLnsCS5R8G7rONfiRRvn9C1RXQIGWw+jptIbuG2+1r0b3vQo+/CviM&#10;adhti0aaGP7g310ZVSZ4Sn5pQIsRdqSa3kbmdJgC3Z0TUuvly4QOM1CvUwI7vKBtANLHnstJx19j&#10;DB7WVJ/WJEm3o5E3lmP5hCaVpPQlsqHAeHgXVTJP81qMs4Ya4ee+LL5ETDPLBvH9GYyN329VQfrg&#10;GHa5ZV65rVnjcvGCjLqIBZ1smvcLuqNTtl8Sxj4JBBQiY1y/vekCQwcxGROTMzhhqFqAWkmM8sIJ&#10;UYE3yEvCPAUm5So5lC1sNpOomMQjvOrmG7l7IRkWbNyYQJ5r8M8Yk58H4OJ4E3EdgjB0nnR9G0bo&#10;ZBgRnqejWhYp8v3minIgadc4qyGxsXkJI268z/hXVepCVi4iHgbKyri7CDBFE/0MmQI5fNnaWEun&#10;sqXi1lcP6HFAJtIBbVSvB5YLX2JqAuX5kpqrUAK1Irba+xeATDtAEq6rIrue5mfIgxrmeZQt2Wve&#10;VtizRRD3TMCe4T/CUMH0RrN5nZ5N/82Cubbm2syQLzlg1niy3D/PI+f2NnvOeREuX3VkMAER82+l&#10;h9RsAAeAVK0AIKVrH0XSXDCPb5jYQxPc3AWv1kUMndykGxQ1il4leV7M3gfz1NOa9M8G7L5cLfdT&#10;KJI9FuQs2IqL38oydF7mS6HXCREymHMj6kULEkSqRQciDI0H3C8UkJsQRxFtPdm+RecpWpk+/MBo&#10;iBhgznliFH3699FHV/9Gqq0ShBSZOTU0aajobP2R2fbDBhodC+rfU3jRV1ZWh1fAaOZUX4hKYCyo&#10;4B3eOrMrWojYetD2FwJ/z44DicEN5m+lhL61VfhZif6x8VK/P3MK8ZNA25zTIvrf4tqBtN+/E8/+&#10;HSSPfH5OIAbZnAEVjZbl38Hxm5o0ZVxahLF8ar4j6z1s4zfsuISKkimNl0FVnBnWxz7s/rT//5WZ&#10;V1pH8Lh/LBlajRD9how60v8bdXqQ94b/ozGU1/3FTd6ojo1VObI+knxLwiWtYzp8MdJEbnk+0coQ&#10;n9GWWE1JdSiD4lzB3OULO/Cqg0bYM2oUbZG7OUbLZXhiMS1Q/wNq4uRk+JEyvgVwzIDU0O4Ann9p&#10;3b4cSV9p9cVsYc4Nu7upMJ2ea2/zcEXAgiWZURZnnyuWzoQqtnfHpL7NaNKKCAnpD+HjmpQSC0vO&#10;IBJTwnrm7mIS5gGvU1x7k9iy+yEmdKTPFqNUcfHBkP4x/UpJUaly9UmpuPO9WmwWJV1etFLhwIGk&#10;rZMaeXIC8BOvvLCbmpQ0+/NRDNcw/I/aCIAY3PFXxjFx2LdNuXMlGoGvLDpFJS2AbhZcgoVFE12d&#10;yKIWPdTW2YslRphsddQGj8oOcXc7iIVyjgd95u4y4QXW3eEN1+cI9HhEc6fzHTEX+Y59AdIaIdUn&#10;aZOormfu4BuPjIlDCKXGBq2GAK2G0i+pwXiheyEpvhe/pEn+0+qxhEWIQBAmWNmSP8KcgsqbOabs&#10;lDqLXlHWiWe/ogUqDG34CBR1WuwuRLxw9B2kVV1UTU/1qFEknxc5AgNHdM2lWpAT85yLw71Hjfl5&#10;qEQJM748DnGhAlxIywCVftVDn3gVzjuHRrPNqhopEG3zccIumzbj5BCOwmgmQs8MbUA0KEevh2sP&#10;HYMFezzMCRh2LzgOvLXhnKnfD1iby5+DEkExAxlA3MKsz0iXAHYuqCuufvMm3ROpW5wbXRCMtRZz&#10;GXnIvbAgfhULH2qtpujkl5Dn8x+aYtBSd4DU5uj8XfE9gBJgmnn3LpIZKcMp9u33j+7fSdueaNH3&#10;h0CXQwJh1ou+O5FfDQXBlrs7f3R7jwJqzOmfHw3t9R7JlIFDugUGGBXzOSYd5pjoLN8SDAu6I96M&#10;Z65uvBrP34zNn34WmG+fig2MAqQL3g7IG12m2Fx8717YN5sAma3+MWHGnwffpZ12F77/4e/1ZJ2q&#10;z4+fV9wIHT+s3z7ItmnYUHa0s96aiXlwsZym9d7sjv8qhiEV+VjyUyq+JwTa1ysnSaOSgkK9sLwH&#10;LSCst8J3O8S7t900FXb2pi+xqyf7dxAjJ55T8W1ce4BxyqEpI2cG2GBkR7g+n64WX+QiNl/y2eEz&#10;+Govm7lm/a0elVjIZ6hqjP3di8b88FnUkhmD2dyULsVUQpET7z4yo9HOT03e0Kq7i4glBIX8RXZM&#10;BV5KmLWySCtyooPWZQ85edfVR+6vJaqScFL2KAYPFsHxM8Ks5PER/eREBu2e3eIYw1hYRynwWxVS&#10;QxP7YJFSdeN2E0aDxywJiZ60caud6PBs+o2z5YVeeIduYRG/kjvGnSbD7JfsMDJwETIYHhxpHxrN&#10;LKi+q5MP7v/BjaoG4lediDdjhP9ZdWQdG/z1NaXyqgQ+CTq6Fok6QJIgLCGU4E3cCvlXWIxQVRHu&#10;5WDOmK0bovuP2cpxGTcbMr1faV+ZNIri+yq6i4GkWgAEHiL3xcziinaYt1qeIzqoEyc6TFS0lmXT&#10;NkMMSXvSnQhcn3ICWEz9QPgjPfiJmyPfW4rSTKw3LcZbTNQ7F34j38K68EK52CL4jeKwrYpmIgzE&#10;H7olLOm+sZixwXbhWzYNguQiALR/T41ftcOLGPK2qFigaktbbsV/MoXOJGPHTXWpujOAZspiPlmb&#10;ogrG7lahpsxCumTSwwIVKnpbgLBo0gT2Re4R3AR7djaMo+KgqiKSAA89d530wpIu4L9VmJ+2lTVt&#10;nQ1SHHXMWP2lgpKVhko+TMqRynlgdLy/hwk7mu4pfnzpQa282CKlrM+TJ6yTn9igQZnTUF4l6k+X&#10;fVcSvujgIwFv5g2oTG7dqYlS69D+qAKE7kefI9IgdIIMP5S7vnVp8YV+RVIgTuOqD3sHlZRuZJt+&#10;o836J82CvehsgNF+Np+nRzBtXK3kAwB4hcrVAry6J+2q+PIdG6MGsozZ+TnbfbiSGDxR8rJky4tz&#10;5/R9ReeFzKj4gt7IwerDnfNkLWfeL7FrkKPMybMPf+tJAAkt/SrnqVZNwMPhivgoC/kbeo6oPyyT&#10;dVeMdP0HSLvrTczZ5GqN/e8TXF1qAnNeSB5KYCy2sfLovoeby371t7YfryxZtf7YDy1TIf+Sadp6&#10;vAQ+L7EN7wfom7q9Mb/+rVGrmZCQlUU4ySFK1k9CgXsz/rsic3G7/Pyn5NbxlyVqQqlgdKI6v0+A&#10;Jb2PryshysuF9Ejd4RfOjBELzoypJu7FNg00688a8XYEyu+9Rai7CtkKuu0vfMFyvnJ0qY3em2Vx&#10;eTcvaY3Cn6XVX6ORv5zTeb1QWjJvbspcs3KBKeFLoWEIbQq5//uL8p6khKfKt+HlvpdLg9aPWeEc&#10;grwhqa53oH6KO04ki6Q9pe3Z2Sdp7IvvhuAddZ4FW9yUXSqXjwOts3dbQu3pgpB/xr+HI/4xuVge&#10;IpN8eadUdniGEX2oL26h+GIv37/7hSCqA1HdG1WNLbGRsBWGHRGJgFGFzhIRDZu+ESy3zn5vxzVT&#10;LY9v7t6xKAymxv0r/M8wVaYXKbRS4rwc3BFG5JBHi0LqzwqTkn9CZXsUe+yV3BBzu5BZ0lqF3B2f&#10;flQCqu5tJ4Jl4SGgABJRQBEtLJpXNmEOGioRHFfSqVIS2O6h6SoOobLDF0u0ANXCpihKEYr9YURo&#10;JICkfzok30VQpXkAIJLIWgWcoAaJ2O1yTpgiW2HqIzN2IkrgruNPNW3spxtmLoX6nCKQGBnLH8yB&#10;ubkUzNAll2ZrcKEkJiOzpT3HqbpMUSeFtjho2v6UrpKAggBrS1vap5alT1UDOi+n4q367qWcwx8T&#10;5+opUl4SJmFiRsV5KHhBEmpZ6QlXFp42tIMstDM/m+o2ZchXnrpnJFBwmoJU4EJyb4SozhwXJT5J&#10;hniBwG7GpKYRUOKRhqBgnnbNqxDMreCzyIQBArgOosrYi1jYzfKjol03DRTWyEsVCOYHR9VlmmbV&#10;5ZlGIWg1CV4Xz6QrOgoAZJBhSmqA0FL2pL4wkgkzMitF1L/1dKNiwmrJYNUSMr9BFbtnxkZ1OsGI&#10;zYs0QKgXo0usfRnDTY3nN19WutxZPTEfL/TfMJVr8iJPAZ+87pnBi3URDX9acTL0xULGrZ3Mln9n&#10;NgQ8TzfmBX+d7trc7hs4Xun9isc7+caS0XUl1nDUGpToAPEE/NLH3x7J3+dvdSRLYAnAp1XcGFlc&#10;5HLxe7NfN3pDP3fKi03SR8C8sELyaorlb7TkSbgwkBR3x+DZB9x1oC8sLFL20pM/0TBq8rTMCP3G&#10;26W7y9U0vvRji6Qa1xsyLe1Qew6iUuJZb+JWI8Ju/6ineGpWktaIZ8J4MPz64yedUIVwj4EGEpMX&#10;H7JUyl70mCXzmReL+eHbf9NGIxlnUxea+IYrzXTlQn3k+sVQDkNKZQTjuHP6UVDefe+cvQX5Svx4&#10;dUSb49TisX+5mApHw/WYHqF4KYGMA6ozzKSyNtHke4nib9bqmu/gjjbEk0806mZUzg+r0md63VK6&#10;Uej1XwA3g2vOp1u0JF/aoSJ7ngFTrdOFjGzavytP6tWKOnNNohZGM0LV4RjCTCKh5TA+gfaRsXjA&#10;++0EVWODBDxp5jhOP8uhQABCyd0MOHAype3n9lnSUrA290TzAv0yrrqkklksIk+b5PpW62UGwX5x&#10;P7kjbYNNbb8JSggG7EwbWO+Ufc4oUS20sDEBPg4LGP/DsrIZDwRgHoSMzD7xUnlxCiJ/eKhQPHBR&#10;iOs5kQYWRRW7OJo/+X5rhbb8lniwlA/RV2oKKsStOt4W9nhuLqAWEv3OORc8thFkN6C9UlhCxVuv&#10;XRkWL1WQsnNEXf0Bmi2PoojQAKkApXo7cZOPpqI/qThyd9yYI0Xt9EMeBT+6qgC6qxdp/xZUiEkQ&#10;Tzp2OqHkH3rD6TBPo49KMvPSZN5zPGpg6SkpNT3JXKPtjArFyrKmvOVQn26EBLicdooN4511EFFi&#10;JysJr+SOKO76WUGYPjdh0J307D2p7h8lLMVboLj4XfDEJSUp+dyVhBLH302quNm3Hb9XHAKtKy5x&#10;1aElSTBlBi+uZDYOagZ1cW9WcGVSSFSdvrRqGrmSiRyF1P6s9P7sOFOEBuHVu5vScYhZqg6HZ5RX&#10;e6KLjE0pLPd2i2rkBjb7EHEnJ9AlkxA2eWAQ59tUJnCaa7LufOCvufH2wsF0413sH12BD9KaF3v4&#10;+7p3goqWgBAUIfxB98NPumd6cX4QGJvtqXVbhz+8sv8jE8nHllau3qWgcsA9XkLQPS964DPefcA9&#10;+j2LL0anaB5Y6+INRnHzGanFX8p0ibkvfTLW2XeYhOT50SP39dWL3fhBNNfzd9hoEc1lpwvgSjRB&#10;Du02pHqYx0CsCX/qQSk5Mz3mAKy9sMT7qbYMI+OHmebickltU+KGQx1Kz5fWq4/X9193XXdbN+E8&#10;5dFTfBDwA3KK8Zom9xeikdcgRCVPRx+yfd/8hppeRArOjJb1f5EZwhhzF9byMXRsuuaOI9QRkLez&#10;OmLBjDHy2oMikkdbEHYz/dcEVValY4CaYseRfaMprnNoJX4U/yrNoAU9+kqmBAOOpFHMabkftsFj&#10;bxnSh6jvocnHU1LTBbN/YpZWfQ3EPopnosMwXdb55eK/JrPe7o2V0Do1+LqH/mz2nnaLZFBPLuuj&#10;XUoguaBjHE7WUqkqKUbdIf/jdlcKMQas2MSunRHfGGMQp/0DEfw9fcEEb4uSJwvjtHLWgklSJJbI&#10;3dZ5lMAzu9kMfg1IemeovP8sMY1KsID4/6g6B+e6+2jrByfJiU9s22hss2Fjs7Ft225sNmzSGI1t&#10;NrYbm+953pl7Z27m/AWZ2b/93Xuv9Vm3zfgCIO8fheHb4q5+bgsp+Gzstcb6IYGFaLCkbBqREkas&#10;EwULekzV1OLI+Eisrg2/I244lBWkm9vrOSNvxk6PwAHidkg2fr9hAOYA8btPCF0FYFE4fDiuuyf2&#10;X9qDe1EfqqigCvR+kyX8XpAolG7+ytiA/leiQTAcAr5o7at0XGf88E4i321R5Q4NkLylthNXEKnS&#10;MzdPAt2DqaxQ6ecfEZijykQJUrWfQxCiG6RB8BmTjl885hdNmuIgEseMqxszA+slLUM5vn4muCZm&#10;18pGjkcVWlXEQSaPhTHplrARIy7qyD4WQ5mqbZq6og7cJxHPXtbBP/krXfTQOL5kTX1GjiUn9JTb&#10;fAiCy8YtQeU5VoW34bdl7F3gmPIfVtFZWkEGirvq2FTzOZfkeFEFdtgF+GOWaPF8ZcYgFQ5vL4yN&#10;Nxn6BCBUMevxL3H48ODZnFMW2JLl2yEwX6Ei2m12mtmUFKFR1AmEWkaNe9MC+jJx0wkfKaAAH1lL&#10;Pn+AvlutsO3ihnqRtxI4r4tjOr+bqcX36OYryeri2l/e6m+EfEGoD7e2d7btaMtU/cjUnwaG6d+k&#10;bPWZfdQ5Puxt7Y7tWrU2mHDZVz9DaGp0JzTKl+894VzubBedrDRsK1RnfrB3+76W91m72j7DmTT/&#10;vR683MUtdfJbRFpxeAXlSfdIFCziDUR4kjMIQZ2oiDq2dAf9pHmIQk0p+WGZqqlW1FyKh6XgVmFl&#10;J6XrkQCR+3FtziORy4oiHH6P0YGnE0OdklrG1lMpE+3wI5zNo591Ohncb4b6/DWTl8fDk6feq31l&#10;/MPB4w7b59Gi2ZE3sYesalb4fxXlgFTlP3esoBB+TYWHyHCibYz8nkfl1WkxqqW3ZAbmXQ4NwFgy&#10;bt6Oaa0648X8t4xIK6daNvsIT+77MjPyebSlh40khiSJJCignBUU2TEV+trKU61VHtl3PdEY3S4F&#10;qWTLlLzb4n5f1NSNRrWqmrpPm4hOHMlfZtHgM09/ToPb7nUicH65GQ6tPtMyfTl8YCfvaN5/5Njj&#10;C6QaDTq2oxXDgVTRlBTybvp7jBNidR9iASeP5amcniB9IBcLAiGrm50FVciBEe+REQAgKnw4Mbpy&#10;ZC02LAIUqb2rF8QNrkPQrAYdLHUC2p2A5ZEd60pff2L/LmwPvCkR08LxN9MtSWRBj7CGVt1YAm8E&#10;7q9xgv2gEDTdr1JgEWotOxQ7cUR/erkBFDkkH0AEmlPuHTfXCXlhJkmkoiW8Y2KF71vgzhiU9YIs&#10;gEpAS2dfd4Jxz/eLBGiEEwSW/65c81C0b/oH9xFDDSq6obvCCITQ49u1qWwHjRLZvhuJqA4BPfSF&#10;WExwY2qdSE9NaOnlsL8swOIJ/bwZxPRvnmn4Hd3rGvgnuYYHKckUYJ7Ah38VCXGsoolYGeffsmdc&#10;Hl8iLFSwZ2nBkJbRfR7eUbFecS5FtxmpKDxkHTrmH7oTb2STymSUEFRBmJA1lg9FHl5QPoBdvIre&#10;vmXLWfSqpxCoJnugXkiOO0aFqwpCMjeRGf9vrV/iRBstaSiK6a2GBhBfd8P9+gc3srkaosns6SyD&#10;evuvF0D8PiqvIoqCNNpJ1JwDUiX0/aldHLzuTpQz3FxYJGwz4L5fImsZl3FpDzzuKN9xMhdmjLcf&#10;uJ6MqX+OydR6H81eeTj4mrPRLXMe7uDmiJXzdak/zNVjGl1Piw3DotuTAGxZGJqsE/oTp97oaHrw&#10;dV1HEBH7bDNi8IW3tfs71xRLftj8uMXeTJ9H/fO7ocnGhGa92+YZT/2TIOGHCX48kz9BBjDywj4L&#10;Ov+bTeKxC5y21ayMfLTUdxOkXSiBHSN3lDJpjz+jY0iDg/TGszWlCZnh8cxNGCC2fZn74LupcQLC&#10;yinM+zCkyDxp1ZfpZDWL0bNKBwov7y31rOmfOLw9nRNIewQMSqP/JKmUziQ5tXVubv108cpee2BA&#10;DdQxNI8BGq1RZozdhbGD2V+H5rwM8OQf12SyVIZ6Do52EBSzjIc0SMLJ2YQiP47Uf/KieOQ6rWhU&#10;Sfw8y1bWXiMtiBKVyfq1tboR400coqYfs1AhoyfkBHz1qI0ofcYCeHf0Tv+F52px+PP3kHq9eqrf&#10;dZk9R/sa8lzpXyD7GIb+Au7jVdUUANiVRXj388usYTL19x9xage7kEFzIb8EYtOPTEvY8wMja6DD&#10;PEWQ9/p1OInRGAWqlneNTemIlffoGdFs00AgNXEItQg4ABdqRZK/yBWFxPZtIP4TnH4NLpY1xe9v&#10;xYo9lcYkZ5Qyu1K5TBJ2SoGWqSKWTWn4nmyD3eghrgYXffglNttuoVpIYuHJ4NxNelRBLF6T7Scj&#10;SWJIA2L9FARTAJ+Af/jwt+tu807Ve9wQItE5IGTvFQ/ouu0FHugDD+F5cDZVBGhAjowvkLbFlmcd&#10;sMGI0lbvlAR6YMGTRs97ZMo2tgL54ICUnjM3IlQHEWNtCbejG1Hg56THhuBpBQXQmhzXenB5499T&#10;ezlRgoyhh8e2CneQikc27TAb/fSsPT1/AxlTBplu+t1GLCow9m6vEFwZRVvznwGWlKzkx69ZYzcq&#10;gpBoHhmyJiDyODRg3Nz799Egyx95UaJ5XeWTfSLwkCqy9OGLdLj01LT0sdIsQWTTAucjKJI+GiCd&#10;efjwOShg6NvAqjoymOkU9whiVSO4VBTZl2Pdh1A49sOE0RE9sAjyJREEHnhugob1Zs3d0wKPyckv&#10;f/y53yVeX+mBlV72i62R/27Sv+vR8PkT1cnvE0GLyABZPrjgFS6j9+MKYX2tUYax1tN0A85x5RVG&#10;IL46cH5TsrXFnJiRe6I3N85bu/Yz8A6NkdsP6ZYpf3duNcExkNRyvtPQ9PZty2i6r8XR9sSHp8cE&#10;+8L+HdALJhpyzuDxRqvtH34XS8sP2pcxXNli7Q3zM9xZeu6PREAU4ezqabf3tuB/mZnbZNp06Zca&#10;Vn77uL3WZqVcpJu+yY5GOqs4Suqc8klH6scvo8hoOEsyY3xrSTNuTzmYZVWaZjC1EpJnQVfy78ZJ&#10;auDQPn+0gCM3/WD0+gEukk2JLHBPKaOLgFqSOLn9vCEge0yJeBYyP8/ZSttfHmLtNw0qCZpD4vM1&#10;466l5UXSDBYYAXcXJglVD7xhc0Q0aKzPw3rtE+1WM2d0fu66sJA9/QVu9aLSQuwGUdHWgH7M5hbm&#10;vo0bxuqEuuGD+9vjcS9k9rfqWZXaPyIh+H5pCysZ+yaRBZYi/TYPM5rCuqEVvQTzhyZNalFJN04x&#10;CGF+yuqx0pxUT+0a8nF0nPVxWJ4remERTIueInGXtNBf+TlH+KwL+LOu6xthUCt3DmFzOL9DiO+O&#10;bIhhGkTu/qKKGkaMg8edC0nENVtXK7s0qWLoAwWFgpSMLSoqkt3S1NFA6rd/zPPUyyRYIEGXttOm&#10;nq1sJJXKJqlvAzx4wX0N2MhDq39/DZo6yrHqfAtFgwo0Dg42Du4pPBW7Szsqkv65hSABgcb5JvCe&#10;xyTayayCE4T6WWdKu/tX/ZxZFE03Ohp9VjcHKW9uqvEpnKGRTh+KwwmZHqpOjG3IoqQyFaJGTPiP&#10;rqbSwbJMkTPlldfKhhzrgpRyyTIFFJW7z8qk/x457UuWyKkN1EwEX7S8+XNijauda36oeQUS6pk8&#10;fCDQ8uQF154kxiiyRtxELwkgoV4SbeINixte0XnMi8s8PuxohSL4JRMgjoerVm7cyoMcIunqBz51&#10;HzCLN+eYhxULUuAyVXZqqEPgY7wrk1zGtGs5LAy0C8MWjVlaNKDi9ysbB5Z2/5x4bIYotEX90iUw&#10;mXjijyyLgiRRvu1uRfL1sXrgI43EZHz3ZKXblU8R478dNNzRl2yjADMqQlSmiPmkg3r+ekD62tHe&#10;RXzCjpctVfBUTUTPqHUrsR5ShH7+H3eCLhzw/cZ5EkmrhromF3nYL2bHzR26Gh4MJs8Juncx7H1B&#10;DYjqiinb2b95dLIZFwPoCcaeR0KkplWoaNSKRklFlWgJ82jnhmFBZvdPzl+5/Bb/rkONf7o6O6/g&#10;FrdifyTLnanGUl/ibULO3UYZ0EZ9my+jJ43n8imf+Ja1D94nd6R3omR0EIxP38rkLYEHnLfR9Xzp&#10;cCuwmd/XhjRLJvwEf0yLUBwvhiajgSdAEW98z4xb4sKB1muQXJbYo8orcVwr52hR4uRXWGT52heA&#10;LLppiPcLiWFEPfnsZ+eq3RoPD5uIEzfBzzD/L6C4WKEiBB608gTCsLY2OjUAC7QhauHPDoyonaT6&#10;Tle0w6P4vtFzHkJFh75Jpvw/zlvOAx2bIl/8Zm8Ddw2st9tjnCuMi4e0s+MMwsmZEpBHh7SsiKXG&#10;Uhcg0EVSf14F4g9EpA16aikgW8SF48+qClSwDPeXIQhY1xJGFHkLkNZ7rcwGS+cuaLl4oPaDiEgS&#10;cSOHJDRRE6KseoEe2Uk8U5Y+GEFqGO9l4XrLIlXF4b6+CAIJDVaUuEWwPokWFuoH8MjoEMigq/r7&#10;CDjBWz7xl0xzAYMKiC6AUNddh2EoDe6uE+sifSw6UhwIdHMD3W9XirsTp6d7IiMy8KUGN1LKmvMu&#10;u6AiejsaokE3JR5lsyzYKLJjMhTX/7hi64ES5d/e5xdQw33k4qgGZTgF2x8+NL8sNTZHv1Z6gn6B&#10;kJgCy1DwT0RJq3zgR5kzVBM9FCeUOD1icx78ChnEi2BUQoI3MFAmwfvpsRWY013m7CfB+hIJ7h+6&#10;RMSqfEjiqFnw4fjy1zKxGHOnNb57ygMhlVSC+/bszUhoEAnoSAmplcdepMA51Wcrup7SNlc1ox9G&#10;luBfxY88KnX0lzT44/EYDOixDky04xEkSZ8XHhAaEufAawHzECKnCnHF4fvirkxDLW2CazD1ghQE&#10;Wj9IN3IfTPYZ2jBfTjp1xpp9nO7bOme1VbQfbAO/vVyuv9pq8yBHLPlCNEKPb8uA9py+CwooVoc/&#10;Vv4GB2fAur92Bx40P7f2HH3xzNUL+3NLsO3iTJXz4AebXUPS+31eb30v05Rha3DS3GHn4uURzdOb&#10;SfWCWHLhX0j9+ivMg98Hv+3Hlfr505Pb+fM5EZgBj6po8UhOMQCXBZWm9VDUWQWopCus7/aCSrfw&#10;IJt5oE4Wh0YjwYtJLfna1Hy/PUvyqeBLecM/RSLyNiXvFt6JkmKm1SLLrtEzwqlCdOc3qkWsPdSn&#10;SFlJSNmw1iLrUMX+VdPf35R9Yh48k2RNz6ntKWBLyVmAzz2Gc5+QRTiJhW4yyQIO0z4UZfT9Lvh5&#10;yz+y9W48bxzDL6bRIzIMMTquHWDxwwkMvkVaZLKdsz7JmMKUuFx/nk9pkMP/KPkds9r+MvOXP/Jh&#10;iXkgYvjPaRlvsBi08qZOSFmQ4gI3NxkNFQZkvGJ9mz/KI8t5+L/R3/Xrz3jqF/Ig90ukKswdE+oV&#10;IyxRFTDMHj76ZfEvQFz7mGXSG0miGCr6hlVK5E4ZAk03Kloi5DnQKIgJGZUgzzVb0LJysJ/LunMN&#10;Phro3Gp8CJs1mB4PV6T7tU7FyYwbqgwFfdBrZlOGHBc9HRksDeD7zYpkxSoB8WVEXx6A2t+Jqs3L&#10;0jmCKEs/cDrvB5ASaIxlEmfM+84SxSQlbsLKyXmTCnupPwQ9HgEfGu56gLukblSS25HueZgGiwoM&#10;J16wZpNa5lFVBxqsq2hFLigxSqBDyDoO9FCBZ5KGNNqEwEg4wyMp0YxynMvbxWLFEmfF4jcLdEJz&#10;04pk0hDRuPI+jKc4zm9ezaygxV1IjwA3NhDnjk1w0VbKnWnMncn4DAX253cb9LQzimawBBlBhKrA&#10;dwR8e32U/QMKAm1xBxdKA4SrI0zc8TbmT8kFis781EQh9NITVGBJFZil5H+xyU0PR+qIkoPoFQeV&#10;jdFhEYHBN3sz2fLLqURx9pKYvcqtgWT63qDVb9AzWfsR1MGF4VosC5JeRXxzyGmdjzqpFPRFOaFj&#10;ff8KUbppjGRO6U1xVVsNpamDlKtu1SlXDCUiB2Vbc7agb99tHE0moWwNn4ibmfxRLVoCULLnCbZ9&#10;vxOtA719v2r0X955txIbwPy0I+k3GReAlDKgttmR/7PvvS+/vtUNkX72vd/k3vU/PAV3Rg/0eFzj&#10;jr8rHfrkI/nyB4fqJWHY2uxia5M1F0rABzWK7wfXg+8HSnztD+hx02zQji/qKFphZEycREMZhCTM&#10;3WabTm//Ljp6l36BnIyEqyNAoOst8ZtaYF5S7zBiHT40eWXtNsWr7H2wWoZM8mlUFGUpXen9pewW&#10;9SULuqZBWfh1XFrL/kMRWJlTxJ6+ZGYl75SnGX7yph04ovUEHunxwYdNbQzIGLYuGS26TmPiEl8n&#10;0dsY+6df8h/ghUHXKGUCTW7/j3y9m6ehPvxbbmoUhh7qbo1wfEiJX7Ws4SXEfzelyAkhQboRWuhI&#10;v13diwsVIuL9iUNYY7Nu8AE+T72HU/ol5qXi3FJOUq/K8iJqqcUSvsqgnEmW/pdzxdb8Lajsd3lH&#10;P/AjgaeDiHdnymQ8/qPKxBXnoKgl0Kjixx+x4j8QkLPKdJy+q7ZINs7A+ArRkqFrSM5kVAZEAChO&#10;pX90T4643i0IXytv6j2wPL7lqi8c6QuAkxGKcNZNHLnJP5HV4/OYwKMLN0cHPliHdWlVJlFVuoqK&#10;tZJMNp0smCyPeBpiuGoKBxGG/euViHmDIFzdV/3BL613X6ZeQoHhwOASTq8Vv0j8zyTYMRbRJUt+&#10;0cRaBPHcNLF+Pj4SVKADJW4ly+APgIQARWyNsms3MXJdSyoldi7mXiTCnb6Zr+2e6OJe9l507rb6&#10;tYltEq5jLgZT2XELbd9MOhEZl9A/sk9iYtuand5zhOAiAahmKGMqfBtqT6sDbQeABF8wfjChMVkR&#10;+14DeJni/TSbQIT+oTZkOP9p2OgWGZTam3oxWNxszeZ+DAk5i7vFAFUIt+jNAPIIEioprkdo+B1Z&#10;cIwmerAM6EU96U6YfcchlZgeklGhDo+ZY1VLDBZVJ4c9bn8BPng7kw86Q+tro5Wwul5lfe0k0Ykm&#10;6U1E1UHvmsE9imrH9ViQaCuODqwQ6EMrBYiC1YK80CqUkCojgsZ4JkCTn4klSBkMMu6tobRQXsKN&#10;FPXCXdDcD7VDUXVCQxcs3022MhqN2gPoclhsg85Ofl+Rkt4I32N1xtcE9W+a1/9tw42H6w4dhr/h&#10;b8BHgQP3nEOv1obv1BPpPRG6ht1wMVjzTgG30lcCbeiz3B5ke5sqZpuCwa02dxeEWrBfoMhTwGKB&#10;p+QTVu1btCk7XaTx+TW0c6OgJyPhAckIcm5hxFIqrxGF6MCeewVP7R9kFOyEvHiZkbKR0nre6Byc&#10;B0XMuIReT7iRA9+nKCtrE/0btwzZQQoHhDfgTVlDK0tRZZldtQBvtfGaOWNO4dqt3Fh/4111PUYp&#10;Z1IH2ycOVvntQpMPnVPbmgR4Z+asgK10wdITtKWhqoMxqpUDLiwBustpCi9f05fmnThZ4s0rPqR+&#10;cMyov7Osk5eOX0wtYlwNn9P+Z9izr1Eih4jxPSqxbqCrvt/xMbGIxTRE1hq/yvxC8Eszl2s8UmEm&#10;flfqsdF6jzmCLpz0vg3D7Od9/gwvh0TiYvTYqSotewpo3x46IZsa2NmNY2Cx3P8C8sP71g+6nNr4&#10;LntcqVIonh1Ru0t4h/XdtD7SKJIJorQSl04eQ5mjSmVXVBuSWL3+XmQr8gZiDe1CtTDcrUkjJAKA&#10;lpDVuhZbHi+/e3LPaeLIAVaEXLD6ZeDqsuJfcwah64Z4PqyAZKv5JYwHW8mCC1Wa+TiVKQykjfpM&#10;daqA3+kRwKM6tdW3Wf0cUnedI/WMMLfIwIga0Q11+kLiFybDUBXXFjSkqN+JnhCt8ds1IUbFIcOC&#10;Kga69KwSpH3jsEjooU5aYDC8HRmsl56qZLOWUUMHpayr330kE8NxCx9aruT1MW20uDQbpLKTQNSN&#10;xsB26tfA1EgUcwHXNraXjb0vYrPp2IzxnVrGASrksHQbvb8Y+eAgLZFFaTyy0cxQuGd+f9N2Xl6m&#10;CCZgrlNhlm/OY/OM150nblpS+fsN9+XTJhkor/yceDG6DKgyOQeVq5fDkUNKmkD83mQfgD6UljV1&#10;VSJJQwM/wAS3fab1TVcZ2TQqeniwusJGj3E2TKOOx2VFesixBaNpXb+HFafUln9hArSXkDbRoIOo&#10;noqpNnHirjfB2wAJ9Wr+MVM9Ffy9YNU8dewDiBotnxGUU2UCTNgNye4tOzOfDZH0YbcGdWn8XuXo&#10;W6qBvzmSIzXFJqy/n2cVeLrc6NyZM+P0Y7b6nxUQjXxssTqnamhqMG66WmEgj9xJnyZQADmbCKjB&#10;FGuCiMa//1HMRdRvvMITPrKEzn8MOm4+woDzOAocz9Cc3OB2J9wpbnb5AISGsUYpg+BEyWSIM3k9&#10;XW7oCJwemHn9ceOAE6DAxQ9yvhGSQUn6hUXNouDNqNgSVkCHVu/iLtSb3kRSOnHsW/JXMzqXxEpl&#10;sZraksduXVRRNYsrZ4I5M/jKvO3iCgzgjxIpS3p221bqFDWak2lZfF9FPNkUMG6D2dS4x0bh3vfG&#10;ESOqf3TcteqALxNpnuOrJl/Lnc+vt6/73JklLl/3aYTrKD8+4Qwjjr3mWG2r86noziWckN6RzXH9&#10;2cGzEQsFeLDKoFSyAQt7hsDq1JojtHLjJ8drhwvYvaA5RmKeSSySjkekG5WeIs4ANHZAQ7v3vb7F&#10;/aSdiZSOjQXOy/AQ0JN++7sFzDxi+TYOZmhWsyLS+47hzOqa+NVC7Gq73D69KtruPwDL+C34nAUU&#10;1WwBOw75VkgM40jH92YoPYtj8DuErCH44cO9cSM9A91kUWC9/jA+I9uAqXOtZ6EWudc85MRG+rRG&#10;4EPueoFq/9ieCtCAmCsVbBWfDaEmbhFDZudeXzdqdO38U+SfJGk/MzxkkQAPgT5XV9x/do2kotN/&#10;j4/0rVhQ71uosXV1BD3iQFGMwFSl9CTBdFlBxO20TwbaW/19RT6EzCn1WbFnp8ZsgVarCgtKvw0i&#10;m+VVLDPxz359Z3Ek0ftOZXKPlmueEt+7+TawhvYyqmxrSEx0JpmOkc/X3slfob1e+T71exSbVOcZ&#10;/2U9i8Y/jbOEXQ+naH8XPSqWY9zoQ9f3aobNl2JBhq/V+gvyRgNWLjirQNHZ+hGGOuqaUvYD5xpS&#10;mX3IQ++46x9MzSMNWSce3ziJ55IGD4R1lJY1NOUewzsghzugng1k8VtAcerXgVbvf7xmOeVY75RT&#10;wlTYpGj1Letpsd5h6I5NQWDXjKE948svumltleOp/Wsx42MZVElp+iADZ1IdDPhwdN9ZCdYF0GXY&#10;Ko9SQ6ateSzBWDF8JDlRYVQ9Biu4S6lcCUKRxwyLDGS3lfHoi3X+0w7d4EVhmYeupxph2+iBjVj2&#10;j2XKV+oPOmg08nLk7ZxyCP4cVAB2d8J8HHFHN4D/X7URGn/cl8nX/7KjYuse9n2fprli1w6ibfwn&#10;85svEqw4TfR0Qd2t+ye2kFYDpPoBbmRIeXDC4Z9J04nOfoJqzXCJrj44F+dagcXjm/2/u8Dr0CN6&#10;cj+9RBBa6PkEZmoaVmGzFHQaOXxhnrtjhwcWJLGGjCI5Kf1EYJVWVJ8JciVS1o21MdWh21DJZB4Y&#10;ct0eKCpjj5d8SllJzJa6bkg89eMVlaz/TRa8RWBREJYweM6TYz8E+xzOzcDDz3+eif/mJObsHkvS&#10;ZA5tQt6Vt5nkG9KD2R9l6OFUYSlmnijiePKm7HjyR16DJzKohJ/TXvsI8cOABrdIJiGw1ivt5z0W&#10;SQLVdsQ34YqsjlHXjXdLGqcWHaJL86W5+ItN/7u7e/HSsZB+QZf1Lj+i0ZMTy0uS3pnlAPKRU9Hs&#10;WqLfvxdllOSDy2OQCSem+9fWATuHESBnc8TOqWrJwBMhs1etKDta2LGbQoaRYMVSkZ5wOJXbBWv0&#10;tgRLLwi7eH/Sf0+kZ2g389N8xbBN7TJIA1jIjLpEx7Sw+o2LFXk16GlFhYfM9Wh8KCnhFQ2Hi2kR&#10;WXcxXDdNYOcFOcGuJMKZ170VFF4wQQMCVz+8A1Pftkpy/FQR5jFCCjzH3H2MnCqPgWVSUETHoKcu&#10;ErF4yaXQXlpVWwwTSX9J4Zjv7G9qkm8cE6bJVV6oLMTig7pJJUXltPBdMFElgDss6qL8D4v7a1u2&#10;dL7MG/Gjcl8nYk9snQC6uoeaLZX8xZ/qIFbz48IokQhu4X90h5DLO5aTKKA1DTXpjkLqIX1bzPE1&#10;3St/R7/O2oQfUVIHBpnSM5XkloU3h/ZyzReOLTiysXC7onNq9p21IN0TLVSgXNu4QyqTzZ5pGCVw&#10;14eifZz+JC8NJ/kOxDEGfQR+3KUdmlZTIlKYxIIOikkzB7ALn4b3QnGDvdkpZnPRgmo5gnlVacAs&#10;f+Dqt+CZLMzA71BFQxKGCxigxUEMpMET4wryVawDFYAEmiJA7IEWvjGMb+L7upgrqtwn/8g1V4SJ&#10;r8cr5ettZLcHuv93OKMAe357Ev2ExjVs0+mbvyuNttTMtu9IiuXLiLgI7fWQaJrNZImBIyd/VNc3&#10;2iE8uAIiX/lx/txfoQMM1wMB8t4XRIoiJ96w9BnzIw38ispNqPDc7qSnc7ChedpRid/GQT5eyL9q&#10;3Av/fLDenCeQzloLr0/bDUyG2Bi5u/LnMCmg7Z8APGhsWnl1KYSoAeZUcqlYh6RkEziQ9kvAew8J&#10;MV+IucbdxPIxUStzGA4sddqF1MKqblnXtC8gNlwnv950cv9HKtzkZVnGfj6pZGOe/vqhtx6l0Wmm&#10;jIZ64VBqmzcaZ+4ynK740RvWpP1r6mjhpFczbw2BUaWbjK1+EszIbru3KMqgflQmL+L9A4oMgYmY&#10;0NxjX0ZTK9wU404HBsVv3j9KOp0kwR8c1gHTkIEMUnXfXRnHBfHTU7yZaVbTe5SikDdPuW5cXwUn&#10;nq9+doLkYmJG7idItnYXIvoG8UHSAX0zxcJFKYEVXWktSBWi/v7M6CbkaGjb0azc8qFbX0SPf/8D&#10;trbC9C4/UvQPIsUtJN5/669hGBNxEeXjW2jDZWSgBJIbKR8Za6UwVUv0r9oKYqYdoDOi4aLpXWVx&#10;mCJJri/27UV71nO+HwYtow6uYNqHcuLWMA3KEPWicM6FMDZ/KJt+aLlZx4Ig4lgLrnjy5dK0GGTO&#10;tQyzJFlFE/uw8S6CyWVOaEuK+bD8ShGQ0LeRFpUN8Pw9v+MdKKyGh3YUwMp7XdYgId3giwCU/UoM&#10;DDizFn4u/UxYMMwR204JJDbnaHfun80kip6qBrlefZhlrndhRTZzBDQle9J7SStSeiPs0uWqySXc&#10;aEpYpZoZRd7w60what+cbgpM5t+Qcg0r9IrA92OW5ittJyr8SdwPqnKUToVZK6Af065enE+TPqky&#10;gfG8x3C97ovoJL/TahOrJhSS2+b8ak6xFFbk7C1ycG/mrtWAu0y1hFLk0xvSi6dFgppDzc1GC16b&#10;A0RMdeSk+8eogGNk5imYuOY/QWn3pGn3geyQ0F5OuCNRovnkCF2ZaMeTQOnp1nbwcUdVvIAChJ5O&#10;puriDIGf/KbCskRwIxYXWEhDOjAnxVdI2Yc2aPxAi2D+VwzLLE4AqsiWxMXMe1Oi6iedid00xcIN&#10;roDCY9/LArXe+m+AT09OmF1+D3LK/a2xny3numJdSMaoNSDnHYHtO3+i5yupicOFeNNf5gG9rfgn&#10;3Y5E3yOIX+e4oVOFM3tQJzkQ5KW3slB5xSMNvKGEZ34jPT0k9B3itJQeaa+8tHrTFH9PCHdz60h7&#10;56GMmdMdu11gapdaQKdnwfWkqMn8u/3QidnoCWKSfDdfUgpHIsWtVXFNit+ScEkQStkJFt0WKxzs&#10;Rc31KcaqzpSX16k3P/3Bt2OyPN4xUjOtABn2alNwBK0v//VzWRUJufBWHBKBh+nH0HrciWSdwy8B&#10;XDmD9BvP5I7CHuOcymPt56S32NJ33Ehqa1cqD1N/5wBTf0YvKSQl+wmHX3f7yX1Cdd0/m/av4/RR&#10;5Ym//6pP5oltcPkqGX7yVf3mLOt43dnjhPBNmOQvOSVy6vdjY5DJdYbJ5R/QSyX7OaUH2M9Aan10&#10;RQkpvb+0uJFAzGe9qPPk47WbfiL59OytSrUW/xERUBR9j/YCC6ziWxFTgzY3hlSdUz0+40RyIiOW&#10;uW6QKNqgA2ReSM38hpahIa2Su8PIrndHk2jKOCwIwbFiVDeJ7HaPiHY+riAR78Ofow311EMLQZsW&#10;IjDm2f3tt5IlgU9A4jupEYFmANYCLFWQEVOL4Fcyk22rpBw/eoZM/pRCVeETTz0kDfoLUSqslSzL&#10;KlKvmio2kxRpb87YPggV2SmMCwlT968foj+kx8tdA0s3gBb5YnOXmSOcxoAikht7EkWcP0iBIGFt&#10;FAnH1JPPhZdJjoIlfZtG6rxhMHE+Z2K+T18FyzjiZvuV9r4nAp0EStEBEdMnU1xh7kmniPGKuKqS&#10;zeHrFaUMQijzF0yiaNa7QykjESwFUjR5cxwluT9GbHWbhAkffTx3N9/reJG0PizlH0VNBUTFZvww&#10;PTeDs+ZqYpzIHiHkGAD6vMapLUBIy3eAQT9AhmIQIONqJ05lBajCK/najgNgdWUZOhaKZaON24Jr&#10;vmnAuoRMuxQPXoYDqBYjNSG1UrkKD35lgyJJx6XNrcqIhvtKM+um3F0ZC1vhC/urmA1sxMjHi/q4&#10;c7wrDSvKWMjFFmPFjG0egGgaeC3MXEjdjngBGC4kWWN0qmBdRsld0MeA7VoljcSRQCj5k5bwAvDr&#10;2h0qWk2Ua+S+I4SxThecNRNEWc4Q2emB372M+ud53X2d9xd2+RLLnzzJy50rsJnAZYu9NW8D+Dhv&#10;s+1vguerWCMychAXybmVUNIxnGjvh4SwZjrixiqat2e1z58fNncgIIoWFcCfL5W0hmcpMF248EpI&#10;7ytjcFRApqXqbSAV3wODsCug8gM7vDpUed98QDwJHdlQk2Blsx3JsJx/RAZFVPE7RxGUIGhnL+iu&#10;FbcC8VYCR0elMPgNPRGbJP5uX6si+lZlfo5WyL7qVHdgaOrN/lF544/RQPIyDganxnRyJ9oX6sq8&#10;lzKS4Z1bJXUl6nLc02yrT0fvPAGZHWrrpzirKisCOb7hxos4vWkEhoNryVuTiqNRgohnhsqkFMrp&#10;xML8kqi+kQ0qvDxXco9Rh18uvjjJ5e92U2QJDufeYIctWN/NEPUel2tKz/7VoirZcFniKH2dx+4Z&#10;mrq9t/0VcC4AIw4QOOeWcYKtTJ51uy9oK44RqTA8117qTZTYjW5sTNltdi0QSYoAkZA8vbaSMdAQ&#10;TeZuHBN7hW6SjWGgTi2dKGvqJvShMxXt7aGBjuMGLMFw/RBlXHfUoO+vO/7+NMlEXwvjXSX97Dn4&#10;xjAt60akGDh/bQBEQwZ5cenGymB/wC3cQPkqcZQYiyQzSm9h1llwyAxD2jHDyt2yadVSVrLKxDUZ&#10;3Al32Iz0hE6LWmGXmhawKggrSqbJkP75I1afTESH/WS6fTwGL61kUAJB2UAEK4r2M8S/5XCwMMqo&#10;nI4CCbkyqEJ+N6iztiLOTcwu9ktV8YYK1uSelqdADKr1rp8ykXicGybnQiHKDECreOSVS622bCHQ&#10;QOKl64sMq3B8xVkEyOseougrKunHoXGJDrF0GafH7xzpoDNOy3dGFQz7CGo+afkcxKy9nFncs+hw&#10;LRyOgTa0O090Hi80sApKcAZz2rnYEVxcPsFMLmZ/DcVqxznVwteKOCfhcqNFXL/DwI+rWWDHQNAx&#10;IG2oYQsCQv0APp0QJgHG5Gl4vYgeDg1u0RfjpBt1kN0WSEJqQ7aLpp4mkbuO0GF0uLQy2NetDLGc&#10;Igcb03vB4Pgm3Vgc9f046w4gqZevsoMU4AU3VBUYqho8m0sYyJzMPEpSI6BIu0QQx7ZpSbo4f7nK&#10;46A27FMcXNuVY1QRO1ZsC/Y7sDET69XEOYdn/VEluiBVwzWJEQieYYSa5uD+QjnjB/zNA9kSw2/s&#10;d8fw459W8Lefwn2VdYdgvTWL8WTjSHxd8Nko1pVgC4KxJnjSEkVreSDvy7nIGPQv2RKUeDylhJzF&#10;2+dFO27VK/DxRYOxz1De90ezTrid8c6Vbpv2UvPMD1t6x9z4xBh56ESxkyPVsVmsqGWSlPtOj+nF&#10;S6vBgEZwgSoMJy/h+ZeUc5akcrQ38s5FsqARGp28T1mnSkpBHIZDhyo6DW9kWkZCSo5QtRFdRU0j&#10;uOwBhaPZPVq7rDM2vB5JRZ+sjvtu4/ibjQCVk2dbbFjSsrrSq5On+LFX+sevIMtfvl8x7X+1Tt/4&#10;pFN3sITvOmIIQt807bMjWXwd6hvf2PcfGgt+z/trzoUlG4V3+2UBLGWlpus25sPg3N7CHN6J2FDe&#10;F5L4WDhW5My7uxnZ8Ez5ZurlJTAedMs0By7KyTOTk41n2BujfWO5lPkAdE1ixRyXH1OjM6xvynXX&#10;vgJMKOOGVkryci5ju01SJ4Sdh8CDoKBwOFVnGNoajkmTMxDJs+ie5xu6zIXY+8tfi9x3v+OLM0kb&#10;H8S5uZSdixOoHlaoHFWmFzgpVvYHOL5pcVdlPjs/wRm3pqJasZgREWGeFW0KajrYuHv8psqUpBN7&#10;2M/xNbAFDPRL/LJYLDNQyo6YTy71WN28kFsYJheA3z6H5GrTOCO8OYKSVj9XOVsq9fsHvjr6J/Gc&#10;csgEA2sGOqtKDpkdPufQywXF6CkFozCSfCnjJj/TN1vPVQVkVxLOqXcBmFz8XWL7py9AiAo2awpL&#10;q9h7CUG/Um7K10IqBky7TiYp0c569BNn8oFmkAL8RUVUvWRDBl7yJWHIVmYceL1FxdjCMvSPSN7Y&#10;x5MouJZYKn0P2fLtnzL+fiDUNP9IU0c4R7b8SH1X6IKPBZrHGS55HZFIyYm/hN5awjaDT9gby7/g&#10;xlFYrXPtaEQb4b4Gqi/1n/MtDRYf2Sv8n0yEb+eCYH0V2oWtIcL0HgGatxcLegWZ5ophYDKE/D+/&#10;EDPY3xl0cp3wRb4KKqcW0b5HMTK/eKJas4cTzT3gsci4LOWvpSzChfnm3mfyTik+HGSvQNbyN8HM&#10;g6h8zeTmsEXyaPRlnY+HwwX5EL/y/4RDWlTQqjs8GzMkZmkmlt0cYJXQIUGjhqB6hCAfDkbX1n9U&#10;y9yx3ZU03NPEbtMA3vF6j5VQpVh6zTWTSdrR/WYVhvPMAq57mHuzLxJwdHCfjrWkH6vCRSMvNNVj&#10;CeiL9ZVlE7VkjbTwxEGUQygNaZEitOswp6yqofxyQFXEUQW8QyBVUCX7DGwbmDly4I4B34wDcjxj&#10;PZ+yH4rbGHd0+lfe2uoP2Tsjti7YjaQxjL33cT141V6PjVb085yV/TJXrB0r44QsuPg98jdPaNPr&#10;8IlBDqZphHPOV+VjFzSqoGXlbR88+stb2hvBEPK6PYAYXKKJDy7dZhntVIyYroWgTjtfkmaFlK0v&#10;evRCmKV1pYSUDqXA+eSOsV04LQlOiXQEudAAqlBtMxDZOaKdh0Cdk4pW7YgsYbO8843R7MiMlJMT&#10;/hlGboGLOxrZ0CYrSzKX1L3nqN1KwlDz+LP8JWbg06XrjxsGSZtQCrceY2X8q3yGGskn1fHavjzx&#10;Y0RqQyeuEFzKKGtnam3hWuPUa03Q8VZGq0gexARG0isqjMSe9+rnSTb581nA2fQ1oyfaESFc0TA7&#10;+tTTPYHSrfbumO2YiARogHQgnbyZWPbDVmz5XrWzlhlhOYY4uCirHT80HPbP6gOzmCm5ysZCpGh3&#10;bS8cpsOPQEvcXHFoy+XfBdWtEIVCeQCJRxAeSVT7EILrAhaZ8ACxyqHa9ZawpOEBV8VEvISfMV8v&#10;+jQHhbJKGRrIvDAFoiybtKKFlqhrf0vzh5RJ4I7okBIs/iNOCrDpxUsPVTT5B5PkhZ8kZjr+0aYY&#10;9mCp60sYD5Ezgwz2ayA422xVFXom/VweuQcHH7yQJjgMrDLSVQtfKaSeg4nbLzeVB6fXHqOYMvzn&#10;hnWJZpE7wWf/x0z6tIuycqkfng1gwunOgUwBa5efLOYdY11NZr/q6T7y6sU7SC7UpMh0KYHMXPDg&#10;NSxAbnu4fbXn0jODG8DO+pT4DpAY6b6X95daB71AaLBj7Z+LwWAzqr+sN9ZZ+Sfhz60XNo3u52mt&#10;5yFh02eHgNC0krjLN8zXo07YlLDLPtd76fq/v5GEUqUW7qEBMtKy0hWF37eL7ljswrZOFK6EG9X/&#10;aHJBqpjP+DUN+RQIjhJMAryQAehuSYoVcY4i+k+t5EQqSgW9oJX0c2R9+l5ZHVI+oBEfHjVWEkB2&#10;FsrX20UGINj17HS884/jl9esxA3NPT35TDZe/OYdq98jjq5/6H0EBG1YQQREU/Z2eYpIBUXeFIY0&#10;q5Q1ze8hzwK6VWRkldoKmpnKOCecpWb6QifcaGpccnVlAwYAqK0g58LUKhQRrCrMRcOVxACprJvI&#10;/aQdgwlDix9B7IQLa+FlF7Qnnd0h9629HP7Xz+Bof1bO03Lg8uNCCylGP8bR48jCcaUHlEc9Dq/D&#10;TTrkjDp3nkCxdU/ofK5IFj+28niM4EmkE5345QwU4Iczx/RAsfwCij6PL5g44KHfUBI984Z6Bohm&#10;PqKQL+4IqELZJSURxt6cmrgi3aO3NpEz8KNm4p1YVjCE1P6GsoqCBIhrgozEIYj3o6pbHSVe2vp7&#10;X7A71/8pq5WI6PoQVdH6MkOqSGkg/MK0GhmRCatSDqsK51PjWihuL1RZgOvSq0PA3fVD8Kphf++Y&#10;voddpkg4w3wx3CzAs/mz77ZnmFXS+e6T0WDz+p/jaYhSEBVjdKXxltwbITKW8xDjxKvPX1c282Br&#10;zouG77HxnRdZnBSc3w09eKulEVv6BQ0km0j+R0bjKUVezgMzpLhaduwdDqpoOA3vIGRyB4lXgEfH&#10;1S9ON4zS6YDGrVD2y9c7UwRag61AiCKuF1W7krqxYHKqPopgNMxd1DB6HIV/fK6322eKcj0Ru+yB&#10;ccjFhQ3YmaPXjr/b4PgJGChLhooVl0MfHqTUDgco+mcxow6HE8+so7OaSJts2GfLJsXkRRFW1StL&#10;GJuSXKs4XCs9vyrSex+vFMuJ1dET++3tblUTq0OFyWIiojlr4nh4RTmu/+7XZ68yQ1BKTM0XiXNh&#10;5KtUOXTz1Km4tju0L6G1WPgWYohnGYc+ravMayjefavO5l7OvoAyGbV5PIIgpWRfgis9YBrdfltU&#10;KI8qZf6DAvMhA94aaKJoG3q289uRvx3yYpir72AElofYADWin8DIw5HJ9iEAprxYQNKHpGhSCQ2U&#10;K1kdBt83GU/6dAoZCo4FBUFhNiPwEmqHnGVjb09Ea/O0eDPX2r8AuCtEudYagMtgoELcP8Pth9qD&#10;1kYHrGrU6qCNoN/1az0oXD6aex8XafV/uwjdfTT/XP+xJot4ZzDuCYCx4n3vgdoc5ia9uQG/6XgV&#10;lm2i2YUZFmZ+sz8thK8V04cGJpJWRg8c9H3gGyJavjGpKG4rY1mLG/+D/wpMNNmYFaufSz8WF5FM&#10;TCUMRAkm0LcGuQqwCoSkEotdYVZ7yMOXOH5YKt2J+0ANkp1oAYRrnPIso+5nYgpKeceQFZJqLcl/&#10;WFEuRvAXUq+jLVYDadQk0e9AhCcd/Tn3MUzRMDhEysQK0qraqXt7kIvevOLiwybBBUW0fOg8WCpP&#10;b386lGcELUijG/lRWxj4He22THI2PuCJekIPCjnrwfuaQ4Kjfv/hciBPA+EOzjL5lC8B5IVoyRqR&#10;5FyXOBBMIBcCn4fOXuxDQU/l1wgrxo9JJwrT7+/9kd0NeDtl4MeDC85uDrM43lFM8rrZ/n4JBRM3&#10;dNhiqeXpmQSVX+D+wX6BVmbIUJbqggY2OZUQaMeAS+bGQ1LDjJTdVBxEcgodoAQXCvdaUE8KN8nk&#10;VlH7U8RdCFLlO4LavoZeTkKyKqfcT/qCmlp0kZKzk+KX4FMG4k9p6a4hiVyy0XqyFPwvpvfxaiz4&#10;t68uZ7K57++jK15gn8c0+IQwzWT6nPMVQ5Ag/EMVt21/p5RnaG5v61MeOknPO0CxHwS8U77qFBlg&#10;/3r0CigCU1/+fgaKUEbthJNFGkf2juCC4EeNZC4Vscj1SVhWK85OpMztODF5EUrKqMk1M+PmshA4&#10;mloKi3+iCnYRPpDx0dXpi0NDRWJiTs3PojDHc8mMfhWLq0Xmu/C2qRFFFJXX/iGI0MmkgisWp+FN&#10;C8aRzVaNivzMKpmQkLen1nH5NpOeEfnwRuma3I5neWMKc+d6nafOCIVBXLDeb6ocajIjf2HCKOdO&#10;yeeVm3XHysak++hpzVWnshfFZy3ys9KJ5bE7zOTxbOR3T+ACP02iWW+IiVLhnz0+yCRkfPgsHVXf&#10;wYK9ZiTrhca+WYWjY1Paos+flYVTTm1Bx7rDOx72NALxDmBTNrCFAiAzzNUbti/x2UgIn3yOWlO8&#10;592aZRs+DW5y3VNxxyqhM7OfY0Kehivwj42622a/0NyHgc7xvmEdcJq9p9tyWkQ6dP66JORXvK34&#10;zRHw4fHVFKQmuDohPh0a21MP5vUr7YAWbpbwwfTB1kY3tot/WgivfgwwFTB5W2GW8yEybMJR1R1H&#10;iXY+KlpRN/Cx0YKTKrt2kJxEiBsORTP/YFP3884cYXhRMpL+OcrSLp8gIMATjr1dFPCtSEGYm5Zg&#10;9MYg6gBNVk1wrQVmZQoWJKyxpV/yRcpFf10pr3gHp4B/4U5sVwuy5CvViG4SdpHQVSHnyliWMdEi&#10;BKlwScF2KlL0yA0hXBNBZkq7W1wJpfDL8gSiO+T/VKSe93oXzV0VmUS/wYsqOzVBR8vAJLkrh+tQ&#10;ZBeAnef4wUwJ/Q8T1D+IXtAfFe0C1w78WsUfz1eqUBs+Y8AUsY0IR8FfUMZHSxQvu7CAPG2YI4xx&#10;owB/prd/ShQMg6icbpJ3U5yFDk0E7RdSqRkHIpnEoWbBE6zeBnMmvsqSBd9m58KDb+i965yTfo6J&#10;auvz4q+dDv4g+6hXPjArUtMFs8fQRBWpd03IQXjHMQCogrsKCLOBMPIvdPhe0WqWCzAVP+tE9cWR&#10;o489hLp+woR50dKPYZBwhOFzjtmcEJ0fl7wE4RNWaT7rX57P99y+9ag51MeKoi37DZ0SVRpwHD5m&#10;FNG4PYJ1vZ+S5ox+6Q31AfZ440dm7A+2uLcZfSNUwi2YYApF96w5NWezFMG6kwLVxGNp1BSTR74W&#10;4dL/LzFxiKSPz3KH9LfwkdLHL1/zp1/veEueVD8CgKS7dQLphJH7rJTq7owf+aIysSRFrOt21GFn&#10;B84kRMWO7xVFdYs5nbYlFiUF9VpRq+mwHCeulpbW4jY+LHwvFaoHnULgJ8dz6ZB0/3UtVc75JTxp&#10;VWn9xh3Vyz2F90h2hbPSnVhVBhVm711YPlYMtRu1qAr9qfqopVoZCLMUDZOqiI6GmKmk+Zzn+Be8&#10;CCaa5TSSuM8QxgnQmw9L5XgkGhTYl+3dzPZ0BeV37U9J0jTgVZyJfzJEi7MQvlqYLCJzZhdvcmSj&#10;/BcNpJUvevOPIpJzLeFJNyLJyod4cIFHQ5KnQGgK+R6gjAy/aQlG55tak+qwA+sxBSQNhK/a6agg&#10;sBZmDuc5S1f0qHnYRY8X+4GdTST+OA+J7ohe+RYrf2Fb5nV3vK0Rc5Tsg/uvkesFf2E3Sy+jQ6Cx&#10;xn0GJPw5YhYFoZ7+FlSccXGGJgQm5yg5hJ9lTjryKiS6mRDlALP0EhzQrw5k6g9EnKmvnIUbYPyP&#10;PCjuVsGpbMLBlo3FkW1OSE4tiqSixzzokwkx1/IN3PGRpsEHspSbvJLsouhE3y7ypFY3GsGH4Tgz&#10;571rWfiWhBhThDY6YBnuj2hBe9Ez06jowI4KMqNK1N/SgkFycfU8aCux4ige0r+oqvgGsNUFDvIH&#10;RNSJJpZobYKJbFJh18UzPzdoyI/nWEu8NqTYxrP3TYPI24UlPzyUJR5//diFh9mi0obHgp/9JFui&#10;NRaJrqdgnev/Bl/5o6CCdgwtjFI9VFCtsHmk9JaqI4sssHb2A/xk11uFF6bHuDyTdtoeT7jaHP9E&#10;dui5M6w3Wxrn6Xqg0LrURVjTz997WIJpVXok58yp7aAmqYKC2UXfTSxTFlFXhZI0IDbZKyqcGBUx&#10;TcNOyxJLxcQSUS+RbFcNOYfilBuXU1apEVX3o6P/uTgyJScl54ukNiaQmpohrq8fp/rCOjo5LipR&#10;IPyWaws6Non7IYJqVj5UnApR0V4FNcmkYGlrL2HVlm5ESyJpSzSHScotTGD1N3NGQz0KlehC9eiC&#10;HZbsgvkMbyFAgg0gex/SCfllqUBQ/RLX6VU+VeDzP9UW+GKppQ1eaeaR9Fsce93FaX93xuvABbsW&#10;79JBXbHPwnXUfBkCJOHGsc9+yyJmFfC3Qydjc98DTmBxx39elQvAxyWoe7OnH8s+lc8V/lqCnm0d&#10;uczevRVss7cqaH5b/5ZccXwHRlJwIfE4jytztzU+cddxDvhvqJFFw6W9H3Nnz3slNBZGJADLvJVL&#10;mEStvRF+sX9T0VAJLpvS4PBwLyhsCKPfZoaUEDRVC08gTuzBNqiNb/VeArg/MhUyjkn6fELotMPN&#10;LCwBa7iwotVIzIZ9xLOJQ2DNqbMQ2JUNE2PD+yQW6PZUsjFiYCUZ8eHT8dmLVPLx419SjTjKAEWZ&#10;C2J/5tPxg5ubQE1zDbxUAKZRUTCE20rxSlQ8B+e0eF2F5CQ83FHTOkdfGWc3kD7A2hHcL/Z9Ybya&#10;jxIl4/TpQwL/ikoYkHmCk3tnuVHJ53eg5KDAzWIVJg4gxgQQgOoGjniK/GZOEKFl0Tmnnn4NA1sS&#10;dyriavSj/CuiXSW1E4nkjn2tDa1T/S5EDozjBR6zlUEiJav6YkiQ0tv3IVftrXC1Fh5/nhe4eLJs&#10;g95HJ6F8CZXsgm+1ocoR+bfl4hrPBv859jQRCWm6936uGgD0txJAYx5PceJAbn7G9s0iXGeg0Zwd&#10;C9n8BwJm/HLok8fYhotME08YZcy8TFt/dsTcbPKf4T5AlGts+a/IBp54yxhTV4EgHqiCJ36aMB9G&#10;SLG7mmI1rv1h8vrodn8t2nSRmPmRpu5A3wgbWuc2+N8dvE0G2LT3XSHOAQxQpT60FjPXjeTc8pbw&#10;30OBthwAHioDQHlei/K2E8az/fcRjzYUqsrA7ZI/97Bqd9lM4LDCSydoOSUE6WFw9C4a48HrevjY&#10;JxcCFCOxPGdtsIg8JiwaJTzrr7B0I4XJM1S0TscMbeOmLwjA+FQy95HbngSkxzVg6a+boqO+jMCZ&#10;sPhycDKBdM8rncFzR88QgfC7z8TLvdLV6Jpwf7Q2S5J/MJF8We/HEDxHKta24ccVsKb9u9mBBSkn&#10;BaRKA9nVg0tYRwsGuqpJAaWI7KicqK81Y5Aq/oIO1SmBzbF4ER5VmvkIi0oygcNSVgh5cCG7HW+b&#10;priubozUywqtOj3obC9WhIYB4LNCnhVIK0iGP4jZXPUreXNYw5slu3DJMlHJvipYD1NZRxtgGv1G&#10;uNDSPOPzruzLwQaUTS8UqsovYf4CKf7rJeGM1SuEWraKQjvhrP3683OO6gAs9VrmVB+dZzv8vNS+&#10;sUnhmP1C2taING/E/fGUvquQGi8Qr/ftgj1F2ntVafOPnNEfmgx854+aDKF1xPWvQkdPXiTcY1ty&#10;OSjlk1aKnPp+hOKCadOyVLkOCOZkjIJ6F0pjl9nmnxJQx7GHPiaC8TbbU/wa4Kzs8WRhxCKCWLJI&#10;ysweqphEjsT2xmw4hcdveh98hOI+qB4pyCaRc8QUpNaFCByCFMhkaGQjJQi/ZZeZh1A5OW5hG7os&#10;z/CkcNIkWSD1lAxRnYFZF5vsYW0nVBKhEQXVVTlz51LyPgTWp1XK+sWi4rnYbmlUyvOaP8l5idve&#10;wrIzgnWMyciBY/Ei6lKs9PPBymn4sfjBuasDEAuUL2dp+wntZl0Dq18E7vmyhqHRICR5isPxO8dI&#10;CVJVKKqJWlgxO771n3ri8T5Ok8/fAOYmEsivDyElDDeiClyywZYMorcpO9H9mn7l1qwijvX4qZOw&#10;IVeo+nPH44FUn00eTsUeXmvRYK2fFZqZkXlvnsHkxLZEyERBKvxhDuM7k2rio0yA3BIuGEh9an3E&#10;Us3085g+Wk2z503x5Hm3AZ188ZIDp1DQ/pPepuJVY5SIJcU6iy210SqsoTNiazMiWIJAnhPIFN5H&#10;vckfxhHc7vqKOFJwNubcFk3o8YW2C8gIBCFoA/DpoZCpQmCfD9oNpONj6H6d/Dgo0+TqwKgw5zek&#10;AXWKXbnKfh2e/tUWyfFzXqbdDeqaO+G0MHKM6fSBTSIbA5Sk23oiCtBfpYANk9YTDBxYo0mycoHk&#10;dc9IOvPE8nKt9eWLiJ5SEaGnDjS+voSCyhdLju6jHWytsRkp5EHg8yj7J2m2KcwyN0bpuS/QwJ7D&#10;nEKbMKU5eH8DW91JxnCpON2xcGt/77XZAkwECvk5JE0U7nP6QV0WKGvFAqPF7GQBkjsotNGUpNGu&#10;4ezraH8BEplBj0lyIJx/ZtEFPhY78ss+xlv0jJ6P6p0vj5+o/veon3hfDN7ZDnueEYT8j3B+fC4l&#10;sL0uB8R4OXwAfDQC4lMdA7YTDEM+pWB9ZhY3I/OmsDkW0ikYGDJTgwXMuVTnMJKkejjNwwC8i5b2&#10;NeJYXTSDgzC0lIF0zJSRZFcqdC5AW3B71Q15OaTm4FokY2GQtY3BODkKbqogNRsIF0/CDOmcMMP8&#10;tp516qwKo1alV1JKM9uRHbu+/hUTE6sg9U803DdUIU9Koay7JbKuxR9ncCrSjl2i0u4py1Y33oPK&#10;5yyLSqpPlXIGEUKVPj10XjymXkZ48gFgdVjEfadxqyAouU2QaPMKn7o7vlLGn1hcgTOHbXRPUd35&#10;Dxs1vDdlQ7Zrbfk6MmVYWl/PFW4RDfuHo0I1DovIB9OBCjNdDpuwuKwxMphx8582M+qe0Px6opal&#10;K/bgyItzsWn/KO0CJoaEFj5wP3l9MPB0UwgKbxMsP15BLS7OF7VGEqcA6EKHVNRUSnh7s5ugmyiL&#10;pbk/jrAGKeNYZ+vMri/SLJHh+95Jv7QTSukrcPaFvDnunXqtrHfEVZ8jcYCU3e7ulAe3KKul6eiu&#10;gcjwIhpSCKs62awCCwndUxoLNuq03wYKyZkAi1belrSyV+jzxfIUAspctXMyL/kbwMCxog0VUZAa&#10;3kX0mDKNGsxaIfkMfqm/RlFMaSJpZHn+kQpFlql0HIOoRPQgG+Umz1fSpgyRyMC9Ac0ryuecTRHk&#10;NyEzHr1grgWUODp/KFvXZwAvfTARFKm+CvnqIvzxtv6RF5qUG733QmcWZyUP1kaY7IsjQOFfJ0YX&#10;vdQ52dC3e35EjBnFjxrJUUs6OdFGerT7vyoVcvChXKtp+PYMJWgrA8rE4peE0oHPxk+Z/3AQ2t1A&#10;OxrDaDY+sKNTABiD78pPmeI7AQR/bWHgu8E4j7j6wNTQv/DX6ZiDvY/5rjRxMR0/ELT3NUU+cdAp&#10;WWkxAVpk08NQbQBMXgC2tpo9HUD3egmcybAMuGZkwBhoWIyMh/dQitpK4k4gvZqzf8qhcuRvRC7U&#10;fCCLD6TLJWWJ6aD4B7+E6wi0x7wThkbtYAC6PnmET3qVaOcTLfM2IInObczLNO0GHZX4lCcZ+cHC&#10;P06Tzh4yosNDpXh1ZuxRFXIEl7haBFMu2yRAyo7Mfz1XeMDEhNkoteliYZQw+X0KpMFMTC3RgyqJ&#10;LXiVofSMv20NA401HowqaPE+unW+oH7Cs7w/9gz5sHxiCHnvYfk+bNo8mSzZaD181Ek8/rW4fCeM&#10;OfmENmQKfr+/jUS8CuUSRkQ2lxyRiQ2t6xAM9t1AI8ALTi3RosU82dXfLmXMOu6qIA+kY2GRpGqz&#10;4oQZmZYtfqSA5/2bScvILGaukPbEOvubu1grM8yIxKJ1izuiJ4VzV6wziRgHtpQcL60UfLyoEPPK&#10;1PmjLGYS+8O9bhazuKgKQd0t7u7i4bhGWM1BZuMUScRkFK1W6Vg8MgHsduq0517Yg/16SF0Xkift&#10;zeppYp4voxQwIJxLIjs0lw+GCBgLOuCa2vXN75S+KfkTfUt6EwjPsuYxTR7OrULKhxGXnY5pOBqa&#10;UWL24llqgSXvKg1FNHeWXbBmzLWQHatetyvy/dWx/uu6+izprScuthQsVzXsK687ocPzeorL/Vyz&#10;rrJywTV9DCKhN2Ud2CnpmniBDZ9ZFqatlhTQrbZJVDhKAEYSF5SXE2QliwX/AJgdmBWLLsfnzbIt&#10;/G6KYoI4XeMrLGaZSKr7DNyBQy1kWvzTv4HHPcHcP9+f2S2nXmFfQUNrLUmhfrx4V5qdnhX7B8Iw&#10;uBrT1c1tx/Dz3vCaJeAFX/AuTU83MWhsAqhWCheDbIRIrq8CEjO8hnygRWmKoF5Bw4fKR1dViaTg&#10;tI0HsCjSUlkFA6F84UN9GYeNj8vq+cwa3XaEOJvWE7f4YkdsfNCcjfl9Fbj67keseUh0JJWbVDj2&#10;KxcscZ63xBWq4bLmoWfTiYIeOnGPU69N0KQa3OAgFTzQHLKyFEUGSFMLl3lwr4eqNgAC+gCljbCo&#10;4x0YEsS5Wd1U2QttTCVRY2daW2a67HX22aSM0KE7R7WhFxGCC9HlY9FnR6nucuRfGxfka4sIz2BM&#10;974FnF3kF3rwG5zoKAyfvtg6eIieTEmNJlm3iNta1k222wS5lBq7l4iFRFlpx6txHh/98nZwWZto&#10;T4q8IHZpeo4eudwZpYHKs52GkQkJ52RKM+nCEc0KkEbHdZQ4EMiOItGQTgPAhNHfhL78orvj70wh&#10;8JUL/idanUuqiSwI/Ezekyv63PNCppQPZ8CIDkCfxaYJXbnBEv8zplERuSaNphhd8hk2wrJ6SmlS&#10;fdLJ5erPPwYXpIJwENMLTh4fdubGIvh96Dnvsu3hsy7nmkGaKMI6gDK4IzA/oa0VqaaiOJLgKoat&#10;78He61r0SOT5I38gnurL9UvCB77we90nmkPXHYXvzYVDveOQg2yd8c6dodHsXb7JyXm+8TMcy944&#10;qkFvUSbLXszfnqHDQRdH70c+LQMeBLhbeeC9cyA5L4JxUJ6jS7MkeZCclzreafbpgC27nTnV2E+b&#10;k/eKMI2f1KAx0MZ8W5u2MvY+xkRqcZxRxe9K2L+VbFdNjYEpaXhigrmJxATBTa3KZuWDhe16caur&#10;7PsH5mRczAijdFGpBvD4p2Bh20zg6Qs1R7NbJFsYOvBa5Re6rL0zA5puchynomqx+TFNXUAZuZ9A&#10;ZbdfM2UkazqKfB4qWA6QZsYocObV3wkEjfYrSt7cxT7L/08txgqSOI/mY/XXh/s7j/Y3dLNVvHhR&#10;ObDGtY2/l6bgh+d+ncZQ8hcS5zbNkvsB7qbdUVQRZCcwnNjxEqhCCfDs5+3e6bFl4uzYGnNmxpQB&#10;J8S4m3AfW1eQKW8SpdJYxNnUcJ4iVLLL3KHu6JdOHC/HZJDycOpTJ5HgBcMv5bD0WnvXmfF1CdL5&#10;lU0yrqAD/Wu4CoF2n5eBHzAOL+ju144itiYcCPLRiYbKobtzCBxnfLOLyxHhZVKWTfhqGuoF3Q2Q&#10;6gBZcyxzWgY6ES9R6qo0+IrROAkvHdACmwFUZGr3krLX7HLXtCDm65a0CohzBSB+6mhhSaFXgeYR&#10;xjeT3reOrS9RlD2yiNQWvyCDjkR1+4TbGALsasLoLufuvT+m5yHSgzzqt9m2+oVnvAy+RD2Qlxor&#10;zGyHNU+Amo5ASAdShYKGDkQmIBMGZeEgEAvuX80iUHaFuw3msYlV44y63LAqn/WXGe3kYJTkeM3d&#10;2omQWnoS/UX6uyUc0wKVmN5DdiQOMMFUJW5qVezYOtWybkxcsPSbyo9wOVU7FT58YLPOsS8RVaq9&#10;LLW3HPtA7UPuoOwMFhUYlp3Q/IbbdB3sX4JN31F27shBKzabiBVNLQkm4pPJPmhKnaXhRC3lsHJY&#10;hCUGz2bhhabHijSUayP2fkMMwpgG/qQyqkBqxlqLdPTQhQ2C053BjU2+zMdKB9MAU0fSCV+I7N2B&#10;Qkcef3JJ54/2v4fqrYe0EgwnDuxlAMN3geFFkwkUN0tsoVt80fW60qDvitKqtJA2I5PirmZE1C0U&#10;UNGhjPDR1Yqkp7VI0bbw0edTiLTJjJIJB95YePbLAMyGUplR09jg6gKk5iD2AWKYQhRaM0S0BJLo&#10;emn7H0TO8NHOI0wTs0gWHjV961tvwLr3/oCB2GX/UK/LN/T8rz7I+Z239NjdjwjY077whhNvbOmT&#10;z2wak68wS/5v+GDyvFt1ziPfku8dNVeAEIY0l28Q/xFq71k3noDthLG5OxoKV/rIxFdsjULVYHKm&#10;yqJuYk4Fpooqh8CqCgi6yiiZr9Gi6eREVACZ9nguJKQZfk3D+JJjEc/VLamCDqZf6H2FE19FxMwg&#10;dsmhVfR+xJm4df+wz09KCi/aJV8AmS0uLRW2hwvxHBMqtIOXJ2As3DDS6DD+zWdC4QhE5P59TKcB&#10;eKAU/z8l+QYSoVyetxJmMt0ppzc9UaDut/ijPOdi8tSJ2z7+HmulSsq+JPMr9lkJU+niw8/mVyeu&#10;Nb1xGfnzM/XSLWSSVn//SBt18qyrzFCfUAIP8rM4hUfGW0mEAh8JyXOAMSc5xOkZyeD2yPIxPiGG&#10;zw/kWDSQoG/gUJnOwFAoGeUASRZ7jdZIQ67a1t+g9geNBqoREPi8SUvPxCQt4QqAAuttC8cktP2o&#10;osflkrIykdWdMits4ej0DRorPRwhJmvsKgqi26sKidvzFF09movK1ODtFBnpfxUr5yoop+J/Nby2&#10;H6HCHXNklcz6Z27Gpy/eXUfVxi9CcFZmaJQQWMG6ggLzoaH8vI4dYueSU0cG3gjZQ4pHgNytuKGm&#10;7IOmK5EdhdvSm4iFjpopJu5YOQ+PEo+cEEuNHyp2sBLngShAah1MNABGEhQPHwIG0Fl1VkWq/puo&#10;o2pmXG2VnivCQSF4IegH4Azh9MIFY2MDvKhh5ebYkvPDk2Ip72gGi7iFEPzgVXC/xg/K6JBLsX9j&#10;K5Lpd1TkI8Y020NdhXrrVgyZ/c4klSXjZo2kWcFaMdprZAwLm1aJOyIrYfid0Fu1eCYNNzyecvNL&#10;HJz3Wceh9wq7eo7MH7C3j9PjkkpMMzmSC1k2+06LaRXQZLk7q4qeoOHGqBNjMlMVK+HiDsSHj8f/&#10;9q6Svx83ZqmZCvhbMPPK9Su3DgERTTwRN9DvFbcIaPaE63IUqowLGbc8SOQo8AsW5VXzz+2+VGg2&#10;MSmIL4iHuMDOC6oBk3k1uWAkuOD4AS10k4cWNgoukwgXjlwQSVYEk6wFtMEpet71Tez6cRpImtw+&#10;RRwTSBsSNKLvQLd70ShAAnUQyD9CQzpGQTqG+Ht5mpniIOIvOiYa6WAraYjR2u4Esy/bkVvn9fxn&#10;sBXLJ9Fh1zv6Ydc9+uHbIY2J432fh+FQxmVPcJpLAJmR5UFEz59fj4Z9ydo9f6LbenrLpsv2tjXz&#10;d88vOFu9zQgmFC8jBtO+Odazi0fm82MCJKiyyF9AtJKSClhj1tYFldWhZZ1IvF4IA0OSCAzJOt8i&#10;l+I1Xo6PpfzEa3B1U9PQ4/aPIShDvSjo+lDpADINO/4ykcilCRkcxkRjmoeRCbEvQ1ILi9xzw9JM&#10;Y/Q2g4e19zV8DcyZZsjoKQzHuUelvJTXHWP+YkjSrqmnOJUGbAtmH8KhJQK4Y1pa4GyIxjzuiU9I&#10;8j1/xsp3MAdowmzXkwVJImVUS2dL45tsAHmA1/qlfPhR6h0l0qc/O4PC5+e8lQD2tJwp3q1PeGxu&#10;vjkYTYenU7JvdSVOoST/MikNKUSJQtF2DU0NDmIcJNzmIIYnPaV8TKoLUArkANppo/X1v4Fzv5np&#10;lw3aDzWqGHVfX/9DOsWHw0rNzq2ENy24tnq29vEPEFTdiDXN4tipf4MGp7oVjrCIueCElTfxe7/M&#10;FJ2JfLPh1xmtiRjzuoI88CqAa0+XU8MuFctFi56rZlUD+znJR1GtX7KmnXqizNZiiiDBwMCgPkf+&#10;VGovsezjuD5aj5f8jhlbZUxLqkDa8R121eqKHUpchK56xI9yrv41M+jOafvQy9IaINdGCK3B4POH&#10;donqChLON7O22x8Y8hXwsVVg23UisUQgiFqksJGHeGPVzDWjtLhFNQgyOM94c/s3IxyFNYzUDdBW&#10;dY8NFyuYmMSjiXelYLaPMO6IpfgiEp7+kTjcfdjAsvk82H3cPtVuLeKXfoRy9yfPGEq+WNsoFYde&#10;WxixDX9sW4fpwgayX7O7ZWO9yEaaTQWPC3EpjaKoyznlgnR88fEVGyYJXzj5S42AF1TVbXkhW1co&#10;/Xi2pWNrjIYSnCusd0EG/iSYYIRUJmVEG2IUy5FIFOOvHryiY1pBiyc+KHuX/eg0X9e3UQbEsB5F&#10;EFX4hdoksBlulGIRWIphdnPeGJkdgSYHwrCVI3XxI4EC+yA+T4k9DVZQMr5lG7mYcdomVAc/PteY&#10;HOpUbfAWlryWJ9m6wI66fm0dxqaGogwnCia5oE7Zlq7D2MWVhMCShkg18sOPcu25m0ugk/sFZmhF&#10;BxaqSXeVyvxCESSWlxApoSQdg29POFfm3w/jF8GbMnLNDzwW4oC3pwX70Wl4Nq8P9L6+Dm7tTmZ8&#10;oFz2XH/xvXtQgo+UcfhAAndFdHBXRGSkenpOJo0stDxYzxj8lP/+hv5T2JdAN8M3dOOncH8vsrzT&#10;wQrzeo8TsaJHXf/kJnqhaN4IFURtxUxB0a/UzQZ0TJsYFTXVSAH1eFzf3MwkiFJ2RHXOAxN2MX15&#10;xIVSHTY3IRoamOgmy4GI1z9bB0K+spXXhbQj04HkDFhebQipX5CcNN1Mv1jbZCvrz0da89209qTH&#10;20OK3tiztf2W0SkKCWjsUFOSScbnqBWnlEVOL3xVo6yro07BjJ82/Rq+8x/GcVTLE4wQGvamX0eE&#10;mJ3/SLHZbcpPF1i/jd677fI1wDsUrT2C50/i2fwSJOOdWIKnPkS5QfnedE/j7Xtr5n1usa83PZfi&#10;KzAbEwou5fNvybVgJsRMylnG+EqbVsJelOvJ53DyeuyJZJDMHMDrSar7/sIZlAydRKkYQoIvhP/S&#10;2NHJnjL1/ARJVXBCQXpaSIFadXjygOr/6XOHiiJSrE4hRIaNl4lnaWsnLr0FyvIcfuslu0twyiFr&#10;+u0mpqsan7qABAiLIKOmgqT6jQXQeLe0dZDWiEc/idZTW1qKwWPeSBXSHJlUY1tu8SjMpd/qnlVB&#10;ikMpLC/H4jygx7QYFk3Bi6+qBi6gE15X/7oB0lS8McLrPYHz0dUWEtOovAoEJuGoZA2Uh1uLQstV&#10;4TbBfLpvZe+SlMqm+O7mGbgs+06uyAIJdWGPmZNXPa3QQQuecOBNyxLYc1A8srZwpZNHud0uo+wK&#10;l+Z0YUlFCmL4djRcTMNicN7PWRAp4WDC6grwn7xQtKxvkCrNxIv++jWxzRRHVaNOem43LfLVka3v&#10;O2PgYyzqDrspit5WNnKCh0X/0QbvldcltOf87F4Xr2O2kPQTv8InBPMX4eDHnAQ0gUuXUP9OIBki&#10;Ntl2v9I2pw+xHl3OfEfj9tXFV55u7pi+6XCK0SB/fqWA/LkniNovwoFr1ag7972+TxOvmP6IQtLb&#10;fSygBhNOdC5bqdMlIpm1bsRMnweKx2M2WgVFMa8HTDUcxeLtVS/MjfbgXf7vtG0OkHEbRJj8WgV/&#10;PrCd7WrJ3qfwSja5RH/BiB7WYADb3IHdOI9/3s9ReNBsb8A8V3AUPZEO5Fn/uLGHK5XAtD05Ll8w&#10;YbuFJIASxrbSqSOaUNMAfZt8jmiKYuODcE6m0h3AC5C7Bsg5MdrwocaI0MZ37HmKcEJjQTqxjx92&#10;4hpNmkah/zsJiECUKeT4Jms1lSGRoQ0+TZd1EMc6D0CcrSmDWBmAObcn2qM0FVPFW7ZUVTL34syC&#10;phoWHjGQ83WfT8KmqwyfMqx37IdKPvAkPa/oQlSgl9gmzyEGgHjPQBVqQNgiSZfUMDihAq6nN8PF&#10;YLgqYbP3UNKl/j6mbaVt95sebztBPPby9nebKBEHHMpB6Whtw6o+3+AckwWOpRnpYJS4STcZ2Shx&#10;rYoerZAKNd3I1XDrJrfm4tpKtKpdMe+MXwX0qmLFZR70QoTdgG7iZo9EfJz45D5CM4tysH9W2k6f&#10;SGcVWJKVpaKiHzOW5b3AwVFcWKpge8MoCur5RBIquihoD97wLIJJoMHciz1uAZe6W+SPBr4PXetq&#10;rRfH1Pjerz8dos/oMp/WTcLT73RfPq2u2dnWOafvLUhypf3tZcOPZsSHGwm2y2+/gzMvGvIQaH6X&#10;sreU98t7ZQooYVj976dA/vHNy+wHHHi0tVDAdCd/pEOpOoTaDr+IQuImeHeRG2vRS3luzEOggBxJ&#10;JZWwP0iyCXbpIl3vTMzzYp7awrz9mpwxvedM7sHL0bCSS0JdiZ4i7PiWDSkpHC7iwHdJRDgQIt2D&#10;A13DuepsZmZO0VOBe287C+bi2x81iITgEr/qlKhsrYd3BptQlpon/1IuoRPXlUb1cxICfdFZOEij&#10;VbOpSLYvGGuVFtG0uSTF53+dAe+WN/z2uQLJvL+D8wtmV3XgFIyx5diLB+iX1PHIKmQRJeySWapM&#10;BQtQioYmphHCCptnhjqKGCcJSk+EaOXv0Am8buhXTgM7lNuzyXLxlyrOfLYDvkP3giBnR90AErrb&#10;PvZwndN25UO+P7X2Z072vVeIteCz/cZ3PF2Z1qdtI7YWQyJb/WC141tUDo+i241IFl55is+JOU+P&#10;FEmdjphDa3TgPqfT++77Yer9A6gZjzrhYtq+GH30Mq57f/r9mH4HHeZPhDxbkOwMdfKy5goSLX/v&#10;RJzXvtx5WddmpWjJvhX+8+/ZxZj3ElrLbyQrhp/QYYpQL58TOqNcqf8g83L3NOek9QNtMFOY4Dvi&#10;972hN23W3Fdm5gl/RAuLnrjGS6X+tr+Xu2+xHo7GL2uYFvhf6fL+Vp+0irY/XKy1Ph1eOh7kchtz&#10;5W5833uZOGnlu7XTy77nqp0urCdXcjF+uPZd13qis2d+RjocF+6vScvfXY1OcDL+65uj9QT5MOGD&#10;SmDRHb942R2OddkZrT5vMNSeWWfyGLxsfHOA9MM+C67c9Ceagz8gDFCn3vuoTPA95hRkkwq3HpT+&#10;p2TljDqVuGyEynH0u4jzAd29gMs5VC9yb/y7djDRO0+hBAE6CbwvOiVYbqLaSokwLUddyseGFKcb&#10;CewbSJrD2YvsdCBde8T+Bc2URGQbtg5qRvqLhgRO2LigpTqOd2oZaIiLYTvL+Azcepv/DAE/sJmE&#10;vM+OtESWH0c7qsEwWM/zGQata8iQGYeG5CaTizOt51ndEo966w/+lasTV1sDHkT+jOn+SsEzp8dV&#10;PE9+bQoucsDfaA5M9AVaxBvlAo3C2t+Qk+3UDQ/K3lLobUdFmeunwPCxMXllQ8OQqlP6CoRUgAAC&#10;LSKisppaYGyoJaDtb//4Jj5ZN/GIjKyEUyHC4uKi5ferk3MpO9MvHGnqFdUOJahZ7tcX7g9IAv6f&#10;pd7iL4boyxi5tnTk1x3MdV9WEgojBz8DKOIszhErIzDF5aPYBKM+1fjQXXEDh+eTwVDzEe/kgD2n&#10;u5eh548+yuktNXNGIrDoqNri+daFdHRG/6NnfeMHeFVlU+QYgE2aPPUF7NSk7nfdz5JrLe/7Cq/D&#10;wyRekAiuYwW6f5cy0wIZDW9KNb7EGRht48YyCDQBI/vJEFE96H+t5/8Opx2wdn/0kwySWpVWgU60&#10;ESwZ6AdboblKuc/aj3/+llaL1DO+ybCorZKBQEvAoa+pWgxwm/PykpI398MYq6pQrftZ7rlRtBZr&#10;Ufb77qE4CaKyoRhRoR2FTdHEzBYYEtJlcmVp5U/eBMYM22mk4MkpYwaumpEsUHkX801Bl7LZ08pf&#10;SUl6k459CVbJO48Yw0V9l8oTuM/B3xRTsgYSTZEfXKANrK/GRJ51gKzlSE2bCci++wC93ftuwYY9&#10;yKTJbhbjhn8uP+x/JKSMl5nOVxtuzxu+BfxQQt6L1gwIFfyy+ecvDMn2RMSlKUvQYNmyf9jGZXfI&#10;fP708P0iWPY6VOrIU49dS8MVZcdp/08bMubdZtvRVbBTgav/dUCK51IfJttO3rjHB6ZT0VZq5OAd&#10;SHWF0OYMQZbxQPb0Rhyat4H8ibG202qDNbGMHlv9isTVkd7/uqABMCy8WkYhfUIX3fz7b78ZXhFO&#10;c2dpaNrR6zmCVb8RwqOZOWjvo27b3xUDLDgM2ujmZNV/hUe5RXm+7An/FmPR5/vKvi7YSawB1xM8&#10;mMfiZLom9oMxM4yo0T8ELJZHWINPRkEbyCXFXe15gq7OusYXejoQ3svN/xDcfCP5xOp5mf6EF/5E&#10;DaC6WzX8NPzxnvCJNx7wikH44olf6/CE+eD6LprhTn6/KYvprScpmUh1Sn5RzDwHq77zqIxtC/97&#10;SwHTW5+Gtj1aoGUcIJlR4NgRzNhiI+PRxrhNbU4Yn/wXykxpe4+0d3pwWG7HcQ/slMYRRIKPQ62e&#10;Ir0auzEh/SWiuK2/D9BFPAhbESM6C7/BFKal0Hf6fBNiEzpe/PzQfNpI+IS9/HwYfnra0JStSwQD&#10;EklffF+mrwfPNa8O4Hr6xtp6qElfkEVnsrVuRzueTlPwtHgd8NMn/InktwKg+dMDoG5dpLdtHMJE&#10;cAjAFHIyXj4k3pOoETCftLaxqI9wf9+cnIoCeTAL/eWHpbSmEg0+/km/SHF4+w8ImTRE9bzg1DAz&#10;qEIRqAJSJYtQrw7yiWno66RC5cPvxbVlsP/umH/P869KXBp4uQlyYC1WFCdgNyNd/xD2d0A+A1T2&#10;Jn0etosyjovubp1/Z8xTe5S57rYh9ab/AIhQooJz2frv8qbOGilLTScup2tolp/+gbWC4Pe5xdcb&#10;8PXmv4JN6lAoEeYH4d3mV+2fgLdTO2Xo352ByTbBrv4ipN4Py5PclxQd4NOsOe7WTG7A+I4MFKV/&#10;fclYfJAUe/5ZjYQ3qQmiCoF6Rab2X6hIa/ysGaWD4e9ubFfJ9BrY2dsxHKUjY5PS7t0IYVSlFTbW&#10;onC9ioi9SvryP3nYgZwzOPTTzpUOVjTcBjMNhkjb9hgdp48FvxsxiDZy1Qofiss1I9rHfCtcigY8&#10;i35Vg9TMAQVgPhjXIM59pb/rnbSdDsiavU85kzg+ep9UbcA7apJf3nPVc5uoAtpenMATsTSIuxC+&#10;NV5si2HksT2UMAER7OALtU1gUG41DAsmMLVXtpsm36mF373IJH17YOPBGMkhDdR6iekZzul5Vvrx&#10;QPIJ7f/++Yr6VN7zwvBmMbf1MRkw0MRt2JfuRtIfuz3wOSUrscEP08Pgs+NvTeA7dSk1EAcd2cIT&#10;DFYagrzcUKGmbUX/tNmZrH+tnUau6L8opIy1mNIunJlGlzTAHmnuiY60gdtx8/4CVXcu2t5PlQrY&#10;CKNeyKodh6In+bLvrSeePk5FieYKyNuCjPAbN5Z23JO2urWt44AFrrlE1gsgbDF0GPl5UtU60PxZ&#10;7QLG03D9OeoT8szdgslo1HX6fOLLMRAm4cfpivAznOofjTPsM+tHONcWIJHf9Maa/zzp2fb4/Odw&#10;dRjwWffjAfWT6MvHjgPbY/4HsbzBO17zpC/0UY8exNmGzbafO01w3T/xir/+EpmX0tH3bPttBoFc&#10;29TWRRdFZL0o99fuFUVbpWQthWiPB9Ryb8ebnobFPqbReixf2rkF8s6qIHKGwZEjpGSCuIJB5A/g&#10;XII7H6tm7XDEoDSG0X987OsOpP231Ox+E0k7FkETIgxmMBvi7iN+qQM+BbF5pcprP1fa7qA7r5UC&#10;Qgw/NgIGCIPJDBKv96zqjD7WWIx714RxsIskvwQEmZN0RmORdIUfkHzgyx++IRh2Tr8gn3g8+S6d&#10;abH+09SSGSZiEA4bfKa46g7AMHicRNv3JRkt7B6RjZaSswX2vW0MkJ6lDnimamjMdoCP/DA2VjaS&#10;+n5MY2MctKS49COaIt9+RKCro5AH+257TueIjBCNshVGAh9ETWxD61E4uThm+BcUSFgE7/J+F1aX&#10;oRxw3t8ZF2Fc1tSfKu9RLKLp4XxdEGmgtAF9clWb7u9IrIhWSbe+6kPMShj12ofXm3wlVCR20Cv6&#10;IKyrG44gljnyIu/Oo7GSvT/mnnvxqHAwOIsZ13r5LxcOY+szCkw80DbeByMNPt5xls2pD0RrLZ4V&#10;SkbnzBQIwz8zzICCc7/P6j6tFBxrrzPOTlzL6UOaqOe/7MTMZ5vkyd7csBkobmFGJAlbFvURZJiR&#10;neLhDhyHRFha20tKlUFp/22D8oUdJoYHO/Xgvnk83sc4SYZR4ZuZzWvWqlLR3y/FK8o5gNo3DZpc&#10;3YoaewzPY4Y0iptrhSAlfscx7f5M69h+yuGzBnhyntVCBheScQ1jOJ6cqhQeILNRqCRix87FkoJv&#10;rQVC/SSTmZCWJZ8281AqCv7qVsauSJLqySxjJusDwaFy1m83XQ4FI5ewciFMylheOIsNjypEFjH0&#10;qpLVyKMoaQ3xFVEuYnZIlwWKn9KrxVybWER/e49ZIiV9vGnVLjSAPI0kLRnMfSceZaZHDD1DNJ9P&#10;FG+nwu9bT0efZ3VXQ+Av/ZmwD+LjlK0UEFI98ZktdFNIMu7Z7Sp6lHdhhmYtTxSpV3alBvzg9oHS&#10;/mhRSboIa38DqR3BFpP3oy76gpEEJpxn66Q24Jk9D88oLJqDhINenC4WdSGKmTbeQ8ypGhqh+DxJ&#10;fDvDJAAeMuOx9+AOG7AhEIypCYXg4FLisyXxa9htAF0LoEMcclaa6yjUgmV/5NF3uyvkqbeJWB7D&#10;73h7LHduwEbEcPiBf3bYE2NHMt2bnjlff5pRZ/RX+BP4M+ABw/Z50mbldkp35fNijUfABn+K0ZOk&#10;RYMpdL77N5ASFN3ZTdKADYfm8QhhckkkUnRvbMabIxZ0hJUaplXAPAWrUKloSbk4tFYksIvS1HsI&#10;pSH/PlHwwBU2lj02vvY1VTP9Na2cUVL2QcAgsmN2ijzJ3+VROxn0/Hc2qcQw5Zh9DoCUST45qZYq&#10;Gf3qVuKZRbZ4BpvcZR9NdNwobptIsgN0y6G5ESMy9vdFFPI6swBIfLJ873xJeHrqMtwt9jAYyuH2&#10;j03YfGMDC5fKTd7APM/0aT/kn4efsONH7/gx37uCvRw+Y/veMRsDHr90fg6x0G7+1OI48ljp3jVd&#10;Z/0LnW1DY+z0wPofJm5qC0vFvxaMwQ7riaBALxJXLmIW+8JiKkoC1xlpxe9HuMC5IDo5rgFCSqtQ&#10;n0lMRi/aPrGGC1CioXX5lpSbBmBBpZGQABRW68U8xLtff7BrXfNrqKxFZg1pvODOwv9k7rkM70AY&#10;OUP1gh74vL2+jphvNZd9qU/ua5TQgkVjC498zythCPNCfzhplkNhUSI9lM3LS74TtbpSeb7j7c48&#10;BAOBHcbAZfuQkhdkIZuXvvPp7GHKji0Fjg7/0I8lS765F8iSe3MI3ykmYx0ZXBYQqMWBIe/nmZ4b&#10;8MpXFoYAIbO1jtAzicui4ry68FysmpDOeWRfB44Z3KmUrs7MhDJKxkMUrZZ9bwj+N9O/9U0LFruW&#10;FG7AtiH5l/MATTmpAB9sdKcvpISATWxvmcpy/NAD1/UgvVvxdRtuqOcrKrHrZPbATUNbMXRuqjuO&#10;YI/vORWPtY2NSBs1jqQ2m3J5RAH9F+C9NgBZ+8Ny4o6GB0EEWTdqJKG3gj0zMLL7SZ4cHhuqJvHM&#10;S19LhV32eWHGWrymks29MPwvgQKAVEG75KuhdQl4v7wfj83nbgYnOqxrZxYBzhvHDwEDAphlQpjp&#10;oH6jcNGy8YZM1PigNYIhG9iMvXFbCsNBAeCUp/fjS8f9XMOdwzElo5Z8JlbpREuPkJvdYGs+Q9nU&#10;L5hgp/C+bbjrpw/tdJGL2veCSnaMxVUztcoUZc3k6LK5rxypJYWM3LCDeMa04wmS8pLYqzbOyt+S&#10;Q53VkcZuKQrVQxMDQNGqb8qgk1izjGxgM1+MTAeDzH0btGQicmqS4sK2jwjRQTQlzZcVorXYb4ZT&#10;g21Yt8YujtB6Sv9CFy+weF5G+bU+Yj7DwwJel7Ve90h2/tQZDme2WGyPNf1t5TVlvvCXWL4bVOWp&#10;0UZuibPZaXOhgIq3lx4YhDa5HgTEmEa2lJz95ovlyDZV5skSOXGHtCb5ohaug4b0t5juL96klb3a&#10;Q22FkrOEOhKk1Q+sMSiH4lQmc9e61LyyPr6Sq23I2Qz4SKBjzgrfQAwrO0CQCZY8nFR2zrbR1QIP&#10;lJS8rpAko5y674VR2d2SJJqYiWEtb76HgpWm/2fjdqVjl2Li42DLdGg8QBriziU4J4PtrEV4cMLw&#10;E3i7+cKGPeUp+2cm+S+L6d8czdAwy/vhOgzMrviwRsP+Nw/DwXUPsGdWHWnA4Kb3st7nvrzV25Wh&#10;d8Z/nZK13eOZ542IMQl0GjJQYTQgEUrKy0ucpYq8erJX+LNOk9ArG8XcCXLO00nKnMvamkFZp1BK&#10;TQ+3j85A0QD2RpYtqReIdBVMnp1XvEQdTE/UpUl01zAbDw44LVwt4wJLJeZ8akj4KRehh07RHjLw&#10;aT7yA74gNXD+SICqGNqT2ymtf9lKnWqBKPrYkd02hyL11vElFif1Tj4aNavW+1A100r/ltTgCubT&#10;jVEFRRdSI/CDqargNfWyxM5/ZciOJIylQPXB3X81C8LVcga9yMORLz0iSgwZjWh1lvf9Ink/jEjs&#10;UXbL3aiorhItIyfAo8wjG2L9cnOMSv7Vg0Q3EhbwZjnOAMIjgFMyFC75/l3lTcj3neWTnCvRliwA&#10;Ns/deU/BVFsfSRAaWu3aA5HW2gSXvN66rH7SdZNaFdGDCJSKjIRa1FEMk0YFDvveoZW9lpasQrWe&#10;9wNGvs18vZoTMVLuf80rhQWSVineUHsVsS/BD4pqjDh30X9nofqbSyHSDmnXSmSN7lVTCBFNErm0&#10;LtJ0ACjSR4tEkQTxuYjPZpIEKapzgEOxj1WoCwwzo3vfXO/KpYomp9HSuOvEfI556JuJxP69iFfo&#10;NMI9yy9T2O+wA5jeoDYBqPYx6b1ug/SeJOvxFdnlidZ+cX92yMkdcqWrfmJZsxfPaH4LnAKnoKrT&#10;wcerWf5ULuoqgmgfE2tK/zlTPUnBjeWNz3FstVDUJReW/kuAw+qXiuYP6gWJKqUEStxWmI4UfiM3&#10;SwwBZiKp/Vx5GTJS+V/t0SMxNDu/TKFr/d8gUT4fOAlpMgN44IgN/SHrSmN2eDyYz8unw9eqn4FP&#10;lnR9Qvohx6XZSfXuNLvc5yILQ3aR612IDcOoFM99dCU/VL02eeIALmDqHncQp2j0PR24AUoHjWNV&#10;CNaK77lgHIimV0S1J4QDpDkoOwrI0lJ3g1/MmtH/FvON4WP1poOV+WEmUBjclOIQEJ93shKiakUC&#10;F92UDW60/WnbQ5lwchh3PKcd48QhM56PeNP0GGcoaED48cRAMmJ+V4U/yvR0manH7kTX9t9lrsCh&#10;PCSIJS8bohpgttFwO9nfNfRl1DqML8ObzyefNIGWUw7+sZl17xibfvcBM9fSfXxNtlN1Vwfry8Bo&#10;g6G+TBbj0RzNBpOPy/qXlJYG3941LYFHhYn8a4KJ/A8bxucrBds3Ey73Op1A8TPs3ZEhFrCkyXq9&#10;yxmp0KBZhqJeVjZSSsyXEbOtraKisuyxIGwzBDt1WW0mQpJr9xt6YlZaePINOlQWrOUxLh5BfOQP&#10;VjOzcjIhMlWtcE+0oegxdg4Ozkgnb4HRIGEe3GDcyKrT7JOQEsPOrbnX6bgY11R/+U95ZLRl5POh&#10;9P/CVL2o4cjpqjENCHvCwo6tHmnclr/tNsF5peN9cl35ML7z8kxuil5cmI5jL5cq3dwxOrVWhr8X&#10;mv9vcQol7J+M5EO3UT5GmeFussav507fa4YU2xbtZ9+VOKWy3zDKct9LmjF2/UcSn06+++PfeP1Z&#10;VoIz8GMLzM0TejYP0FG6ua++lf3wblibXy7LcO2JHd4Z6/PsLC+dbhHqFuiKIrVyDK013Ud7zwO2&#10;5jE1M8YJvGX5JyDMqGSkR9WyNr+ADzxRY477O5eS3e0+r4Vnx+gaJSa/Ya+jZKGiF0oP+vLHU0lM&#10;uFpa3B+ix9S86yW59UlEZ1vp8hSeBV5Lfxfrhp7t/rUHSPzL5XO99yjyqCD5R2RHy6IimoketSsR&#10;oPYFs9SzKD2eU7uwYjRB1M2dpyrFTzntmAw80I4i3nemSXbyjxUTKhP6osJAeigTeqOmXStaKt5K&#10;+XyH4PsVDAwFA7z6scmgCtdpXQ8HC3TxIi6CJVyxKAv100KX3gDvVYvRysfkArMmLqgKR7UFVpd0&#10;TbbCMBvx85ZbTgg1ugmF5nuix0v/pF9XNyr0u/DMbbgLLPeoS2oMY0YmbdB8bFluLjILqfvgajJn&#10;LafjpOXtoXTS6CxZZIpdqAqFKBDS4HsrqDktHH8AOMwH59wiismpQaWFm7SPjxKV2dCp2JqJntbC&#10;5A8OkvubTDIrHUSy/M3kVht8lEz6UXdhDMqdrtCnmv+k1rLeLfV7cOKyHwu81kSb/vFFPbzjzLpv&#10;4+Oj6klPin5TI26L/oWRUcDrRjxYrijutQRA+AZFHOMy0twOGNyQH2n1QDt5ZCYdv0C40Z8ckPpF&#10;JQTg7uwQvKTBcUXNSuyoiPwl6hf8RUdVUObC8qt72SeR8qR++qxHIXyjiHEB3o1fHfnyGf4vwVq0&#10;GT00ffMXZrYuNxkHMhPauWl2jL3IcxZ0cLT03zOLcjaR0rYc6SwG0XKC5zZ90V+vbsFFujLOjSLJ&#10;HTCqAg6iaJbw5iVEzn3n2963tM3MuXF4PS8+nbdzAf2vPc8Wvldr+ZH2X5ak6z6/pE94ak/Q6nId&#10;cT/5vvw0mR06uC0z/hvhYHoQ/Aj0PzQZ/+WlxXZJxJhzbVP94kn9UKMLlfLvp/Evc17FS62wNRwU&#10;coE/kNrabDJyCWQrskFSutGHLxoN8ZoKCshjY+ODjL/uqr+WlJQXF0jEHXJB5TxwYeJgkZNRo88W&#10;BskoRYv710KF7WuUMEuxhTEwsYjrm0LzeZ+ElHVkGFVAli66AXTWwxT+sH3k3b7SOZiBJfGlfEEb&#10;T35Y81elbDJ7xiWw8gjjPbzVDeETyinPStReeidvzrLG+8g/BT5SKRulothUBMC5vCsYHrJvSQwR&#10;fxwYTl66bfD4cWyKWJ090tXywrPkcGVvWMFgvjy3j55kfFFT5HqBIr0b1oAo9s0RggwA+tBbXg3N&#10;2bWMNx/q0NikFt/0nIT5u6vOHOdx3d7zRYKQw5YwSPag32jk6Pj8HwYYZWYakmrywvw4iSpsZFSE&#10;YBLYDbZR09P/TMpNifjR6jmAjnltv3o+vcNzqRd1I+YoIB5nCOG+B6frTaaFJDWHQwuNnqBiQnq6&#10;byfW3j7Sk38jmeasySC3iLBfDiik7ZXXiraeexvwzIYNLpQKzmyfAM+rT0XBbwx7XcDoNyB18Ewe&#10;ERQRJCqJLqaoJaZp4ttsMh7t+uqoUgZOFIo5B59awzEjKdZQ8c8fj8zyojSymomxS30STVW7wOii&#10;GSKsQGYLuOPaTZGznS+Wa16EuWsJhQHl8OGPOYO0okMkD4aQD/q9n+tOkKhceRKXq/2W79Ykp/Ay&#10;VdwX4gdL0BWbLpj3w4qFzxMwHPkdsYfzRzOubwB81JTXIPGKNXBQaURC4fMx/AIxb/SpeISKzxUr&#10;Piqx6NEOBq6AN6ypNHPULfI/3ogkwaOTt6OZnj2kl+b8oe2LW1x+V+QA1ra4AH6LsADBANSATtuY&#10;rWzevYTvzE8ZZ4pP8+pwAu2eJNAWk7PON+z0CfnhL/tOUIV7I10S7V74bVydPu8K+3xbEvHjyA3i&#10;/t2PdsGZHcoR6zQznSzxq6wEqeARnT69RoQZIEJsqXAroduOs8quBUixurCUcxLVDxakJ78sojyG&#10;VRNK7T5aLA+kTRpGHB2wQZGd60dDJeyJNNuUk6gWl5CmcaZglXMufLLPkF03d0/5MwI1SkwJVfQV&#10;ylSynrMop27nJele636W4Mfzz4A/d5qfxI2GrzSdn2cBQ9WG75H+n1+Ecod+Kn+ix1h0xyqVvRPm&#10;TxuNz6wBBOclWlaSeXuKP8vjPj912Vq9/1nMO1nu4bR6OmIwk/xFeV3DSUrChI2jRn0OQyg5KCFn&#10;YIEWkKpoL4JyW+SEihw78YAUVVQ0qF3pK26uNJjo3odcsrKiA8KjiJhZglJ5tS2tq8Xt9JGd6Wzz&#10;2PP7rqQRxeV7jneXNJYKwLTY6vfBPWgvd5oeH6VT/vcOlq6UZMoA2Tl+erdM2Z2V3ARVvuTsfeZR&#10;VsEls48U2bGWwm6FrJST169rynNtSJxprFsRJa/Wng40yQKdbHgxX7De0zrZOL8nJYKDaLY+5ZJD&#10;JmPk8vI617tfb/aa9iHAMWlXGPL5LZckkSXs2867CjrPObZYJqRjLIxi37IVBRLnwuspMGvzCyra&#10;27ErrfCAyAkgETVVDbpucrzIlawBpxI7SJ48joJv6D2EhAaBoKgAYX+nF+mZv5P6Nl3HePgSWyMQ&#10;q3z4KlWjUopyrL9MBZQlZr7lniaEN0FwXJGeTRipzV3+kiBJTTb06uS2Vn2bHfBJOZD7gxHirprN&#10;jmD3rGJJw72Z1h1CKjMcUgEfuap+PYP25opNU/yTEkuQ6uR41qxAPDc+vU+tCZ3wxJnOV4xUx49o&#10;1nmZ8F8GS/HRvhcSETnEXw9iVPecYdqgGdbekavRbE8jZ8QERe1tVIuaKxYcu6s6zX9X0t/4YzNX&#10;jWYW8EO4bVnNjBOCOpiPuy7jDQhY7rR9Cl5rCdovfQqmR3HE83o9MXHjhMMGdpQ+Zp9CLHg+Bpkw&#10;HYEDPTqtO7Olr56uhyj+AUMIAQI+GdtHQh8HfX6+fhfMUtMbvdu88nd5jSJbVvJIea0h3cUtBfye&#10;eG4+Xwv+ekHAdHhQfM4Y7OcLxfrOzytvdgFKQ/DUag9pSX/QXh3i2acrP2+IGkOEJCLLUZyrYB9E&#10;3ljSpA7zYES2FzIPIiqcCFlOXon6lLGsYn3MNPx6Kxi/Q3NcSN2NXuXhTw3TLhyZRvIS2EtYJnee&#10;nWbEgDAbPwPlFm5VlwfJiKCFJL5TGdOZkO5qW0RhcvdeC+ye4F664l1PlcmQBso7fpFOLoeZ82UE&#10;gKi8MvvPHmRzNrsx5b9/4s8bPvODhUsBw7GGHxSHHxc0YMeZvNbV1HgfeZPjEMPdZwLb5b98o+sc&#10;Q1Oq3ukbLwdTst7p3bY608HglgbnDwJwi3Oz1eIgkuZiGvrbZbjTt8NU3+4E6zQLOOU0r6iukzKW&#10;pKPPPlNW0YSPawb+BgNKCA1tKpo6CalW0flOPfouzy9EvMzxdtFNdki2YyIjWTFxcETL5wt//5a0&#10;LdNT1oKwwyudnYvF1iegB1avtOuq6LK0T3me5yVOeFMEXN5f3qeEy334y10eNwZG9o/Ms6cKMIkr&#10;HH72/EQaV55T68OVa1f6lmSs9bGl7PxZeaptNVI3uuI2uvcVQeKzYwRkX0ZuevLG6o0NEswv8fls&#10;evVAldAzWDcvg8MTBKkvzGhapUO10adpLcTlC9dqed3r5KULP2wnadmykbHhkRmjjYyNSuq7/PQE&#10;AwBOjA95bO+T6NX6cQL7WYFOpQzPt5xIKLO/kQRKbpFjrN4E+0NwvTm+DjNb68klZmDFTFiyVBSt&#10;A31bXydQFwUwmL4AF0+CKnbZJEvoocgNVhryCioyH6m+nT5SYWQXseNWAiMR9oD+6DOlipgahYqc&#10;Mca0MBv4GlX+4otFHNHZ4e6quirsq7RxS52OTZQvRX/z/4ysQtll1BXdgk3s50Jhm3bUx2vOUO9r&#10;Sqael1QCPCbhwjk9EQGNjsOfrojDn0jygz3Uh9uof2GeQsoIP5dWoJrcIeL+iSgwfNQ0EQfQV/wh&#10;uZW7rvMyf8qvXmd/0/WG/8DMjRGGNd9VyoN/0iQIePuoQg5aZkIi4Rgc2RzHXfVCCdGdLghohG/n&#10;zpV4LduzXPEEA5E9is2euVJ92/DGDs4KtLqw8XS5yF9H7DF/5AYv7fA1GaTTPnTDpWVwpuY1K3v/&#10;FTtQ2BZjLUFukpKMJKrqI1LB2Ak9lbFQk+Ytph7CAgP/sr4BA9nv9hpceUWPR5ClMpTBkzEUfPRb&#10;2GCFUC8MFtpjIQpHxNwr/q8NZrLcYURe1uMcSYEg5c5Jq0IAdn8SGTjkM/caKg6+hOdFOD6hRKs8&#10;JtKtO5oHh1jYFSOK+FDmgZz0pktc2SyKdtimvqsV51Vjsj+4xT/aAz78+4ccqjhJ1/OXiYDXo6dY&#10;I8vZ6uV6ywebJ99DG7AiaPAX6lYfOd+UzyXWhM8jOP7llgCqpKX+cL6l3mvUh6f9+cuP3BWUxnkf&#10;p/c+MsBLW0FJE+g3073JZ89pmVQw2aZutZ7thso3TWpYBU100OLScmFlKVrc5H1FNT3R1m8hKH/I&#10;TWACUoTON7HLcdKuI1PMMvisZBOwcr4LdTFVkWmMDhlZVF1SgWi13XvAGR8dFBWFsSdC0fX4Vit7&#10;WblwPLKlgN1x20HXlU8oFU0RllFuTuuls5WGNJ9WK+2vn2wggEp46WXGGIeT0vkGvvPjiss+WtEn&#10;RxxshSdHmAsqGVDLSfsrDM0lDz9vwUZSQ+O1fYJFA7kW0R0xEhmzmBzES0/PH36QSXekNw7E4mBz&#10;iU1wMZyJXNevClwvmLAKK0vMmb60qtqfONDiFJ4yyguzf+MWFlwBEWAHajbNEuludAqJkWLKeGlG&#10;/Pl3HlhRPpqYz6Ox9NIAyGNJ3IKMkEetM5oWoWh+1kCh9o9e6YRjnq/I0oIIzilJaP+iCK1T5dHX&#10;B7mI1U8+KuQoSl+Kk3Fsvt6RPRfx/SVxOyGzHPv+U5nQFQYg2akrUFlMi0bUiUf/OX1REi8WXmx2&#10;l1pSpJQtVPv1zpp9NLfQshMxbvc3mlGU/iHG++zxUWh4R4uK3w6UNQqJ+Fp8/4zdSsISJ7izWJO0&#10;L5P0/jn8hrvpT0zRUWe0H4gXnqBjdNfESWzg2rdiDoek356wI7+E2zXSnhAB7lXbWUThzLrFl+tE&#10;dzmtYcxQ+ZvQy2yefzD9OqaL7PZEF+pWw17S+GfrnXGsNWzFB28mlQPaIMfMzxK7TJh+LVVL8tGZ&#10;vvPtn6/H9mG8FnR9D77xyVC5cIYu7U6fAV1hwq0VsI7A0gsnc78//A7jOxaSo7BVJvons70XXgZQ&#10;4hj0KiAbUqhIMqoIG+sAh2fm/jU+nooR8RAtUVYSBXir7xxPokriiKoybJS381ikhul8W+VOGrah&#10;v77zboaKE1cmPPugEwTF6UZ7RvjIXjdboNG4wrLtRTfzRliu3UY2d0TiRjAAJMoiXTjFO18VBnzW&#10;xTrLedHXHch676mhaqZ2Vz9+a3E+evx4HtsyOWT5hCRR8sHL736kx+7sXyrMN96Z0Gy4C9lK2hxC&#10;n9vldTDZeXXYTsns6T1qDIjByu+MiZM/Mjq7Qa33OmG0fXWmfqjLTcBY09yppRPVb81fCepuKgKY&#10;Lx5UVJnLKyM36TDJyckNhI9myTFBqmKdelIsDXk3tOA5/EtKyoxdaOIZoJEgo+KElKQS4DSk4TI4&#10;9KiqLA2bo0Pbi/RESiqrxlyNdvbWJJhZ+kslJNb6s9r0jRYyqTMoadPvpOVtI/XjiOdtU46V8jH7&#10;q+rKpc60SzzOONxwUkuXkpkviOeso8Pg+b6rottOB+wcoTU1zpdmyYId9jnELaqU2TRSUh+ae56i&#10;UhAmweHeT0Z6N5BBgptuZX7uL1/GKPDUIN5/xmTP+gC7Sd5Ks0YurR4vsSO15jiRVMx/LkOrVN6k&#10;el+wM5TLdf50CLxhL7tcPf03HAJniFGBpGyeG/9nG7RfhQAmgTC/lbKJvpG6vAiIK3yQA1vxIyjo&#10;UHOa77Zj5LTUNsUBhneSAjJH1KQmj7WQ9BkNwkZ3jwEFt2fKtVMiGtX87GBSayK+DTLnkrnAOOPf&#10;bNIRHHWAeBo8QLKkilI4uMiIw0K6iJMl/Q/tB9ubjDeSuCTYyKV2ZzNH8rOcA5nIvPJ4hrL4Z2Dq&#10;tL7FqOWUvFgxO2QcjFMfwqLYkRWCu0RxCoyOg5747UljBa8jAGvtsci5333B9zdWnE0zGuW/UPt7&#10;lCaWrejm0uwC3WY8BYaWYvt/Bhx2QlAb8RjH61bB8RvUln/dCO/54wuNH52azjlF+dvc7IWjHial&#10;Z5uMWaqW7aUHs5ho9bvQBn8uUwQs6uzXGibk1GQXrPzG04ZrJjvaN8DUE4gmj3GhdWcPW7rlGvO9&#10;KJh4ZG7y91ARU02J9rssmFnb/Zze1P3z16nUYhNjZRKWO3uSOnvyEFEhnP3L90S8YVZTn4nmiWbG&#10;v8mDExMzNbCyG6fpWZn//eFJfPc5ft48WhBsX2w5c28x+5tpRvFJrLlYyNfSPsX76Y1auHsOqTbq&#10;5dfKkAUw0pnzncnyxv/nfC5zLeqTjLqKrlTMqTL17W0mBat6yDoufdC4kx0SQ70o2hOyiCc2HYEQ&#10;S5qeQaUOQkW3T3YhbBbhN86zgW7SvwZIK/smWDyQBGLSrP73WJJdzkeeGA/t4lTSI3goKfiL0MLf&#10;kWk8bLVnoH/txLP22aCzBiwnGg/SjwXmAa8YX3eKjyaZWtONln6LZfbqrE8gcdc1Cdsl/6e83aac&#10;DahGjJDmbp6/O6L84lkTspBkd0c3IDRCAvXGcy3h6jiXezsz4mjnd75wYEu+H9BB0I9l8+V5Q+tu&#10;XVDr47RYq+MKy5NwPWT9jpKDS62wsg37HopvEcu8Ii0hNr0d1rWpiU6kyspOTFyTXwdgJgdjrzqX&#10;nJiDnvAWjKSmjlXYXoa56IZl+c86hd2JGEf4EwZ2Wh8EUSUNDrmQk5NfCDwdSv/OwcE9GvE1/8WT&#10;FFQpqfb/AOyBE36lPBKIaC0yly9dHlnuzOVPu+lrRyDS5ZXS4Slzer9N0r/tSmWuf83SQDQdiq7d&#10;bzc/V7P4jB1l9p8tLSt/yhzGSs7u50wzpTtbWs7yxfCXp92bX8JrI+d/8KmNL+Xk/jZIsMqjNShM&#10;tUY4kzmuIcYz8jo9b870dTyzqQWL146/zxD97HmZ+dl+k7J+Jvo36Jfxw0+/wMdS6RJsOBYhLStb&#10;Lbo4ODqGS598Ki/mBalgBVA+/FBNl49JSoJ/aBgKyyvR2TekKmGOG2IlTFP9+AVjF21dqToWBF5b&#10;Vbo8jk4apnqzG8GMg665DhJnYE7Ic+Ug0qLsJGSFuKMgwgNVCX6oS/RHQ6KfNOQCRkn+aE0JRGs6&#10;1y0KQWtOmBqI3VvEcURxShxXNFgej6EKo/tstCoV4zUZGK/NFuWI8kT5ogJ1HK3JxSDHFAkYdRYl&#10;Snpx6BJ1F8YrK1R3Xgy6MsPRnXAWneEn0Hr2GOrc96By30aBkuWoWPU+qpe8i5qFb6PurddR/9qr&#10;qJ8/Hw2vv4bGBe+gaeFCtL63CO1LFqN96RK0ipqWLkbdB++h6oNFqFy6CBXL30P5ivdRsuI9FMmx&#10;aPUSFK1dgoL1HyB301Lkbl+Bgn3rUHJsM8o8tqNUIKjEayfKvfeixvcI6s+6oNbvGKrZRaa6yQ6h&#10;WgCoKpCrfB9GddhRNEQfF+g5ha40jvvxR2eqn8hfzgPRkxmM3qxQASHOhAtHf16UQGICJivTBCDT&#10;MF6dgonqZEwIHI2XRquus/4cf4EpLzSxuyz4gM06tAkZ3LvMZAFSwONEGoriXdcgTkAoTkAo/vgG&#10;xLtvFtjZghi3rUqx8pvj5TcrCBI4ivbYgmj3TYgSYPLatRRLXnwYD17/DwJEf437f/S3+Nkt/6T0&#10;5DyBobuuw8/uvB6Pzbsej9xxo+gmPH73LXjqgXl47pG7Mf9n9+PNZx/GW9RzD+G9lx/Dunefx751&#10;i3DiwDb4e7gi0t8XuanxqC7NFxgqUttw1NXXorWjTQCnA43trahvb0NjRzPqmytRXJqDXAGhkrIC&#10;1NZVK8BpbG5RFlp+oBhTyC+pDw+CUGFhPhqbGtHCQdlttAyNSRmR+knKCj8o+sfG0Ts2ioFzUl5U&#10;I26UI5ZzljWWLf1houtb+vGa0mWTRy266/pPhzWXX7rNJsbV4u+ZChdGHi2l2pyp9bBjehTd9G/Q&#10;+f1tlDmPZlmFpeYShjKH+22R4zvkKGf5N8f5luMf+trJ3mjbX0RnjbZ1Q6qByNLvK0gXTLv4ghv5&#10;nJ43Z3KS568o8x+NsgrjCES/PbLOr34B9e/Rz51u7DbLLSxCenYOWjo6xZ1rEX2G8x99jPGLF9Ua&#10;Q0UVFUgT/+IKrpcypECIs8o4oHNw7JzAkLzYkjZfal0Jmyti/dKbK1Ve85xQRkuThiLmi79DrcYr&#10;gMbZcOy6pFVreLAX9cXpyIw6g5RATwEjb9QIjDQmiRJ8BIx80ZR0BvWixpQAtaBjV16k6urqEzAi&#10;EA3YgGhEAZHRXTZWnakGVI/X5mJCQGiipkCOAkU1AkXVORI+U+KmqWn5vQJGvQJEvfkx6M6OQndW&#10;BLoFvrqyQ9AuENES542mcA/UBwgc+RxAzYndqHLZitID61GweyXydgjEbFuG/G0rUbB9FYp2rEbx&#10;zjUo2b0WpXvXoWjPOgm3BjmirN2rkbl3FTL2rUHmwQ3IObwJOUe3IPfYVuS6yPG4yH0b8j13oMhr&#10;N4o5K8yX3VN7UHp6PypPC/z4HEal7yGUSV7KfPejnEAUfAy14cdRH+2BpviTaE/xQU+Gv4BPsJqx&#10;1yvqyw3HQH4kBjlQXZ6dUnE8hkuTBH7ScL42UyQwKTA0XpmIsfI4ZR3iwOqudF80x3ugJuwwSs7u&#10;Qu4pzhJbh2TX1Ug6vkZgyAF6HMQd8PV5zLHViDhqKNJlPaJcNyHaTaCHQCS/PVZ+e5wAUcyJ7QgX&#10;CAoTaIo9IWHcN8Jt0zt464nbcNe//jXmffd/4dGb/x7P3fM9PH3nd0U/wLP33YBnH7gVzzw4D08+&#10;eDueuP82PPHgbXj+8bux4OWfYdk7L2DJG8/gnRcfEyB6BO+/9hR2r1+EgJMHkRwZgPTYcCREBCIq&#10;+CziIoORw26vskI0NtSgvaMFPX0COYN96B3oRU1tFdKzEpGUGovsvHSUVRSrxRobBYjapdx1dPWo&#10;pTAIRHzv6xqbUFxWjLLyUgnTiO7ePoxJWVFjAOWDhuWNZbBnZAS946PonxzH0DnbpIVz9oZJy1z+&#10;dd1GN5ZFSpdTLXNYczimpePPVXplaXsbxLpqej2lNAsQmd0c8/vvSea8O5NVPC2r8P/WcnzfrkaX&#10;gUg3Uvr6q4svkWOD6Uz2F26KbEBklTfzH8fsPpffocPYRXemQyCaKxQ5ybNN5vxZ5dOZrOKZZYTj&#10;0SpP/9Zy/hv1s+Y5fwfH8PB6/PxFNY4oOT1DTcOflMqLQHTuQ3lBRYSijr4+ZAs0xSSmoKC0QkER&#10;p/py+wBairiLPi1EfKFZGAg3qtuNlbNc8370Y4WqQUkXGh7prsGIfkaFST8CE/dU4zpH45IniXNx&#10;TL6YK5GZHIHkMC9khbqjNOoEamNPoSHeywCjZD80pQSiOS0YbVkCKwJFPQXRAjSx4Cyz4cokY4B1&#10;ZapAUboaTD1Wk4OJOlqIBIYEiMar85XGavLEP1fC5agB1wMlqegrSERPbqwAUTS6MyPQkSH3SRUA&#10;4325+Wy0F+ojPFEb5ibw4YLKwCMo9aOlZC/yTu9CntcO5J0UeW5XQJNHqPHYjgLKfTvy3bYhRxr9&#10;LNfNyHDZiHSXTXLciqzj25HjvgP53C7k1F6UeO9T4FMmR61yUQV1+gAqzxxGld9RVAW4oDrQFTUh&#10;AkGSr2aBtrYkX3TQEpQRIBAUjP68MPTlR8lvE3AsisdgSaLAT7LSCFWegtGKVIzL85qQ5zVRkynP&#10;J03B0GgZ13WKRH9uCLozzqAlUf4eEfKbA3erPeQyuAo1u8YEhpIFhNT4IVcCz2rECfDEHl2lFCeK&#10;OSoQpLQa0UdWIUIUIgo9shrhx9YhwnUjIo9vRqQ8nyiPrYj22IYoz20I99iCINcNCHOTe/lsR5zH&#10;Buxf/rwA0Hdx+7/8Oe778d/giXn/jGfv/S6ev/f7eP6BH+OFR27Biz+9E08/Og9PPXIrnn/ybix8&#10;4wmsWvIKli98Ce+88iRef+FxvPmyuC1+A64HBMKCT6MgIx51lQWoKc9DTno84qJDEBcVjIykGBTl&#10;pqO8OBeVpQWoqypDQ00FKkoKkJYSjxgBqPTMJLXRa0FhLsory9FA609rO/qkTJ0TaDgv9V9Lezsy&#10;83KQmpGGouJCNaB6dHwcF+WjwPh4NCyyenbn0KSUwclJDE7YlraQjxSWI5Yve3m3N1RmN4bTQEQ3&#10;XVbN57qM8kg3XafodGaTeauNOa9UbeXnROb8/raJebOSVVhqLmGomcKZ/bT035+y8r8WsrqH2c1K&#10;5vjUt+xQYG+wro2upNF20pB+Y0B0LX+388JkFdZRVvGsZP0c/61l/Rv17DL9nJl/vox041iiyto6&#10;xCenoLCkTK0u/fHnX+DiJxzYLBXhRflilcq4sr4BiWmZSM/JR31Lu1p7iFDUPTAsGlEr5TJNDT0E&#10;HA1FFN1YWWvoYTjtpwsOz40w4wqECEQU91TjV3P38DB6J8YwdkkagqEuaWgykRJxGgl+x5Ad4oaK&#10;WC/UJZ1Bg4BJfaI/6hL90JgaeHkGWndBFHpLYjBQxq6zRHAmmlqHqCoDo8pClIfJukJM1hZhorbQ&#10;1nUmgFRHaWtRhkBRMvoLEtCXR8WiL0fSZddZmtwnScAozhctUd5oDj+JRgG2+mA31AQcEzg5hIoz&#10;B1DqewDFPgdQ6LUPBSf3oEhULCo9KVBzylDJyb0oPrEbhZ67UOixCyUee1DmuR8VJw+gyusQqk8f&#10;QbWPwM5pgZ7Th1DlI/I9jOqzR1Drfwx1gcdRG+KBBslDc7Q3WiRPrQln0Z7kj670IPSwG0yeSV9e&#10;BPoLozFQLM+kTACoIg2jlQKJAj4ccD4sEKTF61FKwoyUy1Ge35g8y5GiKLUKeHfGWQGtk6iPckFF&#10;sPy2M1xVegPSPNcg1WOtyDZwWmAoQWAo/hghaCVijqxE1OFViBRFHFqJcFHYoVVKoeIWcmwNQl3X&#10;K+tP+PGNCHfdpBShwEjkTom720bEeG5WQBTluhp7ljyNn9/5bdz1r3+Fp+7+Pl59/Ba8/fN5WPTC&#10;fVjw3P147Zn78fqLj2HJuy9i/cq3sWnNO9i4+m3Ru9i09j2sW7UQq5cvwOb1S3H4wHb4nDqOyFA/&#10;ZKbGoaqyGE0NNagoL0JGRiLi48KRnBCJzJQ4ZKclIEvCpCVEIyk6FHHhAUiMC0NWVgqKSrjYYjEq&#10;BYbq6+vQ3d2NkdFRjEkZGxgaQmd3lwBTAaJio5CYkozSyko1iJpdyyy3w+NSjqSsjYwbZYorw6vu&#10;6vNS5lQ5MaCIfixTjKPLF8Vzcx3AcvhNAZHdQmSkY6mrAKJvSnwW10pW6VNzCUPNFM7sp6X//pSV&#10;/7WQ1T3MblZiGHPev7KFyHm8K2m0ncCCDYgs/b6CdJ7Nsgp3tTI/YLOswjrKKp6VrJ8jrS6ceXVl&#10;skrn6jTzb9TPWb+MH376uZpxxvWIuFcZoYhT8T/98hf4+Msv1Vdn3+iIqmy5OWtdcxvyS8pRXlOv&#10;QIj7onEzV65UTfO9qqBFGog0AFGsqLneEKUrbC2G5XHMZupnGgQiLthIOOobHFJjKmipau/rRedA&#10;r9xvAIPD3WhrrUJRThySwr0R7++KzFAPlMR4ozrxLOqSz6Je4KiBg60FAtpyQtXGqr3FMWo6/mBZ&#10;kjT0nGmWbusyy8O4ANFYXZGhelGDXDcWYbyxEKP1BRipycVwZZbAVBqGSlMxWJoikJWArqJYSTsa&#10;3XlR6M6JQHdmGHoyQtGdGoROgbPWWB80RnHWlQdqwj1RJaoIcUdZkCtKA1xQJhBTJmBXfuYoynyP&#10;CDSJzhxBiRzLzh5FhZ8LavzdUBsoCnJHtahKQKsi6DjKgjljTK6jTqAmzgv1CadV92GbDYA6BQq7&#10;0kPQlSn5yQ5HT24k+goFDCXfQ/IMRuQZjHKmXV02ztUTCtl1mK26E81QNMpuRlrWypMkHi1IcRgp&#10;FhjKD5Pf64+2ZC80xBxHZehBFPntRLbXRqR5rEHy8VVIcl+FZPfVSHJdhYRjK+0wdHgFog4tR8TB&#10;5Qg/uMKAoEOrEXxwNYIOrEKwnIccXYfQY+vUMeSwoVBR+LGNiHDZhMjjmxDlvklgaBOSvLYhx28/&#10;Qg6twMpXHsajt3LV6e9j0UuPYvMHr2DPugU4tnMlju/fgAN71mPTphXYtnU1Du7bjD3b12LntjU4&#10;emQnfL3dEBx4GiHBZxAWGoC4+Cjk5KSjorIUNXWVqKwqQ1lZkVyXoK6uCtVyXViQjdycNORlpyBd&#10;gCg2MhDBAV4IEaUmx6C6ugztna3o7evGMFdpHxmR4zAG+vvRPzCgptnX1tciryAX2XnZqK6vQbu4&#10;dfb2KSupGjR9/iMFQ4MjUqZEBCJVZi5/TBhiedIfHBp6zA0Qj85gyPFa1xeOfnMX45hh6P8dILJK&#10;h7IK6yireFrOwpndv2np92Q2WcWlmP+vPIbIESx0o3ctgchYsnyq3/T7GdJ/GLObo8xx5yqrdMzS&#10;951JVvEcZRVvuowCbtW95wg7c5FjGlcv57/R8Vny78lxOVykkeBR09CoBldzZ3t+zX0iQHTx00/B&#10;3en7RqTSHuOu9efVDvYEorLqOrR29dgGVnMgNL9YjcpXvfisbMXPXDFTvGaFrSGIsgORYU7nFyXH&#10;EBGKOA25rasb7d096JKv5462ZjQ1cuxFHTr75cv5wqiAWx/qG0qRnhSC2CA3pIZwl/OTqBYwqBUw&#10;UAs4pggUZQahPTcMXYWR6CmyrVdURiuRAFF1NiYJRPUCPo3FohKMNYmaRS2lGG8pwXizAFKTAFJD&#10;PkbrcpRVabQqU1lL2LU0VCKgUCSQURiP4YJYDOdTMRgSSBoQSOrLFkjKCkG3wFmnQFp7/Fm0xWpr&#10;0ik0hZ5AfbAH6uQ31FLB7qgL9UR9+EnURQlsCFS1JPqhPSUQHSLCTjuvBfo6UwPQnRaEnrRg9KQH&#10;ozcjBP1ZYRjIjcCg3H+owDYWSH7zCC077PoS6JmU30EQMmAoB+dFk3I+XpNpsxJxNp4BQWp1b0JU&#10;sTw3SWuQlqU8A4Zak7wFhtxQFXZYAG838ny4+CJnkq1AgutyJLqtlPOVSDi6HLGHl4mWI+bQMkQe&#10;XIrw/R+IliLswHKEHFwl0kC0GoFyHShgFCDy37cSfntXKAXuX42woxsQ5boZMW6bEe+xCQlqocYt&#10;SDy5Dae2vSdA9Che++mdePfFx7BtxQJ4Hd2OwFMHccbzAALPuCM2JhjxiTGIjYtCbFQoIsMDERrs&#10;h6DAswgJCVAzwSoJMV2taBOQqZd3rqy6HCUCP+WVlSgvr1CLJjY01GNgoB8Tk6Po7e0UUCpAWno8&#10;EpMikZwsSolAZlYiCvKzkZOdiYKCfInTgN6eXrUAIzUyMoqe3l419b6svBjNrQ3o6u/BwPiY2hdw&#10;mN1iLCOT/GC4iOEx43z8nDGjc3icXWWG9ZVlj0eWM36I0N0oW0b9wPKpyyPPdb3GRsncaDm6mxuu&#10;K5O5vqSs6ykV9v8RC9FcZJUHLavw/9bS746V6D/b7+D11ziomuKLNxdZxTXryhrfq5Exxd2Y5m7l&#10;fy3ub/5DWPmbZQ5rJfPzY7++luHmmNdvXlOhyw5E/G08Gt1l1CdqxemegSHkFBSrbrP+4VFcEP+P&#10;vvgFzn/8qRorxHFD7CbjuIWewRFUNzQjr1i+kgWMOvsGpUIm6JxTM1844FMNsmYh4csu53oWmoIg&#10;W2VsFivu3sFhtWI2xV32aRUiCDW3tSsrVpPAUEtHE9r7OtE9PCSgNoF++Voeu8Df8ykmJkZRX12I&#10;lKjTiPY/hPQwV7XTeXW8jxLBiKted+UJnCgrURz6yxIxwDWKajIwIiAwIlA0UktrUDHGBYomm8tw&#10;rqVcaVLAiJogIAksjTYVKavRWFUOxsoFIMoljdJ0gYY0gYYUDBYlK3Efs/7CRPQVJKAnLw69uexm&#10;i0FvVhS6MyLQlRYuQBMmkBMqRyrMuOZ5mpzTP13CpQvIZcZI3Hj057K7TtLMk7TzBcREI/kpGC0Q&#10;gOGxUFSSInkRPx7L2NWVJeCXi7GafAG/ApxrLMJ5gb9zDUVyXojzAnvnmvIVHBlAJKAn8MStTgaL&#10;ObBawEpgcqhAIKsgTPIQpMYMtSYJsEW7oiLkIIr8dyPXZzsyT21Gqien0nP6/GokHJejiFahiAMf&#10;IGTvYgTvXYLQfcsRfmAlQkXBAjyB+0UCP0FyHbCP8LMUZyXcmT2LcWbX+zgrCtizRHWrxbquR4L7&#10;RsS7rUecG6fnr1fnIUfW4PTeVTixZy089m/BoV2bsG/7RgT4nEBKQhQiwvzVjvI5JfkobapDQ0cr&#10;mpobUFxMkElBdk4mikuLBHpKUVZRIscyVNVWKRFYSsqKkZfPcUB5ymJUW1uJuvpqgfIaNDA9Ea1I&#10;hcX5KCjKRXV9JRpb6hRcFcp1bl42cvNzJY1cuU+xxKtDS1sLqmuqkZ2brdLv7u1WHwQj5+UDQ8oQ&#10;yxXLV//wuJQNgScpgzwfHBXoIfiI9MxPtT6RLmeEIxHPmQ7LP4+8plgujfrMmOHJxkt/1PDaXB+a&#10;G67ZpOPpuDOOG7JpepxrL/M9rvQ++vebZRXu65LV/a9G5vTM0KL/5laa7f6zpaPvOVs6XzMQXStN&#10;bWztmv6CXa1mBiLe56vfW/9BrPy0zH+4mWSOo2HDyLtVXr95WQERxxLxaP4NdPvki18qKCkXuMkt&#10;LEFtY4uqVDmb5cLHn+O8hGFlS+tQS2ePgiN2kbHbjHspNbR2KHde051htXRFTCkoYmVrO2elrU38&#10;RpfamAIhrrPCaciEIK7Iy2NzexvautoFvrrQPdiP3tExDEpaY/LeTH70JSYvccVrATf5mq8ozUZq&#10;QiBig92RFHAMBRGeqE7yQ31aIOpSePRHW24oekoFTCoS0FueiF4u3lgrEFCfj7H6QkwIKEw2lwoI&#10;leF8a7moAhfaKnGxvQoXROfkfFzcaUGaaCjEZB1BglP28y4PxB6rMjRamaM0UpGNobJMgRNalURl&#10;GXKeIcCRbpfNTbsPEq5K0jFaloWJ8hyMi8ZEo+W5kh4HeovkeqQsW8KIn2hc/MblXuNVWRivzsGE&#10;ANBkfZHkk3kVyGssxfnmclyU3/BhRxU+bK/ApZYSXGgmJEn8OoKTYR0a5lgrrvTNcUICQuwe4+Dp&#10;3uxAgTRftCR6oj6GCz0eEhjag5zTO5BxaotaWZrrCiVw2jy7x44ZA6ijBYjCDi5FkABRkIBNiEBP&#10;2IHVCNm/GoF7lsN/11L47fpAwGcJfHe+D58di+CzcyF8di3Emd3vIVDgKOzgMkQzTc5WEwgyQEju&#10;5SFg5L4BwUfXwXP3crjsXIVTLntw4vghHNq3EyfdXRARGoCoyFCkpiehuKoEZQIxta1N6OjuQE9f&#10;N9oEjritRrXAD7fUaG1vUW7cbZ7udGsUeKoRCCoszFU70RcLWNXWV6kFFysFmErLSxTUKJCqqURp&#10;ZTmKxa2qpgKd3W1qu46hEQH/3i60d7YpGMrJy0FAUCDO+J1FWka6GljdNyTQI+VCgwvFcskyZkxq&#10;mDTgR/w19PDaLO2myyWvtZieYwPGcw1Eup6gzI2W2f3fm8z1NmUV5mplfkZfx7OySv+rSv/9tazC&#10;zEVW6VxN/v8TiGz6JoBoNjn+AWfS9PgaiggfVyKr3/bVNRMQ8cXTlR7dPvvFr/HRZ1+iW0Ant6AY&#10;2flFCm4IQqw4CTA8ZwVK97buvil7KNFy1NrVq6CI0MSvV1bC9FNftlIR62tKVdC28UTqS1bUK3Ga&#10;2zsFxprVOCYuAUAQqmloUotHNra2oKOrU63e2zc4KGlOYlx+2/hHn6BfQKi5twdNnR0KlsbPjWPi&#10;/DjaWmqRGReA2DNHkBbmgaJ4X1SmBKAmIwj13PojNxydxTEKiPqrUjBQLfBRk4VRrkVUR4AQKGqi&#10;lahEgdGFdgGizmpc7KrBxe5adbzQWYNzBCQBJmqyRdQs5wIck02GeG5clwlolSkgmWyUNC1E90ne&#10;16aJejmKzgnInG8QkGkok3ACakxDAY6EaShSwDMpeT4vuiDhz9cK1KkB4YUq7HmVp0r5HRShrlpg&#10;qBof8fcIGJ3jb6wnPAl8EYTKEtS+cJx2358fiV4CZHaw2r+sM/0M2lNOozHOA9URR1AWfACFfnuQ&#10;fXo70rlhq8cGNbWes8hiBVxiBIIIQlGiyCMCQAJEwftoIRIo2vcBAvctExD6AL7b3sPpLe/Ce/M7&#10;OLX5bZzc9CZObn4DXlvfhM/2tyXMQoTuX6IGYavp+VyzyGYZSuA9BYhi3dYj9PhGnDq4DkcEiI7u&#10;2wJPt0M4fcodvt6eCPA9haiwQCQnxiArW2BGQKW+uRFdPZ0CRD1obm0WoClFZnYmsnKyFNRw2juh&#10;paWtWd7BDvT296JLAKrV5kZg4pHT6MurKlAhquJ+ZY3y3ra1Ctx3oLOnWwFXd2+ngiw1lb6nC2MT&#10;AvbDQ3KfCoGrHNQ3Sl66u9HU3CJloQk18nFS1ywfBe0CT7ayxfLEcqQtsTxnOdXljDKDD6/pp0WQ&#10;oru24uq6gEczDOk60dzIUeZ68OuSY/1qFeZq9HWkqaWfz1eRVbpaVuGvpRz/zl9FV5v//wQimxQQ&#10;KSiyW1soY1VmK2i4dvfWcvYHNLtZxTPLMf9WIoRoEVam/7ar01QIsks/KzNw6t/Ga8IQrUQ8r6pv&#10;QnZeocBIp6osuQAcj6w8z4k/K1/CkJ56T+BRgCNfoHTv6B1QwGSfmm+Y83muZ6axUma6Fz/5XFXA&#10;7RK+rqlN1CpQJI1Hb5+yFHH8UEdPn6hHYK1PGp4uNDRKmFb5mhc/NeB6ZBjt0kC1ijoElAhHEwJJ&#10;H37xa1z45DMM9negsigFiZE+iPR3Q2LoCeTFn0VpcgAqUgNQJ2DUXhSN3opE9FUlY4CDiCsFiqo4&#10;RihPWYvGBDgmBIxoKbooEHGpuw6XeuqVLnbX41xnHc511Cqd76hTOtdei0mbeH5edOGyJAzVNl2T&#10;rQJYlyVx20RynGiuljxUCmxVCXRpVWCCssHWeYKPANUFwpOCJsMiNE5waiKwVcu9BeY6a/FhVx0+&#10;EqC71FEpv0sgjVYuLlLJRSsFhAYKItGXF4benBD0ZAWiM+MsOtJ80ZZ8Gs3xp9AQ7YHK0KMo9N+L&#10;bB+bVUighFPq44+tFghaZcDPoWUIFQAKEZDRCtr7PvwEbs7ueBe+2wWAtggACfx4rHsN7mtfgYfI&#10;c90rOLH+FXhtfBW+W9+A3463ELx7ISIPLEHcsZXK8qTktlZASGDIk11n6xAp9w44sh7+HrsQ6H0Y&#10;p9wPwPvUcURFhiA+LhJhQWdV11mggFF4SADiYiKRnpGmdp+nyioq1J5jLQIytfX1am8xTo3ngOee&#10;vl4ldmcRjLgNR1tHm/g3CMjUq81bmwTc67mitG3PMa4n1NPPfQIvYPICNy8eVJu0DggEjU1OSvhW&#10;JKakICUjA63yETBx/gIuXBRImSC4TAjgj6iPDc7s5KSGRimXvCYcUSxv/EjRZU1DjxmMtPVIw5AG&#10;InPjZ24MzfUdr1lGedT1m67rKHNYZzLqH0NG19nsMt9jtvs45nkmOUuTaWiZ3bXM8RzjapnTuFpZ&#10;patlFf6rypy2fges3gVznK9T/wlEWmo2mzVAWEPDNby3TfqP7/gSmN2s4pllnf+ZxHiOv+3KZQVC&#10;lOFv5Nvq/jrfHEfE1atptamobUBReZWqeGkZ4ngiVqC6IqVYAVOqYpVnRLECZhh+xdJaxEqcX7YE&#10;IYbT4MQjnysHU3dKhd4sYVolPMcxcdo/p9jrqfccLMrrPmlImlpaUVFZg9raerR3dqNvcFj5cbox&#10;7z9y4RKGz0vlL8fByUvolwalf4QNUCvq6itQmJeKlLggxIZ4ITnkFAri/VCTGYGW/Fi0F8ahqyQR&#10;/WWcXs7FGo2VqyfqCzDRWKS6zybbBCoEiM4LUBCELnY34EJ34xSd72pQukB11ktYu5SbkoTtbLqs&#10;8x0Sbwada2/ERGs9xlvq5CjQ1CYQ1t4geRGIIoS1S55aq3ChuQIXmwTaBIYusktMAO5cU6nRTdZM&#10;C1cVPhKY+7i7VmBIwK69XOIUCzhxMcpMjJdzCn04BvND0Z8bjL6cQIEhTtM/qyxCLUkCQrHuqI44&#10;hrLggyjw24Ms721IO7kJyey2clmjLEJRAkLhBKEDHyBo3/sI3PMeAna9B7+di+CzfQFOCeCc2vQ6&#10;Tmx4TSDoVbitmQ/XVS/BZeWLcnwB7mteFCB6Gac2zofPllcRsP0NBO96G+H7FiLm8BIBruVIcFl1&#10;eR801TWnus3WIkryEHB4HfyO7UCw11EEnz2pBkunpyehrLwIWRnJ8D7hipPHjyAqNBAp8TFITowX&#10;KEpHRVWlskL2CnxTPOcaQGrbjOYmNSWe7t0CNNxolTvQM05lbY2AT6NAUIuyatK6yYkAhHa+z1yB&#10;uqO3V9zb5X3vlXrkknyAfKn8uR0Oxa5hWkk7CDkiWkAnpdzyvSbIsKzpskPx44Plk5DEjxiK1iSW&#10;OQ1NHNvHssd4LJc8UkxPlWNJh7Bjrtd0vafrO3PjqOsM7Td3MT1aneYq1ln2OlXn61rInJ6u353J&#10;Kp45/lxkle5MskpDyyr8161v+t7/CURa3wAQ6T+ulZ+WDqNl/mOZ45rzZ45vdp+bGM/xt125rGCI&#10;MvyNfDvem276d9JaRUsRB1v3yBdnqYAHZ5OxQqV1SG8VoL82NfjwSGiiNBBp+KGViJUzxxnRnRYh&#10;hmPlTlCqbWqVRqRdGg/56pawHExN6xAbimEBIr1ade8gB1rTitSAwrIiFJeXytd5FybPXcKF8x9j&#10;bFzyNc7B2cwfv4jlC/ncOPompIEZHkbH4BD6RocxPCrpC1yU5aciOeIM4gM9kRXujfKkYDRmRqG9&#10;IA7dav+zZAxznZ0qgYTaXDXzbLyxGGMtZZhoq8QkIaRLAMcBhswiFJ0TCCK0aF0Go85GXOpuwcWu&#10;FjlvVuL5xc4WcW+9rAs2//MdzQJAVIuc29xUPAKV3K+9DhfbanCxpRKXBIo+bKLKBI5KBYiKcb6l&#10;VOCnQkHQx6IPOwScWtgNl6cGT6up9ZxBVhSBobwg9GULBGX4CgR5o1UgqCneU236WhV+BKVBB1Bw&#10;djdyBITST2y63D3GhRU5fT78oAFCwfsXKxDy27kQZ7a9C1+R9+a3cXzdfBxd9byhlaIV1As4JkfX&#10;lS/AbbUdhry3vCJxX0XgztcRtudtRB1ciFgC0ZFlSDi2QqBopQIjWopoHUr05NYeGxBycD08tizH&#10;kc0r4eV6EEH+PgiPCEZlVQm6uppQmJ+GiJCzCPTzQlDgGSQkxKKsohwDAt2T588J9PQLCLVe3p2+&#10;vbNT3jd21/agQ6CIIJSbn4/cgkI1O7OjR+BD3ltOAKA1iCDPMXnDIr7r3O7GeMcHMC7v9NDouOoO&#10;43Y57BJmWG7HwW05+gkwEqdvcFTSHFTWVlqCzBZZ3dXFcwIOyyH9GZbljWP6dLljOSMksaxR/FBh&#10;HP0Ro2FH1w+6TtB1ngYiStd/us6Yu64ciKzT+epi/h1/ozM5xjNf/1vIKo9Xo9nSM99ztrBa5veE&#10;sgrjTOZ404DIKjOUY7hvVrrhZT4cZRWesgo7g/gb1e9kQ87CaRbddR7MebG6ryGr52Z+ns5kDuv4&#10;hzP7O4KFXQbYKbjT3YCXx0cZModR4aYBjLV0hWFcM6xdjs9sJn+zu/GbDH/O1OK6RJz2TstNbVOL&#10;qlxZgRJk9HgFXZkSeghMelyDrqS1yV6PbWAYVuqssLW5Xw/AJnzRraNnQOBnQuJw6j6nDE+o2W7d&#10;AxxkPSBxelBaVY6ElATEJMSpBeuGJPy5Cx8LPMnX7th5aWzk2TBvk+cwcZ6N0jg6pBGqYoMgX+A9&#10;Q0OYvDCJoYFuVBSmIzH0NBL83ZEVegqlCQGoTY9AS24cOguT0FOciv6ydAxWZGGYA6TrChQUTXLG&#10;WXuVAEkNznUJ6HTXCbjQ+sMjoUeOSgI/uuusrRoTrdVy5HijWlzsaBQAarWruw2XetrxYW87PhJ9&#10;2NuGDwlFBKUOgR6BOJ5fEkC61CVuCoQaxF3uIemdl7TPCwyd53gldpXZuswuNJfhw9YKfNxejU8k&#10;v590Cgy1EZQKcY57t1WlY4zT6bn8AKfQ5wSjJ+0M2hO9FATVR7uhmrvVBx9Csf8+5J3ZjSyv7Ujl&#10;ej+c2XVsDaIPr1BT5oP3vG/Az853cUZ1hb2D09vexqlNb8B93StwWf2Sgp+DHzyN/YufUsfDy57G&#10;seXPwVXc3Ve9AM81L+LkupfgtWE+fDbNx1kBIv+tryBw+2sIFyCKObgIcYcXCxCJji4RKFqGeAEj&#10;dqHFCRQln9yEOPeN8N6xHIfWvAfX7WsQ5OWK8EBfnPU9idjYcNTUlKKrvQElhVmIDPMXBQgQRSMr&#10;J0NApxad3R3o7GpHR6e8L309GB4ZxtDwkFx3oKq6Ctk5WUhLT0Vubr5c16nB/13yjvUJeA9NyjvH&#10;1dUFegYE6LsHhxWoDI5MqA8OrgDPcAWlZUjOyERFbb2ygI6dJ8izvHAMD8GeHxYG6NDKQ7FrjGJ6&#10;tA6xfOlyyDLGstQn5YxljZYmQhXD0ApLd3ZLE44IZvRj2VSS8sqGSNdfut7TDZRjHUgxzGwy14mG&#10;G+OZ5QhAup5jXF5PT9O55la3U1PzNHND7xjPfG0t/du0rMJcvazyeDWaKT3z/cxhnIXX0u/LTO+N&#10;lRzjfKMWIt14O/5ox3COmms4u4yX+ko0tbF37m8PM7f8XMnvtNJM8a2ASLvNRfY4diCaSfbnYc+L&#10;VbqOMsJOtSLZ05oq7c+KltBCIGJFyq9TjiHSYER/VqiEH/2FyjD0o3SFzZlqjMe02BXHhR15ZOXO&#10;8LQcaYAiTI2xkJhEN4Zh+pW1tUiVxigqNhq5hQXKkmSEMQZqc5FIpjk0MikN2aSyOHGAdpV8xTd0&#10;dKGX3XDnJ9EhEFKQnSRA5I3kEA+kBrkhLcgduRGnUZ4chrqceDQXpqCjOB195QJEnC1Wzdlj+WrA&#10;9Vi9wFFTCc61lQvQCGT01OJSN8cPVWKylRJgaq/BhY5aJZ6fEyg6J0DEsUMXpUG+2NaE81S7iBYf&#10;AZ3z3c24IDrfyW4ygaw2Cdtah0stAlGtkh6tQLbuMQ6OVt1kbSK55zkO5m4qVeISARdoLWqpEvip&#10;wMVGuW4oxUUOuK7JwTkBofHSRAwXxKi1inrTg9GV4oeW+JOoizyOmnAXVIcdQ1XIUQGh/cg9vRMZ&#10;J7cixXMLErlX2NE1alXp0APLEbRrMfy3L4LP1gXw2vwWTggAeWx8HW7r5+OYAM6h5c9g3wdPYfd7&#10;P8WeRY9j36Kf4cD7T+KwAJHrsufgsfJ5nFjzAk6tFa17Ad4bXsSZTS/Bb8t8gaH5CNr+KkJ2vYnI&#10;vQsQu/9dxB406fB7iDu6FPFc7NFtLVIFiBI8N8Pv0Ea4bF+N47vXI/DkUSRGBiI1MRqpSbHIykxF&#10;aWkhysoKkZOVgvjYMMTHRyAnN0N1qXGhxYrKYjQ0VqNbILW/vxe9Pd1oampAeXmpmppfVVWB9vY2&#10;dHDwcxs3cZV3a2QEgwQhgXHOgCQM9Q6NqEVGL7HcSAPZNTCAivp6lNXUoLmzE30SZ2hiQi2AysVP&#10;xy7Ih4Bc948K0IxxiQtjFpm2ApmhiNeEH5YrApOyIsmRViY9c5MwRBGAeiUcPz7or9f9YhjDOmU0&#10;Trqec2ykzHUgpeueK5U5DX1Px/SNsFb10wz3dVg82JzeTJpzWNu9FXjNuEaSvY0yNP3ZfZMyP+N/&#10;L5oGRFYNGuUY7mqk03F8cI7hHDXXcHYxrOMLPbP0S2TlZ6255+fK82+XjmsV3+pvo92cyRzWSHf6&#10;bzODi5XMaVjdY7oYzllajvc27s9KgN1khBUCEcGIYELA0ZtLqi9QkQIZqTwpnlMaaBifX7QUYYUV&#10;Osc9VNY1qiMrdKbFcUq8H792mQ4hSt+fW4Ow0ud0fA5g5QyglPQ0lMsXO7srhthFIffUYdu6OdCU&#10;Yy64VECv5L9NNUYT8vvGzp9DXUMVEqL8EepzGIkBLkgPckWavwsyBYpyIryRH++PsrQwNOTFo6M0&#10;Db0VmeivyFIarMzGiMARu9E4A+1CWwU+7K4RIKpT8EPoIfxoILpIa5GCIqpOiZadi20NAkT1ErZB&#10;/GkxEnUbovVHDbJuEYBS1h8BoCaRNNLnm0TNAlzNAkQiPW7oQmOZEs8/FEC6xOUCmEcBuMmaPExW&#10;ZmGyQkCoLAmj3K+Mq1YnnUVbjBdaIz3QHO6G2jAXlAUdQuGZPcgTCMr22o70E5uR7LZBjQ+KJgTt&#10;Wwr/ne8Z3WBb3oHPprdwar1A0JpX1Bigw8ufFQB6UgHQjncfxfYFj2CnaPe7j2Hvop/iwOInceSD&#10;nwsMPQN3gaGTa16C9/qXcXrDy/DZ+LKCobObXxIYehkB215G0M7XEL73HUTvX4jYA6LLQLQQcYff&#10;R/yxZQJDq5HksR5ppzYjQfLre2Ajjmxbg2O7NuKMxxHEhAcgNTke+fk5olykpCUjKzsDpQJFhUU5&#10;CoY4fZ7H3LxM5Bdko6AwByUlBaiuqURzcyM6OuRd7e5EKwdN19eiuaUBXDyRU/Hrm5vkPewz4H7i&#10;gsCMASQTLAcT8sHQ1yPvagVyi4tR29ysFjklAPFIqyXBqH90VJ239/aio79P3Dj2h+P0DMhn+SEA&#10;8ZyAxHspq5CtbPFcfVjYxPsTfmgtomglojvrHFqrCDu0yGoo0pYiNkrmOs/cWJndtcx10Wwyx3OW&#10;rhGW53OEC+78L5DCDWGt7jOTrjSsXqhYxVN5dNQc8/wNyfyM/71oViBy9L8WcnxwVmHMmms4uxh2&#10;akN77XUl+bl6zfSc5vo3chbGSHf6b3OEFkfp+Pr+s2vuQEQxT3w5CSUUK1+93hDPP/zsSwUwBBcN&#10;RQQZDUYEGcajO7vJCD6MSxhi5W0eY8TuMm1dIkAxXY41YhoMoxsCHlkJTVw4j+r6OgQEB+G4+3FE&#10;x0RLwySNDLdAYMMwzK4yAbGJS/IVLXH7BY6kkemUBqtPGpyuni6UleYjIdwH0WeOICvMHQUCBNmB&#10;x5B25iDifPYh1u8gUsPdUZTsh9qcSLQWJqKjKAVdxanoKU7DQGkGRgSOxquyMSGwoabnN3O9IoGj&#10;zmp8rAYu1+Ojrjpc6hAwosVITXenVUcgRo4EmfNNlJ6WL+cMI0c9XX9cAGeCU/V53VCBc3VyrJXr&#10;mlJRMcari0SFcs4ZYgWYqBb4qRJxY1oBt7HyVIxXpAoIybE0ESPc4DYjGJ0Jp9ES5YGGUBfUBx1G&#10;XcBB1PgdQMnZvcgRCEoRAEo4tgbxR6nVanuN0L2LcWbruzgp8OO59lUFQB5r5sNt1Us4tvRZ7F/0&#10;BHa+8wi2vfkQtr7xILa8+SC2vfUwdi34CfYufAz7BZAOvf8Ejn7wBFyWPYXjK56Gx+pncHLdcwJD&#10;LwpYvYQzAkJnt8xHgLIMvYKQHa8idJcxfihij0DRPgOG4g4tlHy9hwSXJUg8vgJJ7msVECV7ctr9&#10;Bvge2gTPgzvhd+IY4sJpHYpFakoSCouL1CDo3IJcpGWmIVcAibvOc8FEriWUmZWKhMQYxMRGID4h&#10;Wq1gHRkZhqSkRFRUlCkoGh4aVNtu9PR1oKm1DrUC1xzb1tDSJpDUJe6jqoG++NFn6Jf3jRu4Zgto&#10;lVaWorO/31hxelJghVakgUFxGxBYl/SGhtE7TMuQMUlg5Bw/NFimjA8NXWYU9MiRopsudyw7LDOs&#10;Uwg3BB1ahnikNYgwpAFID6RmGdfuZjiiu647WM/wmrDEeDzX9SGl66K5yBzPmYywPJ8jXDgAkWUY&#10;J7qS8CpfJiDSmhqOeTTya2xmy3Oz/zcr/q3+vWnOXWZWP5gyv7hzlWMaVmHMmms4uxh2ekM7k2Zq&#10;oK1kNPJX9ruvRjM9J6tn7yy8DmuW4TcVUJzJ6rfPpKn35gKMPFqnrWW/h5F/beWhBYfAwsGZnM1C&#10;yGHlq7vDdIVN6fAEJ4YjCNHCRBgi2OgvWQ1PPDIs0zd//eoKX6fHwjLGLT1Y2VzkDv3lcD1+DKtW&#10;LsPePduREB+FutpqdHV2op+NTE+vgFIbmhqblNrauX5Mv/i3oSw/E7EBJxB5aj+yQ11RGu2JAjlm&#10;nj2EBO/diPLegajTu5Bw9oAAkxvKEvzQkBmJttx4tOXEoyM7Ft1yPliQhJFS7vOVgeHqbIzX5YGr&#10;P19o5iwvqgwXmkqVOB2eY3sm6ooFbCRMXQHO1eRjojJXwIWLKmYpjYiGy7IFuLjDPtdDEtghcEk8&#10;AtBYVQHGKvIxKv7GIo1y3/IsTJZlCPSkYawkGSMCcGrrEAGg4fwoDOVEoDc9EK2x3qgJcUGZ334U&#10;n96NolM7UHBiK3LduJv+WiQK/MQdWaUUe3glIg8sRfCuRfDZTAvQy3BZ/gKOLn0eRz54FgcXP409&#10;C3+KHQI92954AFteux+bbdoqMLTjbcLQIwJDjwosPW7A0OKnBIaeFBh6QkDqSXiu+Tm81j0D7w3P&#10;wWfjCwqI/La8jMBt8xG681WE734NYbvfROjut+T8bUTtfQcxBxYg/vAiJBx5X6BNgMh1BRLd1qg1&#10;iBIFjGKOr0eA6w6ccTuIEF8PJMeEITczBXm5WcgryENxaQkqa6oFZOoEhkqRlpGstujgCtK1dVxx&#10;ugpFxXlIF/e4+GhER0ciJSUZhYX5qsusVuK2tbWgr79b3ifOQmtEZVUFGhsbMToyig+l7AzI+1dc&#10;Uob09HQUlhSqdYcG2T0m733/qDEZoaPXGBfEjwGWC/qxPGjLKM/53uuPEpYDhtEWIR1eQZBIlRGR&#10;rntUeZGypa0+BB1HSKKb7jojENGiRH9CEuPoeotHVR9IWpS+h5a5rtGy8je7OZMRlucGWNg1NyCa&#10;632oKw1rBURaRrg55vkbEv+G/970lccQWTWAs8nxwVmFMWuu4exiWHsDPhdNb5St/e1heG4NANdS&#10;Mz2nud57tnyaf5szTX0WU9O00lzvQVDSMtyMe/D3shJmpavFipiAw9kqrMxZKbMS1hYd/bXKI8PS&#10;+mNe2ZruqtKWsEyb0MPwulLnNRsHPUaCYKQqfVuc4fMfon9Svn4FjC5+8glGRobUuJD9Ozdj48rF&#10;2Ld1PU67H0WY/2lkpiSgoaYKfV3dGOgbQH9fPwbl676mqhQBp92xY/W7OLppIdIEDuqSvFAZ44HC&#10;4KPI9tuHdN+dSBBQiHDdKNqCuBP7kOnvjpKos6hJDEFjSihaUkPRlhqE9vQQdGZFoCcvBgOF8Wo/&#10;s+HSFAGbVAGcNIGVTIGerMsaE3AZLRG/IoGpwgSM5ItyEzGSw6Ox/caQaLBAjkUCW1zVuiIbY5V5&#10;SgShsQquRi1pCQCNFCVK+BgM5RrgM5AVKvAThN7UQPQk+6Mj1heN3EzW/ygKvfcgy30r0lzWI+nI&#10;asQfWI6ofUsQKtATunMhwva8L1qM4J2L4LvpTZxY/RJclz2Lw0ueUmN/9rz7U+x+53Fse/MRbJh/&#10;H9a+eBfWv3QXNs6/B5teuU9Zhna8/RPsfPdR7F70mGEZWigwtOinOPr+k3BZSsvQE3Bf/YTA0JM4&#10;te7nAkPPwHfz8zi75UX4s4uMliGBobBdrwkEvY7wPW+qLjNaiDQQKQuRQFGcQFG8yzIBoTVI8tyA&#10;lJPy9xKoc9m0GIc2r0LgiWNIjwtHcW4Gigtz1T5imVkZKCwuQGNzPdo7mlFZXaqsQpFRoQqEeno7&#10;1NghWozSM1LUrvTsKhsY6ENvbzeamwSAxK2wqEjiVgvstAogNaOirBDJidEIC/JFdEQQCvKy0NnV&#10;gfHJCYyNT6oxPMYA6SHVTaw/DszQr8sO33kNQhp06Mfw2lrKsqHDUqMiZTkiKElYNi48Enq0zIDE&#10;cw1F+pxxtbQ7w+o6RNeDdNPnlPY3y+w/UzhHGWHtlpZZ4eI/gcip+Hf696Y5A5FVo+coq3hWcnxw&#10;VmHMmms4uxjW3oDPRbqB5rn5pXL012EcgWguv9/8m69GjulZ3decHyuZwxrpWj+HmWWdtlnm+1Dm&#10;+MbfxzifDkTMEy03RmXLyliDka6cCStc84RgxAqaA63ZjcYKnJUyK3wzDLHyJjzRj/EJNzotpmv2&#10;p3iu3VjpszEYVesLfYhBeV4D5yScNDQT50ZxbnwQ9ZWFCDzthn3SCK5d/Bbef/15rHn/TZw8sheZ&#10;CXEoyc9HcUEBmupqUSkNXdgZTxzeshxee1ejIOy4ANFplIa7oCDoELLP7Ea611akntyGpBPbEOu2&#10;BWGHNyFo/0Y5bkW85z6BJleUhJ5AebgozAMVcqyJ9kZToh86BJB6sriJa7hIQCkrEn050ei3SZ1n&#10;i1tmOHrTwtCdHIquhCCbgtGZGIrOpHB0p0apfct6uWdZAfdDS8VgEfdIE0gqFlgqSFRpdaYFoy3x&#10;LJrjT6Mp1gtN0SdQH34ctYHHUOl7EMUn9yDHVSDoyDokHliFmL3LELHrfQRtWwC/zW/hrMhv69vw&#10;2/aOQMlb8Fr3Ko4vew4HBID2LngMexY8ip0COVtefQDrXroH6168R8HQxlfuFwi6H5tfvVf87sXW&#10;1+/Hjrcews4FP8GehY8KQD2Og+wmEx15/wm4LHlS0n0KHiufENASGFr7FLzXCwxtel7u/yICtr2E&#10;wO0vI1iAiNahsJ2vKSgK2/2GANHbiBAYitonQHTwXcQfWYSEo7QQfaAsREkeBCKBPI91iHZdizOH&#10;NsB97yZ47N+G024HERl8FjmZySgvLUBZeSFKSvJQXl6kLEL19VVqIHVOXiZS0xORlZOutuUYHh3A&#10;yOgQGhvrUV1VhdbWZgVEg0N9GBoexNDoGHr6B9X+Y4kC5b6+HvA6dRRRkX4CR7lob29UcerqGtDU&#10;2oWOHgOE+kcM6w7fax6VVZRWG5ubev/l3edRvfeEFZs7gchsQdV+uoyocJKOFeTwnNKQw7qHR15r&#10;SNJu2hLkaA2in5bZ3bGuocz+M4VzlBF2ahtgaOo9L8sCiKamNV1zCeMoFX4GIDI0tS6nrNL6pmT+&#10;e5k1m79ZVxL2q4r3uQYWIjZibEj1H2GGF2/GPyjjTf1jziSjYbVfm19eK1gxy3xfPWXSnNZUzfB7&#10;TDLSpZzla+5pTZF+ZjM+O2rqfTVczKQrCWuWPZ49riPY6DCGjN/NZ8QBlVqOfwu7jC9T9eUpFSaP&#10;uvLWYMRKmbBDSxFnuNCPoMNuNFbahCVuAMtGQH/tMg3G02kwbV5TrMwJXmYxDI9Dtsagn+sJ9fei&#10;T77WOcC6qbMT1U0tqG9tQ6c0Vvy6Ly3Jhu/JI3j/zafx7GN3YMHLP8f6JQuwa/X7OLF7PYJcdiHg&#10;2C6ckgbz7NFdyFTrEPmhNMYdxeEHURi8G7lndyDde5NA0UakntqE5BMb1NYTQZxavuM9BO1disgj&#10;0gB77kSG9z5keYlO7VXK9d6PwjOHUObvguoQdzRGnERrzGl0xvmgK84XXfG+6Iz3Q3tCAJpj/NAQ&#10;eRq1YadQE3pKHesjvJVbc7Qv2uL8BI6CBJqC0ZUUiK7EAIGmALTHnkFj+ElUBbii1OcQik4dQKGA&#10;Wp6b/J5jW5FyQOBn30rESz6jdryPsC0LELDxTZxd/xp8BHi8174CL2r9q0on18+H+6oXcWjJ09i1&#10;4HFseeNhBT1rXrgbq567AyuemSe6HauevxPrX77XgKHXHlTdZDveuBe73roXe965H/vevR/7330A&#10;B6iFD+DQogdx9P1HcHzpo/BY8TOcFBDyXicQtP5ZnNnwHPw2voCALS8JnM1XIKS07RWEbBMg2v4a&#10;Ina+jsg9byHqwDuIFhCKOrgAEXIeKccYgaI4lw+QcHw5EtxXIlGgKNF9NSKPrcLp/etw8tB2nDi6&#10;B3u2rcfRg3uQkhiDmspi1Fbko6I4E8X5GcagaYHklo5WdHS3oLmVCy2WqTWJmppbBYgmcEEa3GGB&#10;H1qCuGlrY0utUpWAVAFnqhXloaK2Sj4M+uVdPSfv6Qjau7uV2rq70NzO/fha1GxHLj7K5Sw420sv&#10;wkg3ToXnte7Soj/D0aLE8qO7yFhedHlk2dAWJF1eOEOTMEQA0uOCKA1JGnwoM/CwHuBRQ5Q5rA6n&#10;GyzKfE5Z1yFfRUzX3p5Qxpgcuxz9Z6vbzfl1lm+rMFMk4KVk5ac0NU/X2kKk/3aOsgp7JWIa+u+s&#10;/9aO6Wq3r1vXDIgcGz9LzdioM545nauTfjlZyJzJfN+rASKrNO1iGHt888s5W6GZplkhSGt6/jWo&#10;zKQrCWvWld/H+N3Wz8taDM/KVle8rIgJJY4VM0GGViIOuuZicHqNIaN7wKjQzWZ+xuPXLd0onhOk&#10;dOXONHX6rOS1O2fbcGB0e3uHfHmzcZGv7j4OSB1GuxzbVCPUIQ1bK1paa1BVkYv42CAc3LcVC954&#10;EU8/eg8ev+dG/PzBWzD/p/fg1Z/ei+Vv/By+hzagJM4bzem+qI1xQYkAUXHQHhQH7kG+3y5knd6q&#10;rA9xx9cgxmWNgNAqhOxbCr/tnGn1HgJ3CxwdWoPoI+vUMfLAaoQLjITvXYEIOUYdWIW4w2uRfGwT&#10;0t22IvvETuQLRBWfOYLis0dR6n8M5YHHURXigVqBnIYoASJRXQQhyROVQW4qXPbJvUhz245kly2I&#10;P7IRcQfWImbvakTvlvvsWIqwbUsQuHEhzq55G74r34DPKgGfNfNxcuWL8Fz+PDyoFS/AU+Qucl3+&#10;HA5/8HPsWfi46ura8PI9WP/S3Vj7wp0CQbdj5bOiZ25T56uem4fVz8/D2hfvxMb592Lzaw9InIew&#10;8+2HBIIexAEBn4PvPYxD7/8Ehxc/gsMCQUeXPAqXDx6F27LH4bnyCXit+bnA2DM2EHoefptegP/m&#10;FxUQBW59WUGRGkStLEOvI3zXG4jc/SYiVJcZoWiBDYreRfShhYg9ugjxAkRJbiuQIjCU4rlOKfzI&#10;CrhuXgSPvRsR5X8SkUE+OOl+FMcO70Og32nkZyajsiQXNRUCR7WVqOUq1K1N6OrhpqsDatNVrk7N&#10;LrGCwkI0tbRgbGICI2OjqKqpQkxcJAKCzyIyNlJt2jo4NoyPP+cHxodqNXUCEGFoaGxcGhdae8bF&#10;fVgtAcFp8RQXISUA8cj1gbhSe2Nrh1qklGqWctTCSQxyznF7HIvHDw6WNZYPLQ1D+pplRlmCpIya&#10;rUPK4mSDIm0hotj4se7V5Z3X5jD00w2kUUcbdbWOr91nE+NdmRhP19tz02x1u1W+ZtP0NET/AYCI&#10;ccx/V2fS4XTYb0JfGYjMjaOhGV6MbwCIDBl5cGxktabfm7JKh5o5rekyINGchn45Zys0c9fsz8oR&#10;SqxkFe9qZZW+1pU/w+lARF3+EpUCQjAizJgrZlqMuOVHSmYOcgpLLs9KY0VNmKI/IYkgxPiMSxhi&#10;XGXuN6VHd55r4GoT0OqR+JMTF3D+vHwJj3MGGhdeHEarfE03dnShRhoy7lze1NmCjl42JK0CaQ1o&#10;7WhAY2M5kgSQDuxYjQXzn8Bjd9+A5x65HbtXvYGcEBd0ZfmjNckDVaH7UB6yD2VyLAneizxai05t&#10;lMZ2PVI9NyDJg9aiVQjat1htNurHRQi3CYSIuDBh4O731S7ugbsWI2DHIpzdukBNTffdJP601Gxb&#10;KA3/+4jYuRTRe1Yg/sAaJB/ZgFSXzUg/vhUZbtuQIUe6xe5fjbAdHyBIGni/TQI7G9+Fz/p34L32&#10;LZxa9Tq8tFZrvSbur+DEipdxYuXL8Fz1Ity5+rPAj8vSZ9TAZs4E2/TKvVjzwh0CPbdhxXO3Yblo&#10;xbO3CvTcjjU2rX1hHta/eAc2zr8bm6hX7jG6x167Tw2i3v7mQ9j1zoMCRA9g/8IHBIoeEhD6CY4I&#10;EB0TEDouIGRYhZ7C6bVPm6xCz8N/kx2ENAwZXWUcN/SGgiAFQrbzqH1vI2r/OwJF7yKGMHTkPcQd&#10;W6yAKN5lKeLVTLPVSD8hz+zYarhtWIDDGxcjzNsV5fnpKMxNx+lTHtizczNOuB1GVnqCshbV11Wi&#10;u6cTfQO9auBzU0sjuHHr2MS4WpU6Jy8XAUEB8AvwR3pmhtqQlTvVj46PgFtwcA0ibtPBVaq5RQdX&#10;qCb8cMXqti7uvzd02UrDRUYJQdo6pAcv6wHN2mJEaxFFyxFhiDM02f3MDwqWD5YbXfZYNhQE2Y5K&#10;NqBhI8YjrzUcmbvMKIZhw6frNbrpuOZGkdLheNSNJKX9zNLpfRU5pjmbrNIwyyrOXDQ1DdF/AtHX&#10;qv/QQKRl1dhOl1U6bOivrCH/eoGI8bXs6dtlPebJmabG/WqySl9L/26r5+XYhUYxrHpBpVBwfBCl&#10;oYjT4nlkJUzIYcVMt09/8Ws1uJrQw5loXHyR3Wb8uqWVSFuXGE9DFqGHlbh2NwMXr5k2GwLdGHAl&#10;8wvsFpXjsABRD7c36GO33SDaKX6FS8PTNz6OHvmib+3rEUBqRlNHqzRI0tCN9aKrvQY56dE45b4P&#10;R/auRYDHLuRFeqIh2QtNsS6oiziAmsiDqAo/gMqwAygXMCoO2Ilcny3IOCngcmI9kqXxjXNZgajD&#10;SxG+fzGC9gqw7FqAs9vfgs/WN+C96TV4bXpVjq/j9OY34Lv5TSWfTW/Ce+MbOL1B3Da8iTMb34Lf&#10;5nfgL+LxrEDTmQ1vicRP5LNO0lrzKk6tfgUnBXROEXrWvqF0UuDHc+V8uK94Ce7LXxT4eEn0osDP&#10;C3D94Fkceu9JAZZHsPX1BxQAcfDzmufnKfBZ9vObsezpW7CM5wJDFMFozfO3YcMLohdvx8aX5mHz&#10;/Dux7bV7sP31e7HjjfuUdr55P3a99RD2LnhYYOhhgaEHcdAGQ8oqtPQxuK34qcCYzSq09hn4sptM&#10;YIhA5C9AFChAFLTlZYRsnY+QbUZXGa1DtAwpEBKFiUI5fkiO0QJDSgcWIPbwIsSr8UOLEXd0MaIP&#10;LUbUwcWIOboUafK34QKN7vJcN737LA5sWIzM+DAMdAu4NNUhJCQAhw/uhq+3B1KTY1BeVohmgSBu&#10;1MotOrjTPLfl4L5ldOvoahdIalCWoZq6WrV/2cDgoADRBEbkHeMK1dyMmGBEQBrilHkbFHF1dUIO&#10;YYdrAGkQ4jlnc2kQIhjxmn4EKEIRrUbsMtNdZXz3WSZYVnjOjwxdZjQQ6XPHhk43aGZQMjdADKPr&#10;N/ppYNLuumG0X7ORZJeaIavuKy3dvXU19S7vdyWySsOs2eJY+U/Tf5AuM6s0flv0LXPjpBujK5Nj&#10;4+js5ZD01TYSzu7BeI5pXbmMRnh6+rP/RmfpfXUgssvqvnPRbM+GIMSCT+kuw9ml41v5zaSp955L&#10;GtOfv/na0V0XGgILYce8OjXd9LX6IhXRTQOOBie607LDLjRCkbYMsZKn+V9bjliRE5Y0MOnKnhW/&#10;/doYjM08cRFGbmtADXG9lkmuiC0Vr1Q+bDTUeCOJNzAmDYZcn/vkC0x8+Kk0OiNo72xDR0cz2lpr&#10;kZ+bhGA/d/i670bcmQOoiPVAU4KbQNER1EUdRLWAUXXkAdTKeVXEfpQG70L+ma3IOb0JWV4bpPFd&#10;I2C0EvGuyxB9+H1EHHhX4OhdhO5dgODdC+C/XSBoi4DRhlfguVqgZeXzasbWsQ+eVtPP1RT0JT+H&#10;69JnBGKeFbB5Hh4rX1BWHXW0nXuuekFdE3w8VrysIMhTjseXvSBpPC0w8gT2LXgcu95+BNveeAhb&#10;XrlPYMaAH2UBeuZWJdX1JW5Gd9htWKmvXxDJcbUcNxGAXr0b21+j7sEOAaFdAkB73n4Ae995UI4P&#10;quO+dx6W+xpdY0cW/0RZhFyXPSa/8WeS3ydxSkCIY4V8bFahs5toGRIY2vQ8gje/hNDNBgyFCgyp&#10;wdM7jS6yCAEggpAWu8oiD7yj1h7i7DIe1YBqWocEimLlucccFhgSxR5dhmSBoWSPDQjevxw7Fz2H&#10;pfN/hiM71yErNR4NdVWoqi5HeFgg9u7aqrrQuFRDQWE2ampr0CXv6CDBpa9PdZk1NjeobTxGxoYx&#10;Pjmu9jnr7OoSgGpHW3sn+gWMxs5zbzFuPEwwakNtQwMaW1sVHPUMDAjscFyQhJmkdcYOQPpISNLd&#10;aBqezN1bCmbknR+xlRNdHnRZYRmZAkMsn1JOzNJ1GMuOBh4NRc7CaDcetRuPRjjGMTf606VBSEOT&#10;8TFq3GOu0nkz589RcwmjZQ5rpbmE+Y8CRFpWaTnqSsJeC30jQHS5QbyGQMQ/uPnasRF2TN/xd1JT&#10;wzhLyzquczG8s99ivt+VyFl6ZhD65oDoyjX1GZp/m6M7X37l/tFnl61BBJ1JArWyFBkwxDWBLlfC&#10;yt/oYjsnYS58bGziSjdCCivuPmkACEU0/3O8EY+07tCiRGDiWkV0IzSxgh8UoOFsNvpf7i6QhmWA&#10;jdPkhNqCY/QCv5LlnCv/TkxgUvIzeV7AaFLyNiGV/+TH0rB8KvkUyfUQdx4f6ENrWwPSMuLh4+0C&#10;b7c9SApyRV3qGbSmeKE5wRVNcUfQEHMI9dHUQdRG7kdV+F5UhO4SMNqBQn8BI5/1yPBag4xTq5Hq&#10;uVIa42VIcF2KGGmoIw8sEjB6F8G73oH/tjdxeuPrOLHmZbgJ9LDr6vDiJ9WUdC5auPOth7DjzQeV&#10;eK6vt1PsmhLtYPfUGz/Brtd/gu2vPIit8+/HlpdFctw8/z4BGY7/uUuN8WFXmJXot07CUDyn1r98&#10;Nza+wkHSkoYcCUM7X79H7iUgJNr95n3YKzC0f8FDOLjwJzj4LvUwDsn5kfceEyATLfmJ/KZHcHy5&#10;MVbo5GqBIVqFBIbOCgT5CQQFbHkRgVtfQvCWlxG29RVEUNteQ/iO1xAhIBS1+y1ECfxEiBQMyTF8&#10;vzF4OvqQCYYOL0KiPF8eVdeZbaVqtRaR6yokua5GigcHwm/H6V1Lsf6d57Fy4as4cfyQmnY/OCDv&#10;nACx2vH+lDtOe3siPz8L3T1d6OsfxqjAxqQ04Owy091oza3c5b5TAdHg0Ah65R1uae1QO9xX1FXK&#10;u9wigDIo7yEtmZxgwPFALahpqEdDS7PAjmE5GpF3l8CjLUG0ANEaRBii1YgApBsFDS7aUkr4MYtl&#10;gWVPW414ZNlT5dDWeJkhRpdtXqt0RRp8dHnX/rMB0UwWoul1oz631zdzku6asulyz4aDpoYxxbeQ&#10;/q1Xoulp2O5nEdaQBiGt304gskrjt0XfmvoSXY2m/tG+Hlndd+aG3Cr8TJpLXHOYqwGlK4U+K7ic&#10;Tdb3di7ew6hM7BXI1N9pyDyLbKZwjmI4XUDNcRzT0190DEf/ix9/okR/HceQUSGMnbOb4XlNd3NY&#10;nUfzPc33GZk4p6w2XX3sIuhR4t5kHIvBr2rucs9zHo3dw/nlbHxl6y9oiueG26QAkM6L8WwJa7QU&#10;9UtDN3LOgKcW+ZLPzc1GYlw0wgN84e/J7TtcUZXqi4ZMbzQkuaEh1kV0FI3x1DE0xB1FfQwtR4dQ&#10;E7EflaG7URq4HYVnN6PAdxMKfbeiwGcrsk5tEDhao1ZPjjm8BBH730XInrcQJI2+/7ZX1bYUp9c8&#10;hxMrn4HbyqfVis2HF/8U+xc+gj0LHlaDlAlC7Oba/Cohhev7GGN3eNzw8l0OEqARGNLiNcFoHWHn&#10;pbvVTDHOClsn5wShDQwn4EP40XF4voVT5uW+u996AHveul9p7zu2GWMLBYbUgOlHcGTJozj6gUgA&#10;6OjSRw3LkMjdNnD6FC1DnEpvAyH/zZxF9iKC1PpC8xG64xVE7nwN0TtfRxS1W2BoL8cICQyJCEIE&#10;IoKRXoCRihUwoujGbjPCUBzByGUx4l2XIOH4UiS6LUfs0cWIdVmK9DM7kR5wCAFHN2DT+y9i2+p3&#10;ERcZiMaGWnT2dIt6UVJehqTkWKQmR6GwIAu1dbVo6+gUYB5S6wZNyrs0LO9Vdx+tP8ZMsdZObjXT&#10;I+AjIKPWJGpCTU0VqkUtLU1q37OxcYGb0WEBp040NdephR557JL79glQdQt40TLE95Zlh+N6aPGh&#10;1VTBjoAT9zPjitW0gqp3fcIYB6StRmw4dFw9Lojv/Tmpf/T7f0HVLVPrJaPcGvF0nAv8gOHHi5wz&#10;bTMQUebGysrNHNYsumuZ64K5amr8mdM3ZK/nDDEd67gGUE1PwzGco/9XlWP65ntYPU/tZ5b52Zvj&#10;OPrz3Nl99Lm+dqa5hruW+ncBRFaNHKXdzX6ODe/VSKflqKnhrhQ++Fucp22tqS+VM1nfb24y0pj7&#10;8zLnz8rfUQynKwmrOBqI6E9YmSldA6CMsUZ8eQ0oMcYcaCC68JERlulYSd9Ha4xrCgnwEIIcRXd2&#10;NbDLwZDRALCRcDZzhrIXZOPa+JKWsOfGpIHrVOvOZKUlITE8CNFnPZHk74rCaHfUpZ1AS/oJNbi6&#10;NdFdju5oEUBqTjyOJgGjRgGjhtgjqI8+jNrIA6im1ShE4MhvB4rObEfBmW3IJRh5bxQwWq0a6ujD&#10;76nutNC9byNk5xsCB6/i7KaXBRxexIk17Cp7CseW/hRHFnPdnkcFjn4iMPIQdgmccMzOdqV7se31&#10;+9RaP1tfu/eytgg0bXn1fpt4fh82E3jm26BHQGqjgBQhiIBF0Nr2xoNqULRKS7T9zQew652Hsffd&#10;R3CA3WDvCfi8L9Aj8EPgcVn6OFyX/RTHlz8B95VPwmOVyLawItcTOsEustVPwWvt06ZusmcvA1Ew&#10;V53e8Soi9hjwEyuAGC+Kk+cRu+9txOx/G9EiTq3nTDI1m4zQI7q8TcdhQ3EijiFil1migFDicc4y&#10;W4pk9+VI9lgpULQMMcc+QITrOqT4H0ZGyHGc2LMaW5e9Bbf925CWEIW6mnI0NgmgdLWjq7tN7WfG&#10;xRqLSopQXVujZpW1Cxh1dfeih+OABNJ7B2nFGVLq7ON0+nZ5j7rQN9iL7t4uZUWqqqlAaUWJOja1&#10;1KG1vQkNTbWoqC4V9yLlTqjq6OlR6Q2MjirgJyTRQkQrqH2cnc3qI+8ux8uxjuD7rGFIvdPyzvPd&#10;dwQilk3dgOn6Sce1KiuUBiGdvo6n4+pw+lyH1fe0Ev20rOqB2TRT2pQ5fUNG3WIX03GSxm8hEF2p&#10;9N9E/12uRuY0flt0RUDk2EAZDc/0hzybzA3y3MR7GWBklR+zG19Gs99XkTlda3/r3+dc9vTmpun3&#10;sH4+X0XGc3Um63wZsgrvKGfhze66EtFhDLCxW3x0OCOuUYhZIRoVrFExTv09fFaMZ8heCHVFZ+Th&#10;wkeGBYr31pYjApIW3SYvGuIUZkKRtgjpsRhsEHTlzAJ1OV/SqOgGY3RCvsYnxkXD6B+QL/fGalQW&#10;5yA1MgBnju5EyPFtKIh0Qb0NiJoFiFqSPNGWcgLtorZkOVfyEBGUBJISXNEYe1TBUU3oAVQE7UFJ&#10;wE4U+m1D3pnNyD69ARmn1iLFY5U02ssQL4149MGFiBQQ4GKDHETsv+UlNdiYg49pYXFb/jO4fPA4&#10;jgqQHFr4MA4seFBpv4jjeHa9xQHN96njTgGZHW8I0Ago7RBtIyRxgUSBn21cNZpbaAj4bHvTgB5a&#10;nwg+e7i3GBdPXCAQtOAhAbCHFYgdFiA7uuQxGwQ9piBIgRC32ZC8eawyFlTkrLGTkt9TCoCeVgDE&#10;36Bmj9mm0QdtfQkhnEa/3RgjFLHrdUTteRPRAkDxosT97yBRgCfh4ALECfTQ+hN98B1EH5LjYbmm&#10;BUhkQBEtRQuRyL3LRPG2AdWJah+zD2xQtAxJ7ivkfBmijixGwIGliPXZj4I4X8T5ucBl+wrsW78E&#10;Z47vQ3psEPLS4lAtkEI47hseRGNbq9pzrKKqQuCmFb0CQv39QwqIuvv70TPIafKD6OztQUdvN7oE&#10;ijp7OtUYox457xvoETDiAOx6gaoKgZ9y1DVUKzDifmcNzdWoqa9EdR2n+VehQcK1drVJmgMC9mMY&#10;1mPiBPK5d9mENNhKF6Ss2MoM32vCjBlozNcMw4+VixzzJ+VQlwdzmaB0WB1fAxWvzfUcw1Dma50W&#10;pcPby73xcecYz3Cz1zFz09S8OJO+lyHHezCNqfm4LCdA9HXIfF8r/69D/Ns4iu7mfDj667+rMzmG&#10;t9JseZiL5gxERmM0XeYHPleZX+LZxTi8z9zyNJPflWrme1273+Fc05+vddpXLyPduT8vc/6s/B1l&#10;Du8Yj+fmSoRuZhhyBCJD0ytTc2Ezy1xAdBjH3093psHKmgXPMT7vRXcdRt/TXFgp832U2wXDneOJ&#10;xtkYjI8JDPWgvb0BddVFyEqNxvH9W7Bk/hPYsvA5JPnsQku2D7pyzwgQeaIp0QOtKSfRlnoK7ale&#10;6FA6eVkEpBZakBKOoyXOFU0xR1ETwVlpAkZBAkb+25B/djNyfDYgy3st0k+sQiobbg4IZmMvYMCt&#10;KYK3z4f/phfUmBvvNU/j1Kqn4CkQcnzp42odH5fFj+KoiJabQ4seUWN5Doj2v/sw9gnQGIOdH1Dd&#10;Xbto7REIUpLr3QJSu9+VMIQrxidoLX5M4IciBOlusMeUJei4ABktQW7cXmPlk/CUvJwgAIlUd9i6&#10;Z3B6nQCQHixtW1iRU+e5oGLoDmOAdIT8LgVAopjdoj1vKcuQsg7tfUuA6G0kCfwkHibsGNBDC1Hk&#10;gbcRJWAUI35xh2gd4rghA4aSXRYjmVYhAaEk1w+QrCxDyy6LQJTkvlxZiAL3L0ao6wYknj2EKO+D&#10;cNu1BnvXLoL3wS1IDj6F9MizyEiMQFlZEToH+zE4MYYOAZSa2ipUVlehRQBpcGhY7VQ/JKDSryw5&#10;AtPD7O4iJPWhX2Cmf7BPAZEBRVwwtFcgqV1Zh1raGtHW0YzWtiYFR9W15QJDlahvqkZjcy2axb+j&#10;V4BK0jAsUMag6vFzUibPf6zeW0L92HnjXTeXEZYJ/Z7TXZcHuumywzDm8kI/Xd7M8cx+uvtMlz1z&#10;etqNcXUe6GYuy87jTa1nZpeR9mzS9zLkeA+jrrKK9x8NiPi30O+E4/3Mfo7hzdJ/V0dZhf06NSsQ&#10;6cbLuaY2MNdefLh80EZ+9As3t7x9nWKDbZ8yTlnnX2vq75ibnBQokfU9rkZMz35P6986VVcT1iyz&#10;n2GFmQpDjvF0eMPfqPhYWFjZ6m4rvszmQmeWs+elK19WykyDR3PhMFfavB/DUExT/711OH1/pscj&#10;d5pmd97QKK1Fxu8ZHh+SBqsZFZV5CA8+jYM71mDn6gXw2LkUaf4H0JThi+4cfzW4ui1ZACjtNDrS&#10;KW+0p3mhM80bXXKt1Z3Ba3Gn9UjAiBajupjDqIk6gMrwPSgL2YmigK3IO7MROafXI/vUWmQJGGW4&#10;LUfy0feVdYTjZ7j+DtfioYXl7MbnldXllMDRiVW0HD0FjxVPKkAhqBBaXJcJLC2lNYeDmh8XYKJV&#10;6THV1XXkPUOH5dwAHkMc+3PMZvkxwIfHx9UUeUrNEGMXmNz35Npn1Fggb8nHaQEfWoDOaiuQmjb/&#10;AoIlr5wyHyYQFL7zDWNV6V1vIFoAKFYUv/cdJOxboJR44F0kHVwoetewDokIRElH3kWCKO4QV6J+&#10;WwERRWsRYSiBM8pEiSICUcpxASGBoSRXgaHLQLRUdZtxDBHF1asjD76HyGMrkRZwGFVZUUiP8sfB&#10;bauwfdVCnD68DQkBnkiLDkB6cjTKyksETprR3tkqakFNXbXaALaqugZdPX0Y5TsuMqbLG2PaOHuM&#10;EEP1D2vrEdcP6kJbNxcnpToEeDrVmKOewV60drWipr7qsgWJK2LXynVbR6uAVL9Kh2PoKEKYLjv6&#10;veb7b37P9TXLoC4XupyY/SjGYXmh9UiXXYrp8FqXT12P6jJk9tduOi7T1PG0zGGnyih/c9fU+zqT&#10;zqMhe9tkaIZ0/gMCkfl6pvsx7G+zpgGRbnxmk35x2KCaX8qvR7zP1Hxa5ZVu+oWcKayjn6P/XGR0&#10;t0yFIP0imM+NF8N4OazuO7PsL9dcZc7P3MR49nta/VZD9DM0e1i7GM78N6GbBh9eOwKRjqOl09H+&#10;Fz82njkrRT2Wh5WuUUlKoRNNnKeYNtOSv9OHUhl/9JnSeTlXss12dCyoTIeVubny55HXutLXz5l+&#10;OizP6UY/psHxRsPjFzAw9jFGzxuz3sbPT6Cjh6sQZyLQ7wROuuxBmPcR5EScQmWSL+pSfdCY6o0W&#10;UUfqaXSmCyBlnhXwOYsugaWuTB+5FmX4oCeTfr7o4XnaKYEiWotc1EDshvgjaIg7JHB0AFWRew0w&#10;8t+KfN8NyPVag+yTq5DpuVI18Bw0HLmP3WhvIligInA7u9Lmw3fjSzi9/gV4rXtOZADSqTVPqTE7&#10;XPDQXYDGXcDGffkTCpgITp4c4yPnHiuegrscXSWc64rHlezQ8wROrH1KbayqNldd//Rlnd7wDE5v&#10;fA4+m56H7+YXcFbkx01Xt7xkdIWJQra9jDABocgdr6qB0YSgKMl79G5agN5WY4MS9gvsCAClHH4P&#10;qaK0I++btAipR+gnkCQwlEgdXYiEYxwo/S5i5DpW/C4D0WEBqaOSjjyrNAGglOMCQpQFECVQAkwE&#10;qOgDCxHltgkFSSEozU1VG/4e3rkBbrvXIzHADTmxfshICEN5SR6q6ypQXsUxRGWob6wVUKkVYKlG&#10;VXUdWtq7jVWiJ4zd4o0d4bmOkNFdS/GcFp6egSFwRWou1MixQtxeRll/BofQPzSIgaF+DAz2qcUg&#10;Oa2/pKxYbTRbVVOJzp4uDI1zR/wRNVuN4jg6DTu6q3honOXN6DqmeK7ff777uqxQPGeZ0JBDN+bX&#10;XF50OTJLly+K5xTdmZ6WVVizdDxDU+uU2WWkO5uMPOijvZ4zNEM6Coim1j+z6UrCmmW+r5W/o2YL&#10;zzrVkP1vYQ5vdneMq2UOYxXWnAdz2lpW8SnWu1pW/nORABEzYJe5AXKU85fHMQ2+pHZN9Z/+Y2eT&#10;VV6cSefLmbuVH6WtD0Z+zfd2pumFUMscf6rMz2Eumvk+1nLM5+wy4M6Q2X22vJvDOpM9vNndntep&#10;/trdPsNM/814/eGnAjVyHDvHxoFjHibk/Jy8yDZ4kYI6LiDEAsFzDUP66/Tix5/LOb9SpRK2FWpd&#10;AHWBcCx4+sg0dSWv42g/czyzO48XLhHEvsT4pU/RLV/2dS0NKCzJQUpaJFLSo1BUnIaa8gxU5USg&#10;POEkamLd0ErrEIEojeBzFj1ZfiI5Zp5Brxx75bov21+d92ScEZ0WeaHT1JXWzDWN4o+r2WqcmVYe&#10;sgvFAVtRcHYD8n3WI89rHbI9VyFNGveko4ul4X8PsdKIc4xRKMFo23ycFQDx3fSCgpTTtNaoLqtn&#10;4M3uK5GXrTuLU92ni91dtoHPHPsjMHVqrcRZK+AjaflufF4Bz1lapURn5JwQZICQAUGBXCto6ysC&#10;QNxb7FVEbn8NUTteR/TONxC9y+gOi9stEKS6wmj5WYCUQwI8hwV85DelEmREacfeR4bLYmS6LkG6&#10;y/tIPfYeUpQWIdmmJG7FwUHTtq4ywpCyCkkcQpCSmwFEaR4rkOa5Qi11wMHV7EJLERhKFXcqw3MZ&#10;4iR+4N53EXZ8I9JCPJARdQZBXsfg634QybHBKCvMREVZPmoFglrbmtHZ2YXGpmaUV1SgtLRUjlQJ&#10;SstKBJLq0T8woLrQxglBo+fUSukcP8cuLopdXCMEcIGn3kFjYUZ2rXX196Cjr0uue9BLS9AQF2zk&#10;dPsegS3DIqXAqKQAFdVl4taIvoFuDI0MYGBYQGqYg6+51tGIxB8RN4EkgTN+dKj7Mg8sbw7vvm6Y&#10;zO681h8VqmzYPih5rsWwug7guS5H5jLmGFanw2uzzOnY6xlH2dsFu8RdQ4sJXqzlLA3mdyYxnlV6&#10;zqWn3Vv78ZnY01d5oJtpaQArGb+PR0OO6UyXBj4tutn/JnMR/5YzabY4Vv7UXMLMJMYTILI/VMoK&#10;Fhzl+Id3lFUcyvCf24ugX2ZD1uldiWbOn4aC6QVL54F+2n82meN/VVmlP7Mcf9tsuvJ7XEneZgur&#10;/R3DGIBKNyOf+pqF0BjcPCEV7AWbn/H31YWBafFvdemTz5XMf1e++Lqy1uHox3h002loMbyOp910&#10;fO2v/S67y7X6DZRUGBflHhOizuER1EvjV11fhtz8FOQWpKOuuRq1NcUoSAtFUbQnamPd0S5ARBjq&#10;Sve9DD8GABnn/TkBSr1Z/gqYerMISrQceUs8L7SnnEJr0gm0JLijKc5VDbyuDueWIDtRGrQNxf6b&#10;Uei7EXnsQvNYifTjy5Dq8gGSCUYCFDH73zHW5Nn9BoJ3CRzteBUBW19WVhqKXWtaZwWYzjiIsOOz&#10;4TklntNNgw/lxzQkPS1eKz8etxp+BDLOEOO6QeECRAYMvYEYAaFYgbZ4gZ+EfQIue41usaQD7yoY&#10;ohUo/aiAzzHCz2IFQBmuAkPHlyilEYQEfhQIuci5TckCTolH3jOsQrYxQ7QKpboJMKpuMkO0Dikg&#10;EhGQzG7pniuR6r5c3D9AnEBYxJHFCD+6HDEntiHh7BGEeh1Wu98HnvFEdkYiqqtLUVFZjKrqCnR2&#10;CYTI+zEwOKC6seoba1Ap/kUleSgoyhNoKZHrSgVNnV096Okn2HDmGZeJmLwMGWzU+A5ydiTHHBGK&#10;OBibXWq0HNFq1NHTjbauTmUV6u7tVusdsQstvzBH3a+6plzcmtEj0MTuOZY1A7RGBajGFXixIb3w&#10;4WdSfoxB1Pr912WE+aHoZi5nPNflhtfaTZcjnju66zR1GB3OHHa2dKzFcPZ2wS4+R4k3KwxRRhrT&#10;QWE28T5W6TnX7EA08z30s3HU1DBX+lum/l3mIv33dKbZ4lj5U3MJM5MYz2FhRnsDNJumv0R2WYWn&#10;DP+pfwCzpubFLOv0rkQz548F1oAe3s8qP/RzlNmfMv+Wr0uO95wux982m6anafVbzZp7XqyfpXab&#10;OQ366b8L47DCvSiVs7EeEGGIgHTpE1bK9jFFrISZLi1CGoZ4bVUA9P15ZGHQFbpjGB7p53ht5aYb&#10;AXaRXaJVit2MkvdR8R+YPI9O+WJvbKxGWVkeyqUx5A7mVeVFKEyNQnn8WTQkeF22EHVnnJkCQP25&#10;gRjIC7osXvdl091P/A0w6kr3kbgcg0Rr0Um0JHoaM9LUOkYHURO5D5Vc4DFgGwoEinJPrTGgyHUZ&#10;UgQiEg+/p8YWcep5pIAR1+bhFhZBO165vPeXWQQlS7gxwU+AgE3gdolvIfpR/ltFvJb7BO98DaHc&#10;RkOkLEE7DdEaFL+HlqB3kXxwkQDQ+0gV6e6wdAE6Q0uQIYCXKbCiQYhgRBhK45FWIlebjsv1cYEf&#10;WoOOLUaSgAxFy1CaABG7FdWsMhHHD3FgugYinlMEocyTq5F5YpW401LEVauNJQ/8dr2NaPcNKE/w&#10;QUHsGYSfPoZQXzfkpsejub4SNTVlyMnLEhjJQ0sbN3IdMWYjDvaoQdGcOm+oDtW1VQqMSstLUd/S&#10;gPZejhPqUsDD9bS46CLhiFZS453kwGautzWqLEYdPb0qHMGovbtLgVGPGqDNffp61Erqza2NqOGq&#10;2gJF9U1yj24JI+BFK5HqMhuV8jd2XkHR6AShxygHuiyYy5MuCzynm9lPlxvtxmuzm9md4a3KpTms&#10;VTqzi+Hs7YJd4q5AyEhzehwthtVgMLMs7zEt7ZllBUT2Z8JnxGdNMNb35X2swlpJh+FzvlJZpTe7&#10;9N/VUbOFtfKn5hJmJjHeVQOR1vQ/9FRZx7H/kaipebDS9DSuVDPnaSoQWckMBFqOYRx/19chx3tq&#10;Tc0Tw81V09OaTbPlxSyrsNrNKg2zu/kZ040vrK5k+QLr32z4Ta04HeOZK2266UKgz81xtbQb70lT&#10;P+PrNB3DMYw5HN1pIbpkWxdpVCqOIQGi/uFBtLc1oqK0AIUFOSguLkReVjpy4yNRnRyC5pSzaE4k&#10;zHihS4Col0BkA6HB/GAMFYRcFq8H8wWM8gWMBIp6sgWIMnzQKTDVwXFIanD2SbWukVrLKOEYGmIP&#10;q9WvFRiF7EKJ/1YUnN6AnJNrkOkuDT0HDKsuNC5IuFBBUbhtqj4HX3O6PgdgOwKRGXo0GGnNBERB&#10;TE9ECKI1KnTPG8bCiPveQRytQAI/anA0LUHKGiQwtH8Rkg8sQvoRgZ1jS5HpQn2ADFqFNBTJeYZA&#10;jQYiWokIRerajbCz2EFLBJAEgASM1Iwym4WIYJTsskSOHyCN8OO+XB21MuQ6W2AoR8CSR/qnCAyl&#10;ugssyfOMO7oUUYeXIdplHUKOrkPA0U2IPH0EecmRaKotR3d3q4BQAyqqygWQy1BXXyMg1ILB4X61&#10;+313b6cacM3ZY109ct7RijoCdVUJyiV+I2eL9bBLjJYfWoH6wcUXB0amjjHqt3V7dQ9wdXbDusSF&#10;SftHOPaIkMSp/LQYCWDJvVraBMZamtRWIK1dTL9fxaelyIAiPYbIuAfBix8suk5xLHfm88vlw1a+&#10;HcsTr7Ws3B3DmN0dw84shpvaXhlyFp9ps45g/qfKHN/Kf7oY1uoezqWByPFZGGJd9VWA6N9Guo61&#10;klV4yiosZRX2SsQ0pgCRfkGmA4NzmV8EZ5oex/5HMsucl6maGv9qNFN+WIjnCkRmN6vf8HXLfP9v&#10;QlZ50LIK76grCavF8PoF1ZUpr3VaOj19bv7b6HhW0mnwSOn76WuG4f003Die6zTM4enHBsE+yNQ+&#10;68ZYyFG+qrnyLxuOc+I2Noo+ziYqL0BORjLSU5OQm5mMqtwktBXGoj3L/zIQcUB1n80ypGFouDDU&#10;QQJGBQJFef7ozTkrcc6gM/0MOtJoKeLg7FO2tYy4tpGrgqJGNejaWNyxKmwPygO3o+TMZuTbxhVx&#10;Flra8WUCBx+orSr0mjzc4DSSXWkEFxscBZuBhm7ip8XrKcAzg0K5QvS+t40NVLkgoiieMKRBSJSk&#10;YGghUg6+h7TDAjgCRBlHDRCaJlqIBGiy3D5AtvtSu+TaEYjS5Tpd3DmeKpVjhkSEoXSBGkqDUIbH&#10;CiVep7KbTI6ctUcYonjOwerpJ9h9JvKQOBIv8chi+Y1vwXfr2wjcvxIxXvuRFuGL4pwUdArQjIzR&#10;AjOgtuGorKtCTX2dsswYawSNC4hwsHSviDvYC7gIJHEdoab2ZmUpqmtqQH0z4aUNrZ20/PRJON2l&#10;ZkzXVyuuyzvIffm4AKPa00+NDzJmrvEeXb1csZ0Wp25lPSIQ1TTVo6WjXdIalHDGRrDG4G2ju47W&#10;WsIQx/JxgDXff5YJq7JiLk9002XWXCYpXa4pxtNpmd2vjaa2C3aZ7zU1zFSoofhbLojfdCvQ9LBm&#10;MYw5L7Pryi1ERp7oZ8h8f2diOPvf4puS/js76quGvRIxjWkWIvMfdDo4TJc5vDNNjzP1j2qlqXma&#10;233Mmn5P535mIDIX0qn5sMucz69bVvf/t9aV5O1qfwvD6xkNxmA/W+XI7gA512H4IusZY/TXFa4j&#10;SJnT1i8/3XUa+sh4WgxjPtfp8OjoxyPva4chm7gStoDRqMT56Itf4NKHl9DTIQ1NWQ5Sk6IRGuqH&#10;zLQ4tFRloKUgDA3JpxQQcco9B1NPsw4JBCnZzoeLqGAFRQxHixLjEaa6qAxfNV2/I5ULPbqhJdlV&#10;0rdBUewhNEQfRF3EPlSH7Ea5/zYU+Rhji3JPrDbgSBp0Nv6J3KriiLGVBeEoSuBFjTMSkGGXmpbe&#10;FFXtCWbz04BkDmd2pxiW1qiYQ1wocSoQJdqkYOjAIqQKEKULECkYMgERrURZrgI9AnNZlNvSy0CU&#10;47FMieeZ4pbhLvIwlOUpbuKXTquPgJAaOyRKk/gEIS3CkAIeOVfWIbmmVSjXa6060o/KOrES2QJH&#10;2TyX+9EyFbvvHXivfg7HV76IgEPrkBV9BjUlOWhurAUXWBwYGRJgIaQMq21kmto60NrB7WT0pqtc&#10;CJTnQxgUgOI5IYXgwh3vtbjzfV1TM6oEqqrrawWYuAhjM9rkHtyrr6WzTyRHSbutux/dA8PKgsQx&#10;R7yHMf1+ABx03dTWLGnVqxWuuUCknlE2LFBFGOIWIIQjWpqMld2ZhnnW5/RGS5cZVW4dyqMWr7Uc&#10;3XUcXXa/mpy1K0Z9YPafDg4EDwOGDE0FkdnFdB3zM7OsgMjux+dldZ8r1VcHi6uR+e9spbmENYe5&#10;GjENCyDiS2AX3WaSY/ipMl4mRwCx+oNOl2NaVyL9Ys9VswGR428159OZ7Pmxx79yTf37XHsZ97H+&#10;OxvPxC5OeedRx3NMS8ucf/2yGfewp6XD6ufN+6k46t7ipiDHEDcF5pFjI4yZNVLZcmq9wJKqIC6y&#10;UtXT3Q0Q4TnT0+mbX3ormfOi3XQcLfrrcUnajfcw8m+/h5ZK5zxn5HBc0yf46NMv8KG8/wM9nSjJ&#10;TUdUyBmE+J1Abko4WkoT0ZAVgNqkk2hJ9UE7YSbbD725AapLbKBQoIjgU2hooDAEAwJDg8UCRyIF&#10;RgJIBKcBgaj+7IDLA7E5O607g7PWvNTq163JHmhNOq7GFjXHH0MTu9G4FUjoHpQHbEfxmc0oJBix&#10;oee6RYQi1Z20BMkcT3P0PdWlFi/QEks4ouWIgETtNxTOvcEcgIjiNYFJQ5OGI54zPtOiJSpOryG0&#10;712lpH02GKIO2SxECoaWGV1mAkKEoOzjy5FDuS1HtkALAYhQpLvKCEl0z3IXPw8Jc4ISsPFcIW4C&#10;PuKXThASGUA01TpE4NFHs3VId5lpK1H2yZXIpWiV4pgkeSZ+655Vm9IeWvYCAl23oiwrDv2djRge&#10;6UPvcD/6BYpGOVmAlpyhcfT0Cpj0cH0hWoQ60dnXp+BjRABGrU80zqnwhBh2ew0KtHAdIa5LxG4x&#10;rj3Ujsa2JtQ3Gxu9NrS2o6apBdWNzaiX85Yurnzdj/aeHmVdqmloRG1jk4BSN7i1x+DYiBqjROtT&#10;Q0uLAiXO8GQdzobTmO1JCxbBiOsi0RLFbW8MKGI51B8ojh8LGox0WbOSDqPDsUzpskY51jFa5jJp&#10;DucoI/zUtkADgRHGqLcMN0dZgYRz6bRm1vQ8mjVTl5nxfIy80Eo09ffYZViRLPJ7Obykx3s4Ff1t&#10;st37Wsj8d7fSXMI6C2N2n0kMexmI9AM2v0hfTUyLfzj7y2YlMyg5l1X6M8m495XJKh3qatJy9rv5&#10;jK3uYUj/DcyyCjdXseG20tRwc/99nM1lzPyae96M38GX0lhr6OLHxv30S8gwRr40UEh4Ao7tRWZF&#10;ocPyhTVXkizIKn3JD/1Z6bIi1l+oOm0edXyKcXjNMLqC5rXOr9nduM/UQdQMx0HbHwrg6MXm6E5d&#10;TlvlVSqm8+dx6cOL+PiTj/HpZ59hUr7EWxobkJ+RhvToUOTGBqEyNQR16QGoSvBCbaIXWtPPoiPT&#10;D10iYwxRAIYKAgV4gpQ1SFmEqOIQDJaECRCFYUQ0WiRHgaIRWo9oVaJ1KccORl0Zkm66L9rTORvN&#10;6ErjfmlNCcZmsnrz2Oqw3aobrfgswWg98tjgEwRoQeFYGgEjTmvnOj9c9DCOlh0FMwJC+wV09gng&#10;7DUAh+Bjhh4zDOlzSsHQ3rcRI4rb+44xi0xkwJDogNFVpqbUH1mMtGMfqIHgGW4CJ6IMgaBMuc4S&#10;OKJoJSIU5QjMZCnrj9FNliH5z5ZwBKcsiZflLhLAmSJxy1QQZLcOadAxw5AGIG0l0t1mVI645Z9Y&#10;jQLP5ShwFyA7/C6C1z2D44t+AtelP4fX1ncRdXI3ylLD0N9RI+/MGC58LO8YZ1COjmFEwGJsfFxg&#10;aUDAqAMd3dxqo091cfUPjqGnnzO+uPGwsTApIYSzwGi1ofWGYEKrD6027BIbZPfb5CRGz5/D2AV5&#10;ry8KpMiRbr3Dw2jq6EBZTQ0KyspQWl2tro1xRtwZvwetnR0KzHoG+uRe3B2f95W8qhloowJjA2r8&#10;EnfP7+qjlcnIhxa72ihau3SedZlybLTopiHK7K/LL88dy5yjWEYdRXcdR6dllrO0vh7xXua2Yeoz&#10;mJoXybvto88qjwbUsJvS0FRIm5rmrNLgY+WnxDSN9K3y7ey5ahn5nTm8lmM4x2uz9HuiNVNYs59Z&#10;9PvKQGTdyFJGw2f+gzuTbnCdyzFte36t82zc+8rkmIbW1aRl19TfOlOep/6mmcJdqfTfaKa/05XI&#10;Wd7M9zHLACjHv7dRMBxfUmUF4nYXcuS1vg+P5vA6D9pdy5yeOYzOI8/pby5AuuLVcbS/uTLWor/+&#10;XbxmXIZh2rQeEZDopyxJcs5NMsek8h+TxqN/oB9lxQWICjqDoJNHkRx0ElUCQ41ZwahNPo2GZC80&#10;p/ooIGrnYowCMQYQifL8MZAfgEEBoyFtLbIBkdaQQJG2FFF64DW73XoFjLgKdpek1Z1Ni5EZijzQ&#10;kuiGlgRXNMUdQ2MMLUb7URO2B1Uhu1AhcFR6dguKTm9Aodc6FJxYgzx3AQGBigwBk9Qj7yP50CIk&#10;itRg7EP2WWrKaiTiudo49aD4iXh+2V+ODB+3nytJiwR+kg4sQsoBASDOJDu8WO7BWWDG4GZ24XHK&#10;ezphxlMAxGOlQJENiBTs2GBIgCdHwrDrSlmBToibJy1DEk6OMynTpgzClM1CRBAyw5DZOqS7zZSf&#10;XLPbMV+uC0+uQvHJFch1eQ9hm57HyQ8eg/eqZxCwXUDx0DJEe2xCVthJNJfm4/zIID765COMXrqA&#10;7olxdI+NYEDUM9CrZoBxh/uBsXEMnbsgYHFOrQlE+NfvMUGDM81oKaLViON62HCxkSS8DAq8DBKy&#10;BIIIROfkA2dSyuKIhOsbkXiDAjMDA+jo60NbN8cTdUt6XKCRwNMH7rpvjG2akPfdKMuc7anFe9DP&#10;6OIjiE0oCNJQxAHZjjBkLmdaupw5lltzOZxJOq6j6Kfv4XhvHc98v69XvJ+9TnQGMEZYyc8MQGR8&#10;NGoIMmt6erPqCoDI6h76+Zpl9md+zddazsKb/R2vzbJ6h5yFNcsx3DUDImqqH9Oa+ke3krmhtZa9&#10;O4vp2l+C6bLnh/e3SmsmmfNulvE7rlZTf+/UvDrK7H+1skqXsv4bUVf++2a713QZ95j6NzcKhn6R&#10;dXrnpDDSuqIsReKmX1aem3+D2Y+iG2GER6anvzB1XCMfhnitxbCsoLVlSZ/rCp0VuBbzqoGH6eoC&#10;pfPCuIyjGgBpmDhwtUfUIQ1Ua3sbGuuqUJyRgAR/T0R67EF2oAvaMgPQkeWPmlh3tShjI7vMOCA6&#10;86yAi58aVN0nEMNZZISiQYGiIXabCfiwy0xJYEjJdj1ES1FxuMCRgJJAUV9eEHryAtGTH4TegmA5&#10;BqAnmytg+9jWLTI2kOUO+2pvtHgXNMceRWP0IdWVVhu2F9WBO1FxdivKfDajxHsDik6uQ76HQMFx&#10;AQWXpUinxcamlCNLEC9wpMFHQ1AMB2eLzECkJOcx4paoIEhESxCn04vUwGnOIBMIUmN31LT2FUjl&#10;wOUTBqBwdlyGQNDlbjNlGRIIcV+JXIGlHFpsTtGKQ4gRSDq5VCn7hF1Zcm2lTE+j2yyTXWrqfsbR&#10;SI8gxDSNcx6VdcgGSISiQjkvkLxmHF2ogOjsyicQuulFNaYoiTPZJK9RB5YhaN8GxJ8RMG0ox4e/&#10;+BjDn36I1uEB9I+PYkSgqK+vF509PegZFUi6cAH98n72Ddohg++m8T4L4Mj7a2zxwTWKDEsRx7Ip&#10;OBeNyHvKAdYUV8BWg6yHxtSK2Hrgda+8w90CR31c4dq2VUhbV7catM0ZZ8MCVmwQdfc37808sAzo&#10;DwwezWWJRy3mW0MSrzUo6Q8MXa60zOXWXI51OXQU3a00U1id/jcj3o/3dg4Xdkl4p8sAUAxjTsfa&#10;ejMXcXymAV/W/o730Xk2z/J11PQ0pmu28I7u5vCUbke0Zgo7k/5NusyMbhd7A6tlFZZ/bCMtI92p&#10;L8JUOd77yqTjOupq0rLL8bc4z7MhR/+vIse0rXXtnpX53uYXknH039z8LFiI+CIbYWzQ9uGn4mdP&#10;T7+oPNfdVBpIdCGgn84D3VmxUvSnnwYp+jE8j7ymFYfS8Rie8Vg588uWX9udvQPSEPRKQ8BuA341&#10;c6E7zuCRRoqNRv+Q8m9oaUdja4cKQzeu6svpz4Shjl75wuc05vI8ZIZ7I/L4FmT67FKDp7knGTdx&#10;rU/wQL3AUBO37uD+ZdyaQ6CFIKSlrEQCNmoNIgGdgcJQ9BeGoU/Ap0+dCxDRMkQYKo4QhQs4hamw&#10;fVR+CHoLjfPBvGBJj5YjDsD2lXzYZqQlCxwluaNVgZErWuIMOGogGIXuUWBU6b8N5We2oPT0xstg&#10;lOsm8CHKkgY+g1P3jy1G3JH3EMtB2DYI0jLDEM/pHy9huQZSkihZlMK1hVS3mEggh+OYCCOEoDRR&#10;6smVyBBletJ6w66z5WoMkAIhgSAFQqJsURatOp606qxC7qmVyPMSfwVGnDIvcU6JvOTaLHHLFmVJ&#10;OD1ImvdnNxqPTIsAxKNKV4Aoz3utDYxWyT1Wo+j0OhTyWvKVJL8zbPOLCN7wDKJ3vIKUwwskj0sE&#10;LuX3yDM6u24+Tm16G1nR3rgw2YPf4Je49PknAgsj6OnrEyDiWkECKAI4XM+qR969nn7bNHgbZBA+&#10;jHee5Y5AQsDnLDBKzs8JcPAdF+gY4jsucSkCkT6nO/0NnVdQxa4zApax2OOIGvTd3t2r7s3ypMsX&#10;z81ARPGccnTX5UzDkP4YoR/TMcfXbrpe4TnFc4ruZukwOg0dfqY4WrP5XzsZdaEVXEyXhDdZiKxk&#10;r1cNzZyec1kBkfn56W45u6Y+X2cyp2eV7mzuM4WhHP/OZpnjOYur439lIHIeb+4NrfkPaeU/Pe3Z&#10;NPd722WVDmWd1sz5nSr77+O58bycPzdDjuGuRlbpOsqwvl3Z85pL+uZ8GC+i8dViT8N4Oaelc9k8&#10;PNWPFa4+12nyBTbStr/kjufmuOY4Om/aX0unr8WCor9yNSSxIdAVuHaneE43NiacicOvbA5Q7eru&#10;RFdLDUpSwxDlvg1Rh1egJnQ/hrK80JbAlaSPoT7xBOpTvNGY5qOAqD3jNLqyfBUI6a4yJQ6wFiDq&#10;yw8WsCEEhSsoIggRfoaKwjHioGHxHxQRmHptFiMFVRx8LerL4RgjdqNxDSPDYtSe7KHAyJAbmuNd&#10;0BBzGLURByTve1ETuBtV/jtQ7rsVxV4bUXhyPXI91yBToCjddQVSXJepFZy5O3w8p+4L8GgLkYYk&#10;fR7PgdoSLtHlfSS6vi/xliBNzQRbpsbyaKkxPQJAnNZOGMo4QTfOEFsqwCMAI+BDCLoMRYQgT8Nq&#10;o7u5uBClGhMlMENwoWjlIcxo5YqyvSWel8QzQQ/ByAqItIUoz3udaA3yBbgKBaoKaT0ivB1bosZG&#10;hWybj7Dt85F44B1kHX8feQJE+Z5LkOXyFmL3vYCQnS8h2mUlSmJ9MdxcjU/PTeJjKTcXpdH5UN7L&#10;Tz/7Ep99+Rt88sWv8dFnv8DHn/8Sn375Kzn+Qi0ESngw3ktOfSeA0AJkjCFSe53ZrJYafgwr0LBy&#10;5/Ug4YTxCTBKtDQRiDjlfkzKDsFGYEzi8COAHwZ87/nOO5Y9Ld3YmBsdhtNyFka7a6DiuTmOTkeX&#10;YXO5dUxXh9XhfzvEvNjbPUrncXpedZ1oB6Kpz8AqLQOIpt5zDpL7GLN67fnQ9zLE53nlQKQ1Pb25&#10;y3mejL+1o5uWOd5MYthrBkR2aT+mNbUhNcvxD6hlDsOGmtJpO97bSkZY5+lbi/dzlr7179Bxrfyc&#10;yf6M5v6brOJcqazSNUs/57mCkbN0zWBhBgwWTBYePi/jHkaBYxo6HM+NcHwxjbFEDEOrkB6bwzD6&#10;JTfngeF0hcm0rLq1KB1Hx9N5ZniK1zr9CdPXFb+qCTjqa1y+pselgmZYxuHMsU+kQfpYGihuHnuO&#10;+T8n8HdB7iPnQ8PD6OtuRWN5DlL8XRB3fD0qgvaiP8UdvcluhuUl5ggaBETq0n1Qn3YardzdXqCo&#10;M/OMAUQF/hgqtI0dyhcY4pggBUUhCogGBXoUDNksQyNFInEf1bJZi9idRpDqzZH4nIUmx/5cGxzl&#10;cCsQP4EiX3RxZ/3Uk1PUlmIs7tgYewwN0YdRH3EINSH7USVgVH5mO4p9tqLQexPyBIyyPdYIOKxU&#10;qzlzrI8GI6747Ci6J7kY22IkCgQluS9FiscypNHyI+CRKUChusU4hodgZAMSw1rDNYKWIJ2Dlj0J&#10;RRwftFxBEWEo76RAitda5J9ej3xv7t/GAeICPAqG7CIE5Z9ep5TrYyjn9FpkCdxcBiIFVQYQKYuR&#10;CYgoDUT5klaR9yoUnVoueViKdIE7jq2K3PM2grkf2+43kC6/ueiUQNNJya/rIrl+HRlur8g93lXd&#10;ginHNyH7rLu8D8noqK5AWUE+wkLCcPKkN9yOn4CHuzdOep2FX2AY4pJSUVpRrUCd5eTjz79U7++A&#10;bfbZkBy5ltHw2IS4CbyPaGvQhMDQCNp7BtDRO6jgaHiCMC8QIu87jyMCPxw0bUz554Bo40OA3Wzs&#10;AtNWUo4bGp2UxlHK7OXyM4PM5ZHliEe6a4CxatzM4c2im07PMY6WjvvbJebJ3AZRzvIpv9MERNN/&#10;I+s+czeZcf3bCERfRc7zNB2IZgrr6M/frcNdBiJDfOGsG0FnmvoHNWQVTss8Hki/0FpT8/LNygCC&#10;qXm9kt81F80lrelhpj4j8x9Ry8i/BpAr/xuaNf3+jn48N+45/d6GG8/NUKJfVp7TTQ04tvlRjKfj&#10;Or60dDcDi46j/fUz0GIYc17M6Zn9dRgt/v31hrKTl9goGCZ+40tZKhf53R9+8hl++atf4ze/Ab6U&#10;L/OLF+WrfOwCeruH0FTfhsbqJrTXtaCtuh6V2YXIiolHZmQQssNPIdv/CHJ8dqAqaA+64o+hPeYw&#10;asL2oTbqCOoT3NGYckKpJeUUOlIFSjIETrhXGUElV5QfgP4CARguwshp9wJABBzdTeYow1oUpqxD&#10;1JDA06BoIE/i2sTroQJO1RewImRlc4o+d9E3dtTnqtfsSuPga7XidaInWhM80ZYo14leaI47gbqI&#10;Y6gKPoDKwL2oDBA48iMcbRJYWKO2tEgT8ajOOfbHjSs5c2uLZWqXeO4YTwjiOfcBS3M3tsW4vD2G&#10;uGmZ3dMEerj4IQFFS1tudPeVsvaoLiwDfHiu/Qg/hb4blAp81l8+L7JdKziSOMqyJCJYMS7vwTFF&#10;7IZT6Z1eg2wvAaTTAkg+xjUHU3P8UvbxD5BxlLvrv4OUw28iYd+rSNj/KjJc3kGe5wfI81iKHAGm&#10;bAG6XAGoAq/lKPFZiUr/dagK2ICKwC3IP7MVfrvfx6Kn78V1/99f4o9/51v4g2/9Hv78z/4cf/t/&#10;/gb/9I9/j+uv+zFeeWU+vE+fRlNrOz4SKPr0F79S5WNkZBJjAj+TAgDTgSx+LOMC6HyX2UVGAKK1&#10;iF1kakwRB11PCPBzIdFJY/C1Glc0ZKx4rbu3eM6ypLfRoQWJsERwolVKl1mK5yz7jhYeLXO5pbS7&#10;kb4djmaTuYxTzu7hzN2suYTRupKwVjLH/22U43M1ay5hHcM4C+dM5jjmv7U5PXMYff5Vnu01AyIr&#10;P2sZjZKVzC+Llf/XqdmAyOx+tTKnZ5XudH/jjzuX56IH3JnTuxo55sksnS+rv6EZMMzAwTzxRdN5&#10;t4Ib7cdzXXnSTUMV/cxp8dzxHmY3Hc5csBzjEMy5rhJ/i/7a4cwZQtGlTyQNuks8nv/y17/GrwSC&#10;xuQLOTcnD26unli2dDVenv8Gfvbks7j3vodx88234I5bbsTDd92Cx+66EQ/c8B08ftt3sOKV+xB4&#10;+D0Uh+5ETcQOVAduQm3QZtQEbUNt+H40CQy1pPigKeWMAJEfmlN80Z7qo1ab7rZNu+/NFeX7KyAa&#10;sK1BxC4wJZtlyFHKXcBIA4+jNBTRQkRLkbpPtrEfWh/HLtnOewSOutK52Sz3V/NCe9JJQwJFrQkn&#10;0RTjhvqII6gNPYjqoL0KiIpOb0Q+rSU+G5B3er2adZUhkJAuYEEwypCj2vtLgCOD8rIdRXTPkvBa&#10;DGsGKkrHzxL4obVGS1ttzPBjvtYgpAGo6MxGpcswJOfFZzdddmNYA6wEjiQ+0ycQ8V5M00hvLQoE&#10;ggp85dyH0CRAJnnNEeDLdOFaSQuRdvgdpAkUJR16E0kH30Ta0QXIOv6ehFkiQCRgdOIDFHoLDJ1Z&#10;gZrAdWgM3YgqP0n/BK1fi5WlKtlrA3z2vIel8x/CnT/8O/zNn/4X/NHv/i7+5L/8Pv7HH/83/PX/&#10;+gt89/vfxU+fehoHjx1HZW0DPvrsc3z65S+kPHwk0HJOWYjYLUYIMo8VUgOpJ8RdYGhwfAx9I8Po&#10;HuTU+REMDNNCNHUFdt0wsUuO1iM9eJuzzOinxrxIGWSY2RoyXXZ1maUc42lpf+1nFUaL6ZnTtEqX&#10;bvr+jnnQ8R3TcCZz+LnKKp3fJpmfp6PmEtYxjLNwzuQsnjN3s8xhrkRfGYiuVLqRn3pfQ+aXxcr/&#10;65QBRIas8n0tZAeduWrmgmb1O6zuO5Nm+83W/lb3nS7mkS8Zj3YQMaxH2l//Dh2WlZWGopledB1X&#10;x9NuTEtDlxUc6TBGXGNdJEKPAUZGZclp8pck7i9//Rt8IQ1KWVk5Nm7chHm33Y6/+5u/xZ/98Z/h&#10;D/7rf8Pv/+7v4Xe+9S3819//HfzFn/4+/uGv/xuu/6c/w0M3/BXeeOwHOLzySeT5b8Zg3ikMZLqi&#10;0k8acNe3UOz1AZoid6Iz1Q0tqSdQn3hS5IWWtDPoyPRXIMTVpmmx0YOpqb78APQVaEuRwIySAA4t&#10;QSURU6TAyGYZMluFzBBkdJfZ3dQq15mEIF8lYxd9Hm076aeeQkfyKQEiWohOoCXeQ4DoOBojXdAo&#10;UNQYcRB1oXtRFbQDZf5b1TpGVIntWHBmE/IEkrK91l4GHp7ncOwN4clBuYQpW1gFUDbxmnE41scM&#10;PRp8tJvuztLuVjDkKAKRFq8ZtkDyouGIR0oDUs7JlQqIinzpLm4nliPz+FLbqtlL5Pg+0o8tROqR&#10;t5GsgOgNdVRQ5MpxREtRKiBVG7wVdSFbUe2/DuW+K1Di/YF6T4pEOZ7vIcV1IRJc30Oi+1IE7nsL&#10;a1+/H/f+8G/xN3/0u/h9eQf/7E//BP/y3e/gh9ddj+tuug0/e/p57DvihtKaBlz87At8LlB/8ZMv&#10;BPI/Vl1iFIF/UsoBoWhoQiBJgGj0/HmMXxTouWiUv/FzhAij7LBsaGuRAUgGEHFhRopdaiy7ujzq&#10;OJQun7o8amk3s7suq2bNFocyh9f3pXR87W6uX5iGuf7Rmu0eZjdz2CuROY3fRunfaqW5hHUM4yyc&#10;MzmL58zdLHOYuYrx/hOIbNIN/0xw8FVlDT3OZcSb+lysNPW3TL/vTJrtN1v72+9nzoPZAmOVP3M4&#10;cxjtz5dSV2LmSovuOgzD65dXh6V0GA1DZihyjMcxSuwC4+qso+eMQafsDmA6H338Kfjv8y++RHl5&#10;JdauXofvfuc7+C+/93v4vd/9HfzJH/4B/vxP/hD/87//If7mf/6xQNCf4Af/359i3vf/J352+99i&#10;6Qs3wXvbSyiP3I7hYi+cLw3ARK4vuuMOofiENJIub6PSfw3aEw+gM+M4mlKPoz5ZoCLNHa3pJ9CV&#10;6YO+LC6mGIDeHD3d3jbDTIBoQIBogJYigSFKzza7PIbIEYgKQi8Dj90aFGCDLklfXQeih/fjytgK&#10;ggwrUX+OHwbk/gQiZSVK9UJ3mje6UgWOUryVpag13h0tMS5ojjoqYCRAxCn6wTtRKVBUYRMXeSwl&#10;IAkQFfpuVJYjwg6VL9eFAktFflsuS4OTDnNZNlAiDBlAZECKhiBHmSGJ4QhDZiAyg48zIKKYZ0KR&#10;jsej6kITMMuXtAvZTebFPeCWIPmwwM/R99QWIvmenPpPS9EiBULxqsvsNXVOIKKFiGOJyiRPFWc2&#10;ozpgmwDRZlQIXFWeWYv6gI1oDN6CUs5Ek/CJh99GlqdA0pn1yJE4PjvfwMJn5uH6f/kr/O+//DP8&#10;4z/9A269/Q7cdff9uO7GW/C9H16He37yOFZt3YXUvBJMSv3+K77bv/oNPhRI4jg5dpcRiMb5MWBb&#10;rHH0Aqfo2wZKS1kxA5G2EulxK1x/iOWH45VoKSIk6fDmMsqyp8s7z7Ws3HRcs8zhdV2gy7U5jZni&#10;8px5Yd1C8Vqnp+NrOaY7k8xhr0RWaf02yfwMHTWXsI5hnIVzpiuNp981itfm+HMR43wjQDS1oZ/+&#10;UjuTfnGs/K61dMM/ExxcK019HtYywk79/VaFSPvbYeTK8j/Tb3b+TKbmaXoeDLjRL6U5rA6nr7W/&#10;Pnd8kXUcM+DQ3erlZ1iK147p8JphWRGyQue+TMOT/CKelPQ/wue/+KUCoY8FiMrLqrFz+17cNe8u&#10;/Okf/pH6Av/zP/kD/PVf/in+p0DQX//lH+L//q//gu/+ze/j9m//EV68+//DtrfuRsjeN1AZuh1D&#10;uScwWeqDEVqGBHJ6E93QHrUf1X7r1fiQ5rg96Eh3QUu6G2qTXQWI3BQMdWacFEgRIMoWULFtvUEo&#10;6c8VOMk7i0Hb4Gq1WrVAEBdhHBINmscN2brMCEUjHExtgyLdTaYtQ2Y4IhgRkNRmsjYQoghG3PKD&#10;MNSTeRr92b4Caz7o4TYgAke0EikgiiUQHUFT5CE0ROwXKNqDuvC9StWhuxUcEYhKBHaoMmn4FSwJ&#10;OFVw4UdRuZxTZeJeIv7FEp6gRDgyiwBlQJEAkgUQ8dpK2jpkBURm+Cn1FwCxqcRPQE3n4ayAkA2G&#10;CgXOqGLJSyndvFYraxCn0qcIENE6lO+5CgUnVqqtO1LFPW7vKwqIaB1KOfwWMlwWGtYhgamKsxsE&#10;iDag3JdgtB5VfhsEjDaKNqFS3plSn9Uo8lqJotNy9JHfeGo50o4vROSht+C66VW8O/9R3HPnzfjh&#10;j36EH//4etx+6224+847cMcd8/Djm27Gd667Ebff/zAWLV0J38AQ1Le0CRB9ruDos1/+Si0gSiCi&#10;dUiLQKQmNpgW6dNliB8UrANYL7Cu4vghTs2njAHWRreaWYyvy6dOb2qa9obN7G8O58xfp+tMOj6P&#10;vJcjEDmGMcd1FP3/X5F+3laaS1jHMM7COZOzePqdMrtpd/PRHH8uYpyvHYimN/RGA2d+yfT9dYNq&#10;bjDN/l+nzI2/lax+21eR43PRmh7O/pxmehZXO4Zopt9n/v2GtJ89H7wnXyYe+XcjtNBdv2A8msPy&#10;qMFGx9VhzS8yj1p6M1euUaTfD3Ncnb6+h76PuhYxjC5E6h5yzTFEn/ziS/wav5H/gHH5sk1Lz8GW&#10;zbvxyENP4F/+6Xv4q7/4S/z5H/03/Nkf/j7++x/9Pv7oD38Xf/DH38Jf/uXv47Yf/zUWPXcr3Nc9&#10;jSSXRagQ0GmP3oX+5MMYyXJHf7oH2uLYjbQXrVH70Bm3H82R21Ebuhm1UTtRn3AEDSmeqE/1RlMa&#10;d6gPQH9WEAZzRHlUoCgAA7n+ykozkO93GYg424yLM17e4NUGQBqGtAhEnGGmp94b1qIQBUKEIIpA&#10;ZEARgciYeq+7zNQAaxsQaXXzaFvhui3JEx2iLirRAx1ctyjmsIDRfgGjfagPF4UZYETV003EzWTV&#10;MXIfasSdO+5TlQJPGpAoDUdmy9FlIGK3la0by2wNcoQfKxFqCEEEHjP8mK/tQGSAWCHP/QhOBhAV&#10;Sx5Kxb1I7pfpuhjJB99BxtH3UXRyNYq91qGIK1V7rlRdZgn7Xkf07peQeOB1AaF3lWg1yhNYIhBV&#10;+a1Dhd9KlJ1dLnC0AtWBa1AXsgGNkdvkee5CQ+QOVAYKxJ1dLVAm8l2FfO/3kOD6Jo6tfx4vP3kH&#10;brrhB/jRj6/DzTffijtuuw3zbrkBd952E+686w7ccs/d+NGtt+P7AkbX33I7HnvyaaxctxGhUTFq&#10;L7PPSUby79Nf/hLnP/5YWYomRKpsXZLyJuVOl09Kly+9ZAfHEhn7mXG9oulApMu0uYzyWqdJONHh&#10;dFhdjnU4s+hmlg5rjqNljqPvre9Jdx1Hh+O5Dqel822W2d98v/9I0s/ESnMJ6xjGWThnchbP8b0y&#10;h3HmNxcxjgARXxRDzhpls5/2142kY7irk/VLx8KoZOV3zWXPj/m3mmUO4zTPM8hciLSswtllPF+r&#10;vJhlzpczdzvUzF3m+GZZ3cMxnmMYs79Z5rA0wXNw8/iFC5i4JF+VH4qbaIJTSLlVAMN//Kka98Cx&#10;EIQdft3ySMjRYyIuP192jclX7vnzcg8pJB9e/BRffvlrVfn/6le/wkcSvrysBofdvPHcG+/ijgcf&#10;wq133Ybrb/oh/v6f/w5/+N//DN/6vd/H737rW/ij3/0W/ul//C5+duvfYOuCBxF+ZAkKA3egKe4Q&#10;upOPoj/1KAbSjGNv8hH0JB5CZ8JhAQc39OZ4oz/HE82xe1ARJF//YdvQFH8Yrakn0JLmjfass+hR&#10;0+iD0csVpXMFULg+EBdhVGsQ2bfsMCTn4j5ESMoXYBI3rlQ9XCYAVBapNFIq5wJJY6Lx0khDhCRa&#10;k3gfda8gdT99T66MTStRd9YZ9GQbXWeEIi4e2Z0uoCTqThNASvVCh1qryFOgyMO2wjW3/jiutv/g&#10;mkVN8UfRIM+mPvYQ6mIOojb6gIDgftQIHNZwW5DIA3J+UPwOS5gjSnUxRyTcIXHfj+rIvagMF0AK&#10;3YnykB0CR9tQGmBACscjFfluETDYjHwBlFxfgSPbdPl8AR5CS/FZQ+xeKhR/yjhn1xetQgQgw1rF&#10;Lj0tXtOapaXGPwmEsbuvVM6Vv6hQrjmeKdl1CZJdFiPbc7nkaS3KAzYKHAsweXOW2Xsmi5BAkOvC&#10;y8dst/fVGkTF3isEhtahMmgLyv23oTJAYDl8D1ridqE9aQfaErYLEG0TSGJ3mpwH70Rr5C5Uy3Px&#10;2/0O3nhyHm768Xfw3R/9UEHPzXfehdvvuB3zbr8ZtwkQ3XL77fJO34fb730I8+65H7fecQ9+fNOt&#10;+N6PbsCPbrwVj/yMcLQFAaHRqKxtxfDER/jki18qSPrkF8ClL36F8598gZGLH2KI4CJl6sJH8kGj&#10;PnyM8stySysRN3jlQGxalvjRQjDSa3PpMsmGh3UbzxWYcPbbOSnnXKZCTfmWDxhapWzSbnZNB5DL&#10;5X0GMZy5wTQ3mo7hnLnNLKP+mruMe3/dcvY7+Nsd5cxdyxx/LrJK41pptvs5c3eUY7j/BKLLmp4v&#10;x988VU7yPIP0i2nlZyWje9GeB7Om58eQM39HCHHmZ5ZjOC1n+bCKN1M4c1iGUTCkTPUco3BR+X/4&#10;KdchokWIlRm/Wo3KVq9NdMH0vPhS6y4xXeFdlLCff2l0h335i1+qTTPz80vgcswNb7z2Ju6+50Fc&#10;f9u9uOGOB3DXg4/g3vvuxb9+/9v48z/9Q/wepzj//u/ir/78D/Djf/gLvPX4TfDZ8RYKg3ehJdUd&#10;XZknBBo80Zfhhr704+hNc0VvupxnuIs80J91QuDDFyPF7PriFPUd0qiuk8ZsB1oTXNCe4YVWAY62&#10;LD8FRBwk3ZcfZAOiABsQBRkLMtqASG/uOkLZ4EjtgM8NXglBcwAibufB6frG6tYcgyTXvDfhSHWV&#10;2axHAmrG9h7eCoQIREppPAoYceaZDYwIRa0JIh7VvmgCRQlHlZoTj8mRMq65mawW1zZSu+6LGuKP&#10;oT6OcHTYBlH7BaK4NMFe1ETsRbUAUlXoLlTJ868I2iUAwy627SgJ3Ioif1pxNimLjr0rjN1idjgq&#10;8duoIMgMPAp6xM1RdCf8KGCS8yqBJe7pRj+OgcryWqtmu2VwRtmpVSg4vVZAa62Ak0DR2fUo8V6t&#10;rEPx+95A0sG3kevBAdIrVTcZB1NzYcYir1WoknzXBm4W4FmPurDNaI7Zjbb4g+hOdEV3nAtaw/ah&#10;QWCpPniDAqPudFfUyjPy3PwGXvrJDZh3/T/hRz/8Dq6/9Rbcevc9mHf3Xbjzzltx793zRHdi3l33&#10;4IZ59+L62+/FzfPuFiC6G7eIbp53F2687Q41AJtgRMvRvQ8/glffXoDtew8gICwKRZW16JXycunz&#10;X+BLKT9fyLcEp/Tzw4PjjlT5kjLI2ZocO8QNXrmSO61EuoGxd08Z5dEYe8SGyIATtd6XbRiFVcN9&#10;XlmhjLpTuzEdc5iZ5JiukYepDaJjGGduM4tpOULPTJr7b/gqcvY7HJ+DfhZW7lrm+HORVRrXSrPd&#10;ayY/R5nDfUs3WFcic+N2beQEEr5RIGIerkRWaXw1mV9e4wXmH8u+4JazZz+b/2wyA4pZVmEdZb6v&#10;VXz66UrAWR51GA1ExhR4w4/uPNrTtD9788vOSpczX7hoHP2+/JVhCeI/Lk6XmJKOLdt24dlnX8Lt&#10;8+7BTTfdIsfbcdd99+POh36K+3/6LB545Ge49eab8E9/85f4H//1d/A//uB38Pf/6w9x94/+NxY8&#10;cR1ObHwBBdI4tqe6oTf7lAADx/wIFMn5QO5pDFJ5PhjKO4uhAj+BFX8MFMlRNJDrhcbovdKoblVd&#10;RtxMtS3jNNqz/dEpMNRDINFQIiIY9YoIKpxqzy4yBULFVIjATqjSiEiNI1IzzcKnANFlKBIYokbl&#10;eljAiWOOFBCZBmSrvdHkmqtY6xWsB2zHfjWmSUCJywAIJPUpnZFr3bUmgCS/pUfgiV1s3dwGJE0g&#10;Kfm4UluKu1J7qqdSR+oJu1JO2nRK/ERpJ9EmYRi+NVlASWCqmRDF7sfYQ2iIPoD6CAElAYXq0L2o&#10;DN1j614jGNF6Q8jR3V7sAqNVZ4vAkyGjK8wOPY66DEEEIA4I57WErbAdObg6R2Aom4O6T69XcKTG&#10;JPmuR6EPZ5utQbmfnJ9ageQj7yBmz6tIOPAmMmkROrnc0KnlKBQ4KhWAqvDbgBp/gR0BntaYbWiP&#10;342WuP3oiHVBR7jAZIAAUvA2DKUdxmixN7KD92DNO08KCP0Lvv2P/wc/+tH3ccvt83D7Xffi9jvu&#10;knf6Vsy7/SbcQevQLTcJKM3DjXc+iJvvfhg333EPbr79TtwkIgzdPO9O3HrX3bhNoOmWO+9UUPXj&#10;m2/ED2+6DjfcdjPueuBBvPj629i57xBiElPQ2tElHyifg58XHJh96dMvMMlyKHUVwWZwbFxBUf/w&#10;sJRHrlfE8szZaNynbNLmZpRv+4fP1MZLl2ldB+qyTtnrxZkbOUd/c9paZn9zOPM9ZpIOZxfd6Md0&#10;5qLpaX4dmu23WD0HZ7KKP5Os0vg6ZWX9cwwzm6YAkbmBspL2v/aa+uJf1jcKRHbpcSqOsgp7JZot&#10;LetCZv23MMv6mc5dZogxyyrsTHIWl3l0BkTaTwOR+VyL4expG8+Rz4cvMK1BBCE+v89/+Rv86te/&#10;wWdf/hJdfQOITUjGpu078fPnXlQNwQ+vvwk3SgNx930P4cFHHsMDP/kJ7n7oYQVE9z3yNO6+52Hc&#10;8L3v4R//x5/i7/74d/H9v/5j3PWvf4X5D/0Ldi+4C9GH31ZdOT2ZJzEg4DNYcFbgJADjZSGYKA+T&#10;Y6iAR4iCluGiEAGVIAEOgYd8b3Smu6M2wtg9njvKt7HxzzyLjpxgdOWHobcwDP0CJYQitQo1xVWp&#10;bVBkgBHT1GBEKDLAiJAzJOAzQugpi1Liub4eK49WMtwjMChh+yTO5f3PbIOxCUaEIs5e4/ikEbmm&#10;OICbliW1uCPzJYDEVa0pYwA4dVaubdt/sFstwxvdWQJHoh4q2we9OQJROfI8cqfuz3ZZhK88rqB9&#10;VoXvyvSS5yYQRaBKchWIPKbAqCHmEBqjuPHsQdQIXFZzHJJIjUHi4GzV9UW4mS4Dhnhu7yrTs+Ec&#10;VSlpVYkqJUylhGeXWZEvB1dvUmObSsW92G8zuBZRvvcaFJ9ZZ+sy24QM18UI2/oSInbMl/P3UeJD&#10;+NmIsjMbROvlep1oPaoF1prCdqIjYhc6ovajVX5XU/h+VAu8NYRtwUDaEZwvPoO6WHccXbcAj9xx&#10;Hb7993+Df/7Od/Cjm27DDbcSbAzLz60CObfdequI3WW34JZbbxewuRPXzbsPN9xxnwKiW+8U+LEd&#10;FQzdfZcc7xQgmoeb5t0mkvh3s5vtdlx38y344Q03yz3mCTTdi8efehYr1m5AUHg0Wjq78ekvfqnG&#10;3/1C/setRMbOf4iBEWN7G07Bp9XI/qFi7LNmrutZhnXjObXeM+SsQdNxvoqcpet4f2cyh3Mmq3i/&#10;jbJ6FlayijuTrNL4OuUIRFejKV1mWrrhMssq3LXT/1tAZOVHORYo47lY/z3Mmv48r0xmkDHLKuzV&#10;yiq/PDfDD89VGB7l+sKFS7gkUHieZvZzF3Du/EU1FmiSYw5EF+Xd+MUvDUvQ559/gfbOXoSEx2D5&#10;6g147GdP4+bb7sKNt0gjced9uPPeh3DX/Q/j3ocexQOP/BQPPvoz3P+Tx3Dvwz/FXQ8/iTvvfxw3&#10;33grfvB3f4tv/8V/w/f/6r/itm//BR67+e+w6Mkfw2PNT5HttQLNCcek0fYVMPHHYHEQhkvDBDQM&#10;a8xIabiy2AwLrIwIDI0WB2K4RGBBgKg58SjKArdKQ7tTdTH1ZAWgKzsEHXlh6CoIQ48A0WBJOAaK&#10;Q43xPTZxXJEZiIzd7DnDjLAioCLhaRkaLrED0GUosmmUMGTTSHkUhsuiMSjql/ADEpcwpSRQRIuR&#10;msov4oBtghChSA/O5mw1PUPtsiVJIGlQ8mnsj8blAhxhJwAD3INNyQirBoSboIviPmxqsUlxvwxG&#10;Wd4CVyfQkeahxmMpMGJXm9pb7QhqI/cr1UQaYFTNAdoclH0ZahwlkCP+PJplBiEjnhGummIYApDN&#10;ssTZcGoQuKiMUMSuOYGcisDNKPPfgDQXwtB8hIpSjy5G+ZnNqAncgSqOERIYqwoQwJIjVS3ujWF7&#10;FQTVB+9Dg4hQ1Msu2Fx3lMYchOu2Rfj5Q3fh+//4z/jnv/8n/Pi66xTY38RusNvvwQ3yjl8vcHTj&#10;zbfjFoGiWwX+b7jldvxY3KjrbpHr2+8S2LlToOgum+6Q63m48fbb1fGmeQJWd9B/ngAWweh2KTd3&#10;4u77H8D9Dz+Kex58WFmVCEjsbnvmhZexdddeRCWmoqmrBxc/+xyfSVm8+NEXGJ+Uxonl86PP8ekX&#10;v8bnv4A6fvzZL0W/UseLH36OifPSaKrGy17+L9cBNmk3yl5vTK0n5ypnjbRjQ05ZxbVyn4vM6f42&#10;yuqZWMkq7kyySuPrlBmIzLIK60yWQKRlfjF5fa0aSnO6hpy8aHognZXfLLICjplFULEBmE1q8KBN&#10;ZvfLYS3TuXo5/gbjxZpaQZjl/HnSbyooOYIOZ4zpWWNmP7PM8afK/j5cpD42h+f9jTzzmn7n5T7n&#10;bHF1/vi7WAlq0zmlfivTFRC8KMdLlLwbFy5+KLokAMTjx/j0U45oMP7RP7+gGFu27sZDDz8ujcXN&#10;+NGPb8INN8lX7rx7cMfdDygYuvuBnwgAPY6Hf/oUHvrZU7jv0Z/ingceFUh6XGDoZ7jjnodxy/U3&#10;4Lp//Bv8+P/8EW79xz/Dwzf8X7xw3w+w6uU74b3pOeT6bkCzwAwXRxwqFTBh11RFNIYrouRcgIGD&#10;mgWQCEMjHPCcdxrduafQkeWJlmQX1EbsRYM0dmoMTlYQOrND0VNEMIlBvwBNv8ANrUS02PQXGF1a&#10;FAHFWG+IizCyi0vuTauQiNYhdouNSnylUjsQKdE6VBGD0coYjFBVsRiW41BZDAZKBYwk/IgcFSxJ&#10;eFqPCEUEInatcS0jNcVfHTlTzThaSvLNsJzNNiQAN1igB4ETfiQN6jJgGZA1JnnWGi2RZ1kieSCY&#10;8fdyIcrcswJGPujOPCVgpKHIGMDdFOeCxpijaIxld5phOaqPOoDasD1qun91KAcf70ZNmO08xIAc&#10;BTrKn357UBu+Rx1rbG7mMDwaFiKRHGkxUrPiaJGSo5oRx646P67OvQrJxxYgYPPzCNzyEtKPL0WF&#10;xKuRMOX+AsOiaoGyGslHreSnTvJFv8pg5ncfWqIPYDjlCIaSj6LcbyeOrnoDP73nNnz729/BP37v&#10;h/jBjTcLCN2Km266ETdcfyNuvOFW3Czv+U1yvP76WwSK5uGGW+/Gdbfdg3+96Q4RrTzif6vA0q3i&#10;f6vEv/02ZRG67e67ceud9rFEtDTxeJOA04233S0SaBKAIhTdcTfL0b2Yd9e9qnuNA7MZ/oc3SV7E&#10;7ecvv4r123fD2y8E0XHpSE0rQH5RFWrq29Hc1ovyqiYkpuQiOCwOcYmZqKprk7L+GX4h3zLKuvQ5&#10;B2izQWM9YHS16XrPqFPM9Ybzhtmx/jSL/mzwHBtKx3g6LWd1snMxrIM48UMNAhdxgoejbPf6t5YZ&#10;CGaSVdyZZJXG1coqfcocxvy31WPX9Ln+e2s5S2tGIJqb2BBemXR/q13mF8su7nx+Xp0zzNQGntKF&#10;hP7T/eyyyoOjrjwsz6cCzdXImcXI/hym/ha7G5+H1TOxS+fX6GaaavnSv4NHvYeX/XkyXXs83pMv&#10;jLq3uHPMAHfXvvjx55dneRnL9XNK/edqk1Nj13qmIUDJeBcuCeh8pLYT+OSLLy/rs1/8El/8+lf4&#10;8je/wZf4DeRjUumLX0J9WfJIseLUo4I+/vxXaGzthH9wOBYuXiaV9r347g+uUwNEeU5L0D0PPKIg&#10;6O77f4L7Hn5MWYXuF90r53c/9Ih88T6K+wSG5t3zKG646yFcf+d98oV9I27+3j/g1r//M9z77T/G&#10;k7f8Nd5+/AfY/Ob9OLn+FaSdWI/6BBf05p8RcBBgKA3HoEDEUFm0AJIcpSEfKgqRRj8QQ9KI92ed&#10;Qne2FzqlMW9L4QysI3J0Q3eWDzpz/dFJ6CmNxUB5PIYEBAgbg+LG3evN3VkKkHgtkMAuNQ1GasyQ&#10;aFzyMVFqDJ4ek/yMlYsE1EYF1IYF2obFfZigJNAzXhmr4GhQwiip/MtRwgxKGtpSRCjhUU3pF6md&#10;8yUPZji6bN2hm8CPIa6RJCIQ2SxBdggyNpplWupc7sX8jpfHYKI8VvIv8FYq1/wNtHYR+gq4Gz+7&#10;4rzRlcZxRwJFye7o4BisBFc0xR8xxhfFHUZD7EHURx9EnZ7Rxmn9tCDJub6uDheFiTvHIXHnfjnW&#10;hIsi9sm1IZ7r5QDKg7ejNHgrKsN3oTbygMTdjyquxh1KuBLICebaRdzUdSWSXd9H5O43lWUofv9b&#10;yD2xFPmnVyDfdw1Kg7ZJupKviCOSxmHUh0t+eT9JuzFsO7oSj6BTQC/r9HbsXfIyHr/jZnz/n7+L&#10;f/ru9fjOjXfi+wIpP6CF5ubb8CMBketuvA3Xi358wy02CRTdPA/X33IHrrv1Tlx/250CPwQbw1p0&#10;o0DRTbfTqiTgI+KRY4kM3WUTxxZJeIl/o5wrS9JdAk0CTjcKHFG3Chjddu/9uPUeKS/i/6NbbsO/&#10;/Ph6/N9//g7+7tvfw7/eeCvuuPdBPPz4U3j0iWfUuLxb5MPkh9fdgu//8EbcIr/jZ088i/eXrISb&#10;hzdKK2rVzFFV5n/1K1z85HNpwIwFIM2WI1UniTgAe1zqoHE2YJfrJFsdZTtn3aTdzPWpbvQcZW4U&#10;tVS6tjhzkd6U2tiA1ZBOQ4nXyn163N9WWT0rLfpf6TPSYnwzvMwVVqzCOLpTTE8DkRmMrMI66hoA&#10;0dSGfC6a8qI4yCq89X3tsjfi092s/K6Nrg0QOZPVs7HL+H1WQGQV3+ymXyJec6bWpU9oATOgiLO5&#10;KG3tMZ6d8eIzvAIpApL4TX4kaUg4AtNFEcOz4qJ4flGezyXRRbnfJ59+Canr8EsBm18K2Xzxxa8E&#10;kj5Fb/846ho7UVxWi/SsQkTGJMPbNwiHjnpg49Z9WLl2G1av34FN2/Zh7yFXHHY9gf1H3LB87WY8&#10;8czLquL+wfU04d+NO+57SFXECoYeJPAY0jBE8ZyQdKeEnXfPA/Kle580Apxhdi9ulC/dm26/Hbfd&#10;8K+464d/j5/8+H/judv/Fose+x52vn0ffDe/hsxT61EXdwhdnEYv0NMv8DMgjftAUaQoQmBFACcv&#10;AP3sLsr2Rq8AUW82x89wDJGHgqL2NA+J74Nuaeh7pMHvZddViQBKUZSABRdSDJe0RTYQugxDIsNi&#10;ZHSfDXKMEi1EhCKBizFKAYZAkcDQeFWM0qicX+46I2iw64xWLfFTEjgaVlYuQwxnAJTRBUcZizya&#10;gciQHYgEeiRPQ/lcDiDQDkaSX9XlZgurgYjWoHEBwHGBH2N8k8BQeRwm5Tgp1xPMJ+9JSxi72PL8&#10;MSBQ1MdnmXEKnamc2eaOtkRXgaKjCjSbRVzKgGDUGCuwQWtRDKf1Oyj6EOqiDNVGHlQiqChQEgiq&#10;FWhSXXACK+qas9xi96EyYjfKQ3ejMkzcBKIao/ehPnIbis4sQ7r7AmSeWIyU44sRsfdNBO96DQkC&#10;R4X+WyS8sbZSZchOZamqj9gr8SSN0F0CRXvRGc9lCtwR57kZ69/+OR666Qf44T/9A77/nR/i+ps4&#10;0Pke/Fje8x/efCt+dPPNuOHmW3ADgUh3h918u0AQQYjWIcPSY1h7DLixi+4MQygS2Jl3l5ptRqnx&#10;RA66RXQjrUcKiuRaQIjHGwhG4sbrmwSUaLX6h+/9AH/7z/8iUPQv+MfvfB/f+9H1kh8CmK3rjrPY&#10;lKVKrm+6HT/80Q343vd+hOuuvwUPPfIEVqzbgvCYJHT2DeHTX/xawdGnX/5S1TeTUlfxQ4v1LWeZ&#10;qhW0WYfZZAzoFkiyNWjmhpJHXec5Nrw6nKNm878S6frXLKtwv63Sz8JKVuHnKsZ3/HuY5SyOVRhH&#10;d4rpmkFopns56t8EiOYqw5rBc6OBpuYKODqco6zCXp1+O4FIf5noNPhH5ovDawOAjJ3meW08X0IN&#10;/fkVNnVGlxmMtAXIiMdnya83mrc5oPkSLnFPMAn/oaT16eefqcGW/Pfr3/wG586dR31tG6IiUnBg&#10;vweWLt2I+fMX4tFHnsVttz6Af/3X2/Dd796EfxF9+19uwD+LvvOvN+J7P75JKteb8P0f34wf3Xi7&#10;VOY0498rFfZ9uO2u+y+PCSL4EHIIRDxqGCL8MIw+0v/2u+Xr9k5jCjIbhxul8bhFoIjiV/LNt9+G&#10;ebddh4dv+y6ev+PbWPLov2Lfm3fjzKZnkeKxFBXScLaln0RPvp8oEN1cwyePM8KC1dpBXdlcx4dd&#10;Ysag4k5ag0TdtrEw3QJJfQUCTCUCNwIbfQJEvSUCRQJVwwILFOFqQOBBdR05BSKj28ywEkXYLC4C&#10;LRzLVB6poGeUXWWUrTtMAxG7+bSFaMh2HBY/DU5mEKLFSFmJbPBjBiIFRUoCZwIuZiCimxHeiGMA&#10;Ea1YUZgg9JQLsEneqDGel8UqK9FkBY8CdMwrfxctYex2Yxdk7hkBTc5iOylQ5ImOZDd0JLmgPdFQ&#10;W8IxtMUfRauo2WY5Uoo9Kjqm1MCuNXaxxR1Taog5ivrowwJIAke0JNnGJGkoorWJ6ympdZREzZJ2&#10;e5IrmmL2odR/PTI93xcgeh/Zp1YiiWOHBIii3ZYg9exG5PhtQ0nAbtSFcHHOvWiL3omOhF3oyzwq&#10;78EJlEUeQcD/T91fgNtVXXv/eN//83/fe3vvrVCckOS47+MuURKcQlvqRt2Nut660VKBUoGWCgWq&#10;FHeKQ4HiUNwKIZ6QEIKO3/cz5hp7z7OzE0Ltve95nu9Zay9fc8055meOaV852N7x6hfa6HC/1TU2&#10;WlNrh0CIdm8LbGBkykp9gwKKfusfGrD+gT7r75f6+rVtyIEoQAjoCU9PDkL8phE1y80BUQ5FNJ4e&#10;nZqXxizS7+RBmrAhHR/H8DuNZdRrjW2d1qBnbu4oWWtXjy9RR4+eWRDGed6zTTA0NKr7jM3xtn3u&#10;3eoZtM6eIaVzGm5P2v4HvkoFn2/b2edfavc9sMTWP/KoMWLGhkefsIfWP2pr1z0q27PB51lLU4uk&#10;avYQdmqVbONqifaHLtm+FasrGV5kpP9K5ba71v7/qYowq6Vax2+tOH9LkLK5c2odU70d5RCUKz8m&#10;v3Z+rf9xHqLQ9HP4nZRgICnfPn3/piCUq/Z7bKpqMJgutuXP+PerVjjUVnrHaiCKMAF6HtrwqC+5&#10;bkQA1mOUaBRjiPB+GJTknuaaqaoM79Hahzfaukces0dUcpNdclH3T/UV0MMgt1Rn5X+08bnlljvt&#10;978/2T71qc/Zfvu+xEpdQzZjlwbbbttdbLvtdrUZMxqtvr7dGps6raW12zo6+q3UMyyjP2HDIyqR&#10;Cnxoy9AzOC7jixGfI7DZPVV9Ld6rDDwAEICDAB625UAU3iA0MjnPjxuk271KujQmHR4bV2YkYz+g&#10;jGRwynpltGlQOme83148t8/et++Yfe0NC+3Ij7zQTjj0rXbRL79g151ymN12liDH4QcJjug+f/aP&#10;7ZYzj7Rbqd6hh9W5jDF0pN2s37eeQRuYI+yePx4p2PilV2Xdc8lvBES/s3skGjn/lSorByK8RAmE&#10;AKJoSxTtiby3GdVJlwhSvMrs18mrIrB5gCoyV4Id9/oUcPSgYAP4WCKltk+S4INj3SOUwRCKdkne&#10;vgcoKiAo5N4hVAOI7sdrVBzjHizBTdkjpPsGDLkEQg8KiKg6S9sETNJyPf+Dlwr0LsL7xIjdTDT7&#10;Q/cSAUW3C4puO/nbdtspSbcWYORwdNK37OYTv+1isMibEWMeabtL590k3QjcnHiooIeBIb9qfxb0&#10;/JnxjwoASvqy4OlrOv5Qu/W0b9ltpx5qVx/3WTv7e++xs6Tzj/qInfPDD9rJ332XnXLYe+2cH3/C&#10;zv/pZ+yPPiL2R+zqYz9pt/zhi3bv2d+1O8/6gZ3/y0PskE+8zV6891zr7mqy+maBUHe/dQ1NWM/Q&#10;HOvqmxAojAiGhrynV49gqNs1bL3AhNJCz9C4jx+UQ1EAEbBfSwFCOQyxHtCTK45hGSAV4FQSjM1q&#10;bLGdZ9VbXXObww8CiICk9m4GfRwS0AF2giidNwCgKS17td7AqC/7BUm9NPhW+iN9R3pnucc+L7EP&#10;fuTT3u7oz9feYA8sXSUwMu/yj7A5G594SrZJkOQ2TvZLmR6dLlbK3qXOF7Jn0grZvtp2NAHK5rb/&#10;M/SvuMffoxwatla1rrMl1bpGLW3pnC1dqxp+tqT8Huh/BBDFw1Rv39K5tfZVxDGbglAt1X6npH8F&#10;EOXvu/UirDYFoqTp183vRRgHLbPuniL3Fj1sazc85r1EHn3yKRmbp3yk2of0b5VKZUtWrLVb77zP&#10;Lvvz9XbWHy+1U8+8yE4/62I742zWL7Q/nHyuHXv8SXbY9462D37os3bAi19rg8PzraGxx3bYqdG2&#10;32Gmzdh1ljU0NFl7R5fARwazVwBEI+b+QRnLUQGQDPoIRpKuxKMy+MzDlGCoR8YTiAFu8AgBOuHt&#10;GZ+7wNcn56eG0zkQBQwFCFFSThmD4AejPy740n2HlZkMyzAPDk9ZH0ZZmc2QMp9Fk8P2un2m7BMH&#10;7W7f+eCL7PivvVWZ3WfsCubtOukwu+V0uoUztQVdxI+yWwVJtzC2EF6hc39st533E7tZ0HSjtt3M&#10;dBenCYgESQ/SE03AcY8A4R6BwH1/OsHuEwzQ4+vui/AGVYAohyEU7Yf+ChBJABHtbZYKqBJsJK8Q&#10;VWEPUGV2pWDjqj/Yg1dKl58g6GG/4OPPf3A9yH4dX64qwyskgEHe1ucivE+FB8q3FRAUoOPSup5p&#10;yUW/dD14sdal8jECPcZG4vmmgRC6Qs9yxQm27IoTbbmecfmVJzgQUfW3BBhirCWGMbjwZ3bf+T+2&#10;u8+lG/8PHC7peXbrqd+poe/aLafSABuxHtLxpwuizqDXWhrrCCjKgQgAYnndCV/X9m/YdT7i9jcc&#10;hm4//du6xiF21fGftvN+9AE7+4gP2IU/+ZRddszn7I+CoHN//FG78GefFAR92i784Ud9Fvw//fIT&#10;dtMpii+692k//rJ95t0H2eLJMWtqaLS6phZr6lFhYHBA8DNgPb2DXijo7B62ju5Bay/1WWupx1p6&#10;e61tYNA6lCbaB+dae/9c61LaoBqKKrNQQBFxnLge8T28RQFBATrVAoTw6kT1GoM1ovAq9QyOWEtn&#10;t82oayzDEL8BIECIyWSpDqPHG14hRG+4Xp3XVwDQAECn9+gS7HX04AHus87eIX++0alUcGGd92/t&#10;6LOO0qCNTiy0Fx34anvfwR+3bx/2Q/vdiafZRZddaTfeepds0xpbr1Ia1WyPY7cee8LWrNsoCJK9&#10;W6m8JWu8XCsDzO1qHFPruH+Uqu/3P03x/s9Eta6zJdW6xua0uXO2dK1nAkQoroX+H/EQbVmbnsPv&#10;2gC0OeXvlINQrvyY/4lAlLanRMe18QBFFVmcy8BqG2Q0mMHCS1gbHxcUbVQkWm/3Lllp1918h539&#10;x8vsJz//nX3pa4fbwR/5rL357QfbK17zVtvvRa+y3fY4wKYW7mVj8xfb8NRC6xudso6+YWvq6LHZ&#10;TR22S12z7Ty7yXatb5XB7LSmdkqNMnoqQXbKcHb2YvwHvfsupUhc7wwe11cYYUCFtgtsw2h2KpNg&#10;HfiZEPRE1RcufWAIEJqzEBCK7cmocjwgRKYQGUJkFCwHlXEMsRxXRjCWMosR7RsdnivNt9HReTYx&#10;NWW7L5q0N758kX3p/S+3X3z5nXbSYR+x837833b5cV+1G074jjLII+y209H37dYzfmi3nPUju/Wc&#10;o+yWc36cYOjso+3ms38qWPqxMmBl4g5FR3s1lPf0uvz3dpdg6C48Rpf9yqGIKrMERBUQCtXqbQbE&#10;RHUYcPOgYAgQeuCqEwRDJwp8TvLlEqBI8AUQ0bDaj9M51dVktBdaQiPqTNVA5KCD18eVoAgQQksv&#10;0bq2efUdYFMogGiZIAjwWS5QSxIMXXWSrdRzrtAzA0RLLqeKj0Elda9LNgUi73V21hECo8MLfc8h&#10;qSzfX4jqyrMFrniXinOBoltOO8xuPuU77jFiJG0giKlGWF7/h0O0/ZsOTIzGffc5+r6nf8P+dOzH&#10;7ZwfvEsw9B676OhP2DW/+YZd+7tv2cW/+Jyd85OP2fk//4Rd+gsG3/yyrvEdu/jX37YffeVDikN7&#10;efu0lqYGa2lps5LSQq/if4/SQY8KCL3dvdYjqCgJALoERe29I9baMygY6rfW/l7r6Bcc9A8oTdAm&#10;h7Y5qWos2gzl1WZ5PGdbeJBy8EnKG1YnAUNAEPDTo7RJGyCApl3PNruxxXacMct2EQw1tXWmNC0B&#10;Ra2AUVevdQtyBgU/I7r3SAFefg28QipoxPOx7lCkQlF7j95P16HdkafDybnek61fx9BYvFNw1CY4&#10;amwuWWNbj3X2j9rA+Dyb2m0ve+FLX23vPPhj9q0jjrITzzjPrrruFrvj3qW2TEC0/rHH3ZOEraNN&#10;ErYPu5hnpKyHbfRMsdw4+p+juNffolrX+39ROYz8rdrStaqBKJwAufL9Ia4nICLz/Hu0aSafiw85&#10;fdv08yMD3/S4imJ/rurt8TstCazUJqYafDanHCxqwRCqgAfnVMAjqqD4TaDG9qieSs9UvA+9ryRv&#10;kyPF73L3zKKtjvfO4jx9qJW6ZnW4pWfhOYo6dNr/0JWee0p4fejxtX7jY7bxyae8agtX8xptu+3O&#10;v9q5FwA9v7IvfPVb9t4PfdLe8Nb32Ete/jpbtNcBNja1SEZwyrp6BSU9MsB9Mrj63TcgUBmYsBIG&#10;UiXWdpVqXRhtGXTUQUnXB4Qbd6MKAHnpkYaUEqVCBpSLUm23jGU33iCph9IkRt6N+Kjur8xBwt1O&#10;13l6jk3OW6T1hTbljafpRSYQEhzR7iE8QeENQhjgMMJsD1CiN9rwuI7jWBngoQllIrrP8KBKqoKi&#10;oZG5/kylwX6bMzVqr3zxXvaVgw+y3x76fjvzBx+3C372WbvqN19Xpvkd+4sgB2/RLWceZX856yd2&#10;k0DohrOPkoCin9odApi7zv+5MtfD7brfHWq3nPIDZfDHKeP/g6DohMJTJAi67Fi7WzBxjwDkbu2n&#10;pxkQVB6TCCjStWK6DbrFOxQBH0AHQOS9yIqu9YDPlQIiwcYyCehw+BAYLRUYIarR8Cg94GCUtMR7&#10;e1VEVRdeoryabDoQUR2Wert5jze9y3JBFtVeywQ2tAdy6R7L9FxA0Io/n2grrtbzZFqq7UsFREDR&#10;8qt+r2NpYA2E0bCaRtUCmrN+4O2zvLG6lnf4aOFI27WN7Xedc6R31Ud3SXeee5TdQU81lg5EwJOk&#10;5W2CqQRGVKcd6uNM3STRVuhmLe/ScX9lYM3Tv2WX/Pyjdtp3325nHfFuh56rCugBiC77+Rft8mM+&#10;7x6la048zE760Rfs8+99ve2/cMK6W5utvr7Jmju6lZkLAgQ37d0l6yp1W69gaAAvqbb3UzjoV9pQ&#10;hk/VkacDpYmeoSGlx0EbHB52z+Wg0s3gMB4YxeuQjsX7Qlrx6intT8qBqbb3J99GISVVxUl6rk6l&#10;7ab2Tttldr1tv8uuvmxu73IQ6hDUAUJtXd2+jmeINDSkew3oWoO6JtVm7iXSbxqC9ylN+fNJ3XqP&#10;Dl3fgai3V/fq032HlFaV3uctTOl73m6eVnk/3nNABbCe4UmlzQnr7Bux5q5+a1ChqxlvUi9VilM2&#10;b/d97VVvfLt9/HNftaOO+ZVdcsV19sDS1bKFT7oNZBT7hxhlW+ATDW+xqdh47KmPpr16tdZlX2Vj&#10;l2uZND1jj3kTvVH3SjJVtif7nZTyg8hsI19gGftie76+pd//SuWg8Ez0dOfF/r9HW7pWDjw5BNVS&#10;fh4SEE2Hj3+G4qMm8ZHDuxGKDL/2+SHOz9dD+TFJbK/ATrpfgpl/lKqBaDr8VJ4rYCmO8S7pghUS&#10;TEAR62xjVukckFZKa7S+2o/TB/MxOHiXdO2IECTUVes32DrBD9Ve0UWdxE9J6fI/X28/O+639ikZ&#10;iNe/+d22134vE0TsIQM1RwAjaJHx6xyUZAzx3CBKh/0yXkMyQiNjc1KJj7FJMK7aTqkzSp6hfBtt&#10;BCgBtqrU2NBKw8tOzxDaaSuh7dFDxqFI6xjhkkqDrKNOlY47Sv0qQY94Q8w58xfb/N32tLnzd7ex&#10;SUGNYIYl4wwhBl8se3+kACHE9hySQhzHMjW0pseZSrMYXm2reJcmBUVA4ITtsWieffxtL7Fjv/UR&#10;u/C337SrlIFeRYPb3wmMmOT0tCPtpjMEQ2f91K4/TwB0vmDmwuNtiSDj/ouPtZtO+a796dgv2dW/&#10;OcTuPfenthIgufR3dt8lv7Z7LxUAXXqM3XmJzhEQ3SXouKuqyswbVwuAGK/IQajwEDGgI+Mg0SbI&#10;vUB4g9wjdJLgSKAhKFqm9eWuEwRHElB0he4f8CRYQfcJXBhCgG76D0iMa+RAdBG9vjIQoppOYj0p&#10;tTXyHmTavkxaoeuF6D22HBgKz9DVeqZrBGrXZrqGbQK2qwVM9JIDhpirjcbUQBAwdBZQ9COfIoT1&#10;uwRJ9D67+5yj7B5Bz73n/UTwVEx6KzEwJINE+hxtTFgLMOk6d5z5fbudxtmnf08wK53xPfvL6YfZ&#10;jacwp9oh+p7fFDQdJnj6rl3zuy/YuUe+304//F12wY8/4tOEMGXI1b89RMf8yO45/xd246lH2nk/&#10;+ZL98DPvsLe+fD8bH+6zlsY6a2ios7bOTvd0tkm0FWpWoaBVBYWOvn4VDgYFEgIepYk+xf9+pYMB&#10;FSQGlAZQf6YBQEjpC+AYEuwMZxocUhpUmqsWXpYEQ8mbND3dUvCgWlppz0EoCW9NiyCnsb3D6ltb&#10;bGZjo81oqNeyyRrbOtxbhKgia9VxwFGfni3BWAIgvELTpHfimPzZegV+9EBL1WdK7xLr2ATSonuF&#10;BUTIq8UXLHIP8cSclOZHZQMAQ6oOA/CwYU2lHqsXtDV0lKxdUDc4sZsd8NI32qc/f6j97g9n2l9u&#10;u9vhiKaPjzz+hGzz+jSq9vIVsr0CobWr7cFVK2zZ2lW2cp0yXqBorQqdWua92+jazyTTVNstWyWb&#10;vIZecets6QoB0oqUwUbGjcgT8kw88ol8W35s7Iv9sf6vEPerBQ35/upt1cqPybUlINnaazyd8nts&#10;7l7V4n7/EiAKpY9cGzAikw+yzpVDRfU1a4vztg6G/lZg8u7mGQShgB6WPDcBnD9/xXPFBKXTvU7p&#10;mpVt/kw6fvXaDbZ23UaVaB4rRnp93NY/8oSP0YMrmPY+G5980hs+L1fY3XnvMrv8qhvsuN+eaJ//&#10;yjftNW94m81btLeM3pjRYwvDDHAkg4iBrMAMy3C7M3YI0BGihwi9QxD7+1FxbIjzMWbADeDT1F6y&#10;uuZ2m93UJkPa5R6igKEyBBViO8+WjOOAwxMwxT1SG6FFNubgkjxAVIuFscRwJnhJJc9q8WwBSptT&#10;XJdjeQfCg3W2sT9BWp+Njg3ZS1+8u335U2+3M477ut12wU/s3gt/bLeecbjd8Idv2/UnH243nnWU&#10;3fjHn9nN9Dy74FivOmLAxtvP/oFd9euv2mW//KLdeOLh9tcLBEuMQ3Txb+0Owc6dAp27BRx5G6Jo&#10;WF3R9IEZ0f2XChwuF4zQJkcg9OCfBUIFED145cleZbZMcg+RQIgqK29rJEjBM0Tj69B9l/1aQPRr&#10;b0/k1XB4dgRECXYqIJSL7VGlFsBEI++VugdaERIM4RlaefVJtuKak23FtSfbyutOsRXXnSqdZquu&#10;PcX3Lb/y94IhAIzRr4+2u89OEJOUgAgBQDS2vp+BMpHW77sgxIS4xcCQus59SL+Zn4052W47/ajU&#10;/kvXuV3XvOm0w+36U75t1516qN14xnfs5rO/azeeeahdfOx/2+nf+5CddcSHfZb7a4//kt120rft&#10;foHX/foO1572Y/vFtz5t7z7oQJsz2mdtzQ3W3FRvHe1t1t3dLaBPaa4FT0ZnrzLrfoERXlUBkUCi&#10;qxfoH0hApHSAAoDid2wbVIYPDA0rTgNEQNAA0DMg0KBKqmisPA06tA3oIP4GDEX8TuukQ9IevTnp&#10;3dntvcZoND27qVlA1GpNHR3W1NmhfV06ptc6lLYDiqj+9lGzSWcu2RPgRNelUDVdeobiORlHqdSr&#10;tN7NfWmUTXVggiHSbKRJ0jby9I5XeMHuXjiamit7oAIRhSV6sOENc0+ZzhuQeDdAj8EjqWJr6R7R&#10;OwxYW8+Izdv9hfaugz9mPz32N3btTbd655HHBUaPPvGUd0ZZJXvLeEgUMhl3zbv0e4E0de9fsnKV&#10;PbBihaBplUMSw5C4va+enb/Iv8gH8kyZbeQXsa9acd7m9v8rxHPWAol8f/W2zSk/FsV1q6+Nap2P&#10;qo97OuX3qFat4xH3+ZcCUdJ0CMiVR4RcwEel+31FyUszXXH9rYGcgKHNAUr1NeKYyrGV9+I54+Px&#10;GzCi/Q7LtL9yzVpiH2MBMXAhgxUCOnh5EN1O8Rzd/+BKu/3uB+zaG2+3Cy69yk487Rw78qfH2ue/&#10;/E17x3s/ZAe+4vU2f9F+MgwLvZ1BBz1V+snY8YKkxsW4ozFY/SParnWMCAYoAKkMEHhQaAOg9WTo&#10;EgzR7ia8K9XnBRBh2ICflk5c2ckrVKIqQPscLJRBsC0HpGTApp+LkeRZvIqrqA5jGQYytsXzcCzP&#10;EeJ3LcW+eAfuz7PFe+SZRtkwy/gOSd0Kg47eHmVCHbb/3lP23x96g534s0PsunMELpf9we67lMbR&#10;x9kdyshvPfcou0uZ5v2CgQf+RO+xn9gNpxxqlx/3RYHRIXbH2T9Vxi+A+dNJAqHfCIp+ZXcW4xCl&#10;8Y0qIMQ8Y9HY+a8ZDKGY1BXIWSYQAoBSu6GTBUYVIKLabCmeIYDDq9b0XBKepb8y2jYCjHQtb2At&#10;5T3OKh6gBEkVUJq+b9mlySO0UvdYecUJFV31B1tZANGqq0+xVdecKiA6LelarWv7Ch2zTO+xFIhk&#10;UlvmPHMg+r73LrvzTLxEP7K7FbboLpaCEzxB9xXww9QpiPV7tI3qyjvP+5ndycS5Fxzj1Y53Cljv&#10;OEdQdNYRdseZ39M1j7B7zqF91+GCpUPtmt9+3i7+6Ud89vyrj/ua3XbKD/U8As9LfmfXn/YzO/Y7&#10;/20Hv+FAWzjWa50tgiCBQ5uAuVNpiw4BeEN6FJ/xejCERAvDR/QpPQpSqDL2NnTAUD+jqlNdNt0b&#10;hAAhQCkUYISnCBAqwxBpC++q5AM2sq2AIX6Tpih04EEhfqd0mkAovENUa89qarEZdfVW19JirSW6&#10;z3dYQxsNp6kiA34q1WTAULfeYUDv6pAmIKG6bEDrORD58ABSj0SVWoCaP5fCplWQiI0gzeeFNdId&#10;6ToUv/EEu2d4MnmJ0JjWy4U2pGNRpHUfoHJsrjTHepR+AaRWGm13D9nw1G524CvfaJ/5wjfsuN+c&#10;apdecaPdcscDdv+y1bLHTEfylDfYfvQps4cfEzCp4AksrZStXvGQMtI1ymRXFWPerJAtFwitWiOQ&#10;Ws2QJykjjzwhzyPy/C221dq3uWP+2eK5awFEvr962+aUH4s2ByabO/5vUdyjlmodj7j33w1E8cFq&#10;7astjt8UCBLQTI8EFVWO8/YyVcr3h3KQ2ZK2dHz19ukwlN45vD8htvHMsaxsJ4HoYyjQ6erOKM2M&#10;zEq1VoDPw48+Zn99cKn9+bob7Kzzzrdjf/U7+87hR9onP/1le8s73ufAs/cBL7Xd9nyhTcxbLMMx&#10;JbAYUgmu1xrbe7wU2tlLRk5Gj2cDWMDzEd3NMRKUpoAYGc0RCeMlw4n7OgwpJa4cHgIUahmpOC4/&#10;HpgI6MlLf8kdP+CeH7xHqYcKsCRDLgOKMSx5u4XkKQrjyHW5n7vQ5yb3OTDEvYCWzRnQXPnz5e+D&#10;Ylvcq3p7b3E8DT69C/HYmEqegrbuDmvubLORsRF7zStfZt/+yufsghOPsfuuOt023HKWbbj5NMHI&#10;yXbPpSfY3YKWuy/6md169vftuj980674FVVt37Fbz2CuMyDoV3bPJb8VTP3W7ruYgR6nw1CuvwYE&#10;4ZlB7oESjABEAh48QQ5EuveDfz6lDEgJkuhZRlXZCbZES/QA1WaCJFdRheYQd/nv7MHLfuvyLvGC&#10;nGr5yNiZ2MYYQy6eBxVVZcDOSj3TaoHQmmtPszXXna4lKtavPtlW6Thgikba9wtk6JUHBN1x+vdc&#10;rANC9zIuESOCC3oYHZyBKu9FgqgY0durGQt5WOKBu+QXds9lAqdLBUfn/8huO+O7dru07KIf2yPX&#10;HG8P/1nh+sej0kjYf/i23X7aj+ymU46yc47+un37k++0Nx24t00N9VpLc5PNami0+tZOATIN/1Oa&#10;og0MYM+4Wd5TShl+axdt5xhPqOI18Soe4rziOz3McvDZnAKSEhQlIAKGeoGhXqUvqRYUcV/SU96R&#10;gXXvKq+CB9Vgs5ubvWosYKirT8/cLZvS3qFjuqyrV4UXAVxLh9JtOz1FB2xEaWWUtOWAliCtX/dy&#10;r5bulwMd66nKT2kVr7SOS+MQJQ8RQISwD5HuScfhJSLNh0eYdoN0qkjtAPFkA0p4sot1gc+olmOy&#10;faNsl60YULrtxXsl+zeobUNsA5AGaCeJt0rPToeKyUW22x7728te9UZ7z8Eft69+83A75ld/8LGR&#10;rrnxFrvngWU+y/9GGWxvj+Sg9JitUcE3PEPM0cZo20slMtnIDyKzZxn5A+vVSnleUq39/wrxnLUA&#10;It9fa3stVR+b6+mOfTqI2ZzivK1Rft4/DIhQrf2bajrgVPTMgCjfhnJwQVvaV0ubOz6HoOlKXqBQ&#10;DkUVJS9RjAtEYz7qrWng/NDDj9rtd91r5/zxYjvq6GPs05/9kr35be+2F774ZTZ3we4OLZSgcCm7&#10;AioKY0HbFqqteqUeZdY92uYZt34zGFrK/DkuwQJQhGHBwLANo9NFibVXBlSGlMacGFDaHHiDTV0/&#10;4AAXND2/+pD3RMFjlKCJ9QCHWHJtnjeMHACUj1HCkrYHbOM3hhnlPdCoUqBqgTYBNLzm/hixkbkL&#10;bBQgmrPAhqbmuXEbnBAE0TNF6xhIf2Y9W66AnPgdz8o654W3ie3hyUIAV5rXSWGokuawIHTIx02h&#10;5Kl31bPRbbizS4a8s8/mjY/bm1/xEvveVz5pl516jC2/8SJ79O4/2yO3X2Srrz9FmfLP7KbTD7Mr&#10;f/M1u+q337CbleEyb1llBnqg51fS8RkAhWcoTaORV095FZW07NLf+KCGNJpeIbBYfs0ptkzgseya&#10;02zZtafY8mtPlbTUvgRGgqVCSwCnWBdMpao2ARTtj/4kXU4j7N8n4BIw5Urd5uk+n7RMUOXthKTy&#10;cdqWYOgkWyVAW321gEjPBQitRtedoeXptlr3Xgl86d3v/+Mv7N5zfmL3nPkjuwuvkHuHvu9VZjSa&#10;vuePP7E7z/2xD4R5+7mCSo6/sBifSYBYUfJ0MT2Jj8t0ucDz4mMESD+3lVf9xjbccLKtu0bP5l39&#10;BaQX/9auOPEoO/67n7Wvf/Rt9vZXvtD2nK840NVqTQ2zbXZdnTW0tAkaqPoato6+UetSZt89SBrq&#10;Fwj0KbNXnO0R/As2OhX36U4/MEjVl9Kv0gVtbroUt6nKimokh4hM/SHtr6UygPi5CYoAIbxSXsAp&#10;xLZKO500VlCkRdJgU3u7QxBq7gTu6BihNNpN+uyy9hJthHpdbZ2CobYufyeeASBCPIffHyADaCTe&#10;OYe5BEXTQS4HImwEXmHWSX+kNy8ACYAYQoNR5lnSq5TepQCRd6RQ2h+ZSAWVYdKy0i8eK55rXLZg&#10;UnaPNkd4kKLR+dA4XmfaIM6zcbxN2EbBkZ8v0YDbC3V6J9I2NmB0aqEt3vsAe/lr3mjvev9H7Atf&#10;/ab95BfHOyjdcsd9tnb9Y6ndJoAkWmJiWzxEkeFGXhYZf/Xvaj3d/n+2cqjIgSHfX2v75hTHxTWr&#10;r4uqj/17lN9na8V5/1AgCtU6riKOqcBHRVsHRLVUDTAst7S/lp7++Pidb08eIt7Ln1Mfk20Pb3zc&#10;By8kcax/5HHfd8vt99gZ51xoPzjy5/bxT33eXvbK19v4nN0cSJjjp7N7yEsr/UNKtMp0+5XpIhJx&#10;lJTC+xEZONValHqY34iG0cwr1Dc6akMT4zY8yXlFxq0EjoHBW4TXiMaUlGAZ/I0uvrjbMax4hhyE&#10;8BAVXqIACYCkR/eiJxg9yAAvtnMMYBGeGoQxweuDpyd5e0Kp3UQyxskwbwJEyjS6pBbaM0i8F/dM&#10;0wjoOaRBGTPAaEzGkWUCo+meoYAelL9HKMKR9Xhujovz+B3nMhQAvXDo6tw3pJIlvdB03siESsgK&#10;41E92+iIDPKQrkUG2dVnTS3t1lPqtAN3n2tfOfhNdsbRh9gdgp01151kq6/5nd2rDP3Gkw6zG076&#10;nmfq9178Sx+92id3vaCY9V1gAAQxYrXPLSZooj2SN2LW79Tji27ux9tyZeZeLSW4WSkQok3OckHG&#10;8mvP0Prp/pu2OsuvA46ka7Tvah0jAU1Ldc5SgQoepQevQgKkP1GdV+jyEwQMgh+m2LjiRImqraTl&#10;VwrCdHxola65StdaicfHq8e0BIT+fKpg6BTBEEDE71O0XdukVVcK4hgjSe/9V2bTP+sndveZAh8a&#10;LZ8t0XC6aFh9u8Do1jOP8BHA72ImfUbuppqMcYsEPcDbCoHhar3nuhvPsEduPdc23nG+PSY9essf&#10;ba3el3dYqzBYone74Lhv2zc/+iZ74wELbJ95gzY+VFKm32INrU0+LUVdadDqS0PWzMjpis/0pHSg&#10;6e233mJZ6k5VSKmn2KB163ep1KNln47p96Wv61w6K5Axk2YAftIKM9XTe6zibZkuACQHJgeLLbQh&#10;8jGKdI7DkKfDlPaAIDxCDa3t3mi6tavkENQlmEOdeIZ6BUwFENFurmeAKjWd19pm7R3d7gUCOIAP&#10;REeLXtkx4n2H0nQnYaH7MawA4nl7/bk3BSLaI0WhCSBi3cODayt9UjVObzOAiDHIaFgdQATUMNaR&#10;95STgJkxpWsEDI0LctCYgCeq1EYkvFrJu8XxkzYh2zEuqBrX+uSkIIqRuqVR2VigiyW2kx5uDCLZ&#10;Oyhg8h63siWjC2zB4v3ttW98u33xq9/wMZJuuvUu7+L/mArA9PD1dknKJ6Zn9rWBId+2nHZLvi2J&#10;PHL6/n+euG8OCtXPl2/LlV8jV+znepubVqPWeaE4f2uVX3trxXnPqgUC+bYktlegZjqsJOX7kzYF&#10;k1zpXsV5m8wkz/nsT8fWqh6LZ92c4ritOZbnIMKmd0lQwyzt+fmr13Ecz8Bw8XTJXKXjVttDD6+z&#10;Rx9Ns68/JQh6SNe6U/Bz7tkX2w++/wv7yIc/by992Zttau4+Mk6j1lKAAKBAZhvtYSJzpt1OOWPH&#10;I0EiVmJEwAoeHPfi4LUo4MXr5PtSSdMbF+rcyPDjWjkAACx4cIARSmR4orrpslpAEZn9sIzDIOAD&#10;CEjRiwN1j+h+47qvjEifnrdP7+GeI6BFAtK6gTS9I9fHGJdd9MX7A0UBQNGOIcCJ7eFJYsm21P6B&#10;qQBSyREXOkvAMBTvmgMQ75wfw+9yWEsBTQFFAUGI32RaAXsBl7Hdjy2uE+ewznNgQHsUTg3KXHZW&#10;xtrY1mLzJ0btA294tR3zdcYxUsZ++jH2wIW/sVVX/UGZ9x9s6Z9/Y8yif+/5x9rd51HVIyi69Nd2&#10;r2Dn7svSOEWMKs2I1LSxWXbxcbb84mO1PMbH62H8HjxAK284y5bfdJ4tveE8W3LdOdJZtkzbVtxw&#10;pq28/gxbdf2ZWj/Hlmn7g9ecIQg6zZZcJRgSCC3TcpkAZZnAJbU7EvQIeJZfqd9XaPsVJ9lKQQ/g&#10;tfzP2sd+QQ9g9SCAIQBbct3ZtvR6XV/3WH7D2brPmbb0WkGIIGjFNQKka08UEEk6d9UVv7eVl//O&#10;lgvy7v/j0XbXGUfYHacebnefdoT9VTD0gKDngXOPsiXat+yin9uyS36h9/yl7v0rW3v9H+yRG0+z&#10;jTedaRtvPts23nKePSLgeehG3fvPp9vdl55kN5/3a/vTST+xs475rh33nc/ZIR9/l73voBfbK/ad&#10;b/ssGLW5Y4wB1GqzG2bazjN39cbEjKnVKgBq6R61NhUYOmgbJAW4h4iXxF2qe8tpQ5m5p60ShRzF&#10;e/eCSN1JFIB8ItYAGNmE3LNDWnbpWl6tzbIQVWwhvJekY4+3ioepEEJhYtCfp09xD3UP0sGhzyGo&#10;vqnZGppbrKWjw6vDSkpntO/BK4vXKtIckELaTYWaAa/abhDgt7SXHG7GFMfHFb+BIUCOakIAsbNP&#10;YTIooJG6hwSLwwy4KNBjvCOlXdobOdjp/QEihyJdr11h29yZpvzgGXh+YAdv0LxFu9v8xcxHuJcv&#10;5+7G0BtK+4IYnxKE60p4daLBObATYAT8jMmGolHZS8S6w1JxDMcnQNJ22YYJAdTkmO4vTUh+HB4l&#10;wdH4XKrtZX8EZGM6dhx7rXu29wmYsaMqGM3ZfR971RvfYV845Dt28pl/tDvufcDWP5rGRKJDzIo1&#10;G5QBF9MqSRSkyYMiI2fpeZLE/G1LV5DnpG3kUQEILPmdnxd5cRz3TMV5+TVzxT2rxfZ/lGpdH9U6&#10;tlrVz4uYJPiBZSuniW0AWa1rPIvMPoeHXAlAEB8sh51Noah6f4KdzV87KX2AHIhWeC+zpztvuipg&#10;U9HT7d9U3De9F89OO5+Y+JRwWLoyzZtDw+d1j2y0Rx9/3OuQGTr+zrvvs7PPPd8O/dZh9sY3vd0W&#10;LdpHpaAJGZwRGQqqpgQQTEmhBAT8JHdvUmTOeSY+LYMtwCfgJ4AoF4bUXeMYWhnTyNRTxlwbiNpl&#10;tCmVMRoubQ/63DuVQGtYUFOeg6gwOLnS4Il6Rokl96OKj1Iv5wNlPAfd6JNLvAI3OQSldkPKIKrW&#10;2c9xgBPGmHPZBph5Ox69B4r3Yz1gJ98WChhC08JW6xzLur9DEW4hfgcQBRSF8u0ozo1rhrxUKSNJ&#10;eBDWjSqZN7c0W093u+25cNLe/+ZX2U+//UW7+qzf2uq/XGZP3nOlPXHrebZO4PDgJcfZvcVksfSW&#10;AnqWXS4Q8vF9GCPod7bkYho8H2tLLz/Wll/1O++1tepGwY+AaNmN5wqKBAdarrjhXMHQObbi2jPd&#10;awSkLL9e4CQoWnGtgOmaMwU2pwvKTinaHQmArj7VVgh0Vgp0Vl13uq59uv+mGm3ZFXh6zrDV0krB&#10;B8esuPZ0XfdUW3od1XRn6D66tuBopZ5hlcBo5XVn2AquK9BaqWuvFZg9pOdac925tkrXeOiq39rD&#10;Vx5rG6483h695gR76oZTpTPsMd1j7eUn24Pn/85uP+M4u+Gkn9k1Jxxtlx5/pJ121Hfs2EO/aId/&#10;+oP22fe80d73+pfaQQfuYy/ea74tnj9q46M91t3Tai1ts62ucVebIejZ2QcXrBP8NFlDa5s1tnda&#10;ExlyJ7DOmFlJHfpeKI+7Ae05DEXcdSChEMA5nToHj4nAKBeQFG19QvyObQFF/QUUReNkb3ek9T68&#10;wEUhJeIh6TmpkoZ4Pp45eo0xllBbV0npMTWO7hkQOAlkEgxRLV95TwoxqcDU75DChK1N7V2yMYIh&#10;xWmqoQAL4IaqMDxjXKfUP2BMM+IaphCjNDs0LHuggpbgLMYoYugAvERU03e5HVK4e3VZNQzt4RCE&#10;WMdTxPhEo9qPfaKwlnq46ZqySQ5DSOkwlLYlEBqRXUKj2gbU5dAUim1jeJYKAV+jkwjPEQXYBERl&#10;eQFtgY3OWWhDChuq2DsVLi3EAUHSon0OsI9+5vN28lnn2X3LVniTCZpOPPzoI7ZcBesHli9XRr1c&#10;GTJd/slvAKGH7MHldN/X71V059+g7akdUmT2ZOD8Js/KoSG2VYvtT6e4Ri09k2P/HlXfZ2vvlYNQ&#10;eKFqKcKu+hx+OxDlAiDCG/OvAqJyN0VUA4jyZ9uc4phax1bvqxb3I9B57mgPxHp8CNYZ4JCeX0AQ&#10;sHT19X+xnxzza595fXdF+D7BRGdJhkBGDbBg0D/PhFWqGJmDEvywDe8GYESGGRlsZKbTMmxlprh5&#10;A4S8GqtYj4aTrMdvjHFqoJxKjpE5xzKAASOKa5reHTRublMmwLlk2g5EOiYZABoZ6pmpjioAyaVj&#10;Qtw73PS0PRrWtiFtC5d4F5kAGYtKoGQYGDxK0rnxRrEdQ896ABEGOTW+Tp6ieLcIL94pGlwSpuE1&#10;ineN969WhHGoFhDlyvfHdVnnWWI7yzyDIlyo1mAOJ6Yh6RQUdwzOkeZaa9+41bf3Wn1Dq3W0ttqc&#10;kSF7+T572uc/8DY75cffsFvP/609dPMf7Yk7L7LHbz3H1tPO5fLjbenFx7iWX3Z8Mb4PVUS/sqVX&#10;/VoQc4J7YdwLdJMg5C/nCbLOtzU3Szf90VYLPlYIgJYLhlYIUJbjSRIUAUfLBCesr5BWXn+2rfIl&#10;OlMwI93I/tMcllZcc5atveF86QJbfd0fBUMCLQHVcuBIxz18x3n2+P2X2lMPXGlP3f8ne+perRd6&#10;0nW5PfnXP2vf1fbkXVfYwzdeYA9cdopdf84xduGJR9gpvzjEjjnsU/bdz73HPvu+19m7X3eAvXr/&#10;RfbC3SZs4cSATQ5123Bfh/UKKjtK7dbS0SLYqbNdZs6wnXbZxWbMmm31TYIgxe1WxfHmti5raOm0&#10;+mapRXG+izZqo9bWN+LVYHSFbyI9KL41Ed8kxtjp7Or2KqAciHKYDwWAEMc5jvSUA1F4ihDgE2k3&#10;eYJS+s3FdnpkTeulpXUAKTJ/71FF9U1RGEq2QOeRdvQcvENjMekqsEODaBpGJxiSnSqAKDxECWio&#10;vkOpurtFkNhIL7OOLsHLoEAhVS+NyRYMC3KGAB3CQtcGtLh+7+CAIGVIz8j0HbIJElPz8NxDeu4A&#10;FYYN8JnvBUQRvoQh6R8gAnzSdDxMzsz4Q6ntUMBQFM7K4aFtOQihYW0HiEa1PqZCCTDEND3RxigH&#10;IcZZ83ZIvJ9sxwR2WuJ+bBuckM2QmPHfZ/+XeM6RKRp961jZnYlJaWqBTQiMXLR11DXw5lH9jzf9&#10;Ja95vf33174uODrX7r5viT3y2OP2xJNP2mNPPmXrNjymvCg1ykZ041+1VvnR2kds5RqWlXwJkXem&#10;tqrTt8e+auX7QwEGW6O/9by/R8/kfjncbA6EQrXOR2UgygEiB6Iktk+HnurAzvcl/b8DRHiBonE0&#10;z5MCba3/pss7RL9uwyN286132M9/+Rt713s/bAt230+loEkf2LBXCW1MCWBq/mKbnKuMWQnDYUIJ&#10;ZVgaEhCl0ZAr3ozIUPNMNjJq36Z1xgLKgWgahMiYBBCxDSOKsfXqr6KkyXbOR4zXQbUbS47FUDe1&#10;klHQU0qGX4aJTDw9T2Fg9LwuPdtIYXAAHu9ayySMxWSNGDZKfD5YHM+IUQeIyAg6Zeh0ryhRR9VC&#10;rijxsk4Gg3H2Eqsyo2TMlRFpmzdG1XOm95Oh5X6jMmA0jCxgKEQYBxTVAqBq8d6h2JbDE9ur4TU/&#10;Po5jP+HojbKVsZT6AUFmJ1cG1Kf3650QKE5aj9TXp/swDQNegpIy4bZmq6ubac0NdTY13GdvfPn+&#10;9q3//pCd/6sf2v1Xnmbrb7vQHr3tj/bwdafYGrxBAqHl0pI//cZ7ii3984lG42ngZc1fzpXOExjh&#10;GRL8CFaWXysQEhABOg4/giK08kbBk45bfTMSRE3TH22Vtq+8+RzpXFt7y/m27pYLbd1fLrK1Nyet&#10;vv58QdV59siS6+2pdXfaslsvsj/++gf2gy99zL764bfZ599/kH3qna+2T77zVfaJd7zGPv7219pH&#10;3/46O/gNr7K3v/wAe9Veu9lek2M2MaAMtdRlHcqEmxobrK6+zmbV1dnM+tm2a2O9zW5usoYOAVCP&#10;QKe3x1roGt6u+Nve7sumNjwZHR5vUgcEqmMEPO09Vtfc5UDU2txupfZO6yl1WwmPCW1oPEOuNPRP&#10;8J7a3kT1GCMqE4ergagahpIqvStTG7oEGdFQ32FZ8OIwTdwBbkjnWdqm/U9AUO4FGWJSYq17GyGl&#10;sSgkcQ5phVGkASGAiN8+QaxfC/ihiqwiereRrtwDNe19UgPsthJh0atnHbLR8Qll+FQzARJ4WPC8&#10;6B3oJUeboR7aR/ULnPoEaoM6ZszGJ1IbnZHRVJVFGx8vWJFuivfsJmz0DIAZ7wqU4HWhWizXhGCI&#10;7dijKJhxrRBebaCmDDi6l99TCvhhPTxUsT2eya+he3N9rwqTvUb0UsuBqF/vg1hP9ly20Y8VDE0I&#10;jCTaLGGTKKBRWPMCsDSs5+/VczNYZI8AbZ/9X20f/OgX7afHnGCX/OlGu/eB5fbQwxu8B9sjTzxp&#10;azcoP3pIedEaxjxaYYyWnfLH6XAT+W++3fPVQvmx1aoFBaEcHp7Jef+3FM+LagFRKD+O8/J3mtaG&#10;KPR0QJQHdqgCQs8ciJ6uyizAJd9WrTim1rHV+6qVPERFna4CxgfqErHzx8zJ511wmX3ui9+wffd/&#10;uUBgUpmyMvEhJZ4pJVQgaN4iAZASqzJfRk+N8TFSY7yUcNxLhLdI21B4GXLlmS/reGoAmCEgI4Ob&#10;MCaATQARS0AhSqKssy3OCShCbO/o6rdGSs2MIK0MoUOGsLvI8JOxpnSXjNgIS233pZ6N+9K1uNzu&#10;QfJ76TkcmLTuXYEpEXsVQaV6AeihLRDQhfL5lQKQMNBeYi0MZaoqSNt5L8T0BuneKQy8BwnGTWFG&#10;+OZwVA1GATL8DrE99uXLWM9BKL8O23OFhwhQZGoCSuKlAYBIJWdlTIN67v4eAV1JRlHq60mNTvsG&#10;aUiaqkNo8N4mkGxuVube0m6Dypj2nDtpb3/VS+w7n/2QnX3cEXbHZSfZOgHSY/dcao/dfbk9etfl&#10;tvGuS23D7RfZQ3/5o62+UaBzfWozlBpY06D6VFtx/WmCoNMl7dMxQBCQs/bWC2yNlqsEQCulFbrG&#10;qlu07TZBz+2X2EO3X6pjLrG1t11sD99xqa3TfVYImFbdcYk9tvYOsyeW2/03/cm+98VPCG4GrW6X&#10;HW3nXWba9jvPtB122VWaYTvN2FWapfW0fftdZtuOuzRoW5PtsmuL1c0U0MzutKZ6xcnGkrW09lhb&#10;e5+1tvdac1u3NbV0WbMgvqVVIKT1NsF8SeFTUjh1atkhEOjqLFm3e0JoAN1nDQKeWV2dNrO7ZI09&#10;AiVBT39Hl/UwybDAqFPLDm1rdxiSgACqxvCSKO5R9eFeEy1zIAoQwmtUhiapUq3G8QmEchhC8Zt4&#10;skm80dLn9tM2TydZ+iBuBLQA23ieWgV7pOMGhQEwBASRZgKiWEZVm0+czIz5zKBfeIgchhDvKPHs&#10;Cea4Du0c08TLI0CQQIA2M5OyZ+OMYaY4CwwhwGhA1+1XPB8SQI2NjwugaJMDoMiGkN54H55J66TZ&#10;ZMMqwBcwNIVnqFA1DAW8sJ57rx1olCaBnFowlAORS+GJAq5Cw3pet+OcJ5uJyt4jiW+RwxOedG9f&#10;REFXIEShs1y1hv1hm/ax7h4vRtrWOw2Pz9N3mKt4Nalw5pr0YnuJvf09H7LDfvATO/+SywVIS23D&#10;Y096gfyRJx6zVevIo1KeiXIIyDN2FMfk22qJ8zanHByq71F97P8E5c9aC4Rybe6dykAU8JODRDUQ&#10;5YqLsL4pDD09ECUYKc7NgChvVL358zZVrWNDtY7P5QCmZ6FnwKNPPOHdJ+974EH7ze9Pdm/QnPl7&#10;quSjDHCI0sNim5jaQ5F+Ny8ZjBUN7ChJUDqYxGWKh0gRfmQMl+sCJQZcp6mKjMa2AUVk1GSubiAK&#10;8TsAKTxEIcCH0mByqRdAUEBRGJjcS8Q2zgmFl4hr4CHCkDKSdJNKxe0yhj6gnBtoXVMGCpgbRRgZ&#10;nTM6jGFTOOgYjg0jHoY9Bm+MZ3FwwYPm+xNkxbWrYagWJAFBGHeE0XbDzrUEQeXrq5TM/Wi/RPgB&#10;KoRdeOICPgNkXEX4BvAE3KDIoNiWnxPXjvWUYVXgKc4L+RxUPOugrjtACb4IL2VKpWG904ienXVl&#10;IngSSgIj2p2NKIyByhHiz8RuMtILlVFNqbQ+qkxbGbDgdai/13afP2ZveOUL7UufeJf97odftatO&#10;OtruufREW3/rhYq8V5ndL/31cnvqvovtyXsutCfuvdCe/OtF9uT9F9vGuy80PEirbz7HVt8kATYS&#10;ILRaELRa11gj4AGE1gh+1txxmUDoT/YQEhitFoitueNCe3TJlQKhe2zlfVfa0Yd/wfacN2wzttnG&#10;dnjutjZz51k2s67eZjVIeHpmz7ZZdbNsdt1Mq2uYbfXaXt/QYHV1jVY3u8nq65utobFFcbLF6qXZ&#10;Lc02u1Xr7e2SMnzJPR9tJWsXHLU1C44EAbSNaRYE4dlpl/AOMbcWgwdSXUbbFJ9igt+sdw4q7iss&#10;pdYSs7cPKv73W7MgoEXfoYUlHqNSAgv3xASESAEN1TAUIFQ5rgJCZdAplG+LEd9jH+tlKS2QXigk&#10;cE2uj6eKKqbm9pI1KSxaOwRwSsu07wm4iMKDFyB8SRrMQSgpbcN7VHmv9B4J+oCnIQHR6MS4bNuE&#10;TbholDxmQzq/T8DJMAMDg4PWjwYEQ7rHqMDePUQCKCAKjxJgwjRAQAf2I+wX3uYccmi4DAAFBPE7&#10;9fia6xASMMJvtnOO2xDZD3q7lYFHKnuBtKwGJM5DDjnYnBDX1zFjSoMu2UwakAM9AWBAkwORrhNt&#10;kcgLhqYkqtN0jBeEi+ec0HtMCIiogsPr5I222TZf7yqNzcULVXR2oS1Z/7jOW2z7vfi19oEPf95+&#10;+osT7c/X3KG8SvmTCupMNxI91wIEyIvJN/O8GQUshPJ9W1JcN4eLAIjq68S2rVVcN7/eP0L5daMx&#10;dTX8VB+Xb0dVHiLgYDr4bK0qILR51Tpv67R1YIPy9+E3jaBZJtjjmPQsRCavItP6mvUP2xOioCf0&#10;7847H7Cf//zX9oY3vkORdjc3XhgnMthxBgWct5u7Ph2ASChKECQwEoX3UMB1iru0KC2EV4Z1Eo27&#10;XzEARYJBORDEPocD3Re5AdC1x0iMIzKaKtmlrqyp7QATQVJ91yvhtXEDKOPqmbYSN13VmcQUbwlu&#10;XDxPJUFTkzKU2U2t1qAMpU0l6u6iwaY/h+RGRaJB4oTeAQFGGFGqI8goAnBytz5LjslhBiMd+3Nx&#10;bkAE4RzQgVHy0W+1fYB7FIY+vEjuSZK6ZLS7FB48TwqLIqPhWoSjwgzx/nxDF0AkwMwhqpbYF8+G&#10;ItOqflaW+XH5+SH/XRzn1+F9iuukyWwLgHKI1fF6dwc9LYFMB+IMjAFhvBadygxLXQM2IvDcc948&#10;O+gl+9mH3vJK++z732CHCJa+9+WP2NHf/m87TsDyB4HTH395mN187rG2/IYzbd1tF9hDANDNeIa0&#10;vOUiW3PrxQ496wRCa2/Vb8HP2jsusVW3CYy0b51gacOt55suYE+uudPOPeVX9vqXv8hmzNjJnveC&#10;F1iTQKa9q82aWpsFQvU2c3adzZyVNEvraDajIdcBQw0CoUaBUJM1NQmGGlutqbFNoNNurW2dPgAg&#10;bWCaFT9pR+aNbyXWaeTLjOt4RRBVRIyeHFWtPoBgIYckB6LUQD+qtCqKqq5KT7KKp6fi7ck9Pijf&#10;nu/He8P38SEziGeeZhLAI+Kp9wbVfvYl7+YcbaMQoLhBPPA0TsGGajc9W48gSKBXJwCsZ6Z5Pat7&#10;FiU8j1RZUxVUSzkkxEjSpN2Qe8AKkW4BC8CBtkJUjQE2SbTHGVO6ZJLZQRsc7HcNDQ1oGxqx4SHZ&#10;qyGlXS2HZJeeToQBaSgvxLCMQkyksdifK/bX0vS0V9gbvc80+bFKf3rHsvSOFJiGx3QPfRO+Hz1b&#10;4xxss3uRAEMtqUZEzOwfsIaNrxYgRePsyCfwKOFdGp8rOJpHtVrqbOOSnS6/n67Jc03utoe9+o3v&#10;sW8e/gv742XX2wMr13q1Gv2b12581EfMTnOtBSClmhfyzxxeUOR/LPkdYBD7c0BgewBRNVzUOn5z&#10;ivPi3H+08usjnjV6k1Xvq1Z+DQFR4SEpqxaQPL0CNLakWudVq9Z5OfBsjQKIaBvEktb7yRsVXetT&#10;hKBq7AmmyBAM3XXXA/ajH/3CXnLga2SwUg8pQKY8PHzRCJpISqKlztgH/VLEJYInGNJvB6JUj5wD&#10;UWqorG0qReQJJQeiHIpSIo6MMLl3qYv3hoxUrwAkZUOPCM/fAADhIElEQVSGt0HXUAIGiNxLJOMM&#10;zDFYI0BAW6aoPsJIAERt7Ywt0mENHV3WxlgpNYCIBtJAkHdV1fVZpzRKtQKZhpcka4FOATC52ObX&#10;xbAUSu+aCeMnhfubhpFlV7tDRCYZ+wAj3pXMBk+L99jRb2blL7FPxzIUgA9jUHyPAIwtGdWQQwsZ&#10;CWGp37EeQJPvj205POXXqT42F143b+8h0J3W8FZiPX7z7O6aB7IVzwYmF1r/hKR79FA919elTLlD&#10;caBDoNip9+xTCXXQBvoEHLO3tan+Ovv6x15vd119somKbMN9Vwp8Lra1t11iawRFK288z1bfcJ6t&#10;FwBtuB0IEjjdgcfoAnv4rktkgW+1jUtvsLOO/6G9cP6o/cf//l/2ghdsZ83KqKl6aqYNUAuNmjtc&#10;rDvwNDW76huarE4ghByI9Luhodka6rW/IUFRS0sORN0OQSHfVkBQ8vww43pPGYhYsi2AKI6J46IR&#10;b8BPtXIYIm3FtwxoDXmcq5JDrb4R7et8qfSTe2rZFt+XnmQORSNTisvAUDrHPTZ6jnaly6bWNmto&#10;brXGtnZ/dubm8rHAFLcrMMQI0JtCUHhEyISjyojChXuFZDe8wML19Jtt5TRanAcATeAdGh8TGI1K&#10;YwKiUQefNOv+kGtI9shhiHN5182INoYhn5RW7+7pEJjQMz4TkW4j7Ua6CkV6K6c7hUUa+0nPUdin&#10;qC4Le+uwIwE0DkDF96JzTIz0X7HbGRAVGhEwlu2av890cV401p4q8ggAyUFJBWWX2+gk94qFijao&#10;3YojpcE5NrXbfvbqN7zLvvrtH9jZF11uDyxfaRsee8LWCYzIL4EUB4IVqzyj5zf5Xr4k8+cY1jmH&#10;7bUAYXOK66I4fkuqPvcfrfz6AUNbC0S5njWtQbM3ap4OKLmmQ0rS0x33dPu3TpvCTrXyYyrHsqQl&#10;fuo9lrozMobQw/a4QIi/B5eusGOO/a298jVv8KoY2qaQYdI4utJAWhFU5E7EJuEQScelCSVM6tQT&#10;9dOgrgJHEdndM1QoInh4inIgIoMnc2cJGHEfIKo8JL1KCaNjGDmMHRM9YlBl2ApD3EcCHmfQQDJF&#10;uvoXUCRjyVw+eEgwJJRGOZ72B+0dPSpldyUPkUqhjFkScONd72VMhvQbwzWmdXpqYMgwnJ3KLMg8&#10;MKh+PGGDgdHxGNXNAVEYJS9JSSlMk8LY8d7l/XqO6uu69JttFekYGV0ymi4BEdVQQBvTKrg3C4PI&#10;+wBEAjsfdZr7FOESz1AtN6i6NsDCkm2s55lknlGy7nCT/a421HG9UOz3dcm9BlXKvUXET49PxI0J&#10;Qe74Qi2Z/Hahu+an5i4seuYs9pLlXLouL1xk3V2dtst229iL9xi3s37zXVu35Ep7fNVNtvrOS2wF&#10;7YVuudBW33S+rZXWSetvPtc23HSullSrnWXr7r7QbOV1ZuvvsLN/f5TtN3/YdnnBf1r9rJnWKdho&#10;7+xNjfRbO621HWjpTFVaEnBTliC8qbldcNQqKGqy2bMbbdZsPEZNVl8HGLUIkAQBLTSW1vHAjQQI&#10;0QsM7xCgE96hHI4ceKQchgCkEDBUDUTTvUEVpcJGgpxcAT/hKXKvkH57XOCbC2oAm+rvx7YcbAOW&#10;AHva5NEAm27/eL4aW9qsWWpT2HXqfRj80dv8UGhRWnIvjuKMFxq0RO4B0v1D1WDkQET8dLuhNFHA&#10;kNucPG3qWAeiCRpGU/01JBBi/KER2TsACU+RjtO1h7iP7ObQgM4ljroq751+a5/iLW0MXaS9EIWT&#10;LaS/BCLTvUH5/khPeZpi3Y/Vdd2ekGb0LBTmPMykFCaSruEdRlxT3kTA2wzp2UbGSGOFvXY7RfrX&#10;ucDQlPKIOXNtamrKJifJA4CiZPPdrhe2PcT5eJHIKyaUdhnbiGMDotze6XecjzyfoepQAorGtByZ&#10;t9AGlSeVFMYdfYoDk4vtVa9/h/3gx7+0W++8zzY+oTIOYLRO4KN8MYeggAMAIgeZPG+ObblyYIht&#10;AUP5dbakWtf4W5VfKxfvVy22P5PztxqIaoPK5o/fkmpdp5bw4qDa5/E7VNleOTb1HOP8+Gh4hpgt&#10;nvbSDIZ16hnn2jvec7AnUIwRicg9QnMY+EulAjLPiORE6Iis2sYIxVFH7o0NVUogskdpjMjvkTxT&#10;lES8NKLfIX6Twbu3A2MFQGCglGDpVRJ11dTF0911QIaRarMBHeujvmJkZegY84Zn4334jaGmUSgj&#10;WUf7IIwF+2hn1NpOQ9Wia64yBkqJGMXyu2rpxlHn8E4IA4sh5XgyFTINjGgcH/BSrRxm+M1xfizy&#10;MEkGbrAwkBFmmwMifpe78RbPxii0dP0nQ/KMS+8PFEZvH8KDjGgQV72OoyS4NTAUxjZfJwzDALMe&#10;mWWt7bEtzs/FfXiGsnh/viNxr0oJgmQYZRDda0kVqNbnTCyweeNa6pi5usY8bZs/b7EtXryv7bXX&#10;/rabYKitfrb1Nsywj7/1VXbdRb+3J9bfbBsevMKWXHeGLbtRwEPD6qIx9kM3n2cPa33tDWfa+hvP&#10;tA03n2lrbjrNnlh+lT225i92wWnH2kEv29dm7vQC22WnHb13UalbcMFYMoIiupzTXgcYoeu2LwNg&#10;BOAtAFNrl7Wy3iJgUhxsamoTBLV4eyKX4KhOv+sBJ53nVWSZ4np4OFFefZYDUq7wDuVAtDkYQlGN&#10;FMAT37KW4pv7dy9gxyGAOKmle34Kz1CAER5Nqjx9ihuFX6uWNOxmvKCOUrf1qJBC25yR0bFkZwqv&#10;hFfPKO64B1eqBqBq+XZpWM/E0gdIJB3VSJsOWipUUQCacCAa1v2HZHcGHYrwFnk7IqVLAGOI9AQQ&#10;KU0N6zze1Qsn2of4XS3CpCzF2WnxX4q0tyXlaTQUaSr2cy1gimk5YnDGUD4w46aiUFt4+Skw+X2S&#10;DcIejwmApgQoc+fOszlz8BBRrQhMpbyilgAtb2+ke5cHh6RAU9i4MhRJbhvZpvVyMwt9/yGF+7AA&#10;jM45o3NI/4t07UUq3PIN59vr3vQe+/2pZ9uqDY/68DCrHn7EM/oly1b6MvJH37Y8eY/4Tf7Ithwa&#10;crGvev//RCAK/X1AVADE0ymHjly1jn061brOlrQ151Yfk9eRLl/1kDFb/KNPPOXzid34l9vtK1//&#10;ts1buIc3SiThRgNcElDqLkmEm1eOrOXITaRWRAWAcJVOTs11eZdU/fYeFUqQtXowYIDcCGkd5WDE&#10;b4AIjwueGta9wSEGSvu8Dl8JYmRkVEYNV/Ww9mmdNkU6FqOMMQhDg2HGkOMh8TnBBAYcE4aD8ZI6&#10;lHF5BgUQKYOoBiLk76/7R6kRg+lAxDUlAI73qIaXrVUKk4oRC0W4l69ZXDcaTkapFxDCiHmYxz6t&#10;h2EhPOkxQ4aIh4B5lqKqwavcdDxhFUY1f4YIq2pFxpf/zjPHfPuWgIjrh9GuLgm7IRfwoLxdRdnI&#10;a3vq0sus/zp+UpnXXAHRbrvZ3EW72+SixTZ/z71tdHLCGht2sc6GbewDr9/dbj7nSHtqyUX28C2n&#10;C3hOtnU3ny74OUvLs2ztjVr+5RwB0dm29ib9volRrU/V7zPtqQcutydX32DXX3SCvfV1L7KddnyB&#10;bb/Tzh5/6DpNuJYUvp2lor1OAR/uldE64U88qxbVbExz0tDYavX1AqACiGZLs+qlxhZv58bggAww&#10;iBoz+KluRxTKQSjfFlCUA1GuWkBUbhv0NFAUIl6F96fsBSqAiIIIjaCBxhirqL1b99b18WQyuTE9&#10;EnsHBgQ5A4rPeGdGlJmOK57LDhQ2BshhaIuoMkORLnKxzWFJ9w8gKoOT9pfTq7YFVNFxggx7Apsz&#10;Pl6uJkO0IRodZVuqSueaiA4XeFUiHW1OefrKFXEb8TuOr04v1deIbbmqrwcQ+RQeer6ytN2711cp&#10;tgUcATkJVLApKhgKhibnzrU586Q5DFKpb+JhUhTOJLzrZRtKVZjk1we0eBbdf1zPGNdPhbl0Xti7&#10;UPrNe+m37j8ypefCW0SjbCa6XbC7javw0zM8ZW09iifz9rAPfuLzdvnV1/vUIdSDMGRMZPgAQUAM&#10;y8gz+f10AFG9/f8WEKH8erX0dwBRpdop2hDloPF0igB9RlpbUa1rbo3iWrX2pQ+l9/F7rPcW+fw9&#10;pIhx2lnn2Rvf8k4vnXX1yNiodD1n/h6psbQibj62BBHa1yUSSrnOWPCDmxTNmaOEMVelc4Z013ZK&#10;ct7WRypH6CKSB/wEAOVQxBKvEBk4RhjQAIhGZKwQBhHjRD0+rmuMJHA0iDdJx2KEATtgiFIYGT3G&#10;m3Y0nYIn2h5U3Poyzn0yzjLETNZIpkJGQTd33PE8D++dnlPGXNv6AS8JUCOzAIh4Tp65nHhDxfs6&#10;wFT9rhYuaDxEYczC+Hn7KQ+bJDdI+h3jIdEdFuPC0PqT41RfJiOGcQGI4p4AF88I7PUqDBhZt0eZ&#10;dxeDReLVcM8R1QYJWMKg5sY2foeBzZ8zjsnF9moYqgVEXDNACOX3AYJioMlQDECZa3zeQhnBeTa+&#10;cL5NCYImFi62SYkpDugZ093VYcPdDfaxt+xnF//yc3b3aV+1O//webv1hK/aX88+wlZe+nNb/afj&#10;bO3Vv7P1159k624UKAmGVt54hi274TRbc/vZ9sTSy+ypZVfYhb89zA560QJra9zVZjY0+FQFHQP0&#10;jBnwcWj6B/qUsfYrPqZxbhJYABSMITUgEKB9TzFwoQSgeJVtc1uCoTrGYUpANGtWo+06q8F2nlVv&#10;u9Q1OBgFFAFETCWBZ8hBKECnEHAfE6hGI2vk1Wb6nVeXVSsHo9w7RJrJoQd5m69cfkyCH5dXwafq&#10;aQpe0T2e8b8AIWwQsMR57YqH7cV9e+ixpULP0Miw4nlqu5NEWz4KSEANkCNQUTyKjDgUEBTiWEAI&#10;b457dIrt7mnFTpHOdF5AFB6i8sjO+s3IzmT4Xm2OeA7XuLYDUKM6lsbYeLZTXI/4Xp028nSE+B37&#10;8rSRtqX0EMfE9tg2TW6zUjqK5gHhbaZq2Qda1JLCrPecLSvZd7f1+o3dwM54QUvnp1GqKYBoOaVt&#10;AImW41PR625ctodvk85x+0N4ch1dz3ukAbG6dw5EhK+Ht97Hz9E6zRNoL4ntK9tLvpGWXijVcXwn&#10;PHDYzWQbgSS91/zdbHTuYsWhMWvtGbc9D3i9HfajX9od99xvYBEeIyYZD1Ag7wQOWKcrf+SbDg0r&#10;Nw8NOVg8E9W61taK86vhq9ZxueI9WY9zNndubOP4qoEZK8S4tYoHzbflcJJv9+O89bv2lfWwj8Dp&#10;o3BG1/tCqQpv+nXw/ERVWGzPnyHtf8RWrdlgK3X+RgZWfNLsnrvvsyO+d5RXITA2zgAuXqoglOmM&#10;UEWmDMcH0/LMp2jMRkJQgqBUhhcIN+mUSgcTJAh3k4ZhkBQ5Xdl66m5KqU1GQ+vRrijBT/IqJI8R&#10;kZxGlcmA+szQyrz7adOjjBwPEMYGj9CgfmPc/LpKJOz38Xp0LI1qvYpP70UVC4DUjUEm41Lmz5Ke&#10;STQ6pvExQBQZU1R/YSQTeCiR6vp4ZNjm7Zuk0sCQu/ZbuntUqpXx1jZ/B3+PAowwCBiDQvxOBi6J&#10;989/V7ZPhxAMQNTte/dXidKdjxGi8PIl+zB4+m4YPTIErxJQRgNQph48cU0ZVS3p4UVpnIyvXe9P&#10;hkoVDxko8BSAynvx3iwxrEAK8YQlv+O61Yaf3w6jykyrPUT5cbwj18mFQa+GIDQ5f1F51m+f5FK/&#10;Y8C3kblan7fI5s4T3KvkuGDxPrZgj/31Xr3WMGtne9luA3bcl95hf/ntV+36X3zKLjniA3bZkR+x&#10;K4/+uN14/Ofsjj8cavee9kN74Oyf29KLfmnL/3SsrfzzL+2ha39lT91/kW289WI7/nvfsP0WLrSW&#10;WXU+5g8dCsYm5nvGzzhTvYoXdOvuHtK6MnHm0eLdEUBBWDgc0eBfx3ucFCT5xJ4K+5b2bmtpEdw0&#10;dVlzU6c1NeI1arO6xlabLViaKViapSVgVJfBUFuHYAhpnXZL7gkCfnLoAYq6BWES8OaApmUOQMT9&#10;KIw4DDmYCJSVzvqVdr3hPt9T7+JjX1FNrbTVA2Aj3l8QQ3f2TrrGK15RFU2VH+9Q39TmwwDgmcUz&#10;Q7uWPsIFOCft9fYp7Sv+6TpDAgwy2CnZHTROGlB4DukZHG4URweRrhOe6CiMeAcE7aMRcUWKwyz1&#10;rQb03KjcGFvxMj0P8DOudFVI1/KGz/QaY5/ia4zLkzL+BA7DCpthoErP53Mf6thayuN7gEsopXvZ&#10;Mp2Pwo6UwaD47W0afRs2BYBJbTO9LaB+k26T3SngBmDQMwI94fXh2Ud07Ij3INO99R3o8ZemHkpw&#10;iD2ZnFwg0FF6173wmEV7rbDveOupOpycnLQ5U1rX/UZHdF3BZHjfAnaiSt9tla43oXuMs0/hlsJV&#10;15cSFPENEwwRbnQG8Xkikc5DA7p/GihScUhQ2isoZbBIOs6MyS4Myj61Kp31DMyx17z23Xbc8afb&#10;A8vWOhRtePwJ74m2ZOVKW7pqpS1bQ8NqoEACDoCEVUAS2wCKSsPkTWFCgLHymXuI/hbVuiaqdezf&#10;o5oeon+2cmB6OnE8sBMgxDYCgm2sx7Y4zrcLutY+tNE2PJJg6M477rNDvvotmz9nkXV1MG7GmM2h&#10;hK3MhNb73i2diAsgYeiJWNqe3KbATeEV8oZ0giNpas4cm6KqDIOlY6K3QS4SD4ZsFAEwirxMdAhg&#10;REaJocAo0FsI747PYQQQ9TFbNGOFCIjc+CmRKaGFuzsSGvu8mk1Gj27mPgiYwI73cE+RjB9u+pg+&#10;wGGITKnY5iV2lZzJHAKIgBCuTwJNRk6JUtcng+jUc9H9t4kB7Hg+nk3HhzGaJm0PgxYGsVoBB5X9&#10;CQy81FYYsIChMhBhoIrSqwMT30lGYAzjqH3ekFP7o71Cfn2uzfxrGBkHM8JP7433IKpVyEDJEAOG&#10;OM6Pnfac6VqxHr8Rx2DMgKD8+FrieP/+PD/tAjKvUHKJL67AT7bfj9fSgWi+gB4Y0vG7LdzLFi7a&#10;TxnCAtt19mzraZ9hH33j7nb6Ye+xPx/9CbvqyI/Zpd//iIDow3b5UQfbn35ysF3504/aVT/9pF3/&#10;yy8Kjr5pd55yiC27+Pv2xC1/sHv/eLQd/tG32oLhYWusa7fB3pE06SU9Dqkq0fvxjTDghFePwDzg&#10;IoAo4nqI30BSGZQQcbI0aF1dApSuPqnXG/0z7pAPINrUbrMFFnkVGp7N1A6pwxoEHHU00mZfc9t0&#10;71HmGUIAUHo+ngFQA876fclvh3/FC9JCSe/Toe10IgCIHIoENQw8SsHFPY66XltnSfduthmz62zX&#10;ukZ/BuISnqoYeiLS8gDxCrDStRC/meJiyL0teIGLKnIJu0EhqD/up+O5Tjwf6dK9n4X4vVnJtjAZ&#10;a/IaKd0W8gxcouAW1WGeWZO+gCItaylBS5Kn9SKN5CAU2nw6iPMSBDiUFNcL+xGKanu3CUo3Xg1V&#10;iN/sq8xmzzMyIjWFR5SAhv0IO0E7QuwEHhfuBUTRFX6CZhCCfexNtJMaVgEaTxlwmr4NBWHCC2/9&#10;qO/zMcSUJuiZ60DENZUP0CONkb6BzEr44nnTdmyZFGGagCjZ3CTZER3LCNdMFt2tQnGP1KtrxIjZ&#10;MYJ2TC0yNEd2UAX33qFJ6+ggP5lvb3rrB+wPp5yj/HFd6qq/YaMtEfAsWSEoYrJyQdLyFatsybIV&#10;tmT5CsFBmrsTJVjYFEDwLCH/7QC1KbCg/Jy/Vf+Ma1aL6/6PBqL8+Bx8EL9j23TvEHO+rLdHHoGH&#10;ze648x772te+JUCZb/V1LSqBjXqXeYDBMzRlvPRGIHHS+8ihyD1DKZHRWI75e5KHSJoLCFFVlpaT&#10;k8ltmpYYMgYkSyKxMGYHGlGiGdF+Si0k+sgkuG94HijxkJkDRL30KsFwY0wxdFK4wJOHSAaDxCJD&#10;lwMRPeLi/QKIAoBCgFCoFhCVSzZasu6lN23nPpTqHYgobRdA5MZEYRQChsI7lDxECUp414AGD/ti&#10;exhNN5DFPoAIj5p/g80AkZdg9Wx4kpJ0TV0nYCgaIns1YqH8vrxXGEIMrreNUobpvZoKT0N4D/gG&#10;ZJR8s82BDtcGbviWAS78ju3xndkXnp+AnGrlXiGgCDhie8BQAiIdO3eBDc3TO6mUOqrf8+bvawMD&#10;c23Wrg3W3rirveklE3bcIW+2C498r51z6FvsvG++0y449D12wXfeZRcc/k67+Kh32eU/fb/96acH&#10;22U/fK9d+cP32b0nftWWXfhju+TXh9jBb97Xejp2tfb2Nn2LeUoDema+scKZuME6YE48JGOhkSie&#10;uej9WAuIQjkYldUf3iTaqQ26N5JJV5lzr0EAVNfWYbOlWS1tNst7qTXbbITnSL+pSgOUAm5j7KJQ&#10;eIVYohySciBKcb3f2jgGYAJ6lE4ArTqGCND9aBxO1/i2jk5r1jMxdUhrZ1fyNOoaDj9kagoPPDRe&#10;zaXlJkBCHKbqo/A4JxjRMQqPfmxBj+Kf0m2v0jHVvlzb46LipPcUq1JtMBIMybakXoxAme6t9YAh&#10;vE4JHsbLmXYORJXjKnJQUfqpwMt0GCKdhGc0lNKdjtO5aVtAUDo/4IfrEZeSDaBQBMzouRQ+yTOT&#10;miygNEWIwo0CKM+dKUGRbCbVer6NYwAPvYPfl4KqzsV2Kw2Nz5GoGlOcBnJ8hH6FAVWF3ItCMPL7&#10;Fu2rRkZovkDBV9cSrLgEYcPaP6zrYvdHOXYsHTs8TCN1nVNcGzuWhyvpx+OMrtOXKQCygU1+2Z9U&#10;SHMg1tK9Z4R/YcP8t54VOzzBuHlzFllP/7jiZ6/yhkX26S98w665+U6HImbfp1kJPa8fXLHCHli+&#10;TMs0yWyCoeQhyruvO5AInny5knOrIemfAy3/rOtWS0AETISemfemWgEr1ap17OZEFVnS9GuE9yeg&#10;J7ZxDr+pH2UbAbZh42MOQ8uXr7Qjvv9jN+ItrV1ulHx4dTKpyMiUWVHnTOY5OkZpY54SHHXOAiIS&#10;IxFL5D1ZbjeU3KQJgHBt0/NiVIlkwjU5Oa7tY1rSGwMw4pgRXVfrtDFSYiICR4aAwXAAUAaHq9er&#10;qCiFCjwCiLrJjGXoKFV640glVGCFkgTGD+NNqQE3Kl6DiSkyrQRE3pBT4ENDzlA+6WTM5j0diDDK&#10;GKACiLiPEiIZBse2lJS59PRZF1V62helPJQnUEAj1c0nCOE9QwER1UDk7m6FfwyJ7yVAbcthKIDI&#10;S2XFvTACgBDjv7AEgsLj5+50gAhIKgQ4ER/ILKJUirzUTZgqLDxD5H2VsVL9kQAptYsh8+YbxnPX&#10;erd8O+9USwFJAUo5BAFFsS8HIY8rfv48hd+4wLRkzT2CAGWcLZ2jtuuMVmvcZRd7+eIh+/6nXmkn&#10;f+fNdvIhr7Hffual9rtPv8ZO/tyb7dQvvcVO/dpb7dRD32Znfvftdt733mF/Egzd9PNP2d2/P9RO&#10;/fYn7KD95ltzS73N7mi3joHUXsyrkxQ2xIfIbPuLDN4zSS1po8I2hyH9ziEo4j3hF6AUGWefvmGv&#10;vmePvkNJ9+rUPVv1DZhapllxDq9ko74F42bVtbfb7NY298S4imq0zTWydulcvmcoQKhaAUt874a2&#10;Lpup689qarPZElVfLYKfUnePCle0nVL80O/Glg6vliYjAz483ZIuCy+QV1FRXaV3DiDCk0CG61Cv&#10;DB0PMp0k2O8eISCoW2IZ3iGq1Il72IQq+bcgo6xSfCMKWymjLfbpXsjbFyHZkFwOA6Q1fZdaSuCS&#10;4MWBSArg2ZJIMwxG6rCktBqeXC/UKC07DOm6gI7b3Cm8NrJt+o1nZhIprJC34XE7m7xbDkGEo4CE&#10;sGQ5IAjpH2F4EIX7mOInKvZzPNOMjGOvJyksM28bbbd0PV0H6OEZaCs6V4UPNIemE7LjXlD2fIGC&#10;s+wS99Y1U/WhbLXfc0TvIxBSPjCs5fAonWEGFd5DEoVbPauHfZF2XMQPxZeQCtTIp13hW8pekRZZ&#10;98Ky1sPmoooNprCn59LzMxxLR6/ygv5Je9lr32HH/OZUe1D5I42uNzz+uICHkZ2XCwpWKg8FQKK6&#10;bOX0MX20L/LipSvW6Bq1weL/JfFeAXwCoungUQ0oz0TV1wpNP47fqd1Spf1SrtxjlbxWjCMUIBQw&#10;xMMDP3F9PhC0u35j8gzd/9eldthhP7DdFu3l7RPIxHwcBx9PqJJJeQM8JUTqlceUgabpN+YrksfA&#10;i9VAhBcoJZRo5IxnaC49fArvUXiMAKd0zKgSi0oGnhBlBBxkiMwYJBlCPYNneLof43Qw6GKvDDNj&#10;j3j7IH4XhpUEEwaJDN1LhQKTXiVC9xBR3Vd4GfA4MVAjo/G2eDdoSslkBpSKMf6pHQfGn4yOxAUc&#10;eOm/EKVXMl0SH5kFcz0xK3gAUb/2OfwonEiEIYxaGYikCPNQDg2hAAQXYaLzNgdErMco4bim8U5E&#10;j55qIKKXSbjJ06BwWmodoMSo85zhJSJjmVbKLgwPEEAGSjiGIiwJx8jgA3Ijo+e9qt89VwKbSpUZ&#10;y3xfrJORcE3uQ1xO7W+UaZPJd7brGZTB949ZfVuf9enbvO6ARXboB19lx37+IPvlZ15mP/vEi+3n&#10;n3yZHfPJV9kvP/kaO+7TB9lvP/92O/HL77aTv/ZOO+Mbb7OrfvwRu+P337Dzv//f9qFX7m/djY22&#10;3YwGq5MhbVAcaXEPSwUaHCCIO5IDALAEMLKtAMfNqdxYWe9EGuD9+mS8e5QRllSapyNAu+I/MNTY&#10;WXI1dwp0pKYOAUg7ENTq1Wd1AhZvbF0AUSxdGRh5WyO9A98xYBfQjYbaABP7ACF+z2xotl0bWm1W&#10;c5ful87zOekGh5RRDQqI9J5Mytve6T3r6G2XoFzfnvQKBCk+OPwoLkSmBxgNSl4V4xliyuBIfwyY&#10;2EN8UjjjEaJwNODX0TV1DumZcMMmhPw8iXhaVrGtcgwZqcLZlUFRoQHsB56UDIhSg+pka0hn1XJ4&#10;QUV6J93n4JOrOq0j3+7pUOeTPvXbbZv2cX0AaEI2dIIGzEiFzUlsq4BoXLCSqqywrQlsmHPNO2ko&#10;HWNjfeoTifZfhAVh7F4VbBxeIcU37y3s1weIKLgO6rrKK3TtBEOTXhswdy5AVAEhAMjbEwFuxTrV&#10;nYRbv8ClR3GENmV9AhnmKBwAjMgDWI4MKR7ou+qbJgUkC6LKkq0f1nGuQY9vzEWHRz7/zrwT7xvx&#10;h2/NdrYluFTc0nel7eSQ8oZOxZ+mzgHlg4vtw5/+kl10xTX20COP2mNPPWWrH9rgkAQY4TGqeIo2&#10;bczsv2k/VNWGKPb/o/VM7xGQU0u1jg/93UD0TM5Lx06HoQRE1RA0XQ47OtepVA/N0qvGBEnxsR7a&#10;sNHnIMMNeMWV19onP/5Z73nU1NIp4yCDREajCDEkIBoU7Q8WmY03rKbxXAFEjDSdA9GkjotSQAIi&#10;lVq8lEJDupQQACZKDSjaDlUnFB9IUZGcSRbJaCPDxCiUQUD3T0CkiF8Akc/0jpGUse3VkoTjsEKm&#10;q8gPMPl+EocSAe9ExhpVLBhBMmwy8GbmdlImnjK1lGGxJGOLUn8ORG7A9ZtSJIktSs0t3WS+MtpK&#10;/PQQy6vKykCkdR+aXmFCNV6euedG0b+B9pXDoBDVlniIaCjts0jXACJv8EhC13u7kc9gKKrLfOZp&#10;LR2IvI5f30NLSr7eKFXPOqLn5H7AG9cBiDxcCxjFiMY78b34dmTohB2wSZhG+EYYsz3BZiWsAwDc&#10;G1Iltld7TlhyLtfget4Aubh2XMunhHAAESDpeesFC1NT/fbBN+1n3//IK+zoD7/UjvzgS+2HH3qZ&#10;/ejjr7KjPi196qV21MdfYj/56KvsmI8dZL/6xEF2wudeb5f86GC75ZRD7byff8UOftPLrbutzV6w&#10;8yybRVsewQDtrBgnB8hI3rIER20FYNDOBrBO1Ut4HtPzhmJbhE2ES1kKa7xC7X3MKZamqvDqy0JU&#10;R6E2qb1LIAIkCWh4loAcwgFIi+7+gEq7vkm7AxHzf3U6AOFRoj0S0MN6vA/X4f3qW9qsjsEROxTe&#10;vaMqWafvREY6PKaw7xccdrVZa3urlgw9MOCw0iso9XHB9D4lvSu9GR1u9Nu9RP3KEAsQGiYzxOOj&#10;fdyb4SHw2MY53r5I3zcyTp/Dj28u4TUOGMozSH5XK0AAW5CUoKBaeE2iLROeDrzEpLMogFUrIIiC&#10;RIj0UblPRZuDosFR2YNh2QEvqCS7Q9XXGFVYAqCxCcZgGpGGpSHZ1BEvcAIrPo2InjNVfSUQohF8&#10;j36XdK0upfOS0jneKJ4h0hrHkZbd+1/Y9QmGrZjgHgIi3ce9+irI4uFPHn9qAJL9p3ddauROB5ek&#10;Yd0Te8n3AoT5NthUOqH0Cop8ktx4XuymvgsN8/v1TctQpOuQT6RrMj0KXiTmh2OKlAHZK+yz3kPf&#10;P7yBfDeW2CwvlGDH+eba79WkhCm2V/kSja/7FG49UtvAoDUrru++34H23SN+arfd9YA9qgw0gdE6&#10;gQ4eoWhLhEco1b6kKrICTmoAUTqmNmygp9u/OT2TeyDAJ7xa1ap1POK6z5oOK7UUnpsEJVtSDj+5&#10;Nj1u62Bo5do0AjXn5I2q0SrRLC/Bcz3y2BPu+lvy4HL7/Qkn20EHvc26uwdlAHuUUBSBKXkLhGhM&#10;S+M02g3RIt8zaGWcqboM6k9ANCUgmuNQRGkAjw+NpgEgJQgHIQGRu28T8LAMIAKcEhCRaAOKSECK&#10;zCL8PldhwDBUPE8BBTwLDf0whFFl5q5yRfbU6yzBECUooIWI7zCkBOhGT/dNIMIIp6l9CkaHzIYM&#10;iUybDCkyoxCZCAmKBJTaFZDYk+jNEp4oes+0Fz116M6fACxBTTJwFRjyxt0Kwwk9A0saPlMdlqoq&#10;C0PKexTnA1Q+1EEAkTdsR6ktF++cGkRijFMJkqX3OsEouDDKAFICIkAIKA6gGh3ROQUM0VCb3iT0&#10;QCEs3VuEUdM7YWQIW4xLVBGljAVjqvtJGBoHGRkzGtrSrbytq5LhB8jQ06upjdGVGUgwAVOamLPL&#10;Gguxj2+TAwLAFSqX7nXfUBki9X68G6Pqkgk09fZoW7e98SVz7Cvv2Ne+/4GX2BHvP9C+894D7VCW&#10;HzzQDv/Ii+wHHzvAjvzogfazj7/afvvZ19mpX3mDXfXzj9vNpx5mR3/jo7bPojk+/9iu9c3lhvOE&#10;MYaWzDu8KHhoZgosZjW32q5NLTajsdnX61vxzgAsxTsXoJiDEetsjzBgig7gikEK8UYxKnUCHqq6&#10;iLs91lpK6+2F+N3i4EQYV2CHarQ6PVe91EDboqY2a2xqt0Y9FwM9cl0gi2/kGYjeEZDC27TLrHpv&#10;k9TJUAKK+32CaGCHyVO9a7kyp65Sl7W0tlhLW6uVenp0HAUewYoAh2oyvEX0IMNrRvp1LxEKCOpV&#10;nOpWOiqlQS27PE0mdSseeBU5mZ7uSRUZDbm9QbfO9Ulc2Sd5T0rSqFQNRPx2D4LsQvRQmtZ2h7iO&#10;/Sniv49Kr9+pU0XyCnm6I53qt/fy0rEhz4wzkS7oFAHkeK9Z0gfPxX7ira6DrUvNFFLhiKocn8IE&#10;T5niL+17uDdANCbwGfUmB8PaNiQBKwIUoER2mbY/7nF3pR5ZTGtSUjh3admp3w5EeqYBpY9yO0Jv&#10;K5rsg3ufZaPH3dsk8BoRFI0wOjdtjvA+6f60CQXQkGy623Pd06vHBvHg4fHBw6PwBkqwjwJkhxN9&#10;O76NF770LLyjF471fQdceP8Q8Kt4IiUQCg0qzgiGJPbz7b3KVOcGBHVRONW6f2u+KeHAPo5R2GI/&#10;vDewnrtfYTo4pWeZM8cbabcpDvYMTtlrD3q3HXPcKXbnfctso8Dokccf97z1/qUrfJJUYIGRr2lv&#10;tFRQwcDGK2hU7XAETCT5ftemwJH0jwGiUK1jUS0QCtU6HnG9aR6iqM6qBSfVCljJwWfrNB2Iqu9X&#10;vS9Gog5PEEvGFlr50Hp76JGNTrRr1qy3U0450972lnfb6NCkSoO9nhCpDou2F5FpkyHH6KiJnPEM&#10;KNNVgmE8mzlTqZ4YF+nUFBlnuGXpTYCblgSRYAjFNkAo6paTV6hITDofkbggfICIEgPVXLT76dO1&#10;ADSeEW8V7mM8QRjJbqlfhrPPXecqNcjA+FgUOgdjEx4FvAQMl+/VRMU7A0MsMVIcQybtmVGRIUUp&#10;PUrV3UrUGF9KKkMqtVB6TQ3+UqkHbwkNjmmETeZPBuEAgpGTyKSnVVMV4jfVke4CV5jHuB9ld7vC&#10;0CFK8obUAqDw1rA/jVFUGG4dG+NEcU5srygZXf+2uucmvdOAIb0TVW1eFRfbFebR08NLeYo73pBR&#10;RiQyGTc4MrTh4g/hlYoB96gmqvbwkImVGOKA/RJttxiTBigKSAiPD8/NNwvY8fipbSHiCMrjtIcb&#10;32l0rnWPzreGHnpt9dqL9hyzj79pT0HQ/nboe/ezQ961n33zPS+27773pYKkl9qRHz7Qjvr4K+wn&#10;n3yF/foLr7WLf/ABu/H4r9jpR3zO3vyS/a2hvs1mt/bJaHJfPYu+BQaXcAASAxRZRkZOPCI+ARr1&#10;LR2CC8YNwpuU3hHgi/Bhye+Ily0KE8booTdZI5MO17cKTBpsl9kN7sUBunZpaLKd6httZy13EXjV&#10;teLZSV6jlo7UqLnJGzendkRenYiXyD1FiPhfAVaegcwKry0eJSAKEOJc4jvDXnjVhfanpSBF6aRT&#10;ANasY5l6pEP3YJtncmRMvSpwUHAgTHSNKLG7B0D3GxDY9Ck+kLbxBLk3iExJz0O694xMx0c1j8c9&#10;PYe3IyRTk2ijFe1OQqkhbvIceGGrON+hSBkfnpNyux1ghrQiYR+8mg/vajHa9KiAAVgg7TrAFOnb&#10;j9d6KIEVStuHdDxd2VN3dvbLTild0i6MnrwDspHMq+gFUq1jix3q9D6kvWnDlWAzgSHaZNKtXZk4&#10;7XyYeX8EGNL1vGDi9+ed8LLqvYsw87DSOwODAUFM2Or2Se/ktkj3dy+YQCHs9Jjb+lQFh4AzqtXS&#10;gJhADeFeqVZM3h5gBojtU1rvtq5uRhnHq5M8RyEfLoHnUnyhF3F/v+x7v6C7SgMMyllLih/En37Z&#10;lD7ihOKTpz9tx7PqUxR5+irijX4nzz/xHO8YhTe2Kz5j9wpbQ3okDTL10+vf8n477vdn2ZIV69PY&#10;RQ9v1LogQrCzQnk+PdCWLF3mPdJWKT9e4YCzqizaHNEeqRaIuJZz/DOHoi3BTyggaWuODeXPxu8y&#10;ECW3WAVMtk4VYNl6PVMgSg24cNnxnMlT9Ei5rdBdd//VvnnoYTZ/wR4+e3uP4MHneCoyj8hUaiVo&#10;9jk8ICWWccmryZQBTEymXgSp/U/ADQ34Unsilsn7k7xAgFB4iLxxHb0IVNIgkflopipZ4DKlHjg1&#10;jkulUp4pMjwyWNyneIUwmHiJAojc1Y7xK0DA3eaK2CWJdc7FAxPeIR+0T0uuy3FkAjkIhQcDhYcI&#10;48Q9yGBD3r5B51N6jgyGc7lnPDth6etKZFFVlYtJSDFA04CoUIIivkXaPg2Isv1xTGhTICqMsr4p&#10;35X71uqu79VtbCv2s92PKZ4PDxSlZc9YMKyFcfXxUWR8/RspXFBAEevemy+8OxgmGRmXwg5gCvl0&#10;DTRmlziWDMqfW/eOcMwzrABfxLqHc3Esg2+618C/36i1D0zY7C68eJ22z4IBO/jVC+yr79zHvvbO&#10;vaV9ExC9T0D0/lSNdvRHX2FHf/zl9psvvsGuFQxdfszX7bNvfZkNd7bZrjMbZWQFW/MXq1QpGFJG&#10;4NVz/m4p7pa/G8CkJd8BMMJLg8fHDa+e079Hlh7jPaPqJ9oTMbkpYUSjf9r9Nbeltj94o1DyBOEh&#10;6nVDz6jOHXgsuxmMUfGyp9e9Ot6uSc8R4ncn8Z4OBRLgGt+W/QDQLKCrvslhinY8ZHSecekewA6Z&#10;Xq8ysS48Ve109+9wMGJ/ZIo0sO7oLOn5U2+2smcR6R17dV/3CulZvMCjtEebK+7n3fB1XGRkEc6e&#10;yRciTpYLLfr2Pk5Ypqg+cTAqVPHgVOIU8jiHFP8jDkcbPDwZeMzdo1sVL2sprodXyK+Rx1PiheRA&#10;pHg0JPsYgM3zpvZU9LzCI0PhE2+6gERiHRucBkDEhmqfbDDxLN07ZfLT3zOJY8o2Q0t6rCUbxDKD&#10;rmn2HXsd3qEAmQoc8Z2Td4fvlSA4gY6+jcNQl4C4JLDt9TY/DKxJm6HUbojG1KlKjHPpRdwtcEI9&#10;PT36rUJ8ob6+PhfAlAPRoOIEbc/4/u4pKuJKl64XQBRxJ5TSCfEwtS2KglrYnUiXfCvS4ezmbptc&#10;uK995dDv282332VPKI9dv/Exe2DZKrt/2YrECPQyW77atVwQ4Q2wV1WgaIseohU6N6rc/kbVvG6m&#10;rTkmVH1tARFAkqsCJyjGIkDV+/5VQAQEca676RSYj2x4zB599Em7+5777dBvHa4IPtd7kdFeZLyg&#10;Xj52KIwAHz2PAOxzKNJvLzWoFEHmSNUYVWQJiMJDNB2IQsAQ22oBEd3tOY/rIHo/0HDRoQiD6wm3&#10;MFKFMaH9gXe7p2eJBAz1USpQJMboBRARqRm/hYzEgah4F94N71BeZVYNRABNKEr6JC48I1HiRLj5&#10;vT5cx9G2IVVd9G42I68GItb9t7Q5IMoVMBRAhCFzY6b1TWBJ4ZBnBsldr+dRGHg4FMAzgbQ+DYp0&#10;rEvrYwgoiufjGrpeZC7lDIlMT0Y4MhDEevz2AQr1naK6i29CGHk9vr5rQFSMCwUQcZwPpqnnJRwx&#10;8nxXvhf7QlwzxG/2l6Vv18eAfrpP59AcaygNC1pLtniyz9594Fz74lv2si+/VXr7Pvb1d+1v33rv&#10;i+2ID7zUfvTBl9lRH3qZHfOZ19qp3/mAXXbcN+3nX/uIHbBg3Bpnzbam1pKuJ2iZmmfdirvdMuQA&#10;UepFlbwPnkErnAgf2t5QVUWVExDDs0WcRMQPB6DiuQPy2BZhxbUZQT31flQ8BdjdKwnwpIFDcyPf&#10;BaD09iXRyF9AUop2d4V3BgH7hDtVDQAkcZ1n55rJK9Ts04eUBFeR0ZHJRQboVRV4f2jjI+BBHMt2&#10;juEcPALAkgsg0/Hcl6puCmkUcLr1Ti69VxrMEejh2fA8JSDi2QjbUIp7RaYvkUap1naPEHEUG7Il&#10;EZdJH0ov5bSq+Brxkbib0qjSjJbEZ4cj9hewgwJ+PE4Xim2h1GC7OFfnuPdd9pi2m4yPg1eIMd7G&#10;58hG65moXiLc8JZ4tRPhCWQoTAEiRuVOnnjaZZJmlf70TgFBOQzF+4aNdNsRdsMBaFxL2XKXri/w&#10;GR4V+I4ALoMCm0Hdc0j3pHouAVEOQnzrHIQifuD1oZF9T5/iXo9gaKBHMNSnbzRQvjaicXRqiI83&#10;UHFZAF8qKZ0IiAKCksdouhyEvMpM11A8oWCcxxXSQwBRV5EuQgmCUjxK6SV1nElpNrWDRHwrHANo&#10;UHloa4/i5fAce/cHP2kX/elq2/D4k/boE0/YAwKgvy6lXVHR0wywWZGAKPQ/AYhQtecnV61rhp6V&#10;qr4qyuEE/d8GolUP6XgaT+PFWvWQrX3oEfcMrXtovf34qKNt98V7+0Bu1NlTXUSVSWrou6lniN95&#10;Bu6JGjcoBkGGgNnck8eARJhKJMmVWgEiEia9DICfuXNpb5TaGQUYpQSMF6ICUmmcConEpYTuvQUU&#10;UVNiLgwKRkiZKgDijSkV8Qd6ZVBlTPv5rQjsGb/uz3PTw4uu0EzcyrmU9iLzQYBRZERkQMAPMJR7&#10;iMhgceuTWDC8YVhifBKACGNNqb9VIBSldc7jGSLDizD1ZyAsq4AID1F5ADWeTeEXEJTaDSVVA5Ef&#10;t5VAlAx/Ab1Fdd1YAULejqhYT9VjqfGm9/ApqgbxDAFE5WeU8eYeeIYwOoQBxiTeMQcigMerzfSt&#10;CBvCOzIMHwxP+zmeJR4iYMg9FfquHBPfjPUAhACGHBwwXny3+H54B8kkhxW3KA13TyywloEJ7e+z&#10;BeO99rYXz7HPvWkv+8Kb97AvvGVPb1P0zXfvb4e9/0A74uBX2I8+/Ao79Vvvs8uO/Zr9+rufsTe+&#10;dF9rbWyymbNadC/dT8/eqXjapfjKAIUYYPc+KK7QNoZqJh+Xp6nVq5pYB0YIN76Rv3/xLvHsET68&#10;j8d7KdIo7bGAIaoUWzvx9iSwSXCjzIT761pezUI4kREoc6GHXZcylC4mmQVcFJ/L0rdzsHClDJTr&#10;0d5oJlOC1DX6GEI9ypTJ4MiMHYLIfHT9mEgZ7xAQBPB4dUiRKbIvbe/2Jcel9h26n94Z8AGGStgo&#10;fXOqxjyN6x14FgceHe8eJC0jHYZ8fyHC3scsIry0L4Ag5MCk7cjTh0vH8z0UT5lrLAAeBRCxzdMq&#10;9pG4rTge9jHicbXYz3Gh+O22QHGRdOLpWnZyeI6WPvWF0qB+jytuUJ3UrfACDOhA0q9vRZimxtzJ&#10;zgJCLl0rCjPJe5vCzd+Z9y3eGzuQGr3rfXWOj6otebd62gFJNNAelQCiEcGPL10CId+nOCB7z7hF&#10;PIu3E9Jz+XcF3JQOsON4mdgHKHdRSNT371Y87B/sVzgLrsaUH40NuIZHBTQCpF4BTvIwdllre4d1&#10;dCi90CBfUJR7hFiv9hixr0/hRCHZeyESrxRm2G6qzBgTLqWvVIWdAIhqWwG4YAo4Im1UoCilv/Td&#10;EvDice7X9yspLFt1rXbZqlcd9Db7/Sln2SrlzXRaovPSErrbO2gk/U8HolC+P79eqoFKTXKelcNI&#10;LSB5etWCni3pmQHRCmkZDyutWfeIPfaY2eOPPmHX/Pl6e997DrZuGRpKYHxQxi9BtMuphp9Qnog9&#10;AXtGG5lnyjRJjFGvnKBGCYaGdqMkKsbGSKNUh0coAVCqOqsAEa7f5CVKIgFWEpg3wvSEjEFKRomG&#10;hV4CUER0IArJgPrkixgDid5dnTKeqISx1DtT1w8QAkIBQ7yfR3SdS4ZERkpdcd6mgwyKRELGgZFx&#10;Y6pzAAaACHc+pf/o6VPtIaoGIkAobz+UgCiBBl6Yag+Rg5BKjflUKQFAwBCGPZTDkRt83jvEMbr2&#10;cPH+/hy0hVC48k3Hi/UERGQQlDgrhjY11k7CoMb1CQ/CJaAxIChEpuIwVHh98gwfAURRGuc4r7ZR&#10;nAWeMEDESX9uhU+uPO7m35Fr8y39HnwDPeOIDD2lb4CoeXDSv9f8sT5764vm2mfftLd9/s17ur7y&#10;9n3sm+95oX3n4Jfa9z/2WjvmC2+xc4/8pJ35k8/bR972cuvu7LAdZzRbQ6sM/7CegXYgeucexVW8&#10;GcBO9N6i+pSqJqqY+M3+9I0Am6Jtg+IXkwrnIBTxJt4pMl3EMTSmpm0VVWZ4JTH6PIODkM5HMVEp&#10;QNTe0+PqUobhhp/MS8fnIgNAKeyG/Hkbm2kD1OIDKwI1wA3pMjJl7wShzKlXwEVGiDeDzI/18BSw&#10;TrUZHiMyusgwfdgMYEjvTRUZcm+v0rW/RwEveH5oR8gz+7vxnopv4dVBORx5pi/VatBc3q9zyulF&#10;8vhcpGcfg0txFk8Q6dJtjrZ5/OSaOrZafCOW+TerpQBcoMrTLgUK2UifmV1yOCL9ygbiCSJz71Zc&#10;YkLgkjJtpjyhKYF3/dcxgB92MXmc9H6elvQ9JexfeM0SFOmaenfCxdO1nrOcrvVuCbCiYIsdxjsk&#10;OQjhLUKKU7LZ3nWfb69nDMV3j+rR8Brxu5PejoLrTsUpRi/Hw8X1ASJAaHhUkDPEtCw91kmHgHYV&#10;Ktu0lDo7u/T+XV5lFh4h4Iff1dVpbO9TfKKATJMK7HIAPx4igIi2a97bU2Hrdp3n03mI9OFpRMem&#10;9JCqv5PtT7aNvMWnCpnU91beVlK4t/UM2dxF+9rXDv2+3XbnffaYqOjhRx8voINZ9Jk1/18LRKjm&#10;tTM9HRCFqq85DYgAEDwyoWo4CU0/phb0bEnPDIh8v85ZsWa9rXs4TdK6VnB04u9Ptpe++OXW3Nju&#10;EZFGYj36mD0yyH1KeCRiMmgylshcUPwuyzPYecZI1jSqfiZAxBKvUO4ZSqKnBEa1AkS+roRLQvJE&#10;BqUrwmGUvHSGccIwKdMEiPAK0ZDaG2MiNzgpwpZ0jQREMvIYBT1vNMymmgyRqeaZDplBAFH0NisD&#10;EQlLCTlKmWWDrWekNJ26WysTVImOxqJ4NiJji3D0dakaiNJvwRDScU8HRAE8tTxBKcNNUJTDUnmf&#10;7hENjj1MC4MIAEUX4mnwgwHFYPp+7dPzl6v1JK5JmKfMFA+JMk0dW/5mEr1HEhBRvSOjU2T87tVR&#10;xo33LjIfvEN4PwAiPAjV8dGfu4ChEMfk3zEUGRbv7uNbTUxa19h8a+qb0PfttTkj3fbmAwREb97H&#10;vvCWvezzEh6iQ9/3IvsWQPSpg+x3h77fTvneR+zQj73eFo532w47z7D6Dhn/kYUCg3k2OKC4pffG&#10;8OZd2emhBQjhMcQAe9UQGRbwoXXiDEY5ByEyTN6D9+M9eTfeI8CR8CJuAkN+ngx/al+jdKDr+vg9&#10;OiZ6apEx0JsHCOoeAi71DEpjjLlCPI5vxrMDcrQbAhTpZdbU2u4g49U1yjQCcBCNY+ndMyj1D+DR&#10;ocClzEr7gKXIIPEGkRG26FoduhbT7Pg+HeeNo3U/rxoTCJGefdwhQRyZNpk36cvnRyNj1br3FtP2&#10;HHSiqgs5HJEudY5P/cFv2ZocntLxKS1E77AyEGmJp9ZVpA3sDV5L4lYZerSk8XX0DIsOKKGId4jf&#10;fM9KnCU+840Vl2Ufh5WpAkR4WwFlvOOED+HZo7jUo+/RDQxRlaRv1y9bOyC7Gx0p3N4VcSPULVEI&#10;pDdZAFEKP8ULPXekc0aW9oFb9X4jQK5gy78rVU+uBC8OwkCaBIzR6YXhUQYGEwD34GEpoJjvGzYc&#10;jyLfnbZkeHy69Z0p0CYgAz6pIutVXCh526KOzk6PL+3tAqNOxY2Srt0D6PQ6CEU7IQciAVApA6Lk&#10;IcKLRlziuRTHFLdTlatstJY5ECFAhy7/JV0zhyLSS0nw6dXNDkPpGp5e9H49CoNufYduveeAvmuP&#10;4gjjFg1N7GYf/8yX7YZb7rCnnjJb98hj3oRlGR4ihyDAKC03B0QOHX8jEIUHJ1Tr+rm2FoiqVZ7c&#10;dXPKYWVTccwzhaLNg9Zm9ZDOe+hhkWkagfrOu+62bx76HZs7f5E1NLbKWInaldAjswKO8oSLImNJ&#10;noSUcEP0WijPVcayEKCTe3pYAkk08GM8imjsFw3+fLRUSusCqKgzZukN6kjs5QSeSrEk+sjY2edu&#10;9EIBJbQ1KhtKfhN5MfSe6eoYJfp4NwxTDkS8N0YEjwIZExkNUBRVZ0ARYltkWlwvxG/OzY/lGmyP&#10;MC1PsCjDmQ9uSVd3JkfE65YaaBaGspD/9rBP8BPyMYG0zWeGlpH1niCoONZnj9Y6986/LQYZuBrD&#10;JT+HhvIyxDoeYPDwVLgBld4YFUOp8zyjAJgkjKh7kiQAiYw39TaTdL4bDa3jjSOjSO+u55pk2ooh&#10;7+XU0pF6J3l4KzypzqQkyzPw7ZhclC7feNm4HgDpQwsIxr0NR4Rlkckg4CEAIn9n5F2ZFS9GdG2m&#10;nekZW2Ctg1PWKkM7OVKyN714yj77NgHR2/e1L7xjf/vKew60Q977UvvO+19oP/vvV9vpR33Gvv+V&#10;D9sL91xg9Q1Ntmtdq4BHGdbAhN4jNW5u60w9C4kDxKGITzGwZ8QZ4IY4xL48HsX34V1o14ZYj3NY&#10;ck2MOECUPJCEYaoOIDyJ7zkUuTeFQgPt7QAJhS9hDJwSzl71RMahc8nUfF5A2hjhzRHEUcXO/pj1&#10;PQY9pSor2mVwX2+LpEymV8/Wr2uQIZExdgkKfTBGqYsqH2UwXg1OZqPjvdu8ng+PELCMvA2T0msv&#10;YwkBmqzrfaYL+5DCJMJu2vdWvMz3RXyodWyIfVybcOL4UOwLsT++x7TzibvZcXF+DkMVsS2lw2pR&#10;8CQt8W3bFZ7eA8/DWuGi58vvwe8AoHj2yv5JpUFdy5XeI/UiUxzT/tQQOjVT8J7BeH+AngJmQ8Qh&#10;vr03DyDuFDaYQk8P4DHQp3P6tV/rQ3iHwjOoZ9aze8GgnUb/tBmje7zS8ojCYEhhybt1lxRP2qyz&#10;1GqlUrugqDNt61QcbMc71COo6lOcU9zS9fvL7YuUzmQn8DjFeFQJrhOc9fT3CvK1nWMV7/Cudekc&#10;Cize3k7pFHtelv8OrxEgNF2ksQRFBRjxPQYIb4GxvnOf7HGvbG5dZ5cNzFUB6+uH2I2332FPCIoe&#10;e/RJW75MALT0QVu2fKktX5kGcwQsHpTuX77K2x2xTg1PDjUcwzKqq0KxPz8m/12tp9v/TFUGos15&#10;hWqDUIhj/rlAxH14UMYgog6Tvz9ffa29/wMf9sjZ2NyuiKIS2Ajdgqcn6twAVAQQVTwNJFYfQFC/&#10;p3t5knzwL8FQCI9RNJIGjmI9IMkH7qJrqBIiYOQwpMSZgCgZPiKel2qUEMPD4bBTBUMYZ88MtO4G&#10;XwpwCi8E78u7JiCYV/GQyEDxvoQFx5GZkUACbPKEQ8YWQBRhiNjGvvwcMry4p98XEFIm7m12JGDI&#10;JRgCiHySRP2uhHUBPvyWWI+GlixpZ+BTduiatPuJhs4BRAiQiPsj3jNKpqmdgu4pcSzf2cNMYRlG&#10;MKDIl1J4iVLJUvfRbzJLb7goQ1p2z3MdvheZgQsoUvjKODUrc2wVEHmPJoVZh8Ib792w3oU4x/YY&#10;RBADxOjfhMfkvEU2NX+x93R0TxLhWXzH/FuyjPWAI39vXdvnZlI496gU1zwwaa3KpOeOdttbAaK3&#10;4h3a0774tv3sa+9+sX3jvS+2H3/6dfabb77Hfvzl99hbXrGXldpoS1Mv8CEuCIRk4OmeThVg6hGX&#10;4krADvEpj3+I7RF/4puk75IyzngnlmyPcyJupqrcNMBitIEgnMrpgbRBHNWxCE+qVzHruxGWeBM4&#10;NrUVSt+aqisv5SvDKNHYWdfvUSbg7fF4Tp5X53hGwLnF+e7l0v3JMBh7q6SMC9hhNnoGhGxqbbM2&#10;fete/fbqb7weAq5eZU4+ESvh4hnLZqT9qTovhVfYqy2JYyKs45xQhHW14tw4vtYxufJ7ben4+KZ5&#10;vEzbksoFTcXv8P7ym3Dm2/KNK9+ZjDiFRdy31nvGb6qJUR/fXaIQ7B0qeF7spMKVb+JVWwKjVE1G&#10;oZZ96VuFt8/Tv871ke6Vhtyu6rv3DVLdJXsv++0NofuTpxCvYCdtgATWDOOAxxQvZgLcon0gtlLw&#10;0NHdqXjTpbhU0rLkv1s7O9xGtCuud+pajF8FEHGPXkEOcE3VK433GWw11EucVRgNDstuCNAYBwub&#10;w6jpAFGCIqVVbI/k1fJKs4QxBQzGjovwzkGoWqQ3qiaZ4oXvgf0ChgZUyOxU+LQo3MZ228O+fvj3&#10;7a+CHW9T9PAjtnTFCluybJktW7lSUEPVWeGhUb794Eq8M2u0f7WLdfLzHGTQlqAoVMvjkx+bq9bx&#10;ofya1ZoGRAEgWy/OfWZAxDmcG/fdGqVz1tuGx+gEaHbNtdfbwR/8qCL1mPcuw8iQkZBgSoo4THTq&#10;daFEdE+cKaPxhEPmoe05EKU5s2h8Ox2GaBfkY1IUHqIAogChaiByT5GUBhRL3iLv1um9GhTRlChj&#10;fJGnA6IAHzfuJPT8WPZhFKQwXP6OmaFCbGd/DkQpoSQFDLEvgCjEb7ZzXAARx7M97osomQFEzLDP&#10;oJZojN9jAhrp7wEi7xqvdypXY+l4PETVQOTv7vuK71lcD3F9ws0zqcITEFC0JSByz4EMRCo9FdWJ&#10;ig90H86BCFc7BqmlA4NXKgMRDR19wl3dm/MpUVKC43sCSIypxLMyPAIKWAjh5cu3sR4eFn7H9yaj&#10;8YEz9fwdo/OtsW9M36rHFoz32DtfNt++8q79BUL725ffua998e37av2FdtTn3mJHfuk99t7X7GMj&#10;pUabNXMXa2xVwWIQj6Dipwx8tHuiyo/vneJtyrhQHgdCxLeIezxbdebJOt+Lc/N4RrxK8SuVZAOI&#10;iP/Ed8S6N1DWseHdwbvnz+jXSiAEaHi1kvZ7W54+xVllMGRmJTIaXZfvwXetzhCoOu7Q8UwZ0iYx&#10;YjadF+jB06YMsUkZXYzSTQZEXOonTvXqWfXNB/RcgFpf7hUqhEeIYQXycCMsCKMIk9gX8Tr2xzG1&#10;tudie1w7v37+PfJja10rv0a+L8W19C0jPoY3uiLiK55p4gyAg1eKe2CDEgzl3goHXuxeER+IX7nY&#10;Fs8x7VmURknTYQ+pKosxfgCdChBhu5OoHgOEqLLDQ+S92dhHeyBdA3sbNnhA51KIpSs9U7N06Lu3&#10;M5xCqVtpWOrp9e/vVVbEI70LgMRgq0yPxNAPAEuvwKV7QPDTy7mdsgG6jq6BOqkOo7pssN+hiPGL&#10;2jvbrbW9vdyLMYFRpcoWz1fUPuBN8tkMtJ8eltgWbEyMt9XB8BtKU8TVBEUVIKqO97nCW8p7+cjx&#10;CqeSwr5vaoF1jc21RhWYpvZ4kX3h0CPsxrvu9bGKVj/yqC1THo0XKIEF1Wd0xEpwkkBE21dwDEP8&#10;pGF+qiEGVYNRNbBUq/r8OKcagqpVfZ3QvxyIOD6/Rtx/88Jz9bDRfugxhf5jjz1pp59xjr3ila/V&#10;R6c9TLc+pAyfIna3xAilXYrQTreK6Gn8CxkDDAKJigSkhBTjUqR2I3Slj1mMp7cLqm4cHdVmOQQ5&#10;CBWA5G2HcNMWQITcY6T9JLiU0GUgtR5AFPCDAoYigea/8225wQpjhSIDZZ39GBvuSRi550IZSq4A&#10;ojBAeUYVQJRK7yRslZJ1XNybJSU0PBt4iMY3A0RUnxHW0dPMe3Lpd2zz6TkKxb5/JhDhPQCmEe06&#10;vMosAyIGcKThbgKiVHLyb1bEpxjMEyBiRmq6fdPVne7hXlJzIJJBUSbg7WkUhnTF9pGOC+NLRkHJ&#10;GcAhc6EN2KCelRHU80wnRIaTw1Nkcl4aL0Ctc2y+e4joZTZ/rNfe+dIF9o0PvMIO/8Tr7CvvO9A+&#10;/sY97JNv2dM+846X2Dtfua/NHeiyuhk7WX1jo7cP61Z4UA2XBqVUGOlZiV99Co8+B6NK/CBeEfaR&#10;SSGeafqzVTLQiJPEmcgAiWOEVQB3gBAiAyWe8wwsMdC0GaL6gLFr+GYJXPXMuk4IEHLPD9DTn6oU&#10;EFUMvSr5RzdkB12kdeI0v8kschgCaqM3Z2NXt8+2TwbjGQfnkbno2wJpVI8NCoIYOC+NVp2AKIFQ&#10;Cq+YQiLiLWHt0rYI19ifh2u12O/Xy75BhDXLOCYU+/N93CeUH5uLY6sV96kW21N8BuSTF9DBH/um&#10;b0g4lzNd7Bz2TNsjLqRvwHdJ36P6/cr31tJnrNf5MdhhEoUcILnSOyza+wzqu9MerF+AMjCUGtDH&#10;/sFhgY/29+gb84wO3oo3AFAzU7dILfQIEwThkaGayuORRHucDqV9PDBevarz3EOjYxkTC3gCglJ1&#10;ertDUWev4o/io1ezKm7hwWT8KgZz7NT+jq6kru6SA1lqcqECgJZR40A7N6rb6KWH19PbMnXoeQVk&#10;VONFO8W/CYgUDl6QIL1pnW3eeUdh3avv3Ctb3tStdCNb89b3f8LOuOByW7XhEaPv9zLl7wziuGR5&#10;amy9HI+RtykSbOAlWrHWHtASaHmmQJQfE9s2t70WAFUrv0auMhAFnOSwUq0KpOSqBT1b0nQg2vx1&#10;k4Cu1avX2xNPPmWPPvaEXX3N9fbRj33KM7YWGSgSVrcEBHXI2CHWvbeZMglgyKWERALEwDI0vY9W&#10;rATGkrFqppSImdE4B6IERXiJSGibB6IyDEHwwJMiLl03k3cISNJ2XYOMJoEH6wmIIoPE6OdAxPYo&#10;BaH8OJcMWS0DFRkp6xgTjApGJoAoF8CDwm0dRqg6s0ptO1QS0bHs47rc1+8taIlG1GkAxqSoMvN2&#10;RAXYbBUQIbaNTQeicdoWCRiAor8FiKgiAYCqM8/osTTNS6QloESGmcIqZdT+3bgW95P4JvSMAYgw&#10;gAzX7xm3jqV0hUqcq7AjI3d3tL4h4lnH5y2UdrMhPSPXZXLTikez8m0DKFj3+xbvnzI03P4y5KNj&#10;1jk6x7qnFvnAiDs8999stHlb+8jr97Ajv/Re+8pHDrLPffB1durx37VTjv+BvfOgV1tT3Sx7znOf&#10;b/V0l9e7kW6YVJWuuryTZwCA4RAZdoobgBFxIM+s4rlYoni+2B+KbYhnJ46FBxI4D69BnmGWYUj7&#10;8BDx3bzdl38jpQlBB70w8+/qVWv+HXQ9vUM3mZjSbr/SJ+3C0vAW+pYOLEqPkqcPCgl6HsQ6357n&#10;YjoRz1CU2fkz6vvS5sKhSs8EGLHknlwPAPKeUXrOgA4U754aLUt6PwRo5+ES67ny7fl6hGss415x&#10;DNur4031cfnxoervFdvCvgDo4bEMsY19EV+5J+cRV6qBhzgUin1hg+Je8QzTnlH7GTF8SEDiS9n7&#10;kEOOCsUBQiGAiIbUMVCiN2dQXHAYKtrhJIDBu5OqxNKI5x2F1xcYElgXVVQM71DutaXrekNlbaOq&#10;rJFpa5qaBSft1lHqdu8N42N16bolutELzPqGACJAus972dFTrbPUVRYw1NPHeEYDel6eGSiih9uQ&#10;N7ymoTVeKxp006i/RekXNbdIrZ3KF1U46xQEKV0Rb90rJ9uEDSPOxjLWc5HWSH/uEVaYRiGIfXSm&#10;GSAeKT7RRrJV1977wFfZ4T873m5bssJo4fvw40/Y0uWCogeX2gpmzl++3B54cJkDy/K1G+yBlevs&#10;wZWbB6JqASksa0HS5lQLgHLVOic0DYieTjmoVFQLerakZwZEa9Y/bI88mqrK7rzrPvvil77mk6/i&#10;HaLkTfsOvEMORIrgHUoM3YKYvkklpjkqqShz9JFSSVgkNhlael/gtfDZ7Mm09YGnlICnphIMTa82&#10;G3cgAoRCwI8DUFX1mR8HDFVpUAmRRnO9MqKUQsLgk6GigCEUMITIyKNqjyW/2e+lmMKoYDAwPBgg&#10;jFEoDBJGhGPD2xNVZQFBGKIciDg+DFjuIcqBKL8fbV+iR5kDkcLSJ8idXKAwXVD2EG0CPvod2/ie&#10;UzKmPqmu5MfrHj6StJZ+rKChJhBpnedJmXGCphyGUrWWwlPhRhVZ3jA3AZGMozJI742SQRGZLhkc&#10;xiRKV1SBlathMdi6LiXGgAe8Kt4tWNf2RtUYHGWqzFeFF4H7+TxRes4JlaQBooAhPDz9gr6Iq+FV&#10;IFPg/XjXyDxY8p2AFAxY/2CfwkEZisK6dWjKG6vOHx+wvUZa7ICJFnvrgfPt6//9Xvvl0d+yn/3k&#10;EDv43W+0EZUwd9xuZ9tpRp219gj69G7tepcOSp9SrwwvgNfZCzQTR1KGBaREJsWzVWe28by1xL4Q&#10;5xOf6PGIkrcyGW2MMJ4F4jvpJIAowZC+k75RGkNKmZ+gaFhLvqPDEHFZ13VoUQnXS/OCoV6lwT6l&#10;Re+tKRCi0bPDjN7PB05UGJQQ6+zT+zKII22oUpsPfX9tc+ABEnUvHyWc+5Jm9KxU0xNHeopvV60A&#10;pDII6RwgmN5iHi7E5yJsNzm3CO88LD3+F2EevzkOxb7Yn3puVY4tQ33Vd8n3pzHdKts43tM91WMC&#10;oPBYVnsuwzZwTtiRsDHE3VC8F984fse2eHZ+TzteaWxA8ZQ5vrDF2NzUzhOPr4BYNjbaCVE9Rpzw&#10;HmWFhyXaduJx6SeuUy3qVU6AEN4cpn2h+jtVcaeqMcWRwivUM6T4AQApfXRJ3YOAfK9AqNlmzpxt&#10;dXUN1tLSZp2d3d4YH3XrOoxMTeN+eoyV8AR1ppHOgSLannULcrq6EwwlzxBjF9G+iIbdjG3EOFl6&#10;J53f2alnbG6xhoampMYWa2oGjPTcSEDU2o53Cq9+KmiEZyhAqJboreYTNGvpUMR2/abXJO2YCCvC&#10;d1jhTUGffK1ZQNc7tdg+/pXv2DW33e2DOD7y2OOCoRW2bNkyW8Gs+YKQJYx0vXyNLVm93qvNcsip&#10;hqOAk3xbvj1X9TGbO25rVe52v/nBF5+5aoENiv1Uz61et96VH8/9WbKdY5hM7qGHN9hT4qENostT&#10;/3C6vXDfF9vsumYZpGSIPENXQsOt16EPx5ISV8ogVVolo0HKXJngzxO1tqd2Q8kDBNAwm3H0HOP3&#10;NMjB6yOjmnuIEihhnFMddRrrgnMTSEVj7NTFM400ymBvXnpVZHPvkIxUuJSjROwqMm8a/tId3D0l&#10;ggTv5l0YCt4jjA/td6iuGp9TmbKD7Rgkwghj4pm0DFMORfxOk1Yqk8ADoGWU1BBGjAEEybBaKR3r&#10;uZkgknvH/X0MJ6rJpPAUBRx5bzOHIwGP5I2kqZJShkZvLoCU7SGfNoVzsuOmdYUvwNDhMBMglJ4n&#10;ue1pywAMAWfAFNeIIfajey1wmjwIGDpldHwTjtH7BUSx3XuNyRBEyYmwJEwjk2AbYRbh5mFdhB/C&#10;EAFVXIdvHOOzMHLvoOIfz+/fXwY9YNi/WVVGEBkD1/Q4r2/jkKLnGtB7UBXUrnObVSgYnpqyPffc&#10;3Xabq+u0zLb2nf7L5ndtZ/tMzLauph3sBdu+wF6w8wyb0dRiLaUEI8nlj8HnHQrp/YFC7pFAvpKJ&#10;8e4R/0L85jtE/My35/u4TsRFQBuxjvHmnl4Y0D3IzOi2zsCGtNNxgOX+FIKAT+0HboDc6DkI1Hr3&#10;dsVlGjiTGbqUqQ3q/XwuMV3LxwXqUQbjQKR7UEjQfVinjRLL1EhVmV4BSNOqwRyKFEZIz+U9yFiy&#10;P/tmtUT4hSLjR7W2RTzL9+fXif0hwjjCOb8ebSixHyHvjYuXDbjUfg87KdKbp7kiDca+yv6UtiPd&#10;l9O+vnUUyPje3JfnjHibx5/YHs8Xz+q/i3SAWCfdePrgeEBHADEw0K/vLMiRjUWs4z2J8XxYZ8b4&#10;EbxCgidGovZZ8yeAIhrW0yVeQNLXrW9cchhqau+wBqrJ2rq8YXLAcfrOfH+BnWxBN2BDmtOSRtBU&#10;q82ur5fqrKml2b03NIYmDhGnOoArPE0luuB3S2mdtkRt3p4I75FAiWqw/hjckYEd9V6Mcj2S4Ki3&#10;r8faecaGRps9u9HqGlqsvqnV6gVDDXiGmBuxu1e2us9ae3utXaCGF4uqvIChKJBT6AjvT+QNeEQZ&#10;VqUDr5nSF0OxOChhF3ReOp7vmGwldpJhLtoV1n2yve/80Kftwitusg1PPmUbnnjSHli12u598EF7&#10;cNUyQZG0bIWtWC4GWLUpBD2dcmiptR/VOob18Awx+33MgJ8fG2L7JgMz/iMUgFOt2BfHAUCAz1pB&#10;D56g6mNXaB8z2TOhyl/v+Ksd/u3vK8NcIBJv9EhKKZ2E5jAkeYlcH4tZ7XMD3IdkBAKIvGpFSpMJ&#10;PjMgQqlkkiAoNH1gRrapJFIk1GGRPYkTA516LgFElP5rAZG2a70yyBjPSaaejFgMoJbeoxqIFtjE&#10;3AREGCWOwfCQeYb7n2WU2BClXsKyX6XsHIhYciylDGYhb1XCBogo1YbhTfevMoqFvMeZtk1MJc9P&#10;eIUwqLwXBje8Q2XPEMcUx/nI0oCRjtscEEX4JTDSPiAI79BclWCpNtO1/Jqcr7ClZMPga4P6NgFE&#10;gErATg4lfAsyZ0AhVaNgrFSqLMKfcCWMQjmosEyZgCBFmT1TngBGfGOq9oAhJrpMQKTvr2syVxiN&#10;7tP7FPFW94iMI8R9XFpnH1UIQ8QngUDP5AIbmLdQz9BvO+2wvf3/nvUsm7Htc+w1+4/bVz/6CnvH&#10;q3ezxtnb2//6P//Httt1ltXRQFgGNBq6YvgcgnS9FB4S4OHrlYycZ8vjQC625RlzKDLsiI/ExYCh&#10;AKJkePUtSCcKw34dF4OU5nM4lT2pehaHH8KgkLcNUzwGiAgXqlIAIh9xWt+7X3GfazoUKX6TaQUQ&#10;MXdg/Kaqk3ZfaeZ5MsRNRSEiGp9PkyCCdyWcckUYVIt9Eba5qs/Jr5Xvz7fzuzrMafPmnUp4rlwc&#10;L6Xu6knV8BPpddo2XdvHM8rSu0tpDXvEvXmWWvE3toXiPVysK/wChnIg8tGodT6FyoAerwajTZCU&#10;CpxpLB/E77DVQBFd8McmZMsFRUBG30Cvvm1J3xj46XIgYpJgqsjwCOItpC2YV38i4qTij4+hhEeY&#10;KrbOTmtsFpzUzbL6hnprbm31gT7d66P4Q3wChloZs6u13draOtxzBBQBRK0M6kibNAEeVe9pnkvS&#10;oAoGA31ebVbq7tSxjJvVoXU9m4Covr5BeWC9zaprstkAUQvVe6lBN0MaePs3hUGXroMni3GHGJMo&#10;B6JcbMNmUSVGGzquwbyMbI/j+QaRVwFGFJywl2zDw9muc/vGF9hr3/o+O+msC2zdY48bowYuf+gh&#10;++uyJQKRpbZy5WpbxZykzwCGaoFLreNQrWNYDyAK5cdV61mpUXRFASt/i3Kg2ZwAoLwBN0vAiPEL&#10;ApAQM+uuWrfenmQUKP1dcflV9q53vt9KpQFFwg5PyCQ8SBbPECrpA5FhYwBo2xKJ0qvKKBFpWzIW&#10;ZKokbmY+F/xM0B4odZmvBUQkrOTpSSIBJihKIBQwxDUm6GHm5+RepZQw8VD42CmKTESsiGBENiJZ&#10;bIuh51OVEVAg8CgMWhgQ3gPjA/g4EAk8JqZSmxS8RNTnc4wDo4x6eIZYj0w7AVEq/fYxPoqO9e3A&#10;pRIEx+MdapbalLhjVOwwYMnYAip6Dj0L4+m4gKMCknguhzV9Ewebwsiy7uCj86YBEdskvEqTxe8c&#10;iEI5ECH/phwrIJqYK2np16XKTuHH8P9Akfc40bcBiHwoe8Ubn108S/yV0hNeMnrnUW2YGicSZvEN&#10;csNOuEUYs07YsB2gZKwStgHiYzQ6nbfARqRRwC1vd6Hnx7uW4uh05dDBtXkGqtaAAq8+Gptr/VO7&#10;Wb/u0dXVbjN3fL49+3//L9tx2/+yBeOd9qLd+2y0v8522nVbe86OO7p3qEml206FQcVQUmIvMiop&#10;dWtWnNQy2jTlz5I/X2S+uSKOIJ6V6+cwFI31WQcYHYSAPZ5H8c8bKgtsRob03ZRRDmmfj/QMOOpb&#10;MpKxD2bKs5J+yDC13z1JWo/GtlSlxEB7TBFBtRpeoPAKJc+QMiLuK1FNACj7CL66Vu4RivWAoRww&#10;GNnbPS8UXPRs/o0y5ekmV2yLYzZ3Th7euaqvk6t8vp6JZ2O8quQlSgUL5GlS+xL0AEVJOSiV5fZJ&#10;5+ka0bs0BBTxPDw33zrgvRYIhdyO63oRdi7Ss39fwlfHcJx/WwTcVsAnV26fK7YXOyzJBgNCA4OA&#10;BlBCzzF6deERarPGtnal01LhGUpQTOPiFHfwRCreDOCloceiQKat1RobG2z27JmuppYmgRRVXoAW&#10;1xCUqBDV0l6yxpZ2V7PAiMbanTqf9kSVUaNRKqDRXsl7oulagJq3KeqJwR11neZmq6tvlJqtsYln&#10;77TWjlQ9hp3yqjGPu0pPCgcf8FJiwEmv0hd4YftIa9w3PECcx+Clqe0ctQfkExWIivzJC29aT/Yi&#10;gRJpmwEcW7rJh8ftFQe9w44/8QxbujbNmM/AygzWuFyAsmKl8vsCVqohZkuK47dWta4R2tKxz4rZ&#10;7pMq3putV+X82m2GpouueAE+eIVYBhCxHtVoaP3GNDL1Qw9tsJ8dfawt2m0vRbxORRDRvwwy8FOG&#10;IX04qhnYTsYS3pRIeP1KcINjKcPxhKyES3uhSUHMVA0YqgVEecKj5JmqypIAq1SVRhUajfxInLh1&#10;qese1DEAESUNGQjJSz1EMGmzQERGLiPj3dargMjfk0xUwhCV4aPIYDFMvDcGiUwIEEK5l4hM2udc&#10;Kkq7Ptu4jmc7+8movLqMhn8kDp6T59X9cyMdz8J9A9ByhdeHMA/xO4Aol2/Xfocif/cKELkBL4Ao&#10;VZNx/1B6DsCMCX4dhnTvqIKb0H68gUwdwLejLjyMQm4YwggEGLHkN0YiMnDCKDIc7ktYsA0YInzd&#10;0GsfY5PQ9gRDw288d5MLFtl4oQlpcr6WRTXnBFWekjdQLWCpuqFqHs605fBSOfFFpbOhqcVemu1u&#10;b7LO+u1s9o7Pth1e8G+203b/brvu8Gzbecfn2Atm7GTb0+5AJdV2DGeRWYXnsfxeZJoKN+IW6YWw&#10;zeNciG2EQZyXKzI44i1VSpQ6fVwjxkmhF4z3hOn38PHqL9KHRIEBDxFgg6eHNkIOfYQr6Sak3w4o&#10;eofw7rlHQdvpeh/tSQChUIxjhAChGPzOG0TrHI8TfH8t4x4BRdUeIX6HAo6S3dkUhjanPB1FXKre&#10;X31MHBeK49he/Z3i+3gaATQKAZQhBx29Z95bK4nfqereQUjXIO0x8nzZK0T8yO7Fc4TdcfuiZQLt&#10;6e8dzxyglsthV2Ff9vhJxAWqUIGUHIKmV5FVQAiF92iE37LJabwfvD+CCxUaops7DaBpN8S4QlSR&#10;eWN7Cj66Vzn+6PoAUXevCkbtrVZfP9tmzdrVl62tzbpWp8NMapwtyFfc9umO2pjihgEcgRa67asQ&#10;omsAP8Qrwgebg31xEJFovB1jDHUJnLq4Z1en1QvAZs7GG9VkzQIspgHplD2ijWKM6u6FCuJx4XHK&#10;R+FOHijieWH79H7eAUT39EEdsfPuHZJdwA6GPD0U9lB5Xo/kw9roO3m7Ob6x0gf5L81XaJP4wpe+&#10;xn7525NsqZhi41NP2er1G2zJitQdH+UQsjlVg8szUa3rhbZ07D8IiGrDTy3FPXKvEUAU2wAj5kgB&#10;jPANrRYknXDCKfbqV7/BG4o1NHd4Js4IqowcTHVZF+RL4pHRYHyYcA+70dL2MhAVpSPcvckLQTsW&#10;wZAySoehKiAKKEqAk9yy1aUQ9iHAqQJQ7MelCxAN+G9KKJQ2vA2RIs1WAZGeFShCAURh+MII4Z0h&#10;wwoo8gH+tJ2wwOhESS0ghwwbBRARkcPYBxBFKZ7MHyBqoxRNAiIBSN4YVEpd0AGU6UCEeA6exw0m&#10;+zGkkwDLpqJ6C7HuHiBd16HI313n6V0IjyjRoukwlL57CgcBla6VvEOCoTG8Q1xLEDZOCRhDW3gN&#10;tMwzwTAQiHX35PGdJDJYSmCEB2FXNuhFOEcYh/FnyXF43ygBOwwBP9LY/N2S5i1MUFMOM4A2tQPj&#10;2ByWHJIKQIrfaRuwNKVvM6W0oPij51443GV7j7faHpPtNtLXbE2zdrSdt32ubb/9NrbNjF1s56ZW&#10;bwxJw+8epQ2PUwqjlHEmOQzpmwbURnVIrkpmW1vRXoV0SEaTRr5WCVhLB0XaB2l7ufqJcEZKCz6C&#10;MFLcpLps2tQXpBvSjL4J4Y5IP56mCvk+ZWaRsVCN6L3mZOzL1WSUggvjHxlJyAEr0maWRgKGUGyP&#10;fQFE0c5va5SDDuuI7cShPI5Vq/oYD299j/gmsY4Gub7O8bSjdFuGIqR39N5ZBQRFd3TvqaV9HFcG&#10;oUirfH+lLdIcbTTz58HWEvdzJfubnjWXv5vCLOTzrEnJG5W+fwWElF6VlgZkm3IgCmGTc3s8DYq0&#10;r1/HMPghU2K0d3ZYW4eAgq7wrHcxPhA9zGgrqHvpWwaYEy+IH0x1geempa3N6hrqbddZMx1O8Ax1&#10;dHXoXGAHGKIKGK+wQKhNIKQ8yxvlF6CRRFxUHMTuFPY22WPZnCIee4/kgeQxoqF3Q2ub8r4ma2lt&#10;9cbYgDxyIAoPp64ByHnPS117QOAzoHwHD1HAUAwZwLUjbTD4aDQL6JJKGRS5XdS1ygVE2c+y6Lyk&#10;+NE/rALPANVoOm5sxNoEcUwr9aJXHGS/+PVJtvyhjd4DbeW6h+3BlascjHIIQdWQ8vcqv3atqrLN&#10;HfuslWtpuxMCbmpBz5b0zIBo1UOpwfSKNQFBm1a1rXn4YXvk8SfssSeftCuuvsbe9Oa3iYi7PIJR&#10;mgSEGOOFsYbwWrCkmowMAkPtBkkGK09sfLS+Ia1rSXscgMi71lPtJXoeF0WPFx4etCUgChgK5UA0&#10;xoSBI5RMSKQZEOk42jJ4Lxg9exjcaiBCGCLc14yPFEAExJG5eMldzx6ZkmdkGBIt89Ka75PBwuhg&#10;lMJLFCBEQmQ7hsnDSOHVP5Qy9jjW23co8/Iw1zP2KvIHEAFDPr6TjCQ9pbhfDkQjEm16knFOXp1q&#10;+Anl2xxudH1AKLUjSh6l8BCFMY+w8pm1/frAEMZa5+hZpnT/8A5NSlPaP0kj+jF6kumb6rtjeBnt&#10;GGPLd3EpfGhbEsaF0mmUoCmFUX3YileBcwqjXp0JEIZUxRHWxEM8d4xGDdwAQCOA0HzF1XkLHF75&#10;ngCkw1ABOhM6ZlLQFBCVgxHVooARYcxcUcPz5ljXGDNUj9i44vIr9hy3t7143F6z76BNDTRb3Q7b&#10;2nbPfrbtuM02tktdvdXJWLfI6FGYKAORf6f0vcjgCFP37unZExAV9yqOieP82OLcPO55hlnETYAB&#10;ACL9NrfSJRijqzjVJwPaL0Or/Z5e+aZFZgCsxqCZ3ovMjTyAmqrLEANleilVaScGPMVwI89slOkw&#10;Vxa9ABENV330X5WIA4IcvuK+Oo/fCcr4pmQi2u/pQ3FecQV48wbWOcjpGXlP3hcoBz4ibEKEcah6&#10;HwpAQJtAQ3FMHu7V64Q/ivPz82LIEfcC+r4UfojJTEkL00X6ULxX+OYwFHIPvO6ZP2ueBhiagX2h&#10;OCaea9o+jpXdGeI7K5yRgzD2ENBUWPcrngygAojcKzSQvEIBQ9jkgKEAorDZTLvio5UDLV1UMbW5&#10;ABmvjqIaDM9MNKLWfRkWAe8paYSGxkw6XNfcZrvMbrCdZ862Xevrrb61RQWkDusolQQueH4EAnhb&#10;FMdoz9MsGKK6HDsannlAw2FEeUGX7lNS3GZoC2wGYeHfS+FCHHZvtZ49eYp4xjTdB1N4+KjZBQxh&#10;vygsODwqfAgnet35RLr0rASKhgOEiPsAj64n4YGiUTeeqwRESh9Kq3Rm8F6Y2AhPU3xbxX2lv17S&#10;3YS+3ZTin+LC4MgcByKq6XoYUkD3a9ezt/WO2gGveLP99LiTbemqdam2Z+MGW7Z6UyjZnJbTAPsZ&#10;NsLm2AAcQCgaU9dqVJ2fx+9nATMVhZeoougWl2+b3uYoKcEOVWC1xdQbiOPyay9bLSDyucrS/VdJ&#10;Gzc+bk88/qTdc/e99q1DD/OSw86zGvRxKm0z3E2npScsbSOj8QxHmYRHKoeglFAxaqkXiBKYfntD&#10;QhI6mS8ik5QhSA2sU0Nr2heNUg2m7anHGJEuQU1qH5QSXSTAChClyWBTQ2rcuAMy6kqwOpYGqvTq&#10;8sgvo5vaviSjlhuMVJrDuKaM3iVDm9ZThhMGkJK8Z0ZI2x1ICi9ChAWRmQw8SiKI9WS8FIbFffEQ&#10;sY/ESyKOKiCO9eMIV57VJYNbwIjfH0Op+1N69CqyYp2eXmXxO+AnV2Zs6ZIOAHF8/PYZ8LkX9wxj&#10;zrqHXxhs7llUk7kEQ7qGV8spzBh4k/nqaEjPd6UE7O54xQm6bJPhBhhFN2yWjDoMNGGoGdKeSVwx&#10;clT7uFdA4eaZJ/HRjUbyDCHCjO8LvATQeBWYK30n5PuBIGlS4DQ1f08t9xQgKT77e+ld9C3HPBwm&#10;Fc4C+bkAlOIC31jHlZSp9Mlo7j1v1N78kgX2xpdM2uKJVqufta09//nPsecDQ7vMcLd7c7tKxRg+&#10;AQHfPeISzxqKOOXeVqU/z+QV1hxPuBNXozTr30DhC/gS39L56TziFmHR2FGyutYOH+CQqjrvAFGU&#10;PkmfAIn3dtLxfBefxJVwl7yBNNK26Haf2qLpWf27ACmFd6+4LgMqMts3JXtKwMirI8iQChjyexbx&#10;yqvGMPwCyj6l416ppHTNbPQ+ZYvuTdqlEwLpN9IN7+j2hnApxDpKYQTgJQ9JCrt0fCg/NhTb2J9/&#10;ExTb4psl2NHxfj2Wce50pfGX6F0lu4QXm4KeFEsGjkX8HhqVndO7D8kODrl9Ke5X3J/35p0ivqPK&#10;u6Y4EQUWty367dWYUgqzLP3q+1XaCOmbSGnE6eTFTWmS6k7mEqPZQmq6UKtgmot9HNffzxhg3QKH&#10;TusEXlAHs9MzeSpd3rk2hSHdh+oygEjrEY8Yv6els2T1TS02c3a9zZhdJxhqsLqWFmvsFFxRRYaH&#10;RWmPAVGBIYbp8MJkYUOjTU6yu7INgDpxUPehM4sDd4RXIYfyQoA6z+PDe0hMGQPYA0M+w77yOfes&#10;aZnSzajSi74f+dCkwnRMYDMo2OkTtDkEKU3o/JgDjZG18ZDRoJxqvU49d0n78KYyUGOfwprBK33i&#10;YqrcSBPKFykgUzAe9IIPcZh0oXcCmhQP2mU/W3uGbP+Xvc6O+c0pAo6H7FF7ytZt3GjLAkik5YxL&#10;5BITSEz+uhSvjvY9CDx5kxpBy98wKWxAUa5aIBSqqjLbOuUen1wBP7X2IfZxfgIsXUvbludL6aF1&#10;jxh1ZY8+8ridd9b59tY3vd0zn9ktHZ7gSHhk7oiET2YS1Qush9EIY8M5GLA4xw2wPhaRzr0RnpmS&#10;YdOuZcqVZitWxNKHdzdyoTQAGL3OZED08SPxTQeiVG3m3T3dMzRooyMqvShy0muH3kFhQMK4scyN&#10;YW7wcgEcoc1tB4I809WS68T7I+6bgxHrbItwZZ3t0Tg49yhxjIerrlkGIi0xkukZBC+CG6qrqtsF&#10;ASfeaJoeYIVyr1DIwUbXc4+QrhnbHFqLjCuXQ218v6p7omin5FCkYwCi+MZjOj/Nhq1vTcYLGCnD&#10;wzjiHQKGQj5RpxsvZYpaj2ofPAQYMzwEhF3Es4BNwgUIIm5OLRDoSNXVYKxH/GV9Yt5iwc7uCqPF&#10;DkR4aPD+efdowoZwEwj5uxNu2t83PFeGctgmhvvtxYvH7XUvnLT95suwtexoz93m2fZ/nvuf9p/b&#10;bm87zphpdSrZNre0yljTQBzjRTqYnulGvGKd+JjiapGxVhlttqUMk2PTNk9bxBHFGWatb+rotrq2&#10;TmUgKqGTGSgdMJu2d+1VegRE8MwEAKEYE8o9RMU2H4ahEL+HCH+k7+KjU+s6pO+8TUZkRmyjQBVx&#10;PZ7TMyIyHjJyz8z1LONaTigjmpTRV2GIbwoIVacXwqZaYXdQuk9FsT9XHFtL7K/+Nr5NimpyvFLM&#10;4+iFPG3P00r53SQKfTQJmJjUUirPt0hVvgpvAxJeBLwJiJ6YPtGy0m3YG+7Ne/D+Ed/DrqQwyUCo&#10;kMNPlaalYf1OHR0SAJUnYAVohgaV5lLbnVxP12YIWEowJGBgZOjuDp9otQuPUFenlUrd1gNMqNBD&#10;b0OfKJg0rnXvfaj0T5zxKvKOLqtvbrFZdQ02S0A0u6HRGgRDPlZRV+rV1aFjvXeWQChUbuCseAfM&#10;VIs2a8Rdj9t8u/huUqQ1RJiSPrzazgGuv8iXFEd1vo+npWcudSuuyyYBSrR78vAUnPTKJnQP0pOt&#10;W2mR9kgJhmgv1EobJ+ZXpLep0qdPWEwa1X3wSvUqrXItvgEw6u2p9G1onE0e2sOzFd88FYjxUFLL&#10;oHyWNK0416Y8pE1QtMcLX2qHH3mM3b1kjTe0XvvwxgQhy1fb8hWCoeVrvMH1qtXrbcXqdbZUoMKo&#10;1w+sWmVLVm++uuvpxPH/14AoVxwbHqaAoIAmvw6/8RrpN/OgsO2RjQSXAmzVOjv2Z8fZ/vu+yEfe&#10;bGjr8lI4CTISIgmUTGTOwt09QyHhsi2EUckTb0RGPhiRzBOsjiMijqrkXQuI3IWs9QoQJcVvlsBR&#10;alidAxGeI2CJLp9KsFo66RcGJAxePGduMMuGT8vInFAYps2J/SF+c7303hVDnhuyENvC0JGZA0Lh&#10;4gWIOIb9yUugjE/hFSMqVzxTCXBqAdEE2wOEMhiK43MoYqJdDDH7agFRrIeeDohStSNev/R9gSKX&#10;zkvTdCgx670xTPngfgmMkrEpS79xqXfI8ABErLubW9eJsIvwImxoGB2wg3IoyrcRf0OTwBJQK9CZ&#10;1mNQ7zKodxpmWIUFAqYFe9j4wj1VAlwgY9hjQz2dtte8EXvl3nPsRbvJaHbOsB23/Tf7t//83/bv&#10;22xjz9tlpu1Y12QzG1tk0BmBN7WF4rkjHuZxj7gTiu0Y68joQhjtMOIY7yhwAEOET1NryWY1tvo4&#10;KWQaJaWXHkqXSlPugvfjqSIj/JXmJIchvk2UerWN74NniHZ1ABHbonrAvxvXUtomE8ozJM98tC+G&#10;u8CA0xYO1z/eH7+/tnsvNcmNPaVhZaypd05KP1RrRBplGekFxfYIwzzs/h5FuEf6Tt8gaWRU4aDw&#10;GREM4R1gWe69KaWeY8njhleNAoCPwi+FfQsbB4jgkaHhLQ1wR5mgeipBbrxP/s7Yi7AZ+bun52Zb&#10;BY5qARGQFhDq7VyGBgr4ScBDWx+6xTPgaBqgECmjH+zV9r7NAlGAEIMX9irz71a68BnmSwIhqadH&#10;eYgAqbdX1+9TJq/4HzDEep/sHQMplnro+dhrjcpz6pRegKG6OoFQY7OPOcTEvnhU8Aj5VC8AhhTe&#10;oTzuhceMpcc/4qLC3eP7APGd6kGFi+J0fHeXfnsNh+I9PYC9nZri6oC+FcBIT7Y2quNoo6Sle3UE&#10;eXh13JPTTxs9qsE6BUGMfA0cJq9SGgqgy5qb262xsc0HdWxTOu30OdBSo3CAKM37BhABQ1sGohQH&#10;ptsCqrP7FNfo9FTX2m0TC/axz37lO3bDrXf6xLAM4sggjQ8KhpYLRlYITlbgKVpFzVGmKmjJYWZz&#10;yo+vBUSb098ERLlqwRCK/dVAFFVnsQ/vUHiI2L7x0SeNnvbLlqywnx71M9tv7/2962JdS7t1KMKS&#10;ADEILCNRkiHnXhG2haEKo5UScTKAORQhL50qkqZqsoqAIV/XEvChuszHMpEY1ySAKEGRjuV4wRBV&#10;ZtHVPsCIKjNvtCuq53lSBEpGJJ6P5w0jWG0Mq8W+EL8JAxTbOJ/rkTkng57uG/diyf5cbOM4Msqo&#10;LgOKHIi0z6sEeGYMJaCi+1KlQ7hH9VctIKLKJ/Y7CAlgph1TnJeDUgjYqQaggKBccU1vTC1NzZkn&#10;zdV64RXSucDRxOSUb2PJcAnJ24f4xvouGJ4CiigpJqV1qtFoCNzJUuGSxupIQImnAyCilwXesxGB&#10;H22F8t5itbxCOQyhqfl4j6hiK3qk7SaAWrSnTQh+RufvbmOCoTm772sL9nqhrr/Iq4AGulttt9FO&#10;23/hkO03f8DGelSa3fk59l//9f+3Zz/3P+25O+5k29H2QWAyq7XDmmQQ2/VtA5T59hEf/ftqPeID&#10;6yk+JSOXZ3bhYQ1QYnukKYZzwJNWL4Nb38Q8TqmKjpIjDfTdM1QogCTNVp4UvZu8p1G2PTW4VTrR&#10;Om0m0pxleISKEroyssiQ/No6N2W8LPVsSqM9+u7eKFTbeVYyZ+/IoHelyoYB92hzQlUN1dweDtpf&#10;K3wi7FiG+I3i+PycauXHxXkhtkX6Li9jHRAaxoNWEXAPLPr0M5mSV43hQbTUdWMOMJape71+S4MK&#10;k0HSBIVCpSc8Tv1kzDqXdw3Fc8czxnp6J47BviR5XKkS38P3K+z7leECQ0lUB9FOptuXCYoEP9re&#10;PyiQ6e/SNxH81/AMeVshgRIwxNQW3d3d7gkqlUpa79K2ksNQX5+gyoEJcNI9FU/DrgNKnIOnpL65&#10;zXatb7ZdlW5m1zcKGlqtrY0RpkuChm7FMdoLJRBKbYRS1Vh4JKNg4FCocI/04WKbwoqpZwAib8cI&#10;+LgUJ2WDaJPjbdS0Pgg06ViqhmkYTRsk5k9r0nM2qqBB27zUcJsqYZ6BIS3o2dYuUOrQe/bIphGn&#10;tb29y+obWqxudrM11Ldac1OHYKjLugRVTDEEWLmHSEBFVVnFQ6TfCiPu7WOF6Vloy+u9zfy7pziB&#10;LcDOj0zNdQ9RvwB8SL9pq9ioewxNLrRPf+lQu/aWO+2RJ58UFD0hEEntfrwJjgONoIeJYbUtzZg/&#10;HVpqAVC14thqGKql/NqbAFEtuKnW5o6vVWVWfVz89uPwFGnbUr04AVAGIuHjkvuX2Y++d6TtuXhv&#10;ffAumy2KpYcPRjwSKBkQv/kQAUSs5xAQmX9SMoBEVuSudUVexoMYlLF0oMEgaIm8FFUATz64W8BQ&#10;xUOUMtU4Nu2rJFRGqoawHYiKZ8qNSrwPyzCCIYxgrnxfrnx/bmC5LvcjLPLwiHuF+B3HBRBFtRnb&#10;vP5f1/PrPkMgAmxG5uoYb/eSgMXb+YzP9dJsNJwGdIaUgBjN2auDpAAglAMRyoGIqT0mlQgTCM2z&#10;ObpXiO3jlHonVFJGk+NebTA+EQNpJgFIfHPPaAsgih5JiEbVDkPa7vBD/EOErcLOx2jScw3RtkdQ&#10;4+MMZUCEAoaqq9BCU7stsrmLF9ucxYKjxXvY5O572jhAtHgvm7vHfrZwr/1tvn6PjI17V99SZ4st&#10;nizZgYv7ba+pbhvurrdZM15gz33es+3Zz/kP+68XvMC22XmG7ahS7syWVmuknYCMNs/Od424EHEx&#10;4g3bYnuKIywrwvCFmxzxG7GPdIZhxdg2tzCwHKVNwEPXJA0CHYXCG0cpnTnJvGFosQSGgJQAo3wf&#10;S6YU8C7DyowCgiIj8oxZaZ17MNSFt0HiGno+gLVf6dtBSQIGArIYp4iG2ExTgKeI9hAeFlmYhAiX&#10;PA1G2OVhGcrDNFR9TH5s9b7yPQhn/ab91PiYCgJ4ikaUHgREXv1SKKoWQzF5cYw3FGBZDlvCrAg3&#10;vDh4Y1MmvuVnjvdK9pW4NF3VMBRAlATQKtMV9Him6yKuJA9ReIncMyQBSf3aR/vM3CMUIIRXCBiq&#10;SOdoW/IKdfs2QAnPEfATtpx2SYASU2q0t7dYQ2OjzZhVLzVYXX2TwxADLjpg4T1Bim+pxxj2YHrV&#10;WB4HCcNaIow9/PEOEW7YD8VTqnW9LVzhlaZNk6cNCmVsp/2Q4iftfhjUkS79Ta1dqTebCgO0C8K7&#10;QyPpdm/srfftZ2ykXmvrKFl9fYvtMqPOZuxab3V1LdaiczvwMKnw0qn8lXTLNbgP87yRb/mQA/wG&#10;GhVeMQUV49IxVQ35RuRpyTYofsnejsyVXVCh1AeilV2k3WCroG1gapF97PPfsOtuu88Hb1y74TEB&#10;EbPir7Slq+iaD6hEA2gBEO2KakDP5pQDTq5aMITyY/6hQJQrPyY/NtYDnPAMoagye1iBk6rM1nuV&#10;2Qv3OUAfvNPd7nQDJ4MOYx4iIWIsyKD5KDkAoPhgSWxLXiIisUdmiY8NxIQrOdzJ1UCECxHgYdTp&#10;NIKujtM107ZU2qiIxEaCxUUrI+uJpfLMYVzCqITB4T3C4xOgE8qNbyjevXp/bqzyMEiGK90rxPZ4&#10;NsIX7xBARObPvjjer6vIXQuI3Kuj33nbHeSlTUECDYknBAXMWzYngMiNdCqde4bKtYEiLXP4QdWe&#10;omlAlMFQANHceQuk+TalhDkxJegp2k7UAiJgKGCYb08VQu4p8m7aEuFBHIzqRIDIh3zgeeYttPHo&#10;Ul+IHmI59IRXaO5ue7g2qULbTfv2FPzsuadN7bGXTe6xj03svrfAaG8BkuBo3jwZUBmqnk4bG+i2&#10;PeYM2UsW9dv+8zttvG+2N6J+3vP/y5793OfYs7d5vj13h+1tuxkzbNeGBmtsb7e2bpVwaUugOB/e&#10;yjzu5fEqtqd9YewS+KBoO8R6GHqHIUEKg8W1t6mk30vBQOcqk6Zay70CZBakgSJsMfqkJcI7gCe8&#10;RMjbCGlbyGGIsMcWkH6zTIgG0JTAPUP2TDd5h7xBtp4hBnIMj1NqhKrjaCNE6R4vAW1PaFMzpvsp&#10;PhBG1aoOK1Sd9nLlYVkJ03SN/Lzqc2NbeV+xn44mXq1IFaJU6Z2VRHqKKjQvbGi/z/umJVVsCYwk&#10;tnOu5I17C03rlCJVP/O0Z9K2tJ9jsS+Zim9eLf82WtJOBW8cXjlsMCNRU4XH4KlMxkr7ppBPzooK&#10;GAKEpgNQAE+CnxyIegCD8j68RLRF4hr0qAIGOqy1tckam2bZ7PrZNtOryNqsTYVxRpfuLnFtgAsP&#10;FA21BQ2Ke9j0yFNY5hCUh4PHx0L+mzxF70kVGL2/gJi2rpI1+1xqVGmnht89umdft/IPCUh32NHz&#10;4iHyYVEEM60ATTfT3uiaiq9UffbovRjvqL2n5D3hmJJkdmOzzayX6pqtrkGFIxVWmASW9kfdPXoG&#10;FfZ87kW+iYOQ0gAqCvR5lRnvCgzRE69H6arUn7zCvJvPtkAj/bmKewuUNyyggDjPPUatSmMzmrtV&#10;wHuRfflbP7Kb7kxQtP7RRwUzKwUoy6UVUuqav3wVNUlp7rOnUw42W9JWAVEOM0+nOGdL5+XH5GKf&#10;e5I4BgiSvPeZti0VJa6hUbX+nnzc7NzTz7WDXv0Gp9gZdU2i3pRBR2aEyxt3HZk4CdITpxIyrsfI&#10;4POMHq9RAqFE8g5EUiJ9RSgtGcyNLr9UoeFKdhWRtwxFhVIbBiVOEnGxzyOQJ+xU8iDBUXqBsCmt&#10;xnMEZJDJhEHh2b3BZAEaLCPTSdocEEm+rBwThiqujVHjnig3cCgPI9YJ26gyCw9cuk9x72KZA5GP&#10;O4QEOt7LbKIi3gPIoXs+xycvkuBI22kTwsCCNCzkPQAL5vry3mtkun6fiiIzTu9bgJGuxzXxBKXG&#10;0wCQ7sFvqsfmKGNwD1E0LJ10MUL5qDK9Edp8uYpqUxkzqhLIWKhC84xbpTXPhJV54yWiob/DucKs&#10;j+cQfI0vXJzEgItUfxXQM6fwBpXbC7Ft0R42b/FeNm93Ce+PYAfNEwTN22NPm7P7noKgvWxqr31t&#10;7j7727j29cjQtXe122Bvu+0xd8hete88e+1+U3bAbr020T/LmmY/37bd5t/tP57zH/Yfz32uPWeb&#10;F9jztt/BtttlZ9u1vk4GsM0bUTKqbcAu37w6w8vjTcSZ3KDnhh3DGEvSFNVWzboHLvx+GcmxUb6x&#10;vj9pknDUMT7aNOtKbwxzMKzfCUILeNHzuLeGTIbjlEb7dF6Stmnp1+H4An6oaiCTZRnyUbz1Hj6O&#10;FesAkeSTwkqpwbbSIFUU+q4Alo8Po8y4Twa9n67Fig+EQzUY5GJ7hFmeLnNFeOaK48vpqnz85q8T&#10;8jF7ZC8CaKKtEF4H1gEepr5Jw4ukdMZxXtUGRNEou1AaeVrPoXOS/azYifwZWcZ7sC/iRoQN62Ff&#10;sa3hNXHPeGFn8eh5w95MZMJ8Z74vgDCkDDW89GVvuyCIjine41dQRLf7bkEOjaQ7vaF0l4CF6rGS&#10;r1dUMiZNZTBG5hDrESRwbswv2afCKtdobcUzhNeEgQ8brLm1o4AFQRfAJvX0JHCjug149nnNZPe9&#10;LZrifxmI/PsRH/SdPU4WIKjjXAAFVVjMo1bqsJZ24KTRZjfMtl1nzxSwzLR6PUtba6uVBEa9grg+&#10;YI9eYv04BXpUqBHsCIrapHYBGmHNtfvH9E1kJ5h4tk3ntHZ1eUFodlOLzWpssdnNbd7jk2o+qv2B&#10;GLxSIfd46zvgBSL9+eCmeEpdpDlt4z31rct5htIPy8hT/Vx9p0Gln2Haos1RHJMtHlFBlbanDA8y&#10;u33Apnbf3444+jhbtvZhb1MEFC1dudIeWLbMlgqO6IlOz7LkJaoNQaEcaqohp1pbBKIcYmpVef2j&#10;5VAkrdb66jW6p+hvNfdcJyCiDlHLxxQ6Tz5hdvM1N9kXP/UFGxoYs512qfNxHaJ07t3BAQwZ0mSw&#10;ZdhI0DJyXgebJdQ88fLhUoJNbT6ilA/hR8JlyUeP0hbVaallvyKCQIdSjTfK8xJGRWyL9gchL/nI&#10;EGD8HbyKe+E6HpKxZcwhSqwxlglzgAELGLNp01UUmX94SKb11MBFyXbtD6MVhizEb8IhIjHrbEtG&#10;DFBMsIYifAkbjqu+DmOyMNR+jH00PikYoBEw0rqPW1NM4cE2hztBSkCNV4cJWJBPdqpnpyqAfWk7&#10;PVuAIs4B8AppnS6eoYAyup4DY15FV0AYXiPaQowoUboURqMKqwndx+VwNKbtlEQpgaahETDCY3pP&#10;MlEyFzwSVPd4T7M+ZZRKzJSmOkppgEufO0/vMDhvvg3OnW9DEp6iScHP3IV72HygZ9Ge7vkBkACh&#10;Sa1PaIkHaN5e+9i8vfexOXvubXO0nLfX3rZA23fbZ19btO8BNm/PfWxgckpGT6VUGfSFc0btlS9c&#10;aG988QJ7wz4jduD8Tps7QluAXWzb5z/b/us//s2e99z/sm23fb5tv8MLbMedt7NdZu3iHqK6ZiaA&#10;HLT2EsCb2joEnOfpI1clbqTCRFQPoHS+wqUAIqqtgCEapAL/3ntGGWzqVq34pnQJCPUJKL39htIS&#10;GZ732BzBKwAUJRiibZCXvrX0goTWI0NNxl/gVI7zynh0DucBOWM0MKZdjbfR0HG0xeC+is9UPwz2&#10;43HSs2g71RIALnGe9/SxpXTdfsWtXtKHg19KK5GmWOZgU50+Qjno5Oewnp9TrTg/1jmHZ8jPTd6d&#10;BEE+YCXSekARVTEu1l26puI/71f+3sU1vTpQcu8av31b5d08jSlt8S7cn2eJMMmfN1ccwz18qfhB&#10;XAGAgGZ6aBFXGtvJsLt8vsQm/W6ix1MnENOr+I43Bi9jr74jvXXx1us7DggAlBY6BTqdJapkBUTA&#10;jo7tcS9QAiP/LdGwuB0gol3SUJ+gq0/fHq8RbYKUdpqbrE4FBiZorafhdDuDNSbg6BA4lJTOfSoZ&#10;4pAEvHm1FvETwCGOFPGEcPVxmAg7bUsN9QF4jgdAAEAaL7dbU3OdzZy1k+28y3bS9rbLjO1txowd&#10;bNeZO9qs2TOsoaHOWhj4saNNYMYMDV1KY3pnpHfv0DsCRyXBHVN0DI7xTRiSZsTbNjHDQIw+HfBJ&#10;I3B6epa8BxptH1OajoEjvYpZ292zyvMTJ/wdALlRhV3hqVVaIU0RFl16N6YAQqyXdE1vJ8g5FCwV&#10;fxiENg1Ky/hr86xdUFqvbz5/jxfZNw//qd1+73KHonUbH7Xlq6kqW6blap8Ilt5nWwKgWqp13OYg&#10;KD92GhD9K8S8JkDRKsHQmjUP2xoGhGQMpIfW23KgSFS45uGN9oSA6LF1j9rpJ5xu++59gO2w00wR&#10;dKo2I6MmM2pRZG1V4sLLQ+J1AyRDES322VZt5MMYsB5AhDGkezAlFTe4ihgYYHft6rgYwj3kpQQH&#10;nYociDKVj9E6+3B3Uu9LpMQ4hHcDkPG2FWQEQIYyfkAiQYWAwI2+DDwQUWhTIErXSm05Kl2lQ7mh&#10;4nfZWNUIi1iiyCzjGmHg41qsu3eoaB+Tqs5SN13EempIzH72sW26ApQic2NbHBvXCWGYc+X7opcZ&#10;jasTDKWw9fpsxpWS6Gnm07UIYBDVZiNjuK0poaZvhScQ75B7FXhHGbfo3upjlZCJat0bV5OJkuh1&#10;n0E974BKQIMS7YeoLnNPEfAj0Th6YhEgVFmf2n1PByHAaGLxHi68QnP32s8W7vNCG5+/wA19V0eT&#10;TY1024v3mmsHvXR3e+OBu9lr952wAxd026KhBiu17SLw2cae8xyA6D9sm+dtY9tvv73ttPMOtgvG&#10;tXFXa2htUqbT6SVDvENtpeQBTIBeSR8BQAmCKtsChKJqIAAplgFDTFfAsQlQZEwVXj5kga6RV3sB&#10;P9HzD68c4U6J1EupefrTcQFEbqxloKP0DRQh34bhVZwGCLzNjOwAHiG6UTO1AdNz8AwJuCrPhWKA&#10;xUgvPtij1KPrMkAfcZ2Mv5YiTbCepwviZ2zL0xzrcS77Ynukx/xbRNijPH36N9N6jKETYcsyqiG9&#10;KlLrZFxUCaZxllJ6R/EsKJ473qc6beVpLt43lL9jXCN/v/Ak5or4w4SjAdfYRXo+Nra2WwNt3SR6&#10;dDU3twoKZPdbk5qbW3w73cSZaT4KnQiA8vY92t7V1W0lqauLgUAlepzR1givkDJjPEdtzGHWyLxg&#10;DVZf32SNzQzYyLF4UIveYpJP/Ku0HmEKBOSwzvs4TBLGfDeFOfuTKHBT+OBaghPu29FhDU31NmPX&#10;nVRo2ca2257Cyza2w44qwOy0re20k+Bol53LU4M0NzdYe3urtXd1JAgS5NGFnuozr9oScDnEFGFN&#10;/KDAw8TSDjmko2If9ooxuoAi7yEnYELke6S3yFMAoXg/zouR491zq/fzOIbXnHcUFNJ71Mf+qpIP&#10;rSFI80KjbOTQXMWp+RQc5+qccZvV0m1Dk4vtE58/xK6+8S/eJX/DE4/bkpWr7P6lK+zB5as38Q7l&#10;MFNL1cfkILQ5GIpz/i8AUeElWi0oKkS12XKB0jJB0RI92NqHH/GG1RsFSice/wfba4/9bKcZdVbf&#10;3C6j2+1QxMByLfqQzSJ51jEeDFLo1UxFQiWRhpHJjQG/w8CUpQhP4880v5LAhfpUbXePkRRGhm6N&#10;jPWA+7SvJ5U4vdFbYfQ3JxJR8hAVJQtFPk9IhYHAq1VrCgCf+V4RlAw+gKic2ReRF4WXyLvGl41R&#10;xUhVG7EImwiPML7xO9ZzgxnXSoPAJeXGsmw0eb5iPYxqDkEAD5AUoDTde5TALr/e1sjHLdK7+QCO&#10;NZSgMg2rQNdjByKtAz94AAHdcuai93avhr4N6+5NUJgw8WiMVOzxRXGEcCKMvKGuNED46h2H9W70&#10;MhsW1AyrVDS6QIC0UCUkwdColmh8kcBosSBJIDQuQGJfakS9u/WNycD0dNjoYIcdsPuovfXli+2d&#10;r9jN3nzAlL16rxF72e6Dtu+cLhsrzbbZu25nz3v+c+2//us5gqLn2TbbbGvbbreDbb/TjrbTzJ1s&#10;ZuNMAVGjgKhdpcY0ci4C6EgHkemiyHBZj3gRijZE1e0jiNNR4icjIbNLBjR5KaiSijRAxo1nw9uX&#10;KV7QvsU9cQpn7xqPAVZ6cLd8cf1IKxh17h335z6Iczi27CFRGiI9MtouI++6sWc/34f7aB+DbNKe&#10;yAtPQG+R/iJNVANDxPd8vZbKaUTLOD+AJ79ebK++VyiuF2mWc/A8RNrkval64b2jJB+leQ+3IvzY&#10;xnsDjHGfuG6knbAJ+XOh/B0iXFB1vCjHH4VrgmS2E5dSATMavQM9DJRJGy0Agd5QjO5Mxk5VJcto&#10;w0UB0gFH8ZWeXe3tnQIjeiw226yGRhdjAjGvV2NjgiSfUb6DSVCpNqPXVGr3wyjUDtkCAH536JgW&#10;BlZs5Nxma2rSuW1d3iuys5tnHrQOnRNeFS8gF/YfG1GW3pUOOeQR2AW3Dx4nEwy5F4nzdc8ugZCP&#10;kt0uCGtusl0FOzsIfrbb/nmCoecLhhII7bTTDrbzzjvajBk728yZM3zi2MaGeq/Sa/fRtQFBAZEA&#10;rwTIEEbF+1Gd799Ay5LyJm/To3iA14g0QxoCgpoVLs16pjad69DH++m5GQV+YJjnT54sRFuk1P2e&#10;tJscA1Hg9/Dkm/n31LX6BJL63aF9zH1JI+ouwVppROGi/InC4jCj88+V/Zf9myO7Nzgxzxo7qPYb&#10;tg989DN27Y232uNPPWWPPkGX/NTLjB5o1eDyTPSMgCja9uSqBTL/aAUMRZXZCtoQAUXa99iTTzkQ&#10;XXHh5XbwOz7g4MEcZnxgDDnjQzgU6WPiJWLgN0q9EHoa0Tm5d0nkkaAjoZNYq2EojD/rbTLoPnOw&#10;4CjmWgra97YLOtfbGlBqoCGbjokBvnykUx2D8Z+WcHRdEpN3zVakomdbGAgvdWPw9WyULlLCImLK&#10;cGKoCwOXG72yFMkdhgpYqniIKsYZse7QkHlwwshGeCDWw+BFppgbxjDetDOIsA3jybrfq7h37O/1&#10;krcyH4xypgQpAT8BQzwjqpROt0Zu2PXdYzLSmMIkhzCXrj+u+9AFH+VgSVh6RiI4YsoGN2zFdyej&#10;jkwGg8MQ/17Nou/PumfKChtvZMhxAq0BvUd4jDACABDA4wKGvL1RWuItmsRDtGgP6x+fUFzG6LXY&#10;gjkD9uoXLbR3vmoPe/tL59mbXjhib5Betc+w7T2328b7Gq21YUfbdtvn2L//53/Ys/9LUPTcbe35&#10;L9jBtt1hZ9tepcydZ+3iQFQvIGpSyZRRd8NLhIfIvaNFOoj1+PaRAcZ3D7gELnLvkJfuvYqBKU0U&#10;XvrePv2Mvv+44gRDGlBFRs8c0gHzkRHuGGrPOItw9oxFvyN+sx6Fh4jvjOFCiRR3/wBVzvp2/m10&#10;LKVX4AowSgBGRqXnYT/X03mMNk0aiypqlqS3kE8joe3eRq2IxyjSUh7nY1tsjzQQx8RvxDXCJsX1&#10;8m1xflw7lH8DxkLiu/B9CJtoNxWKMEIAUFlF/K5+pup7pntUACeOz4/Ljwm7EfEFz0h6LoUx345M&#10;UXEDe0o1GHNyIaqkUFNbuzW1MmN7q7W0twtKmGOMiVfJ8IETej31aJ0Rmvs9/gAA9KBK83u1Wp0A&#10;iVGkG7RknCDGC5pd1+BiVvjUQ6xkTHPBkq7zbbpvq+6L6GLfobjLCPQ++bDepV3LNt3Pq5ckr07S&#10;fp8EWPtyuw4oeeN+vWfULnSzXe9e4lzBC71BmTetBRhqabLZ9XW28y472fbbv8C2204wtINgaOcE&#10;QhUgUrqduavNmjXL6uvr9R6MgcRcZs165ja/ZmdXAj96zdHWyfMlfybyKX0H8hJ9i7J3SGnBvUI8&#10;l8DG0xE2S9t5dh+xmiEF9MzAKF7zHIBQ1JIMaJs3EdG1fCoRLRm/yacw8aW+k67JqPTtOrazAKM+&#10;Rj+fM9cm5u9mU7J9U7KHA4KlFn0fGma/+e3vtzPPu8TWr3/ENooBVq5bb39dRiPrCsjkEJPDTKga&#10;gEL5Mbnya5Q9RE8HRtG+6O9tZ5R7iGhDRJXZ6nUA0XpbLq3esJE21fb4Y0/Zr352vO0+d7HNniXD&#10;39HjsIMRoPt9U3vJmhWIiLpnPEeQLhmyVzcp4yejjIScJ+pNEzMlmnA14kZMGYaPNYPLHWHQ9WGd&#10;+jG0JAwgKBPbpiWYEFBFpECDOh/DrMyA4c8xVBjevKQW85UlaOG5U4SuVhi/yKhQbnBzca0cINK1&#10;k8s+ByAUmSLbCbMw3Jzn5wssmMMMb0h4RpJ3RPfWMexjyW/mPYvxXsj8QvxG1e9U8QJUnj3eKZ4h&#10;F9t8P5mYhHeQZ/TvryUNtB249Cx4j6Lnjc+NxjUz4S3AQweY8o39m7uBS1U47tqXuhQ2DhGCoogf&#10;rDO2j09Loe/brcy6twAjB6IFu7nHyLvjR3WalBpayzDMX+zTePT29dhAd5PttXDIXv/S3e0tL1tk&#10;b3nJXHvTARN20P7j9qq9R23fBX02NSSj2DLDdtzpefYfz/t3+7fnPtv+c5vn2XO33c622X4X237n&#10;mYKhWTazoc5mtzRao4woHpzWThn6kuKh4nYIMAo4inhQnRlGpsr3CSMKCOFup5oMIKL0H983tcGT&#10;cOcr3ieDSnWF0gPfnjQQGSvxjvO0PYfnuJfHHYn2DhjyjgHSkeKntvm1iKt6dkR6A4aAI7xU/sz6&#10;Ft0yxt2A7v/X27nHWJbc9Z1/QsA7M93TPf263ff2vd23390zPT09z5737szsrtf2YhvL2I55OAQj&#10;3gpBgBUioggQFgElDiIoIUE4gVhYThzFkRKJoCgkIQ9EAgQnhmAw9u7Oe3dm37NT+X5+db73Vp+9&#10;s+vEKFf66pxb55yqOnWqfr9v/epXVQrjOwdxF6KO0fHAqqRjXDOO6ZqO3EMZmJi4bFwvfR2U9bU8&#10;L8N43vAzjoOwknCYqJbtM1+jjUJkuZbPgcuf8gyovEFucznvht+HdN22yk6T88s1w/ks8+08s7mn&#10;yZlJEUNGTOOGxCyt4R+0nklRRY5it/mlxbCa4MzMlPeuCM68iAwrRLe7S7HWjgk3xGpBdbm7zASB&#10;VdXlPITEfmKQqrluN7VmZ9N0s5kaMzNpRm0gyBFEabYT5GJB96zo3rX1dbXdQ2EFwapDecXeZSrH&#10;FdWxVeWd+hZlrLoOIQriwawsOkPoCOkKFjpcBuRRx1W1B6xUkK0Fkbbu4kKAd2x3ZtPMTCNNToyJ&#10;CB0ImARxnFD45OSE/k+lRqMRx+lpLEUtPdtKc3OtGEJbVpmtra0o/TXlQ8ToYF4SIEYvVN5hwVG+&#10;Q19VdYD6cRB/JumdWI9L34gyxW9rXkSRCReQUeKJdZrUbnsw+RHROaRnOGJtO6j2Dw5VR4Yqw6In&#10;srYqshbbmQQxkoxRmTKMFm1Q7ZvRgHOXHk4XH72STp2/oO98MHUWD6d3vPub0z/+1c+IE7wYm8Le&#10;fJH9zzJhKUmQScyfJV43ZPb/lRDdyo7VDJmxVDdDZneqlapfFj385X/4y+nS6UdSc1oMeWk9CBGN&#10;FOE9L0LUWdaHVOVj4z0I0aoqKWTi9Hn1vM89HA2chls2fP+3wDHWRVpWDm6r4W1l61NFihhCY2wb&#10;cyrCPy9+pYqGANb9BzfUOAz+SzHiqJmtSGpIup9wnPO6NBJVKlbvtOd9VjQZFjoWnpyjzPtkBwHb&#10;R6mgsiD0sMJuIQ0cf0kiCKccrBQpB8K4jkD0QoL2D7KvEESDqfdfNpR35zXnLytYv0MWzrsJUwjY&#10;Cv5+gHvL97Jgjz3i6P3r/t49ij9WSy3IFmmGgzpO2Sg7KUEDJcgR0h0CEiWjb+2eH5Y9CFEo8MpS&#10;FN9Y9Y7VqyHt1J3oEUnhb+g7b4kUHTsjEnn2QpQFzuNRtirHHdVT6urOuUsibOcTJvcT25vpifOH&#10;0wefPJu+7X0Qoovpm95xKr3vsaMxTPbkI0fSxZ2NtLk+l2Yao2nfMEToa9O+saE0rJ7m/vGJNDLR&#10;SOPTrdSQImhJ+HcQyiigqMMS8ocy6UXQ1wkR9YHydPm6HuXvRLn0ySzPe6iM9oLQ9TfePn4yyBDT&#10;m9kzCqGaFwOkfPlWlYLmG1XfCaffSEfX/a34T1oI89yhUHuV4kWwYppnEbns46H3UXult9/bAVzv&#10;SJ5w9FzXMziS4m/Ie3LsvavIENYhhkJNcMkf1iKTJtc11y23T7elsr35nLhJA5T1uQxznFEWxTnX&#10;s1yC6GQyRLjRU3A6lt9kdxvK4f2OxusJGkAmuBNhMkQY13im/p4Osywhzzmf6gySHnkhffKmssd3&#10;h6EwdouHEIWFCGvlKmRoSSRGZCWcmmeD0DD0hbUIX6LWHENkC0GM2vPLOme19XZqL3SkxLuKi200&#10;gAgH0+axhKoDwC70xsLioohEV0RkRmRjUqRDhKMxmWaaM7Fz/byuL62vqUMjOS8FvqS8LqneLqt+&#10;hSIPy9RW1KkNVqgH+KXpuK66Fis/0ynHOZyFTxeWRewWYzivLZLXURpz8yJ7Os621FER+RkbG00H&#10;DozqeCBIUJ8QjUceIUNYiXqESM+1Z4X2tOJqhUP20vJ8rJu0gsVoFayq/uNkLqIHSdrENwhLMBAx&#10;4T30TegYQPTQRzMqWzasbXf1vPRb+FKyWvhhkZwKrBx+iKFNkU7SsD8Xw3+rIpYHJVsOSw9vqu1t&#10;oIdFBFcUFrvyK92wPhWgrlA3mRG3fep4OnlmJ517WHLwwhW18dOSV9vpHV//TemXPvFP059ev5mY&#10;ln/rrkiRCIv3QNuN3eToKyFKIkS7d5qvg53pjTLcu92X1wfdV6K8FufP4Tv0bLqmc4gSU/HvPp/X&#10;Ibp/L6VPf/LT6YnHn0yNpoT//FI0RBohggQr0aw+YnshL9iIIuIIiaHhsqaLSZEbbSlQiANBY2Xg&#10;IQSfExcky3EbCH58lphWvKLrLIEOlkXQEMarqlTsEUPj6Ip1AxwFYeBLmIElyGNmHD3kEHpZkCDY&#10;GKrJpm8JMB0RZBZAhoWYhW8pTMv/Fr78d1gpiDm658lzlBPC0AQIoWgB6HjLuAhznurX+W+Uecvn&#10;/Z61QdqkZ8HLf8NhoP4ccPoum0H/6+VRXotyCMWZrSKA87JOuJwyecgCJjdsCEUWmPS0MhgPr4ZD&#10;dZ2Vj2Na8w6rqEvp7JxOZ07vpNNnVebnRIIuPJoOnn8srUvxrm1upItnNtM3vvNc+jYRob/49efS&#10;h961kz749mPpvY9upa97eDNd3llLR9alEGZG08jwQ2nv0NemvaMiRBN70vDEUBqZUq9TArSh3jBr&#10;d3UWGVrIYGXbRfWKl9VbD7JfvV8WUNkayPu7rmTStBsmTZQH7WF+eSOOhLmcoxx1jrXUu2ajmG09&#10;CGWJsua/SOP2GX1fdQ6YjeLvleuK6zTxZmuHlbyVP0dIE+B/kFbKXm3KZMD3A8dh4ubwIGCnqM85&#10;vdz2PEy4u/6VdRKQZ8PXOXdZ+l2M+n2D6ivlS3lzpEwdj+Mq6zPPl3E4ngeFA9J2uwNua74vw+9k&#10;8Dxx5rIDeYp+Llc6Cus6X+M7qPyjXWxgOVkPRcpQz+Iy/j4iKQtzaX5eBKHdSc1WO/YJwz8o9giT&#10;/EReslr0vAiGnfWZjdZZXIkhMtbUwY+o2VE9b8/qeaxB08KM/rdTZz4vqIhTNoQE60p7jnRYlHA2&#10;FidsSq80Z/MijOxg32jNinTpOZGxRWQ7sl9HZDmEh20tsAitQbpFJoxlEby5ha7yozhF7FqkJwIE&#10;2WqJxJCvVltkZm5WpK8lItbIxGx8UsepID2ZqEGI7Ec0rjxOKI8Tel7QcVqErjkj4qj8djrz4Tu1&#10;qPJYUf6yVYptPNBFEBKVufIGCcW/J/yzWL9I//keC8vLaVb5a4hozaj8uvo2G5AfkSHIzzqEill6&#10;CmMdIo5LIrC814yIK+/Y0TsvxQy4VXV6WPpgVWRsReWUiRnWu2W+v3QiywOg/xYlI5fVsVndljyB&#10;LKvesDHsufOX05UrT6QLFy+rg3IyfIPPvfXt6aM//wvpf33x6fRKup9ejE1hb6VrQXiejS0/nrku&#10;DnHz+XT91t0cpuuxGWy1oz4orUmDhtHKa7sI0SBCY+IDynDf+yCU95bP3LpzN92+i4VJL3L7dhCi&#10;q6w3cEv33IYQwQdTeuWle+lTn/hUeuKxJ1VhVfH18WncNEqEAIICXyKWVzcpAgh+rlmxcz/PWZgg&#10;RCzQEe5WDFnZ7SZDJkQcY18bpQMJA/OLajRLqlg6shcMxwU1YhovDQjzoxE9B1VWfJ7w7qd3i7mS&#10;8f3sNwMZyL4ZKAsIUXaELMzRFSwQQfk+gPPymssrC7LdAtL/EYSUFWSI/y4bQBxZIPaFpJ/lHAEK&#10;eM5plvkr8zIoj/V7/C4cndcSZV6cdokyf+W9POt0CPf9hDu/fpb/rhdlfaBe8f3n6AEiINVgTYJM&#10;iDxjg3MPZRzEQfGEvt2OSDmWIrYSUY+IdZGOnr2QDksQrLMfmb79sRPb6clHT6cPv+9K+o73X05/&#10;6T3n0zc/uZPe//ix9K6HD6fHTrP44lxangHeRSG6m0gTY3vSnj1/Pr1lz1enPWEhghANixCNpTF6&#10;lhLuTXrWynNHdZN8Z0uOerRB2FQPpXD9XVzuPnf7oAxKUsg9gHJh2Jp2ka1DkIxczhEP9/L+Iiev&#10;mzVWEY6wJugYxETH8LGr6h7xmYC5nE10gMkoR4QqKMNMckJpK25IkNOygi+VO/9tjTUpMuFyvanX&#10;O5N2w8QCuN4ZfpZ7bInxfb5GGqTl8udIWRLmcjWop8TLMy53/3ecZdzOl2EiBLjOfY6rD8UpUugy&#10;okxMIA3KKMhQ9U2wvDFEQj2DxGR5iK9QHjqaX2DBQynTtgiKyALkpSXlDhmax58ofIvoRK5mMkRb&#10;UzzZEpnJSfgPYT2anxcxmtOzwrzIyOx0mhCRGB07kA6MYwUSgaAdKJ1pkZLp5kxqzIgANEWYpDey&#10;zM4kC8sTO9kHwdL5rDoTyHjSi44tRyHLe/b/wkoigrcoXSCC1lZeeHZG7wMp6mG2pXdsxbpC8yKB&#10;cwsigZ1mmpqGAI1VBKg/XMYQWp8UTYZz9cwMaIgQ6R2U/2azlWaV104HUjkfDuJL+EUBlTUEbVWk&#10;Z3Vd7X2NfdcOhl8Px0X9Z7hxVs9BhqbwU1IZLq2tZkK0pba8id+W12/CnwsyqPdeWlRZ61vpG87r&#10;HAtfOHnHprkiQ+siZ4oHLLPQJcOjImXUg6gLYF1ARkLQkA8CsoEJGOfPX0qXHn1bOnvxSujKlojd&#10;8ctX0k/+nZ9Lf/ylq8EL7rz4qrjIcyIv+BVdj6n5rGz9jIgQI08s4vjU1VvpS7HK9W6/oZIIGeV1&#10;8KYWogehTnz8vx5ewuE9gvXcc+nW88+nm3df6A2lmRC99MKr6Vc+/on02OW36SMsp7YqIkLCCgzQ&#10;MzVBQTjzH+WFIHGjp6HzjJ/zeSlw3UvOwjf7EIEynP/EDThf031rKEA+NopGR8aQgRuwBQINao5G&#10;rnN8TBgiiLVzYnp5ZaYWEEzhT4R/w3EpTB1LQVkKPQsvv0upSEqBaZTvDhwX5+Wz/Cduyo98QZZK&#10;ePiMsnXeubcUqiUIczqDUAp558N5eRB8v8vE8HuWII1Bzzo9wrjP+eS/SQDfHvDNIRWzXSwuzHTM&#10;xAIlzTdGUA4iSrGa7CEJ8i3VKSmUDSncLRGh7VOYiqVk9f03z11Kq8fPhv/FI+d30l/4ukfSt7/v&#10;cvrwey+mb37nmfSBJ06mr7+8nR4/u5FOb3XT+oJ6wZPDaRjL0F5heG/aNzqUhsZEhpi10phI4xKc&#10;DQSzeru0DfIcPgLKK/kyweFdKZ96/eCcML6fr7m8+c+z7iDQ7igjwl0HuI+ytSXN1hqUKmTDsJLN&#10;juz5m5AnnnXZk5ZJD8oX8N8Kd3d5V8MC1f1W2EFMq+c5lnCcBs+Qp34ecznwbtR1Dxu7DRj1NuDy&#10;5OjnLZPcbggjfqfBkWdcP/284yrDuJe0nJ7j4b/T4ejzQf8dxjM863QMD3/tsuxRZjWg1MphEb4N&#10;RGJuSWR8QUp0gSEvnJ+7IgY4OzM8lleERjFDbvApCh+jVZEOiIfaGN+XuPqyNMtaCBHO2Ow6P4d/&#10;zpLIzZKUdJANCFAriEOjwfAUfnYTaWwCkqTOgolSuxvDcLRphuRmcMRm1hnO1ijxVaWpuo3s7jC7&#10;jWEwtSOObRGgIHB6N2apMTTG/+zzxLtCqEAmbG2RCPyHIIS8PwQN4sY6Ybun22d/okyQGC6bDjSU&#10;X4AlKZOkaZGipkjRbPhEzSs9+yg5naWVpSAl+POwPEGe6aa2ov/MyGOIEoJIWUF01kR6YohskyFo&#10;hsj6yxngY8WQJ35grKbNd8LKxPlKEC/Wc6qIkEjSUgyHZh+xRZEaf08Q7bWSC712WtUrLEOsW/eI&#10;SBGL1K4fO54a+h7n9P9v/9wvps9/4el0T9zguZdeTM/cvJ6u3rqWrj17XUTmenrqmo7smn/zxXTt&#10;Bjvp3xFeT4AG4YGEaJAlyPhyyM6Xc4/Pb+n81t276cadO+FQjQ8R0+teevnVdP/+/fS0GOHHfuZn&#10;04Wzj6hQUTqqpCI8CEgaKw0YAQE5QVmxknVzbjEaDYKUxk1jR1iUQoQjYYBz4rBiRHASvxVG7vXk&#10;VZtpkCgV8hGESXkJoqNGAqIXUf1v03ikIAGrg06359NMp5taqogQIja7Y5EqCAbLBISwlHAKgctC&#10;hsySgwxVws2CFnBu+N14B/IPOOe9jPJ6qWhA+QxxkVYp9C0wyzT5XwpUo8yny9co810K3zKP/qZs&#10;FxBHZqdVvh3MCjLw8wCejRfOsJVDLGnFs4LTLuMHZZouE0AZAL67SbGtQ1b+fFdID+PxNGTqBwKb&#10;7wzp4JqVctQPCffuhojSYQlXfF7U2147cTKtHxdBOKm8qx4cPPNwWtK7MH31sYs76UPvFiF67yPp&#10;W991Ln3wbafSNzx2MrFp68Mn1tLmqpTIzEga3f+WtGfv16S9Q3vS8OhIGh4bT/snJtKohOWYepQT&#10;9ISDEEkgo5DoxapuUoddt/39KQuXG+cc+UZ8Uytuvq3voawok2wtW4syoty4VpYp8cc+gRJ2sZll&#10;DD1lYI0ZbHHofx/nK9cd6gxtlWHerHARrAb/Tb7CSiHwbUqY/GQCVk83EyeOJkOkmS1GGZSH28WD&#10;CJHrPnmnTHgfysXP+74HtQXuN/jvMnXddHykYThNn7t9On/+X6bLucF/nnU+yjzk6eOqqzpmZMUV&#10;jrpb+rZCbCaq9tDrCNoCIWIw08ZiUqAjMhAQIWLIRfUTsoRViJlNYcUI5+tMhExy+cZMnMFvNIgS&#10;hEhpvJ4QsRFrJkQzTUhRJkYQEIbSJhtTaWxyMo1DLpoiBLNzqRHDZe0YYp5VXrqQCL0Pvp/4jy6o&#10;DZeWKghZED3Sxv9JCCIEaZIeynKfvBGeZ8EZWLSmW600TjvFCjSVF2ScaoyL8OA3hCO1h9DUjiem&#10;0vg4s9GEA/qvcwhR9i9Sx0jv1sJapLbO8FwJ/LK6YTkSUdE7hD+PCBFHfLRYhLJHiFSGWIDC90jf&#10;gIWHGepnxwa2Adli5Xacsav6wJIJK7pvkSExnKcVJ0SL7+IZhAx9LipdEyPKrrdIpMoXxMw0tVlm&#10;gjJDkjZIO6XdXbjy1li1f/PUTuqInO5cfHv6Wz/3S+lPrz6bfYqev5u+eO2p9IxI0dXbN4IQxd5n&#10;154TMRKfuK7jV0KITIZKmMTU4WdKfDn3lOCe6zFcxhgeY37Ppdt3X0yvvZbS9Wu30q9+4lPpfe/5&#10;QFpd2tCH2orGauVlwQAsoCFDjdn5ENQoM+6xUHBD99EChHMEN0Kdhlf2RixsOX8dsdE5PYumzmcU&#10;Rg8jeg4CQ3tc5xxw3tA90/QipJRwaoMQncTaUuXPiofz2LajmjqOg3gp7CzMLMR4HwtLwHi+7weD&#10;BCpHlyPgP/cRJ4Lee27ZGlQqAKcd+SyELEeHleFGeZ3zMo/OJ0e/Y7x3zeHZMFEyCbIlrTdjqIqH&#10;dADnriu9+AXOnTbl6CMK3aQIi6OHS0E59IQCBtQPiBCEw71aYB8IxtlDaKqOLhwSgWL8XD2uDQSM&#10;8rFx6nxaPnwssfruk5fPpG//hivpu96fZ5ZhHXrnpaPp8s7BdHRDAr81ng6M7kl7931tessekaJ9&#10;e9O+ERypp0SGZkSGZtKEhOSUeo7heLqotNVTZLr9Ar06BFKQof63551dbmX5uZzKMuIZ2lYMXQiU&#10;kQk1R8iWiWQ4b+ILt6Nvg3+QcOR0npUYC5H2rEMZCESGiMvvQ7rUWdKlrN0eaasmOCY7dXJTEpwy&#10;Lc79v7wPkubh63IpiJIUlfXYbdbt1nmulyXhvp8jcTg+v2PZjnlfwsr6CAiP1Y+rb8PR50Y5w9Jp&#10;Oc9O12Gc+9uWIE2WyiAvkJ28+N+RQKyyzFDHJgpNJLSyGJigzEMQRA5YH2hmti2i0RThaIVvDsNR&#10;AGKE7w9WFvbX6kp5hlJVfKxJtMp6NlXb8mrLOP/OSbl21L44j2EfkY62CAztC0LUXRS5Up2H+ExN&#10;N2JojGn3CyImXG/OzaptTIsMNdIkRElkiCFlkOW18q53YPFSlDmbEs93V9K8OjqQIStzjjEMhF8U&#10;U8y3VN+Vbwhb9tNjtW1bllb1npCivs9To9VOE9PNNKF8QGyMabVdCA6O35AdiBHO3xMTDK1lQIZA&#10;tiBxLVuTGnpf3htyAyCFnW5H77AY/kRYiWLml8pwSf/nRc6akhENhuFazSBE6yJDbA3CQo8QX1sF&#10;gS2FtBnaCm2Ozkd0/oQoFx3xu4IwBqGV7OTaKj6VIrvUFXyYNsICxZ5w+CqpLimca5BsJsQQNx0a&#10;2iizcC8+9ta0pbo6v76dTl58a/qxv/mx9Lk/+WK6H5ail9JTIj1PXc/bfGBQwa/oqWcgRnkvNPBm&#10;JKgM+6pBJMh4UDhkBl8gUIYNQvmcQXzXbt4KQnTz7t1YlJG9zF58lddM6bO//wfpB3/gI+nY5vG0&#10;0F5OTGkM/wKEbCWALcg5QmpQXjiRTswwA2ElhAX7RuFczbmFDvda8CDAreio5Ba4Nu9ZuaHwguyo&#10;8UCKQJ4OKgWpRh0WIt2DsoQogbAaQKTU0KapgDj3KU6cDlm0L5YxF9GwwEKIBfHorVItIVbNqkN4&#10;+R7uJ8yKgvfhaEHKewLOCfO7Wji7zAgHVoyEEz9EyAIVBCFiqrjCeD7yUwnVUqA6nxa2dfg6xzKP&#10;znMZB0dPfWYm2DGWIagQlrPj/es9QIqq53v5FjiP+ASXtcNIk7Jx+hypX5RJnRRBugH1AudkCE+2&#10;GGbfAs7jm6sugDlmyfDNJXjamLZVx7prIt0H6VFLsaintaE0V/Uui/qG20e30rseO52+8/2X0/d+&#10;4HL61neeSe+5fCQ9dmYjndrsppU5Cc7x4bR/aE8aGhIR2j+chkZH0/CB8TQy3kijk610YKqZxiVs&#10;J5luP69e4vKCBDeLMUKGmAKL5QQFm+sF7+t6QdmUIMzf1/WI8qAMOFJGfWSlbcsT64GxJ93WaRGE&#10;s4rnjM5PnY7JBKx9wlpCWGEgIfjK5UVH9d2ruun9CYmP8qddInARwiUBMskZBOKHzJjgxMKEeiY/&#10;q96v/htYgxi+Ps1mvCyNwP3kTeGZJPU7Ay4r6pDbSVlWwPe43rnuEc4599bL1s+WdZFwyzvCHBfP&#10;Ok7XZ8B/w2kBzsv7yvxGeVdplunGd60IkcHqyFhymFKNb0omQljIq/WAGP6aZw2g2VDQMzjsigTF&#10;IoqVlQRrSvgKYTXAwnBQ8TG7S0f254oVnaUQaSOQIWYRd6TIIUTz65LFIY/V9iorDBaiuYVMhlqd&#10;bA2CFLREvPJ6RCJgHZGy2ek02WwESSM/0VlRO0VWI9ux+tBxwEKEU3WX9rpQHdW2sy8obT/7xcQG&#10;ydsiBVsiQ2pfzHSmXVBn0SvUWXeKMimic8QR/aBONZayZifNTIvETau8plsiQ4ChPobKsBKZ9GQn&#10;a4bU8lR9ZqiNxDpG+Bs1pidV1tN6b0gRw4HMnsOJPDtfs4zBkt4vZu/xnvg8tXEuz35J7U4nLS0v&#10;VaQIi410huqAQQc01rNSeziidkGd3dX+1eYhRXYZyeSxaquK7yAkSMQoLwvAtH0dq/9YpGI4TlgX&#10;4Y5OCjIY67LaKgvqoiuPnn04za0fVifyfPq+H/7R9B9+6/diSv6r914Tn7ibviQS9NS1G8ErbrLl&#10;B47Vb+JI7esG/3uE6JoiMPgPmYHwlOTGJMhEB1Z2AzLz7O6p9W+EWHtIYOsO1h1iqj2E6AWGyrAO&#10;PX0j/eIvfDxdvvR4zCrAKx2is7h8MBQfvSSGTFgwMRZSO6ZGzBpCm0fTwvKGGmBXPWT1DPTc0bMS&#10;WlLmNPDYyE7PeOgFp0/C6NEi5BG8VGgqs3u6VGoUCUqQhjPZFLufUe8bi5AainsEVpYeWsl+GyhH&#10;9RD0n/xzJA0EjgWTBZoFq/+XyhzhVQJBRhxW3MAC04LS91BxS4VfRwhFFIUq+ZYqO2sHRfrKD+n3&#10;9icTYl+yCix/4PxY6NZR5rkOrpN2HeXzZXg9z1zn3O/F/3rZDSq/UlkQD8+XZeOGbqFWB/UDM/rq&#10;Oj1FHTdUX6owptwztEsdZImI7tKGhDa9RDZUZOhqQfUD4s1wAMo9Oymvqd7ia7SxvZ3OXDyf3vvu&#10;x8NK9MG376QnLmyms8cW08oivUWRoGE2bv2a9NDw3jQ8NpYOTDTSgclpEaGZNNZQr1N1E7JOjzcE&#10;fAjvfnqQlVCw1XBjWN1q5ViWF3WCvdqWRURQTrk90JPvD03ZskoYwoyencmOv5OVPnB9LMve39t1&#10;mvu45udMCko4zPG5XkRcpIvgVj4OKT+8w7rytq5n8hoofZJAB8AWURMfoyQ8jtvPGmUY99bJU3mf&#10;63L93YzyfQz+O6z8RqRDHXceDf6XYc5L3v+Pc94nd2bKfDgNiCaKKL6vvinfNaw1+s7UAVY57oqY&#10;zIsUzIuY0AmAUCAfsy/OfADruTGr+ggx8LATCrMHpoVviQCpg5AXrO23NWRqkJQVnsWahFVJpGsB&#10;68ecdALDQnNprsuMrrlqBhnDZcw6U1hbaUd+OmE1paMwLeXfFimLDkuRdw95Z13AsF0eDvIyAb2O&#10;b0WOYvhM9+CUDVEiv7SvnPc8uYJygyhgKYE82scoD6ctxhBiQ/marqxmOGVPi8w1mjPh9xRrFInw&#10;TOFwrfM8VZ/FHCFDo0GG8iKOTM1nuI190fCRmohzpu3jZ9RlKQPJIcBMP6bLYxWCOGJNg7h6mG1R&#10;RJOVvFnwEQtOXqVa7Vr1IyxGIkdsnk5djDqkNsa6a+xiz84Rseu+9Cxb42xJT4PNw2rX6oyFrBTw&#10;vz0IVFYMTUYZUVaVXKH+IUvsm4b1+MzFS+ncw5elw49LH2+lJ77uA+nvf/xX05+KBIk2hEHlS1ev&#10;C8+I3FwV2Dm/T3wGkR8sSuUq2ITvshDVCVEdfxaE6CZrD7FCNYTo9p30DGsS3XkhTGCvvHwvfeaf&#10;/8v0jR/4UBToIXp7EsoQjFZnMUgPHyQIjQodJukhFMJQUh2x+oYaQksVnv1VWAMHYRNbcej5HiHS&#10;83yg3APN0+lD4VVhmeT0naNpMCgb1mygAWULAc5i2XrAMx5eMRnyzCRAOHFTkSywEFYcrcDLcAtR&#10;C0CD/6VQLYVlKXBL+JqvG/w/KgbOEB7IQxsSpJVQJU+sl2NC1Ldc7c7PIJR5HnSv8wPK8EHXy/uI&#10;pywf3oMj+S2H+vhv+H7iKMuiLB9AWVJXEGwmRa4T1A/MwKxHtbKmuiISFOSo2u6FcEhRrFfFPXFd&#10;9Whd5GhVwnQZkpyHUakPHnJCCDAev6qe8fbOTnrro+fT+544k9516Wi6eHI1ba5JiE+JDA39ubRn&#10;6GvSvpF9IkOjaXR8QmSIBRglPNW7hKxTP/PMsuzrlMlQJZgLQpRngB3PpIhORlG2vXJVGIu3sVDd&#10;kp6PjSIl2IkLoWUlyZGeIFaZTIIo493WjV4dpfOiI/8J9z2+j2v+Nv4evg/w3/B/f8MeuCZAglg1&#10;HECMAMJ7W+/HsDTtrFfHizpDXTH47/ZYgjCD/66TjtNhLkvgd6q/l9+/XlZ18JzjIl7nvcxjmV55&#10;bwYWq91EqASL03q4wkd/Y+oQcpCOoS2hJhLUN9wILBsZirIbAdaQPGycp89DJGxBWIFcA/xJ8EUK&#10;5VcSomrCwrJkZ/jq0AmdU1wo7o4Uel5vCDKEgzBkaIahOToFM+3UbOG8LDLUFBlSOIQIMsQmx/jV&#10;Zd/PbNHlXTjybrTLIP4VGYLI9H1iPBwknaBzCF5Mz6czJGRdkME082gbKkcUPv40mRB1gxDNIw/0&#10;Xk0RIQgRvlUtSB3v0uYdpoPweMYZxAhSBEmCDJUoF3eECDEjrcVUf4hOux0z0Rbwj1LaWIJKQtRQ&#10;OhCiJlPplS5O2rFuUmAuZtAx7MZwF/5DW9KpW8ddZ1Rv1c6w/MbaYPqOQWiE2PtN+pbVvJlpyjp8&#10;lMuSyPSazk2IYpVvykj3mHwHMRII54ivGhaqs0GKHtX5udTqbqTjZx9NP/Ezfzd97o+/FM7WL73y&#10;qjjFrXT11nURnDxkZrJjwmOU4eX1NxwyexB2E6XdCza+0aKNXGObjpvP5vuYInfjubvppXv302uv&#10;3U+f+59/lH7g+384ra9tpc2tE+ncpcfSqQuPpK4IR1OVdlkFGLtPSziwWvAKBUiBik2yBgb/cbzj&#10;3ll9RNb8iZ2rJYjDGRfmKvKEpSkIlD4KZIYjygI4jMrtYTOOCAEaPo0+W4gyyckNKBOqkhRBhkBp&#10;SeI6Qq8Uqgg0BLKFMiDcgqwuXK0wHoRS2FmQltctlGOfNMV3HAJUraCMRQ1CxCKCx6sZcDh5mxBB&#10;hkrrkPNklOHku4TvLfPAefm88aB7HK/LzvFytGKzQgKcW2FwH/G5TAANGouEj64DkIc6IQJLlSXI&#10;6BOfbDWCHNFD6q9gnRs66/7Qm2SmIdZC6g8kn7qFAABMM0WgnN45nh47fzQ9cpoVq6UAmqNpv4jQ&#10;Q3u+Og3t35NGMJdPTooIiQw1JDSnmxL46lkWZAjBHkK5IkNZyWVrIu/aM4OrHTAEWZa3yygEnu6L&#10;lXv1PFvaxCKI+o8Vwf43kB+GphhaYoiJa6RH+ZFeWQ85DiIBBveWeXA+jDLMz3JePs+7cQ4ROqS8&#10;QYSwdOG/xArq1HfXi0Fw3amD+mPUw11ny3oKynIt38X5LUG434/7ebYOp+26X6JsD/W0y/iIv0wT&#10;UJYlATLRLckQBCCGgCT3sPjYGkS9CzJUHQmfpR6KDM2pLmbikS0rzMS1z8kaaVTpZGWY20q0BbWj&#10;kKUiHNmawlAbw24dxYtFSKSC4TeRCYbGWMeIqfQQIdYXAhAh/k81ZnMbESHKkwyUP6y2yp+JELI9&#10;O0pXMl3pQoIgYwtC3SmYo4eH4n3U5uksWWcE1N5pgwGRoRiGU1z404QP1ibvt6qyxA+1cjonj5AT&#10;iMq02jcESIQHImRyZOShsz5MnGwxghRlzISVaE6EC4LTXegmrwwexKtyrG6JCOHo3m630izrOc3g&#10;r5R9laYUH/cwm215TeTo8GG1M+nSY7R/tVm1MazCnomIozTfN4ChwQRSoBzZisWb5bJGGWS4/+2r&#10;jhfP6n9YKakj+k/cp9TpvXDlbeno6YtpflX3iCd85K//RPrcH38xSNHdl19Oz1zHUsTssz4B+nKH&#10;zb6CafcmRm9OhHaB+wR2vb9287l0586Leo2UPv/5P0k/+dGfTidOnhPjXwrle/nxd6TTKgCIUIvK&#10;qsJEQCPo8MXBlL8MixQ7ZR0XCBDCu8swF8MQYrP4uyAgYgExkSCUAL4okCSUH0oPwY2A4D/EJluH&#10;QK7QfEgaCw0e5QMpQrFBdHKvwPdnImUrEZaA0lrENdJCcCF8EWLAwphzK/Z6789CtxRyJUphWscg&#10;4UiZRNoiQmwtcfT8hR4hCitRlY/AWeWHPA4gRIaVgRWCBbWFtPNf5oXz8jnfU8+rr5XpleXmcirD&#10;XG6D0rZSQAib7IQFaABKQsT/8lubCHONemQiVcIEi3uoS9QjiAt1CaGMJSdM9BHXVtra3k4nT+i4&#10;KWXSmU5jB4bS8PBDaXj/3jQyOpRGDoymURZwk8CclDCbbEp4tjNJt+mf+lqSoWyC7itdfHzskG5i&#10;XIJyggytKN8MPWMhwofPQ2Eh/NQGgX1tOGIlIq0+dhOekpSV+QFWzKAezr31uAYhnhPRY9+yWP2a&#10;zhBkSITNYNsZ1xWjrEf1+uPrg+73PdQx169Bda18j3p+De55ozrvvBhOtwx3GM/V0y7TAaSfv4c7&#10;AFkhoYzoxWPZZIYV9dNWofCHERmaVcewpfobw2MMi6nuMZnEJIN7sQhBgsLqQh1X3TfRygQIKL1D&#10;KMC8xQNtKVtn1B50P89nQtQVpKznZ7NfDBNUBBZzZIisIcKTZ5Sx4CL/fT6bJqcYSm7GrMsW8TDB&#10;QXHO4s+zixBlaxGyOrfJdXUCKh8n5c/DYNFWlbfcZg0IUpYF3GOlzjH0R/g8Yeliu5E1KXviULnq&#10;PwtItln3qKOybOUhLDAhMnJAnR+WCxifFAES6qSoRJ6uXwcWI/ZE61uKIEQMjVGOWIYaM/gesU6S&#10;CBNLBLSbqSUy1BSmZ1gMEoLF+bRIEyuJz+sdVvQOG4kVyDe385IaDL3HnpBqe7R9SIzfn/KMOqCy&#10;guhAgthiB1LEkBl1gjIsy5Rne+RZyPccimFVOuwXH397Onbm4dTsriY2iP2xn/qZ9Idf+EJwidvP&#10;vxTDZcw6M0yCTITqw2UmRgMJ0ZdjMXozQsSaQkYZHn5DkCGFP//Cy4mxspdffDV98pOfFgF6W5AN&#10;lA1K+Mqjb0sXLl5RoZ8MkgGpoOLFUJk+AA3cAhS4kcemrwKkKW8bkS1CJkT0ihGcIYAl6Hk2nlOF&#10;9iyBkgzRqGk8VmTRExIhyo2n70MEBhEiD5txjTQRXiXhKYVZea0UunUhByxAHc6xLpSN+n3M5Iqh&#10;A1UuEyI2Io3NSLEOnRcJwsmUfbcqgsamuRAi8uP8GqRplOG+NigvgP9+rrynxKB4KRfKp16OZRj3&#10;+Z0N1xETFVuBsjDLVr4Hwd+4DOOZOiEi7mwl4UhaeUV0GjR+RK35hSAxTPWlTiGMF7A6iRBhJj60&#10;pfOVRQnzibSXmWT79qXRUfwHDqRR4YAE4DjT69WTm5RQmw5ClGc2UldJx2SId7Xy5f1dnuGkjoN6&#10;5YxOuL8JnQcWTVuSQIIQseowvUBbgUyKDIgQ1qKcXnZ6DqFYlAf5MKlxXoDbbbTFqi2X1wjz9yrj&#10;KOPhaAQhIox8KZ91QsSQGXXX9aWsNyUI833l/zqoY2XZ1eub8+U8l/kuwXNlfXc9L9NyXp2ner7K&#10;71iP33lAeZV+QiZBec8p1WcRAGZaMcTbEnFoiuTErNqOCPes5F5TnUGjhYWmIkTdRRGOTDCCBFWk&#10;nLhfT4T65Cuvmp5nIZkI5eEokQjIkBQwixrOdVl9GkdhkaIOaxkp/baID0tMSFlz9HmeZTYdVpYg&#10;GPgOxVDZggjRYpAi2kqWz3WIzDE8JkJkp2/KBUKU5XvWDVbaHJHrtN8sG3K4CRHvAxkIa1MMvaEz&#10;RMCYcFERO4al2JiWmV8mRJONyUyCWGhVxyBGQp0I1a1EHjbzNH6vWQQhwkLEXnGQIVuHKCeIEcOO&#10;lHOnw4KZbBXiYTcsTLrOcJqew7LEKtfZarae2HyXtYq21f7Zu5Dd8g8fUzs9qrYvwrQk4kR9Yor+&#10;6qFDkm9sqSMZhxUduakyiu8uWOdGGQpY4iBFHCnHKFfVm1XJmCOSReyav6b02irfR598d/onn/oX&#10;sfVXrFX0IqTo1utIUUmG/p8JkYfH6tfxH7opglMnRJAgJ1gnRtfuPJ+uCjeefT69du9+euXlV9Nv&#10;/sf/nL7ru74vGtK0GheCCyeqiw8/ls6fu5SOnzgbZsl5pkIKDE1AbsJ3aEsKLoYnxFQrZ2uG0ZYR&#10;zCekABCEEhLe5RpCxHPsRWXhCilCcFOhvdUBRIfKzzAHjQehQG/IPaLcG0eR5SEzK0ue43muAc4Z&#10;HgHci2BCkDEUZWFmAce5BR09WQtEjhZ2g2AByJH7fH8dvtfCl3WOIETH2XhUOAoxUiVjBWVmwjGU&#10;BjHyUBQoBbDz9qD0ANfKdOvwO7wRiIN0nTb5IE9eImAQgXSeeJ50KHe+dyYrWbnyzdmQla1YTIgg&#10;Nwb//V1LElQP414r/lJhx+7kWyfVw2FKupWPnpew7Swvqh4xzCWhqHqyuAq5Ig712o8cFak/lNhO&#10;4C179qWHHtqbRkYQehMSihMSkIII0VhLpGhWikCCrk6GSmJiJdwrS5FacOKkyqqy+FF/oi1UZUSZ&#10;LOr92eASYnEEclFZhTJQ9JDLbO62JQoQVpYz8RK/0+e78E2sqIHrbxneL8cH+xf5eSPi4R4TodOZ&#10;CPEfmBANqi+Ac9c1wD3RGdC5817C+SFdg3ztrgc5n+U9flfg93KczkeJMk85Xxm9fDH0WeSjLJOc&#10;PvmAXPZXkrbiXsE6I8VPvZxfESmAMCxK3klRTyP3VEebdAJFgNoiQh0dO7Oqtx2RC3UMZ5GPSytp&#10;FiuI6iCEhrjrJIg6AjJRzqQor0nDUBSK0WRI+YCciCQE+ZlDWedtL1jlORZ0DF+blpR53rKD2VUc&#10;Gwz1TI/HcbopzDbUxnRvF9LWTbPMSosZali81FHtWbVy3rPMhhStBCmMTZGl0DNxq0hOpcBdhpYH&#10;WSb0CVE4EXMPyl3vBunLxE+d7EXpBDoyLfyd8IHCYsP75CGzab3XRIN9CUfT0Pj+NDy2P4bQcLDO&#10;Q1nZCjSIEO22EFWkaKap79dSOnlq/gxQWgbrI3EMAiSwingHy5EAmYq1jtqdWMoAArekMlrWt4LU&#10;HFE7P6J6Fbvib+t4Qrp5Rzr25AnJD8nRTb0324dssa+ZyoXyWDmY2PqKzXCjfIqyRe/aqgghClIk&#10;xNYfqi8rzEY7cVKdd7Vb6SvC2C7mQ9/xfelf/fpvpOdfvpeYsH791p0e0ekNld28nVFZi8DVm5kY&#10;vY4QlSSoDCv/l8SIc3aqD6Ij8sPRxMhkyGSJcxJ9+rbC776QXnoFHpfS7advpY/91MfSqeNn9KHm&#10;w1OdncDPPiIydPHRdPasCJF6s5AZZvHgXD23sBp+GjiFEg4JMimKcwlhBAGCgmnssa4NM2qqYQII&#10;kRf4ixlr9EDVQKm8OMl1l7OZGDD+jakYAsTYeZ42mUEPw+QJq1AJGlY4g4fPiJSfnsW/idkuxwoh&#10;a4FnwYsTc5Clnb6gZtaMBW8pROtCuR5m1P+DSBPBSnoQHwgQ5AigKASuxXXBgth5cjqg/M+5Ub9W&#10;pu+wMtz/ecblApy2lZjLyuC/7+VZ4irLykrBlgbvVs/UUDYEXhHBti/QMqjIUUmCgAlTSZxsGSI+&#10;lCBpWSlFmodx6K+GJUhTQgMsSzAwhdj1ZXFFgmGNxn8k/OEgHQiL8cnptHffSBoexpmS2WaY05k+&#10;PBPWoUkJrJYEFHFAuBEcpGUigiJ0fiiLKONQnipvjlVZWYnynN+RjgVbzFD/eI77eEfuyQo/n2eF&#10;Z+sQHY1MjFwW9W/Kef07OX1/K1Dmmfudh/r9foZj737SolNRHVn4tD5cRl7KvJV1zNcd7nxzv+F6&#10;+6D6BnJ5ZHLkvDr/5dFlYtTzsztPOfy4ZBuzx2KZAspDdQbH8djUmHxAyPUdMgnJjqox/FApHxQR&#10;iNlSTGvHj2YBi5DIg0hQzBYDWIaAiNCsiFC7vZDmJYe78yILkoGxBYbkIDOukJ/E3SNDVXoc15nG&#10;z1pGAtPrIUOsU5PzkclQnlKP35HkKz4/IjOZCGEdYmgHsBAhCzCylQXDOTgSZ6sIVlUwFURgRmSD&#10;fbeUd9YBgmCprcTkBqXRlmyfrSY6YB3yUF8gZqERBlGiw5IVdJAhjtU5eecI+QHIj9wG9e5q51ha&#10;N3TknfEbggxhYcm78uchP1bOnpzKmFKe2aV/akbtXO8zKpKzb2Qorzk2NBSW4ticdiov4Oi1iPL6&#10;RKxXxOw0rEfjFSBIKhvJjLyYo4gj1rTqiPUIcN7Q9bwS9pS+tQiRCBDT9udUfvhrcd4WiWt3sGot&#10;x9ZVayqHTZG8TcmzQ1sMrYusHJPsYbuik6p/Oh48JjmxneUEE02W2P9QdQVChIXI9ZEy3WWBq4BM&#10;XNuUXJIcpQMbViLVH9Zy2z59Jur8qnT/1onz6Qf/6kfT7/7+F4MQvfDyC+na7RvpS1evJqbkX2UT&#10;WFawjv3PxEfY++z6jfT0jWsiQ8xKq+1l9iBCVIbvthb1LUS2DHG8deeFWGSRo8O5h/8MlXG8d+9+&#10;evHOS+nXPvNr6T1vf09qTbXTxsaRUMCnHxEREiE6c+5y2tmRsj51PnwdsBJBiJhaz/RmyA/kBmJk&#10;UgRRiql/IjoMB8SsKAkNiJBJkYmUCRHP5YYrZh+kSARHjcIzJCBFbihBjjAhi+iYEFmpcW6YEDU7&#10;DLNhWcKZbzXMffjonIB4FEKWYwhAIYalGNIQfL0ugEv4eok3um6BWwpag/9BzGoWGK6VeS3P68qC&#10;c9JF0JfpO8zhdfi+UhmUeXsjOM06SAslZEWO4vYwWTQ0wTPFghAxW6zX28skyOAZP2/SYYUHSMcK&#10;zmmW6TKUiz8Ofm7UAxDxKQ8xcw1HbQFlwjDUlsjIokj5xORMGhIh2j8yrl6ihOAkwpJ1VSTI5tRj&#10;V/20pdJ5JE0r37IsOJJHE47yGnn1+3FOOOXKNe4lLIik7rH1x+Calb7jLeuYv2VZN0D5bTj6vB6v&#10;r/k/zwHOy3dx/SvhfJg8Oy+EvxH8vOtume8SpF3mxXkbhEH5JK2yLgPns0S+5vwxJHwu0mc2rp3I&#10;e1Dd6W2pEbJN9UuyzQhFjgKK4Zzc8aOzV06dZ8aYZ43F9HldwyKEMmT/xkXJuXJz62UIudoQxIA0&#10;S5AP1jXy4o62lECEyEuQIREPhsnsMJ2tQFhM2LCVqeEiRSJELR2bhLcyIWpMYxmxH00mC+FXhLO1&#10;8h6O3lVnNobKsM6I6BgQIzt/RweYsoj78rnJEmUV1i/ltyzLXJ4CsqNqg1jhYqf8yioWqzszHMmw&#10;GX5Maresoj2hDg/tmVW0jXEswFiCRWgOjB9IIwf2p6H9Q2l4/3AaGclD5+PjmewY/Dfq/wGkyCQK&#10;+D8+Rl4MsgzPw2wmRN2Ah/g6Ks851QPWaWJj2Y2Ng+nQ5qG8BxoO4yJGa+zheEzt8qRkzo46Mqrz&#10;jNKgn9kkd03AusTEE+oG9ZP6SPkGKlIUR2burrNEDj6+lKPq2KFNkU3kpDpsivvgkVN6bjudf+Rd&#10;6cd/8ufTZ//gT/LijS88n0kP1iERoGeuPStydCvI0LVbDJUxjHYzsMtCVCc+DwrfTYhAf8isJEQl&#10;SfL1uPfO8+llkSF+/+U//df0Hd/23WlhbjW1WwtpRz2ecw9fUaNHADycTp+/ks5eeDSdPveIiM25&#10;IC9z3ZU0PiVWPdMJ5QEhssUHUnQQciMFA8mBBNkRmHOIUAmTIj6ShQRHPgxCIpwI1Yg4QoZKweEh&#10;M/sQoZBMigjvEaI5Vrjupmk2oVUcOIXjoxOLHeo9LXg5huBD6DGcAZGrhjNKmDRYQNeFa/2ar5fg&#10;PgtdjqVAJmwQISLceS3T4L/DDf77Hqfp+41Sofi+Mg7nxXk0iNsow3mmHr8VlZUsStxkaBAhoj7F&#10;DLKCDMV9eoZnjVJRl0qQ9ABp8793Xff2CFGsu6I6uq36itLCyqJ6Sx1cV16W2KZG9Yhe0BFIkZ5n&#10;M8kDY1NBikZHJeBiun32jcBBFKGBoDBRI4/kjzy4fMvy4Jzy9nfjOuE8y/vyPGGUK/cRF9cct88B&#10;ZVGm43j97ag7Zf3hepkXl1H5jco0eCeDcO4x/J+4eA/XFc5JxyBd12nnpcwbz7gsyuf4D7hmlPfU&#10;y7V8D1CvI0b9G5A+cL5KlHkrQQcRKx/xYBkyEYIYRW8c0l2RoNihPeQbyiUrnEyEViXPcgcPwmMS&#10;1CNEUobTuAhgXcGyIpmH/EMOBjlAgVWKK3rySifqsb6biVifDKmuYCEKMkTbytPaV/T8CgoQ+Rp+&#10;NQyTiQxJGbeqWVctKWf8WDoMlYkINSBCwkxLypxhsRkpfBEihozyMBF+M0wjr8gQRKiS4yHThQcR&#10;ovIeA0Jk+U/ZoR/qpCim3qvtZguR5Inem/bOzGcIEQsP4jsUe5wx/b850yM8OFBn3yF1dqYUNjaS&#10;9o8OqwPEJIrhNBp7nuV1h8bGxnr+hLb+cCQcmPxw9P/yWkmg/LxJksMJgyS1Yxo+s9NEiFQHgEkR&#10;57HB7fJyWmXm2UF2xz8kvZuHxSBF7GYPWcfPEPcM6i1tBqJuq6HrqHVuOLcDvgdlrnqGbl1Uh3Gx&#10;RzgpY9Uhkeo11Sna0+FjO5IRJ/SdN5XWpfQjP/pT6bd/5w/Sq6+lBN1g+Cz7Ed0oCFD2KcrDZWAA&#10;IeoTnTdDtg6VViDOAeck4jCTJTZwfeXevdir7HOf+6P0Qz/419L8vCrk3FI6KQLA9G4IAQVHD+jk&#10;WRTy5XCwhjwwRs56DxPTs7E6b0vPrYv4wDxBCCCEN8JTDRMStKNniTccqSsiZBKVh9sygWINo5WN&#10;3Gui0tMAygbSR25cmRQx9pyHzOw75GEyjliQOIcQxdpIig+fDAhRCOc3IUQMm/UEYCGErXhKOLyE&#10;rzkOp2OUgtfKoTwvwyy0nd8yboc5nCPpW0mW+fF95XWeJ26nU//PscyD76mn6fNQEmok1Acr11Kx&#10;Gnz3QRYizxiJeyqlP0jRkUYJFOODlCNYAyJBXigQchz5U11l4bJDkHnlYQFSpDqIIGUqK06IHRHr&#10;IEX7RYpYwl/KorUoobTCgp9YlXbnk3hBmVfyVipiyov/3G+SyP18E65x5FnKwQTR7+K06mTE38v1&#10;xuGOj3zUy8UwCSrD/B6c85zh68TH+5CG0+TdCHO9cH0p61U9fy6P8jmDfBuU16DvHN8RIlDllXCD&#10;+3jOIJ5B6TiPBmG+z2n34sDajQyjPJUGdSqgesXyDXyzPAwhxS2Fsrzan0ruhQEBCpo1cNhWgy02&#10;QGyvobCmrjdFmNiDEeLA1kPzzDyDUEEMIEJKw8AylF0XMiGCBOV9zxSm8zxEVlqGsCqthz/KgmTr&#10;vIhZRwSMlZPxWcHnxUM67NmFgo49yWakwJtTIkWN1BAhYj8wVnGemDgQw2UsbNjE74W4FCdy3PIc&#10;QIBiyExl0Y6hsQoK78l57tHRhMhLCJgM2lrUg+Q/pCiG31UOLFOxyIgD21NIaTObDr+syZlmWH8O&#10;sCO/iA++P6xC3YAUCQx3jY7uj1mlQzG79KE0MrpX9w7FveNj432Co3MTHJMZiNKB0YySEBHu/4YJ&#10;kUmV7+V8Sh0uyj02j53Pu+rPqa6wme0cZaojvkRd1ZHFpSUR21XJMCxFzCKjHlSEJwhx3pYDK1Ge&#10;5KQ2RF1VnYAQUX4mQyVwWcmEiPqG0SFb7l3fstyjfCU7pdcZPmYV/u7ylr7HifS+9393+tQ/+/V0&#10;S1yF350X2fQVInQ9ffGZPIzG0Nm1G+x9Bmd5bveQ2eutPw9GOcsMB2lbijiWZAjwH/L0EhuV6fff&#10;fut30vd891+OHnl7YTXGAE+dvxQEBuKyIwJzWkToxJlHJBQQVlmIISQQPpAMtimYbHbC6ZnGH4KT&#10;hocQVYPEWkRcWJcAJAMhAhHyEevQ2kE1VBQjbF6FbDLkHgFHGgg9DZtec6NR70KkZ1ZHrEG7hsmk&#10;vEyK/J8hs5buZbiE9VDCP6cQxhyDgCCkIUPKL0NqFoylUB4ksC0ofc1C1c8bTqtUBv5P+qVlCPDf&#10;Zc/zZfw+AgttX3eeHObwEoQ5P2WenJ6vleHldcdBGgZpDlJU1BFgxQ9sIXodRC5KIgQcn5UdaTid&#10;8n8ZBuJ5hmWplyJAWIZi1WRQESIEBoQI6yYEHTM7CyHS6FEmDJ2xuiu9+JGxyTRKD06Cqr0khba8&#10;FEoKQWxl7Pf1O5APyoXycllTbih1rkdZ6H7u4x7KlmuEQYQ8DED8vB/X/G3LOIG/Wfl9uNcEwmUY&#10;713AYRzL67xD+S2cvo/Ob5lu+b/MC0fqDvW8DC/jcFi9Xhl+F+fB39j55tzfnuuAZ8q67jrM+aD0&#10;S/j66/JTDf2z2WrPiR2fFYiHyAg96NhiQwolCEe11YVJUPjVVCgJEUf+s/dWBxK0IrkmsHVGECE6&#10;jFJEJkO5t54RQ2VqP8hf/GZ2k6FsGWIdnkyIsoWIFajnmP3VhbzgMwQZExmqFijEQoQ1ZSaIEbPK&#10;mmlchGh8RoocMjQ9niZFiCamRIgmx0SOJkWUdC+kSu8AobEs78lzASJk9JQwxKciRViVmEhjxIhA&#10;La5MijIxYrVq3DjsXE05se8axIjvwUw1nNUnpmfSfpGTkVGsPqxE3SclWLeyFWg0jYwMiwztS0ND&#10;e9K+fQ/FcWRkf1iVyuE10GCmmMoIv6kxCBVkS/cxASNIDiRJ4Jx0PDRm+D9EaIxnD2RrFMNpkFJI&#10;EbPTmHIfu+mzyOMCQ6cVIZIMWl5dTqvr62lDhJdtOdiiYwOyIvD+US9p15J7EKJjECMsmqq/kBrq&#10;E8QnT9HPBoZYDV3lu4BVU9exRnLdJIk6l+s6nVc2mVYHjUUiJW+XVulEbkp2nk8f+ZEfT7/9338/&#10;vfTqPeG1sARhLXrm+m0h+xVdu8FmsM+mrzIJKrGb+Dw4HCsRxAciBPGBDNWdqQm7ffeF9PL9JEKU&#10;0r//d7+ZvvfD35s21BOHzJx85FI6eelKzGTBynNEjfykSNCOyNBx4YjIQZ4ZkgUDAoYKx0auY41W&#10;EA16rhaecUS5FITojMgW1pi6H1H4DvWUIEoym+6yOTk3nuhRYA2iUVQwIcICZHiYzFYhoyREsbik&#10;PmBJiAyEdBAQwiFEYruQorpQNBzmcAtK/iNojfJ5XyvT5Mg9hJsQsf8bGESIgM+djzL9MgyU9xqO&#10;o8xnHVz3Pc4vKK/X0y4VLwrJitUE4UGECGsidYE6E0OvkJhCsfn/IKXs66UCrJ/38iHlEFYhNVz3&#10;6CNu4lXaLHkf+/joevggqKHT06Y3xaJk9KqbnfnoZcaS/+q5NSWc2IaANsE7uQ0A4iaf/g4uT46U&#10;FfdQJr6PMPJMfonLViHuI7z+jevf1fC3qL+/y48wEO8+4D/3GeV14nM+Scd5KFG+p9+1BGGuR/wf&#10;FEf5DoA0Db9TPZ/1/A7Ka5mHet7K//W8DMpPzBqDDFUECIVAfUEBs91QDI2tqF6I1LCP1cIiMiuT&#10;IQiPUZIiLEOZDHXj3txL7yugPDSbnWCRl69H1ZaoexUR8tBZfgZkUrQEwVqW3ITULyj9+U6anmun&#10;6Y7qNWBK/WwrTYkEsRkrdR6wQevYtBR3Q4p+aiyNT0p5AxGiSXaNF1liBhWrPseGrQWBMWI2mUhe&#10;G6jtQJCQ9UbI/IoUGR5y45pJkS1FAZEhgCJniKeLC4W+wQLEUXqF4R1Wp55Wu8VCxPIZY2NYahiq&#10;ysNVJSAvoyJNQ0P70t69DwWGhvM6ZPgYNVQOTJv3LDH+M+RmkhRDcDpmkpMtSpw/iBB5Q1ksVGwN&#10;wn5pWKyaSiOm7LNOkQgRK1yzsCPgPP4HIVoRIVrL/kT61of1zQ+rLmwKrDcUq5ALGAToCFJ/PWM1&#10;1i9T26GeUL8WWUewQuxdR13WEYf9/n5yuS5mmJRLBuLLtL2tdiRZJXIEWW1J9z7+tnelf/QrnwqL&#10;0CviIbfES/AlulkZcDwt/6vy0BfAwpNBmPHg8HyNlaYhQ7cZGoMI6Rozz66JND2thFh36NX799O9&#10;V19Nv/e7n03f/z0/kJa6q2lZlScci88/nA7vnMk+FSqobZEVCNHJ0xfTMeGISAEzJmJ9EUzEEjb0&#10;RCAbY2ElagcbzwI3KwGONEoWoGPG1o6UOtaWsAxVCEKke2jAebZRJVBUwGarVHz3FnqEqDrPptRM&#10;gEpSVCdEgYoQsaQADQSLWMx+KQQfgrCn9LmGU3UVPggWlHVwzQLXKAWsw0jHhMj/HWZAhgDnfq4E&#10;aTle0rayNCzAHe4j9+MfRRwMhcYwIYAIkn+ODnsAyjRLRWGlhXKCHJQECEAAesTZZEhEBCtOLM2g&#10;ekE9I75S+RmlsuPoe3xeBzPGIDdYffIy93k7jCBFgHiVVyYBHI6h3+OZOBW9fZRLtgSwNMSGlEc3&#10;tiNoqOfGWjFdKRdbcXJvTPcrbdYOYkPGo+pMlPWGvPMuJonknzCeIx6EOkfKkPJ1mQ+qd1z3u7r8&#10;SxCe2+RuwmCU10oQzrN8B9Lx9/a53wcMukZ+XbeN3f93P8t7GK5PWVjnd+DoOsZ/591l138m40H5&#10;LP87L75m5HehrZREnzRJLwNZacIRZEhKAb+WpXUpD7abENlgR3iI0KLQXcQHKFtgmlheAFYY/Z/F&#10;MiOFFyRC98zpXrbLCAIRCj4Pj8XwhNIjXSP+qw4BtmygLiNXfW2d9lYRIixEMWSGZQgyJDLf6oqI&#10;dUWERIamgMhQQ3lrzOpcmGiyS72I0PRMmgw0dJ7J0IEJkYoJEQTW55kcD0LA7CmGy9pqI/hHebZw&#10;kJiKvMTO9JXlqwMhwipUER3fC5FyeMj6kPfZghT3GZRRgIk1+QghQs6jyLt8C95X32V+dVWd4zmR&#10;ucm0X8RmZARrDGQFAoSFBqLSt9aMjh5I+/fvj3XI9u7dm/YIe4f2pqH9w2EFwvcor1fEIo6QQ/5n&#10;MsSR/dAoF6w9MdwWxzxsVpKkmI2H9U2kCIvVGIRobFT5GE8zIloQot6WHqorWIhwDKdOzet8XsfF&#10;leW0trYW1qHD+u5HDh9JW6oDm5K1sWcZVnDVjTXJOeQvsow67YVdj5zMdRyZuHZEcnuLRZePpKXN&#10;w5kgQYgEDBa2TiKjYrhSYZkQSQbibH1Ynbitw4rzeDp+5nSsJwVP2Nw+lT760z8r4nM7HK5v3X0p&#10;feHpa+lL7Jb/7LPpmZs3IUR57aAHwZaeQWDFaTZnvSFy9KyI0HO3n0u3whfpdrp297l048UX0517&#10;eXr9H372f6e/8UM/mo4ePpnaIg6QgjMXL4fSR6hQWAga/IQgA1hJGDrDSsJaQ4cO533LIDWcsx7R&#10;eKOVRiYbIhvdqOw02CBDoTzyUAHCBoWOoLFgs1CLD6SPg1KAZVLAUchrIK8pRCPYZTo1QRJK0uPh&#10;MQApKv9zPabed1Rx1FhI34KwFMbkkXDya+HtMIP/pdDmPAvQDAvbEjxjOIy4SgVRkiHOIUJvZCHy&#10;f6dbhpfXnVfns6ecuV/gO2O9w8+rt0VIZRkDzpvz6nDictyUJ98a8F39bSEIufeQiVBJhrgOrHhd&#10;N8q8Ou7yegmuD0LvHj0T+VJDZ6FAHF4hQ1gJOWJCZhopGxbSEWAjRIbMMrEnf1hwMlGH6PAf8s6m&#10;sXaAhZwjpBH0CAnuO3RU5AoBc0pk5UTOi/csg+xBACkHw/Uf8J935f1dN1zmfE/er14efucyvCwL&#10;fxeOZZn7GX87YJLh6+TZdausC64P9fz53vI+I9/H9T4QyO6pGkeizHiXPhkmT2V+Hc5/3pPyMpyH&#10;Eg+6znl5jffN9S8jk7JMhkK2VcjDrXTmIEOlZRvrxYpIULYKgXnJqvmFvF0Di+9lHx2RaTAHGVrI&#10;FiHINc+KYIfTcCiZjEy01XZIX0cTHtLnGMNjldyljgY5p7NJHavymLewEKFQOvM4UIt8tZg+zy71&#10;IkEMA7PfGIvzTrVAR4psViSomaaYks5EAqaXMzwGCQrlzlFkSGRiusE6OqxbxBAcBCaTmCAyFXkJ&#10;0hLlVBGlASjJEIAQBap4fD13ivU+esb32nrBMA9kiPWMIELz64pXhGFmcSEdmG2mYZGTkdHRsALZ&#10;SRqiAkEB/IcMDQ0NBRmCFA2PDMeMs3C4FoZHhuI4yn5mIj9TIjReoBJAlljYkSHFKSxq4yPhqD00&#10;vC/tG9azIyNBmiCRU41pXccHaSQI0YTIUmOK6fetWNCxK4KJHxFO1ky99xpKLB2AP9GSynpF7xqk&#10;SATk8KaIkUjJ5uGtsBCxbZZdByDNh7bR97QpOm6q45JVW8LhU5KT7KF47HhaETFa0vNLh1QHVX96&#10;oG5W59EJqIgS/6lrUTdpH8ckR06eSMcvnNX5VhqfnRXBOpb+ykd+LP32//h8XsDx5VfSU89eT1+8&#10;+Uy6evsWQ2Y1kvN/Q4h0/ertO+nqLYbQnk937r6YnhVBYirb02Jbz738Unrl/v107frN9A/+3sfT&#10;hVOX0nxnJYQYKyAjEBAopWCxUEM4xPohOvcMMshQTKE/djocYRuq/PvHp2KnbyonCgEFQiOk4ImT&#10;tBj+QSAiaEohHY23UAiZDFVjwJg8xfazxac/jpyJkAnSbkJkS1FJiEyGYshMR+ImDxbkpTDkP+G+&#10;5v/k3WGUjd8DZOG5Ow7fNwiOE+JTWn9Iw4TI10yIuM6zTsPxlPE6rARhZd74T1wGlqGSDJWkyP5T&#10;zltZBsRVloEVlcG3hfTwXRHMJkR8a8JBWeeIq4Tz6zSI33Cag54z6s94TzCsQt5bi+GyVeWDPDBj&#10;iOFd6nco4WNSLMeUx6MSHttSKOrxrEkwHD4uASIsbxyM4Q2GExhCgxRBklBcKMuDEjbrFbBKsZUF&#10;+SIvmK5xHKd+U98pG8qDfHAPZVzWC97F5crzPvf/OlwuLgPfV/4vn+VbAcK4x2Vv1OtACdeHN0NZ&#10;R3O8uVdq4NNg4mHEkBTfqxLalheA8/o7cSzzW2JQOyjz5nOuOT7SddrOS48MQYREQvjeKISeUypK&#10;GaIB+cG/I3w8mB6Nv4dIAlszoNBUZ2K2EGHcu7RcEaG1GJaN4S0ToCot/4/6VcHECNiXiVlVi3qe&#10;9eSQxygpW9znsAotMfWd9YDwx8SXiX288F1qxTBwQ/WanQBwiZiSwg3rUKORLR9S0LEYIVah8byp&#10;KZicGE/T4QQ8K2XNu2EN61t1ICxBgoSS+JThvlYSnvLc8D2cmyj53jJO3jfHq/8iRCzuyLGt92ch&#10;1TG9iwkPR0gRFhtIUR4uG03Dw8NBhEDcVyNEgP/MVKN8GvgSVUNoECL+N2YauwgSliQI1Ag4UMQz&#10;pjwQNro/jYgokQdmmmEZYlPYLpZDLIgiQpAgyFDeLqWVZkVgIUULqktLer9VvefBgwfTpkhRrE+0&#10;KVJEnakIcxAineMGQN3OnRC1/R21DxZSFSBIh06q8yZ5hxyj/mUrYyZHJRHinHBbL8PirjZEfWWB&#10;260TJ8Q3LoR/0ViDuracPvgt35n+9a//RnrhlVfSS/dfS0/dFCm6du0rI0Q3cZoWCYq9ycKJmmdw&#10;TmJa260YKnv53r30a//m36Zv+aYPp+VFsbi1rXTxyluDEJHpKCApJwuUEHRnJIgRVGzIqF5cbNhY&#10;WYhQHHaQRgmMTk6n4TH1Ghg6UyUMs64KAiGP4EIgYYlCyBM/Qox0SbNUmu4hmxSFU5cIEZV9Nwnq&#10;kyGTnkEwUQrLUI0Q8a7ky0IQWDCWQrT8bxBWCljODYfVw0s4TsoZpWflYhLksPI/9/Os43YczsuD&#10;wL1BEjjqOzJM6LRLQIBKxHIE+sbEUZaB0xtEOvimfG++q4muyZCJkJUZ4H6eI65ePiv4PZ0O8LXy&#10;3PeVKJ/xvUHiBSxFGyg4NfYj7Bt3TiRd5eJF9CD+rFK9urWVFg5JgahX2VllavCiBOpqOnT0qDoJ&#10;IjbHj4dwnZDgG2PsXz1pD+OGYEa4M+7OEAVTnSV8Yg0QlQHTgpmpSV2nt0/+KNvyW1POfg/Kye0F&#10;uOxcfoNQvn8ZxpHn/A0A3wQQXpap61D5/V1f/N95HQQ/D3Z/H/KVBbBRkiETkRLOp+sR/3kf8ms4&#10;z2XeyvyV+SnRz1e/vHPZ9IfHgC2GoRgk42LIQMqgT4akpFHQIkGQDRRUCQhQTGfHIlQRISxCLIKI&#10;VQnrErIJkmXiU5IhQBh5CUVGvsgTslbXwlokLEv5Ue/sA5L9QCBDecV/y1JW+8+r/uPLJBKEU7cI&#10;EcNkWIiylahPiCaYWckQEft6TWQfl7AOTYylqcmJNNNgmwmGdpgSzsaykJTBRMWokyDfw9EEyNfK&#10;ezgOIkQO50j8EEGQLUYiR1iKRD75RlMiG/v3D6W9e94iwrMnzr1zPVaacKrGkqNrYGiIhRl1Prw3&#10;LEOZCGEZwqF8IsoHUuQhM9BSWWIdbKksWetobJzhtXwf9zPsRlxD+/cqvn36L2IkQgQZY9jOs8wg&#10;QliGsAoZeWkEzud1Th3LBJzh2RUR33XJroPsdyZCgoM1Q2exkWtVt0yqAfUIP0mcrMMyiuU2VpiX&#10;vsbKLSLjIWJgiyNEqCRDJVGPo0Cd5BtwvnOezv250Mt79k+kS48/mT756c8Eb3nlfhJ3uZv+D4Hd&#10;rWwSQJ9L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S5wcAW0NvbnRlbnRfVHlwZXNdLnhtbFBLAQIUAAoAAAAAAIdO&#10;4kAAAAAAAAAAAAAAAAAGAAAAAAAAAAAAEAAAAB/lBwBfcmVscy9QSwECFAAUAAAACACHTuJAihRm&#10;PNEAAACUAQAACwAAAAAAAAABACAAAABD5QcAX3JlbHMvLnJlbHNQSwECFAAKAAAAAACHTuJAAAAA&#10;AAAAAAAAAAAABAAAAAAAAAAAABAAAAAAAAAAZHJzL1BLAQIUAAoAAAAAAIdO4kAAAAAAAAAAAAAA&#10;AAAKAAAAAAAAAAAAEAAAAD3mBwBkcnMvX3JlbHMvUEsBAhQAFAAAAAgAh07iQKomDr62AAAAIQEA&#10;ABkAAAAAAAAAAQAgAAAAZeYHAGRycy9fcmVscy9lMm9Eb2MueG1sLnJlbHNQSwECFAAUAAAACACH&#10;TuJAbRWUstsAAAAKAQAADwAAAAAAAAABACAAAAAiAAAAZHJzL2Rvd25yZXYueG1sUEsBAhQAFAAA&#10;AAgAh07iQOk/no5WAgAAlQQAAA4AAAAAAAAAAQAgAAAAKgEAAGRycy9lMm9Eb2MueG1sUEsBAhQA&#10;CgAAAAAAh07iQAAAAAAAAAAAAAAAAAoAAAAAAAAAAAAQAAAArAMAAGRycy9tZWRpYS9QSwECFAAU&#10;AAAACACHTuJAlrhfdxnhBwA84QcAFAAAAAAAAAABACAAAADUAwAAZHJzL21lZGlhL2ltYWdlMS5w&#10;bmdQSwUGAAAAAAoACgBSAgAAh+gHAAAA&#10;">
                <v:fill type="frame" on="t" focussize="0,0" recolor="t" rotate="t" r:id="rId5"/>
                <v:stroke weight="4.75pt" color="#FFFFFF" opacity="47185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2063750</wp:posOffset>
                </wp:positionV>
                <wp:extent cx="282575" cy="1655445"/>
                <wp:effectExtent l="0" t="317" r="21907" b="21908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2766" cy="1655248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19050" cap="flat" cmpd="sng" algn="ctr">
                          <a:solidFill>
                            <a:srgbClr val="D2D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6.7pt;margin-top:162.5pt;height:130.35pt;width:22.25pt;rotation:5898240f;z-index:251637760;v-text-anchor:middle;mso-width-relative:page;mso-height-relative:page;" fillcolor="#F8F8F8" filled="t" stroked="t" coordsize="21600,21600" o:gfxdata="UEsDBAoAAAAAAIdO4kAAAAAAAAAAAAAAAAAEAAAAZHJzL1BLAwQUAAAACACHTuJALNNdR9oAAAAM&#10;AQAADwAAAGRycy9kb3ducmV2LnhtbE2Py07DMBBF90j8gzVI7KjdpKFNmkklQIhlREHq1k0mDzUe&#10;R7HblL/HXcFyNEf3npvvrmYQF5pcbxlhuVAgiCtb99wifH+9P21AOK+51oNlQvghB7vi/i7XWW1n&#10;/qTL3rcihLDLNELn/ZhJ6aqOjHYLOxKHX2Mno304p1bWk55DuBlkpNSzNLrn0NDpkV47qk77s0Fw&#10;0anVH1E5v8l+Nb9UTXkoxwbx8WGptiA8Xf0fDDf9oA5FcDraM9dODAhpGq8CihBHSRh1I1S8TkEc&#10;EZJNsgZZ5PL/iOIXUEsDBBQAAAAIAIdO4kBkjnqK/wEAAOcDAAAOAAAAZHJzL2Uyb0RvYy54bWyt&#10;U12O0zAQfkfiDpbfadLQlm7UdIW2Ki8IVlo4gOvYiSX/MXab9jRIvHEIjoO4xo6dbncXeEIkkjXj&#10;mXwz882X1fXRaHIQEJSzDZ1OSkqE5a5Vtmvo50/bV0tKQmS2ZdpZ0dCTCPR6/fLFavC1qFzvdCuA&#10;IIgN9eAb2sfo66IIvBeGhYnzwmJQOjAsogtd0QIbEN3ooirLRTE4aD04LkLA280YpOuML6Xg8aOU&#10;QUSiG4q9xXxCPnfpLNYrVnfAfK/4uQ32D10YpiwWvUBtWGRkD+oPKKM4uOBknHBnCiel4iLPgNNM&#10;y9+mueuZF3kWJCf4C03h/8HyD4dbIKpt6BVuyjKDO/r19fvPH98IXiA7gw81Jt35Wzh7Ac006lGC&#10;IeCQ0vmsTE8mAEcix8zv6cKvOEbC8bJaVm8WC0o4hqaL+bya5RLFiJUwPYT4TjhDktFQwP1lVHZ4&#10;HyLWx9SHlJQenFbtVmmdHeh2NxrIgeGut8v0pgHwk2dp2pIBy1+Vc9QDZ6g5qVlE03hkIdiOEqY7&#10;FDOPkGs/+zo8LbKpNq83s78VSU1uWOjHZjJCSmO1URH1rpVp6HIkbWxR2xQVWbHnURPzI9fJ2rn2&#10;hJsaUKrY5Zc9A0EJRH3jRmUzy3uHwn7o2rq3++ikyqw9AiAfyUE1ZWbOyk9yfernrMf/c30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NNdR9oAAAAMAQAADwAAAAAAAAABACAAAAAiAAAAZHJzL2Rv&#10;d25yZXYueG1sUEsBAhQAFAAAAAgAh07iQGSOeor/AQAA5wMAAA4AAAAAAAAAAQAgAAAAKQEAAGRy&#10;cy9lMm9Eb2MueG1sUEsFBgAAAAAGAAYAWQEAAJoFAAAAAA==&#10;">
                <v:fill on="t" focussize="0,0"/>
                <v:stroke weight="1.5pt" color="#D2D3D4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2725420</wp:posOffset>
                </wp:positionV>
                <wp:extent cx="896620" cy="323215"/>
                <wp:effectExtent l="0" t="0" r="0" b="0"/>
                <wp:wrapNone/>
                <wp:docPr id="99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8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BA8AB"/>
                                <w:kern w:val="24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0" o:spid="_x0000_s1026" o:spt="202" type="#_x0000_t202" style="position:absolute;left:0pt;margin-left:472.9pt;margin-top:214.6pt;height:25.45pt;width:70.6pt;z-index:251638784;mso-width-relative:page;mso-height-relative:page;" filled="f" stroked="f" coordsize="21600,21600" o:gfxdata="UEsDBAoAAAAAAIdO4kAAAAAAAAAAAAAAAAAEAAAAZHJzL1BLAwQUAAAACACHTuJAr63UfdkAAAAM&#10;AQAADwAAAGRycy9kb3ducmV2LnhtbE2PzU7DMBCE70i8g7VI3KidqIU0xKkQPxIHLi3h7sZuEjVe&#10;R/G2Sd+e7QmOszOa/abYzL4XZzfGLqCGZKFAOKyD7bDRUH1/PGQgIhm0pg/oNFxchE15e1OY3IYJ&#10;t+68o0ZwCcbcaGiJhlzKWLfOm7gIg0P2DmH0hliOjbSjmbjc9zJV6lF60yF/aM3gXltXH3cnr4HI&#10;viSX6t3Hz5/5621qVb0yldb3d4l6BkFupr8wXPEZHUpm2ocT2ih6DevlitFJwzJdpyCuCZU98bw9&#10;nzKVgCwL+X9E+QtQSwMEFAAAAAgAh07iQHuDEOSgAQAAEQMAAA4AAABkcnMvZTJvRG9jLnhtbK1S&#10;zW4aMRC+V8o7WL6HBZIiWLFETaP0UiWVkj6A8dqspbXH8Rh2eYHkDXLKpfc+F8+RsaFQtbeql7E9&#10;P998843nV71t2UYFNOAqPhoMOVNOQm3cquLfH2/Pp5xhFK4WLThV8a1CfrU4+zDvfKnG0EBbq8AI&#10;xGHZ+Yo3MfqyKFA2ygocgFeOghqCFZGeYVXUQXSEbttiPBxOig5C7QNIhUjem32QLzK+1krGe61R&#10;RdZWnLjFbEO2y2SLxVyUqyB8Y+SBhvgHFlYYR02PUDciCrYO5i8oa2QABB0HEmwBWhup8gw0zWj4&#10;xzQPjfAqz0LioD/KhP8PVt5tvgVm6orPZpw5YWlHu9eX3dvP3Y9nNrrMCnUeS0p88JQa+2voadNJ&#10;ueRHcqbBex1sOmkkRnHSenvUV/WRSXJOZ5Pp5YQzSaGL8cVo8jGhFKdiHzB+UWBZulQ80PqyqmLz&#10;FeM+9VdK6uXg1rRt8p+YpFvsl/2B3hLqLbHuaMMVx6e1CIqzENvPkD9EQkH/aR0JKTdI5fuaAyrp&#10;nike/kha7O/vnHX6yYt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r63UfdkAAAAMAQAADwAAAAAA&#10;AAABACAAAAAiAAAAZHJzL2Rvd25yZXYueG1sUEsBAhQAFAAAAAgAh07iQHuDEOS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BA8AB"/>
                          <w:kern w:val="24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3361690</wp:posOffset>
                </wp:positionV>
                <wp:extent cx="1723390" cy="2606040"/>
                <wp:effectExtent l="0" t="0" r="0" b="0"/>
                <wp:wrapNone/>
                <wp:docPr id="100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2606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sz w:val="21"/>
                                <w:szCs w:val="21"/>
                              </w:rPr>
                              <w:t>通用技能证书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A7A7B"/>
                                <w:sz w:val="21"/>
                                <w:szCs w:val="21"/>
                              </w:rPr>
                              <w:t xml:space="preserve">：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1"/>
                                <w:szCs w:val="21"/>
                              </w:rPr>
                              <w:t>英语四级证书、普通话二级甲等证、机动车驾驶证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sz w:val="21"/>
                                <w:szCs w:val="21"/>
                              </w:rPr>
                              <w:t>专业技能证书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A7A7B"/>
                                <w:sz w:val="21"/>
                                <w:szCs w:val="21"/>
                              </w:rPr>
                              <w:t xml:space="preserve">：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1"/>
                                <w:szCs w:val="21"/>
                              </w:rPr>
                              <w:t>Adobe认证设计师资质，WPS年度最佳设计师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sz w:val="21"/>
                                <w:szCs w:val="21"/>
                              </w:rPr>
                              <w:t>活动荣誉奖励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A7A7B"/>
                                <w:sz w:val="21"/>
                                <w:szCs w:val="21"/>
                              </w:rPr>
                              <w:t xml:space="preserve">：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1"/>
                                <w:szCs w:val="21"/>
                              </w:rPr>
                              <w:t>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1" o:spid="_x0000_s1026" o:spt="202" type="#_x0000_t202" style="position:absolute;left:0pt;margin-left:439.95pt;margin-top:264.7pt;height:205.2pt;width:135.7pt;z-index:251639808;mso-width-relative:page;mso-height-relative:page;" filled="f" stroked="f" coordsize="21600,21600" o:gfxdata="UEsDBAoAAAAAAIdO4kAAAAAAAAAAAAAAAAAEAAAAZHJzL1BLAwQUAAAACACHTuJAy+/vi9kAAAAM&#10;AQAADwAAAGRycy9kb3ducmV2LnhtbE2Py07DMBBF90j8gzVI7KidlkAc4lSIh8SCDSXsp7GJI+Jx&#10;FLtN+ve4K1iO7tG9Z6rt4gZ2NFPoPSnIVgKYodbrnjoFzefrTQEsRCSNgyej4GQCbOvLiwpL7Wf6&#10;MMdd7FgqoVCiAhvjWHIeWmschpUfDaXs208OYzqnjusJ51TuBr4W4o477CktWBzNkzXtz+7gFMSo&#10;H7NT8+LC29fy/jxb0ebYKHV9lYkHYNEs8Q+Gs35Shzo57f2BdGCDguJeyoQqyNfyFtiZyPJsA2yv&#10;QG5kAbyu+P8n6l9QSwMEFAAAAAgAh07iQGOuSC+oAQAAHwMAAA4AAABkcnMvZTJvRG9jLnhtbK1S&#10;S27bMBDdF+gdCO5rSU7gtoLlIGmQboo2gJsD0BRpERA5LIe25Au0N+iqm+5zLp8jQ9pxgmRXdMPP&#10;zPDNe/M4vxhtz7YqoAHX8GpScqachNa4dcPvvt+8+8AZRuFa0YNTDd8p5BeLt2/mg6/VFDroWxUY&#10;gTisB9/wLkZfFwXKTlmBE/DKUVJDsCLSNayLNoiB0G1fTMtyVgwQWh9AKkSKXh+SfJHxtVYyftMa&#10;VWR9w4lbzGvI6yqtxWIu6nUQvjPySEP8AwsrjKOmJ6hrEQXbBPMKyhoZAEHHiQRbgNZGqqyB1FTl&#10;CzXLTniVtdBw0J/GhP8PVn7d3gZmWvKupPk4Ycmk/e9f+z/3+78/WXVepRENHmuqXHqqjeMVjFT+&#10;GEcKJuWjDjbtpIlRnsB2pwGrMTKZHr2fnp19pJSk3HRWzsrzbEHx9NwHjJ8VWJYODQ/kYB6s2H7B&#10;SFSo9LEkdXNwY/o+xRPHA5d0iuNqPBJfQbsj3gOZ3HD8sRFBkdCN/QT0JyrOQuzzscx90F9uIoHm&#10;Xgnp8PzYgFzIFI4/Jtn8/J6rnv714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L7++L2QAAAAwB&#10;AAAPAAAAAAAAAAEAIAAAACIAAABkcnMvZG93bnJldi54bWxQSwECFAAUAAAACACHTuJAY65IL6gB&#10;AAAf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sz w:val="21"/>
                          <w:szCs w:val="21"/>
                        </w:rPr>
                        <w:t>通用技能证书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A7A7B"/>
                          <w:sz w:val="21"/>
                          <w:szCs w:val="21"/>
                        </w:rPr>
                        <w:t xml:space="preserve">：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1"/>
                          <w:szCs w:val="21"/>
                        </w:rPr>
                        <w:t>英语四级证书、普通话二级甲等证、机动车驾驶证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sz w:val="21"/>
                          <w:szCs w:val="21"/>
                        </w:rPr>
                        <w:t>专业技能证书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A7A7B"/>
                          <w:sz w:val="21"/>
                          <w:szCs w:val="21"/>
                        </w:rPr>
                        <w:t xml:space="preserve">：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1"/>
                          <w:szCs w:val="21"/>
                        </w:rPr>
                        <w:t>Adobe认证设计师资质，WPS年度最佳设计师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sz w:val="21"/>
                          <w:szCs w:val="21"/>
                        </w:rPr>
                        <w:t>活动荣誉奖励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A7A7B"/>
                          <w:sz w:val="21"/>
                          <w:szCs w:val="21"/>
                        </w:rPr>
                        <w:t xml:space="preserve">：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1"/>
                          <w:szCs w:val="21"/>
                        </w:rPr>
                        <w:t>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5693410</wp:posOffset>
            </wp:positionH>
            <wp:positionV relativeFrom="paragraph">
              <wp:posOffset>8743315</wp:posOffset>
            </wp:positionV>
            <wp:extent cx="1487170" cy="1487170"/>
            <wp:effectExtent l="0" t="0" r="0" b="0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693" r="9843"/>
                    <a:stretch>
                      <a:fillRect/>
                    </a:stretch>
                  </pic:blipFill>
                  <pic:spPr>
                    <a:xfrm>
                      <a:off x="0" y="0"/>
                      <a:ext cx="1486876" cy="148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6970395</wp:posOffset>
                </wp:positionV>
                <wp:extent cx="612140" cy="1361440"/>
                <wp:effectExtent l="0" t="0" r="0" b="0"/>
                <wp:wrapNone/>
                <wp:docPr id="102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136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学习能力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团队合作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软件操作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专业能力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3" o:spid="_x0000_s1026" o:spt="202" type="#_x0000_t202" style="position:absolute;left:0pt;margin-left:437.55pt;margin-top:548.85pt;height:107.2pt;width:48.2pt;z-index:251641856;mso-width-relative:page;mso-height-relative:page;" filled="f" stroked="f" coordsize="21600,21600" o:gfxdata="UEsDBAoAAAAAAIdO4kAAAAAAAAAAAAAAAAAEAAAAZHJzL1BLAwQUAAAACACHTuJAZRsBONkAAAAN&#10;AQAADwAAAGRycy9kb3ducmV2LnhtbE2PTU/DMAyG70j8h8hI3FiSodKtNJ0QHxIHLoxyzxrTVjRO&#10;1WRr9+8xJzja76PXj8vd4gdxwin2gQzolQKB1ATXU2ug/ni52YCIyZKzQyA0cMYIu+ryorSFCzO9&#10;42mfWsElFAtroEtpLKSMTYfexlUYkTj7CpO3iceplW6yM5f7Qa6VupPe9sQXOjviY4fN9/7oDaTk&#10;HvS5fvbx9XN5e5o71WS2Nub6Sqt7EAmX9AfDrz6rQ8VOh3AkF8VgYJNnmlEO1DbPQTCyzXUG4sCr&#10;W73WIKtS/v+i+gFQSwMEFAAAAAgAh07iQEazuW6gAQAAEwMAAA4AAABkcnMvZTJvRG9jLnhtbK1S&#10;S27bMBDdF+gdCO5rSY5hFILloG2Qboo0QJoD0BRpERA5LIe25AukN+gqm+5zLp8jQ9pximQXZDMk&#10;5/P45s0szkfbs60KaMA1vJqUnCknoTVu3fDbX5efPnOGUbhW9OBUw3cK+fny44fF4Gs1hQ76VgVG&#10;IA7rwTe8i9HXRYGyU1bgBLxyFNQQrIj0DOuiDWIgdNsX07KcFwOE1geQCpG8F4cgX2Z8rZWMP7VG&#10;FVnfcOIWsw3ZrpItlgtRr4PwnZFHGuINLKwwjj49QV2IKNgmmFdQ1sgACDpOJNgCtDZS5R6om6p8&#10;0c1NJ7zKvZA46E8y4fvByqvtdWCmpdmVU86csDSk/d8/+/uH/b87Vs3OkkSDx5oybzzlxvErjJT+&#10;5Edyps5HHWw6qSdGcRJ7dxJYjZFJcs6raTWjiKRQdTavZvQg+OK52geM3xVYli4NDzTArKvY/sB4&#10;SH1KSZ85uDR9n/yJ4oFKusVxNR55r6DdEe2BZtxw/L0RQXEWYv8N8kokFPRfNpGQ8gep/FBzRCXl&#10;M8XjlqTR/v/OWc+7vHw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ZRsBONkAAAANAQAADwAAAAAA&#10;AAABACAAAAAiAAAAZHJzL2Rvd25yZXYueG1sUEsBAhQAFAAAAAgAh07iQEazuW6gAQAAEw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16"/>
                          <w:szCs w:val="16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学习能力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16"/>
                          <w:szCs w:val="16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团队合作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16"/>
                          <w:szCs w:val="16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软件操作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16"/>
                          <w:szCs w:val="16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专业能力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5824220</wp:posOffset>
                </wp:positionV>
                <wp:extent cx="282575" cy="1655445"/>
                <wp:effectExtent l="0" t="317" r="21907" b="21908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2766" cy="1655248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19050" cap="flat" cmpd="sng" algn="ctr">
                          <a:solidFill>
                            <a:srgbClr val="D2D3D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6.7pt;margin-top:458.6pt;height:130.35pt;width:22.25pt;rotation:5898240f;z-index:251648000;v-text-anchor:middle;mso-width-relative:page;mso-height-relative:page;" fillcolor="#F8F8F8" filled="t" stroked="t" coordsize="21600,21600" o:gfxdata="UEsDBAoAAAAAAIdO4kAAAAAAAAAAAAAAAAAEAAAAZHJzL1BLAwQUAAAACACHTuJAVAVK1dgAAAAN&#10;AQAADwAAAGRycy9kb3ducmV2LnhtbE2PTU/DMAyG70j8h8hI3FjSbqK0NJ0ECHGs2JC4ek36oTVO&#10;1WTr+Pd4J7g9ll+9flxuL24UZzuHwZOGZKVAWGq8GajT8LV/f3gCESKSwdGT1fBjA2yr25sSC+MX&#10;+rTnXewEl1AoUEMf41RIGZreOgwrP1niXetnh5HHuZNmxoXL3ShTpR6lw4H4Qo+Tfe1tc9ydnIaQ&#10;Hjv8SOvlTQ6b5aVp6+96arW+v0vUM4hoL/EvDFd9VoeKnQ7+RCaIUUOerzccZUiyFMQ1odZZDuLA&#10;lGRMsirl/y+qX1BLAwQUAAAACACHTuJAmLzxsP8BAADpAwAADgAAAGRycy9lMm9Eb2MueG1srVNd&#10;jtMwEH5H4g6W32nS0JYSbbpCG5UXBCstHMB17MSS/xi7TXsaJN44BMdBXIOx0+3uAk+IRLJmPJNv&#10;Zr75cnV9NJocBATlbEPns5ISYbnrlO0b+unj9sWakhCZ7Zh2VjT0JAK93jx/djX6WlRucLoTQBDE&#10;hnr0DR1i9HVRBD4Iw8LMeWExKB0YFtGFvuiAjYhudFGV5aoYHXQeHBch4G07Bekm40spePwgZRCR&#10;6IZibzGfkM9dOovNFat7YH5Q/NwG+4cuDFMWi16gWhYZ2YP6A8ooDi44GWfcmcJJqbjIM+A08/K3&#10;ae4G5kWeBckJ/kJT+H+w/P3hFojqcHclrsoyg0v6+eXbj+9fSbpBfkYfaky787dw9gKaadijBEPA&#10;IanLRZmeTAEORY6Z4dOFYXGMhONlta5erVaUcAzNV8tltcgligkrYXoI8a1whiSjoYAbzKjs8C5E&#10;rI+p9ykpPTituq3SOjvQ7240kAPDbW/X6U0D4CdP0rQlI5Z/XS5REZyh6qRmEU3jkYdge0qY7lHO&#10;PEKu/eTr8LhIW7Uv28XfiqQmWxaGqZmMkNJYbVRExWtlGrqeSJta1DZFRdbsedTE/MR1snauO+Gu&#10;RhQrdvl5z0BQAlHfuEnbzPLBobTvu7buzT46qTJrDwDIR3JQT5mZs/aTYB/7OevhD93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QFStXYAAAADQEAAA8AAAAAAAAAAQAgAAAAIgAAAGRycy9kb3du&#10;cmV2LnhtbFBLAQIUABQAAAAIAIdO4kCYvPGw/wEAAOkDAAAOAAAAAAAAAAEAIAAAACcBAABkcnMv&#10;ZTJvRG9jLnhtbFBLBQYAAAAABgAGAFkBAACYBQAAAAA=&#10;">
                <v:fill on="t" focussize="0,0"/>
                <v:stroke weight="1.5pt" color="#D2D3D4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6485255</wp:posOffset>
                </wp:positionV>
                <wp:extent cx="896620" cy="320040"/>
                <wp:effectExtent l="0" t="0" r="0" b="0"/>
                <wp:wrapNone/>
                <wp:docPr id="109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BA8AB"/>
                                <w:kern w:val="24"/>
                              </w:rPr>
                              <w:t>技能评价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0" o:spid="_x0000_s1026" o:spt="202" type="#_x0000_t202" style="position:absolute;left:0pt;margin-left:472.9pt;margin-top:510.65pt;height:25.2pt;width:70.6pt;z-index:251649024;mso-width-relative:page;mso-height-relative:page;" filled="f" stroked="f" coordsize="21600,21600" o:gfxdata="UEsDBAoAAAAAAIdO4kAAAAAAAAAAAAAAAAAEAAAAZHJzL1BLAwQUAAAACACHTuJA5kRlN9kAAAAO&#10;AQAADwAAAGRycy9kb3ducmV2LnhtbE2PzU7DMBCE70i8g7VI3KjtQkkb4lSIH4lDL5Rwd+NtHBGv&#10;o9ht0rfHOcFtRzOa/abYTq5jZxxC60mBXAhgSLU3LTUKqq/3uzWwEDUZ3XlCBRcMsC2vrwqdGz/S&#10;J573sWGphEKuFdgY+5zzUFt0Oix8j5S8ox+cjkkODTeDHlO56/hSiEfudEvpg9U9vlisf/YnpyBG&#10;8ywv1ZsLH9/T7nW0ol7pSqnbGymegEWc4l8YZvyEDmViOvgTmcA6BZuHVUKPyRBLeQ9sjoh1lvYd&#10;5iuTGfCy4P9nlL9QSwMEFAAAAAgAh07iQEeeg5idAQAAEgMAAA4AAABkcnMvZTJvRG9jLnhtbK1S&#10;S44TMRDdI3EHy3vSnQDRTCudETAaNgiQBg7guO20pbbLVDnpzgXgBqzYsOdcOQdlT0gQ7BCbsl2f&#10;V69eeXUz+UHsDZKD0Mr5rJbCBA2dC9tWfvxw9+RKCkoqdGqAYFp5MCRv1o8frcbYmAX0MHQGBYME&#10;asbYyj6l2FQV6d54RTOIJnDQAnqV+InbqkM1MrofqkVdL6sRsIsI2hCx9/YhKNcF31qj0ztrySQx&#10;tJK5pWKx2E221Xqlmi2q2Dt9oqH+gYVXLnDTM9StSkrs0P0F5Z1GILBppsFXYK3TpszA08zrP6a5&#10;71U0ZRYWh+JZJvp/sPrt/j0K1/Hu6mspgvK8pOPXL8dvP47fP4v58yLRGKnhzPvIuWl6CROnZ+my&#10;n9iZJ58s+nzyTILjLPbhLLCZktDsvLpeLhcc0Rx6yut7VtCrS3FESq8NeJEvrUTeX5FV7d9Q4oac&#10;+isl9wpw54Yh+y9M8i1Nm+lEbwPdgVmPvOJW0qedQiMFpuEVlB+RUSi+2CVGKg1y+UPNCZWFL31P&#10;nyRv9vd3ybp85f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5kRlN9kAAAAOAQAADwAAAAAAAAAB&#10;ACAAAAAiAAAAZHJzL2Rvd25yZXYueG1sUEsBAhQAFAAAAAgAh07iQEeeg5idAQAAEgMAAA4AAAAA&#10;AAAAAQAgAAAAKA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BA8AB"/>
                          <w:kern w:val="24"/>
                        </w:rPr>
                        <w:t>技能评价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2638425</wp:posOffset>
                </wp:positionV>
                <wp:extent cx="4634865" cy="7559040"/>
                <wp:effectExtent l="0" t="0" r="0" b="0"/>
                <wp:wrapNone/>
                <wp:docPr id="110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7559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6"/>
                                <w:szCs w:val="26"/>
                              </w:rPr>
                              <w:t xml:space="preserve">教育背景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A7A7B"/>
                                <w:kern w:val="24"/>
                                <w:sz w:val="26"/>
                                <w:szCs w:val="26"/>
                              </w:rPr>
                              <w:t>/  Education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 xml:space="preserve">湖北工业大学工程技术学院管理系          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 xml:space="preserve">2014.09 – 2018.06              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>行政管理专业 / 本科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6"/>
                                <w:szCs w:val="26"/>
                              </w:rPr>
                              <w:t xml:space="preserve">工作经历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A7A7B"/>
                                <w:kern w:val="24"/>
                                <w:sz w:val="26"/>
                                <w:szCs w:val="26"/>
                              </w:rPr>
                              <w:t>/  Experience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天津速写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 xml:space="preserve">网络科技有限公司                     2017.09 – 2018.06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>岗位：商场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管理策划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1）制作北京门店月度销售排行榜、数据透视表。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2）审批各门店新入驻品牌;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3）搭建王府井品牌资源库。与信息部主管沟通，设计王府井集团品牌资源库各模块功能；制定品牌资源库搭建实施方案及推广方案。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4）百货业态品类结构调研工作。收集对标企业基础数据，并进行数据整理和数据处理，配 合高级主管撰写调研分析报告。</w:t>
                            </w:r>
                          </w:p>
                          <w:p>
                            <w:pPr>
                              <w:spacing w:line="360" w:lineRule="exact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 xml:space="preserve">云印网络科技有限公司                       2013.09 – 2017.06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</w:rPr>
                              <w:t>岗位：商场管理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策划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1、协助完成2个项目（儿童/文创）的定位规划，统筹跟进招商进度。 参与完成1个项目的投资分析报告。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2、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协助</w:t>
                            </w: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跟进招商的合作项目有北京东方广场、北京金融街购物中心、北京嘉里中心、北京颐堤港、北京欧美汇购物中心、北京星街坊、三匚创意汇等。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  <w:t>3、签约代表品牌：  麦幼优儿童乐园、英贝教育、博士蛙儿童、热风、正一味、易数易码、BMW展厅、瑞尔齿科、WOO、原创设计师集合店等。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7A7B"/>
                                <w:kern w:val="24"/>
                                <w:sz w:val="26"/>
                                <w:szCs w:val="26"/>
                              </w:rPr>
                              <w:t xml:space="preserve">自我评价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A7A7B"/>
                                <w:kern w:val="24"/>
                                <w:sz w:val="26"/>
                                <w:szCs w:val="26"/>
                              </w:rPr>
                              <w:t>/  Assessment</w:t>
                            </w:r>
                          </w:p>
                          <w:p>
                            <w:pPr>
                              <w:pStyle w:val="4"/>
                              <w:spacing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本人一直奉行通过坚持努力和创新来来弥补不足、完善自我。为人热情大方、积极乐观、亲和力和责任感强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,能积极主动与人沟通交流。入职以来，一直是公司年轻人里的前茅，几乎每次都是一个人撑起一个部门，工作尽心尽职，对工作有强迫症和追求完美，善于独立思考。闲暇时间喜欢看书、生活简单，偶尔写写文字，记录自己的经历和思考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26.9pt;margin-top:207.75pt;height:595.2pt;width:364.95pt;z-index:251650048;mso-width-relative:page;mso-height-relative:page;" filled="f" stroked="f" coordsize="21600,21600" o:gfxdata="UEsDBAoAAAAAAIdO4kAAAAAAAAAAAAAAAAAEAAAAZHJzL1BLAwQUAAAACACHTuJAzFRO9NkAAAAL&#10;AQAADwAAAGRycy9kb3ducmV2LnhtbE2Py07DMBBF90j8gzVI7KgdStoS4lSIh8SiG0rYT+MhjojH&#10;Uew26d9jVrAc3aN7z5Tb2fXiRGPoPGvIFgoEceNNx62G+uP1ZgMiRGSDvWfScKYA2+ryosTC+Inf&#10;6bSPrUglHArUYGMcCilDY8lhWPiBOGVffnQY0zm20ow4pXLXy1ulVtJhx2nB4kBPlprv/dFpiNE8&#10;Zuf6xYW3z3n3PFnV5FhrfX2VqQcQkeb4B8OvflKHKjkd/JFNEL2GfJnMo4a7LM9BJGC9Wa5BHBK5&#10;Uvk9yKqU/3+ofgBQSwMEFAAAAAgAh07iQBZAN4qjAQAAFAMAAA4AAABkcnMvZTJvRG9jLnhtbK1S&#10;zW4TMRC+I/EOlu9kd0sS2lU2FaUqFwSVCg/geO2spbXH9TjZzQvAG3Diwr3Plefo2EnTCm6Iy9ie&#10;n2+++caLy9H2bKsCGnANryYlZ8pJaI1bN/zb15s355xhFK4VPTjV8J1Cfrl8/Wox+FqdQQd9qwIj&#10;EIf14BvexejrokDZKStwAl45CmoIVkR6hnXRBjEQuu2Ls7KcFwOE1geQCpG814cgX2Z8rZWMX7RG&#10;FVnfcOIWsw3ZrpItlgtRr4PwnZFHGuIfWFhhHDU9QV2LKNgmmL+grJEBEHScSLAFaG2kyjPQNFX5&#10;xzR3nfAqz0LioD/JhP8PVn7e3gZmWtpdRfo4YWlJ+58/9r8e9r+/s2pWJYkGjzVl3nnKjeMVjJT+&#10;5EdypslHHWw6aSZGcQLbnQRWY2SSnNP52+n5fMaZpNi72eyinOYVFM/lPmD8qMCydGl4oA1mYcX2&#10;E0aiQqlPKambgxvT98mfOB64pFscV+OR+AraHfEeaMkNx/uNCIqzEPsPkP9EQkH/fhMJKTdI5Yea&#10;IypJn/sev0na7ct3znr+zMt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FRO9NkAAAALAQAADwAA&#10;AAAAAAABACAAAAAiAAAAZHJzL2Rvd25yZXYueG1sUEsBAhQAFAAAAAgAh07iQBZAN4qjAQAAFA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24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6"/>
                          <w:szCs w:val="26"/>
                        </w:rPr>
                        <w:t xml:space="preserve">教育背景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A7A7B"/>
                          <w:kern w:val="24"/>
                          <w:sz w:val="26"/>
                          <w:szCs w:val="26"/>
                        </w:rPr>
                        <w:t>/  Education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 xml:space="preserve">湖北工业大学工程技术学院管理系            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 xml:space="preserve">2014.09 – 2018.06              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>行政管理专业 / 本科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4"/>
                        <w:spacing w:before="0" w:beforeAutospacing="0" w:after="24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6"/>
                          <w:szCs w:val="26"/>
                        </w:rPr>
                        <w:t xml:space="preserve">工作经历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A7A7B"/>
                          <w:kern w:val="24"/>
                          <w:sz w:val="26"/>
                          <w:szCs w:val="26"/>
                        </w:rPr>
                        <w:t>/  Experience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  <w:lang w:eastAsia="zh-CN"/>
                        </w:rPr>
                        <w:t>天津速写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 xml:space="preserve">网络科技有限公司                     2017.09 – 2018.06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>岗位：商场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  <w:lang w:eastAsia="zh-CN"/>
                        </w:rPr>
                        <w:t>管理策划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1）制作北京门店月度销售排行榜、数据透视表。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2）审批各门店新入驻品牌;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3）搭建王府井品牌资源库。与信息部主管沟通，设计王府井集团品牌资源库各模块功能；制定品牌资源库搭建实施方案及推广方案。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4）百货业态品类结构调研工作。收集对标企业基础数据，并进行数据整理和数据处理，配 合高级主管撰写调研分析报告。</w:t>
                      </w:r>
                    </w:p>
                    <w:p>
                      <w:pPr>
                        <w:spacing w:line="360" w:lineRule="exact"/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  <w:lang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 xml:space="preserve">云印网络科技有限公司                       2013.09 – 2017.06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</w:rPr>
                        <w:t>岗位：商场管理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1"/>
                          <w:szCs w:val="21"/>
                          <w:lang w:eastAsia="zh-CN"/>
                        </w:rPr>
                        <w:t>策划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1、协助完成2个项目（儿童/文创）的定位规划，统筹跟进招商进度。 参与完成1个项目的投资分析报告。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2、</w:t>
                      </w:r>
                      <w:r>
                        <w:rPr>
                          <w:rFonts w:hint="eastAsia"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协助</w:t>
                      </w: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跟进招商的合作项目有北京东方广场、北京金融街购物中心、北京嘉里中心、北京颐堤港、北京欧美汇购物中心、北京星街坊、三匚创意汇等。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  <w:t>3、签约代表品牌：  麦幼优儿童乐园、英贝教育、博士蛙儿童、热风、正一味、易数易码、BMW展厅、瑞尔齿科、WOO、原创设计师集合店等。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545454"/>
                          <w:kern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24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7A7B"/>
                          <w:kern w:val="24"/>
                          <w:sz w:val="26"/>
                          <w:szCs w:val="26"/>
                        </w:rPr>
                        <w:t xml:space="preserve">自我评价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A7A7B"/>
                          <w:kern w:val="24"/>
                          <w:sz w:val="26"/>
                          <w:szCs w:val="26"/>
                        </w:rPr>
                        <w:t>/  Assessment</w:t>
                      </w:r>
                    </w:p>
                    <w:p>
                      <w:pPr>
                        <w:pStyle w:val="4"/>
                        <w:spacing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本人一直奉行通过坚持努力和创新来来弥补不足、完善自我。为人热情大方、积极乐观、亲和力和责任感强</w:t>
                      </w:r>
                      <w:r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,能积极主动与人沟通交流。入职以来，一直是公司年轻人里的前茅，几乎每次都是一个人撑起一个部门，工作尽心尽职，对工作有强迫症和追求完美，善于独立思考。闲暇时间喜欢看书、生活简单，偶尔写写文字，记录自己的经历和思考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2974975</wp:posOffset>
                </wp:positionV>
                <wp:extent cx="4492625" cy="0"/>
                <wp:effectExtent l="0" t="0" r="0" b="0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26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4pt;margin-top:234.25pt;height:0pt;width:353.75pt;z-index:251651072;mso-width-relative:page;mso-height-relative:page;" filled="f" stroked="t" coordsize="21600,21600" o:gfxdata="UEsDBAoAAAAAAIdO4kAAAAAAAAAAAAAAAAAEAAAAZHJzL1BLAwQUAAAACACHTuJAUPATqtgAAAAK&#10;AQAADwAAAGRycy9kb3ducmV2LnhtbE2PwU7DMBBE70j8g7VIXFDrlEIShTg9gHqiFwqX3jbxkkTE&#10;62A7TenXYyQkOO7saOZNuTmZQRzJ+d6ygtUyAUHcWN1zq+DtdbvIQfiArHGwTAq+yMOmurwosdB2&#10;5hc67kMrYgj7AhV0IYyFlL7pyKBf2pE4/t6tMxji6VqpHc4x3AzyNklSabDn2NDhSI8dNR/7ySio&#10;n6f+THO+djufhZvD53ne7p6Uur5aJQ8gAp3Cnxl+8CM6VJGpthNrLwYFaR7Jg4K7NL8HEQ1Zlq5B&#10;1L+KrEr5f0L1DVBLAwQUAAAACACHTuJAd4VV3+ABAACYAwAADgAAAGRycy9lMm9Eb2MueG1srVNL&#10;jtNAEN0jcYdW74mdaGYIVpxZTBQ2fCIBB6i023ZL/VNXT5xcggsgsYMVS/bchuEYVLc9YYAdIotK&#10;/fpVvary6vpoNDvIgMrZms9nJWfSCtco29X83dvtkyVnGME2oJ2VNT9J5Nfrx49Wg6/kwvVONzIw&#10;ArFYDb7mfYy+KgoUvTSAM+elpWDrgoFIZuiKJsBA6EYXi7K8KgYXGh+ckIjk3YxBvs74bStFfN22&#10;KCPTNafeYpYhy32SxXoFVRfA90pMbcA/dGFAWSp6htpABHYb1F9QRong0LVxJpwpXNsqITMHYjMv&#10;/2DzpgcvMxcaDvrzmPD/wYpXh11gqqHdzeecWTC0pLsPX7+///Tj20eSd18+sxSiQQ0eK8q/sbsw&#10;Weh3IbE+tsGkf+LDjnm4p/Nw5TEyQc6Li2eLq8UlZ+I+Vvx66APG59IZlpSaa2UTb6jg8AIjFaPU&#10;+5Tktm6rtM6705YN1PziaUnrFUAn1GqIpBpPpNB2nIHu6DZFDBkSnVZNep6AMHT7Gx3YAeg+tvmX&#10;k/Steema0b28LAl7bGLKzw39BpS62wD245McGm/LqEgHrpWp+ZJwzkjapvoyn+jEMc13nGjS9q45&#10;5UEXyaL156LTqab7emiT/vCDWv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PATqtgAAAAKAQAA&#10;DwAAAAAAAAABACAAAAAiAAAAZHJzL2Rvd25yZXYueG1sUEsBAhQAFAAAAAgAh07iQHeFVd/gAQAA&#10;mAMAAA4AAAAAAAAAAQAgAAAAJwEAAGRycy9lMm9Eb2MueG1sUEsFBgAAAAAGAAYAWQEAAHkFAAAA&#10;AA==&#10;">
                <v:fill on="f" focussize="0,0"/>
                <v:stroke weight="1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2974975</wp:posOffset>
                </wp:positionV>
                <wp:extent cx="660400" cy="0"/>
                <wp:effectExtent l="19050" t="19050" r="26035" b="19050"/>
                <wp:wrapNone/>
                <wp:docPr id="115" name="直接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2A7A7B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4pt;margin-top:234.25pt;height:0pt;width:52pt;z-index:251655168;mso-width-relative:page;mso-height-relative:page;" filled="f" stroked="t" coordsize="21600,21600" o:gfxdata="UEsDBAoAAAAAAIdO4kAAAAAAAAAAAAAAAAAEAAAAZHJzL1BLAwQUAAAACACHTuJAu0XtC9cAAAAK&#10;AQAADwAAAGRycy9kb3ducmV2LnhtbE2Pz07CQBDG7ya8w2ZIvBjZQrTU2i0BE+LFC9QH2HbHttKd&#10;Ld0toE/vkJjo8fuTb36TrS62EyccfOtIwXwWgUCqnGmpVvBebO8TED5oMrpzhAq+0MMqn9xkOjXu&#10;TDs87UMteIR8qhU0IfSplL5q0Go/cz0SZx9usDqwHGppBn3mcdvJRRTF0uqW+EKje3xpsDrsR6tg&#10;fB3xc31Hx812uSnp7fDdF0+FUrfTefQMIuAl/JXhis/okDNT6UYyXnQK4oTJg4KHOHkEcS0sF+yU&#10;v47MM/n/hfwHUEsDBBQAAAAIAIdO4kAY2UQOzwEAAGcDAAAOAAAAZHJzL2Uyb0RvYy54bWytU81u&#10;EzEQviPxDpbvZDepSNtVNlVpVC4IIkEfwPF6dy35TzNuNnkJXgCJG5w4cu/bUB6jY28aCtwQl1mP&#10;Z/zNfN/MLi521rCtAtTe1Xw6KTlTTvpGu67mNx+uX5xxhlG4RhjvVM33CvnF8vmzxRAqNfO9N40C&#10;RiAOqyHUvI8xVEWBsldW4MQH5SjYerAikgtd0YAYCN2aYlaW82Lw0ATwUiHS7WoM8mXGb1sl47u2&#10;RRWZqTn1FrOFbDfJFsuFqDoQodfy0Ib4hy6s0I6KHqFWIgp2C/ovKKslePRtnEhvC9+2WqrMgdhM&#10;yz/YvO9FUJkLiYPhKBP+P1j5drsGphua3fQlZ05YGtL9p+8/Pn75efeZ7P23ryyFSKghYEX5V24N&#10;Bw/DGhLrXQs2fYkP22Vx90dx1S4ySZfzeXlyfs6ZfAwVv94FwPhaecvSoeZGu0RbVGL7BiPVotTH&#10;lHTt/LU2Jo/OODbU/ORsWtJ0paANAtfQyQaihK7jTJiONlNGyIjojW7S64SD0G2uDLCtoO2YXZ5e&#10;nr5KPKnab2mp9EpgP+bl0Lg34G9dMz4wLgGqvHGHnpNco0DptPHNPutWJI+mmescNi+ty1Ofzk//&#10;j+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u0XtC9cAAAAKAQAADwAAAAAAAAABACAAAAAiAAAA&#10;ZHJzL2Rvd25yZXYueG1sUEsBAhQAFAAAAAgAh07iQBjZRA7PAQAAZwMAAA4AAAAAAAAAAQAgAAAA&#10;JgEAAGRycy9lMm9Eb2MueG1sUEsFBgAAAAAGAAYAWQEAAGcFAAAAAA==&#10;">
                <v:fill on="f" focussize="0,0"/>
                <v:stroke weight="3pt" color="#2A7A7B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10489565</wp:posOffset>
                </wp:positionV>
                <wp:extent cx="7559675" cy="208915"/>
                <wp:effectExtent l="0" t="0" r="3175" b="127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08657"/>
                        </a:xfrm>
                        <a:prstGeom prst="rect">
                          <a:avLst/>
                        </a:prstGeom>
                        <a:solidFill>
                          <a:srgbClr val="2A7A7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25.95pt;height:16.45pt;width:595.25pt;z-index:251659264;v-text-anchor:middle;mso-width-relative:page;mso-height-relative:page;" fillcolor="#2A7A7B" filled="t" stroked="f" coordsize="21600,21600" o:gfxdata="UEsDBAoAAAAAAIdO4kAAAAAAAAAAAAAAAAAEAAAAZHJzL1BLAwQUAAAACACHTuJAHMBG4tgAAAAL&#10;AQAADwAAAGRycy9kb3ducmV2LnhtbE2PwU7DMBBE70j8g7VI3KidtI3SEKcHJEAqpxYOPbrJEke1&#10;15HtpuXvcU5w3JnR7Jt6e7OGTejD4EhCthDAkFrXDdRL+Pp8fSqBhaioU8YRSvjBANvm/q5WVeeu&#10;tMfpEHuWSihUSoKOcaw4D61Gq8LCjUjJ+3beqphO3/POq2sqt4bnQhTcqoHSB61GfNHYng8XK2E3&#10;7o7+zezz4iNf4bR8F3p5PEv5+JCJZ2ARb/EvDDN+QocmMZ3chbrAjIQ0JCa1WGcbYLOfbcQa2GnW&#10;ylUJvKn5/w3NL1BLAwQUAAAACACHTuJAqV9FcdsBAACKAwAADgAAAGRycy9lMm9Eb2MueG1srVNL&#10;btswFNwX6B0I7mvJAmw5guUgjZFuijZA0gM8U6REgD+QrGWfpkB3PUSPU/QafaRUp212QbWg+Hma&#10;4cwbba9PWpEj90Fa09LloqSEG2Y7afqWfnq8e7OhJEQwHShreEvPPNDr3etX29E1vLKDVR33BEFM&#10;aEbX0iFG1xRFYAPXEBbWcYOHwnoNEZe+LzoPI6JrVVRluS5G6zvnLeMh4O5+OqS7jC8EZ/GjEIFH&#10;olqKd4t59Hk8pLHYbaHpPbhBsvka8IJbaJAGSS9Qe4hAPnv5DEpL5m2wIi6Y1YUVQjKeNaCaZfmP&#10;mocBHM9a0JzgLjaF/wfLPhzvPZEd9m55RYkBjU36+eXbj+9fSdpBf0YXGix7cPd+XgWcJrEn4XV6&#10;owxyyp6eL57yUyQMN+vV6mpdryhheFaVm/WqTqDF09fOh/iOW03SpKUee5athOP7EKfS3yWJLFgl&#10;uzupVF74/nCrPDkC9re6qW/qtzP6X2XKkBEVVnWJGWCAORMKIk61Q+XB9JSA6jHALPrMbWxiQHJo&#10;EvcewjBxZNhEAY2WEaOrpG7ppkzPzKxMOuU5fLOCZOFkWpodbHdG031Ut3aKJRg2WExlok+KUxU2&#10;PNs0hzMl6s91rnr6hX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zARuLYAAAACwEAAA8AAAAA&#10;AAAAAQAgAAAAIgAAAGRycy9kb3ducmV2LnhtbFBLAQIUABQAAAAIAIdO4kCpX0Vx2wEAAIoDAAAO&#10;AAAAAAAAAAEAIAAAACc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F9C479DC-F843-4A45-8FF8-6D50E2D6B940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2" w:fontKey="{49953AE4-04C5-4C00-A13B-7D578B6617D3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94B9B0AD-427B-4134-ABE4-4405CFFDB041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257A9E"/>
    <w:rsid w:val="000A38E8"/>
    <w:rsid w:val="000E04DC"/>
    <w:rsid w:val="001F3EA6"/>
    <w:rsid w:val="00477356"/>
    <w:rsid w:val="004C0BF6"/>
    <w:rsid w:val="004F165B"/>
    <w:rsid w:val="005325AA"/>
    <w:rsid w:val="00554B14"/>
    <w:rsid w:val="005D0173"/>
    <w:rsid w:val="006153CB"/>
    <w:rsid w:val="006C0442"/>
    <w:rsid w:val="00735C23"/>
    <w:rsid w:val="008013AD"/>
    <w:rsid w:val="008D7B16"/>
    <w:rsid w:val="0093402B"/>
    <w:rsid w:val="009E5578"/>
    <w:rsid w:val="00AC2E33"/>
    <w:rsid w:val="00B0303F"/>
    <w:rsid w:val="00B250DE"/>
    <w:rsid w:val="00B4022F"/>
    <w:rsid w:val="00B8632B"/>
    <w:rsid w:val="00BE70B4"/>
    <w:rsid w:val="00D46F8C"/>
    <w:rsid w:val="00D81C6A"/>
    <w:rsid w:val="00ED6D56"/>
    <w:rsid w:val="00EF260F"/>
    <w:rsid w:val="00F03BAC"/>
    <w:rsid w:val="00FF6531"/>
    <w:rsid w:val="16100072"/>
    <w:rsid w:val="2125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808080"/>
      <w:shd w:val="clear" w:color="auto" w:fill="E6E6E6"/>
    </w:rPr>
  </w:style>
  <w:style w:type="paragraph" w:styleId="9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页眉 字符"/>
    <w:basedOn w:val="6"/>
    <w:link w:val="3"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0e03c850fd1480e5ba6c2f28a1f4a5b3\&#21830;&#22330;&#31649;&#29702;&#21592;1&#24180;&#20197;&#19979;&#32463;&#39564;&#31616;&#27905;&#31616;&#21382;09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商场管理员1年以下经验简洁简历09.docx</Template>
  <Pages>1</Pages>
  <Words>0</Words>
  <Characters>0</Characters>
  <Lines>1</Lines>
  <Paragraphs>1</Paragraphs>
  <TotalTime>14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2020-08-09T02:27:00Z</dcterms:created>
  <dc:creator>双子晨</dc:creator>
  <cp:lastModifiedBy>双子晨</cp:lastModifiedBy>
  <dcterms:modified xsi:type="dcterms:W3CDTF">2020-08-09T02:40:16Z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1.0_bcj1j/+ubC6IOX6xYBXnF6nqjuDM/RHaJxcRw4zn6k7ZD6UW4eIZs80v3QBM9iIR554Y6oyas1LNP/TQbYukOQ==</vt:lpwstr>
  </property>
  <property fmtid="{D5CDD505-2E9C-101B-9397-08002B2CF9AE}" pid="3" name="KSOProductBuildVer">
    <vt:lpwstr>2052-11.1.0.9912</vt:lpwstr>
  </property>
</Properties>
</file>