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8784590</wp:posOffset>
                </wp:positionV>
                <wp:extent cx="6783070" cy="1472565"/>
                <wp:effectExtent l="0" t="0" r="0" b="0"/>
                <wp:wrapNone/>
                <wp:docPr id="2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1472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1.对品牌及市场营销有比较深刻的了解以及抱有浓厚的兴趣，良好的线上营销策划能力；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2.精通SEM竞价，熟悉SEO/ASO排名原理及机制，了解HTML,CSS+DIV等页面语言；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3.熟悉新媒体及DSP//RTB.DMP平台特征，和CPC/CPT/CPM/CPA/CPD/CPS等广告投计费模式；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4.熟练Excel，友盟统计/CNZZ，百度统计等统计工具，较强的数据分析能力；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5.懂得使用Xmind,Visio,Axure等导图绘图软件，略懂区块链和deeplink技术基本概念；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6.工作严谨、注重细节与用户体验，良好的新事物适应与学习能力、不同部门沟通协调能力。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3pt;margin-top:691.7pt;height:115.95pt;width:534.1pt;z-index:251636736;mso-width-relative:page;mso-height-relative:page;" filled="f" stroked="f" coordsize="21600,21600" o:gfxdata="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pv0oo2gAAAA0BAAAPAAAAAAAAAAEAIAAA&#10;ACIAAABkcnMvZG93bnJldi54bWxQSwECFAAUAAAACACHTuJAyCIvPAoCAADdAwAADgAAAAAAAAAB&#10;ACAAAAAp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1.对品牌及市场营销有比较深刻的了解以及抱有浓厚的兴趣，良好的线上营销策划能力；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2.精通SEM竞价，熟悉SEO/ASO排名原理及机制，了解HTML,CSS+DIV等页面语言；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3.熟悉新媒体及DSP//RTB.DMP平台特征，和CPC/CPT/CPM/CPA/CPD/CPS等广告投计费模式；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4.熟练Excel，友盟统计/CNZZ，百度统计等统计工具，较强的数据分析能力；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5.懂得使用Xmind,Visio,Axure等导图绘图软件，略懂区块链和deeplink技术基本概念；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6.工作严谨、注重细节与用户体验，良好的新事物适应与学习能力、不同部门沟通协调能力。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8429625</wp:posOffset>
                </wp:positionV>
                <wp:extent cx="4725670" cy="53975"/>
                <wp:effectExtent l="0" t="0" r="0" b="31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939" cy="54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75pt;margin-top:663.75pt;height:4.25pt;width:372.1pt;z-index:251637760;v-text-anchor:middle;mso-width-relative:page;mso-height-relative:page;" fillcolor="#F2F2F2" filled="t" stroked="f" coordsize="21600,21600" o:gfxdata="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AJ42Dt4AAAAOAQAADwAAAAAAAAABACAAAAAiAAAAZHJzL2Rvd25yZXYueG1sUEsB&#10;AhQAFAAAAAgAh07iQAT67t/vAQAAuAMAAA4AAAAAAAAAAQAgAAAALQ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8267700</wp:posOffset>
                </wp:positionV>
                <wp:extent cx="1085850" cy="329565"/>
                <wp:effectExtent l="0" t="0" r="0" b="0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4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B6EA2"/>
                                <w:kern w:val="2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5pt;margin-top:651pt;height:25.95pt;width:85.5pt;z-index:251638784;mso-width-relative:page;mso-height-relative:page;" filled="f" stroked="f" coordsize="21600,21600" o:gfxdata="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vDeb+1wAAAA0BAAAPAAAAAAAAAAEAIAAAACIA&#10;AABkcnMvZG93bnJldi54bWxQSwECFAAUAAAACACHTuJAEfdTNQoCAADc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B6EA2"/>
                          <w:kern w:val="2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8300085</wp:posOffset>
                </wp:positionV>
                <wp:extent cx="288925" cy="253365"/>
                <wp:effectExtent l="0" t="1588" r="0" b="0"/>
                <wp:wrapNone/>
                <wp:docPr id="28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288764" cy="253552"/>
                        </a:xfrm>
                        <a:custGeom>
                          <a:avLst/>
                          <a:gdLst>
                            <a:gd name="connsiteX0" fmla="*/ 207202 w 608046"/>
                            <a:gd name="connsiteY0" fmla="*/ 99427 h 533898"/>
                            <a:gd name="connsiteX1" fmla="*/ 400869 w 608046"/>
                            <a:gd name="connsiteY1" fmla="*/ 99427 h 533898"/>
                            <a:gd name="connsiteX2" fmla="*/ 497748 w 608046"/>
                            <a:gd name="connsiteY2" fmla="*/ 266950 h 533898"/>
                            <a:gd name="connsiteX3" fmla="*/ 400869 w 608046"/>
                            <a:gd name="connsiteY3" fmla="*/ 434472 h 533898"/>
                            <a:gd name="connsiteX4" fmla="*/ 207202 w 608046"/>
                            <a:gd name="connsiteY4" fmla="*/ 434472 h 533898"/>
                            <a:gd name="connsiteX5" fmla="*/ 110415 w 608046"/>
                            <a:gd name="connsiteY5" fmla="*/ 266950 h 533898"/>
                            <a:gd name="connsiteX6" fmla="*/ 184398 w 608046"/>
                            <a:gd name="connsiteY6" fmla="*/ 60110 h 533898"/>
                            <a:gd name="connsiteX7" fmla="*/ 64830 w 608046"/>
                            <a:gd name="connsiteY7" fmla="*/ 266949 h 533898"/>
                            <a:gd name="connsiteX8" fmla="*/ 184398 w 608046"/>
                            <a:gd name="connsiteY8" fmla="*/ 473788 h 533898"/>
                            <a:gd name="connsiteX9" fmla="*/ 423625 w 608046"/>
                            <a:gd name="connsiteY9" fmla="*/ 473788 h 533898"/>
                            <a:gd name="connsiteX10" fmla="*/ 543193 w 608046"/>
                            <a:gd name="connsiteY10" fmla="*/ 266949 h 533898"/>
                            <a:gd name="connsiteX11" fmla="*/ 423625 w 608046"/>
                            <a:gd name="connsiteY11" fmla="*/ 60110 h 533898"/>
                            <a:gd name="connsiteX12" fmla="*/ 167067 w 608046"/>
                            <a:gd name="connsiteY12" fmla="*/ 0 h 533898"/>
                            <a:gd name="connsiteX13" fmla="*/ 440956 w 608046"/>
                            <a:gd name="connsiteY13" fmla="*/ 0 h 533898"/>
                            <a:gd name="connsiteX14" fmla="*/ 467046 w 608046"/>
                            <a:gd name="connsiteY14" fmla="*/ 15004 h 533898"/>
                            <a:gd name="connsiteX15" fmla="*/ 604036 w 608046"/>
                            <a:gd name="connsiteY15" fmla="*/ 251945 h 533898"/>
                            <a:gd name="connsiteX16" fmla="*/ 604036 w 608046"/>
                            <a:gd name="connsiteY16" fmla="*/ 281953 h 533898"/>
                            <a:gd name="connsiteX17" fmla="*/ 467046 w 608046"/>
                            <a:gd name="connsiteY17" fmla="*/ 518802 h 533898"/>
                            <a:gd name="connsiteX18" fmla="*/ 440956 w 608046"/>
                            <a:gd name="connsiteY18" fmla="*/ 533898 h 533898"/>
                            <a:gd name="connsiteX19" fmla="*/ 167067 w 608046"/>
                            <a:gd name="connsiteY19" fmla="*/ 533898 h 533898"/>
                            <a:gd name="connsiteX20" fmla="*/ 141070 w 608046"/>
                            <a:gd name="connsiteY20" fmla="*/ 518802 h 533898"/>
                            <a:gd name="connsiteX21" fmla="*/ 4079 w 608046"/>
                            <a:gd name="connsiteY21" fmla="*/ 281953 h 533898"/>
                            <a:gd name="connsiteX22" fmla="*/ 4079 w 608046"/>
                            <a:gd name="connsiteY22" fmla="*/ 251945 h 533898"/>
                            <a:gd name="connsiteX23" fmla="*/ 141070 w 608046"/>
                            <a:gd name="connsiteY23" fmla="*/ 15004 h 533898"/>
                            <a:gd name="connsiteX24" fmla="*/ 167067 w 608046"/>
                            <a:gd name="connsiteY24" fmla="*/ 0 h 533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08046" h="533898">
                              <a:moveTo>
                                <a:pt x="207202" y="99427"/>
                              </a:moveTo>
                              <a:lnTo>
                                <a:pt x="400869" y="99427"/>
                              </a:lnTo>
                              <a:lnTo>
                                <a:pt x="497748" y="266950"/>
                              </a:lnTo>
                              <a:lnTo>
                                <a:pt x="400869" y="434472"/>
                              </a:lnTo>
                              <a:lnTo>
                                <a:pt x="207202" y="434472"/>
                              </a:lnTo>
                              <a:lnTo>
                                <a:pt x="110415" y="266950"/>
                              </a:lnTo>
                              <a:close/>
                              <a:moveTo>
                                <a:pt x="184398" y="60110"/>
                              </a:moveTo>
                              <a:lnTo>
                                <a:pt x="64830" y="266949"/>
                              </a:lnTo>
                              <a:lnTo>
                                <a:pt x="184398" y="473788"/>
                              </a:lnTo>
                              <a:lnTo>
                                <a:pt x="423625" y="473788"/>
                              </a:lnTo>
                              <a:lnTo>
                                <a:pt x="543193" y="266949"/>
                              </a:lnTo>
                              <a:lnTo>
                                <a:pt x="423625" y="60110"/>
                              </a:lnTo>
                              <a:close/>
                              <a:moveTo>
                                <a:pt x="167067" y="0"/>
                              </a:moveTo>
                              <a:lnTo>
                                <a:pt x="440956" y="0"/>
                              </a:lnTo>
                              <a:cubicBezTo>
                                <a:pt x="451742" y="0"/>
                                <a:pt x="461699" y="5707"/>
                                <a:pt x="467046" y="15004"/>
                              </a:cubicBezTo>
                              <a:lnTo>
                                <a:pt x="604036" y="251945"/>
                              </a:lnTo>
                              <a:cubicBezTo>
                                <a:pt x="609383" y="261242"/>
                                <a:pt x="609383" y="272656"/>
                                <a:pt x="604036" y="281953"/>
                              </a:cubicBezTo>
                              <a:lnTo>
                                <a:pt x="467046" y="518802"/>
                              </a:lnTo>
                              <a:cubicBezTo>
                                <a:pt x="461699" y="528099"/>
                                <a:pt x="451742" y="533898"/>
                                <a:pt x="440956" y="533898"/>
                              </a:cubicBezTo>
                              <a:lnTo>
                                <a:pt x="167067" y="533898"/>
                              </a:lnTo>
                              <a:cubicBezTo>
                                <a:pt x="156281" y="533898"/>
                                <a:pt x="146417" y="528099"/>
                                <a:pt x="141070" y="518802"/>
                              </a:cubicBezTo>
                              <a:lnTo>
                                <a:pt x="4079" y="281953"/>
                              </a:lnTo>
                              <a:cubicBezTo>
                                <a:pt x="-1360" y="272656"/>
                                <a:pt x="-1360" y="261242"/>
                                <a:pt x="4079" y="251945"/>
                              </a:cubicBezTo>
                              <a:lnTo>
                                <a:pt x="141070" y="15004"/>
                              </a:lnTo>
                              <a:cubicBezTo>
                                <a:pt x="146417" y="5707"/>
                                <a:pt x="156373" y="0"/>
                                <a:pt x="1670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6EA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40.05pt;margin-top:653.55pt;height:19.95pt;width:22.75pt;rotation:-5898240f;z-index:251639808;mso-width-relative:page;mso-height-relative:page;" fillcolor="#4B6EA2" filled="t" stroked="f" coordsize="608046,533898" o:gfxdata="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" path="m207202,99427l400869,99427,497748,266950,400869,434472,207202,434472,110415,266950xm184398,60110l64830,266949,184398,473788,423625,473788,543193,266949,423625,60110xm167067,0l440956,0c451742,0,461699,5707,467046,15004l604036,251945c609383,261242,609383,272656,604036,281953l467046,518802c461699,528099,451742,533898,440956,533898l167067,533898c156281,533898,146417,528099,141070,518802l4079,281953c-1360,272656,-1360,261242,4079,251945l141070,15004c146417,5707,156373,0,167067,0xe">
                <v:path o:connectlocs="98401,47218;190374,47218;236382,126776;190374,206333;98401,206333;52436,126776;87571,28546;30788,126776;87571,225005;201181,225005;257964,126776;201181,28546;79340,0;209412,0;221802,7125;286859,119650;286859,133901;221802,246382;209412,253552;79340,253552;66994,246382;1937,133901;1937,119650;66994,7125;79340,0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7443470</wp:posOffset>
                </wp:positionV>
                <wp:extent cx="6783070" cy="32956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4B6EA2"/>
                                <w:kern w:val="2"/>
                                <w:sz w:val="21"/>
                                <w:szCs w:val="21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4B6EA2"/>
                                <w:kern w:val="2"/>
                                <w:sz w:val="21"/>
                                <w:szCs w:val="21"/>
                              </w:rPr>
                              <w:t xml:space="preserve">科技大学 /  广告设计专业  /  本科学历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>2015.09--2019.06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pt;margin-top:586.1pt;height:25.95pt;width:534.1pt;z-index:251641856;mso-width-relative:page;mso-height-relative:page;" filled="f" stroked="f" coordsize="21600,21600" o:gfxdata="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hUqozYAAAADQEAAA8AAAAAAAAAAQAgAAAA&#10;IgAAAGRycy9kb3ducmV2LnhtbFBLAQIUABQAAAAIAIdO4kC7sYODCwIAANw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4B6EA2"/>
                          <w:kern w:val="2"/>
                          <w:sz w:val="21"/>
                          <w:szCs w:val="21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4B6EA2"/>
                          <w:kern w:val="2"/>
                          <w:sz w:val="21"/>
                          <w:szCs w:val="21"/>
                        </w:rPr>
                        <w:t xml:space="preserve">科技大学 /  广告设计专业  /  本科学历                     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0000"/>
                          <w:kern w:val="2"/>
                          <w:sz w:val="21"/>
                          <w:szCs w:val="21"/>
                        </w:rPr>
                        <w:t>2015.09--2019.06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7091045</wp:posOffset>
                </wp:positionV>
                <wp:extent cx="4750435" cy="53975"/>
                <wp:effectExtent l="0" t="0" r="0" b="31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303" cy="54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85pt;margin-top:558.35pt;height:4.25pt;width:374.05pt;z-index:251642880;v-text-anchor:middle;mso-width-relative:page;mso-height-relative:page;" fillcolor="#F2F2F2" filled="t" stroked="f" coordsize="21600,21600" o:gfxdata="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Anb3R3QAAAA4BAAAPAAAAAAAAAAEAIAAAACIAAABkcnMvZG93bnJldi54bWxQSwEC&#10;FAAUAAAACACHTuJAGLig1+8BAAC4AwAADgAAAAAAAAABACAAAAAs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6921500</wp:posOffset>
                </wp:positionV>
                <wp:extent cx="1085850" cy="329565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4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B6EA2"/>
                                <w:kern w:val="2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5pt;margin-top:545pt;height:25.95pt;width:85.5pt;z-index:251643904;mso-width-relative:page;mso-height-relative:page;" filled="f" stroked="f" coordsize="21600,21600" o:gfxdata="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WCzi7WAAAADQEAAA8AAAAAAAAAAQAgAAAAIgAA&#10;AGRycy9kb3ducmV2LnhtbFBLAQIUABQAAAAIAIdO4kBP5rOU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B6EA2"/>
                          <w:kern w:val="2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6966585</wp:posOffset>
                </wp:positionV>
                <wp:extent cx="288925" cy="253365"/>
                <wp:effectExtent l="0" t="1588" r="0" b="0"/>
                <wp:wrapNone/>
                <wp:docPr id="24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288764" cy="253552"/>
                        </a:xfrm>
                        <a:custGeom>
                          <a:avLst/>
                          <a:gdLst>
                            <a:gd name="connsiteX0" fmla="*/ 207202 w 608046"/>
                            <a:gd name="connsiteY0" fmla="*/ 99427 h 533898"/>
                            <a:gd name="connsiteX1" fmla="*/ 400869 w 608046"/>
                            <a:gd name="connsiteY1" fmla="*/ 99427 h 533898"/>
                            <a:gd name="connsiteX2" fmla="*/ 497748 w 608046"/>
                            <a:gd name="connsiteY2" fmla="*/ 266950 h 533898"/>
                            <a:gd name="connsiteX3" fmla="*/ 400869 w 608046"/>
                            <a:gd name="connsiteY3" fmla="*/ 434472 h 533898"/>
                            <a:gd name="connsiteX4" fmla="*/ 207202 w 608046"/>
                            <a:gd name="connsiteY4" fmla="*/ 434472 h 533898"/>
                            <a:gd name="connsiteX5" fmla="*/ 110415 w 608046"/>
                            <a:gd name="connsiteY5" fmla="*/ 266950 h 533898"/>
                            <a:gd name="connsiteX6" fmla="*/ 184398 w 608046"/>
                            <a:gd name="connsiteY6" fmla="*/ 60110 h 533898"/>
                            <a:gd name="connsiteX7" fmla="*/ 64830 w 608046"/>
                            <a:gd name="connsiteY7" fmla="*/ 266949 h 533898"/>
                            <a:gd name="connsiteX8" fmla="*/ 184398 w 608046"/>
                            <a:gd name="connsiteY8" fmla="*/ 473788 h 533898"/>
                            <a:gd name="connsiteX9" fmla="*/ 423625 w 608046"/>
                            <a:gd name="connsiteY9" fmla="*/ 473788 h 533898"/>
                            <a:gd name="connsiteX10" fmla="*/ 543193 w 608046"/>
                            <a:gd name="connsiteY10" fmla="*/ 266949 h 533898"/>
                            <a:gd name="connsiteX11" fmla="*/ 423625 w 608046"/>
                            <a:gd name="connsiteY11" fmla="*/ 60110 h 533898"/>
                            <a:gd name="connsiteX12" fmla="*/ 167067 w 608046"/>
                            <a:gd name="connsiteY12" fmla="*/ 0 h 533898"/>
                            <a:gd name="connsiteX13" fmla="*/ 440956 w 608046"/>
                            <a:gd name="connsiteY13" fmla="*/ 0 h 533898"/>
                            <a:gd name="connsiteX14" fmla="*/ 467046 w 608046"/>
                            <a:gd name="connsiteY14" fmla="*/ 15004 h 533898"/>
                            <a:gd name="connsiteX15" fmla="*/ 604036 w 608046"/>
                            <a:gd name="connsiteY15" fmla="*/ 251945 h 533898"/>
                            <a:gd name="connsiteX16" fmla="*/ 604036 w 608046"/>
                            <a:gd name="connsiteY16" fmla="*/ 281953 h 533898"/>
                            <a:gd name="connsiteX17" fmla="*/ 467046 w 608046"/>
                            <a:gd name="connsiteY17" fmla="*/ 518802 h 533898"/>
                            <a:gd name="connsiteX18" fmla="*/ 440956 w 608046"/>
                            <a:gd name="connsiteY18" fmla="*/ 533898 h 533898"/>
                            <a:gd name="connsiteX19" fmla="*/ 167067 w 608046"/>
                            <a:gd name="connsiteY19" fmla="*/ 533898 h 533898"/>
                            <a:gd name="connsiteX20" fmla="*/ 141070 w 608046"/>
                            <a:gd name="connsiteY20" fmla="*/ 518802 h 533898"/>
                            <a:gd name="connsiteX21" fmla="*/ 4079 w 608046"/>
                            <a:gd name="connsiteY21" fmla="*/ 281953 h 533898"/>
                            <a:gd name="connsiteX22" fmla="*/ 4079 w 608046"/>
                            <a:gd name="connsiteY22" fmla="*/ 251945 h 533898"/>
                            <a:gd name="connsiteX23" fmla="*/ 141070 w 608046"/>
                            <a:gd name="connsiteY23" fmla="*/ 15004 h 533898"/>
                            <a:gd name="connsiteX24" fmla="*/ 167067 w 608046"/>
                            <a:gd name="connsiteY24" fmla="*/ 0 h 533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08046" h="533898">
                              <a:moveTo>
                                <a:pt x="207202" y="99427"/>
                              </a:moveTo>
                              <a:lnTo>
                                <a:pt x="400869" y="99427"/>
                              </a:lnTo>
                              <a:lnTo>
                                <a:pt x="497748" y="266950"/>
                              </a:lnTo>
                              <a:lnTo>
                                <a:pt x="400869" y="434472"/>
                              </a:lnTo>
                              <a:lnTo>
                                <a:pt x="207202" y="434472"/>
                              </a:lnTo>
                              <a:lnTo>
                                <a:pt x="110415" y="266950"/>
                              </a:lnTo>
                              <a:close/>
                              <a:moveTo>
                                <a:pt x="184398" y="60110"/>
                              </a:moveTo>
                              <a:lnTo>
                                <a:pt x="64830" y="266949"/>
                              </a:lnTo>
                              <a:lnTo>
                                <a:pt x="184398" y="473788"/>
                              </a:lnTo>
                              <a:lnTo>
                                <a:pt x="423625" y="473788"/>
                              </a:lnTo>
                              <a:lnTo>
                                <a:pt x="543193" y="266949"/>
                              </a:lnTo>
                              <a:lnTo>
                                <a:pt x="423625" y="60110"/>
                              </a:lnTo>
                              <a:close/>
                              <a:moveTo>
                                <a:pt x="167067" y="0"/>
                              </a:moveTo>
                              <a:lnTo>
                                <a:pt x="440956" y="0"/>
                              </a:lnTo>
                              <a:cubicBezTo>
                                <a:pt x="451742" y="0"/>
                                <a:pt x="461699" y="5707"/>
                                <a:pt x="467046" y="15004"/>
                              </a:cubicBezTo>
                              <a:lnTo>
                                <a:pt x="604036" y="251945"/>
                              </a:lnTo>
                              <a:cubicBezTo>
                                <a:pt x="609383" y="261242"/>
                                <a:pt x="609383" y="272656"/>
                                <a:pt x="604036" y="281953"/>
                              </a:cubicBezTo>
                              <a:lnTo>
                                <a:pt x="467046" y="518802"/>
                              </a:lnTo>
                              <a:cubicBezTo>
                                <a:pt x="461699" y="528099"/>
                                <a:pt x="451742" y="533898"/>
                                <a:pt x="440956" y="533898"/>
                              </a:cubicBezTo>
                              <a:lnTo>
                                <a:pt x="167067" y="533898"/>
                              </a:lnTo>
                              <a:cubicBezTo>
                                <a:pt x="156281" y="533898"/>
                                <a:pt x="146417" y="528099"/>
                                <a:pt x="141070" y="518802"/>
                              </a:cubicBezTo>
                              <a:lnTo>
                                <a:pt x="4079" y="281953"/>
                              </a:lnTo>
                              <a:cubicBezTo>
                                <a:pt x="-1360" y="272656"/>
                                <a:pt x="-1360" y="261242"/>
                                <a:pt x="4079" y="251945"/>
                              </a:cubicBezTo>
                              <a:lnTo>
                                <a:pt x="141070" y="15004"/>
                              </a:lnTo>
                              <a:cubicBezTo>
                                <a:pt x="146417" y="5707"/>
                                <a:pt x="156373" y="0"/>
                                <a:pt x="1670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6EA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40.05pt;margin-top:548.55pt;height:19.95pt;width:22.75pt;rotation:-5898240f;z-index:251644928;mso-width-relative:page;mso-height-relative:page;" fillcolor="#4B6EA2" filled="t" stroked="f" coordsize="608046,533898" o:gfxdata="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" path="m207202,99427l400869,99427,497748,266950,400869,434472,207202,434472,110415,266950xm184398,60110l64830,266949,184398,473788,423625,473788,543193,266949,423625,60110xm167067,0l440956,0c451742,0,461699,5707,467046,15004l604036,251945c609383,261242,609383,272656,604036,281953l467046,518802c461699,528099,451742,533898,440956,533898l167067,533898c156281,533898,146417,528099,141070,518802l4079,281953c-1360,272656,-1360,261242,4079,251945l141070,15004c146417,5707,156373,0,167067,0xe">
                <v:path o:connectlocs="98401,47218;190374,47218;236382,126776;190374,206333;98401,206333;52436,126776;87571,28546;30788,126776;87571,225005;201181,225005;257964,126776;201181,28546;79340,0;209412,0;221802,7125;286859,119650;286859,133901;221802,246382;209412,253552;79340,253552;66994,246382;1937,133901;1937,119650;66994,7125;79340,0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2525395</wp:posOffset>
                </wp:positionV>
                <wp:extent cx="4750435" cy="53975"/>
                <wp:effectExtent l="0" t="0" r="0" b="31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303" cy="54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85pt;margin-top:198.85pt;height:4.25pt;width:374.05pt;z-index:251654144;v-text-anchor:middle;mso-width-relative:page;mso-height-relative:page;" fillcolor="#F2F2F2" filled="t" stroked="f" coordsize="21600,21600" o:gfxdata="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lnEbbcAAAADAEAAA8AAAAAAAAAAQAgAAAAIgAAAGRycy9kb3ducmV2LnhtbFBLAQIU&#10;ABQAAAAIAIdO4kB0r7hc7wEAALgDAAAOAAAAAAAAAAEAIAAAACsBAABkcnMvZTJvRG9jLnhtbFBL&#10;BQYAAAAABgAGAFkBAACM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2362200</wp:posOffset>
                </wp:positionV>
                <wp:extent cx="1085850" cy="32956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49" cy="32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B6EA2"/>
                                <w:kern w:val="2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4.25pt;margin-top:186pt;height:25.95pt;width:85.5pt;z-index:251655168;mso-width-relative:page;mso-height-relative:page;" filled="f" stroked="f" coordsize="21600,21600" o:gfxdata="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j3EgJ2AAAAAsBAAAPAAAAAAAAAAEAIAAAACIA&#10;AABkcnMvZG93bnJldi54bWxQSwECFAAUAAAACACHTuJAAyevEQ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distribut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B6EA2"/>
                          <w:kern w:val="2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2403475</wp:posOffset>
                </wp:positionV>
                <wp:extent cx="288925" cy="253365"/>
                <wp:effectExtent l="0" t="1588" r="0" b="0"/>
                <wp:wrapNone/>
                <wp:docPr id="19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288764" cy="253552"/>
                        </a:xfrm>
                        <a:custGeom>
                          <a:avLst/>
                          <a:gdLst>
                            <a:gd name="connsiteX0" fmla="*/ 207202 w 608046"/>
                            <a:gd name="connsiteY0" fmla="*/ 99427 h 533898"/>
                            <a:gd name="connsiteX1" fmla="*/ 400869 w 608046"/>
                            <a:gd name="connsiteY1" fmla="*/ 99427 h 533898"/>
                            <a:gd name="connsiteX2" fmla="*/ 497748 w 608046"/>
                            <a:gd name="connsiteY2" fmla="*/ 266950 h 533898"/>
                            <a:gd name="connsiteX3" fmla="*/ 400869 w 608046"/>
                            <a:gd name="connsiteY3" fmla="*/ 434472 h 533898"/>
                            <a:gd name="connsiteX4" fmla="*/ 207202 w 608046"/>
                            <a:gd name="connsiteY4" fmla="*/ 434472 h 533898"/>
                            <a:gd name="connsiteX5" fmla="*/ 110415 w 608046"/>
                            <a:gd name="connsiteY5" fmla="*/ 266950 h 533898"/>
                            <a:gd name="connsiteX6" fmla="*/ 184398 w 608046"/>
                            <a:gd name="connsiteY6" fmla="*/ 60110 h 533898"/>
                            <a:gd name="connsiteX7" fmla="*/ 64830 w 608046"/>
                            <a:gd name="connsiteY7" fmla="*/ 266949 h 533898"/>
                            <a:gd name="connsiteX8" fmla="*/ 184398 w 608046"/>
                            <a:gd name="connsiteY8" fmla="*/ 473788 h 533898"/>
                            <a:gd name="connsiteX9" fmla="*/ 423625 w 608046"/>
                            <a:gd name="connsiteY9" fmla="*/ 473788 h 533898"/>
                            <a:gd name="connsiteX10" fmla="*/ 543193 w 608046"/>
                            <a:gd name="connsiteY10" fmla="*/ 266949 h 533898"/>
                            <a:gd name="connsiteX11" fmla="*/ 423625 w 608046"/>
                            <a:gd name="connsiteY11" fmla="*/ 60110 h 533898"/>
                            <a:gd name="connsiteX12" fmla="*/ 167067 w 608046"/>
                            <a:gd name="connsiteY12" fmla="*/ 0 h 533898"/>
                            <a:gd name="connsiteX13" fmla="*/ 440956 w 608046"/>
                            <a:gd name="connsiteY13" fmla="*/ 0 h 533898"/>
                            <a:gd name="connsiteX14" fmla="*/ 467046 w 608046"/>
                            <a:gd name="connsiteY14" fmla="*/ 15004 h 533898"/>
                            <a:gd name="connsiteX15" fmla="*/ 604036 w 608046"/>
                            <a:gd name="connsiteY15" fmla="*/ 251945 h 533898"/>
                            <a:gd name="connsiteX16" fmla="*/ 604036 w 608046"/>
                            <a:gd name="connsiteY16" fmla="*/ 281953 h 533898"/>
                            <a:gd name="connsiteX17" fmla="*/ 467046 w 608046"/>
                            <a:gd name="connsiteY17" fmla="*/ 518802 h 533898"/>
                            <a:gd name="connsiteX18" fmla="*/ 440956 w 608046"/>
                            <a:gd name="connsiteY18" fmla="*/ 533898 h 533898"/>
                            <a:gd name="connsiteX19" fmla="*/ 167067 w 608046"/>
                            <a:gd name="connsiteY19" fmla="*/ 533898 h 533898"/>
                            <a:gd name="connsiteX20" fmla="*/ 141070 w 608046"/>
                            <a:gd name="connsiteY20" fmla="*/ 518802 h 533898"/>
                            <a:gd name="connsiteX21" fmla="*/ 4079 w 608046"/>
                            <a:gd name="connsiteY21" fmla="*/ 281953 h 533898"/>
                            <a:gd name="connsiteX22" fmla="*/ 4079 w 608046"/>
                            <a:gd name="connsiteY22" fmla="*/ 251945 h 533898"/>
                            <a:gd name="connsiteX23" fmla="*/ 141070 w 608046"/>
                            <a:gd name="connsiteY23" fmla="*/ 15004 h 533898"/>
                            <a:gd name="connsiteX24" fmla="*/ 167067 w 608046"/>
                            <a:gd name="connsiteY24" fmla="*/ 0 h 533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08046" h="533898">
                              <a:moveTo>
                                <a:pt x="207202" y="99427"/>
                              </a:moveTo>
                              <a:lnTo>
                                <a:pt x="400869" y="99427"/>
                              </a:lnTo>
                              <a:lnTo>
                                <a:pt x="497748" y="266950"/>
                              </a:lnTo>
                              <a:lnTo>
                                <a:pt x="400869" y="434472"/>
                              </a:lnTo>
                              <a:lnTo>
                                <a:pt x="207202" y="434472"/>
                              </a:lnTo>
                              <a:lnTo>
                                <a:pt x="110415" y="266950"/>
                              </a:lnTo>
                              <a:close/>
                              <a:moveTo>
                                <a:pt x="184398" y="60110"/>
                              </a:moveTo>
                              <a:lnTo>
                                <a:pt x="64830" y="266949"/>
                              </a:lnTo>
                              <a:lnTo>
                                <a:pt x="184398" y="473788"/>
                              </a:lnTo>
                              <a:lnTo>
                                <a:pt x="423625" y="473788"/>
                              </a:lnTo>
                              <a:lnTo>
                                <a:pt x="543193" y="266949"/>
                              </a:lnTo>
                              <a:lnTo>
                                <a:pt x="423625" y="60110"/>
                              </a:lnTo>
                              <a:close/>
                              <a:moveTo>
                                <a:pt x="167067" y="0"/>
                              </a:moveTo>
                              <a:lnTo>
                                <a:pt x="440956" y="0"/>
                              </a:lnTo>
                              <a:cubicBezTo>
                                <a:pt x="451742" y="0"/>
                                <a:pt x="461699" y="5707"/>
                                <a:pt x="467046" y="15004"/>
                              </a:cubicBezTo>
                              <a:lnTo>
                                <a:pt x="604036" y="251945"/>
                              </a:lnTo>
                              <a:cubicBezTo>
                                <a:pt x="609383" y="261242"/>
                                <a:pt x="609383" y="272656"/>
                                <a:pt x="604036" y="281953"/>
                              </a:cubicBezTo>
                              <a:lnTo>
                                <a:pt x="467046" y="518802"/>
                              </a:lnTo>
                              <a:cubicBezTo>
                                <a:pt x="461699" y="528099"/>
                                <a:pt x="451742" y="533898"/>
                                <a:pt x="440956" y="533898"/>
                              </a:cubicBezTo>
                              <a:lnTo>
                                <a:pt x="167067" y="533898"/>
                              </a:lnTo>
                              <a:cubicBezTo>
                                <a:pt x="156281" y="533898"/>
                                <a:pt x="146417" y="528099"/>
                                <a:pt x="141070" y="518802"/>
                              </a:cubicBezTo>
                              <a:lnTo>
                                <a:pt x="4079" y="281953"/>
                              </a:lnTo>
                              <a:cubicBezTo>
                                <a:pt x="-1360" y="272656"/>
                                <a:pt x="-1360" y="261242"/>
                                <a:pt x="4079" y="251945"/>
                              </a:cubicBezTo>
                              <a:lnTo>
                                <a:pt x="141070" y="15004"/>
                              </a:lnTo>
                              <a:cubicBezTo>
                                <a:pt x="146417" y="5707"/>
                                <a:pt x="156373" y="0"/>
                                <a:pt x="1670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6EA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40.05pt;margin-top:189.25pt;height:19.95pt;width:22.75pt;rotation:-5898240f;z-index:251656192;mso-width-relative:page;mso-height-relative:page;" fillcolor="#4B6EA2" filled="t" stroked="f" coordsize="608046,533898" o:gfxdata="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spvu3tgAAAAKAQAADwAAAAAAAAABACAAAAAiAAAAZHJzL2Rvd25yZXYu&#10;eG1sUEsBAhQAFAAAAAgAh07iQN0jhM7EBQAACBoAAA4AAAAAAAAAAQAgAAAAJwEAAGRycy9lMm9E&#10;b2MueG1sUEsFBgAAAAAGAAYAWQEAAF0JAAAAAA==&#10;" path="m207202,99427l400869,99427,497748,266950,400869,434472,207202,434472,110415,266950xm184398,60110l64830,266949,184398,473788,423625,473788,543193,266949,423625,60110xm167067,0l440956,0c451742,0,461699,5707,467046,15004l604036,251945c609383,261242,609383,272656,604036,281953l467046,518802c461699,528099,451742,533898,440956,533898l167067,533898c156281,533898,146417,528099,141070,518802l4079,281953c-1360,272656,-1360,261242,4079,251945l141070,15004c146417,5707,156373,0,167067,0xe">
                <v:path o:connectlocs="98401,47218;190374,47218;236382,126776;190374,206333;98401,206333;52436,126776;87571,28546;30788,126776;87571,225005;201181,225005;257964,126776;201181,28546;79340,0;209412,0;221802,7125;286859,119650;286859,133901;221802,246382;209412,253552;79340,253552;66994,246382;1937,133901;1937,119650;66994,7125;79340,0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2879090</wp:posOffset>
                </wp:positionV>
                <wp:extent cx="6783070" cy="3529965"/>
                <wp:effectExtent l="0" t="0" r="0" b="0"/>
                <wp:wrapNone/>
                <wp:docPr id="20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69" cy="3529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4B6EA2"/>
                                <w:kern w:val="2"/>
                                <w:sz w:val="21"/>
                                <w:szCs w:val="21"/>
                              </w:rPr>
                              <w:t xml:space="preserve">萧山安能物流股份有限公司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B6EA2"/>
                                <w:kern w:val="2"/>
                                <w:sz w:val="21"/>
                                <w:szCs w:val="21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>2015.09--2019.06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00000"/>
                                <w:kern w:val="2"/>
                                <w:sz w:val="21"/>
                                <w:szCs w:val="21"/>
                              </w:rPr>
                              <w:t>岗位：广告优化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1.线上品牌广告营销策划，VI视觉规范，媒介联系与合作，日常推广和维护；；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2.百度/360 搜狗 神马搜索SEM，应用市场推广等策划、运营优化；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3.品友/360展示广告/DSP/RTB以及头条、广点通等信息流广告投放及优化；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4.H5广告LP策划,广告图片视觉改善、需求与跟进、验收；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5.H5广告投放，引导APP用户注册、下载、订单转化等获客方案计划以及优化执行工作；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6.新媒体渠道投放策略建议，CPA/CPS等非标资源广告代理商管理及运营；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7.线下地推活动，银行、金融、导航垂直类等异业渠道BD拓展工作。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工作业绩：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1.搜索引擎广告优化，提高ROI,节省推广成本；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2.品牌LOGO与视觉设计规范化，广告图片创意改善，相对以往点击率增高；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>3.提升H5营销页面用户体验度，增加新用户留存率、活跃度、转化率；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414141"/>
                                <w:kern w:val="2"/>
                                <w:sz w:val="21"/>
                                <w:szCs w:val="21"/>
                              </w:rPr>
                              <w:t xml:space="preserve">4.前半年新注册会员数量和新会员销售额同比翻倍增加。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33pt;margin-top:226.7pt;height:277.95pt;width:534.1pt;z-index:251657216;mso-width-relative:page;mso-height-relative:page;" filled="f" stroked="f" coordsize="21600,21600" o:gfxdata="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+Mo0F2QAAAAwBAAAPAAAAAAAAAAEAIAAA&#10;ACIAAABkcnMvZG93bnJldi54bWxQSwECFAAUAAAACACHTuJA7NPVbA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4B6EA2"/>
                          <w:kern w:val="2"/>
                          <w:sz w:val="21"/>
                          <w:szCs w:val="21"/>
                        </w:rPr>
                        <w:t xml:space="preserve">萧山安能物流股份有限公司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4B6EA2"/>
                          <w:kern w:val="2"/>
                          <w:sz w:val="21"/>
                          <w:szCs w:val="21"/>
                        </w:rPr>
                        <w:t xml:space="preserve">                                           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color w:val="000000"/>
                          <w:kern w:val="2"/>
                          <w:sz w:val="21"/>
                          <w:szCs w:val="21"/>
                        </w:rPr>
                        <w:t>2015.09--2019.06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00000"/>
                          <w:kern w:val="2"/>
                          <w:sz w:val="21"/>
                          <w:szCs w:val="21"/>
                        </w:rPr>
                        <w:t>岗位：广告优化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1.线上品牌广告营销策划，VI视觉规范，媒介联系与合作，日常推广和维护；；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2.百度/360 搜狗 神马搜索SEM，应用市场推广等策划、运营优化；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3.品友/360展示广告/DSP/RTB以及头条、广点通等信息流广告投放及优化；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4.H5广告LP策划,广告图片视觉改善、需求与跟进、验收；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5.H5广告投放，引导APP用户注册、下载、订单转化等获客方案计划以及优化执行工作；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6.新媒体渠道投放策略建议，CPA/CPS等非标资源广告代理商管理及运营；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7.线下地推活动，银行、金融、导航垂直类等异业渠道BD拓展工作。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414141"/>
                          <w:kern w:val="2"/>
                          <w:sz w:val="21"/>
                          <w:szCs w:val="21"/>
                        </w:rPr>
                        <w:t>工作业绩：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1.搜索引擎广告优化，提高ROI,节省推广成本；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2.品牌LOGO与视觉设计规范化，广告图片创意改善，相对以往点击率增高；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>3.提升H5营销页面用户体验度，增加新用户留存率、活跃度、转化率；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414141"/>
                          <w:kern w:val="2"/>
                          <w:sz w:val="21"/>
                          <w:szCs w:val="21"/>
                        </w:rPr>
                        <w:t xml:space="preserve">4.前半年新注册会员数量和新会员销售额同比翻倍增加。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182245</wp:posOffset>
                </wp:positionV>
                <wp:extent cx="492760" cy="432435"/>
                <wp:effectExtent l="0" t="8255" r="0" b="0"/>
                <wp:wrapNone/>
                <wp:docPr id="2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492685" cy="432604"/>
                        </a:xfrm>
                        <a:custGeom>
                          <a:avLst/>
                          <a:gdLst>
                            <a:gd name="connsiteX0" fmla="*/ 207202 w 608046"/>
                            <a:gd name="connsiteY0" fmla="*/ 99427 h 533898"/>
                            <a:gd name="connsiteX1" fmla="*/ 400869 w 608046"/>
                            <a:gd name="connsiteY1" fmla="*/ 99427 h 533898"/>
                            <a:gd name="connsiteX2" fmla="*/ 497748 w 608046"/>
                            <a:gd name="connsiteY2" fmla="*/ 266950 h 533898"/>
                            <a:gd name="connsiteX3" fmla="*/ 400869 w 608046"/>
                            <a:gd name="connsiteY3" fmla="*/ 434472 h 533898"/>
                            <a:gd name="connsiteX4" fmla="*/ 207202 w 608046"/>
                            <a:gd name="connsiteY4" fmla="*/ 434472 h 533898"/>
                            <a:gd name="connsiteX5" fmla="*/ 110415 w 608046"/>
                            <a:gd name="connsiteY5" fmla="*/ 266950 h 533898"/>
                            <a:gd name="connsiteX6" fmla="*/ 184398 w 608046"/>
                            <a:gd name="connsiteY6" fmla="*/ 60110 h 533898"/>
                            <a:gd name="connsiteX7" fmla="*/ 64830 w 608046"/>
                            <a:gd name="connsiteY7" fmla="*/ 266949 h 533898"/>
                            <a:gd name="connsiteX8" fmla="*/ 184398 w 608046"/>
                            <a:gd name="connsiteY8" fmla="*/ 473788 h 533898"/>
                            <a:gd name="connsiteX9" fmla="*/ 423625 w 608046"/>
                            <a:gd name="connsiteY9" fmla="*/ 473788 h 533898"/>
                            <a:gd name="connsiteX10" fmla="*/ 543193 w 608046"/>
                            <a:gd name="connsiteY10" fmla="*/ 266949 h 533898"/>
                            <a:gd name="connsiteX11" fmla="*/ 423625 w 608046"/>
                            <a:gd name="connsiteY11" fmla="*/ 60110 h 533898"/>
                            <a:gd name="connsiteX12" fmla="*/ 167067 w 608046"/>
                            <a:gd name="connsiteY12" fmla="*/ 0 h 533898"/>
                            <a:gd name="connsiteX13" fmla="*/ 440956 w 608046"/>
                            <a:gd name="connsiteY13" fmla="*/ 0 h 533898"/>
                            <a:gd name="connsiteX14" fmla="*/ 467046 w 608046"/>
                            <a:gd name="connsiteY14" fmla="*/ 15004 h 533898"/>
                            <a:gd name="connsiteX15" fmla="*/ 604036 w 608046"/>
                            <a:gd name="connsiteY15" fmla="*/ 251945 h 533898"/>
                            <a:gd name="connsiteX16" fmla="*/ 604036 w 608046"/>
                            <a:gd name="connsiteY16" fmla="*/ 281953 h 533898"/>
                            <a:gd name="connsiteX17" fmla="*/ 467046 w 608046"/>
                            <a:gd name="connsiteY17" fmla="*/ 518802 h 533898"/>
                            <a:gd name="connsiteX18" fmla="*/ 440956 w 608046"/>
                            <a:gd name="connsiteY18" fmla="*/ 533898 h 533898"/>
                            <a:gd name="connsiteX19" fmla="*/ 167067 w 608046"/>
                            <a:gd name="connsiteY19" fmla="*/ 533898 h 533898"/>
                            <a:gd name="connsiteX20" fmla="*/ 141070 w 608046"/>
                            <a:gd name="connsiteY20" fmla="*/ 518802 h 533898"/>
                            <a:gd name="connsiteX21" fmla="*/ 4079 w 608046"/>
                            <a:gd name="connsiteY21" fmla="*/ 281953 h 533898"/>
                            <a:gd name="connsiteX22" fmla="*/ 4079 w 608046"/>
                            <a:gd name="connsiteY22" fmla="*/ 251945 h 533898"/>
                            <a:gd name="connsiteX23" fmla="*/ 141070 w 608046"/>
                            <a:gd name="connsiteY23" fmla="*/ 15004 h 533898"/>
                            <a:gd name="connsiteX24" fmla="*/ 167067 w 608046"/>
                            <a:gd name="connsiteY24" fmla="*/ 0 h 533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08046" h="533898">
                              <a:moveTo>
                                <a:pt x="207202" y="99427"/>
                              </a:moveTo>
                              <a:lnTo>
                                <a:pt x="400869" y="99427"/>
                              </a:lnTo>
                              <a:lnTo>
                                <a:pt x="497748" y="266950"/>
                              </a:lnTo>
                              <a:lnTo>
                                <a:pt x="400869" y="434472"/>
                              </a:lnTo>
                              <a:lnTo>
                                <a:pt x="207202" y="434472"/>
                              </a:lnTo>
                              <a:lnTo>
                                <a:pt x="110415" y="266950"/>
                              </a:lnTo>
                              <a:close/>
                              <a:moveTo>
                                <a:pt x="184398" y="60110"/>
                              </a:moveTo>
                              <a:lnTo>
                                <a:pt x="64830" y="266949"/>
                              </a:lnTo>
                              <a:lnTo>
                                <a:pt x="184398" y="473788"/>
                              </a:lnTo>
                              <a:lnTo>
                                <a:pt x="423625" y="473788"/>
                              </a:lnTo>
                              <a:lnTo>
                                <a:pt x="543193" y="266949"/>
                              </a:lnTo>
                              <a:lnTo>
                                <a:pt x="423625" y="60110"/>
                              </a:lnTo>
                              <a:close/>
                              <a:moveTo>
                                <a:pt x="167067" y="0"/>
                              </a:moveTo>
                              <a:lnTo>
                                <a:pt x="440956" y="0"/>
                              </a:lnTo>
                              <a:cubicBezTo>
                                <a:pt x="451742" y="0"/>
                                <a:pt x="461699" y="5707"/>
                                <a:pt x="467046" y="15004"/>
                              </a:cubicBezTo>
                              <a:lnTo>
                                <a:pt x="604036" y="251945"/>
                              </a:lnTo>
                              <a:cubicBezTo>
                                <a:pt x="609383" y="261242"/>
                                <a:pt x="609383" y="272656"/>
                                <a:pt x="604036" y="281953"/>
                              </a:cubicBezTo>
                              <a:lnTo>
                                <a:pt x="467046" y="518802"/>
                              </a:lnTo>
                              <a:cubicBezTo>
                                <a:pt x="461699" y="528099"/>
                                <a:pt x="451742" y="533898"/>
                                <a:pt x="440956" y="533898"/>
                              </a:cubicBezTo>
                              <a:lnTo>
                                <a:pt x="167067" y="533898"/>
                              </a:lnTo>
                              <a:cubicBezTo>
                                <a:pt x="156281" y="533898"/>
                                <a:pt x="146417" y="528099"/>
                                <a:pt x="141070" y="518802"/>
                              </a:cubicBezTo>
                              <a:lnTo>
                                <a:pt x="4079" y="281953"/>
                              </a:lnTo>
                              <a:cubicBezTo>
                                <a:pt x="-1360" y="272656"/>
                                <a:pt x="-1360" y="261242"/>
                                <a:pt x="4079" y="251945"/>
                              </a:cubicBezTo>
                              <a:lnTo>
                                <a:pt x="141070" y="15004"/>
                              </a:lnTo>
                              <a:cubicBezTo>
                                <a:pt x="146417" y="5707"/>
                                <a:pt x="156373" y="0"/>
                                <a:pt x="1670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143.5pt;margin-top:14.35pt;height:34.05pt;width:38.8pt;rotation:-5898240f;z-index:251633664;mso-width-relative:page;mso-height-relative:page;" fillcolor="#F2F2F2" filled="t" stroked="f" coordsize="608046,533898" o:gfxdata="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" path="m207202,99427l400869,99427,497748,266950,400869,434472,207202,434472,110415,266950xm184398,60110l64830,266949,184398,473788,423625,473788,543193,266949,423625,60110xm167067,0l440956,0c451742,0,461699,5707,467046,15004l604036,251945c609383,261242,609383,272656,604036,281953l467046,518802c461699,528099,451742,533898,440956,533898l167067,533898c156281,533898,146417,528099,141070,518802l4079,281953c-1360,272656,-1360,261242,4079,251945l141070,15004c146417,5707,156373,0,167067,0xe">
                <v:path o:connectlocs="167890,80563;324814,80563;403313,216302;324814,352041;167890,352041;89466,216302;149413,48705;52530,216302;149413,383898;343253,383898;440136,216302;343253,48705;135370,0;357296,0;378436,12157;489435,204144;489435,228459;378436,420372;357296,432604;135370,432604;114305,420372;3305,228459;3305,204144;114305,12157;135370,0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-443230</wp:posOffset>
                </wp:positionV>
                <wp:extent cx="1474470" cy="1294765"/>
                <wp:effectExtent l="0" t="5080" r="6350" b="6350"/>
                <wp:wrapNone/>
                <wp:docPr id="4" name="open-fan_167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474538" cy="1294723"/>
                        </a:xfrm>
                        <a:custGeom>
                          <a:avLst/>
                          <a:gdLst>
                            <a:gd name="connsiteX0" fmla="*/ 207202 w 608046"/>
                            <a:gd name="connsiteY0" fmla="*/ 99427 h 533898"/>
                            <a:gd name="connsiteX1" fmla="*/ 400869 w 608046"/>
                            <a:gd name="connsiteY1" fmla="*/ 99427 h 533898"/>
                            <a:gd name="connsiteX2" fmla="*/ 497748 w 608046"/>
                            <a:gd name="connsiteY2" fmla="*/ 266950 h 533898"/>
                            <a:gd name="connsiteX3" fmla="*/ 400869 w 608046"/>
                            <a:gd name="connsiteY3" fmla="*/ 434472 h 533898"/>
                            <a:gd name="connsiteX4" fmla="*/ 207202 w 608046"/>
                            <a:gd name="connsiteY4" fmla="*/ 434472 h 533898"/>
                            <a:gd name="connsiteX5" fmla="*/ 110415 w 608046"/>
                            <a:gd name="connsiteY5" fmla="*/ 266950 h 533898"/>
                            <a:gd name="connsiteX6" fmla="*/ 184398 w 608046"/>
                            <a:gd name="connsiteY6" fmla="*/ 60110 h 533898"/>
                            <a:gd name="connsiteX7" fmla="*/ 64830 w 608046"/>
                            <a:gd name="connsiteY7" fmla="*/ 266949 h 533898"/>
                            <a:gd name="connsiteX8" fmla="*/ 184398 w 608046"/>
                            <a:gd name="connsiteY8" fmla="*/ 473788 h 533898"/>
                            <a:gd name="connsiteX9" fmla="*/ 423625 w 608046"/>
                            <a:gd name="connsiteY9" fmla="*/ 473788 h 533898"/>
                            <a:gd name="connsiteX10" fmla="*/ 543193 w 608046"/>
                            <a:gd name="connsiteY10" fmla="*/ 266949 h 533898"/>
                            <a:gd name="connsiteX11" fmla="*/ 423625 w 608046"/>
                            <a:gd name="connsiteY11" fmla="*/ 60110 h 533898"/>
                            <a:gd name="connsiteX12" fmla="*/ 167067 w 608046"/>
                            <a:gd name="connsiteY12" fmla="*/ 0 h 533898"/>
                            <a:gd name="connsiteX13" fmla="*/ 440956 w 608046"/>
                            <a:gd name="connsiteY13" fmla="*/ 0 h 533898"/>
                            <a:gd name="connsiteX14" fmla="*/ 467046 w 608046"/>
                            <a:gd name="connsiteY14" fmla="*/ 15004 h 533898"/>
                            <a:gd name="connsiteX15" fmla="*/ 604036 w 608046"/>
                            <a:gd name="connsiteY15" fmla="*/ 251945 h 533898"/>
                            <a:gd name="connsiteX16" fmla="*/ 604036 w 608046"/>
                            <a:gd name="connsiteY16" fmla="*/ 281953 h 533898"/>
                            <a:gd name="connsiteX17" fmla="*/ 467046 w 608046"/>
                            <a:gd name="connsiteY17" fmla="*/ 518802 h 533898"/>
                            <a:gd name="connsiteX18" fmla="*/ 440956 w 608046"/>
                            <a:gd name="connsiteY18" fmla="*/ 533898 h 533898"/>
                            <a:gd name="connsiteX19" fmla="*/ 167067 w 608046"/>
                            <a:gd name="connsiteY19" fmla="*/ 533898 h 533898"/>
                            <a:gd name="connsiteX20" fmla="*/ 141070 w 608046"/>
                            <a:gd name="connsiteY20" fmla="*/ 518802 h 533898"/>
                            <a:gd name="connsiteX21" fmla="*/ 4079 w 608046"/>
                            <a:gd name="connsiteY21" fmla="*/ 281953 h 533898"/>
                            <a:gd name="connsiteX22" fmla="*/ 4079 w 608046"/>
                            <a:gd name="connsiteY22" fmla="*/ 251945 h 533898"/>
                            <a:gd name="connsiteX23" fmla="*/ 141070 w 608046"/>
                            <a:gd name="connsiteY23" fmla="*/ 15004 h 533898"/>
                            <a:gd name="connsiteX24" fmla="*/ 167067 w 608046"/>
                            <a:gd name="connsiteY24" fmla="*/ 0 h 533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08046" h="533898">
                              <a:moveTo>
                                <a:pt x="207202" y="99427"/>
                              </a:moveTo>
                              <a:lnTo>
                                <a:pt x="400869" y="99427"/>
                              </a:lnTo>
                              <a:lnTo>
                                <a:pt x="497748" y="266950"/>
                              </a:lnTo>
                              <a:lnTo>
                                <a:pt x="400869" y="434472"/>
                              </a:lnTo>
                              <a:lnTo>
                                <a:pt x="207202" y="434472"/>
                              </a:lnTo>
                              <a:lnTo>
                                <a:pt x="110415" y="266950"/>
                              </a:lnTo>
                              <a:close/>
                              <a:moveTo>
                                <a:pt x="184398" y="60110"/>
                              </a:moveTo>
                              <a:lnTo>
                                <a:pt x="64830" y="266949"/>
                              </a:lnTo>
                              <a:lnTo>
                                <a:pt x="184398" y="473788"/>
                              </a:lnTo>
                              <a:lnTo>
                                <a:pt x="423625" y="473788"/>
                              </a:lnTo>
                              <a:lnTo>
                                <a:pt x="543193" y="266949"/>
                              </a:lnTo>
                              <a:lnTo>
                                <a:pt x="423625" y="60110"/>
                              </a:lnTo>
                              <a:close/>
                              <a:moveTo>
                                <a:pt x="167067" y="0"/>
                              </a:moveTo>
                              <a:lnTo>
                                <a:pt x="440956" y="0"/>
                              </a:lnTo>
                              <a:cubicBezTo>
                                <a:pt x="451742" y="0"/>
                                <a:pt x="461699" y="5707"/>
                                <a:pt x="467046" y="15004"/>
                              </a:cubicBezTo>
                              <a:lnTo>
                                <a:pt x="604036" y="251945"/>
                              </a:lnTo>
                              <a:cubicBezTo>
                                <a:pt x="609383" y="261242"/>
                                <a:pt x="609383" y="272656"/>
                                <a:pt x="604036" y="281953"/>
                              </a:cubicBezTo>
                              <a:lnTo>
                                <a:pt x="467046" y="518802"/>
                              </a:lnTo>
                              <a:cubicBezTo>
                                <a:pt x="461699" y="528099"/>
                                <a:pt x="451742" y="533898"/>
                                <a:pt x="440956" y="533898"/>
                              </a:cubicBezTo>
                              <a:lnTo>
                                <a:pt x="167067" y="533898"/>
                              </a:lnTo>
                              <a:cubicBezTo>
                                <a:pt x="156281" y="533898"/>
                                <a:pt x="146417" y="528099"/>
                                <a:pt x="141070" y="518802"/>
                              </a:cubicBezTo>
                              <a:lnTo>
                                <a:pt x="4079" y="281953"/>
                              </a:lnTo>
                              <a:cubicBezTo>
                                <a:pt x="-1360" y="272656"/>
                                <a:pt x="-1360" y="261242"/>
                                <a:pt x="4079" y="251945"/>
                              </a:cubicBezTo>
                              <a:lnTo>
                                <a:pt x="141070" y="15004"/>
                              </a:lnTo>
                              <a:cubicBezTo>
                                <a:pt x="146417" y="5707"/>
                                <a:pt x="156373" y="0"/>
                                <a:pt x="1670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fan_16734" o:spid="_x0000_s1026" o:spt="100" style="position:absolute;left:0pt;margin-left:25.65pt;margin-top:-34.9pt;height:101.95pt;width:116.1pt;rotation:-5898240f;z-index:251634688;mso-width-relative:page;mso-height-relative:page;" fillcolor="#F2F2F2" filled="t" stroked="f" coordsize="608046,533898" o:gfxdata="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" path="m207202,99427l400869,99427,497748,266950,400869,434472,207202,434472,110415,266950xm184398,60110l64830,266949,184398,473788,423625,473788,543193,266949,423625,60110xm167067,0l440956,0c451742,0,461699,5707,467046,15004l604036,251945c609383,261242,609383,272656,604036,281953l467046,518802c461699,528099,451742,533898,440956,533898l167067,533898c156281,533898,146417,528099,141070,518802l4079,281953c-1360,272656,-1360,261242,4079,251945l141070,15004c146417,5707,156373,0,167067,0xe">
                <v:path o:connectlocs="502473,241114;972124,241114;1207060,647363;972124,1053611;502473,1053611;267761,647363;447173,145769;157215,647361;447173,1148953;1027309,1148953;1317266,647361;1027309,145769;405144,0;1069337,0;1132606,36385;1464813,610976;1464813,683746;1132606,1258114;1069337,1294723;405144,1294723;342100,1258114;9891,683746;9891,610976;342100,36385;405144,0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1139190</wp:posOffset>
                </wp:positionV>
                <wp:extent cx="1620520" cy="726440"/>
                <wp:effectExtent l="0" t="0" r="0" b="0"/>
                <wp:wrapNone/>
                <wp:docPr id="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726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 xml:space="preserve">生日：1997.08.08          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电话：188 0808 0808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53.2pt;margin-top:89.7pt;height:57.2pt;width:127.6pt;z-index:251645952;mso-width-relative:page;mso-height-relative:page;" fillcolor="#FFFFFF" filled="t" stroked="f" coordsize="21600,21600" o:gfxdata="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32Q59gAAAALAQAADwAAAAAAAAABACAAAAAiAAAAZHJzL2Rvd25y&#10;ZXYueG1sUEsBAhQAFAAAAAgAh07iQLo9tn3FAQAAY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 xml:space="preserve">生日：1997.08.08          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电话：188 0808 0808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1139190</wp:posOffset>
                </wp:positionV>
                <wp:extent cx="2439035" cy="726440"/>
                <wp:effectExtent l="0" t="0" r="0" b="0"/>
                <wp:wrapNone/>
                <wp:docPr id="8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现居：武汉市洪山区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/>
                                <w:sz w:val="20"/>
                                <w:szCs w:val="20"/>
                              </w:rPr>
                              <w:t>邮箱：188 docer@qq.com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197.15pt;margin-top:89.7pt;height:57.2pt;width:192.05pt;z-index:251646976;mso-width-relative:page;mso-height-relative:page;" filled="f" stroked="f" coordsize="21600,21600" o:gfxdata="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cishT2QAAAAsB&#10;AAAPAAAAAAAAAAEAIAAAACIAAABkcnMvZG93bnJldi54bWxQSwECFAAUAAAACACHTuJA9Zh/bqgB&#10;AAAo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现居：武汉市洪山区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0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/>
                          <w:sz w:val="20"/>
                          <w:szCs w:val="20"/>
                        </w:rPr>
                        <w:t>邮箱：188 docer@qq.com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1300480</wp:posOffset>
                </wp:positionV>
                <wp:extent cx="135255" cy="167005"/>
                <wp:effectExtent l="0" t="0" r="0" b="4445"/>
                <wp:wrapNone/>
                <wp:docPr id="9" name="location-pointer_64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35274" cy="167182"/>
                        </a:xfrm>
                        <a:custGeom>
                          <a:avLst/>
                          <a:gdLst>
                            <a:gd name="connsiteX0" fmla="*/ 243063 w 485843"/>
                            <a:gd name="connsiteY0" fmla="*/ 122511 h 600441"/>
                            <a:gd name="connsiteX1" fmla="*/ 130548 w 485843"/>
                            <a:gd name="connsiteY1" fmla="*/ 234807 h 600441"/>
                            <a:gd name="connsiteX2" fmla="*/ 243063 w 485843"/>
                            <a:gd name="connsiteY2" fmla="*/ 346860 h 600441"/>
                            <a:gd name="connsiteX3" fmla="*/ 355578 w 485843"/>
                            <a:gd name="connsiteY3" fmla="*/ 234807 h 600441"/>
                            <a:gd name="connsiteX4" fmla="*/ 243063 w 485843"/>
                            <a:gd name="connsiteY4" fmla="*/ 122511 h 600441"/>
                            <a:gd name="connsiteX5" fmla="*/ 243063 w 485843"/>
                            <a:gd name="connsiteY5" fmla="*/ 90183 h 600441"/>
                            <a:gd name="connsiteX6" fmla="*/ 387969 w 485843"/>
                            <a:gd name="connsiteY6" fmla="*/ 234807 h 600441"/>
                            <a:gd name="connsiteX7" fmla="*/ 243063 w 485843"/>
                            <a:gd name="connsiteY7" fmla="*/ 379431 h 600441"/>
                            <a:gd name="connsiteX8" fmla="*/ 98157 w 485843"/>
                            <a:gd name="connsiteY8" fmla="*/ 234807 h 600441"/>
                            <a:gd name="connsiteX9" fmla="*/ 243063 w 485843"/>
                            <a:gd name="connsiteY9" fmla="*/ 90183 h 600441"/>
                            <a:gd name="connsiteX10" fmla="*/ 243043 w 485843"/>
                            <a:gd name="connsiteY10" fmla="*/ 48619 h 600441"/>
                            <a:gd name="connsiteX11" fmla="*/ 48706 w 485843"/>
                            <a:gd name="connsiteY11" fmla="*/ 242607 h 600441"/>
                            <a:gd name="connsiteX12" fmla="*/ 243043 w 485843"/>
                            <a:gd name="connsiteY12" fmla="*/ 541612 h 600441"/>
                            <a:gd name="connsiteX13" fmla="*/ 437137 w 485843"/>
                            <a:gd name="connsiteY13" fmla="*/ 242607 h 600441"/>
                            <a:gd name="connsiteX14" fmla="*/ 243043 w 485843"/>
                            <a:gd name="connsiteY14" fmla="*/ 48619 h 600441"/>
                            <a:gd name="connsiteX15" fmla="*/ 243043 w 485843"/>
                            <a:gd name="connsiteY15" fmla="*/ 0 h 600441"/>
                            <a:gd name="connsiteX16" fmla="*/ 485843 w 485843"/>
                            <a:gd name="connsiteY16" fmla="*/ 242607 h 600441"/>
                            <a:gd name="connsiteX17" fmla="*/ 371384 w 485843"/>
                            <a:gd name="connsiteY17" fmla="*/ 469657 h 600441"/>
                            <a:gd name="connsiteX18" fmla="*/ 260090 w 485843"/>
                            <a:gd name="connsiteY18" fmla="*/ 593391 h 600441"/>
                            <a:gd name="connsiteX19" fmla="*/ 243043 w 485843"/>
                            <a:gd name="connsiteY19" fmla="*/ 600441 h 600441"/>
                            <a:gd name="connsiteX20" fmla="*/ 225996 w 485843"/>
                            <a:gd name="connsiteY20" fmla="*/ 593391 h 600441"/>
                            <a:gd name="connsiteX21" fmla="*/ 114703 w 485843"/>
                            <a:gd name="connsiteY21" fmla="*/ 469657 h 600441"/>
                            <a:gd name="connsiteX22" fmla="*/ 0 w 485843"/>
                            <a:gd name="connsiteY22" fmla="*/ 242607 h 600441"/>
                            <a:gd name="connsiteX23" fmla="*/ 243043 w 485843"/>
                            <a:gd name="connsiteY23" fmla="*/ 0 h 600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85843" h="600441">
                              <a:moveTo>
                                <a:pt x="243063" y="122511"/>
                              </a:moveTo>
                              <a:cubicBezTo>
                                <a:pt x="180960" y="122511"/>
                                <a:pt x="130548" y="172825"/>
                                <a:pt x="130548" y="234807"/>
                              </a:cubicBezTo>
                              <a:cubicBezTo>
                                <a:pt x="130548" y="296546"/>
                                <a:pt x="180960" y="346860"/>
                                <a:pt x="243063" y="346860"/>
                              </a:cubicBezTo>
                              <a:cubicBezTo>
                                <a:pt x="304922" y="346860"/>
                                <a:pt x="355578" y="296546"/>
                                <a:pt x="355578" y="234807"/>
                              </a:cubicBezTo>
                              <a:cubicBezTo>
                                <a:pt x="355578" y="172825"/>
                                <a:pt x="304922" y="122511"/>
                                <a:pt x="243063" y="122511"/>
                              </a:cubicBezTo>
                              <a:close/>
                              <a:moveTo>
                                <a:pt x="243063" y="90183"/>
                              </a:moveTo>
                              <a:cubicBezTo>
                                <a:pt x="322944" y="90183"/>
                                <a:pt x="387969" y="155082"/>
                                <a:pt x="387969" y="234807"/>
                              </a:cubicBezTo>
                              <a:cubicBezTo>
                                <a:pt x="387969" y="314533"/>
                                <a:pt x="322944" y="379431"/>
                                <a:pt x="243063" y="379431"/>
                              </a:cubicBezTo>
                              <a:cubicBezTo>
                                <a:pt x="163182" y="379431"/>
                                <a:pt x="98157" y="314533"/>
                                <a:pt x="98157" y="234807"/>
                              </a:cubicBezTo>
                              <a:cubicBezTo>
                                <a:pt x="98157" y="155082"/>
                                <a:pt x="163182" y="90183"/>
                                <a:pt x="243063" y="90183"/>
                              </a:cubicBezTo>
                              <a:close/>
                              <a:moveTo>
                                <a:pt x="243043" y="48619"/>
                              </a:moveTo>
                              <a:cubicBezTo>
                                <a:pt x="135890" y="48619"/>
                                <a:pt x="48706" y="135646"/>
                                <a:pt x="48706" y="242607"/>
                              </a:cubicBezTo>
                              <a:cubicBezTo>
                                <a:pt x="48706" y="325016"/>
                                <a:pt x="176316" y="473060"/>
                                <a:pt x="243043" y="541612"/>
                              </a:cubicBezTo>
                              <a:cubicBezTo>
                                <a:pt x="309771" y="473060"/>
                                <a:pt x="437137" y="325016"/>
                                <a:pt x="437137" y="242607"/>
                              </a:cubicBezTo>
                              <a:cubicBezTo>
                                <a:pt x="437137" y="135646"/>
                                <a:pt x="350197" y="48619"/>
                                <a:pt x="243043" y="48619"/>
                              </a:cubicBezTo>
                              <a:close/>
                              <a:moveTo>
                                <a:pt x="243043" y="0"/>
                              </a:moveTo>
                              <a:cubicBezTo>
                                <a:pt x="376985" y="0"/>
                                <a:pt x="485843" y="108663"/>
                                <a:pt x="485843" y="242607"/>
                              </a:cubicBezTo>
                              <a:cubicBezTo>
                                <a:pt x="485843" y="298033"/>
                                <a:pt x="447365" y="374607"/>
                                <a:pt x="371384" y="469657"/>
                              </a:cubicBezTo>
                              <a:cubicBezTo>
                                <a:pt x="316346" y="538452"/>
                                <a:pt x="262282" y="591204"/>
                                <a:pt x="260090" y="593391"/>
                              </a:cubicBezTo>
                              <a:cubicBezTo>
                                <a:pt x="255220" y="598010"/>
                                <a:pt x="249132" y="600441"/>
                                <a:pt x="243043" y="600441"/>
                              </a:cubicBezTo>
                              <a:cubicBezTo>
                                <a:pt x="236955" y="600441"/>
                                <a:pt x="230867" y="598010"/>
                                <a:pt x="225996" y="593391"/>
                              </a:cubicBezTo>
                              <a:cubicBezTo>
                                <a:pt x="223804" y="591204"/>
                                <a:pt x="169741" y="538452"/>
                                <a:pt x="114703" y="469657"/>
                              </a:cubicBezTo>
                              <a:cubicBezTo>
                                <a:pt x="38721" y="374607"/>
                                <a:pt x="0" y="298033"/>
                                <a:pt x="0" y="242607"/>
                              </a:cubicBezTo>
                              <a:cubicBezTo>
                                <a:pt x="0" y="108663"/>
                                <a:pt x="109102" y="0"/>
                                <a:pt x="2430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6EA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ocation-pointer_64679" o:spid="_x0000_s1026" o:spt="100" style="position:absolute;left:0pt;margin-left:180.55pt;margin-top:102.4pt;height:13.15pt;width:10.65pt;z-index:251648000;mso-width-relative:page;mso-height-relative:page;" fillcolor="#4B6EA2" filled="t" stroked="f" coordsize="485843,600441" o:gfxdata="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" path="m243063,122511c180960,122511,130548,172825,130548,234807c130548,296546,180960,346860,243063,346860c304922,346860,355578,296546,355578,234807c355578,172825,304922,122511,243063,122511xm243063,90183c322944,90183,387969,155082,387969,234807c387969,314533,322944,379431,243063,379431c163182,379431,98157,314533,98157,234807c98157,155082,163182,90183,243063,90183xm243043,48619c135890,48619,48706,135646,48706,242607c48706,325016,176316,473060,243043,541612c309771,473060,437137,325016,437137,242607c437137,135646,350197,48619,243043,48619xm243043,0c376985,0,485843,108663,485843,242607c485843,298033,447365,374607,371384,469657c316346,538452,262282,591204,260090,593391c255220,598010,249132,600441,243043,600441c236955,600441,230867,598010,225996,593391c223804,591204,169741,538452,114703,469657c38721,374607,0,298033,0,242607c0,108663,109102,0,243043,0xe">
                <v:path o:connectlocs="67676,34110;36348,65377;67676,96576;99004,65377;67676,34110;67676,25109;108022,65377;67676,105645;27330,65377;67676,25109;67670,13537;13561,67549;67670,150802;121712,67549;67670,13537;67670,0;135274,67549;103405,130767;72417,165219;67670,167182;62924,165219;31936,130767;0,67549;67670,0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1296035</wp:posOffset>
                </wp:positionV>
                <wp:extent cx="146050" cy="172085"/>
                <wp:effectExtent l="0" t="0" r="6350" b="0"/>
                <wp:wrapNone/>
                <wp:docPr id="10" name="analog-stopwatch_67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6240" cy="172244"/>
                        </a:xfrm>
                        <a:custGeom>
                          <a:avLst/>
                          <a:gdLst>
                            <a:gd name="connsiteX0" fmla="*/ 257566 w 515127"/>
                            <a:gd name="connsiteY0" fmla="*/ 250649 h 606722"/>
                            <a:gd name="connsiteX1" fmla="*/ 277416 w 515127"/>
                            <a:gd name="connsiteY1" fmla="*/ 270375 h 606722"/>
                            <a:gd name="connsiteX2" fmla="*/ 277416 w 515127"/>
                            <a:gd name="connsiteY2" fmla="*/ 329730 h 606722"/>
                            <a:gd name="connsiteX3" fmla="*/ 336876 w 515127"/>
                            <a:gd name="connsiteY3" fmla="*/ 329730 h 606722"/>
                            <a:gd name="connsiteX4" fmla="*/ 356637 w 515127"/>
                            <a:gd name="connsiteY4" fmla="*/ 349544 h 606722"/>
                            <a:gd name="connsiteX5" fmla="*/ 336876 w 515127"/>
                            <a:gd name="connsiteY5" fmla="*/ 369270 h 606722"/>
                            <a:gd name="connsiteX6" fmla="*/ 257566 w 515127"/>
                            <a:gd name="connsiteY6" fmla="*/ 369270 h 606722"/>
                            <a:gd name="connsiteX7" fmla="*/ 237805 w 515127"/>
                            <a:gd name="connsiteY7" fmla="*/ 349544 h 606722"/>
                            <a:gd name="connsiteX8" fmla="*/ 237805 w 515127"/>
                            <a:gd name="connsiteY8" fmla="*/ 270375 h 606722"/>
                            <a:gd name="connsiteX9" fmla="*/ 257566 w 515127"/>
                            <a:gd name="connsiteY9" fmla="*/ 250649 h 606722"/>
                            <a:gd name="connsiteX10" fmla="*/ 257519 w 515127"/>
                            <a:gd name="connsiteY10" fmla="*/ 210956 h 606722"/>
                            <a:gd name="connsiteX11" fmla="*/ 118851 w 515127"/>
                            <a:gd name="connsiteY11" fmla="*/ 349521 h 606722"/>
                            <a:gd name="connsiteX12" fmla="*/ 257519 w 515127"/>
                            <a:gd name="connsiteY12" fmla="*/ 487996 h 606722"/>
                            <a:gd name="connsiteX13" fmla="*/ 396276 w 515127"/>
                            <a:gd name="connsiteY13" fmla="*/ 349521 h 606722"/>
                            <a:gd name="connsiteX14" fmla="*/ 257519 w 515127"/>
                            <a:gd name="connsiteY14" fmla="*/ 210956 h 606722"/>
                            <a:gd name="connsiteX15" fmla="*/ 257519 w 515127"/>
                            <a:gd name="connsiteY15" fmla="*/ 171404 h 606722"/>
                            <a:gd name="connsiteX16" fmla="*/ 435882 w 515127"/>
                            <a:gd name="connsiteY16" fmla="*/ 349521 h 606722"/>
                            <a:gd name="connsiteX17" fmla="*/ 257519 w 515127"/>
                            <a:gd name="connsiteY17" fmla="*/ 527548 h 606722"/>
                            <a:gd name="connsiteX18" fmla="*/ 79245 w 515127"/>
                            <a:gd name="connsiteY18" fmla="*/ 349521 h 606722"/>
                            <a:gd name="connsiteX19" fmla="*/ 257519 w 515127"/>
                            <a:gd name="connsiteY19" fmla="*/ 171404 h 606722"/>
                            <a:gd name="connsiteX20" fmla="*/ 257564 w 515127"/>
                            <a:gd name="connsiteY20" fmla="*/ 131884 h 606722"/>
                            <a:gd name="connsiteX21" fmla="*/ 39694 w 515127"/>
                            <a:gd name="connsiteY21" fmla="*/ 349530 h 606722"/>
                            <a:gd name="connsiteX22" fmla="*/ 257564 w 515127"/>
                            <a:gd name="connsiteY22" fmla="*/ 567086 h 606722"/>
                            <a:gd name="connsiteX23" fmla="*/ 475522 w 515127"/>
                            <a:gd name="connsiteY23" fmla="*/ 349530 h 606722"/>
                            <a:gd name="connsiteX24" fmla="*/ 257564 w 515127"/>
                            <a:gd name="connsiteY24" fmla="*/ 131884 h 606722"/>
                            <a:gd name="connsiteX25" fmla="*/ 237806 w 515127"/>
                            <a:gd name="connsiteY25" fmla="*/ 39548 h 606722"/>
                            <a:gd name="connsiteX26" fmla="*/ 237806 w 515127"/>
                            <a:gd name="connsiteY26" fmla="*/ 92337 h 606722"/>
                            <a:gd name="connsiteX27" fmla="*/ 277410 w 515127"/>
                            <a:gd name="connsiteY27" fmla="*/ 92337 h 606722"/>
                            <a:gd name="connsiteX28" fmla="*/ 277410 w 515127"/>
                            <a:gd name="connsiteY28" fmla="*/ 39548 h 606722"/>
                            <a:gd name="connsiteX29" fmla="*/ 178354 w 515127"/>
                            <a:gd name="connsiteY29" fmla="*/ 0 h 606722"/>
                            <a:gd name="connsiteX30" fmla="*/ 336862 w 515127"/>
                            <a:gd name="connsiteY30" fmla="*/ 0 h 606722"/>
                            <a:gd name="connsiteX31" fmla="*/ 356620 w 515127"/>
                            <a:gd name="connsiteY31" fmla="*/ 19818 h 606722"/>
                            <a:gd name="connsiteX32" fmla="*/ 336862 w 515127"/>
                            <a:gd name="connsiteY32" fmla="*/ 39548 h 606722"/>
                            <a:gd name="connsiteX33" fmla="*/ 317015 w 515127"/>
                            <a:gd name="connsiteY33" fmla="*/ 39548 h 606722"/>
                            <a:gd name="connsiteX34" fmla="*/ 317015 w 515127"/>
                            <a:gd name="connsiteY34" fmla="*/ 99269 h 606722"/>
                            <a:gd name="connsiteX35" fmla="*/ 402632 w 515127"/>
                            <a:gd name="connsiteY35" fmla="*/ 137128 h 606722"/>
                            <a:gd name="connsiteX36" fmla="*/ 427730 w 515127"/>
                            <a:gd name="connsiteY36" fmla="*/ 112066 h 606722"/>
                            <a:gd name="connsiteX37" fmla="*/ 411977 w 515127"/>
                            <a:gd name="connsiteY37" fmla="*/ 96425 h 606722"/>
                            <a:gd name="connsiteX38" fmla="*/ 411977 w 515127"/>
                            <a:gd name="connsiteY38" fmla="*/ 68431 h 606722"/>
                            <a:gd name="connsiteX39" fmla="*/ 440012 w 515127"/>
                            <a:gd name="connsiteY39" fmla="*/ 68431 h 606722"/>
                            <a:gd name="connsiteX40" fmla="*/ 499463 w 515127"/>
                            <a:gd name="connsiteY40" fmla="*/ 127796 h 606722"/>
                            <a:gd name="connsiteX41" fmla="*/ 499463 w 515127"/>
                            <a:gd name="connsiteY41" fmla="*/ 155791 h 606722"/>
                            <a:gd name="connsiteX42" fmla="*/ 471429 w 515127"/>
                            <a:gd name="connsiteY42" fmla="*/ 155791 h 606722"/>
                            <a:gd name="connsiteX43" fmla="*/ 455676 w 515127"/>
                            <a:gd name="connsiteY43" fmla="*/ 140061 h 606722"/>
                            <a:gd name="connsiteX44" fmla="*/ 433693 w 515127"/>
                            <a:gd name="connsiteY44" fmla="*/ 162012 h 606722"/>
                            <a:gd name="connsiteX45" fmla="*/ 515127 w 515127"/>
                            <a:gd name="connsiteY45" fmla="*/ 349530 h 606722"/>
                            <a:gd name="connsiteX46" fmla="*/ 257564 w 515127"/>
                            <a:gd name="connsiteY46" fmla="*/ 606722 h 606722"/>
                            <a:gd name="connsiteX47" fmla="*/ 0 w 515127"/>
                            <a:gd name="connsiteY47" fmla="*/ 349530 h 606722"/>
                            <a:gd name="connsiteX48" fmla="*/ 81434 w 515127"/>
                            <a:gd name="connsiteY48" fmla="*/ 162012 h 606722"/>
                            <a:gd name="connsiteX49" fmla="*/ 59451 w 515127"/>
                            <a:gd name="connsiteY49" fmla="*/ 140061 h 606722"/>
                            <a:gd name="connsiteX50" fmla="*/ 43788 w 515127"/>
                            <a:gd name="connsiteY50" fmla="*/ 155791 h 606722"/>
                            <a:gd name="connsiteX51" fmla="*/ 15753 w 515127"/>
                            <a:gd name="connsiteY51" fmla="*/ 155791 h 606722"/>
                            <a:gd name="connsiteX52" fmla="*/ 15753 w 515127"/>
                            <a:gd name="connsiteY52" fmla="*/ 127796 h 606722"/>
                            <a:gd name="connsiteX53" fmla="*/ 75204 w 515127"/>
                            <a:gd name="connsiteY53" fmla="*/ 68431 h 606722"/>
                            <a:gd name="connsiteX54" fmla="*/ 103239 w 515127"/>
                            <a:gd name="connsiteY54" fmla="*/ 68431 h 606722"/>
                            <a:gd name="connsiteX55" fmla="*/ 103239 w 515127"/>
                            <a:gd name="connsiteY55" fmla="*/ 96425 h 606722"/>
                            <a:gd name="connsiteX56" fmla="*/ 87486 w 515127"/>
                            <a:gd name="connsiteY56" fmla="*/ 112066 h 606722"/>
                            <a:gd name="connsiteX57" fmla="*/ 112495 w 515127"/>
                            <a:gd name="connsiteY57" fmla="*/ 137128 h 606722"/>
                            <a:gd name="connsiteX58" fmla="*/ 198201 w 515127"/>
                            <a:gd name="connsiteY58" fmla="*/ 99269 h 606722"/>
                            <a:gd name="connsiteX59" fmla="*/ 198201 w 515127"/>
                            <a:gd name="connsiteY59" fmla="*/ 39548 h 606722"/>
                            <a:gd name="connsiteX60" fmla="*/ 178354 w 515127"/>
                            <a:gd name="connsiteY60" fmla="*/ 39548 h 606722"/>
                            <a:gd name="connsiteX61" fmla="*/ 158507 w 515127"/>
                            <a:gd name="connsiteY61" fmla="*/ 19818 h 606722"/>
                            <a:gd name="connsiteX62" fmla="*/ 178354 w 515127"/>
                            <a:gd name="connsiteY62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515127" h="606722">
                              <a:moveTo>
                                <a:pt x="257566" y="250649"/>
                              </a:moveTo>
                              <a:cubicBezTo>
                                <a:pt x="268514" y="250649"/>
                                <a:pt x="277416" y="259446"/>
                                <a:pt x="277416" y="270375"/>
                              </a:cubicBezTo>
                              <a:lnTo>
                                <a:pt x="277416" y="329730"/>
                              </a:lnTo>
                              <a:lnTo>
                                <a:pt x="336876" y="329730"/>
                              </a:lnTo>
                              <a:cubicBezTo>
                                <a:pt x="347825" y="329730"/>
                                <a:pt x="356637" y="338615"/>
                                <a:pt x="356637" y="349544"/>
                              </a:cubicBezTo>
                              <a:cubicBezTo>
                                <a:pt x="356637" y="360473"/>
                                <a:pt x="347825" y="369270"/>
                                <a:pt x="336876" y="369270"/>
                              </a:cubicBezTo>
                              <a:lnTo>
                                <a:pt x="257566" y="369270"/>
                              </a:lnTo>
                              <a:cubicBezTo>
                                <a:pt x="246617" y="369270"/>
                                <a:pt x="237805" y="360473"/>
                                <a:pt x="237805" y="349544"/>
                              </a:cubicBezTo>
                              <a:lnTo>
                                <a:pt x="237805" y="270375"/>
                              </a:lnTo>
                              <a:cubicBezTo>
                                <a:pt x="237805" y="259446"/>
                                <a:pt x="246617" y="250649"/>
                                <a:pt x="257566" y="250649"/>
                              </a:cubicBezTo>
                              <a:close/>
                              <a:moveTo>
                                <a:pt x="257519" y="210956"/>
                              </a:moveTo>
                              <a:cubicBezTo>
                                <a:pt x="181065" y="210956"/>
                                <a:pt x="118851" y="273172"/>
                                <a:pt x="118851" y="349521"/>
                              </a:cubicBezTo>
                              <a:cubicBezTo>
                                <a:pt x="118851" y="425869"/>
                                <a:pt x="181065" y="487996"/>
                                <a:pt x="257519" y="487996"/>
                              </a:cubicBezTo>
                              <a:cubicBezTo>
                                <a:pt x="334062" y="487996"/>
                                <a:pt x="396276" y="425869"/>
                                <a:pt x="396276" y="349521"/>
                              </a:cubicBezTo>
                              <a:cubicBezTo>
                                <a:pt x="396276" y="273172"/>
                                <a:pt x="334062" y="210956"/>
                                <a:pt x="257519" y="210956"/>
                              </a:cubicBezTo>
                              <a:close/>
                              <a:moveTo>
                                <a:pt x="257519" y="171404"/>
                              </a:moveTo>
                              <a:cubicBezTo>
                                <a:pt x="355868" y="171404"/>
                                <a:pt x="435882" y="251308"/>
                                <a:pt x="435882" y="349521"/>
                              </a:cubicBezTo>
                              <a:cubicBezTo>
                                <a:pt x="435882" y="447645"/>
                                <a:pt x="355868" y="527548"/>
                                <a:pt x="257519" y="527548"/>
                              </a:cubicBezTo>
                              <a:cubicBezTo>
                                <a:pt x="159259" y="527548"/>
                                <a:pt x="79245" y="447645"/>
                                <a:pt x="79245" y="349521"/>
                              </a:cubicBezTo>
                              <a:cubicBezTo>
                                <a:pt x="79245" y="251308"/>
                                <a:pt x="159259" y="171404"/>
                                <a:pt x="257519" y="171404"/>
                              </a:cubicBezTo>
                              <a:close/>
                              <a:moveTo>
                                <a:pt x="257564" y="131884"/>
                              </a:moveTo>
                              <a:cubicBezTo>
                                <a:pt x="137415" y="131884"/>
                                <a:pt x="39694" y="229554"/>
                                <a:pt x="39694" y="349530"/>
                              </a:cubicBezTo>
                              <a:cubicBezTo>
                                <a:pt x="39694" y="469505"/>
                                <a:pt x="137415" y="567086"/>
                                <a:pt x="257564" y="567086"/>
                              </a:cubicBezTo>
                              <a:cubicBezTo>
                                <a:pt x="377801" y="567086"/>
                                <a:pt x="475522" y="469505"/>
                                <a:pt x="475522" y="349530"/>
                              </a:cubicBezTo>
                              <a:cubicBezTo>
                                <a:pt x="475522" y="229554"/>
                                <a:pt x="377801" y="131884"/>
                                <a:pt x="257564" y="131884"/>
                              </a:cubicBezTo>
                              <a:close/>
                              <a:moveTo>
                                <a:pt x="237806" y="39548"/>
                              </a:moveTo>
                              <a:lnTo>
                                <a:pt x="237806" y="92337"/>
                              </a:lnTo>
                              <a:lnTo>
                                <a:pt x="277410" y="92337"/>
                              </a:lnTo>
                              <a:lnTo>
                                <a:pt x="277410" y="39548"/>
                              </a:lnTo>
                              <a:close/>
                              <a:moveTo>
                                <a:pt x="178354" y="0"/>
                              </a:moveTo>
                              <a:lnTo>
                                <a:pt x="336862" y="0"/>
                              </a:lnTo>
                              <a:cubicBezTo>
                                <a:pt x="347809" y="0"/>
                                <a:pt x="356620" y="8887"/>
                                <a:pt x="356620" y="19818"/>
                              </a:cubicBezTo>
                              <a:cubicBezTo>
                                <a:pt x="356620" y="30749"/>
                                <a:pt x="347809" y="39548"/>
                                <a:pt x="336862" y="39548"/>
                              </a:cubicBezTo>
                              <a:lnTo>
                                <a:pt x="317015" y="39548"/>
                              </a:lnTo>
                              <a:lnTo>
                                <a:pt x="317015" y="99269"/>
                              </a:lnTo>
                              <a:cubicBezTo>
                                <a:pt x="348076" y="106645"/>
                                <a:pt x="377000" y="119620"/>
                                <a:pt x="402632" y="137128"/>
                              </a:cubicBezTo>
                              <a:lnTo>
                                <a:pt x="427730" y="112066"/>
                              </a:lnTo>
                              <a:lnTo>
                                <a:pt x="411977" y="96425"/>
                              </a:lnTo>
                              <a:cubicBezTo>
                                <a:pt x="404234" y="88693"/>
                                <a:pt x="404234" y="76162"/>
                                <a:pt x="411977" y="68431"/>
                              </a:cubicBezTo>
                              <a:cubicBezTo>
                                <a:pt x="419720" y="60699"/>
                                <a:pt x="432269" y="60699"/>
                                <a:pt x="440012" y="68431"/>
                              </a:cubicBezTo>
                              <a:lnTo>
                                <a:pt x="499463" y="127796"/>
                              </a:lnTo>
                              <a:cubicBezTo>
                                <a:pt x="507206" y="135528"/>
                                <a:pt x="507206" y="148059"/>
                                <a:pt x="499463" y="155791"/>
                              </a:cubicBezTo>
                              <a:cubicBezTo>
                                <a:pt x="491720" y="163522"/>
                                <a:pt x="479171" y="163522"/>
                                <a:pt x="471429" y="155791"/>
                              </a:cubicBezTo>
                              <a:lnTo>
                                <a:pt x="455676" y="140061"/>
                              </a:lnTo>
                              <a:lnTo>
                                <a:pt x="433693" y="162012"/>
                              </a:lnTo>
                              <a:cubicBezTo>
                                <a:pt x="483799" y="209024"/>
                                <a:pt x="515127" y="275678"/>
                                <a:pt x="515127" y="349530"/>
                              </a:cubicBezTo>
                              <a:cubicBezTo>
                                <a:pt x="515127" y="491279"/>
                                <a:pt x="399606" y="606722"/>
                                <a:pt x="257564" y="606722"/>
                              </a:cubicBezTo>
                              <a:cubicBezTo>
                                <a:pt x="115610" y="606722"/>
                                <a:pt x="0" y="491279"/>
                                <a:pt x="0" y="349530"/>
                              </a:cubicBezTo>
                              <a:cubicBezTo>
                                <a:pt x="0" y="275678"/>
                                <a:pt x="31417" y="209024"/>
                                <a:pt x="81434" y="162012"/>
                              </a:cubicBezTo>
                              <a:lnTo>
                                <a:pt x="59451" y="140061"/>
                              </a:lnTo>
                              <a:lnTo>
                                <a:pt x="43788" y="155791"/>
                              </a:lnTo>
                              <a:cubicBezTo>
                                <a:pt x="36045" y="163522"/>
                                <a:pt x="23496" y="163522"/>
                                <a:pt x="15753" y="155791"/>
                              </a:cubicBezTo>
                              <a:cubicBezTo>
                                <a:pt x="8010" y="148059"/>
                                <a:pt x="8010" y="135528"/>
                                <a:pt x="15753" y="127796"/>
                              </a:cubicBezTo>
                              <a:lnTo>
                                <a:pt x="75204" y="68431"/>
                              </a:lnTo>
                              <a:cubicBezTo>
                                <a:pt x="82947" y="60699"/>
                                <a:pt x="95496" y="60699"/>
                                <a:pt x="103239" y="68431"/>
                              </a:cubicBezTo>
                              <a:cubicBezTo>
                                <a:pt x="110982" y="76162"/>
                                <a:pt x="110982" y="88693"/>
                                <a:pt x="103239" y="96425"/>
                              </a:cubicBezTo>
                              <a:lnTo>
                                <a:pt x="87486" y="112066"/>
                              </a:lnTo>
                              <a:lnTo>
                                <a:pt x="112495" y="137128"/>
                              </a:lnTo>
                              <a:cubicBezTo>
                                <a:pt x="138127" y="119620"/>
                                <a:pt x="167051" y="106645"/>
                                <a:pt x="198201" y="99269"/>
                              </a:cubicBezTo>
                              <a:lnTo>
                                <a:pt x="198201" y="39548"/>
                              </a:lnTo>
                              <a:lnTo>
                                <a:pt x="178354" y="39548"/>
                              </a:lnTo>
                              <a:cubicBezTo>
                                <a:pt x="167407" y="39548"/>
                                <a:pt x="158507" y="30749"/>
                                <a:pt x="158507" y="19818"/>
                              </a:cubicBezTo>
                              <a:cubicBezTo>
                                <a:pt x="158507" y="8887"/>
                                <a:pt x="167407" y="0"/>
                                <a:pt x="1783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6EA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nalog-stopwatch_67066" o:spid="_x0000_s1026" o:spt="100" style="position:absolute;left:0pt;margin-left:40.45pt;margin-top:102.05pt;height:13.55pt;width:11.5pt;z-index:251649024;mso-width-relative:page;mso-height-relative:page;" fillcolor="#4B6EA2" filled="t" stroked="f" coordsize="515127,606722" o:gfxdata="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" path="m257566,250649c268514,250649,277416,259446,277416,270375l277416,329730,336876,329730c347825,329730,356637,338615,356637,349544c356637,360473,347825,369270,336876,369270l257566,369270c246617,369270,237805,360473,237805,349544l237805,270375c237805,259446,246617,250649,257566,250649xm257519,210956c181065,210956,118851,273172,118851,349521c118851,425869,181065,487996,257519,487996c334062,487996,396276,425869,396276,349521c396276,273172,334062,210956,257519,210956xm257519,171404c355868,171404,435882,251308,435882,349521c435882,447645,355868,527548,257519,527548c159259,527548,79245,447645,79245,349521c79245,251308,159259,171404,257519,171404xm257564,131884c137415,131884,39694,229554,39694,349530c39694,469505,137415,567086,257564,567086c377801,567086,475522,469505,475522,349530c475522,229554,377801,131884,257564,131884xm237806,39548l237806,92337,277410,92337,277410,39548xm178354,0l336862,0c347809,0,356620,8887,356620,19818c356620,30749,347809,39548,336862,39548l317015,39548,317015,99269c348076,106645,377000,119620,402632,137128l427730,112066,411977,96425c404234,88693,404234,76162,411977,68431c419720,60699,432269,60699,440012,68431l499463,127796c507206,135528,507206,148059,499463,155791c491720,163522,479171,163522,471429,155791l455676,140061,433693,162012c483799,209024,515127,275678,515127,349530c515127,491279,399606,606722,257564,606722c115610,606722,0,491279,0,349530c0,275678,31417,209024,81434,162012l59451,140061,43788,155791c36045,163522,23496,163522,15753,155791c8010,148059,8010,135528,15753,127796l75204,68431c82947,60699,95496,60699,103239,68431c110982,76162,110982,88693,103239,96425l87486,112066,112495,137128c138127,119620,167051,106645,198201,99269l198201,39548,178354,39548c167407,39548,158507,30749,158507,19818c158507,8887,167407,0,178354,0xe">
                <v:path o:connectlocs="73120,71157;78755,76757;78755,93607;95636,93607;101246,99233;95636,104833;73120,104833;67510,99233;67510,76757;73120,71157;73107,59888;33740,99226;73107,138538;112499,99226;73107,59888;73107,48660;123743,99226;73107,149767;22496,99226;73107,48660;73120,37440;11268,99229;73120,160991;134996,99229;73120,37440;67511,11227;67511,26213;78754,26213;78754,11227;50633,0;95632,0;101241,5626;95632,11227;89997,11227;89997,28181;114303,38929;121428,31814;116956,27374;116956,19427;124915,19427;141793,36280;141793,44227;133834,44227;129362,39762;123121,45994;146240,99229;73120,172244;0,99229;23118,45994;16877,39762;12431,44227;4472,44227;4472,36280;21349,19427;29308,19427;29308,27374;24836,31814;31936,38929;56267,28181;56267,11227;50633,11227;44998,5626;50633,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1628775</wp:posOffset>
                </wp:positionV>
                <wp:extent cx="146050" cy="146050"/>
                <wp:effectExtent l="0" t="0" r="6350" b="6985"/>
                <wp:wrapNone/>
                <wp:docPr id="11" name="call-volume_17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6240" cy="145958"/>
                        </a:xfrm>
                        <a:custGeom>
                          <a:avLst/>
                          <a:gdLst>
                            <a:gd name="connsiteX0" fmla="*/ 242794 w 581469"/>
                            <a:gd name="connsiteY0" fmla="*/ 133875 h 580342"/>
                            <a:gd name="connsiteX1" fmla="*/ 266995 w 581469"/>
                            <a:gd name="connsiteY1" fmla="*/ 158040 h 580342"/>
                            <a:gd name="connsiteX2" fmla="*/ 242794 w 581469"/>
                            <a:gd name="connsiteY2" fmla="*/ 182204 h 580342"/>
                            <a:gd name="connsiteX3" fmla="*/ 174285 w 581469"/>
                            <a:gd name="connsiteY3" fmla="*/ 250523 h 580342"/>
                            <a:gd name="connsiteX4" fmla="*/ 149995 w 581469"/>
                            <a:gd name="connsiteY4" fmla="*/ 274865 h 580342"/>
                            <a:gd name="connsiteX5" fmla="*/ 125794 w 581469"/>
                            <a:gd name="connsiteY5" fmla="*/ 250700 h 580342"/>
                            <a:gd name="connsiteX6" fmla="*/ 242794 w 581469"/>
                            <a:gd name="connsiteY6" fmla="*/ 133875 h 580342"/>
                            <a:gd name="connsiteX7" fmla="*/ 438674 w 581469"/>
                            <a:gd name="connsiteY7" fmla="*/ 48539 h 580342"/>
                            <a:gd name="connsiteX8" fmla="*/ 435025 w 581469"/>
                            <a:gd name="connsiteY8" fmla="*/ 49517 h 580342"/>
                            <a:gd name="connsiteX9" fmla="*/ 383403 w 581469"/>
                            <a:gd name="connsiteY9" fmla="*/ 136254 h 580342"/>
                            <a:gd name="connsiteX10" fmla="*/ 384293 w 581469"/>
                            <a:gd name="connsiteY10" fmla="*/ 139809 h 580342"/>
                            <a:gd name="connsiteX11" fmla="*/ 387408 w 581469"/>
                            <a:gd name="connsiteY11" fmla="*/ 141587 h 580342"/>
                            <a:gd name="connsiteX12" fmla="*/ 411261 w 581469"/>
                            <a:gd name="connsiteY12" fmla="*/ 176246 h 580342"/>
                            <a:gd name="connsiteX13" fmla="*/ 400224 w 581469"/>
                            <a:gd name="connsiteY13" fmla="*/ 216771 h 580342"/>
                            <a:gd name="connsiteX14" fmla="*/ 216787 w 581469"/>
                            <a:gd name="connsiteY14" fmla="*/ 400112 h 580342"/>
                            <a:gd name="connsiteX15" fmla="*/ 184835 w 581469"/>
                            <a:gd name="connsiteY15" fmla="*/ 411576 h 580342"/>
                            <a:gd name="connsiteX16" fmla="*/ 142825 w 581469"/>
                            <a:gd name="connsiteY16" fmla="*/ 389003 h 580342"/>
                            <a:gd name="connsiteX17" fmla="*/ 138108 w 581469"/>
                            <a:gd name="connsiteY17" fmla="*/ 381627 h 580342"/>
                            <a:gd name="connsiteX18" fmla="*/ 134369 w 581469"/>
                            <a:gd name="connsiteY18" fmla="*/ 380649 h 580342"/>
                            <a:gd name="connsiteX19" fmla="*/ 49637 w 581469"/>
                            <a:gd name="connsiteY19" fmla="*/ 435749 h 580342"/>
                            <a:gd name="connsiteX20" fmla="*/ 48925 w 581469"/>
                            <a:gd name="connsiteY20" fmla="*/ 439482 h 580342"/>
                            <a:gd name="connsiteX21" fmla="*/ 94762 w 581469"/>
                            <a:gd name="connsiteY21" fmla="*/ 509512 h 580342"/>
                            <a:gd name="connsiteX22" fmla="*/ 161338 w 581469"/>
                            <a:gd name="connsiteY22" fmla="*/ 524976 h 580342"/>
                            <a:gd name="connsiteX23" fmla="*/ 526610 w 581469"/>
                            <a:gd name="connsiteY23" fmla="*/ 156606 h 580342"/>
                            <a:gd name="connsiteX24" fmla="*/ 508720 w 581469"/>
                            <a:gd name="connsiteY24" fmla="*/ 89864 h 580342"/>
                            <a:gd name="connsiteX25" fmla="*/ 254712 w 581469"/>
                            <a:gd name="connsiteY25" fmla="*/ 11797 h 580342"/>
                            <a:gd name="connsiteX26" fmla="*/ 278921 w 581469"/>
                            <a:gd name="connsiteY26" fmla="*/ 35975 h 580342"/>
                            <a:gd name="connsiteX27" fmla="*/ 254712 w 581469"/>
                            <a:gd name="connsiteY27" fmla="*/ 60153 h 580342"/>
                            <a:gd name="connsiteX28" fmla="*/ 51781 w 581469"/>
                            <a:gd name="connsiteY28" fmla="*/ 262824 h 580342"/>
                            <a:gd name="connsiteX29" fmla="*/ 27572 w 581469"/>
                            <a:gd name="connsiteY29" fmla="*/ 287002 h 580342"/>
                            <a:gd name="connsiteX30" fmla="*/ 3363 w 581469"/>
                            <a:gd name="connsiteY30" fmla="*/ 262824 h 580342"/>
                            <a:gd name="connsiteX31" fmla="*/ 254712 w 581469"/>
                            <a:gd name="connsiteY31" fmla="*/ 11797 h 580342"/>
                            <a:gd name="connsiteX32" fmla="*/ 429551 w 581469"/>
                            <a:gd name="connsiteY32" fmla="*/ 649 h 580342"/>
                            <a:gd name="connsiteX33" fmla="*/ 463506 w 581469"/>
                            <a:gd name="connsiteY33" fmla="*/ 6947 h 580342"/>
                            <a:gd name="connsiteX34" fmla="*/ 533463 w 581469"/>
                            <a:gd name="connsiteY34" fmla="*/ 48272 h 580342"/>
                            <a:gd name="connsiteX35" fmla="*/ 568709 w 581469"/>
                            <a:gd name="connsiteY35" fmla="*/ 180690 h 580342"/>
                            <a:gd name="connsiteX36" fmla="*/ 185992 w 581469"/>
                            <a:gd name="connsiteY36" fmla="*/ 566745 h 580342"/>
                            <a:gd name="connsiteX37" fmla="*/ 136327 w 581469"/>
                            <a:gd name="connsiteY37" fmla="*/ 580342 h 580342"/>
                            <a:gd name="connsiteX38" fmla="*/ 54176 w 581469"/>
                            <a:gd name="connsiteY38" fmla="*/ 535995 h 580342"/>
                            <a:gd name="connsiteX39" fmla="*/ 8339 w 581469"/>
                            <a:gd name="connsiteY39" fmla="*/ 465965 h 580342"/>
                            <a:gd name="connsiteX40" fmla="*/ 1130 w 581469"/>
                            <a:gd name="connsiteY40" fmla="*/ 427573 h 580342"/>
                            <a:gd name="connsiteX41" fmla="*/ 23203 w 581469"/>
                            <a:gd name="connsiteY41" fmla="*/ 395402 h 580342"/>
                            <a:gd name="connsiteX42" fmla="*/ 107935 w 581469"/>
                            <a:gd name="connsiteY42" fmla="*/ 340302 h 580342"/>
                            <a:gd name="connsiteX43" fmla="*/ 135793 w 581469"/>
                            <a:gd name="connsiteY43" fmla="*/ 331948 h 580342"/>
                            <a:gd name="connsiteX44" fmla="*/ 178693 w 581469"/>
                            <a:gd name="connsiteY44" fmla="*/ 355054 h 580342"/>
                            <a:gd name="connsiteX45" fmla="*/ 183411 w 581469"/>
                            <a:gd name="connsiteY45" fmla="*/ 362431 h 580342"/>
                            <a:gd name="connsiteX46" fmla="*/ 185280 w 581469"/>
                            <a:gd name="connsiteY46" fmla="*/ 362875 h 580342"/>
                            <a:gd name="connsiteX47" fmla="*/ 363199 w 581469"/>
                            <a:gd name="connsiteY47" fmla="*/ 185667 h 580342"/>
                            <a:gd name="connsiteX48" fmla="*/ 362754 w 581469"/>
                            <a:gd name="connsiteY48" fmla="*/ 183267 h 580342"/>
                            <a:gd name="connsiteX49" fmla="*/ 359639 w 581469"/>
                            <a:gd name="connsiteY49" fmla="*/ 181490 h 580342"/>
                            <a:gd name="connsiteX50" fmla="*/ 336231 w 581469"/>
                            <a:gd name="connsiteY50" fmla="*/ 150207 h 580342"/>
                            <a:gd name="connsiteX51" fmla="*/ 341838 w 581469"/>
                            <a:gd name="connsiteY51" fmla="*/ 111548 h 580342"/>
                            <a:gd name="connsiteX52" fmla="*/ 393460 w 581469"/>
                            <a:gd name="connsiteY52" fmla="*/ 24810 h 580342"/>
                            <a:gd name="connsiteX53" fmla="*/ 429551 w 581469"/>
                            <a:gd name="connsiteY53" fmla="*/ 649 h 580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581469" h="580342">
                              <a:moveTo>
                                <a:pt x="242794" y="133875"/>
                              </a:moveTo>
                              <a:cubicBezTo>
                                <a:pt x="256140" y="133875"/>
                                <a:pt x="266995" y="144625"/>
                                <a:pt x="266995" y="158040"/>
                              </a:cubicBezTo>
                              <a:cubicBezTo>
                                <a:pt x="266995" y="171455"/>
                                <a:pt x="256140" y="182204"/>
                                <a:pt x="242794" y="182204"/>
                              </a:cubicBezTo>
                              <a:cubicBezTo>
                                <a:pt x="205070" y="182204"/>
                                <a:pt x="174285" y="212854"/>
                                <a:pt x="174285" y="250523"/>
                              </a:cubicBezTo>
                              <a:cubicBezTo>
                                <a:pt x="174196" y="264026"/>
                                <a:pt x="163430" y="274865"/>
                                <a:pt x="149995" y="274865"/>
                              </a:cubicBezTo>
                              <a:cubicBezTo>
                                <a:pt x="136560" y="274865"/>
                                <a:pt x="125794" y="264026"/>
                                <a:pt x="125794" y="250700"/>
                              </a:cubicBezTo>
                              <a:cubicBezTo>
                                <a:pt x="125794" y="186380"/>
                                <a:pt x="178200" y="133875"/>
                                <a:pt x="242794" y="133875"/>
                              </a:cubicBezTo>
                              <a:close/>
                              <a:moveTo>
                                <a:pt x="438674" y="48539"/>
                              </a:moveTo>
                              <a:cubicBezTo>
                                <a:pt x="437250" y="47739"/>
                                <a:pt x="435737" y="48272"/>
                                <a:pt x="435025" y="49517"/>
                              </a:cubicBezTo>
                              <a:lnTo>
                                <a:pt x="383403" y="136254"/>
                              </a:lnTo>
                              <a:cubicBezTo>
                                <a:pt x="382691" y="138121"/>
                                <a:pt x="383136" y="139098"/>
                                <a:pt x="384293" y="139809"/>
                              </a:cubicBezTo>
                              <a:lnTo>
                                <a:pt x="387408" y="141587"/>
                              </a:lnTo>
                              <a:cubicBezTo>
                                <a:pt x="400135" y="149052"/>
                                <a:pt x="408769" y="161672"/>
                                <a:pt x="411261" y="176246"/>
                              </a:cubicBezTo>
                              <a:cubicBezTo>
                                <a:pt x="413753" y="190732"/>
                                <a:pt x="409748" y="205574"/>
                                <a:pt x="400224" y="216771"/>
                              </a:cubicBezTo>
                              <a:cubicBezTo>
                                <a:pt x="360084" y="264317"/>
                                <a:pt x="295645" y="334703"/>
                                <a:pt x="216787" y="400112"/>
                              </a:cubicBezTo>
                              <a:cubicBezTo>
                                <a:pt x="207709" y="407577"/>
                                <a:pt x="196494" y="411576"/>
                                <a:pt x="184835" y="411576"/>
                              </a:cubicBezTo>
                              <a:cubicBezTo>
                                <a:pt x="167746" y="411576"/>
                                <a:pt x="152081" y="403045"/>
                                <a:pt x="142825" y="389003"/>
                              </a:cubicBezTo>
                              <a:lnTo>
                                <a:pt x="138108" y="381627"/>
                              </a:lnTo>
                              <a:cubicBezTo>
                                <a:pt x="137396" y="380472"/>
                                <a:pt x="135437" y="379849"/>
                                <a:pt x="134369" y="380649"/>
                              </a:cubicBezTo>
                              <a:lnTo>
                                <a:pt x="49637" y="435749"/>
                              </a:lnTo>
                              <a:cubicBezTo>
                                <a:pt x="48035" y="436993"/>
                                <a:pt x="48480" y="438860"/>
                                <a:pt x="48925" y="439482"/>
                              </a:cubicBezTo>
                              <a:lnTo>
                                <a:pt x="94762" y="509512"/>
                              </a:lnTo>
                              <a:cubicBezTo>
                                <a:pt x="114343" y="537417"/>
                                <a:pt x="145762" y="534396"/>
                                <a:pt x="161338" y="524976"/>
                              </a:cubicBezTo>
                              <a:cubicBezTo>
                                <a:pt x="248206" y="473075"/>
                                <a:pt x="411706" y="357098"/>
                                <a:pt x="526610" y="156606"/>
                              </a:cubicBezTo>
                              <a:cubicBezTo>
                                <a:pt x="539872" y="133499"/>
                                <a:pt x="531861" y="103550"/>
                                <a:pt x="508720" y="89864"/>
                              </a:cubicBezTo>
                              <a:close/>
                              <a:moveTo>
                                <a:pt x="254712" y="11797"/>
                              </a:moveTo>
                              <a:cubicBezTo>
                                <a:pt x="268152" y="11797"/>
                                <a:pt x="278921" y="22553"/>
                                <a:pt x="278921" y="35975"/>
                              </a:cubicBezTo>
                              <a:cubicBezTo>
                                <a:pt x="278921" y="49309"/>
                                <a:pt x="268152" y="60153"/>
                                <a:pt x="254712" y="60153"/>
                              </a:cubicBezTo>
                              <a:cubicBezTo>
                                <a:pt x="142833" y="60153"/>
                                <a:pt x="51781" y="151000"/>
                                <a:pt x="51781" y="262824"/>
                              </a:cubicBezTo>
                              <a:cubicBezTo>
                                <a:pt x="51781" y="276157"/>
                                <a:pt x="41012" y="287002"/>
                                <a:pt x="27572" y="287002"/>
                              </a:cubicBezTo>
                              <a:cubicBezTo>
                                <a:pt x="14221" y="287002"/>
                                <a:pt x="3363" y="276157"/>
                                <a:pt x="3363" y="262824"/>
                              </a:cubicBezTo>
                              <a:cubicBezTo>
                                <a:pt x="3363" y="124332"/>
                                <a:pt x="116131" y="11797"/>
                                <a:pt x="254712" y="11797"/>
                              </a:cubicBezTo>
                              <a:close/>
                              <a:moveTo>
                                <a:pt x="429551" y="649"/>
                              </a:moveTo>
                              <a:cubicBezTo>
                                <a:pt x="442546" y="-1406"/>
                                <a:pt x="455184" y="1615"/>
                                <a:pt x="463506" y="6947"/>
                              </a:cubicBezTo>
                              <a:lnTo>
                                <a:pt x="533463" y="48272"/>
                              </a:lnTo>
                              <a:cubicBezTo>
                                <a:pt x="579301" y="75289"/>
                                <a:pt x="595054" y="134833"/>
                                <a:pt x="568709" y="180690"/>
                              </a:cubicBezTo>
                              <a:cubicBezTo>
                                <a:pt x="448198" y="390869"/>
                                <a:pt x="277310" y="512800"/>
                                <a:pt x="185992" y="566745"/>
                              </a:cubicBezTo>
                              <a:cubicBezTo>
                                <a:pt x="170950" y="575632"/>
                                <a:pt x="153772" y="580342"/>
                                <a:pt x="136327" y="580342"/>
                              </a:cubicBezTo>
                              <a:cubicBezTo>
                                <a:pt x="103039" y="580342"/>
                                <a:pt x="72333" y="563723"/>
                                <a:pt x="54176" y="535995"/>
                              </a:cubicBezTo>
                              <a:lnTo>
                                <a:pt x="8339" y="465965"/>
                              </a:lnTo>
                              <a:cubicBezTo>
                                <a:pt x="863" y="454590"/>
                                <a:pt x="-1718" y="440993"/>
                                <a:pt x="1130" y="427573"/>
                              </a:cubicBezTo>
                              <a:cubicBezTo>
                                <a:pt x="3978" y="414242"/>
                                <a:pt x="11810" y="402867"/>
                                <a:pt x="23203" y="395402"/>
                              </a:cubicBezTo>
                              <a:lnTo>
                                <a:pt x="107935" y="340302"/>
                              </a:lnTo>
                              <a:cubicBezTo>
                                <a:pt x="116212" y="334792"/>
                                <a:pt x="126003" y="331948"/>
                                <a:pt x="135793" y="331948"/>
                              </a:cubicBezTo>
                              <a:cubicBezTo>
                                <a:pt x="153149" y="331948"/>
                                <a:pt x="169170" y="340657"/>
                                <a:pt x="178693" y="355054"/>
                              </a:cubicBezTo>
                              <a:lnTo>
                                <a:pt x="183411" y="362431"/>
                              </a:lnTo>
                              <a:cubicBezTo>
                                <a:pt x="183767" y="363053"/>
                                <a:pt x="184924" y="363142"/>
                                <a:pt x="185280" y="362875"/>
                              </a:cubicBezTo>
                              <a:cubicBezTo>
                                <a:pt x="259331" y="302265"/>
                                <a:pt x="324393" y="231702"/>
                                <a:pt x="363199" y="185667"/>
                              </a:cubicBezTo>
                              <a:cubicBezTo>
                                <a:pt x="363288" y="185489"/>
                                <a:pt x="363911" y="184067"/>
                                <a:pt x="362754" y="183267"/>
                              </a:cubicBezTo>
                              <a:lnTo>
                                <a:pt x="359639" y="181490"/>
                              </a:lnTo>
                              <a:cubicBezTo>
                                <a:pt x="347890" y="174469"/>
                                <a:pt x="339613" y="163449"/>
                                <a:pt x="336231" y="150207"/>
                              </a:cubicBezTo>
                              <a:cubicBezTo>
                                <a:pt x="332848" y="137054"/>
                                <a:pt x="334806" y="123279"/>
                                <a:pt x="341838" y="111548"/>
                              </a:cubicBezTo>
                              <a:lnTo>
                                <a:pt x="393460" y="24810"/>
                              </a:lnTo>
                              <a:cubicBezTo>
                                <a:pt x="403206" y="9836"/>
                                <a:pt x="416557" y="2704"/>
                                <a:pt x="429551" y="6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6EA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all-volume_17819" o:spid="_x0000_s1026" o:spt="100" style="position:absolute;left:0pt;margin-left:40.45pt;margin-top:128.25pt;height:11.5pt;width:11.5pt;z-index:251650048;mso-width-relative:page;mso-height-relative:page;" fillcolor="#4B6EA2" filled="t" stroked="f" coordsize="581469,580342" o:gfxdata="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" path="m242794,133875c256140,133875,266995,144625,266995,158040c266995,171455,256140,182204,242794,182204c205070,182204,174285,212854,174285,250523c174196,264026,163430,274865,149995,274865c136560,274865,125794,264026,125794,250700c125794,186380,178200,133875,242794,133875xm438674,48539c437250,47739,435737,48272,435025,49517l383403,136254c382691,138121,383136,139098,384293,139809l387408,141587c400135,149052,408769,161672,411261,176246c413753,190732,409748,205574,400224,216771c360084,264317,295645,334703,216787,400112c207709,407577,196494,411576,184835,411576c167746,411576,152081,403045,142825,389003l138108,381627c137396,380472,135437,379849,134369,380649l49637,435749c48035,436993,48480,438860,48925,439482l94762,509512c114343,537417,145762,534396,161338,524976c248206,473075,411706,357098,526610,156606c539872,133499,531861,103550,508720,89864xm254712,11797c268152,11797,278921,22553,278921,35975c278921,49309,268152,60153,254712,60153c142833,60153,51781,151000,51781,262824c51781,276157,41012,287002,27572,287002c14221,287002,3363,276157,3363,262824c3363,124332,116131,11797,254712,11797xm429551,649c442546,-1406,455184,1615,463506,6947l533463,48272c579301,75289,595054,134833,568709,180690c448198,390869,277310,512800,185992,566745c170950,575632,153772,580342,136327,580342c103039,580342,72333,563723,54176,535995l8339,465965c863,454590,-1718,440993,1130,427573c3978,414242,11810,402867,23203,395402l107935,340302c116212,334792,126003,331948,135793,331948c153149,331948,169170,340657,178693,355054l183411,362431c183767,363053,184924,363142,185280,362875c259331,302265,324393,231702,363199,185667c363288,185489,363911,184067,362754,183267l359639,181490c347890,174469,339613,163449,336231,150207c332848,137054,334806,123279,341838,111548l393460,24810c403206,9836,416557,2704,429551,649xe">
                <v:path o:connectlocs="61062,33670;67149,39747;61062,45824;43832,63007;37723,69129;31637,63051;61062,33670;110326,12207;109409,12453;96426,34268;96650,35162;97433,35609;103432,44326;100656,54518;54522,100629;46486,103512;35920,97835;34734,95980;33793,95734;12483,109592;12304,110531;23832,128144;40576,132033;132442,39386;127943,22601;64060,2966;70148,9047;64060,15128;13022,66101;6934,72181;845,66101;64060,2966;108032,163;116572,1747;134166,12140;143030,45444;46777,142538;34286,145958;13625,134804;2097,117191;284,107536;5835,99444;27145,85587;34152,83486;44941,89297;46128,91152;46598,91264;91344,46695;91232,46092;90449,45645;84562,37777;85972,28054;98955,6239;108032,16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1626235</wp:posOffset>
                </wp:positionV>
                <wp:extent cx="151130" cy="151130"/>
                <wp:effectExtent l="0" t="0" r="1270" b="1270"/>
                <wp:wrapNone/>
                <wp:docPr id="12" name="open-mail_17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1414" cy="151184"/>
                        </a:xfrm>
                        <a:custGeom>
                          <a:avLst/>
                          <a:gdLst>
                            <a:gd name="T0" fmla="*/ 5921 w 6827"/>
                            <a:gd name="T1" fmla="*/ 1811 h 6827"/>
                            <a:gd name="T2" fmla="*/ 5921 w 6827"/>
                            <a:gd name="T3" fmla="*/ 0 h 6827"/>
                            <a:gd name="T4" fmla="*/ 906 w 6827"/>
                            <a:gd name="T5" fmla="*/ 0 h 6827"/>
                            <a:gd name="T6" fmla="*/ 906 w 6827"/>
                            <a:gd name="T7" fmla="*/ 1811 h 6827"/>
                            <a:gd name="T8" fmla="*/ 0 w 6827"/>
                            <a:gd name="T9" fmla="*/ 1811 h 6827"/>
                            <a:gd name="T10" fmla="*/ 0 w 6827"/>
                            <a:gd name="T11" fmla="*/ 6827 h 6827"/>
                            <a:gd name="T12" fmla="*/ 6827 w 6827"/>
                            <a:gd name="T13" fmla="*/ 6827 h 6827"/>
                            <a:gd name="T14" fmla="*/ 6827 w 6827"/>
                            <a:gd name="T15" fmla="*/ 1811 h 6827"/>
                            <a:gd name="T16" fmla="*/ 5921 w 6827"/>
                            <a:gd name="T17" fmla="*/ 1811 h 6827"/>
                            <a:gd name="T18" fmla="*/ 1324 w 6827"/>
                            <a:gd name="T19" fmla="*/ 418 h 6827"/>
                            <a:gd name="T20" fmla="*/ 5503 w 6827"/>
                            <a:gd name="T21" fmla="*/ 418 h 6827"/>
                            <a:gd name="T22" fmla="*/ 5503 w 6827"/>
                            <a:gd name="T23" fmla="*/ 2691 h 6827"/>
                            <a:gd name="T24" fmla="*/ 3413 w 6827"/>
                            <a:gd name="T25" fmla="*/ 4463 h 6827"/>
                            <a:gd name="T26" fmla="*/ 1324 w 6827"/>
                            <a:gd name="T27" fmla="*/ 2691 h 6827"/>
                            <a:gd name="T28" fmla="*/ 1324 w 6827"/>
                            <a:gd name="T29" fmla="*/ 418 h 6827"/>
                            <a:gd name="T30" fmla="*/ 418 w 6827"/>
                            <a:gd name="T31" fmla="*/ 2471 h 6827"/>
                            <a:gd name="T32" fmla="*/ 2597 w 6827"/>
                            <a:gd name="T33" fmla="*/ 4319 h 6827"/>
                            <a:gd name="T34" fmla="*/ 418 w 6827"/>
                            <a:gd name="T35" fmla="*/ 6167 h 6827"/>
                            <a:gd name="T36" fmla="*/ 418 w 6827"/>
                            <a:gd name="T37" fmla="*/ 2471 h 6827"/>
                            <a:gd name="T38" fmla="*/ 779 w 6827"/>
                            <a:gd name="T39" fmla="*/ 6409 h 6827"/>
                            <a:gd name="T40" fmla="*/ 2920 w 6827"/>
                            <a:gd name="T41" fmla="*/ 4593 h 6827"/>
                            <a:gd name="T42" fmla="*/ 3413 w 6827"/>
                            <a:gd name="T43" fmla="*/ 5011 h 6827"/>
                            <a:gd name="T44" fmla="*/ 3906 w 6827"/>
                            <a:gd name="T45" fmla="*/ 4593 h 6827"/>
                            <a:gd name="T46" fmla="*/ 6048 w 6827"/>
                            <a:gd name="T47" fmla="*/ 6409 h 6827"/>
                            <a:gd name="T48" fmla="*/ 779 w 6827"/>
                            <a:gd name="T49" fmla="*/ 6409 h 6827"/>
                            <a:gd name="T50" fmla="*/ 6409 w 6827"/>
                            <a:gd name="T51" fmla="*/ 6167 h 6827"/>
                            <a:gd name="T52" fmla="*/ 4229 w 6827"/>
                            <a:gd name="T53" fmla="*/ 4319 h 6827"/>
                            <a:gd name="T54" fmla="*/ 6409 w 6827"/>
                            <a:gd name="T55" fmla="*/ 2471 h 6827"/>
                            <a:gd name="T56" fmla="*/ 6409 w 6827"/>
                            <a:gd name="T57" fmla="*/ 6167 h 6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827" h="6827">
                              <a:moveTo>
                                <a:pt x="5921" y="1811"/>
                              </a:moveTo>
                              <a:lnTo>
                                <a:pt x="5921" y="0"/>
                              </a:lnTo>
                              <a:lnTo>
                                <a:pt x="906" y="0"/>
                              </a:lnTo>
                              <a:lnTo>
                                <a:pt x="906" y="1811"/>
                              </a:lnTo>
                              <a:lnTo>
                                <a:pt x="0" y="1811"/>
                              </a:lnTo>
                              <a:lnTo>
                                <a:pt x="0" y="6827"/>
                              </a:lnTo>
                              <a:lnTo>
                                <a:pt x="6827" y="6827"/>
                              </a:lnTo>
                              <a:lnTo>
                                <a:pt x="6827" y="1811"/>
                              </a:lnTo>
                              <a:lnTo>
                                <a:pt x="5921" y="1811"/>
                              </a:lnTo>
                              <a:close/>
                              <a:moveTo>
                                <a:pt x="1324" y="418"/>
                              </a:moveTo>
                              <a:lnTo>
                                <a:pt x="5503" y="418"/>
                              </a:lnTo>
                              <a:lnTo>
                                <a:pt x="5503" y="2691"/>
                              </a:lnTo>
                              <a:lnTo>
                                <a:pt x="3413" y="4463"/>
                              </a:lnTo>
                              <a:lnTo>
                                <a:pt x="1324" y="2691"/>
                              </a:lnTo>
                              <a:lnTo>
                                <a:pt x="1324" y="418"/>
                              </a:lnTo>
                              <a:close/>
                              <a:moveTo>
                                <a:pt x="418" y="2471"/>
                              </a:moveTo>
                              <a:lnTo>
                                <a:pt x="2597" y="4319"/>
                              </a:lnTo>
                              <a:lnTo>
                                <a:pt x="418" y="6167"/>
                              </a:lnTo>
                              <a:lnTo>
                                <a:pt x="418" y="2471"/>
                              </a:lnTo>
                              <a:close/>
                              <a:moveTo>
                                <a:pt x="779" y="6409"/>
                              </a:moveTo>
                              <a:lnTo>
                                <a:pt x="2920" y="4593"/>
                              </a:lnTo>
                              <a:lnTo>
                                <a:pt x="3413" y="5011"/>
                              </a:lnTo>
                              <a:lnTo>
                                <a:pt x="3906" y="4593"/>
                              </a:lnTo>
                              <a:lnTo>
                                <a:pt x="6048" y="6409"/>
                              </a:lnTo>
                              <a:lnTo>
                                <a:pt x="779" y="6409"/>
                              </a:lnTo>
                              <a:close/>
                              <a:moveTo>
                                <a:pt x="6409" y="6167"/>
                              </a:moveTo>
                              <a:lnTo>
                                <a:pt x="4229" y="4319"/>
                              </a:lnTo>
                              <a:lnTo>
                                <a:pt x="6409" y="2471"/>
                              </a:lnTo>
                              <a:lnTo>
                                <a:pt x="6409" y="6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6EA2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pen-mail_17777" o:spid="_x0000_s1026" o:spt="100" style="position:absolute;left:0pt;margin-left:179.9pt;margin-top:128.05pt;height:11.9pt;width:11.9pt;z-index:251651072;mso-width-relative:page;mso-height-relative:page;" fillcolor="#4B6EA2" filled="t" stroked="f" coordsize="6827,6827" o:gfxdata="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" path="m5921,1811l5921,0,906,0,906,1811,0,1811,0,6827,6827,6827,6827,1811,5921,1811xm1324,418l5503,418,5503,2691,3413,4463,1324,2691,1324,418xm418,2471l2597,4319,418,6167,418,2471xm779,6409l2920,4593,3413,5011,3906,4593,6048,6409,779,6409xm6409,6167l4229,4319,6409,2471,6409,6167xe">
                <v:path o:connectlocs="131320,40104;131320,0;20093,0;20093,40104;0,40104;0,151184;151414,151184;151414,40104;131320,40104;29364,9256;122049,9256;122049,59592;75695,98833;29364,59592;29364,9256;9270,54720;57598,95644;9270,136568;9270,54720;17277,141927;64761,101712;75695,110968;86630,101712;134136,141927;17277,141927;142143,136568;93793,95644;142143,54720;142143,136568" o:connectangles="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7559675" cy="10691495"/>
                <wp:effectExtent l="0" t="0" r="3175" b="0"/>
                <wp:wrapNone/>
                <wp:docPr id="13" name="图文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2"/>
                        </a:xfrm>
                        <a:prstGeom prst="frame">
                          <a:avLst>
                            <a:gd name="adj1" fmla="val 2105"/>
                          </a:avLst>
                        </a:prstGeom>
                        <a:solidFill>
                          <a:srgbClr val="4B6EA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0pt;margin-top:0.4pt;height:841.85pt;width:595.25pt;z-index:251652096;v-text-anchor:middle;mso-width-relative:page;mso-height-relative:page;" fillcolor="#4B6EA2" filled="t" stroked="f" coordsize="7559675,10691812" o:gfxdata="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eHbbMdYAAAAHAQAADwAAAAAAAAABACAAAAAiAAAAZHJzL2Rvd25yZXYueG1sUEsB&#10;AhQAFAAAAAgAh07iQOWbBOH3AQAAugMAAA4AAAAAAAAAAQAgAAAAJQEAAGRycy9lMm9Eb2MueG1s&#10;UEsFBgAAAAAGAAYAWQEAAI4FAAAAAA==&#10;" path="m0,0l7559675,0,7559675,10691812,0,10691812xm159131,159131l159131,10532680,7400543,10532680,7400543,159131xe">
                <v:path o:connectlocs="3779837,0;0,5345906;3779837,10691812;7559675,5345906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5901055</wp:posOffset>
            </wp:positionH>
            <wp:positionV relativeFrom="paragraph">
              <wp:posOffset>490220</wp:posOffset>
            </wp:positionV>
            <wp:extent cx="1159510" cy="1546225"/>
            <wp:effectExtent l="38100" t="38100" r="41275" b="3556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rcRect l="15361" r="21225" b="26476"/>
                    <a:stretch>
                      <a:fillRect/>
                    </a:stretch>
                  </pic:blipFill>
                  <pic:spPr>
                    <a:xfrm>
                      <a:off x="0" y="0"/>
                      <a:ext cx="1159464" cy="1545951"/>
                    </a:xfrm>
                    <a:prstGeom prst="rect">
                      <a:avLst/>
                    </a:prstGeom>
                    <a:blipFill>
                      <a:blip r:embed="rId5"/>
                      <a:srcRect/>
                      <a:stretch>
                        <a:fillRect l="-22952" t="-5724" r="-31032" b="-9764"/>
                      </a:stretch>
                    </a:blipFill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353695</wp:posOffset>
                </wp:positionV>
                <wp:extent cx="3353435" cy="79756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435" cy="797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速写简历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求职意向：广告优化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5pt;margin-top:27.85pt;height:62.8pt;width:264.05pt;z-index:251659264;mso-width-relative:page;mso-height-relative:page;" filled="f" stroked="f" coordsize="21600,21600" o:gfxdata="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Fgumt2QAAAAkBAAAPAAAAAAAAAAEAIAAAACIAAABkcnMv&#10;ZG93bnJldi54bWxQSwECFAAUAAAACACHTuJAoCardZABAAD5AgAADgAAAAAAAAABACAAAAAoAQAA&#10;ZHJzL2Uyb0RvYy54bWxQSwUGAAAAAAYABgBZAQAAK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40" w:lineRule="exact"/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速写简历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求职意向：广告优化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391521"/>
    <w:rsid w:val="00294B41"/>
    <w:rsid w:val="00312D83"/>
    <w:rsid w:val="00360BAC"/>
    <w:rsid w:val="003A266E"/>
    <w:rsid w:val="004B06EC"/>
    <w:rsid w:val="004B2D96"/>
    <w:rsid w:val="00530B1C"/>
    <w:rsid w:val="00750E62"/>
    <w:rsid w:val="00875CC5"/>
    <w:rsid w:val="009E0B68"/>
    <w:rsid w:val="00A3069E"/>
    <w:rsid w:val="00B54FDE"/>
    <w:rsid w:val="00B60148"/>
    <w:rsid w:val="00B73945"/>
    <w:rsid w:val="00DA497E"/>
    <w:rsid w:val="00FA4004"/>
    <w:rsid w:val="00FD2FB4"/>
    <w:rsid w:val="21391521"/>
    <w:rsid w:val="5D3E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24e436516ef4845b5a41d4b21ff720e9\&#24191;&#21578;&#21046;&#20316;1&#24180;&#20197;&#19979;&#32463;&#39564;&#34562;&#2403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广告制作1年以下经验蜂巢简历.docx</Template>
  <Pages>1</Pages>
  <Words>0</Words>
  <Characters>0</Characters>
  <Lines>1</Lines>
  <Paragraphs>1</Paragraphs>
  <TotalTime>1</TotalTime>
  <ScaleCrop>false</ScaleCrop>
  <LinksUpToDate>false</LinksUpToDate>
  <CharactersWithSpaces>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2020-07-13T15:31:00Z</dcterms:created>
  <dc:creator>双子晨</dc:creator>
  <cp:lastModifiedBy>双子晨</cp:lastModifiedBy>
  <dcterms:modified xsi:type="dcterms:W3CDTF">2020-07-13T15:31:45Z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1.0_VAF3qgc0Y17h2LX9VNbyUtTj55LwGSAZddtcurxiLNCODMqIOk2/UKLAoMyjrtXRMGQRLYa/Edxn8o0QlNt2Kw==</vt:lpwstr>
  </property>
  <property fmtid="{D5CDD505-2E9C-101B-9397-08002B2CF9AE}" pid="3" name="KSOProductBuildVer">
    <vt:lpwstr>2052-11.1.0.9828</vt:lpwstr>
  </property>
</Properties>
</file>