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media/image10.svg" ContentType="image/svg+xml"/>
  <Override PartName="/word/media/image2.svg" ContentType="image/svg+xml"/>
  <Override PartName="/word/media/image3.svg" ContentType="image/svg+xml"/>
  <Override PartName="/word/media/image4.svg" ContentType="image/svg+xml"/>
  <Override PartName="/word/media/image5.svg" ContentType="image/svg+xml"/>
  <Override PartName="/word/media/image6.svg" ContentType="image/svg+xml"/>
  <Override PartName="/word/media/image7.svg" ContentType="image/svg+xml"/>
  <Override PartName="/word/media/image8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418"/>
        </w:tabs>
        <w:ind w:left="-1800" w:leftChars="-857"/>
      </w:pP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4595495</wp:posOffset>
                </wp:positionV>
                <wp:extent cx="3195320" cy="1081405"/>
                <wp:effectExtent l="0" t="0" r="0" b="5080"/>
                <wp:wrapNone/>
                <wp:docPr id="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1081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left="420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12.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7-20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浙江省某某有限公司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项目经理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1B8EC1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负责公司重大项目的战略规划制定，带领项目团队完成既定的项目内容，拓展公司业务市场，分析客户数据等。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8pt;margin-top:361.85pt;height:85.15pt;width:251.6pt;z-index:251805696;mso-width-relative:page;mso-height-relative:page;" filled="f" stroked="f" coordsize="21600,21600" o:gfxdata="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zxVst2QAAAAsBAAAPAAAAAAAAAAEAIAAAACIA&#10;AABkcnMvZG93bnJldi54bWxQSwECFAAUAAAACACHTuJAKxeZ7Q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left="420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12.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7-20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浙江省某某有限公司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项目经理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1B8EC1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负责公司重大项目的战略规划制定，带领项目团队完成既定的项目内容，拓展公司业务市场，分析客户数据等。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2456180</wp:posOffset>
                </wp:positionV>
                <wp:extent cx="3054985" cy="1167130"/>
                <wp:effectExtent l="0" t="0" r="0" b="0"/>
                <wp:wrapNone/>
                <wp:docPr id="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985" cy="116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line="400" w:lineRule="exact"/>
                              <w:ind w:left="360" w:firstLine="0" w:firstLineChars="0"/>
                              <w:rPr>
                                <w:rFonts w:ascii="思源黑体 CN Medium" w:hAnsi="思源黑体 CN Medium" w:eastAsia="思源黑体 CN Medium" w:cs="微软雅黑"/>
                                <w:color w:val="398D91"/>
                                <w:sz w:val="22"/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-至今  浙江省某某有限公司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项目总监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398D91"/>
                                <w:sz w:val="22"/>
                              </w:rPr>
                              <w:br w:type="textWrapping"/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负责公司重大项目的战略规划制定，带领项目团队完成既定的项目内容，帮助公司拓展市场业务，开发潜力客户等。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0.1pt;margin-top:193.4pt;height:91.9pt;width:240.55pt;z-index:251802624;mso-width-relative:page;mso-height-relative:page;" filled="f" stroked="f" coordsize="21600,21600" o:gfxdata="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daGPF2AAAAAsBAAAPAAAAAAAAAAEAIAAAACIA&#10;AABkcnMvZG93bnJldi54bWxQSwECFAAUAAAACACHTuJAqVAlp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line="400" w:lineRule="exact"/>
                        <w:ind w:left="360" w:firstLine="0" w:firstLineChars="0"/>
                        <w:rPr>
                          <w:rFonts w:ascii="思源黑体 CN Medium" w:hAnsi="思源黑体 CN Medium" w:eastAsia="思源黑体 CN Medium" w:cs="微软雅黑"/>
                          <w:color w:val="398D91"/>
                          <w:sz w:val="22"/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-至今  浙江省某某有限公司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项目总监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398D91"/>
                          <w:sz w:val="22"/>
                        </w:rPr>
                        <w:br w:type="textWrapping"/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负责公司重大项目的战略规划制定，带领项目团队完成既定的项目内容，帮助公司拓展市场业务，开发潜力客户等。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-2815590</wp:posOffset>
                </wp:positionH>
                <wp:positionV relativeFrom="paragraph">
                  <wp:posOffset>1489075</wp:posOffset>
                </wp:positionV>
                <wp:extent cx="10869295" cy="7642225"/>
                <wp:effectExtent l="0" t="5715" r="2540" b="2540"/>
                <wp:wrapNone/>
                <wp:docPr id="57" name="直角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69298" cy="7642225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-221.7pt;margin-top:117.25pt;height:601.75pt;width:855.85pt;rotation:-5898240f;z-index:251651072;v-text-anchor:middle;mso-width-relative:page;mso-height-relative:page;" fillcolor="#BFBFBF [2412]" filled="t" stroked="f" coordsize="21600,21600" o:gfxdata="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CDsO2dwAAAAOAQAADwAAAAAAAAAB&#10;ACAAAAAiAAAAZHJzL2Rvd25yZXYueG1sUEsBAhQAFAAAAAgAh07iQAzxxFx+AgAAwQQAAA4AAAAA&#10;AAAAAQAgAAAAKwEAAGRycy9lMm9Eb2MueG1sUEsFBgAAAAAGAAYAWQEAABsG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1356995</wp:posOffset>
                </wp:positionV>
                <wp:extent cx="10948035" cy="7825105"/>
                <wp:effectExtent l="0" t="953" r="5398" b="5397"/>
                <wp:wrapNone/>
                <wp:docPr id="9" name="直角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47748" cy="7825105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-217.75pt;margin-top:106.85pt;height:616.15pt;width:862.05pt;rotation:5898240f;z-index:251652096;v-text-anchor:middle;mso-width-relative:page;mso-height-relative:page;" fillcolor="#F2F2F2 [3052]" filled="t" stroked="f" coordsize="21600,21600" o:gfxdata="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Dtg+LcAAAADgEAAA8AAAAAAAAAAQAg&#10;AAAAIgAAAGRycy9kb3ducmV2LnhtbFBLAQIUABQAAAAIAIdO4kBkqjaWfAIAAL4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3494405</wp:posOffset>
                </wp:positionV>
                <wp:extent cx="3112770" cy="1204595"/>
                <wp:effectExtent l="0" t="0" r="0" b="0"/>
                <wp:wrapNone/>
                <wp:docPr id="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936" cy="1204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left="360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20.5 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主导完成“X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战略项目”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1B8EC1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组建3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人团队的项目组，完成公司千万级体量“X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战略项目”，为公司创造了1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000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万的经济效益，并实现与多家公司的战略合作；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8.3pt;margin-top:275.15pt;height:94.85pt;width:245.1pt;z-index:251804672;mso-width-relative:page;mso-height-relative:page;" filled="f" stroked="f" coordsize="21600,21600" o:gfxdata="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emqo22AAAAAsBAAAPAAAAAAAAAAEAIAAAACIA&#10;AABkcnMvZG93bnJldi54bWxQSwECFAAUAAAACACHTuJAQgCiEQ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left="360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20.5 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主导完成“X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战略项目”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1B8EC1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组建3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人团队的项目组，完成公司千万级体量“X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战略项目”，为公司创造了1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000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万的经济效益，并实现与多家公司的战略合作；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5676900</wp:posOffset>
                </wp:positionV>
                <wp:extent cx="3148330" cy="1124585"/>
                <wp:effectExtent l="0" t="0" r="0" b="0"/>
                <wp:wrapNone/>
                <wp:docPr id="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02" cy="1124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left="420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12.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7-20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15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组织完成“X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战略项目”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1B8EC1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组建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人团队的项目组，完成公司千万级体量“X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战略项目”，为公司创造了1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000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万的经济效益，并实现与多家公司的战略合作；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8.95pt;margin-top:447pt;height:88.55pt;width:247.9pt;z-index:251807744;mso-width-relative:page;mso-height-relative:page;" filled="f" stroked="f" coordsize="21600,21600" o:gfxdata="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BWsXNkAAAAMAQAADwAAAAAAAAABACAAAAAi&#10;AAAAZHJzL2Rvd25yZXYueG1sUEsBAhQAFAAAAAgAh07iQIcrjB4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left="420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12.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7-20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15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组织完成“X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战略项目”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1B8EC1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组建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12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人团队的项目组，完成公司千万级体量“X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战略项目”，为公司创造了1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000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万的经济效益，并实现与多家公司的战略合作；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6802120</wp:posOffset>
                </wp:positionV>
                <wp:extent cx="3204210" cy="1168400"/>
                <wp:effectExtent l="0" t="0" r="0" b="0"/>
                <wp:wrapNone/>
                <wp:docPr id="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06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left="420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05.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7-20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15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浙江省某某有限公司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项目专员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1B8EC1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配合项目经理完成项目任务，主要包括项目的前期计划拟定，中期执行和后期的运维，全流程跟踪、跟进，完成项目资料数百份；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.7pt;margin-top:535.6pt;height:92pt;width:252.3pt;z-index:251809792;mso-width-relative:page;mso-height-relative:page;" filled="f" stroked="f" coordsize="21600,21600" o:gfxdata="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Pi2GXZAAAADQEAAA8AAAAAAAAAAQAgAAAA&#10;IgAAAGRycy9kb3ducmV2LnhtbFBLAQIUABQAAAAIAIdO4kB3lCGq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left="420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05.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7-20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15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浙江省某某有限公司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项目专员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1B8EC1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配合项目经理完成项目任务，主要包括项目的前期计划拟定，中期执行和后期的运维，全流程跟踪、跟进，完成项目资料数百份；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7879715</wp:posOffset>
                </wp:positionV>
                <wp:extent cx="3164840" cy="1136650"/>
                <wp:effectExtent l="0" t="0" r="0" b="6350"/>
                <wp:wrapNone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619" cy="113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left="420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05.9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15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参与完成“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XX战略项目”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1B8EC1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加入“X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的项目组，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协助完成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公司千万级体量“XX战略项目”，为公司创造了1000万的经济效益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，赢得了业界口碑和荣誉。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.7pt;margin-top:620.45pt;height:89.5pt;width:249.2pt;z-index:251811840;mso-width-relative:page;mso-height-relative:page;" filled="f" stroked="f" coordsize="21600,21600" o:gfxdata="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EGOSvYAAAADQEAAA8AAAAAAAAAAQAgAAAA&#10;IgAAAGRycy9kb3ducmV2LnhtbFBLAQIUABQAAAAIAIdO4kDAgcOsCwIAAN0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left="420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05.9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15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参与完成“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XX战略项目”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1B8EC1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加入“X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的项目组，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协助完成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公司千万级体量“XX战略项目”，为公司创造了1000万的经济效益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，赢得了业界口碑和荣誉。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13888" behindDoc="0" locked="0" layoutInCell="1" allowOverlap="1">
                <wp:simplePos x="0" y="0"/>
                <wp:positionH relativeFrom="margin">
                  <wp:posOffset>3249930</wp:posOffset>
                </wp:positionH>
                <wp:positionV relativeFrom="paragraph">
                  <wp:posOffset>10069830</wp:posOffset>
                </wp:positionV>
                <wp:extent cx="2534920" cy="371475"/>
                <wp:effectExtent l="0" t="0" r="0" b="0"/>
                <wp:wrapNone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223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思源黑体 CN Light" w:hAnsi="思源黑体 CN Light" w:eastAsia="思源黑体 CN Light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期待您的回复，联系电话：1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301101222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5.9pt;margin-top:792.9pt;height:29.25pt;width:199.6pt;mso-position-horizontal-relative:margin;z-index:251813888;mso-width-relative:page;mso-height-relative:page;" filled="f" stroked="f" coordsize="21600,21600" o:gfxdata="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nBaHzYAAAADQEAAA8AAAAAAAAAAQAgAAAAIgAA&#10;AGRycy9kb3ducmV2LnhtbFBLAQIUABQAAAAIAIdO4kDiKD3jCAIAANw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思源黑体 CN Light" w:hAnsi="思源黑体 CN Light" w:eastAsia="思源黑体 CN Light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期待您的回复，联系电话：1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301101222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8435975</wp:posOffset>
                </wp:positionV>
                <wp:extent cx="2540" cy="468630"/>
                <wp:effectExtent l="0" t="0" r="35560" b="2667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4686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8pt;margin-top:664.25pt;height:36.9pt;width:0.2pt;z-index:251800576;mso-width-relative:page;mso-height-relative:page;" filled="f" stroked="t" coordsize="21600,21600" o:gfxdata="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MYfXtkAAAANAQAADwAAAAAAAAABACAAAAAiAAAA&#10;ZHJzL2Rvd25yZXYueG1sUEsBAhQAFAAAAAgAh07iQEUQrs4GAgAA5gMAAA4AAAAAAAAAAQAgAAAA&#10;KAEAAGRycy9lMm9Eb2MueG1sUEsFBgAAAAAGAAYAWQEAAKAFAAAAAA==&#10;">
                <v:fill on="f" focussize="0,0"/>
                <v:stroke weight="0.5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7332345</wp:posOffset>
                </wp:positionV>
                <wp:extent cx="2540" cy="468630"/>
                <wp:effectExtent l="0" t="0" r="35560" b="2667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4686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9.85pt;margin-top:577.35pt;height:36.9pt;width:0.2pt;z-index:251798528;mso-width-relative:page;mso-height-relative:page;" filled="f" stroked="t" coordsize="21600,21600" o:gfxdata="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OtCCraAAAADQEAAA8AAAAAAAAAAQAgAAAAIgAA&#10;AGRycy9kb3ducmV2LnhtbFBLAQIUABQAAAAIAIdO4kD4dy4zBgIAAOYDAAAOAAAAAAAAAAEAIAAA&#10;ACkBAABkcnMvZTJvRG9jLnhtbFBLBQYAAAAABgAGAFkBAAChBQAAAAA=&#10;">
                <v:fill on="f" focussize="0,0"/>
                <v:stroke weight="0.5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7851775</wp:posOffset>
                </wp:positionV>
                <wp:extent cx="385445" cy="436880"/>
                <wp:effectExtent l="0" t="0" r="0" b="2032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45" cy="436880"/>
                          <a:chOff x="0" y="-13377"/>
                          <a:chExt cx="385847" cy="437240"/>
                        </a:xfrm>
                      </wpg:grpSpPr>
                      <wps:wsp>
                        <wps:cNvPr id="83" name="椭圆 83"/>
                        <wps:cNvSpPr/>
                        <wps:spPr>
                          <a:xfrm>
                            <a:off x="0" y="76200"/>
                            <a:ext cx="347663" cy="34766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4" name="文本框 84"/>
                        <wps:cNvSpPr txBox="1"/>
                        <wps:spPr>
                          <a:xfrm>
                            <a:off x="19134" y="-13377"/>
                            <a:ext cx="366713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8.5pt;margin-top:618.25pt;height:34.4pt;width:30.35pt;z-index:251796480;mso-width-relative:page;mso-height-relative:page;" coordorigin="0,-13377" coordsize="385847,437240" o:gfxdata="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zZnTPN0AAAANAQAADwAAAAAAAAABACAAAAAiAAAAZHJzL2Rvd25yZXYueG1sUEsBAhQA&#10;FAAAAAgAh07iQCOhJBFDAwAAgwgAAA4AAAAAAAAAAQAgAAAALAEAAGRycy9lMm9Eb2MueG1sUEsF&#10;BgAAAAAGAAYAWQEAAOEGAAAAAA==&#10;">
                <o:lock v:ext="edit" aspectratio="f"/>
                <v:shape id="_x0000_s1026" o:spid="_x0000_s1026" o:spt="3" type="#_x0000_t3" style="position:absolute;left:0;top:76200;height:347663;width:347663;v-text-anchor:middle;" filled="f" stroked="t" coordsize="21600,21600" o:gfxdata="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LrnTvQAA&#10;ANsAAAAPAAAAAAAAAAEAIAAAACIAAABkcnMvZG93bnJldi54bWxQSwECFAAUAAAACACHTuJAMy8F&#10;njsAAAA5AAAAEAAAAAAAAAABACAAAAAMAQAAZHJzL3NoYXBleG1sLnhtbFBLBQYAAAAABgAGAFsB&#10;AAC2AwAAAAA=&#10;">
                  <v:fill on="f" focussize="0,0"/>
                  <v:stroke color="#808080 [1629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9134;top:-13377;height:371475;width:366713;" filled="f" stroked="f" coordsize="21600,21600" o:gfxdata="UEsDBAoAAAAAAIdO4kAAAAAAAAAAAAAAAAAEAAAAZHJzL1BLAwQUAAAACACHTuJAXBXaBL8AAADb&#10;AAAADwAAAGRycy9kb3ducmV2LnhtbEWPQWvCQBSE7wX/w/KE3uomo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2g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6748145</wp:posOffset>
                </wp:positionV>
                <wp:extent cx="385445" cy="436880"/>
                <wp:effectExtent l="0" t="0" r="0" b="2032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45" cy="436880"/>
                          <a:chOff x="0" y="-13377"/>
                          <a:chExt cx="385847" cy="437240"/>
                        </a:xfrm>
                      </wpg:grpSpPr>
                      <wps:wsp>
                        <wps:cNvPr id="48" name="椭圆 48"/>
                        <wps:cNvSpPr/>
                        <wps:spPr>
                          <a:xfrm>
                            <a:off x="0" y="76200"/>
                            <a:ext cx="347663" cy="34766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文本框 52"/>
                        <wps:cNvSpPr txBox="1"/>
                        <wps:spPr>
                          <a:xfrm>
                            <a:off x="19134" y="-13377"/>
                            <a:ext cx="366713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75pt;margin-top:531.35pt;height:34.4pt;width:30.35pt;z-index:251770880;mso-width-relative:page;mso-height-relative:page;" coordorigin="0,-13377" coordsize="385847,437240" o:gfxdata="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ApTrzp3AAAAA0BAAAPAAAAAAAAAAEAIAAAACIAAABkcnMvZG93bnJldi54bWxQSwEC&#10;FAAUAAAACACHTuJAT84tckYDAACDCAAADgAAAAAAAAABACAAAAArAQAAZHJzL2Uyb0RvYy54bWxQ&#10;SwUGAAAAAAYABgBZAQAA4wYAAAAA&#10;">
                <o:lock v:ext="edit" aspectratio="f"/>
                <v:shape id="_x0000_s1026" o:spid="_x0000_s1026" o:spt="3" type="#_x0000_t3" style="position:absolute;left:0;top:76200;height:347663;width:347663;v-text-anchor:middle;" filled="f" stroked="t" coordsize="21600,21600" o:gfxdata="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8zkTi5AAAA2wAA&#10;AA8AAAAAAAAAAQAgAAAAIgAAAGRycy9kb3ducmV2LnhtbFBLAQIUABQAAAAIAIdO4kAzLwWeOwAA&#10;ADkAAAAQAAAAAAAAAAEAIAAAAAgBAABkcnMvc2hhcGV4bWwueG1sUEsFBgAAAAAGAAYAWwEAALID&#10;AAAAAA==&#10;">
                  <v:fill on="f" focussize="0,0"/>
                  <v:stroke color="#808080 [1629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9134;top:-13377;height:371475;width:366713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7949565</wp:posOffset>
                </wp:positionV>
                <wp:extent cx="528955" cy="391795"/>
                <wp:effectExtent l="0" t="0" r="0" b="0"/>
                <wp:wrapNone/>
                <wp:docPr id="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2" cy="391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pacing w:val="28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pacing w:val="28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打球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pt;margin-top:625.95pt;height:30.85pt;width:41.65pt;z-index:251791360;mso-width-relative:page;mso-height-relative:page;" filled="f" stroked="f" coordsize="21600,21600" o:gfxdata="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Y/6VV2AAAAAwBAAAPAAAAAAAAAAEAIAAAACIA&#10;AABkcnMvZG93bnJldi54bWxQSwECFAAUAAAACACHTuJA/Gf79QkCAADb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pacing w:val="28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pacing w:val="28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打球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7792085</wp:posOffset>
            </wp:positionV>
            <wp:extent cx="285750" cy="285750"/>
            <wp:effectExtent l="0" t="0" r="635" b="635"/>
            <wp:wrapNone/>
            <wp:docPr id="78" name="图形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形 7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4" cy="28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7951470</wp:posOffset>
                </wp:positionV>
                <wp:extent cx="528955" cy="391795"/>
                <wp:effectExtent l="0" t="0" r="0" b="0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2" cy="391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pacing w:val="28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pacing w:val="28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跑步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9.6pt;margin-top:626.1pt;height:30.85pt;width:41.65pt;z-index:251788288;mso-width-relative:page;mso-height-relative:page;" filled="f" stroked="f" coordsize="21600,21600" o:gfxdata="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ryli12AAAAA0BAAAPAAAAAAAAAAEAIAAAACIA&#10;AABkcnMvZG93bnJldi54bWxQSwECFAAUAAAACACHTuJAb5UEUgkCAADb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pacing w:val="28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pacing w:val="28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7792085</wp:posOffset>
            </wp:positionV>
            <wp:extent cx="294005" cy="294005"/>
            <wp:effectExtent l="0" t="0" r="0" b="0"/>
            <wp:wrapNone/>
            <wp:docPr id="76" name="图形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形 7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7785735</wp:posOffset>
            </wp:positionV>
            <wp:extent cx="298450" cy="298450"/>
            <wp:effectExtent l="0" t="0" r="6985" b="6985"/>
            <wp:wrapNone/>
            <wp:docPr id="80" name="图形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形 8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" cy="29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7950200</wp:posOffset>
                </wp:positionV>
                <wp:extent cx="528320" cy="391160"/>
                <wp:effectExtent l="0" t="0" r="0" b="0"/>
                <wp:wrapNone/>
                <wp:docPr id="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9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pacing w:val="28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pacing w:val="28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写作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3.15pt;margin-top:626pt;height:30.8pt;width:41.6pt;z-index:251794432;mso-width-relative:page;mso-height-relative:page;" filled="f" stroked="f" coordsize="21600,21600" o:gfxdata="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l3C62QAAAA0BAAAPAAAAAAAAAAEAIAAAACIA&#10;AABkcnMvZG93bnJldi54bWxQSwECFAAUAAAACACHTuJABW3LkQgCAADb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pacing w:val="28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pacing w:val="28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写作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7950835</wp:posOffset>
                </wp:positionV>
                <wp:extent cx="528955" cy="391795"/>
                <wp:effectExtent l="0" t="0" r="0" b="0"/>
                <wp:wrapNone/>
                <wp:docPr id="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2" cy="391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pacing w:val="28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pacing w:val="28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读书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1.75pt;margin-top:626.05pt;height:30.85pt;width:41.65pt;z-index:251785216;mso-width-relative:page;mso-height-relative:page;" filled="f" stroked="f" coordsize="21600,21600" o:gfxdata="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H3sTfXAAAACwEAAA8AAAAAAAAAAQAgAAAAIgAA&#10;AGRycy9kb3ducmV2LnhtbFBLAQIUABQAAAAIAIdO4kDOtYZjCQIAANs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pacing w:val="28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pacing w:val="28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读书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7790815</wp:posOffset>
            </wp:positionV>
            <wp:extent cx="294005" cy="294005"/>
            <wp:effectExtent l="0" t="0" r="0" b="0"/>
            <wp:wrapNone/>
            <wp:docPr id="72" name="图形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形 7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8" cy="29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5875655</wp:posOffset>
                </wp:positionV>
                <wp:extent cx="3095625" cy="1277620"/>
                <wp:effectExtent l="0" t="0" r="0" b="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277865"/>
                          <a:chOff x="0" y="3266"/>
                          <a:chExt cx="3006267" cy="1278312"/>
                        </a:xfrm>
                      </wpg:grpSpPr>
                      <wps:wsp>
                        <wps:cNvPr id="2064" name="矩形 2064"/>
                        <wps:cNvSpPr/>
                        <wps:spPr>
                          <a:xfrm>
                            <a:off x="787037" y="222069"/>
                            <a:ext cx="1187849" cy="1022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6" name="矩形 2066"/>
                        <wps:cNvSpPr/>
                        <wps:spPr>
                          <a:xfrm>
                            <a:off x="787038" y="502920"/>
                            <a:ext cx="743846" cy="1022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7" name="矩形 2067"/>
                        <wps:cNvSpPr/>
                        <wps:spPr>
                          <a:xfrm>
                            <a:off x="787038" y="803366"/>
                            <a:ext cx="1187848" cy="10450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8" name="矩形 2068"/>
                        <wps:cNvSpPr/>
                        <wps:spPr>
                          <a:xfrm>
                            <a:off x="787038" y="1103812"/>
                            <a:ext cx="1428350" cy="10251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614" y="3266"/>
                            <a:ext cx="787037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000000" w:themeColor="text1"/>
                                  <w:spacing w:val="28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000000" w:themeColor="text1"/>
                                  <w:spacing w:val="28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英语：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0649"/>
                            <a:ext cx="966107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000000" w:themeColor="text1"/>
                                  <w:spacing w:val="28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000000" w:themeColor="text1"/>
                                  <w:spacing w:val="28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计算机：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45" y="571500"/>
                            <a:ext cx="7804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000000" w:themeColor="text1"/>
                                  <w:spacing w:val="28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000000" w:themeColor="text1"/>
                                  <w:spacing w:val="28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写作：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614" y="885009"/>
                            <a:ext cx="7804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000000" w:themeColor="text1"/>
                                  <w:spacing w:val="28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000000" w:themeColor="text1"/>
                                  <w:spacing w:val="28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表达：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3045" y="9163"/>
                            <a:ext cx="787037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Light" w:hAnsi="思源黑体 CN Light" w:eastAsia="思源黑体 CN Light" w:cs="微软雅黑"/>
                                  <w:color w:val="0D0D0D" w:themeColor="text1" w:themeTint="F2"/>
                                  <w:spacing w:val="28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Light" w:hAnsi="思源黑体 CN Light" w:eastAsia="思源黑体 CN Light" w:cs="微软雅黑"/>
                                  <w:color w:val="0D0D0D" w:themeColor="text1" w:themeTint="F2"/>
                                  <w:spacing w:val="28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优秀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011" y="301344"/>
                            <a:ext cx="787037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Light" w:hAnsi="思源黑体 CN Light" w:eastAsia="思源黑体 CN Light" w:cs="微软雅黑"/>
                                  <w:color w:val="0D0D0D" w:themeColor="text1" w:themeTint="F2"/>
                                  <w:spacing w:val="28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Light" w:hAnsi="思源黑体 CN Light" w:eastAsia="思源黑体 CN Light" w:cs="微软雅黑"/>
                                  <w:color w:val="0D0D0D" w:themeColor="text1" w:themeTint="F2"/>
                                  <w:spacing w:val="28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良好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4886" y="582356"/>
                            <a:ext cx="787037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Light" w:hAnsi="思源黑体 CN Light" w:eastAsia="思源黑体 CN Light" w:cs="微软雅黑"/>
                                  <w:color w:val="0D0D0D" w:themeColor="text1" w:themeTint="F2"/>
                                  <w:spacing w:val="28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Light" w:hAnsi="思源黑体 CN Light" w:eastAsia="思源黑体 CN Light" w:cs="微软雅黑"/>
                                  <w:color w:val="0D0D0D" w:themeColor="text1" w:themeTint="F2"/>
                                  <w:spacing w:val="28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优秀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230" y="889783"/>
                            <a:ext cx="787037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Light" w:hAnsi="思源黑体 CN Light" w:eastAsia="思源黑体 CN Light" w:cs="微软雅黑"/>
                                  <w:color w:val="0D0D0D" w:themeColor="text1" w:themeTint="F2"/>
                                  <w:spacing w:val="28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Light" w:hAnsi="思源黑体 CN Light" w:eastAsia="思源黑体 CN Light" w:cs="微软雅黑"/>
                                  <w:color w:val="0D0D0D" w:themeColor="text1" w:themeTint="F2"/>
                                  <w:spacing w:val="28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专业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9.1pt;margin-top:462.65pt;height:100.6pt;width:243.75pt;z-index:251745280;mso-width-relative:page;mso-height-relative:page;" coordorigin="0,3266" coordsize="3006267,1278312" o:gfxdata="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">
                <o:lock v:ext="edit" aspectratio="f"/>
                <v:rect id="_x0000_s1026" o:spid="_x0000_s1026" o:spt="1" style="position:absolute;left:787037;top:222069;height:102235;width:1187849;v-text-anchor:middle;" fillcolor="#7F7F7F [1612]" filled="t" stroked="f" coordsize="21600,21600" o:gfxdata="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OMXFvQAA&#10;AN0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787038;top:502920;height:102235;width:743846;v-text-anchor:middle;" fillcolor="#BFBFBF [2412]" filled="t" stroked="f" coordsize="21600,21600" o:gfxdata="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V7e&#10;+8EAAADd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787038;top:803366;height:104504;width:1187848;v-text-anchor:middle;" fillcolor="#A6A6A6 [2092]" filled="t" stroked="f" coordsize="21600,21600" o:gfxdata="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WkYG8AAAA&#10;3Q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787038;top:1103812;height:102511;width:1428350;v-text-anchor:middle;" fillcolor="#595959 [2109]" filled="t" stroked="f" coordsize="21600,21600" o:gfxdata="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B3DK8AAAA&#10;3Q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179614;top:3266;height:391795;width:787037;" filled="f" stroked="f" coordsize="21600,21600" o:gfxdata="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bcdb4A&#10;AADd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000000" w:themeColor="text1"/>
                            <w:spacing w:val="28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000000" w:themeColor="text1"/>
                            <w:spacing w:val="28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英语：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290649;height:391795;width:966107;" filled="f" stroked="f" coordsize="21600,21600" o:gfxdata="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JeM1ugAAAN0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000000" w:themeColor="text1"/>
                            <w:spacing w:val="28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000000" w:themeColor="text1"/>
                            <w:spacing w:val="28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计算机：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86145;top:571500;height:391795;width:780415;" filled="f" stroked="f" coordsize="21600,21600" o:gfxdata="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lGrr4A&#10;AADd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000000" w:themeColor="text1"/>
                            <w:spacing w:val="28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000000" w:themeColor="text1"/>
                            <w:spacing w:val="28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写作：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79614;top:885009;height:391795;width:780415;" filled="f" stroked="f" coordsize="21600,21600" o:gfxdata="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vY2b4A&#10;AADd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000000" w:themeColor="text1"/>
                            <w:spacing w:val="28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000000" w:themeColor="text1"/>
                            <w:spacing w:val="28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表达：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983045;top:9163;height:391795;width:787037;" filled="f" stroked="f" coordsize="21600,21600" o:gfxdata="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d9Qr4A&#10;AADd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Light" w:hAnsi="思源黑体 CN Light" w:eastAsia="思源黑体 CN Light" w:cs="微软雅黑"/>
                            <w:color w:val="0D0D0D" w:themeColor="text1" w:themeTint="F2"/>
                            <w:spacing w:val="28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Light" w:hAnsi="思源黑体 CN Light" w:eastAsia="思源黑体 CN Light" w:cs="微软雅黑"/>
                            <w:color w:val="0D0D0D" w:themeColor="text1" w:themeTint="F2"/>
                            <w:spacing w:val="28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优秀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490011;top:301344;height:391795;width:787037;" filled="f" stroked="f" coordsize="21600,21600" o:gfxdata="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e5Ta/&#10;AAAA3QAAAA8AAAAAAAAAAQAgAAAAIgAAAGRycy9kb3ducmV2LnhtbFBLAQIUABQAAAAIAIdO4kAz&#10;LwWeOwAAADkAAAAQAAAAAAAAAAEAIAAAAA4BAABkcnMvc2hhcGV4bWwueG1sUEsFBgAAAAAGAAYA&#10;WwEAALg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Light" w:hAnsi="思源黑体 CN Light" w:eastAsia="思源黑体 CN Light" w:cs="微软雅黑"/>
                            <w:color w:val="0D0D0D" w:themeColor="text1" w:themeTint="F2"/>
                            <w:spacing w:val="28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Light" w:hAnsi="思源黑体 CN Light" w:eastAsia="思源黑体 CN Light" w:cs="微软雅黑"/>
                            <w:color w:val="0D0D0D" w:themeColor="text1" w:themeTint="F2"/>
                            <w:spacing w:val="28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良好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974886;top:582356;height:391795;width:787037;" filled="f" stroked="f" coordsize="21600,21600" o:gfxdata="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SQK2/&#10;AAAA3QAAAA8AAAAAAAAAAQAgAAAAIgAAAGRycy9kb3ducmV2LnhtbFBLAQIUABQAAAAIAIdO4kAz&#10;LwWeOwAAADkAAAAQAAAAAAAAAAEAIAAAAA4BAABkcnMvc2hhcGV4bWwueG1sUEsFBgAAAAAGAAYA&#10;WwEAALg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Light" w:hAnsi="思源黑体 CN Light" w:eastAsia="思源黑体 CN Light" w:cs="微软雅黑"/>
                            <w:color w:val="0D0D0D" w:themeColor="text1" w:themeTint="F2"/>
                            <w:spacing w:val="28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Light" w:hAnsi="思源黑体 CN Light" w:eastAsia="思源黑体 CN Light" w:cs="微软雅黑"/>
                            <w:color w:val="0D0D0D" w:themeColor="text1" w:themeTint="F2"/>
                            <w:spacing w:val="28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优秀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219230;top:889783;height:391795;width:787037;" filled="f" stroked="f" coordsize="21600,21600" o:gfxdata="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gN7avQAA&#10;AN0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Light" w:hAnsi="思源黑体 CN Light" w:eastAsia="思源黑体 CN Light" w:cs="微软雅黑"/>
                            <w:color w:val="0D0D0D" w:themeColor="text1" w:themeTint="F2"/>
                            <w:spacing w:val="28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Light" w:hAnsi="思源黑体 CN Light" w:eastAsia="思源黑体 CN Light" w:cs="微软雅黑"/>
                            <w:color w:val="0D0D0D" w:themeColor="text1" w:themeTint="F2"/>
                            <w:spacing w:val="28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专业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5828665</wp:posOffset>
                </wp:positionV>
                <wp:extent cx="2776220" cy="23495"/>
                <wp:effectExtent l="38100" t="38100" r="24130" b="33655"/>
                <wp:wrapNone/>
                <wp:docPr id="2054" name="直接连接符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6220" cy="2349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  <a:head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2pt;margin-top:458.95pt;height:1.85pt;width:218.6pt;z-index:251743232;mso-width-relative:page;mso-height-relative:page;" filled="f" stroked="t" coordsize="21600,21600" o:gfxdata="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+0mRc2wAAAAsBAAAPAAAAAAAAAAEAIAAAACIAAABkcnMvZG93bnJldi54bWxQ&#10;SwECFAAUAAAACACHTuJAb/uMRfQBAACsAwAADgAAAAAAAAABACAAAAAqAQAAZHJzL2Uyb0RvYy54&#10;bWxQSwUGAAAAAAYABgBZAQAAkAUAAAAA&#10;">
                <v:fill on="f" focussize="0,0"/>
                <v:stroke color="#7F7F7F [1612]" miterlimit="8" joinstyle="miter" dashstyle="dashDot" startarrow="diamo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-824230</wp:posOffset>
                </wp:positionH>
                <wp:positionV relativeFrom="paragraph">
                  <wp:posOffset>255270</wp:posOffset>
                </wp:positionV>
                <wp:extent cx="6967855" cy="10183495"/>
                <wp:effectExtent l="19050" t="57150" r="118745" b="84455"/>
                <wp:wrapSquare wrapText="bothSides"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10183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4.9pt;margin-top:20.1pt;height:801.85pt;width:548.65pt;mso-wrap-distance-bottom:0pt;mso-wrap-distance-left:9pt;mso-wrap-distance-right:9pt;mso-wrap-distance-top:0pt;z-index:251653120;v-text-anchor:middle;mso-width-relative:page;mso-height-relative:page;" fillcolor="#FFFFFF [3212]" filled="t" stroked="t" coordsize="21600,21600" o:gfxdata="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DqTx8jaAAAADAEAAA8AAAAAAAAAAQAg&#10;AAAAIgAAAGRycy9kb3ducmV2LnhtbFBLAQIUABQAAAAIAIdO4kCWgE53twIAAHIFAAAOAAAAAAAA&#10;AAEAIAAAACkBAABkcnMvZTJvRG9jLnhtbFBLBQYAAAAABgAGAFkBAABSBgAAAAA=&#10;">
                <v:fill on="t" focussize="0,0"/>
                <v:stroke weight="1pt" color="#D9D9D9 [2732]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  <w10:wrap type="square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5323840</wp:posOffset>
                </wp:positionV>
                <wp:extent cx="3152140" cy="643890"/>
                <wp:effectExtent l="0" t="0" r="0" b="3810"/>
                <wp:wrapNone/>
                <wp:docPr id="2051" name="组合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140" cy="643890"/>
                          <a:chOff x="-1" y="0"/>
                          <a:chExt cx="3153058" cy="644340"/>
                        </a:xfrm>
                      </wpg:grpSpPr>
                      <wps:wsp>
                        <wps:cNvPr id="20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998" y="151580"/>
                            <a:ext cx="2060059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24"/>
                                </w:rPr>
                              </w:pPr>
                              <w:r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18"/>
                                  <w:szCs w:val="18"/>
                                </w:rPr>
                                <w:t>PROFESSIONAL SKILL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60987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48"/>
                                  <w:szCs w:val="4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职业技能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5.3pt;margin-top:419.2pt;height:50.7pt;width:248.2pt;z-index:251742208;mso-width-relative:page;mso-height-relative:page;" coordorigin="-1,0" coordsize="3153058,644340" o:gfxdata="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MXBU1dsAAAALAQAADwAAAAAAAAABACAA&#10;AAAiAAAAZHJzL2Rvd25yZXYueG1sUEsBAhQAFAAAAAgAh07iQAmseYe1AgAAbgcAAA4AAAAAAAAA&#10;AQAgAAAAKgEAAGRycy9lMm9Eb2MueG1sUEsFBgAAAAAGAAYAWQEAAFEGAAAAAA==&#10;">
                <o:lock v:ext="edit" aspectratio="f"/>
                <v:shape id="文本框 2" o:spid="_x0000_s1026" o:spt="202" type="#_x0000_t202" style="position:absolute;left:1092998;top:151580;height:492760;width:2060059;" filled="f" stroked="f" coordsize="21600,21600" o:gfxdata="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6Eub4A&#10;AADd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24"/>
                          </w:rPr>
                        </w:pPr>
                        <w:r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18"/>
                            <w:szCs w:val="18"/>
                          </w:rPr>
                          <w:t>PROFESSIONAL SKILL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-1;top:0;height:584835;width:1609870;" filled="f" stroked="f" coordsize="21600,21600" o:gfxdata="UEsDBAoAAAAAAIdO4kAAAAAAAAAAAAAAAAAEAAAAZHJzL1BLAwQUAAAACACHTuJA8UIhIr0AAADd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1DNRnB+018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QiEivQAA&#10;AN0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48"/>
                            <w:szCs w:val="4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职业技能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7695565</wp:posOffset>
                </wp:positionV>
                <wp:extent cx="2719070" cy="0"/>
                <wp:effectExtent l="38100" t="38100" r="0" b="5715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938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  <a:head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2.3pt;margin-top:605.95pt;height:0pt;width:214.1pt;z-index:251782144;mso-width-relative:page;mso-height-relative:page;" filled="f" stroked="t" coordsize="21600,21600" o:gfxdata="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axyXnZAAAADQEAAA8AAAAAAAAAAQAgAAAAIgAAAGRycy9kb3ducmV2LnhtbFBLAQIUABQA&#10;AAAIAIdO4kAk5zgk7wEAAKQDAAAOAAAAAAAAAAEAIAAAACgBAABkcnMvZTJvRG9jLnhtbFBLBQYA&#10;AAAABgAGAFkBAACJBQAAAAA=&#10;">
                <v:fill on="f" focussize="0,0"/>
                <v:stroke color="#7F7F7F [1612]" miterlimit="8" joinstyle="miter" dashstyle="dashDot" startarrow="diamo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7209155</wp:posOffset>
                </wp:positionV>
                <wp:extent cx="3152140" cy="643890"/>
                <wp:effectExtent l="0" t="0" r="0" b="381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140" cy="643890"/>
                          <a:chOff x="-1" y="0"/>
                          <a:chExt cx="3153058" cy="644340"/>
                        </a:xfrm>
                      </wpg:grpSpPr>
                      <wps:wsp>
                        <wps:cNvPr id="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998" y="151580"/>
                            <a:ext cx="2060059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24"/>
                                </w:rPr>
                              </w:pPr>
                              <w:r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18"/>
                                  <w:szCs w:val="18"/>
                                </w:rPr>
                                <w:t>INTEREST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60987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48"/>
                                  <w:szCs w:val="4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.25pt;margin-top:567.65pt;height:50.7pt;width:248.2pt;z-index:251780096;mso-width-relative:page;mso-height-relative:page;" coordorigin="-1,0" coordsize="3153058,644340" o:gfxdata="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DtKnYN0AAAANAQAADwAAAAAAAAABACAA&#10;AAAiAAAAZHJzL2Rvd25yZXYueG1sUEsBAhQAFAAAAAgAh07iQEOYRyWzAgAAZgcAAA4AAAAAAAAA&#10;AQAgAAAALAEAAGRycy9lMm9Eb2MueG1sUEsFBgAAAAAGAAYAWQEAAFEGAAAAAA==&#10;">
                <o:lock v:ext="edit" aspectratio="f"/>
                <v:shape id="文本框 2" o:spid="_x0000_s1026" o:spt="202" type="#_x0000_t202" style="position:absolute;left:1092998;top:151580;height:492760;width:2060059;" filled="f" stroked="f" coordsize="21600,21600" o:gfxdata="UEsDBAoAAAAAAIdO4kAAAAAAAAAAAAAAAAAEAAAAZHJzL1BLAwQUAAAACACHTuJAhCvOZ7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TmH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85n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24"/>
                          </w:rPr>
                        </w:pPr>
                        <w:r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18"/>
                            <w:szCs w:val="18"/>
                          </w:rPr>
                          <w:t>INTEREST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-1;top:0;height:584835;width:1609870;" filled="f" stroked="f" coordsize="21600,21600" o:gfxdata="UEsDBAoAAAAAAIdO4kAAAAAAAAAAAAAAAAAEAAAAZHJzL1BLAwQUAAAACACHTuJA62dr/L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na/y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48"/>
                            <w:szCs w:val="4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兴趣爱好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6209030</wp:posOffset>
                </wp:positionV>
                <wp:extent cx="2540" cy="469265"/>
                <wp:effectExtent l="0" t="0" r="35560" b="2667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0" cy="4690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8.95pt;margin-top:488.9pt;height:36.95pt;width:0.2pt;z-index:251778048;mso-width-relative:page;mso-height-relative:page;" filled="f" stroked="t" coordsize="21600,21600" o:gfxdata="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y/38TZAAAADAEAAA8AAAAAAAAAAQAgAAAAIgAA&#10;AGRycy9kb3ducmV2LnhtbFBLAQIUABQAAAAIAIdO4kBT29jdBwIAAOYDAAAOAAAAAAAAAAEAIAAA&#10;ACgBAABkcnMvZTJvRG9jLnhtbFBLBQYAAAAABgAGAFkBAAChBQAAAAA=&#10;">
                <v:fill on="f" focussize="0,0"/>
                <v:stroke weight="0.5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5125085</wp:posOffset>
                </wp:positionV>
                <wp:extent cx="2540" cy="469265"/>
                <wp:effectExtent l="0" t="0" r="35560" b="26670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0" cy="4690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8.65pt;margin-top:403.55pt;height:36.95pt;width:0.2pt;z-index:251776000;mso-width-relative:page;mso-height-relative:page;" filled="f" stroked="t" coordsize="21600,21600" o:gfxdata="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S6HSJ1wAAAAsBAAAPAAAAAAAAAAEAIAAAACIAAABk&#10;cnMvZG93bnJldi54bWxQSwECFAAUAAAACACHTuJA9ajn9QcCAADmAwAADgAAAAAAAAABACAAAAAm&#10;AQAAZHJzL2Uyb0RvYy54bWxQSwUGAAAAAAYABgBZAQAAnwUAAAAA&#10;">
                <v:fill on="f" focussize="0,0"/>
                <v:stroke weight="0.5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4046855</wp:posOffset>
                </wp:positionV>
                <wp:extent cx="2540" cy="469265"/>
                <wp:effectExtent l="0" t="0" r="35560" b="2667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0" cy="4690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8.2pt;margin-top:318.65pt;height:36.95pt;width:0.2pt;z-index:251773952;mso-width-relative:page;mso-height-relative:page;" filled="f" stroked="t" coordsize="21600,21600" o:gfxdata="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qWnGtgAAAALAQAADwAAAAAAAAABACAAAAAiAAAA&#10;ZHJzL2Rvd25yZXYueG1sUEsBAhQAFAAAAAgAh07iQKF3txcHAgAA5gMAAA4AAAAAAAAAAQAgAAAA&#10;JwEAAGRycy9lMm9Eb2MueG1sUEsFBgAAAAAGAAYAWQEAAKAFAAAAAA==&#10;">
                <v:fill on="f" focussize="0,0"/>
                <v:stroke weight="0.5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2994660</wp:posOffset>
                </wp:positionV>
                <wp:extent cx="2540" cy="469265"/>
                <wp:effectExtent l="0" t="0" r="35560" b="2667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0" cy="4690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8.5pt;margin-top:235.8pt;height:36.95pt;width:0.2pt;z-index:251771904;mso-width-relative:page;mso-height-relative:page;" filled="f" stroked="t" coordsize="21600,21600" o:gfxdata="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WaIidgAAAALAQAADwAAAAAAAAABACAAAAAiAAAA&#10;ZHJzL2Rvd25yZXYueG1sUEsBAhQAFAAAAAgAh07iQNflVFcHAgAA5gMAAA4AAAAAAAAAAQAgAAAA&#10;JwEAAGRycy9lMm9Eb2MueG1sUEsFBgAAAAAGAAYAWQEAAKAFAAAAAA==&#10;">
                <v:fill on="f" focussize="0,0"/>
                <v:stroke weight="0.5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5633720</wp:posOffset>
                </wp:positionV>
                <wp:extent cx="385445" cy="436880"/>
                <wp:effectExtent l="0" t="0" r="0" b="2032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4" cy="436956"/>
                          <a:chOff x="0" y="-13377"/>
                          <a:chExt cx="385847" cy="437240"/>
                        </a:xfrm>
                      </wpg:grpSpPr>
                      <wps:wsp>
                        <wps:cNvPr id="45" name="椭圆 45"/>
                        <wps:cNvSpPr/>
                        <wps:spPr>
                          <a:xfrm>
                            <a:off x="0" y="76200"/>
                            <a:ext cx="347663" cy="34766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文本框 46"/>
                        <wps:cNvSpPr txBox="1"/>
                        <wps:spPr>
                          <a:xfrm>
                            <a:off x="19134" y="-13377"/>
                            <a:ext cx="366713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25pt;margin-top:443.6pt;height:34.4pt;width:30.35pt;z-index:251768832;mso-width-relative:page;mso-height-relative:page;" coordorigin="0,-13377" coordsize="385847,437240" o:gfxdata="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CEBT1x3AAAAAsBAAAPAAAAAAAAAAEAIAAAACIAAABkcnMvZG93bnJldi54bWxQSwEC&#10;FAAUAAAACACHTuJAjQP3gEYDAACDCAAADgAAAAAAAAABACAAAAArAQAAZHJzL2Uyb0RvYy54bWxQ&#10;SwUGAAAAAAYABgBZAQAA4wYAAAAA&#10;">
                <o:lock v:ext="edit" aspectratio="f"/>
                <v:shape id="_x0000_s1026" o:spid="_x0000_s1026" o:spt="3" type="#_x0000_t3" style="position:absolute;left:0;top:76200;height:347663;width:347663;v-text-anchor:middle;" filled="f" stroked="t" coordsize="21600,21600" o:gfxdata="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yPq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808080 [1629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9134;top:-13377;height:371475;width:366713;" filled="f" stroked="f" coordsize="21600,21600" o:gfxdata="UEsDBAoAAAAAAIdO4kAAAAAAAAAAAAAAAAAEAAAAZHJzL1BLAwQUAAAACACHTuJAODJbc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yW3K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4554855</wp:posOffset>
                </wp:positionV>
                <wp:extent cx="385445" cy="436880"/>
                <wp:effectExtent l="0" t="0" r="0" b="2032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4" cy="436956"/>
                          <a:chOff x="0" y="-13377"/>
                          <a:chExt cx="385847" cy="437240"/>
                        </a:xfrm>
                      </wpg:grpSpPr>
                      <wps:wsp>
                        <wps:cNvPr id="42" name="椭圆 42"/>
                        <wps:cNvSpPr/>
                        <wps:spPr>
                          <a:xfrm>
                            <a:off x="0" y="76200"/>
                            <a:ext cx="347663" cy="34766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19134" y="-13377"/>
                            <a:ext cx="366713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25pt;margin-top:358.65pt;height:34.4pt;width:30.35pt;z-index:251766784;mso-width-relative:page;mso-height-relative:page;" coordorigin="0,-13377" coordsize="385847,437240" o:gfxdata="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JpOUJLbAAAACwEAAA8AAAAAAAAAAQAgAAAAIgAAAGRycy9kb3ducmV2LnhtbFBL&#10;AQIUABQAAAAIAIdO4kAgHjWqSQMAAIMIAAAOAAAAAAAAAAEAIAAAACoBAABkcnMvZTJvRG9jLnht&#10;bFBLBQYAAAAABgAGAFkBAADlBgAAAAA=&#10;">
                <o:lock v:ext="edit" aspectratio="f"/>
                <v:shape id="_x0000_s1026" o:spid="_x0000_s1026" o:spt="3" type="#_x0000_t3" style="position:absolute;left:0;top:76200;height:347663;width:347663;v-text-anchor:middle;" filled="f" stroked="t" coordsize="21600,21600" o:gfxdata="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bpt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808080 [1629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9134;top:-13377;height:371475;width:366713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3463290</wp:posOffset>
                </wp:positionV>
                <wp:extent cx="385445" cy="436880"/>
                <wp:effectExtent l="0" t="0" r="0" b="2032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4" cy="436956"/>
                          <a:chOff x="0" y="-13377"/>
                          <a:chExt cx="385847" cy="437240"/>
                        </a:xfrm>
                      </wpg:grpSpPr>
                      <wps:wsp>
                        <wps:cNvPr id="2055" name="椭圆 2055"/>
                        <wps:cNvSpPr/>
                        <wps:spPr>
                          <a:xfrm>
                            <a:off x="0" y="76200"/>
                            <a:ext cx="347663" cy="34766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56" name="文本框 2056"/>
                        <wps:cNvSpPr txBox="1"/>
                        <wps:spPr>
                          <a:xfrm>
                            <a:off x="19134" y="-13377"/>
                            <a:ext cx="366713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808080" w:themeColor="text1" w:themeTint="80"/>
                                  <w:sz w:val="28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25pt;margin-top:272.7pt;height:34.4pt;width:30.35pt;z-index:251750400;mso-width-relative:page;mso-height-relative:page;" coordorigin="0,-13377" coordsize="385847,437240" o:gfxdata="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BOxb6I2wAAAAsBAAAPAAAAAAAAAAEAIAAAACIAAABkcnMvZG93bnJldi54bWxQ&#10;SwECFAAUAAAACACHTuJAKHcA1EoDAACLCAAADgAAAAAAAAABACAAAAAqAQAAZHJzL2Uyb0RvYy54&#10;bWxQSwUGAAAAAAYABgBZAQAA5gYAAAAA&#10;">
                <o:lock v:ext="edit" aspectratio="f"/>
                <v:shape id="_x0000_s1026" o:spid="_x0000_s1026" o:spt="3" type="#_x0000_t3" style="position:absolute;left:0;top:76200;height:347663;width:347663;v-text-anchor:middle;" filled="f" stroked="t" coordsize="21600,21600" o:gfxdata="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HOYvQAA&#10;AN0AAAAPAAAAAAAAAAEAIAAAACIAAABkcnMvZG93bnJldi54bWxQSwECFAAUAAAACACHTuJAMy8F&#10;njsAAAA5AAAAEAAAAAAAAAABACAAAAAMAQAAZHJzL3NoYXBleG1sLnhtbFBLBQYAAAAABgAGAFsB&#10;AAC2AwAAAAA=&#10;">
                  <v:fill on="f" focussize="0,0"/>
                  <v:stroke color="#808080 [1629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9134;top:-13377;height:371475;width:366713;" filled="f" stroked="f" coordsize="21600,21600" o:gfxdata="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lez&#10;J8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808080" w:themeColor="text1" w:themeTint="80"/>
                            <w:sz w:val="28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9277350</wp:posOffset>
                </wp:positionV>
                <wp:extent cx="2774315" cy="789940"/>
                <wp:effectExtent l="0" t="0" r="6985" b="0"/>
                <wp:wrapNone/>
                <wp:docPr id="4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74315" cy="790257"/>
                        </a:xfrm>
                        <a:custGeom>
                          <a:avLst/>
                          <a:gdLst>
                            <a:gd name="T0" fmla="*/ 241325239 w 30720"/>
                            <a:gd name="T1" fmla="*/ 2147483646 h 15128"/>
                            <a:gd name="T2" fmla="*/ 682960173 w 30720"/>
                            <a:gd name="T3" fmla="*/ 2147483646 h 15128"/>
                            <a:gd name="T4" fmla="*/ 1134608698 w 30720"/>
                            <a:gd name="T5" fmla="*/ 2147483646 h 15128"/>
                            <a:gd name="T6" fmla="*/ 1257178643 w 30720"/>
                            <a:gd name="T7" fmla="*/ 2147483646 h 15128"/>
                            <a:gd name="T8" fmla="*/ 1286031083 w 30720"/>
                            <a:gd name="T9" fmla="*/ 2147483646 h 15128"/>
                            <a:gd name="T10" fmla="*/ 1381656006 w 30720"/>
                            <a:gd name="T11" fmla="*/ 2147483646 h 15128"/>
                            <a:gd name="T12" fmla="*/ 1901503593 w 30720"/>
                            <a:gd name="T13" fmla="*/ 1383930118 h 15128"/>
                            <a:gd name="T14" fmla="*/ 1840933833 w 30720"/>
                            <a:gd name="T15" fmla="*/ 1292652458 h 15128"/>
                            <a:gd name="T16" fmla="*/ 1848567042 w 30720"/>
                            <a:gd name="T17" fmla="*/ 1167615311 h 15128"/>
                            <a:gd name="T18" fmla="*/ 1951582893 w 30720"/>
                            <a:gd name="T19" fmla="*/ 1069207835 h 15128"/>
                            <a:gd name="T20" fmla="*/ 1949913972 w 30720"/>
                            <a:gd name="T21" fmla="*/ 945125144 h 15128"/>
                            <a:gd name="T22" fmla="*/ 1993790611 w 30720"/>
                            <a:gd name="T23" fmla="*/ 914934404 h 15128"/>
                            <a:gd name="T24" fmla="*/ 1953967120 w 30720"/>
                            <a:gd name="T25" fmla="*/ 724770121 h 15128"/>
                            <a:gd name="T26" fmla="*/ 1978527977 w 30720"/>
                            <a:gd name="T27" fmla="*/ 668908005 h 15128"/>
                            <a:gd name="T28" fmla="*/ 1991406447 w 30720"/>
                            <a:gd name="T29" fmla="*/ 635627604 h 15128"/>
                            <a:gd name="T30" fmla="*/ 2000943167 w 30720"/>
                            <a:gd name="T31" fmla="*/ 412182981 h 15128"/>
                            <a:gd name="T32" fmla="*/ 2007861132 w 30720"/>
                            <a:gd name="T33" fmla="*/ 254823728 h 15128"/>
                            <a:gd name="T34" fmla="*/ 2029799452 w 30720"/>
                            <a:gd name="T35" fmla="*/ 277405504 h 15128"/>
                            <a:gd name="T36" fmla="*/ 2037428816 w 30720"/>
                            <a:gd name="T37" fmla="*/ 435477689 h 15128"/>
                            <a:gd name="T38" fmla="*/ 2066285101 w 30720"/>
                            <a:gd name="T39" fmla="*/ 659159998 h 15128"/>
                            <a:gd name="T40" fmla="*/ 2079636534 w 30720"/>
                            <a:gd name="T41" fmla="*/ 710268902 h 15128"/>
                            <a:gd name="T42" fmla="*/ 2050784094 w 30720"/>
                            <a:gd name="T43" fmla="*/ 779202409 h 15128"/>
                            <a:gd name="T44" fmla="*/ 2083689620 w 30720"/>
                            <a:gd name="T45" fmla="*/ 936803125 h 15128"/>
                            <a:gd name="T46" fmla="*/ 2053168258 w 30720"/>
                            <a:gd name="T47" fmla="*/ 1026896259 h 15128"/>
                            <a:gd name="T48" fmla="*/ 2147483646 w 30720"/>
                            <a:gd name="T49" fmla="*/ 1135764737 h 15128"/>
                            <a:gd name="T50" fmla="*/ 2147483646 w 30720"/>
                            <a:gd name="T51" fmla="*/ 1264363015 h 15128"/>
                            <a:gd name="T52" fmla="*/ 2147483646 w 30720"/>
                            <a:gd name="T53" fmla="*/ 1364913312 h 15128"/>
                            <a:gd name="T54" fmla="*/ 2147483646 w 30720"/>
                            <a:gd name="T55" fmla="*/ 2147483646 h 15128"/>
                            <a:gd name="T56" fmla="*/ 2147483646 w 30720"/>
                            <a:gd name="T57" fmla="*/ 2147483646 h 15128"/>
                            <a:gd name="T58" fmla="*/ 2147483646 w 30720"/>
                            <a:gd name="T59" fmla="*/ 2147483646 h 15128"/>
                            <a:gd name="T60" fmla="*/ 2147483646 w 30720"/>
                            <a:gd name="T61" fmla="*/ 2147483646 h 15128"/>
                            <a:gd name="T62" fmla="*/ 2147483646 w 30720"/>
                            <a:gd name="T63" fmla="*/ 2147483646 h 15128"/>
                            <a:gd name="T64" fmla="*/ 2147483646 w 30720"/>
                            <a:gd name="T65" fmla="*/ 2147483646 h 15128"/>
                            <a:gd name="T66" fmla="*/ 2147483646 w 30720"/>
                            <a:gd name="T67" fmla="*/ 2147483646 h 15128"/>
                            <a:gd name="T68" fmla="*/ 2147483646 w 30720"/>
                            <a:gd name="T69" fmla="*/ 2147483646 h 15128"/>
                            <a:gd name="T70" fmla="*/ 2147483646 w 30720"/>
                            <a:gd name="T71" fmla="*/ 2147483646 h 15128"/>
                            <a:gd name="T72" fmla="*/ 2147483646 w 30720"/>
                            <a:gd name="T73" fmla="*/ 2147483646 h 15128"/>
                            <a:gd name="T74" fmla="*/ 2147483646 w 30720"/>
                            <a:gd name="T75" fmla="*/ 2147483646 h 15128"/>
                            <a:gd name="T76" fmla="*/ 2147483646 w 30720"/>
                            <a:gd name="T77" fmla="*/ 2147483646 h 15128"/>
                            <a:gd name="T78" fmla="*/ 2147483646 w 30720"/>
                            <a:gd name="T79" fmla="*/ 2147483646 h 15128"/>
                            <a:gd name="T80" fmla="*/ 2147483646 w 30720"/>
                            <a:gd name="T81" fmla="*/ 2147483646 h 15128"/>
                            <a:gd name="T82" fmla="*/ 2147483646 w 30720"/>
                            <a:gd name="T83" fmla="*/ 2096100255 h 15128"/>
                            <a:gd name="T84" fmla="*/ 2147483646 w 30720"/>
                            <a:gd name="T85" fmla="*/ 2085167845 h 15128"/>
                            <a:gd name="T86" fmla="*/ 2147483646 w 30720"/>
                            <a:gd name="T87" fmla="*/ 2147483646 h 15128"/>
                            <a:gd name="T88" fmla="*/ 2147483646 w 30720"/>
                            <a:gd name="T89" fmla="*/ 2147483646 h 15128"/>
                            <a:gd name="T90" fmla="*/ 2147483646 w 30720"/>
                            <a:gd name="T91" fmla="*/ 2147483646 h 15128"/>
                            <a:gd name="T92" fmla="*/ 2147483646 w 30720"/>
                            <a:gd name="T93" fmla="*/ 2101328837 h 15128"/>
                            <a:gd name="T94" fmla="*/ 2147483646 w 30720"/>
                            <a:gd name="T95" fmla="*/ 2147483646 h 15128"/>
                            <a:gd name="T96" fmla="*/ 2147483646 w 30720"/>
                            <a:gd name="T97" fmla="*/ 2147483646 h 15128"/>
                            <a:gd name="T98" fmla="*/ 2147483646 w 30720"/>
                            <a:gd name="T99" fmla="*/ 2147483646 h 15128"/>
                            <a:gd name="T100" fmla="*/ 2147483646 w 30720"/>
                            <a:gd name="T101" fmla="*/ 1765213142 h 15128"/>
                            <a:gd name="T102" fmla="*/ 2147483646 w 30720"/>
                            <a:gd name="T103" fmla="*/ 1933271020 h 15128"/>
                            <a:gd name="T104" fmla="*/ 2147483646 w 30720"/>
                            <a:gd name="T105" fmla="*/ 2147483646 h 15128"/>
                            <a:gd name="T106" fmla="*/ 2147483646 w 30720"/>
                            <a:gd name="T107" fmla="*/ 2147483646 h 15128"/>
                            <a:gd name="T108" fmla="*/ 2147483646 w 30720"/>
                            <a:gd name="T109" fmla="*/ 2147483646 h 15128"/>
                            <a:gd name="T110" fmla="*/ 2147483646 w 30720"/>
                            <a:gd name="T111" fmla="*/ 2147483646 h 15128"/>
                            <a:gd name="T112" fmla="*/ 2147483646 w 30720"/>
                            <a:gd name="T113" fmla="*/ 2147483646 h 15128"/>
                            <a:gd name="T114" fmla="*/ 2147483646 w 30720"/>
                            <a:gd name="T115" fmla="*/ 2147483646 h 15128"/>
                            <a:gd name="T116" fmla="*/ 2147483646 w 30720"/>
                            <a:gd name="T117" fmla="*/ 2147483646 h 15128"/>
                            <a:gd name="T118" fmla="*/ 2147483646 w 30720"/>
                            <a:gd name="T119" fmla="*/ 2147483646 h 15128"/>
                            <a:gd name="T120" fmla="*/ 2147483646 w 30720"/>
                            <a:gd name="T121" fmla="*/ 2066388663 h 15128"/>
                            <a:gd name="T122" fmla="*/ 2147483646 w 30720"/>
                            <a:gd name="T123" fmla="*/ 2147483646 h 15128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30720" h="15128">
                              <a:moveTo>
                                <a:pt x="30720" y="15128"/>
                              </a:moveTo>
                              <a:lnTo>
                                <a:pt x="0" y="15128"/>
                              </a:lnTo>
                              <a:lnTo>
                                <a:pt x="0" y="13390"/>
                              </a:lnTo>
                              <a:lnTo>
                                <a:pt x="68" y="13390"/>
                              </a:lnTo>
                              <a:lnTo>
                                <a:pt x="68" y="13542"/>
                              </a:lnTo>
                              <a:lnTo>
                                <a:pt x="254" y="13542"/>
                              </a:lnTo>
                              <a:lnTo>
                                <a:pt x="254" y="13981"/>
                              </a:lnTo>
                              <a:lnTo>
                                <a:pt x="304" y="14031"/>
                              </a:lnTo>
                              <a:lnTo>
                                <a:pt x="304" y="13120"/>
                              </a:lnTo>
                              <a:lnTo>
                                <a:pt x="355" y="12833"/>
                              </a:lnTo>
                              <a:lnTo>
                                <a:pt x="355" y="13138"/>
                              </a:lnTo>
                              <a:lnTo>
                                <a:pt x="490" y="13138"/>
                              </a:lnTo>
                              <a:lnTo>
                                <a:pt x="490" y="13896"/>
                              </a:lnTo>
                              <a:lnTo>
                                <a:pt x="658" y="13896"/>
                              </a:lnTo>
                              <a:lnTo>
                                <a:pt x="658" y="13643"/>
                              </a:lnTo>
                              <a:lnTo>
                                <a:pt x="760" y="13643"/>
                              </a:lnTo>
                              <a:lnTo>
                                <a:pt x="760" y="12833"/>
                              </a:lnTo>
                              <a:lnTo>
                                <a:pt x="945" y="12833"/>
                              </a:lnTo>
                              <a:lnTo>
                                <a:pt x="945" y="13239"/>
                              </a:lnTo>
                              <a:lnTo>
                                <a:pt x="1012" y="13239"/>
                              </a:lnTo>
                              <a:lnTo>
                                <a:pt x="1012" y="13356"/>
                              </a:lnTo>
                              <a:lnTo>
                                <a:pt x="1113" y="13356"/>
                              </a:lnTo>
                              <a:lnTo>
                                <a:pt x="1113" y="13896"/>
                              </a:lnTo>
                              <a:lnTo>
                                <a:pt x="1213" y="13727"/>
                              </a:lnTo>
                              <a:lnTo>
                                <a:pt x="1198" y="12743"/>
                              </a:lnTo>
                              <a:lnTo>
                                <a:pt x="1423" y="12743"/>
                              </a:lnTo>
                              <a:lnTo>
                                <a:pt x="1423" y="12327"/>
                              </a:lnTo>
                              <a:lnTo>
                                <a:pt x="1580" y="12327"/>
                              </a:lnTo>
                              <a:lnTo>
                                <a:pt x="1580" y="12743"/>
                              </a:lnTo>
                              <a:lnTo>
                                <a:pt x="1783" y="12743"/>
                              </a:lnTo>
                              <a:lnTo>
                                <a:pt x="1783" y="13891"/>
                              </a:lnTo>
                              <a:lnTo>
                                <a:pt x="1873" y="13913"/>
                              </a:lnTo>
                              <a:lnTo>
                                <a:pt x="1873" y="12743"/>
                              </a:lnTo>
                              <a:lnTo>
                                <a:pt x="2098" y="12743"/>
                              </a:lnTo>
                              <a:lnTo>
                                <a:pt x="2098" y="12327"/>
                              </a:lnTo>
                              <a:lnTo>
                                <a:pt x="2255" y="12327"/>
                              </a:lnTo>
                              <a:lnTo>
                                <a:pt x="2255" y="12743"/>
                              </a:lnTo>
                              <a:lnTo>
                                <a:pt x="2457" y="12743"/>
                              </a:lnTo>
                              <a:lnTo>
                                <a:pt x="2457" y="13891"/>
                              </a:lnTo>
                              <a:lnTo>
                                <a:pt x="2864" y="13880"/>
                              </a:lnTo>
                              <a:lnTo>
                                <a:pt x="2864" y="12356"/>
                              </a:lnTo>
                              <a:lnTo>
                                <a:pt x="2952" y="12317"/>
                              </a:lnTo>
                              <a:lnTo>
                                <a:pt x="2978" y="12204"/>
                              </a:lnTo>
                              <a:lnTo>
                                <a:pt x="3117" y="12204"/>
                              </a:lnTo>
                              <a:lnTo>
                                <a:pt x="3117" y="12078"/>
                              </a:lnTo>
                              <a:lnTo>
                                <a:pt x="3356" y="12028"/>
                              </a:lnTo>
                              <a:lnTo>
                                <a:pt x="3471" y="12090"/>
                              </a:lnTo>
                              <a:lnTo>
                                <a:pt x="3471" y="12393"/>
                              </a:lnTo>
                              <a:lnTo>
                                <a:pt x="3673" y="12519"/>
                              </a:lnTo>
                              <a:lnTo>
                                <a:pt x="3673" y="13933"/>
                              </a:lnTo>
                              <a:lnTo>
                                <a:pt x="3786" y="13858"/>
                              </a:lnTo>
                              <a:lnTo>
                                <a:pt x="3786" y="11206"/>
                              </a:lnTo>
                              <a:lnTo>
                                <a:pt x="3912" y="11105"/>
                              </a:lnTo>
                              <a:lnTo>
                                <a:pt x="3875" y="11080"/>
                              </a:lnTo>
                              <a:lnTo>
                                <a:pt x="3875" y="10890"/>
                              </a:lnTo>
                              <a:lnTo>
                                <a:pt x="4316" y="10575"/>
                              </a:lnTo>
                              <a:lnTo>
                                <a:pt x="4644" y="10789"/>
                              </a:lnTo>
                              <a:lnTo>
                                <a:pt x="4809" y="10701"/>
                              </a:lnTo>
                              <a:lnTo>
                                <a:pt x="4834" y="10600"/>
                              </a:lnTo>
                              <a:lnTo>
                                <a:pt x="4758" y="10575"/>
                              </a:lnTo>
                              <a:lnTo>
                                <a:pt x="4758" y="10171"/>
                              </a:lnTo>
                              <a:lnTo>
                                <a:pt x="4935" y="10032"/>
                              </a:lnTo>
                              <a:lnTo>
                                <a:pt x="5188" y="9830"/>
                              </a:lnTo>
                              <a:lnTo>
                                <a:pt x="5281" y="9206"/>
                              </a:lnTo>
                              <a:lnTo>
                                <a:pt x="5277" y="9200"/>
                              </a:lnTo>
                              <a:lnTo>
                                <a:pt x="5272" y="9195"/>
                              </a:lnTo>
                              <a:lnTo>
                                <a:pt x="5268" y="9188"/>
                              </a:lnTo>
                              <a:lnTo>
                                <a:pt x="5265" y="9182"/>
                              </a:lnTo>
                              <a:lnTo>
                                <a:pt x="5262" y="9175"/>
                              </a:lnTo>
                              <a:lnTo>
                                <a:pt x="5260" y="9167"/>
                              </a:lnTo>
                              <a:lnTo>
                                <a:pt x="5259" y="9160"/>
                              </a:lnTo>
                              <a:lnTo>
                                <a:pt x="5259" y="9152"/>
                              </a:lnTo>
                              <a:lnTo>
                                <a:pt x="5259" y="9144"/>
                              </a:lnTo>
                              <a:lnTo>
                                <a:pt x="5260" y="9137"/>
                              </a:lnTo>
                              <a:lnTo>
                                <a:pt x="5262" y="9130"/>
                              </a:lnTo>
                              <a:lnTo>
                                <a:pt x="5265" y="9122"/>
                              </a:lnTo>
                              <a:lnTo>
                                <a:pt x="5268" y="9116"/>
                              </a:lnTo>
                              <a:lnTo>
                                <a:pt x="5272" y="9110"/>
                              </a:lnTo>
                              <a:lnTo>
                                <a:pt x="5277" y="9104"/>
                              </a:lnTo>
                              <a:lnTo>
                                <a:pt x="5281" y="9098"/>
                              </a:lnTo>
                              <a:lnTo>
                                <a:pt x="5287" y="9094"/>
                              </a:lnTo>
                              <a:lnTo>
                                <a:pt x="5292" y="9090"/>
                              </a:lnTo>
                              <a:lnTo>
                                <a:pt x="5299" y="9086"/>
                              </a:lnTo>
                              <a:lnTo>
                                <a:pt x="5305" y="9083"/>
                              </a:lnTo>
                              <a:lnTo>
                                <a:pt x="5312" y="9080"/>
                              </a:lnTo>
                              <a:lnTo>
                                <a:pt x="5319" y="9079"/>
                              </a:lnTo>
                              <a:lnTo>
                                <a:pt x="5327" y="9077"/>
                              </a:lnTo>
                              <a:lnTo>
                                <a:pt x="5335" y="9076"/>
                              </a:lnTo>
                              <a:lnTo>
                                <a:pt x="5343" y="9077"/>
                              </a:lnTo>
                              <a:lnTo>
                                <a:pt x="5350" y="9079"/>
                              </a:lnTo>
                              <a:lnTo>
                                <a:pt x="5358" y="9080"/>
                              </a:lnTo>
                              <a:lnTo>
                                <a:pt x="5364" y="9083"/>
                              </a:lnTo>
                              <a:lnTo>
                                <a:pt x="5371" y="9086"/>
                              </a:lnTo>
                              <a:lnTo>
                                <a:pt x="5378" y="9090"/>
                              </a:lnTo>
                              <a:lnTo>
                                <a:pt x="5383" y="9094"/>
                              </a:lnTo>
                              <a:lnTo>
                                <a:pt x="5389" y="9098"/>
                              </a:lnTo>
                              <a:lnTo>
                                <a:pt x="5393" y="9104"/>
                              </a:lnTo>
                              <a:lnTo>
                                <a:pt x="5397" y="9110"/>
                              </a:lnTo>
                              <a:lnTo>
                                <a:pt x="5402" y="9116"/>
                              </a:lnTo>
                              <a:lnTo>
                                <a:pt x="5405" y="9122"/>
                              </a:lnTo>
                              <a:lnTo>
                                <a:pt x="5407" y="9130"/>
                              </a:lnTo>
                              <a:lnTo>
                                <a:pt x="5409" y="9137"/>
                              </a:lnTo>
                              <a:lnTo>
                                <a:pt x="5411" y="9144"/>
                              </a:lnTo>
                              <a:lnTo>
                                <a:pt x="5411" y="9152"/>
                              </a:lnTo>
                              <a:lnTo>
                                <a:pt x="5411" y="9160"/>
                              </a:lnTo>
                              <a:lnTo>
                                <a:pt x="5409" y="9167"/>
                              </a:lnTo>
                              <a:lnTo>
                                <a:pt x="5407" y="9175"/>
                              </a:lnTo>
                              <a:lnTo>
                                <a:pt x="5405" y="9182"/>
                              </a:lnTo>
                              <a:lnTo>
                                <a:pt x="5402" y="9188"/>
                              </a:lnTo>
                              <a:lnTo>
                                <a:pt x="5397" y="9195"/>
                              </a:lnTo>
                              <a:lnTo>
                                <a:pt x="5393" y="9200"/>
                              </a:lnTo>
                              <a:lnTo>
                                <a:pt x="5389" y="9206"/>
                              </a:lnTo>
                              <a:lnTo>
                                <a:pt x="5415" y="9843"/>
                              </a:lnTo>
                              <a:lnTo>
                                <a:pt x="5856" y="10120"/>
                              </a:lnTo>
                              <a:lnTo>
                                <a:pt x="5856" y="10511"/>
                              </a:lnTo>
                              <a:lnTo>
                                <a:pt x="5794" y="10562"/>
                              </a:lnTo>
                              <a:lnTo>
                                <a:pt x="5806" y="10689"/>
                              </a:lnTo>
                              <a:lnTo>
                                <a:pt x="6097" y="10865"/>
                              </a:lnTo>
                              <a:lnTo>
                                <a:pt x="6097" y="12103"/>
                              </a:lnTo>
                              <a:lnTo>
                                <a:pt x="6210" y="12103"/>
                              </a:lnTo>
                              <a:lnTo>
                                <a:pt x="6210" y="11977"/>
                              </a:lnTo>
                              <a:lnTo>
                                <a:pt x="6336" y="11913"/>
                              </a:lnTo>
                              <a:lnTo>
                                <a:pt x="6336" y="11775"/>
                              </a:lnTo>
                              <a:lnTo>
                                <a:pt x="6577" y="11636"/>
                              </a:lnTo>
                              <a:lnTo>
                                <a:pt x="6791" y="11787"/>
                              </a:lnTo>
                              <a:lnTo>
                                <a:pt x="6791" y="11977"/>
                              </a:lnTo>
                              <a:lnTo>
                                <a:pt x="6905" y="12065"/>
                              </a:lnTo>
                              <a:lnTo>
                                <a:pt x="6905" y="13075"/>
                              </a:lnTo>
                              <a:lnTo>
                                <a:pt x="7031" y="13125"/>
                              </a:lnTo>
                              <a:lnTo>
                                <a:pt x="7031" y="9957"/>
                              </a:lnTo>
                              <a:lnTo>
                                <a:pt x="7959" y="9296"/>
                              </a:lnTo>
                              <a:lnTo>
                                <a:pt x="8030" y="5864"/>
                              </a:lnTo>
                              <a:lnTo>
                                <a:pt x="8010" y="5850"/>
                              </a:lnTo>
                              <a:lnTo>
                                <a:pt x="7992" y="5836"/>
                              </a:lnTo>
                              <a:lnTo>
                                <a:pt x="7974" y="5822"/>
                              </a:lnTo>
                              <a:lnTo>
                                <a:pt x="7957" y="5807"/>
                              </a:lnTo>
                              <a:lnTo>
                                <a:pt x="7939" y="5791"/>
                              </a:lnTo>
                              <a:lnTo>
                                <a:pt x="7922" y="5775"/>
                              </a:lnTo>
                              <a:lnTo>
                                <a:pt x="7905" y="5758"/>
                              </a:lnTo>
                              <a:lnTo>
                                <a:pt x="7890" y="5742"/>
                              </a:lnTo>
                              <a:lnTo>
                                <a:pt x="7874" y="5724"/>
                              </a:lnTo>
                              <a:lnTo>
                                <a:pt x="7860" y="5707"/>
                              </a:lnTo>
                              <a:lnTo>
                                <a:pt x="7845" y="5688"/>
                              </a:lnTo>
                              <a:lnTo>
                                <a:pt x="7832" y="5670"/>
                              </a:lnTo>
                              <a:lnTo>
                                <a:pt x="7818" y="5651"/>
                              </a:lnTo>
                              <a:lnTo>
                                <a:pt x="7805" y="5631"/>
                              </a:lnTo>
                              <a:lnTo>
                                <a:pt x="7793" y="5610"/>
                              </a:lnTo>
                              <a:lnTo>
                                <a:pt x="7782" y="5591"/>
                              </a:lnTo>
                              <a:lnTo>
                                <a:pt x="7771" y="5570"/>
                              </a:lnTo>
                              <a:lnTo>
                                <a:pt x="7761" y="5549"/>
                              </a:lnTo>
                              <a:lnTo>
                                <a:pt x="7751" y="5527"/>
                              </a:lnTo>
                              <a:lnTo>
                                <a:pt x="7743" y="5505"/>
                              </a:lnTo>
                              <a:lnTo>
                                <a:pt x="7734" y="5483"/>
                              </a:lnTo>
                              <a:lnTo>
                                <a:pt x="7726" y="5461"/>
                              </a:lnTo>
                              <a:lnTo>
                                <a:pt x="7720" y="5438"/>
                              </a:lnTo>
                              <a:lnTo>
                                <a:pt x="7713" y="5415"/>
                              </a:lnTo>
                              <a:lnTo>
                                <a:pt x="7707" y="5392"/>
                              </a:lnTo>
                              <a:lnTo>
                                <a:pt x="7702" y="5368"/>
                              </a:lnTo>
                              <a:lnTo>
                                <a:pt x="7699" y="5343"/>
                              </a:lnTo>
                              <a:lnTo>
                                <a:pt x="7694" y="5319"/>
                              </a:lnTo>
                              <a:lnTo>
                                <a:pt x="7692" y="5295"/>
                              </a:lnTo>
                              <a:lnTo>
                                <a:pt x="7690" y="5271"/>
                              </a:lnTo>
                              <a:lnTo>
                                <a:pt x="7689" y="5246"/>
                              </a:lnTo>
                              <a:lnTo>
                                <a:pt x="7689" y="5222"/>
                              </a:lnTo>
                              <a:lnTo>
                                <a:pt x="7689" y="5189"/>
                              </a:lnTo>
                              <a:lnTo>
                                <a:pt x="7691" y="5156"/>
                              </a:lnTo>
                              <a:lnTo>
                                <a:pt x="7694" y="5124"/>
                              </a:lnTo>
                              <a:lnTo>
                                <a:pt x="7700" y="5092"/>
                              </a:lnTo>
                              <a:lnTo>
                                <a:pt x="7705" y="5061"/>
                              </a:lnTo>
                              <a:lnTo>
                                <a:pt x="7712" y="5031"/>
                              </a:lnTo>
                              <a:lnTo>
                                <a:pt x="7721" y="5000"/>
                              </a:lnTo>
                              <a:lnTo>
                                <a:pt x="7731" y="4970"/>
                              </a:lnTo>
                              <a:lnTo>
                                <a:pt x="7740" y="4941"/>
                              </a:lnTo>
                              <a:lnTo>
                                <a:pt x="7752" y="4912"/>
                              </a:lnTo>
                              <a:lnTo>
                                <a:pt x="7766" y="4885"/>
                              </a:lnTo>
                              <a:lnTo>
                                <a:pt x="7780" y="4857"/>
                              </a:lnTo>
                              <a:lnTo>
                                <a:pt x="7794" y="4830"/>
                              </a:lnTo>
                              <a:lnTo>
                                <a:pt x="7811" y="4803"/>
                              </a:lnTo>
                              <a:lnTo>
                                <a:pt x="7828" y="4778"/>
                              </a:lnTo>
                              <a:lnTo>
                                <a:pt x="7846" y="4754"/>
                              </a:lnTo>
                              <a:lnTo>
                                <a:pt x="7864" y="4730"/>
                              </a:lnTo>
                              <a:lnTo>
                                <a:pt x="7884" y="4707"/>
                              </a:lnTo>
                              <a:lnTo>
                                <a:pt x="7905" y="4684"/>
                              </a:lnTo>
                              <a:lnTo>
                                <a:pt x="7927" y="4663"/>
                              </a:lnTo>
                              <a:lnTo>
                                <a:pt x="7949" y="4642"/>
                              </a:lnTo>
                              <a:lnTo>
                                <a:pt x="7973" y="4622"/>
                              </a:lnTo>
                              <a:lnTo>
                                <a:pt x="7996" y="4602"/>
                              </a:lnTo>
                              <a:lnTo>
                                <a:pt x="8021" y="4585"/>
                              </a:lnTo>
                              <a:lnTo>
                                <a:pt x="8047" y="4568"/>
                              </a:lnTo>
                              <a:lnTo>
                                <a:pt x="8073" y="4552"/>
                              </a:lnTo>
                              <a:lnTo>
                                <a:pt x="8101" y="4537"/>
                              </a:lnTo>
                              <a:lnTo>
                                <a:pt x="8128" y="4523"/>
                              </a:lnTo>
                              <a:lnTo>
                                <a:pt x="8155" y="4510"/>
                              </a:lnTo>
                              <a:lnTo>
                                <a:pt x="8184" y="4498"/>
                              </a:lnTo>
                              <a:lnTo>
                                <a:pt x="8214" y="4488"/>
                              </a:lnTo>
                              <a:lnTo>
                                <a:pt x="8243" y="4478"/>
                              </a:lnTo>
                              <a:lnTo>
                                <a:pt x="8253" y="4363"/>
                              </a:lnTo>
                              <a:lnTo>
                                <a:pt x="8311" y="4320"/>
                              </a:lnTo>
                              <a:lnTo>
                                <a:pt x="8328" y="4079"/>
                              </a:lnTo>
                              <a:lnTo>
                                <a:pt x="8296" y="4069"/>
                              </a:lnTo>
                              <a:lnTo>
                                <a:pt x="8281" y="4064"/>
                              </a:lnTo>
                              <a:lnTo>
                                <a:pt x="8266" y="4059"/>
                              </a:lnTo>
                              <a:lnTo>
                                <a:pt x="8253" y="4052"/>
                              </a:lnTo>
                              <a:lnTo>
                                <a:pt x="8240" y="4047"/>
                              </a:lnTo>
                              <a:lnTo>
                                <a:pt x="8229" y="4039"/>
                              </a:lnTo>
                              <a:lnTo>
                                <a:pt x="8218" y="4033"/>
                              </a:lnTo>
                              <a:lnTo>
                                <a:pt x="8209" y="4025"/>
                              </a:lnTo>
                              <a:lnTo>
                                <a:pt x="8200" y="4017"/>
                              </a:lnTo>
                              <a:lnTo>
                                <a:pt x="8194" y="4010"/>
                              </a:lnTo>
                              <a:lnTo>
                                <a:pt x="8187" y="4002"/>
                              </a:lnTo>
                              <a:lnTo>
                                <a:pt x="8183" y="3993"/>
                              </a:lnTo>
                              <a:lnTo>
                                <a:pt x="8180" y="3984"/>
                              </a:lnTo>
                              <a:lnTo>
                                <a:pt x="8177" y="3976"/>
                              </a:lnTo>
                              <a:lnTo>
                                <a:pt x="8176" y="3967"/>
                              </a:lnTo>
                              <a:lnTo>
                                <a:pt x="8177" y="3958"/>
                              </a:lnTo>
                              <a:lnTo>
                                <a:pt x="8180" y="3949"/>
                              </a:lnTo>
                              <a:lnTo>
                                <a:pt x="8183" y="3941"/>
                              </a:lnTo>
                              <a:lnTo>
                                <a:pt x="8187" y="3933"/>
                              </a:lnTo>
                              <a:lnTo>
                                <a:pt x="8193" y="3925"/>
                              </a:lnTo>
                              <a:lnTo>
                                <a:pt x="8200" y="3917"/>
                              </a:lnTo>
                              <a:lnTo>
                                <a:pt x="8208" y="3910"/>
                              </a:lnTo>
                              <a:lnTo>
                                <a:pt x="8218" y="3902"/>
                              </a:lnTo>
                              <a:lnTo>
                                <a:pt x="8228" y="3895"/>
                              </a:lnTo>
                              <a:lnTo>
                                <a:pt x="8239" y="3889"/>
                              </a:lnTo>
                              <a:lnTo>
                                <a:pt x="8251" y="3882"/>
                              </a:lnTo>
                              <a:lnTo>
                                <a:pt x="8264" y="3876"/>
                              </a:lnTo>
                              <a:lnTo>
                                <a:pt x="8278" y="3870"/>
                              </a:lnTo>
                              <a:lnTo>
                                <a:pt x="8293" y="3866"/>
                              </a:lnTo>
                              <a:lnTo>
                                <a:pt x="8324" y="3857"/>
                              </a:lnTo>
                              <a:lnTo>
                                <a:pt x="8342" y="3853"/>
                              </a:lnTo>
                              <a:lnTo>
                                <a:pt x="8361" y="3849"/>
                              </a:lnTo>
                              <a:lnTo>
                                <a:pt x="8359" y="3298"/>
                              </a:lnTo>
                              <a:lnTo>
                                <a:pt x="8337" y="3287"/>
                              </a:lnTo>
                              <a:lnTo>
                                <a:pt x="8320" y="3278"/>
                              </a:lnTo>
                              <a:lnTo>
                                <a:pt x="8306" y="3268"/>
                              </a:lnTo>
                              <a:lnTo>
                                <a:pt x="8292" y="3257"/>
                              </a:lnTo>
                              <a:lnTo>
                                <a:pt x="8278" y="3245"/>
                              </a:lnTo>
                              <a:lnTo>
                                <a:pt x="8265" y="3232"/>
                              </a:lnTo>
                              <a:lnTo>
                                <a:pt x="8254" y="3219"/>
                              </a:lnTo>
                              <a:lnTo>
                                <a:pt x="8243" y="3205"/>
                              </a:lnTo>
                              <a:lnTo>
                                <a:pt x="8233" y="3189"/>
                              </a:lnTo>
                              <a:lnTo>
                                <a:pt x="8225" y="3174"/>
                              </a:lnTo>
                              <a:lnTo>
                                <a:pt x="8217" y="3158"/>
                              </a:lnTo>
                              <a:lnTo>
                                <a:pt x="8209" y="3141"/>
                              </a:lnTo>
                              <a:lnTo>
                                <a:pt x="8204" y="3124"/>
                              </a:lnTo>
                              <a:lnTo>
                                <a:pt x="8199" y="3106"/>
                              </a:lnTo>
                              <a:lnTo>
                                <a:pt x="8196" y="3087"/>
                              </a:lnTo>
                              <a:lnTo>
                                <a:pt x="8194" y="3069"/>
                              </a:lnTo>
                              <a:lnTo>
                                <a:pt x="8194" y="3049"/>
                              </a:lnTo>
                              <a:lnTo>
                                <a:pt x="8194" y="3034"/>
                              </a:lnTo>
                              <a:lnTo>
                                <a:pt x="8195" y="3018"/>
                              </a:lnTo>
                              <a:lnTo>
                                <a:pt x="8197" y="3004"/>
                              </a:lnTo>
                              <a:lnTo>
                                <a:pt x="8200" y="2988"/>
                              </a:lnTo>
                              <a:lnTo>
                                <a:pt x="8204" y="2974"/>
                              </a:lnTo>
                              <a:lnTo>
                                <a:pt x="8209" y="2960"/>
                              </a:lnTo>
                              <a:lnTo>
                                <a:pt x="8214" y="2947"/>
                              </a:lnTo>
                              <a:lnTo>
                                <a:pt x="8220" y="2934"/>
                              </a:lnTo>
                              <a:lnTo>
                                <a:pt x="8227" y="2920"/>
                              </a:lnTo>
                              <a:lnTo>
                                <a:pt x="8233" y="2907"/>
                              </a:lnTo>
                              <a:lnTo>
                                <a:pt x="8242" y="2895"/>
                              </a:lnTo>
                              <a:lnTo>
                                <a:pt x="8250" y="2884"/>
                              </a:lnTo>
                              <a:lnTo>
                                <a:pt x="8260" y="2873"/>
                              </a:lnTo>
                              <a:lnTo>
                                <a:pt x="8270" y="2862"/>
                              </a:lnTo>
                              <a:lnTo>
                                <a:pt x="8279" y="2852"/>
                              </a:lnTo>
                              <a:lnTo>
                                <a:pt x="8290" y="2842"/>
                              </a:lnTo>
                              <a:lnTo>
                                <a:pt x="8309" y="2821"/>
                              </a:lnTo>
                              <a:lnTo>
                                <a:pt x="8297" y="2814"/>
                              </a:lnTo>
                              <a:lnTo>
                                <a:pt x="8286" y="2806"/>
                              </a:lnTo>
                              <a:lnTo>
                                <a:pt x="8276" y="2799"/>
                              </a:lnTo>
                              <a:lnTo>
                                <a:pt x="8267" y="2791"/>
                              </a:lnTo>
                              <a:lnTo>
                                <a:pt x="8261" y="2782"/>
                              </a:lnTo>
                              <a:lnTo>
                                <a:pt x="8256" y="2773"/>
                              </a:lnTo>
                              <a:lnTo>
                                <a:pt x="8253" y="2765"/>
                              </a:lnTo>
                              <a:lnTo>
                                <a:pt x="8253" y="2755"/>
                              </a:lnTo>
                              <a:lnTo>
                                <a:pt x="8253" y="2747"/>
                              </a:lnTo>
                              <a:lnTo>
                                <a:pt x="8255" y="2740"/>
                              </a:lnTo>
                              <a:lnTo>
                                <a:pt x="8258" y="2734"/>
                              </a:lnTo>
                              <a:lnTo>
                                <a:pt x="8262" y="2726"/>
                              </a:lnTo>
                              <a:lnTo>
                                <a:pt x="8266" y="2720"/>
                              </a:lnTo>
                              <a:lnTo>
                                <a:pt x="8273" y="2714"/>
                              </a:lnTo>
                              <a:lnTo>
                                <a:pt x="8279" y="2707"/>
                              </a:lnTo>
                              <a:lnTo>
                                <a:pt x="8287" y="2702"/>
                              </a:lnTo>
                              <a:lnTo>
                                <a:pt x="8296" y="2696"/>
                              </a:lnTo>
                              <a:lnTo>
                                <a:pt x="8306" y="2691"/>
                              </a:lnTo>
                              <a:lnTo>
                                <a:pt x="8327" y="2682"/>
                              </a:lnTo>
                              <a:lnTo>
                                <a:pt x="8351" y="2674"/>
                              </a:lnTo>
                              <a:lnTo>
                                <a:pt x="8376" y="2668"/>
                              </a:lnTo>
                              <a:lnTo>
                                <a:pt x="8399" y="1843"/>
                              </a:lnTo>
                              <a:lnTo>
                                <a:pt x="8387" y="1838"/>
                              </a:lnTo>
                              <a:lnTo>
                                <a:pt x="8377" y="1832"/>
                              </a:lnTo>
                              <a:lnTo>
                                <a:pt x="8367" y="1826"/>
                              </a:lnTo>
                              <a:lnTo>
                                <a:pt x="8360" y="1819"/>
                              </a:lnTo>
                              <a:lnTo>
                                <a:pt x="8354" y="1812"/>
                              </a:lnTo>
                              <a:lnTo>
                                <a:pt x="8349" y="1804"/>
                              </a:lnTo>
                              <a:lnTo>
                                <a:pt x="8346" y="1795"/>
                              </a:lnTo>
                              <a:lnTo>
                                <a:pt x="8345" y="1786"/>
                              </a:lnTo>
                              <a:lnTo>
                                <a:pt x="8345" y="1781"/>
                              </a:lnTo>
                              <a:lnTo>
                                <a:pt x="8346" y="1776"/>
                              </a:lnTo>
                              <a:lnTo>
                                <a:pt x="8349" y="1771"/>
                              </a:lnTo>
                              <a:lnTo>
                                <a:pt x="8351" y="1765"/>
                              </a:lnTo>
                              <a:lnTo>
                                <a:pt x="8357" y="1757"/>
                              </a:lnTo>
                              <a:lnTo>
                                <a:pt x="8367" y="1748"/>
                              </a:lnTo>
                              <a:lnTo>
                                <a:pt x="8378" y="1740"/>
                              </a:lnTo>
                              <a:lnTo>
                                <a:pt x="8391" y="1734"/>
                              </a:lnTo>
                              <a:lnTo>
                                <a:pt x="8406" y="1728"/>
                              </a:lnTo>
                              <a:lnTo>
                                <a:pt x="8422" y="1724"/>
                              </a:lnTo>
                              <a:lnTo>
                                <a:pt x="8418" y="1171"/>
                              </a:lnTo>
                              <a:lnTo>
                                <a:pt x="8409" y="1167"/>
                              </a:lnTo>
                              <a:lnTo>
                                <a:pt x="8401" y="1162"/>
                              </a:lnTo>
                              <a:lnTo>
                                <a:pt x="8395" y="1156"/>
                              </a:lnTo>
                              <a:lnTo>
                                <a:pt x="8389" y="1151"/>
                              </a:lnTo>
                              <a:lnTo>
                                <a:pt x="8385" y="1144"/>
                              </a:lnTo>
                              <a:lnTo>
                                <a:pt x="8382" y="1136"/>
                              </a:lnTo>
                              <a:lnTo>
                                <a:pt x="8379" y="1130"/>
                              </a:lnTo>
                              <a:lnTo>
                                <a:pt x="8379" y="1122"/>
                              </a:lnTo>
                              <a:lnTo>
                                <a:pt x="8379" y="1112"/>
                              </a:lnTo>
                              <a:lnTo>
                                <a:pt x="8383" y="1104"/>
                              </a:lnTo>
                              <a:lnTo>
                                <a:pt x="8387" y="1096"/>
                              </a:lnTo>
                              <a:lnTo>
                                <a:pt x="8394" y="1089"/>
                              </a:lnTo>
                              <a:lnTo>
                                <a:pt x="8401" y="1081"/>
                              </a:lnTo>
                              <a:lnTo>
                                <a:pt x="8410" y="1076"/>
                              </a:lnTo>
                              <a:lnTo>
                                <a:pt x="8420" y="1072"/>
                              </a:lnTo>
                              <a:lnTo>
                                <a:pt x="8431" y="1067"/>
                              </a:lnTo>
                              <a:lnTo>
                                <a:pt x="8445" y="0"/>
                              </a:lnTo>
                              <a:lnTo>
                                <a:pt x="8490" y="1067"/>
                              </a:lnTo>
                              <a:lnTo>
                                <a:pt x="8501" y="1072"/>
                              </a:lnTo>
                              <a:lnTo>
                                <a:pt x="8511" y="1076"/>
                              </a:lnTo>
                              <a:lnTo>
                                <a:pt x="8520" y="1081"/>
                              </a:lnTo>
                              <a:lnTo>
                                <a:pt x="8528" y="1088"/>
                              </a:lnTo>
                              <a:lnTo>
                                <a:pt x="8534" y="1096"/>
                              </a:lnTo>
                              <a:lnTo>
                                <a:pt x="8539" y="1104"/>
                              </a:lnTo>
                              <a:lnTo>
                                <a:pt x="8541" y="1112"/>
                              </a:lnTo>
                              <a:lnTo>
                                <a:pt x="8542" y="1122"/>
                              </a:lnTo>
                              <a:lnTo>
                                <a:pt x="8542" y="1130"/>
                              </a:lnTo>
                              <a:lnTo>
                                <a:pt x="8540" y="1136"/>
                              </a:lnTo>
                              <a:lnTo>
                                <a:pt x="8536" y="1144"/>
                              </a:lnTo>
                              <a:lnTo>
                                <a:pt x="8532" y="1151"/>
                              </a:lnTo>
                              <a:lnTo>
                                <a:pt x="8525" y="1156"/>
                              </a:lnTo>
                              <a:lnTo>
                                <a:pt x="8519" y="1162"/>
                              </a:lnTo>
                              <a:lnTo>
                                <a:pt x="8512" y="1167"/>
                              </a:lnTo>
                              <a:lnTo>
                                <a:pt x="8503" y="1171"/>
                              </a:lnTo>
                              <a:lnTo>
                                <a:pt x="8499" y="1724"/>
                              </a:lnTo>
                              <a:lnTo>
                                <a:pt x="8516" y="1728"/>
                              </a:lnTo>
                              <a:lnTo>
                                <a:pt x="8530" y="1734"/>
                              </a:lnTo>
                              <a:lnTo>
                                <a:pt x="8543" y="1740"/>
                              </a:lnTo>
                              <a:lnTo>
                                <a:pt x="8554" y="1748"/>
                              </a:lnTo>
                              <a:lnTo>
                                <a:pt x="8564" y="1757"/>
                              </a:lnTo>
                              <a:lnTo>
                                <a:pt x="8570" y="1765"/>
                              </a:lnTo>
                              <a:lnTo>
                                <a:pt x="8573" y="1771"/>
                              </a:lnTo>
                              <a:lnTo>
                                <a:pt x="8575" y="1776"/>
                              </a:lnTo>
                              <a:lnTo>
                                <a:pt x="8576" y="1781"/>
                              </a:lnTo>
                              <a:lnTo>
                                <a:pt x="8576" y="1786"/>
                              </a:lnTo>
                              <a:lnTo>
                                <a:pt x="8575" y="1795"/>
                              </a:lnTo>
                              <a:lnTo>
                                <a:pt x="8572" y="1804"/>
                              </a:lnTo>
                              <a:lnTo>
                                <a:pt x="8567" y="1812"/>
                              </a:lnTo>
                              <a:lnTo>
                                <a:pt x="8562" y="1819"/>
                              </a:lnTo>
                              <a:lnTo>
                                <a:pt x="8553" y="1826"/>
                              </a:lnTo>
                              <a:lnTo>
                                <a:pt x="8544" y="1832"/>
                              </a:lnTo>
                              <a:lnTo>
                                <a:pt x="8534" y="1838"/>
                              </a:lnTo>
                              <a:lnTo>
                                <a:pt x="8522" y="1843"/>
                              </a:lnTo>
                              <a:lnTo>
                                <a:pt x="8544" y="2668"/>
                              </a:lnTo>
                              <a:lnTo>
                                <a:pt x="8570" y="2674"/>
                              </a:lnTo>
                              <a:lnTo>
                                <a:pt x="8595" y="2682"/>
                              </a:lnTo>
                              <a:lnTo>
                                <a:pt x="8615" y="2691"/>
                              </a:lnTo>
                              <a:lnTo>
                                <a:pt x="8625" y="2696"/>
                              </a:lnTo>
                              <a:lnTo>
                                <a:pt x="8634" y="2702"/>
                              </a:lnTo>
                              <a:lnTo>
                                <a:pt x="8642" y="2707"/>
                              </a:lnTo>
                              <a:lnTo>
                                <a:pt x="8648" y="2714"/>
                              </a:lnTo>
                              <a:lnTo>
                                <a:pt x="8654" y="2720"/>
                              </a:lnTo>
                              <a:lnTo>
                                <a:pt x="8659" y="2726"/>
                              </a:lnTo>
                              <a:lnTo>
                                <a:pt x="8663" y="2734"/>
                              </a:lnTo>
                              <a:lnTo>
                                <a:pt x="8666" y="2740"/>
                              </a:lnTo>
                              <a:lnTo>
                                <a:pt x="8668" y="2747"/>
                              </a:lnTo>
                              <a:lnTo>
                                <a:pt x="8668" y="2755"/>
                              </a:lnTo>
                              <a:lnTo>
                                <a:pt x="8667" y="2765"/>
                              </a:lnTo>
                              <a:lnTo>
                                <a:pt x="8665" y="2773"/>
                              </a:lnTo>
                              <a:lnTo>
                                <a:pt x="8659" y="2782"/>
                              </a:lnTo>
                              <a:lnTo>
                                <a:pt x="8653" y="2791"/>
                              </a:lnTo>
                              <a:lnTo>
                                <a:pt x="8645" y="2799"/>
                              </a:lnTo>
                              <a:lnTo>
                                <a:pt x="8635" y="2806"/>
                              </a:lnTo>
                              <a:lnTo>
                                <a:pt x="8624" y="2814"/>
                              </a:lnTo>
                              <a:lnTo>
                                <a:pt x="8612" y="2821"/>
                              </a:lnTo>
                              <a:lnTo>
                                <a:pt x="8631" y="2842"/>
                              </a:lnTo>
                              <a:lnTo>
                                <a:pt x="8642" y="2852"/>
                              </a:lnTo>
                              <a:lnTo>
                                <a:pt x="8652" y="2862"/>
                              </a:lnTo>
                              <a:lnTo>
                                <a:pt x="8662" y="2873"/>
                              </a:lnTo>
                              <a:lnTo>
                                <a:pt x="8670" y="2884"/>
                              </a:lnTo>
                              <a:lnTo>
                                <a:pt x="8679" y="2895"/>
                              </a:lnTo>
                              <a:lnTo>
                                <a:pt x="8687" y="2907"/>
                              </a:lnTo>
                              <a:lnTo>
                                <a:pt x="8694" y="2920"/>
                              </a:lnTo>
                              <a:lnTo>
                                <a:pt x="8701" y="2934"/>
                              </a:lnTo>
                              <a:lnTo>
                                <a:pt x="8707" y="2947"/>
                              </a:lnTo>
                              <a:lnTo>
                                <a:pt x="8712" y="2960"/>
                              </a:lnTo>
                              <a:lnTo>
                                <a:pt x="8716" y="2974"/>
                              </a:lnTo>
                              <a:lnTo>
                                <a:pt x="8721" y="2988"/>
                              </a:lnTo>
                              <a:lnTo>
                                <a:pt x="8723" y="3004"/>
                              </a:lnTo>
                              <a:lnTo>
                                <a:pt x="8725" y="3018"/>
                              </a:lnTo>
                              <a:lnTo>
                                <a:pt x="8727" y="3034"/>
                              </a:lnTo>
                              <a:lnTo>
                                <a:pt x="8727" y="3049"/>
                              </a:lnTo>
                              <a:lnTo>
                                <a:pt x="8726" y="3069"/>
                              </a:lnTo>
                              <a:lnTo>
                                <a:pt x="8724" y="3087"/>
                              </a:lnTo>
                              <a:lnTo>
                                <a:pt x="8722" y="3106"/>
                              </a:lnTo>
                              <a:lnTo>
                                <a:pt x="8716" y="3124"/>
                              </a:lnTo>
                              <a:lnTo>
                                <a:pt x="8711" y="3141"/>
                              </a:lnTo>
                              <a:lnTo>
                                <a:pt x="8704" y="3158"/>
                              </a:lnTo>
                              <a:lnTo>
                                <a:pt x="8697" y="3174"/>
                              </a:lnTo>
                              <a:lnTo>
                                <a:pt x="8688" y="3189"/>
                              </a:lnTo>
                              <a:lnTo>
                                <a:pt x="8678" y="3205"/>
                              </a:lnTo>
                              <a:lnTo>
                                <a:pt x="8667" y="3219"/>
                              </a:lnTo>
                              <a:lnTo>
                                <a:pt x="8655" y="3232"/>
                              </a:lnTo>
                              <a:lnTo>
                                <a:pt x="8643" y="3245"/>
                              </a:lnTo>
                              <a:lnTo>
                                <a:pt x="8630" y="3257"/>
                              </a:lnTo>
                              <a:lnTo>
                                <a:pt x="8615" y="3268"/>
                              </a:lnTo>
                              <a:lnTo>
                                <a:pt x="8600" y="3278"/>
                              </a:lnTo>
                              <a:lnTo>
                                <a:pt x="8585" y="3287"/>
                              </a:lnTo>
                              <a:lnTo>
                                <a:pt x="8563" y="3297"/>
                              </a:lnTo>
                              <a:lnTo>
                                <a:pt x="8561" y="3849"/>
                              </a:lnTo>
                              <a:lnTo>
                                <a:pt x="8579" y="3853"/>
                              </a:lnTo>
                              <a:lnTo>
                                <a:pt x="8597" y="3857"/>
                              </a:lnTo>
                              <a:lnTo>
                                <a:pt x="8629" y="3866"/>
                              </a:lnTo>
                              <a:lnTo>
                                <a:pt x="8643" y="3870"/>
                              </a:lnTo>
                              <a:lnTo>
                                <a:pt x="8657" y="3876"/>
                              </a:lnTo>
                              <a:lnTo>
                                <a:pt x="8670" y="3882"/>
                              </a:lnTo>
                              <a:lnTo>
                                <a:pt x="8682" y="3889"/>
                              </a:lnTo>
                              <a:lnTo>
                                <a:pt x="8693" y="3895"/>
                              </a:lnTo>
                              <a:lnTo>
                                <a:pt x="8703" y="3902"/>
                              </a:lnTo>
                              <a:lnTo>
                                <a:pt x="8713" y="3910"/>
                              </a:lnTo>
                              <a:lnTo>
                                <a:pt x="8721" y="3916"/>
                              </a:lnTo>
                              <a:lnTo>
                                <a:pt x="8727" y="3925"/>
                              </a:lnTo>
                              <a:lnTo>
                                <a:pt x="8734" y="3933"/>
                              </a:lnTo>
                              <a:lnTo>
                                <a:pt x="8738" y="3941"/>
                              </a:lnTo>
                              <a:lnTo>
                                <a:pt x="8742" y="3949"/>
                              </a:lnTo>
                              <a:lnTo>
                                <a:pt x="8744" y="3958"/>
                              </a:lnTo>
                              <a:lnTo>
                                <a:pt x="8744" y="3967"/>
                              </a:lnTo>
                              <a:lnTo>
                                <a:pt x="8744" y="3976"/>
                              </a:lnTo>
                              <a:lnTo>
                                <a:pt x="8742" y="3984"/>
                              </a:lnTo>
                              <a:lnTo>
                                <a:pt x="8738" y="3993"/>
                              </a:lnTo>
                              <a:lnTo>
                                <a:pt x="8733" y="4002"/>
                              </a:lnTo>
                              <a:lnTo>
                                <a:pt x="8727" y="4010"/>
                              </a:lnTo>
                              <a:lnTo>
                                <a:pt x="8720" y="4017"/>
                              </a:lnTo>
                              <a:lnTo>
                                <a:pt x="8712" y="4025"/>
                              </a:lnTo>
                              <a:lnTo>
                                <a:pt x="8702" y="4033"/>
                              </a:lnTo>
                              <a:lnTo>
                                <a:pt x="8692" y="4039"/>
                              </a:lnTo>
                              <a:lnTo>
                                <a:pt x="8680" y="4047"/>
                              </a:lnTo>
                              <a:lnTo>
                                <a:pt x="8668" y="4052"/>
                              </a:lnTo>
                              <a:lnTo>
                                <a:pt x="8655" y="4059"/>
                              </a:lnTo>
                              <a:lnTo>
                                <a:pt x="8641" y="4064"/>
                              </a:lnTo>
                              <a:lnTo>
                                <a:pt x="8625" y="4069"/>
                              </a:lnTo>
                              <a:lnTo>
                                <a:pt x="8593" y="4079"/>
                              </a:lnTo>
                              <a:lnTo>
                                <a:pt x="8610" y="4320"/>
                              </a:lnTo>
                              <a:lnTo>
                                <a:pt x="8668" y="4363"/>
                              </a:lnTo>
                              <a:lnTo>
                                <a:pt x="8677" y="4478"/>
                              </a:lnTo>
                              <a:lnTo>
                                <a:pt x="8708" y="4488"/>
                              </a:lnTo>
                              <a:lnTo>
                                <a:pt x="8736" y="4498"/>
                              </a:lnTo>
                              <a:lnTo>
                                <a:pt x="8765" y="4510"/>
                              </a:lnTo>
                              <a:lnTo>
                                <a:pt x="8793" y="4523"/>
                              </a:lnTo>
                              <a:lnTo>
                                <a:pt x="8821" y="4537"/>
                              </a:lnTo>
                              <a:lnTo>
                                <a:pt x="8848" y="4552"/>
                              </a:lnTo>
                              <a:lnTo>
                                <a:pt x="8873" y="4567"/>
                              </a:lnTo>
                              <a:lnTo>
                                <a:pt x="8900" y="4585"/>
                              </a:lnTo>
                              <a:lnTo>
                                <a:pt x="8924" y="4602"/>
                              </a:lnTo>
                              <a:lnTo>
                                <a:pt x="8948" y="4622"/>
                              </a:lnTo>
                              <a:lnTo>
                                <a:pt x="8971" y="4642"/>
                              </a:lnTo>
                              <a:lnTo>
                                <a:pt x="8994" y="4662"/>
                              </a:lnTo>
                              <a:lnTo>
                                <a:pt x="9015" y="4684"/>
                              </a:lnTo>
                              <a:lnTo>
                                <a:pt x="9036" y="4707"/>
                              </a:lnTo>
                              <a:lnTo>
                                <a:pt x="9056" y="4730"/>
                              </a:lnTo>
                              <a:lnTo>
                                <a:pt x="9075" y="4754"/>
                              </a:lnTo>
                              <a:lnTo>
                                <a:pt x="9093" y="4778"/>
                              </a:lnTo>
                              <a:lnTo>
                                <a:pt x="9111" y="4803"/>
                              </a:lnTo>
                              <a:lnTo>
                                <a:pt x="9126" y="4830"/>
                              </a:lnTo>
                              <a:lnTo>
                                <a:pt x="9141" y="4857"/>
                              </a:lnTo>
                              <a:lnTo>
                                <a:pt x="9156" y="4885"/>
                              </a:lnTo>
                              <a:lnTo>
                                <a:pt x="9169" y="4912"/>
                              </a:lnTo>
                              <a:lnTo>
                                <a:pt x="9180" y="4941"/>
                              </a:lnTo>
                              <a:lnTo>
                                <a:pt x="9191" y="4970"/>
                              </a:lnTo>
                              <a:lnTo>
                                <a:pt x="9201" y="5000"/>
                              </a:lnTo>
                              <a:lnTo>
                                <a:pt x="9208" y="5031"/>
                              </a:lnTo>
                              <a:lnTo>
                                <a:pt x="9216" y="5061"/>
                              </a:lnTo>
                              <a:lnTo>
                                <a:pt x="9221" y="5092"/>
                              </a:lnTo>
                              <a:lnTo>
                                <a:pt x="9226" y="5124"/>
                              </a:lnTo>
                              <a:lnTo>
                                <a:pt x="9229" y="5156"/>
                              </a:lnTo>
                              <a:lnTo>
                                <a:pt x="9231" y="5189"/>
                              </a:lnTo>
                              <a:lnTo>
                                <a:pt x="9232" y="5222"/>
                              </a:lnTo>
                              <a:lnTo>
                                <a:pt x="9232" y="5246"/>
                              </a:lnTo>
                              <a:lnTo>
                                <a:pt x="9230" y="5271"/>
                              </a:lnTo>
                              <a:lnTo>
                                <a:pt x="9229" y="5295"/>
                              </a:lnTo>
                              <a:lnTo>
                                <a:pt x="9226" y="5319"/>
                              </a:lnTo>
                              <a:lnTo>
                                <a:pt x="9223" y="5343"/>
                              </a:lnTo>
                              <a:lnTo>
                                <a:pt x="9218" y="5368"/>
                              </a:lnTo>
                              <a:lnTo>
                                <a:pt x="9214" y="5392"/>
                              </a:lnTo>
                              <a:lnTo>
                                <a:pt x="9208" y="5415"/>
                              </a:lnTo>
                              <a:lnTo>
                                <a:pt x="9202" y="5438"/>
                              </a:lnTo>
                              <a:lnTo>
                                <a:pt x="9195" y="5461"/>
                              </a:lnTo>
                              <a:lnTo>
                                <a:pt x="9187" y="5483"/>
                              </a:lnTo>
                              <a:lnTo>
                                <a:pt x="9179" y="5505"/>
                              </a:lnTo>
                              <a:lnTo>
                                <a:pt x="9170" y="5527"/>
                              </a:lnTo>
                              <a:lnTo>
                                <a:pt x="9160" y="5549"/>
                              </a:lnTo>
                              <a:lnTo>
                                <a:pt x="9150" y="5570"/>
                              </a:lnTo>
                              <a:lnTo>
                                <a:pt x="9139" y="5591"/>
                              </a:lnTo>
                              <a:lnTo>
                                <a:pt x="9127" y="5610"/>
                              </a:lnTo>
                              <a:lnTo>
                                <a:pt x="9115" y="5631"/>
                              </a:lnTo>
                              <a:lnTo>
                                <a:pt x="9103" y="5650"/>
                              </a:lnTo>
                              <a:lnTo>
                                <a:pt x="9090" y="5670"/>
                              </a:lnTo>
                              <a:lnTo>
                                <a:pt x="9075" y="5688"/>
                              </a:lnTo>
                              <a:lnTo>
                                <a:pt x="9061" y="5707"/>
                              </a:lnTo>
                              <a:lnTo>
                                <a:pt x="9047" y="5724"/>
                              </a:lnTo>
                              <a:lnTo>
                                <a:pt x="9032" y="5742"/>
                              </a:lnTo>
                              <a:lnTo>
                                <a:pt x="9015" y="5758"/>
                              </a:lnTo>
                              <a:lnTo>
                                <a:pt x="8999" y="5775"/>
                              </a:lnTo>
                              <a:lnTo>
                                <a:pt x="8982" y="5791"/>
                              </a:lnTo>
                              <a:lnTo>
                                <a:pt x="8965" y="5807"/>
                              </a:lnTo>
                              <a:lnTo>
                                <a:pt x="8947" y="5822"/>
                              </a:lnTo>
                              <a:lnTo>
                                <a:pt x="8928" y="5836"/>
                              </a:lnTo>
                              <a:lnTo>
                                <a:pt x="8910" y="5850"/>
                              </a:lnTo>
                              <a:lnTo>
                                <a:pt x="8891" y="5864"/>
                              </a:lnTo>
                              <a:lnTo>
                                <a:pt x="8998" y="10692"/>
                              </a:lnTo>
                              <a:lnTo>
                                <a:pt x="9022" y="10708"/>
                              </a:lnTo>
                              <a:lnTo>
                                <a:pt x="9044" y="10723"/>
                              </a:lnTo>
                              <a:lnTo>
                                <a:pt x="9066" y="10740"/>
                              </a:lnTo>
                              <a:lnTo>
                                <a:pt x="9086" y="10756"/>
                              </a:lnTo>
                              <a:lnTo>
                                <a:pt x="9106" y="10773"/>
                              </a:lnTo>
                              <a:lnTo>
                                <a:pt x="9126" y="10789"/>
                              </a:lnTo>
                              <a:lnTo>
                                <a:pt x="9144" y="10807"/>
                              </a:lnTo>
                              <a:lnTo>
                                <a:pt x="9160" y="10824"/>
                              </a:lnTo>
                              <a:lnTo>
                                <a:pt x="9176" y="10842"/>
                              </a:lnTo>
                              <a:lnTo>
                                <a:pt x="9192" y="10860"/>
                              </a:lnTo>
                              <a:lnTo>
                                <a:pt x="9205" y="10879"/>
                              </a:lnTo>
                              <a:lnTo>
                                <a:pt x="9219" y="10898"/>
                              </a:lnTo>
                              <a:lnTo>
                                <a:pt x="9231" y="10918"/>
                              </a:lnTo>
                              <a:lnTo>
                                <a:pt x="9242" y="10937"/>
                              </a:lnTo>
                              <a:lnTo>
                                <a:pt x="9253" y="10958"/>
                              </a:lnTo>
                              <a:lnTo>
                                <a:pt x="9263" y="10979"/>
                              </a:lnTo>
                              <a:lnTo>
                                <a:pt x="9273" y="11001"/>
                              </a:lnTo>
                              <a:lnTo>
                                <a:pt x="9281" y="11023"/>
                              </a:lnTo>
                              <a:lnTo>
                                <a:pt x="9290" y="11045"/>
                              </a:lnTo>
                              <a:lnTo>
                                <a:pt x="9296" y="11069"/>
                              </a:lnTo>
                              <a:lnTo>
                                <a:pt x="9303" y="11092"/>
                              </a:lnTo>
                              <a:lnTo>
                                <a:pt x="9308" y="11117"/>
                              </a:lnTo>
                              <a:lnTo>
                                <a:pt x="9314" y="11142"/>
                              </a:lnTo>
                              <a:lnTo>
                                <a:pt x="9318" y="11168"/>
                              </a:lnTo>
                              <a:lnTo>
                                <a:pt x="9321" y="11194"/>
                              </a:lnTo>
                              <a:lnTo>
                                <a:pt x="9325" y="11222"/>
                              </a:lnTo>
                              <a:lnTo>
                                <a:pt x="9330" y="11278"/>
                              </a:lnTo>
                              <a:lnTo>
                                <a:pt x="9332" y="11337"/>
                              </a:lnTo>
                              <a:lnTo>
                                <a:pt x="9333" y="11400"/>
                              </a:lnTo>
                              <a:lnTo>
                                <a:pt x="9332" y="11430"/>
                              </a:lnTo>
                              <a:lnTo>
                                <a:pt x="9331" y="11460"/>
                              </a:lnTo>
                              <a:lnTo>
                                <a:pt x="9328" y="11491"/>
                              </a:lnTo>
                              <a:lnTo>
                                <a:pt x="9324" y="11520"/>
                              </a:lnTo>
                              <a:lnTo>
                                <a:pt x="9319" y="11549"/>
                              </a:lnTo>
                              <a:lnTo>
                                <a:pt x="9313" y="11578"/>
                              </a:lnTo>
                              <a:lnTo>
                                <a:pt x="9305" y="11607"/>
                              </a:lnTo>
                              <a:lnTo>
                                <a:pt x="9297" y="11636"/>
                              </a:lnTo>
                              <a:lnTo>
                                <a:pt x="9288" y="11664"/>
                              </a:lnTo>
                              <a:lnTo>
                                <a:pt x="9277" y="11692"/>
                              </a:lnTo>
                              <a:lnTo>
                                <a:pt x="9267" y="11719"/>
                              </a:lnTo>
                              <a:lnTo>
                                <a:pt x="9256" y="11745"/>
                              </a:lnTo>
                              <a:lnTo>
                                <a:pt x="9242" y="11772"/>
                              </a:lnTo>
                              <a:lnTo>
                                <a:pt x="9229" y="11798"/>
                              </a:lnTo>
                              <a:lnTo>
                                <a:pt x="9215" y="11824"/>
                              </a:lnTo>
                              <a:lnTo>
                                <a:pt x="9200" y="11850"/>
                              </a:lnTo>
                              <a:lnTo>
                                <a:pt x="9184" y="11874"/>
                              </a:lnTo>
                              <a:lnTo>
                                <a:pt x="9168" y="11898"/>
                              </a:lnTo>
                              <a:lnTo>
                                <a:pt x="9150" y="11922"/>
                              </a:lnTo>
                              <a:lnTo>
                                <a:pt x="9133" y="11945"/>
                              </a:lnTo>
                              <a:lnTo>
                                <a:pt x="9115" y="11968"/>
                              </a:lnTo>
                              <a:lnTo>
                                <a:pt x="9096" y="11991"/>
                              </a:lnTo>
                              <a:lnTo>
                                <a:pt x="9077" y="12012"/>
                              </a:lnTo>
                              <a:lnTo>
                                <a:pt x="9057" y="12034"/>
                              </a:lnTo>
                              <a:lnTo>
                                <a:pt x="9037" y="12055"/>
                              </a:lnTo>
                              <a:lnTo>
                                <a:pt x="9016" y="12075"/>
                              </a:lnTo>
                              <a:lnTo>
                                <a:pt x="8995" y="12093"/>
                              </a:lnTo>
                              <a:lnTo>
                                <a:pt x="8973" y="12113"/>
                              </a:lnTo>
                              <a:lnTo>
                                <a:pt x="8952" y="12131"/>
                              </a:lnTo>
                              <a:lnTo>
                                <a:pt x="8931" y="12148"/>
                              </a:lnTo>
                              <a:lnTo>
                                <a:pt x="8909" y="12166"/>
                              </a:lnTo>
                              <a:lnTo>
                                <a:pt x="8886" y="12181"/>
                              </a:lnTo>
                              <a:lnTo>
                                <a:pt x="9056" y="12965"/>
                              </a:lnTo>
                              <a:lnTo>
                                <a:pt x="9075" y="12966"/>
                              </a:lnTo>
                              <a:lnTo>
                                <a:pt x="9094" y="12970"/>
                              </a:lnTo>
                              <a:lnTo>
                                <a:pt x="9113" y="12975"/>
                              </a:lnTo>
                              <a:lnTo>
                                <a:pt x="9131" y="12982"/>
                              </a:lnTo>
                              <a:lnTo>
                                <a:pt x="9148" y="12990"/>
                              </a:lnTo>
                              <a:lnTo>
                                <a:pt x="9164" y="13000"/>
                              </a:lnTo>
                              <a:lnTo>
                                <a:pt x="9179" y="13011"/>
                              </a:lnTo>
                              <a:lnTo>
                                <a:pt x="9193" y="13024"/>
                              </a:lnTo>
                              <a:lnTo>
                                <a:pt x="9205" y="13039"/>
                              </a:lnTo>
                              <a:lnTo>
                                <a:pt x="9216" y="13055"/>
                              </a:lnTo>
                              <a:lnTo>
                                <a:pt x="9226" y="13072"/>
                              </a:lnTo>
                              <a:lnTo>
                                <a:pt x="9234" y="13089"/>
                              </a:lnTo>
                              <a:lnTo>
                                <a:pt x="9240" y="13108"/>
                              </a:lnTo>
                              <a:lnTo>
                                <a:pt x="9246" y="13127"/>
                              </a:lnTo>
                              <a:lnTo>
                                <a:pt x="9248" y="13147"/>
                              </a:lnTo>
                              <a:lnTo>
                                <a:pt x="9249" y="13167"/>
                              </a:lnTo>
                              <a:lnTo>
                                <a:pt x="9249" y="13184"/>
                              </a:lnTo>
                              <a:lnTo>
                                <a:pt x="9247" y="13200"/>
                              </a:lnTo>
                              <a:lnTo>
                                <a:pt x="9243" y="13215"/>
                              </a:lnTo>
                              <a:lnTo>
                                <a:pt x="9240" y="13230"/>
                              </a:lnTo>
                              <a:lnTo>
                                <a:pt x="9235" y="13244"/>
                              </a:lnTo>
                              <a:lnTo>
                                <a:pt x="9229" y="13258"/>
                              </a:lnTo>
                              <a:lnTo>
                                <a:pt x="9221" y="13271"/>
                              </a:lnTo>
                              <a:lnTo>
                                <a:pt x="9214" y="13285"/>
                              </a:lnTo>
                              <a:lnTo>
                                <a:pt x="9443" y="13933"/>
                              </a:lnTo>
                              <a:lnTo>
                                <a:pt x="9512" y="13991"/>
                              </a:lnTo>
                              <a:lnTo>
                                <a:pt x="9535" y="12326"/>
                              </a:lnTo>
                              <a:lnTo>
                                <a:pt x="9637" y="11854"/>
                              </a:lnTo>
                              <a:lnTo>
                                <a:pt x="9687" y="9388"/>
                              </a:lnTo>
                              <a:lnTo>
                                <a:pt x="9746" y="8794"/>
                              </a:lnTo>
                              <a:lnTo>
                                <a:pt x="9777" y="9234"/>
                              </a:lnTo>
                              <a:lnTo>
                                <a:pt x="9797" y="9222"/>
                              </a:lnTo>
                              <a:lnTo>
                                <a:pt x="9818" y="9210"/>
                              </a:lnTo>
                              <a:lnTo>
                                <a:pt x="9841" y="9199"/>
                              </a:lnTo>
                              <a:lnTo>
                                <a:pt x="9865" y="9189"/>
                              </a:lnTo>
                              <a:lnTo>
                                <a:pt x="9891" y="9181"/>
                              </a:lnTo>
                              <a:lnTo>
                                <a:pt x="9918" y="9173"/>
                              </a:lnTo>
                              <a:lnTo>
                                <a:pt x="9946" y="9165"/>
                              </a:lnTo>
                              <a:lnTo>
                                <a:pt x="9975" y="9159"/>
                              </a:lnTo>
                              <a:lnTo>
                                <a:pt x="10004" y="9153"/>
                              </a:lnTo>
                              <a:lnTo>
                                <a:pt x="10035" y="9149"/>
                              </a:lnTo>
                              <a:lnTo>
                                <a:pt x="10067" y="9144"/>
                              </a:lnTo>
                              <a:lnTo>
                                <a:pt x="10099" y="9141"/>
                              </a:lnTo>
                              <a:lnTo>
                                <a:pt x="10132" y="9139"/>
                              </a:lnTo>
                              <a:lnTo>
                                <a:pt x="10165" y="9137"/>
                              </a:lnTo>
                              <a:lnTo>
                                <a:pt x="10199" y="9136"/>
                              </a:lnTo>
                              <a:lnTo>
                                <a:pt x="10232" y="9136"/>
                              </a:lnTo>
                              <a:lnTo>
                                <a:pt x="10293" y="9135"/>
                              </a:lnTo>
                              <a:lnTo>
                                <a:pt x="10367" y="9133"/>
                              </a:lnTo>
                              <a:lnTo>
                                <a:pt x="10447" y="9131"/>
                              </a:lnTo>
                              <a:lnTo>
                                <a:pt x="10529" y="9131"/>
                              </a:lnTo>
                              <a:lnTo>
                                <a:pt x="10606" y="9132"/>
                              </a:lnTo>
                              <a:lnTo>
                                <a:pt x="10641" y="9133"/>
                              </a:lnTo>
                              <a:lnTo>
                                <a:pt x="10673" y="9136"/>
                              </a:lnTo>
                              <a:lnTo>
                                <a:pt x="10700" y="9139"/>
                              </a:lnTo>
                              <a:lnTo>
                                <a:pt x="10723" y="9143"/>
                              </a:lnTo>
                              <a:lnTo>
                                <a:pt x="10732" y="9147"/>
                              </a:lnTo>
                              <a:lnTo>
                                <a:pt x="10741" y="9149"/>
                              </a:lnTo>
                              <a:lnTo>
                                <a:pt x="10747" y="9152"/>
                              </a:lnTo>
                              <a:lnTo>
                                <a:pt x="10751" y="9155"/>
                              </a:lnTo>
                              <a:lnTo>
                                <a:pt x="10754" y="9160"/>
                              </a:lnTo>
                              <a:lnTo>
                                <a:pt x="10757" y="9164"/>
                              </a:lnTo>
                              <a:lnTo>
                                <a:pt x="10762" y="9177"/>
                              </a:lnTo>
                              <a:lnTo>
                                <a:pt x="10764" y="9193"/>
                              </a:lnTo>
                              <a:lnTo>
                                <a:pt x="10766" y="9210"/>
                              </a:lnTo>
                              <a:lnTo>
                                <a:pt x="10766" y="9231"/>
                              </a:lnTo>
                              <a:lnTo>
                                <a:pt x="10766" y="9253"/>
                              </a:lnTo>
                              <a:lnTo>
                                <a:pt x="10763" y="9303"/>
                              </a:lnTo>
                              <a:lnTo>
                                <a:pt x="10759" y="9353"/>
                              </a:lnTo>
                              <a:lnTo>
                                <a:pt x="10753" y="9404"/>
                              </a:lnTo>
                              <a:lnTo>
                                <a:pt x="10750" y="9451"/>
                              </a:lnTo>
                              <a:lnTo>
                                <a:pt x="10748" y="9471"/>
                              </a:lnTo>
                              <a:lnTo>
                                <a:pt x="10748" y="9489"/>
                              </a:lnTo>
                              <a:lnTo>
                                <a:pt x="10731" y="11569"/>
                              </a:lnTo>
                              <a:lnTo>
                                <a:pt x="10832" y="11905"/>
                              </a:lnTo>
                              <a:lnTo>
                                <a:pt x="10851" y="12266"/>
                              </a:lnTo>
                              <a:lnTo>
                                <a:pt x="10891" y="12257"/>
                              </a:lnTo>
                              <a:lnTo>
                                <a:pt x="10933" y="12248"/>
                              </a:lnTo>
                              <a:lnTo>
                                <a:pt x="10975" y="12242"/>
                              </a:lnTo>
                              <a:lnTo>
                                <a:pt x="11018" y="12235"/>
                              </a:lnTo>
                              <a:lnTo>
                                <a:pt x="11061" y="12231"/>
                              </a:lnTo>
                              <a:lnTo>
                                <a:pt x="11104" y="12227"/>
                              </a:lnTo>
                              <a:lnTo>
                                <a:pt x="11149" y="12225"/>
                              </a:lnTo>
                              <a:lnTo>
                                <a:pt x="11193" y="12225"/>
                              </a:lnTo>
                              <a:lnTo>
                                <a:pt x="11246" y="12226"/>
                              </a:lnTo>
                              <a:lnTo>
                                <a:pt x="11297" y="12228"/>
                              </a:lnTo>
                              <a:lnTo>
                                <a:pt x="11347" y="12233"/>
                              </a:lnTo>
                              <a:lnTo>
                                <a:pt x="11398" y="12239"/>
                              </a:lnTo>
                              <a:lnTo>
                                <a:pt x="11446" y="12247"/>
                              </a:lnTo>
                              <a:lnTo>
                                <a:pt x="11494" y="12256"/>
                              </a:lnTo>
                              <a:lnTo>
                                <a:pt x="11541" y="12267"/>
                              </a:lnTo>
                              <a:lnTo>
                                <a:pt x="11588" y="12280"/>
                              </a:lnTo>
                              <a:lnTo>
                                <a:pt x="11590" y="11670"/>
                              </a:lnTo>
                              <a:lnTo>
                                <a:pt x="11691" y="11400"/>
                              </a:lnTo>
                              <a:lnTo>
                                <a:pt x="11691" y="11147"/>
                              </a:lnTo>
                              <a:lnTo>
                                <a:pt x="11732" y="11080"/>
                              </a:lnTo>
                              <a:lnTo>
                                <a:pt x="11758" y="10575"/>
                              </a:lnTo>
                              <a:lnTo>
                                <a:pt x="11792" y="11080"/>
                              </a:lnTo>
                              <a:lnTo>
                                <a:pt x="11842" y="11147"/>
                              </a:lnTo>
                              <a:lnTo>
                                <a:pt x="11875" y="11526"/>
                              </a:lnTo>
                              <a:lnTo>
                                <a:pt x="11994" y="11602"/>
                              </a:lnTo>
                              <a:lnTo>
                                <a:pt x="11989" y="12381"/>
                              </a:lnTo>
                              <a:lnTo>
                                <a:pt x="12015" y="12401"/>
                              </a:lnTo>
                              <a:lnTo>
                                <a:pt x="12039" y="12422"/>
                              </a:lnTo>
                              <a:lnTo>
                                <a:pt x="12062" y="12444"/>
                              </a:lnTo>
                              <a:lnTo>
                                <a:pt x="12085" y="12466"/>
                              </a:lnTo>
                              <a:lnTo>
                                <a:pt x="12106" y="12489"/>
                              </a:lnTo>
                              <a:lnTo>
                                <a:pt x="12127" y="12512"/>
                              </a:lnTo>
                              <a:lnTo>
                                <a:pt x="12145" y="12536"/>
                              </a:lnTo>
                              <a:lnTo>
                                <a:pt x="12164" y="12560"/>
                              </a:lnTo>
                              <a:lnTo>
                                <a:pt x="12519" y="12568"/>
                              </a:lnTo>
                              <a:lnTo>
                                <a:pt x="12519" y="10526"/>
                              </a:lnTo>
                              <a:lnTo>
                                <a:pt x="12490" y="10497"/>
                              </a:lnTo>
                              <a:lnTo>
                                <a:pt x="12490" y="10449"/>
                              </a:lnTo>
                              <a:lnTo>
                                <a:pt x="12567" y="10449"/>
                              </a:lnTo>
                              <a:lnTo>
                                <a:pt x="12567" y="10333"/>
                              </a:lnTo>
                              <a:lnTo>
                                <a:pt x="12604" y="10333"/>
                              </a:lnTo>
                              <a:lnTo>
                                <a:pt x="12604" y="10248"/>
                              </a:lnTo>
                              <a:lnTo>
                                <a:pt x="12567" y="10248"/>
                              </a:lnTo>
                              <a:lnTo>
                                <a:pt x="12567" y="10200"/>
                              </a:lnTo>
                              <a:lnTo>
                                <a:pt x="12432" y="10200"/>
                              </a:lnTo>
                              <a:lnTo>
                                <a:pt x="12432" y="10113"/>
                              </a:lnTo>
                              <a:lnTo>
                                <a:pt x="12614" y="10113"/>
                              </a:lnTo>
                              <a:lnTo>
                                <a:pt x="12615" y="10096"/>
                              </a:lnTo>
                              <a:lnTo>
                                <a:pt x="12617" y="10081"/>
                              </a:lnTo>
                              <a:lnTo>
                                <a:pt x="12622" y="10067"/>
                              </a:lnTo>
                              <a:lnTo>
                                <a:pt x="12626" y="10052"/>
                              </a:lnTo>
                              <a:lnTo>
                                <a:pt x="12633" y="10039"/>
                              </a:lnTo>
                              <a:lnTo>
                                <a:pt x="12640" y="10027"/>
                              </a:lnTo>
                              <a:lnTo>
                                <a:pt x="12649" y="10015"/>
                              </a:lnTo>
                              <a:lnTo>
                                <a:pt x="12658" y="10005"/>
                              </a:lnTo>
                              <a:lnTo>
                                <a:pt x="12669" y="9994"/>
                              </a:lnTo>
                              <a:lnTo>
                                <a:pt x="12680" y="9985"/>
                              </a:lnTo>
                              <a:lnTo>
                                <a:pt x="12692" y="9977"/>
                              </a:lnTo>
                              <a:lnTo>
                                <a:pt x="12704" y="9968"/>
                              </a:lnTo>
                              <a:lnTo>
                                <a:pt x="12716" y="9960"/>
                              </a:lnTo>
                              <a:lnTo>
                                <a:pt x="12729" y="9954"/>
                              </a:lnTo>
                              <a:lnTo>
                                <a:pt x="12756" y="9942"/>
                              </a:lnTo>
                              <a:lnTo>
                                <a:pt x="12782" y="9932"/>
                              </a:lnTo>
                              <a:lnTo>
                                <a:pt x="12807" y="9923"/>
                              </a:lnTo>
                              <a:lnTo>
                                <a:pt x="12831" y="9916"/>
                              </a:lnTo>
                              <a:lnTo>
                                <a:pt x="12853" y="9912"/>
                              </a:lnTo>
                              <a:lnTo>
                                <a:pt x="12885" y="9906"/>
                              </a:lnTo>
                              <a:lnTo>
                                <a:pt x="12897" y="9904"/>
                              </a:lnTo>
                              <a:lnTo>
                                <a:pt x="12919" y="9510"/>
                              </a:lnTo>
                              <a:lnTo>
                                <a:pt x="12940" y="9904"/>
                              </a:lnTo>
                              <a:lnTo>
                                <a:pt x="12951" y="9906"/>
                              </a:lnTo>
                              <a:lnTo>
                                <a:pt x="12980" y="9913"/>
                              </a:lnTo>
                              <a:lnTo>
                                <a:pt x="12998" y="9918"/>
                              </a:lnTo>
                              <a:lnTo>
                                <a:pt x="13019" y="9926"/>
                              </a:lnTo>
                              <a:lnTo>
                                <a:pt x="13042" y="9935"/>
                              </a:lnTo>
                              <a:lnTo>
                                <a:pt x="13065" y="9945"/>
                              </a:lnTo>
                              <a:lnTo>
                                <a:pt x="13088" y="9958"/>
                              </a:lnTo>
                              <a:lnTo>
                                <a:pt x="13110" y="9973"/>
                              </a:lnTo>
                              <a:lnTo>
                                <a:pt x="13121" y="9981"/>
                              </a:lnTo>
                              <a:lnTo>
                                <a:pt x="13132" y="9990"/>
                              </a:lnTo>
                              <a:lnTo>
                                <a:pt x="13142" y="10000"/>
                              </a:lnTo>
                              <a:lnTo>
                                <a:pt x="13151" y="10010"/>
                              </a:lnTo>
                              <a:lnTo>
                                <a:pt x="13159" y="10021"/>
                              </a:lnTo>
                              <a:lnTo>
                                <a:pt x="13166" y="10032"/>
                              </a:lnTo>
                              <a:lnTo>
                                <a:pt x="13173" y="10044"/>
                              </a:lnTo>
                              <a:lnTo>
                                <a:pt x="13180" y="10057"/>
                              </a:lnTo>
                              <a:lnTo>
                                <a:pt x="13184" y="10070"/>
                              </a:lnTo>
                              <a:lnTo>
                                <a:pt x="13187" y="10084"/>
                              </a:lnTo>
                              <a:lnTo>
                                <a:pt x="13189" y="10100"/>
                              </a:lnTo>
                              <a:lnTo>
                                <a:pt x="13189" y="10115"/>
                              </a:lnTo>
                              <a:lnTo>
                                <a:pt x="13343" y="10115"/>
                              </a:lnTo>
                              <a:lnTo>
                                <a:pt x="13343" y="10202"/>
                              </a:lnTo>
                              <a:lnTo>
                                <a:pt x="13209" y="10202"/>
                              </a:lnTo>
                              <a:lnTo>
                                <a:pt x="13209" y="10250"/>
                              </a:lnTo>
                              <a:lnTo>
                                <a:pt x="13171" y="10250"/>
                              </a:lnTo>
                              <a:lnTo>
                                <a:pt x="13171" y="10336"/>
                              </a:lnTo>
                              <a:lnTo>
                                <a:pt x="13209" y="10336"/>
                              </a:lnTo>
                              <a:lnTo>
                                <a:pt x="13209" y="10451"/>
                              </a:lnTo>
                              <a:lnTo>
                                <a:pt x="13286" y="10451"/>
                              </a:lnTo>
                              <a:lnTo>
                                <a:pt x="13286" y="10499"/>
                              </a:lnTo>
                              <a:lnTo>
                                <a:pt x="13256" y="10528"/>
                              </a:lnTo>
                              <a:lnTo>
                                <a:pt x="13256" y="11966"/>
                              </a:lnTo>
                              <a:lnTo>
                                <a:pt x="13574" y="11966"/>
                              </a:lnTo>
                              <a:lnTo>
                                <a:pt x="13574" y="12466"/>
                              </a:lnTo>
                              <a:lnTo>
                                <a:pt x="13621" y="12466"/>
                              </a:lnTo>
                              <a:lnTo>
                                <a:pt x="13621" y="12215"/>
                              </a:lnTo>
                              <a:lnTo>
                                <a:pt x="13775" y="12215"/>
                              </a:lnTo>
                              <a:lnTo>
                                <a:pt x="13775" y="9962"/>
                              </a:lnTo>
                              <a:lnTo>
                                <a:pt x="13803" y="9934"/>
                              </a:lnTo>
                              <a:lnTo>
                                <a:pt x="13803" y="9541"/>
                              </a:lnTo>
                              <a:lnTo>
                                <a:pt x="13861" y="9541"/>
                              </a:lnTo>
                              <a:lnTo>
                                <a:pt x="13861" y="9290"/>
                              </a:lnTo>
                              <a:lnTo>
                                <a:pt x="13957" y="9290"/>
                              </a:lnTo>
                              <a:lnTo>
                                <a:pt x="13957" y="9233"/>
                              </a:lnTo>
                              <a:lnTo>
                                <a:pt x="13995" y="9233"/>
                              </a:lnTo>
                              <a:lnTo>
                                <a:pt x="13995" y="9170"/>
                              </a:lnTo>
                              <a:lnTo>
                                <a:pt x="14340" y="9170"/>
                              </a:lnTo>
                              <a:lnTo>
                                <a:pt x="14378" y="8725"/>
                              </a:lnTo>
                              <a:lnTo>
                                <a:pt x="14398" y="9170"/>
                              </a:lnTo>
                              <a:lnTo>
                                <a:pt x="14504" y="9176"/>
                              </a:lnTo>
                              <a:lnTo>
                                <a:pt x="14504" y="9118"/>
                              </a:lnTo>
                              <a:lnTo>
                                <a:pt x="14552" y="9118"/>
                              </a:lnTo>
                              <a:lnTo>
                                <a:pt x="14552" y="9310"/>
                              </a:lnTo>
                              <a:lnTo>
                                <a:pt x="14935" y="9054"/>
                              </a:lnTo>
                              <a:lnTo>
                                <a:pt x="14974" y="8447"/>
                              </a:lnTo>
                              <a:lnTo>
                                <a:pt x="14983" y="9054"/>
                              </a:lnTo>
                              <a:lnTo>
                                <a:pt x="15050" y="9054"/>
                              </a:lnTo>
                              <a:lnTo>
                                <a:pt x="15050" y="9847"/>
                              </a:lnTo>
                              <a:lnTo>
                                <a:pt x="15357" y="10115"/>
                              </a:lnTo>
                              <a:lnTo>
                                <a:pt x="15357" y="10979"/>
                              </a:lnTo>
                              <a:lnTo>
                                <a:pt x="15395" y="10979"/>
                              </a:lnTo>
                              <a:lnTo>
                                <a:pt x="15395" y="10882"/>
                              </a:lnTo>
                              <a:lnTo>
                                <a:pt x="15462" y="10882"/>
                              </a:lnTo>
                              <a:lnTo>
                                <a:pt x="15462" y="8946"/>
                              </a:lnTo>
                              <a:lnTo>
                                <a:pt x="15434" y="8946"/>
                              </a:lnTo>
                              <a:lnTo>
                                <a:pt x="15434" y="8840"/>
                              </a:lnTo>
                              <a:lnTo>
                                <a:pt x="15434" y="8836"/>
                              </a:lnTo>
                              <a:lnTo>
                                <a:pt x="15435" y="8832"/>
                              </a:lnTo>
                              <a:lnTo>
                                <a:pt x="15438" y="8825"/>
                              </a:lnTo>
                              <a:lnTo>
                                <a:pt x="15442" y="8818"/>
                              </a:lnTo>
                              <a:lnTo>
                                <a:pt x="15449" y="8810"/>
                              </a:lnTo>
                              <a:lnTo>
                                <a:pt x="15459" y="8801"/>
                              </a:lnTo>
                              <a:lnTo>
                                <a:pt x="15472" y="8792"/>
                              </a:lnTo>
                              <a:lnTo>
                                <a:pt x="15490" y="8783"/>
                              </a:lnTo>
                              <a:lnTo>
                                <a:pt x="15512" y="8774"/>
                              </a:lnTo>
                              <a:lnTo>
                                <a:pt x="15539" y="8767"/>
                              </a:lnTo>
                              <a:lnTo>
                                <a:pt x="15571" y="8759"/>
                              </a:lnTo>
                              <a:lnTo>
                                <a:pt x="15610" y="8754"/>
                              </a:lnTo>
                              <a:lnTo>
                                <a:pt x="15655" y="8748"/>
                              </a:lnTo>
                              <a:lnTo>
                                <a:pt x="15709" y="8745"/>
                              </a:lnTo>
                              <a:lnTo>
                                <a:pt x="15770" y="8745"/>
                              </a:lnTo>
                              <a:lnTo>
                                <a:pt x="15798" y="8745"/>
                              </a:lnTo>
                              <a:lnTo>
                                <a:pt x="15824" y="8746"/>
                              </a:lnTo>
                              <a:lnTo>
                                <a:pt x="15850" y="8749"/>
                              </a:lnTo>
                              <a:lnTo>
                                <a:pt x="15873" y="8752"/>
                              </a:lnTo>
                              <a:lnTo>
                                <a:pt x="15895" y="8756"/>
                              </a:lnTo>
                              <a:lnTo>
                                <a:pt x="15914" y="8761"/>
                              </a:lnTo>
                              <a:lnTo>
                                <a:pt x="15933" y="8767"/>
                              </a:lnTo>
                              <a:lnTo>
                                <a:pt x="15950" y="8772"/>
                              </a:lnTo>
                              <a:lnTo>
                                <a:pt x="15965" y="8780"/>
                              </a:lnTo>
                              <a:lnTo>
                                <a:pt x="15978" y="8787"/>
                              </a:lnTo>
                              <a:lnTo>
                                <a:pt x="15991" y="8794"/>
                              </a:lnTo>
                              <a:lnTo>
                                <a:pt x="16002" y="8802"/>
                              </a:lnTo>
                              <a:lnTo>
                                <a:pt x="16013" y="8810"/>
                              </a:lnTo>
                              <a:lnTo>
                                <a:pt x="16022" y="8818"/>
                              </a:lnTo>
                              <a:lnTo>
                                <a:pt x="16030" y="8827"/>
                              </a:lnTo>
                              <a:lnTo>
                                <a:pt x="16036" y="8836"/>
                              </a:lnTo>
                              <a:lnTo>
                                <a:pt x="16043" y="8844"/>
                              </a:lnTo>
                              <a:lnTo>
                                <a:pt x="16048" y="8852"/>
                              </a:lnTo>
                              <a:lnTo>
                                <a:pt x="16056" y="8869"/>
                              </a:lnTo>
                              <a:lnTo>
                                <a:pt x="16062" y="8884"/>
                              </a:lnTo>
                              <a:lnTo>
                                <a:pt x="16065" y="8899"/>
                              </a:lnTo>
                              <a:lnTo>
                                <a:pt x="16066" y="8909"/>
                              </a:lnTo>
                              <a:lnTo>
                                <a:pt x="16067" y="8918"/>
                              </a:lnTo>
                              <a:lnTo>
                                <a:pt x="16067" y="8927"/>
                              </a:lnTo>
                              <a:lnTo>
                                <a:pt x="16029" y="8927"/>
                              </a:lnTo>
                              <a:lnTo>
                                <a:pt x="16029" y="10730"/>
                              </a:lnTo>
                              <a:lnTo>
                                <a:pt x="16364" y="10730"/>
                              </a:lnTo>
                              <a:lnTo>
                                <a:pt x="16297" y="10768"/>
                              </a:lnTo>
                              <a:lnTo>
                                <a:pt x="16297" y="10844"/>
                              </a:lnTo>
                              <a:lnTo>
                                <a:pt x="16364" y="10844"/>
                              </a:lnTo>
                              <a:lnTo>
                                <a:pt x="16364" y="10787"/>
                              </a:lnTo>
                              <a:lnTo>
                                <a:pt x="16402" y="10787"/>
                              </a:lnTo>
                              <a:lnTo>
                                <a:pt x="16440" y="10748"/>
                              </a:lnTo>
                              <a:lnTo>
                                <a:pt x="16527" y="10748"/>
                              </a:lnTo>
                              <a:lnTo>
                                <a:pt x="16527" y="10653"/>
                              </a:lnTo>
                              <a:lnTo>
                                <a:pt x="16584" y="10653"/>
                              </a:lnTo>
                              <a:lnTo>
                                <a:pt x="16584" y="10451"/>
                              </a:lnTo>
                              <a:lnTo>
                                <a:pt x="16661" y="10451"/>
                              </a:lnTo>
                              <a:lnTo>
                                <a:pt x="16681" y="10078"/>
                              </a:lnTo>
                              <a:lnTo>
                                <a:pt x="16699" y="10461"/>
                              </a:lnTo>
                              <a:lnTo>
                                <a:pt x="16699" y="10681"/>
                              </a:lnTo>
                              <a:lnTo>
                                <a:pt x="16738" y="10681"/>
                              </a:lnTo>
                              <a:lnTo>
                                <a:pt x="16738" y="10777"/>
                              </a:lnTo>
                              <a:lnTo>
                                <a:pt x="16805" y="10777"/>
                              </a:lnTo>
                              <a:lnTo>
                                <a:pt x="16833" y="10748"/>
                              </a:lnTo>
                              <a:lnTo>
                                <a:pt x="16939" y="10748"/>
                              </a:lnTo>
                              <a:lnTo>
                                <a:pt x="16939" y="11506"/>
                              </a:lnTo>
                              <a:lnTo>
                                <a:pt x="17198" y="11506"/>
                              </a:lnTo>
                              <a:lnTo>
                                <a:pt x="17198" y="11401"/>
                              </a:lnTo>
                              <a:lnTo>
                                <a:pt x="17256" y="11401"/>
                              </a:lnTo>
                              <a:lnTo>
                                <a:pt x="17256" y="11468"/>
                              </a:lnTo>
                              <a:lnTo>
                                <a:pt x="17371" y="11468"/>
                              </a:lnTo>
                              <a:lnTo>
                                <a:pt x="17371" y="11381"/>
                              </a:lnTo>
                              <a:lnTo>
                                <a:pt x="17333" y="11381"/>
                              </a:lnTo>
                              <a:lnTo>
                                <a:pt x="17333" y="10902"/>
                              </a:lnTo>
                              <a:lnTo>
                                <a:pt x="17400" y="10902"/>
                              </a:lnTo>
                              <a:lnTo>
                                <a:pt x="17400" y="10787"/>
                              </a:lnTo>
                              <a:lnTo>
                                <a:pt x="17457" y="10787"/>
                              </a:lnTo>
                              <a:lnTo>
                                <a:pt x="17457" y="10720"/>
                              </a:lnTo>
                              <a:lnTo>
                                <a:pt x="17419" y="10720"/>
                              </a:lnTo>
                              <a:lnTo>
                                <a:pt x="17419" y="10623"/>
                              </a:lnTo>
                              <a:lnTo>
                                <a:pt x="17572" y="10623"/>
                              </a:lnTo>
                              <a:lnTo>
                                <a:pt x="17572" y="10413"/>
                              </a:lnTo>
                              <a:lnTo>
                                <a:pt x="17745" y="10307"/>
                              </a:lnTo>
                              <a:lnTo>
                                <a:pt x="17927" y="10307"/>
                              </a:lnTo>
                              <a:lnTo>
                                <a:pt x="17965" y="9828"/>
                              </a:lnTo>
                              <a:lnTo>
                                <a:pt x="17985" y="10317"/>
                              </a:lnTo>
                              <a:lnTo>
                                <a:pt x="18186" y="10317"/>
                              </a:lnTo>
                              <a:lnTo>
                                <a:pt x="18186" y="10355"/>
                              </a:lnTo>
                              <a:lnTo>
                                <a:pt x="18273" y="10355"/>
                              </a:lnTo>
                              <a:lnTo>
                                <a:pt x="18273" y="10404"/>
                              </a:lnTo>
                              <a:lnTo>
                                <a:pt x="18340" y="10404"/>
                              </a:lnTo>
                              <a:lnTo>
                                <a:pt x="18340" y="10538"/>
                              </a:lnTo>
                              <a:lnTo>
                                <a:pt x="18311" y="10566"/>
                              </a:lnTo>
                              <a:lnTo>
                                <a:pt x="18311" y="11419"/>
                              </a:lnTo>
                              <a:lnTo>
                                <a:pt x="18417" y="11419"/>
                              </a:lnTo>
                              <a:lnTo>
                                <a:pt x="18417" y="11621"/>
                              </a:lnTo>
                              <a:lnTo>
                                <a:pt x="18579" y="11621"/>
                              </a:lnTo>
                              <a:lnTo>
                                <a:pt x="18579" y="8476"/>
                              </a:lnTo>
                              <a:lnTo>
                                <a:pt x="19327" y="8889"/>
                              </a:lnTo>
                              <a:lnTo>
                                <a:pt x="19327" y="8946"/>
                              </a:lnTo>
                              <a:lnTo>
                                <a:pt x="19721" y="8946"/>
                              </a:lnTo>
                              <a:lnTo>
                                <a:pt x="19721" y="9023"/>
                              </a:lnTo>
                              <a:lnTo>
                                <a:pt x="19845" y="9023"/>
                              </a:lnTo>
                              <a:lnTo>
                                <a:pt x="19845" y="8883"/>
                              </a:lnTo>
                              <a:lnTo>
                                <a:pt x="19888" y="8883"/>
                              </a:lnTo>
                              <a:lnTo>
                                <a:pt x="19932" y="8840"/>
                              </a:lnTo>
                              <a:lnTo>
                                <a:pt x="19979" y="8840"/>
                              </a:lnTo>
                              <a:lnTo>
                                <a:pt x="19979" y="8754"/>
                              </a:lnTo>
                              <a:lnTo>
                                <a:pt x="20076" y="8754"/>
                              </a:lnTo>
                              <a:lnTo>
                                <a:pt x="20076" y="9770"/>
                              </a:lnTo>
                              <a:lnTo>
                                <a:pt x="20083" y="9771"/>
                              </a:lnTo>
                              <a:lnTo>
                                <a:pt x="20104" y="9775"/>
                              </a:lnTo>
                              <a:lnTo>
                                <a:pt x="20120" y="9777"/>
                              </a:lnTo>
                              <a:lnTo>
                                <a:pt x="20137" y="9781"/>
                              </a:lnTo>
                              <a:lnTo>
                                <a:pt x="20158" y="9787"/>
                              </a:lnTo>
                              <a:lnTo>
                                <a:pt x="20180" y="9793"/>
                              </a:lnTo>
                              <a:lnTo>
                                <a:pt x="20203" y="9802"/>
                              </a:lnTo>
                              <a:lnTo>
                                <a:pt x="20228" y="9812"/>
                              </a:lnTo>
                              <a:lnTo>
                                <a:pt x="20255" y="9824"/>
                              </a:lnTo>
                              <a:lnTo>
                                <a:pt x="20282" y="9839"/>
                              </a:lnTo>
                              <a:lnTo>
                                <a:pt x="20309" y="9856"/>
                              </a:lnTo>
                              <a:lnTo>
                                <a:pt x="20337" y="9876"/>
                              </a:lnTo>
                              <a:lnTo>
                                <a:pt x="20364" y="9899"/>
                              </a:lnTo>
                              <a:lnTo>
                                <a:pt x="20379" y="9911"/>
                              </a:lnTo>
                              <a:lnTo>
                                <a:pt x="20392" y="9924"/>
                              </a:lnTo>
                              <a:lnTo>
                                <a:pt x="20392" y="10070"/>
                              </a:lnTo>
                              <a:lnTo>
                                <a:pt x="20449" y="10070"/>
                              </a:lnTo>
                              <a:lnTo>
                                <a:pt x="20449" y="10135"/>
                              </a:lnTo>
                              <a:lnTo>
                                <a:pt x="20483" y="10135"/>
                              </a:lnTo>
                              <a:lnTo>
                                <a:pt x="20483" y="10178"/>
                              </a:lnTo>
                              <a:lnTo>
                                <a:pt x="20459" y="10202"/>
                              </a:lnTo>
                              <a:lnTo>
                                <a:pt x="20459" y="10336"/>
                              </a:lnTo>
                              <a:lnTo>
                                <a:pt x="20546" y="10365"/>
                              </a:lnTo>
                              <a:lnTo>
                                <a:pt x="20546" y="12365"/>
                              </a:lnTo>
                              <a:lnTo>
                                <a:pt x="20653" y="12365"/>
                              </a:lnTo>
                              <a:lnTo>
                                <a:pt x="20653" y="10653"/>
                              </a:lnTo>
                              <a:lnTo>
                                <a:pt x="20720" y="10653"/>
                              </a:lnTo>
                              <a:lnTo>
                                <a:pt x="20720" y="10576"/>
                              </a:lnTo>
                              <a:lnTo>
                                <a:pt x="20801" y="10576"/>
                              </a:lnTo>
                              <a:lnTo>
                                <a:pt x="20801" y="10499"/>
                              </a:lnTo>
                              <a:lnTo>
                                <a:pt x="20720" y="10499"/>
                              </a:lnTo>
                              <a:lnTo>
                                <a:pt x="20720" y="10451"/>
                              </a:lnTo>
                              <a:lnTo>
                                <a:pt x="20801" y="10451"/>
                              </a:lnTo>
                              <a:lnTo>
                                <a:pt x="20801" y="10394"/>
                              </a:lnTo>
                              <a:lnTo>
                                <a:pt x="20847" y="10394"/>
                              </a:lnTo>
                              <a:lnTo>
                                <a:pt x="20847" y="10451"/>
                              </a:lnTo>
                              <a:lnTo>
                                <a:pt x="20929" y="10451"/>
                              </a:lnTo>
                              <a:lnTo>
                                <a:pt x="20929" y="10499"/>
                              </a:lnTo>
                              <a:lnTo>
                                <a:pt x="20847" y="10499"/>
                              </a:lnTo>
                              <a:lnTo>
                                <a:pt x="20847" y="10576"/>
                              </a:lnTo>
                              <a:lnTo>
                                <a:pt x="20929" y="10576"/>
                              </a:lnTo>
                              <a:lnTo>
                                <a:pt x="20929" y="10653"/>
                              </a:lnTo>
                              <a:lnTo>
                                <a:pt x="21094" y="10653"/>
                              </a:lnTo>
                              <a:lnTo>
                                <a:pt x="21094" y="10576"/>
                              </a:lnTo>
                              <a:lnTo>
                                <a:pt x="21176" y="10576"/>
                              </a:lnTo>
                              <a:lnTo>
                                <a:pt x="21176" y="10499"/>
                              </a:lnTo>
                              <a:lnTo>
                                <a:pt x="21094" y="10499"/>
                              </a:lnTo>
                              <a:lnTo>
                                <a:pt x="21094" y="10451"/>
                              </a:lnTo>
                              <a:lnTo>
                                <a:pt x="21176" y="10451"/>
                              </a:lnTo>
                              <a:lnTo>
                                <a:pt x="21176" y="10394"/>
                              </a:lnTo>
                              <a:lnTo>
                                <a:pt x="21222" y="10394"/>
                              </a:lnTo>
                              <a:lnTo>
                                <a:pt x="21222" y="10451"/>
                              </a:lnTo>
                              <a:lnTo>
                                <a:pt x="21303" y="10451"/>
                              </a:lnTo>
                              <a:lnTo>
                                <a:pt x="21303" y="10499"/>
                              </a:lnTo>
                              <a:lnTo>
                                <a:pt x="21222" y="10499"/>
                              </a:lnTo>
                              <a:lnTo>
                                <a:pt x="21222" y="10576"/>
                              </a:lnTo>
                              <a:lnTo>
                                <a:pt x="21303" y="10576"/>
                              </a:lnTo>
                              <a:lnTo>
                                <a:pt x="21303" y="10653"/>
                              </a:lnTo>
                              <a:lnTo>
                                <a:pt x="21370" y="10653"/>
                              </a:lnTo>
                              <a:lnTo>
                                <a:pt x="21370" y="12529"/>
                              </a:lnTo>
                              <a:lnTo>
                                <a:pt x="21509" y="12537"/>
                              </a:lnTo>
                              <a:lnTo>
                                <a:pt x="21929" y="12537"/>
                              </a:lnTo>
                              <a:lnTo>
                                <a:pt x="21929" y="11551"/>
                              </a:lnTo>
                              <a:lnTo>
                                <a:pt x="22019" y="11551"/>
                              </a:lnTo>
                              <a:lnTo>
                                <a:pt x="22019" y="10594"/>
                              </a:lnTo>
                              <a:lnTo>
                                <a:pt x="22053" y="10594"/>
                              </a:lnTo>
                              <a:lnTo>
                                <a:pt x="22053" y="9716"/>
                              </a:lnTo>
                              <a:lnTo>
                                <a:pt x="22080" y="9716"/>
                              </a:lnTo>
                              <a:lnTo>
                                <a:pt x="22080" y="8866"/>
                              </a:lnTo>
                              <a:lnTo>
                                <a:pt x="22123" y="8866"/>
                              </a:lnTo>
                              <a:lnTo>
                                <a:pt x="22123" y="8124"/>
                              </a:lnTo>
                              <a:lnTo>
                                <a:pt x="22156" y="8124"/>
                              </a:lnTo>
                              <a:lnTo>
                                <a:pt x="22156" y="7510"/>
                              </a:lnTo>
                              <a:lnTo>
                                <a:pt x="22215" y="7510"/>
                              </a:lnTo>
                              <a:lnTo>
                                <a:pt x="22215" y="7426"/>
                              </a:lnTo>
                              <a:lnTo>
                                <a:pt x="22257" y="7426"/>
                              </a:lnTo>
                              <a:lnTo>
                                <a:pt x="22257" y="7342"/>
                              </a:lnTo>
                              <a:lnTo>
                                <a:pt x="22325" y="7342"/>
                              </a:lnTo>
                              <a:lnTo>
                                <a:pt x="22325" y="7257"/>
                              </a:lnTo>
                              <a:lnTo>
                                <a:pt x="22383" y="7257"/>
                              </a:lnTo>
                              <a:lnTo>
                                <a:pt x="22383" y="7156"/>
                              </a:lnTo>
                              <a:lnTo>
                                <a:pt x="22452" y="7156"/>
                              </a:lnTo>
                              <a:lnTo>
                                <a:pt x="22508" y="6525"/>
                              </a:lnTo>
                              <a:lnTo>
                                <a:pt x="22565" y="7165"/>
                              </a:lnTo>
                              <a:lnTo>
                                <a:pt x="22632" y="7165"/>
                              </a:lnTo>
                              <a:lnTo>
                                <a:pt x="22632" y="7266"/>
                              </a:lnTo>
                              <a:lnTo>
                                <a:pt x="22691" y="7266"/>
                              </a:lnTo>
                              <a:lnTo>
                                <a:pt x="22691" y="7349"/>
                              </a:lnTo>
                              <a:lnTo>
                                <a:pt x="22758" y="7349"/>
                              </a:lnTo>
                              <a:lnTo>
                                <a:pt x="22758" y="7434"/>
                              </a:lnTo>
                              <a:lnTo>
                                <a:pt x="22801" y="7434"/>
                              </a:lnTo>
                              <a:lnTo>
                                <a:pt x="22801" y="7518"/>
                              </a:lnTo>
                              <a:lnTo>
                                <a:pt x="22859" y="7518"/>
                              </a:lnTo>
                              <a:lnTo>
                                <a:pt x="22859" y="8133"/>
                              </a:lnTo>
                              <a:lnTo>
                                <a:pt x="22893" y="8133"/>
                              </a:lnTo>
                              <a:lnTo>
                                <a:pt x="22893" y="8874"/>
                              </a:lnTo>
                              <a:lnTo>
                                <a:pt x="22935" y="8874"/>
                              </a:lnTo>
                              <a:lnTo>
                                <a:pt x="22935" y="9724"/>
                              </a:lnTo>
                              <a:lnTo>
                                <a:pt x="22962" y="9724"/>
                              </a:lnTo>
                              <a:lnTo>
                                <a:pt x="22962" y="10602"/>
                              </a:lnTo>
                              <a:lnTo>
                                <a:pt x="22997" y="10602"/>
                              </a:lnTo>
                              <a:lnTo>
                                <a:pt x="22997" y="11560"/>
                              </a:lnTo>
                              <a:lnTo>
                                <a:pt x="23086" y="11560"/>
                              </a:lnTo>
                              <a:lnTo>
                                <a:pt x="23086" y="12545"/>
                              </a:lnTo>
                              <a:lnTo>
                                <a:pt x="23217" y="12545"/>
                              </a:lnTo>
                              <a:lnTo>
                                <a:pt x="23217" y="11475"/>
                              </a:lnTo>
                              <a:lnTo>
                                <a:pt x="23251" y="11475"/>
                              </a:lnTo>
                              <a:lnTo>
                                <a:pt x="23251" y="11392"/>
                              </a:lnTo>
                              <a:lnTo>
                                <a:pt x="23293" y="11358"/>
                              </a:lnTo>
                              <a:lnTo>
                                <a:pt x="23386" y="11358"/>
                              </a:lnTo>
                              <a:lnTo>
                                <a:pt x="23386" y="11257"/>
                              </a:lnTo>
                              <a:lnTo>
                                <a:pt x="23343" y="11223"/>
                              </a:lnTo>
                              <a:lnTo>
                                <a:pt x="23386" y="11198"/>
                              </a:lnTo>
                              <a:lnTo>
                                <a:pt x="23386" y="11114"/>
                              </a:lnTo>
                              <a:lnTo>
                                <a:pt x="23352" y="11105"/>
                              </a:lnTo>
                              <a:lnTo>
                                <a:pt x="23352" y="11080"/>
                              </a:lnTo>
                              <a:lnTo>
                                <a:pt x="23394" y="11080"/>
                              </a:lnTo>
                              <a:lnTo>
                                <a:pt x="23411" y="11013"/>
                              </a:lnTo>
                              <a:lnTo>
                                <a:pt x="23610" y="10979"/>
                              </a:lnTo>
                              <a:lnTo>
                                <a:pt x="23601" y="10878"/>
                              </a:lnTo>
                              <a:lnTo>
                                <a:pt x="23579" y="10869"/>
                              </a:lnTo>
                              <a:lnTo>
                                <a:pt x="23579" y="10768"/>
                              </a:lnTo>
                              <a:lnTo>
                                <a:pt x="23368" y="10735"/>
                              </a:lnTo>
                              <a:lnTo>
                                <a:pt x="23402" y="10685"/>
                              </a:lnTo>
                              <a:lnTo>
                                <a:pt x="23411" y="10609"/>
                              </a:lnTo>
                              <a:lnTo>
                                <a:pt x="23622" y="10566"/>
                              </a:lnTo>
                              <a:lnTo>
                                <a:pt x="23630" y="10545"/>
                              </a:lnTo>
                              <a:lnTo>
                                <a:pt x="23639" y="10524"/>
                              </a:lnTo>
                              <a:lnTo>
                                <a:pt x="23650" y="10505"/>
                              </a:lnTo>
                              <a:lnTo>
                                <a:pt x="23665" y="10486"/>
                              </a:lnTo>
                              <a:lnTo>
                                <a:pt x="23680" y="10469"/>
                              </a:lnTo>
                              <a:lnTo>
                                <a:pt x="23698" y="10451"/>
                              </a:lnTo>
                              <a:lnTo>
                                <a:pt x="23717" y="10436"/>
                              </a:lnTo>
                              <a:lnTo>
                                <a:pt x="23738" y="10420"/>
                              </a:lnTo>
                              <a:lnTo>
                                <a:pt x="23760" y="10406"/>
                              </a:lnTo>
                              <a:lnTo>
                                <a:pt x="23784" y="10393"/>
                              </a:lnTo>
                              <a:lnTo>
                                <a:pt x="23810" y="10382"/>
                              </a:lnTo>
                              <a:lnTo>
                                <a:pt x="23836" y="10371"/>
                              </a:lnTo>
                              <a:lnTo>
                                <a:pt x="23863" y="10362"/>
                              </a:lnTo>
                              <a:lnTo>
                                <a:pt x="23892" y="10354"/>
                              </a:lnTo>
                              <a:lnTo>
                                <a:pt x="23922" y="10349"/>
                              </a:lnTo>
                              <a:lnTo>
                                <a:pt x="23952" y="10343"/>
                              </a:lnTo>
                              <a:lnTo>
                                <a:pt x="23952" y="10171"/>
                              </a:lnTo>
                              <a:lnTo>
                                <a:pt x="23983" y="10171"/>
                              </a:lnTo>
                              <a:lnTo>
                                <a:pt x="24026" y="9356"/>
                              </a:lnTo>
                              <a:lnTo>
                                <a:pt x="24076" y="10171"/>
                              </a:lnTo>
                              <a:lnTo>
                                <a:pt x="24109" y="10171"/>
                              </a:lnTo>
                              <a:lnTo>
                                <a:pt x="24117" y="10347"/>
                              </a:lnTo>
                              <a:lnTo>
                                <a:pt x="24143" y="10351"/>
                              </a:lnTo>
                              <a:lnTo>
                                <a:pt x="24170" y="10358"/>
                              </a:lnTo>
                              <a:lnTo>
                                <a:pt x="24194" y="10364"/>
                              </a:lnTo>
                              <a:lnTo>
                                <a:pt x="24218" y="10373"/>
                              </a:lnTo>
                              <a:lnTo>
                                <a:pt x="24242" y="10382"/>
                              </a:lnTo>
                              <a:lnTo>
                                <a:pt x="24264" y="10392"/>
                              </a:lnTo>
                              <a:lnTo>
                                <a:pt x="24285" y="10404"/>
                              </a:lnTo>
                              <a:lnTo>
                                <a:pt x="24306" y="10416"/>
                              </a:lnTo>
                              <a:lnTo>
                                <a:pt x="24325" y="10429"/>
                              </a:lnTo>
                              <a:lnTo>
                                <a:pt x="24342" y="10442"/>
                              </a:lnTo>
                              <a:lnTo>
                                <a:pt x="24359" y="10456"/>
                              </a:lnTo>
                              <a:lnTo>
                                <a:pt x="24374" y="10472"/>
                              </a:lnTo>
                              <a:lnTo>
                                <a:pt x="24387" y="10488"/>
                              </a:lnTo>
                              <a:lnTo>
                                <a:pt x="24399" y="10505"/>
                              </a:lnTo>
                              <a:lnTo>
                                <a:pt x="24410" y="10522"/>
                              </a:lnTo>
                              <a:lnTo>
                                <a:pt x="24419" y="10540"/>
                              </a:lnTo>
                              <a:lnTo>
                                <a:pt x="24681" y="10566"/>
                              </a:lnTo>
                              <a:lnTo>
                                <a:pt x="24681" y="10634"/>
                              </a:lnTo>
                              <a:lnTo>
                                <a:pt x="24635" y="10651"/>
                              </a:lnTo>
                              <a:lnTo>
                                <a:pt x="24635" y="10710"/>
                              </a:lnTo>
                              <a:lnTo>
                                <a:pt x="24505" y="10710"/>
                              </a:lnTo>
                              <a:lnTo>
                                <a:pt x="24505" y="10811"/>
                              </a:lnTo>
                              <a:lnTo>
                                <a:pt x="24475" y="10811"/>
                              </a:lnTo>
                              <a:lnTo>
                                <a:pt x="24475" y="11030"/>
                              </a:lnTo>
                              <a:lnTo>
                                <a:pt x="24635" y="11055"/>
                              </a:lnTo>
                              <a:lnTo>
                                <a:pt x="24635" y="11092"/>
                              </a:lnTo>
                              <a:lnTo>
                                <a:pt x="24686" y="11092"/>
                              </a:lnTo>
                              <a:lnTo>
                                <a:pt x="24686" y="11144"/>
                              </a:lnTo>
                              <a:lnTo>
                                <a:pt x="24631" y="11169"/>
                              </a:lnTo>
                              <a:lnTo>
                                <a:pt x="24631" y="11219"/>
                              </a:lnTo>
                              <a:lnTo>
                                <a:pt x="24846" y="11307"/>
                              </a:lnTo>
                              <a:lnTo>
                                <a:pt x="24874" y="12247"/>
                              </a:lnTo>
                              <a:lnTo>
                                <a:pt x="24899" y="12255"/>
                              </a:lnTo>
                              <a:lnTo>
                                <a:pt x="24923" y="12262"/>
                              </a:lnTo>
                              <a:lnTo>
                                <a:pt x="24947" y="12271"/>
                              </a:lnTo>
                              <a:lnTo>
                                <a:pt x="24971" y="12281"/>
                              </a:lnTo>
                              <a:lnTo>
                                <a:pt x="24994" y="12291"/>
                              </a:lnTo>
                              <a:lnTo>
                                <a:pt x="25017" y="12301"/>
                              </a:lnTo>
                              <a:lnTo>
                                <a:pt x="25040" y="12312"/>
                              </a:lnTo>
                              <a:lnTo>
                                <a:pt x="25062" y="12324"/>
                              </a:lnTo>
                              <a:lnTo>
                                <a:pt x="25084" y="12336"/>
                              </a:lnTo>
                              <a:lnTo>
                                <a:pt x="25106" y="12349"/>
                              </a:lnTo>
                              <a:lnTo>
                                <a:pt x="25127" y="12362"/>
                              </a:lnTo>
                              <a:lnTo>
                                <a:pt x="25148" y="12376"/>
                              </a:lnTo>
                              <a:lnTo>
                                <a:pt x="25168" y="12390"/>
                              </a:lnTo>
                              <a:lnTo>
                                <a:pt x="25189" y="12405"/>
                              </a:lnTo>
                              <a:lnTo>
                                <a:pt x="25207" y="12421"/>
                              </a:lnTo>
                              <a:lnTo>
                                <a:pt x="25227" y="12436"/>
                              </a:lnTo>
                              <a:lnTo>
                                <a:pt x="25245" y="12452"/>
                              </a:lnTo>
                              <a:lnTo>
                                <a:pt x="25263" y="12469"/>
                              </a:lnTo>
                              <a:lnTo>
                                <a:pt x="25281" y="12486"/>
                              </a:lnTo>
                              <a:lnTo>
                                <a:pt x="25297" y="12504"/>
                              </a:lnTo>
                              <a:lnTo>
                                <a:pt x="25314" y="12522"/>
                              </a:lnTo>
                              <a:lnTo>
                                <a:pt x="25330" y="12540"/>
                              </a:lnTo>
                              <a:lnTo>
                                <a:pt x="25346" y="12559"/>
                              </a:lnTo>
                              <a:lnTo>
                                <a:pt x="25361" y="12579"/>
                              </a:lnTo>
                              <a:lnTo>
                                <a:pt x="25375" y="12597"/>
                              </a:lnTo>
                              <a:lnTo>
                                <a:pt x="25390" y="12618"/>
                              </a:lnTo>
                              <a:lnTo>
                                <a:pt x="25403" y="12638"/>
                              </a:lnTo>
                              <a:lnTo>
                                <a:pt x="25415" y="12659"/>
                              </a:lnTo>
                              <a:lnTo>
                                <a:pt x="25427" y="12680"/>
                              </a:lnTo>
                              <a:lnTo>
                                <a:pt x="25439" y="12702"/>
                              </a:lnTo>
                              <a:lnTo>
                                <a:pt x="25450" y="12724"/>
                              </a:lnTo>
                              <a:lnTo>
                                <a:pt x="25460" y="12746"/>
                              </a:lnTo>
                              <a:lnTo>
                                <a:pt x="25461" y="13154"/>
                              </a:lnTo>
                              <a:lnTo>
                                <a:pt x="25712" y="13174"/>
                              </a:lnTo>
                              <a:lnTo>
                                <a:pt x="25712" y="11497"/>
                              </a:lnTo>
                              <a:lnTo>
                                <a:pt x="25839" y="11497"/>
                              </a:lnTo>
                              <a:lnTo>
                                <a:pt x="25839" y="10508"/>
                              </a:lnTo>
                              <a:lnTo>
                                <a:pt x="25931" y="10508"/>
                              </a:lnTo>
                              <a:lnTo>
                                <a:pt x="25931" y="11497"/>
                              </a:lnTo>
                              <a:lnTo>
                                <a:pt x="26049" y="11497"/>
                              </a:lnTo>
                              <a:lnTo>
                                <a:pt x="26049" y="10508"/>
                              </a:lnTo>
                              <a:lnTo>
                                <a:pt x="26134" y="10508"/>
                              </a:lnTo>
                              <a:lnTo>
                                <a:pt x="26134" y="13123"/>
                              </a:lnTo>
                              <a:lnTo>
                                <a:pt x="26556" y="12853"/>
                              </a:lnTo>
                              <a:lnTo>
                                <a:pt x="26556" y="12093"/>
                              </a:lnTo>
                              <a:lnTo>
                                <a:pt x="26437" y="12093"/>
                              </a:lnTo>
                              <a:lnTo>
                                <a:pt x="26437" y="12023"/>
                              </a:lnTo>
                              <a:lnTo>
                                <a:pt x="26604" y="12023"/>
                              </a:lnTo>
                              <a:lnTo>
                                <a:pt x="26604" y="11855"/>
                              </a:lnTo>
                              <a:lnTo>
                                <a:pt x="26671" y="11855"/>
                              </a:lnTo>
                              <a:lnTo>
                                <a:pt x="26671" y="11686"/>
                              </a:lnTo>
                              <a:lnTo>
                                <a:pt x="26739" y="11686"/>
                              </a:lnTo>
                              <a:lnTo>
                                <a:pt x="26739" y="11821"/>
                              </a:lnTo>
                              <a:lnTo>
                                <a:pt x="26806" y="11821"/>
                              </a:lnTo>
                              <a:lnTo>
                                <a:pt x="26806" y="11585"/>
                              </a:lnTo>
                              <a:lnTo>
                                <a:pt x="26705" y="11585"/>
                              </a:lnTo>
                              <a:lnTo>
                                <a:pt x="26705" y="11517"/>
                              </a:lnTo>
                              <a:lnTo>
                                <a:pt x="26840" y="11517"/>
                              </a:lnTo>
                              <a:lnTo>
                                <a:pt x="27110" y="11146"/>
                              </a:lnTo>
                              <a:lnTo>
                                <a:pt x="27784" y="11012"/>
                              </a:lnTo>
                              <a:lnTo>
                                <a:pt x="28039" y="11474"/>
                              </a:lnTo>
                              <a:lnTo>
                                <a:pt x="28174" y="11474"/>
                              </a:lnTo>
                              <a:lnTo>
                                <a:pt x="28174" y="11541"/>
                              </a:lnTo>
                              <a:lnTo>
                                <a:pt x="28073" y="11541"/>
                              </a:lnTo>
                              <a:lnTo>
                                <a:pt x="28073" y="11777"/>
                              </a:lnTo>
                              <a:lnTo>
                                <a:pt x="28140" y="11777"/>
                              </a:lnTo>
                              <a:lnTo>
                                <a:pt x="28140" y="11642"/>
                              </a:lnTo>
                              <a:lnTo>
                                <a:pt x="28208" y="11642"/>
                              </a:lnTo>
                              <a:lnTo>
                                <a:pt x="28208" y="11811"/>
                              </a:lnTo>
                              <a:lnTo>
                                <a:pt x="28275" y="11811"/>
                              </a:lnTo>
                              <a:lnTo>
                                <a:pt x="28275" y="11980"/>
                              </a:lnTo>
                              <a:lnTo>
                                <a:pt x="28475" y="11980"/>
                              </a:lnTo>
                              <a:lnTo>
                                <a:pt x="28475" y="12051"/>
                              </a:lnTo>
                              <a:lnTo>
                                <a:pt x="28323" y="12051"/>
                              </a:lnTo>
                              <a:lnTo>
                                <a:pt x="28323" y="12910"/>
                              </a:lnTo>
                              <a:lnTo>
                                <a:pt x="28711" y="12910"/>
                              </a:lnTo>
                              <a:lnTo>
                                <a:pt x="28711" y="9932"/>
                              </a:lnTo>
                              <a:lnTo>
                                <a:pt x="28830" y="9730"/>
                              </a:lnTo>
                              <a:lnTo>
                                <a:pt x="28830" y="8683"/>
                              </a:lnTo>
                              <a:lnTo>
                                <a:pt x="28850" y="8680"/>
                              </a:lnTo>
                              <a:lnTo>
                                <a:pt x="28874" y="8678"/>
                              </a:lnTo>
                              <a:lnTo>
                                <a:pt x="28907" y="8675"/>
                              </a:lnTo>
                              <a:lnTo>
                                <a:pt x="28957" y="8017"/>
                              </a:lnTo>
                              <a:lnTo>
                                <a:pt x="29000" y="8672"/>
                              </a:lnTo>
                              <a:lnTo>
                                <a:pt x="29029" y="8672"/>
                              </a:lnTo>
                              <a:lnTo>
                                <a:pt x="29059" y="8675"/>
                              </a:lnTo>
                              <a:lnTo>
                                <a:pt x="29087" y="8677"/>
                              </a:lnTo>
                              <a:lnTo>
                                <a:pt x="29115" y="8681"/>
                              </a:lnTo>
                              <a:lnTo>
                                <a:pt x="29143" y="8687"/>
                              </a:lnTo>
                              <a:lnTo>
                                <a:pt x="29171" y="8693"/>
                              </a:lnTo>
                              <a:lnTo>
                                <a:pt x="29198" y="8702"/>
                              </a:lnTo>
                              <a:lnTo>
                                <a:pt x="29227" y="8713"/>
                              </a:lnTo>
                              <a:lnTo>
                                <a:pt x="29255" y="8726"/>
                              </a:lnTo>
                              <a:lnTo>
                                <a:pt x="29285" y="8740"/>
                              </a:lnTo>
                              <a:lnTo>
                                <a:pt x="29316" y="8758"/>
                              </a:lnTo>
                              <a:lnTo>
                                <a:pt x="29348" y="8778"/>
                              </a:lnTo>
                              <a:lnTo>
                                <a:pt x="29379" y="8801"/>
                              </a:lnTo>
                              <a:lnTo>
                                <a:pt x="29415" y="8826"/>
                              </a:lnTo>
                              <a:lnTo>
                                <a:pt x="29451" y="8855"/>
                              </a:lnTo>
                              <a:lnTo>
                                <a:pt x="29488" y="8886"/>
                              </a:lnTo>
                              <a:lnTo>
                                <a:pt x="29488" y="9966"/>
                              </a:lnTo>
                              <a:lnTo>
                                <a:pt x="29539" y="9966"/>
                              </a:lnTo>
                              <a:lnTo>
                                <a:pt x="29539" y="10033"/>
                              </a:lnTo>
                              <a:lnTo>
                                <a:pt x="29488" y="10033"/>
                              </a:lnTo>
                              <a:lnTo>
                                <a:pt x="29488" y="13271"/>
                              </a:lnTo>
                              <a:lnTo>
                                <a:pt x="29589" y="13271"/>
                              </a:lnTo>
                              <a:lnTo>
                                <a:pt x="29589" y="11906"/>
                              </a:lnTo>
                              <a:lnTo>
                                <a:pt x="29978" y="11906"/>
                              </a:lnTo>
                              <a:lnTo>
                                <a:pt x="30028" y="11501"/>
                              </a:lnTo>
                              <a:lnTo>
                                <a:pt x="30045" y="11872"/>
                              </a:lnTo>
                              <a:lnTo>
                                <a:pt x="30146" y="11872"/>
                              </a:lnTo>
                              <a:lnTo>
                                <a:pt x="30146" y="12142"/>
                              </a:lnTo>
                              <a:lnTo>
                                <a:pt x="30230" y="12142"/>
                              </a:lnTo>
                              <a:lnTo>
                                <a:pt x="30230" y="12311"/>
                              </a:lnTo>
                              <a:lnTo>
                                <a:pt x="30315" y="12698"/>
                              </a:lnTo>
                              <a:lnTo>
                                <a:pt x="30416" y="12698"/>
                              </a:lnTo>
                              <a:lnTo>
                                <a:pt x="30416" y="12226"/>
                              </a:lnTo>
                              <a:lnTo>
                                <a:pt x="30466" y="12226"/>
                              </a:lnTo>
                              <a:lnTo>
                                <a:pt x="30466" y="11771"/>
                              </a:lnTo>
                              <a:lnTo>
                                <a:pt x="30534" y="11771"/>
                              </a:lnTo>
                              <a:lnTo>
                                <a:pt x="30534" y="13019"/>
                              </a:lnTo>
                              <a:lnTo>
                                <a:pt x="30635" y="12833"/>
                              </a:lnTo>
                              <a:lnTo>
                                <a:pt x="30720" y="13035"/>
                              </a:lnTo>
                              <a:lnTo>
                                <a:pt x="30720" y="1512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1.7pt;margin-top:730.5pt;height:62.2pt;width:218.45pt;z-index:251763712;v-text-anchor:middle;mso-width-relative:page;mso-height-relative:page;" fillcolor="#F2F2F2 [3052]" filled="t" stroked="f" coordsize="30720,15128" o:gfxdata="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" path="m30720,15128l0,15128,0,13390,68,13390,68,13542,254,13542,254,13981,304,14031,304,13120,355,12833,355,13138,490,13138,490,13896,658,13896,658,13643,760,13643,760,12833,945,12833,945,13239,1012,13239,1012,13356,1113,13356,1113,13896,1213,13727,1198,12743,1423,12743,1423,12327,1580,12327,1580,12743,1783,12743,1783,13891,1873,13913,1873,12743,2098,12743,2098,12327,2255,12327,2255,12743,2457,12743,2457,13891,2864,13880,2864,12356,2952,12317,2978,12204,3117,12204,3117,12078,3356,12028,3471,12090,3471,12393,3673,12519,3673,13933,3786,13858,3786,11206,3912,11105,3875,11080,3875,10890,4316,10575,4644,10789,4809,10701,4834,10600,4758,10575,4758,10171,4935,10032,5188,9830,5281,9206,5277,9200,5272,9195,5268,9188,5265,9182,5262,9175,5260,9167,5259,9160,5259,9152,5259,9144,5260,9137,5262,9130,5265,9122,5268,9116,5272,9110,5277,9104,5281,9098,5287,9094,5292,9090,5299,9086,5305,9083,5312,9080,5319,9079,5327,9077,5335,9076,5343,9077,5350,9079,5358,9080,5364,9083,5371,9086,5378,9090,5383,9094,5389,9098,5393,9104,5397,9110,5402,9116,5405,9122,5407,9130,5409,9137,5411,9144,5411,9152,5411,9160,5409,9167,5407,9175,5405,9182,5402,9188,5397,9195,5393,9200,5389,9206,5415,9843,5856,10120,5856,10511,5794,10562,5806,10689,6097,10865,6097,12103,6210,12103,6210,11977,6336,11913,6336,11775,6577,11636,6791,11787,6791,11977,6905,12065,6905,13075,7031,13125,7031,9957,7959,9296,8030,5864,8010,5850,7992,5836,7974,5822,7957,5807,7939,5791,7922,5775,7905,5758,7890,5742,7874,5724,7860,5707,7845,5688,7832,5670,7818,5651,7805,5631,7793,5610,7782,5591,7771,5570,7761,5549,7751,5527,7743,5505,7734,5483,7726,5461,7720,5438,7713,5415,7707,5392,7702,5368,7699,5343,7694,5319,7692,5295,7690,5271,7689,5246,7689,5222,7689,5189,7691,5156,7694,5124,7700,5092,7705,5061,7712,5031,7721,5000,7731,4970,7740,4941,7752,4912,7766,4885,7780,4857,7794,4830,7811,4803,7828,4778,7846,4754,7864,4730,7884,4707,7905,4684,7927,4663,7949,4642,7973,4622,7996,4602,8021,4585,8047,4568,8073,4552,8101,4537,8128,4523,8155,4510,8184,4498,8214,4488,8243,4478,8253,4363,8311,4320,8328,4079,8296,4069,8281,4064,8266,4059,8253,4052,8240,4047,8229,4039,8218,4033,8209,4025,8200,4017,8194,4010,8187,4002,8183,3993,8180,3984,8177,3976,8176,3967,8177,3958,8180,3949,8183,3941,8187,3933,8193,3925,8200,3917,8208,3910,8218,3902,8228,3895,8239,3889,8251,3882,8264,3876,8278,3870,8293,3866,8324,3857,8342,3853,8361,3849,8359,3298,8337,3287,8320,3278,8306,3268,8292,3257,8278,3245,8265,3232,8254,3219,8243,3205,8233,3189,8225,3174,8217,3158,8209,3141,8204,3124,8199,3106,8196,3087,8194,3069,8194,3049,8194,3034,8195,3018,8197,3004,8200,2988,8204,2974,8209,2960,8214,2947,8220,2934,8227,2920,8233,2907,8242,2895,8250,2884,8260,2873,8270,2862,8279,2852,8290,2842,8309,2821,8297,2814,8286,2806,8276,2799,8267,2791,8261,2782,8256,2773,8253,2765,8253,2755,8253,2747,8255,2740,8258,2734,8262,2726,8266,2720,8273,2714,8279,2707,8287,2702,8296,2696,8306,2691,8327,2682,8351,2674,8376,2668,8399,1843,8387,1838,8377,1832,8367,1826,8360,1819,8354,1812,8349,1804,8346,1795,8345,1786,8345,1781,8346,1776,8349,1771,8351,1765,8357,1757,8367,1748,8378,1740,8391,1734,8406,1728,8422,1724,8418,1171,8409,1167,8401,1162,8395,1156,8389,1151,8385,1144,8382,1136,8379,1130,8379,1122,8379,1112,8383,1104,8387,1096,8394,1089,8401,1081,8410,1076,8420,1072,8431,1067,8445,0,8490,1067,8501,1072,8511,1076,8520,1081,8528,1088,8534,1096,8539,1104,8541,1112,8542,1122,8542,1130,8540,1136,8536,1144,8532,1151,8525,1156,8519,1162,8512,1167,8503,1171,8499,1724,8516,1728,8530,1734,8543,1740,8554,1748,8564,1757,8570,1765,8573,1771,8575,1776,8576,1781,8576,1786,8575,1795,8572,1804,8567,1812,8562,1819,8553,1826,8544,1832,8534,1838,8522,1843,8544,2668,8570,2674,8595,2682,8615,2691,8625,2696,8634,2702,8642,2707,8648,2714,8654,2720,8659,2726,8663,2734,8666,2740,8668,2747,8668,2755,8667,2765,8665,2773,8659,2782,8653,2791,8645,2799,8635,2806,8624,2814,8612,2821,8631,2842,8642,2852,8652,2862,8662,2873,8670,2884,8679,2895,8687,2907,8694,2920,8701,2934,8707,2947,8712,2960,8716,2974,8721,2988,8723,3004,8725,3018,8727,3034,8727,3049,8726,3069,8724,3087,8722,3106,8716,3124,8711,3141,8704,3158,8697,3174,8688,3189,8678,3205,8667,3219,8655,3232,8643,3245,8630,3257,8615,3268,8600,3278,8585,3287,8563,3297,8561,3849,8579,3853,8597,3857,8629,3866,8643,3870,8657,3876,8670,3882,8682,3889,8693,3895,8703,3902,8713,3910,8721,3916,8727,3925,8734,3933,8738,3941,8742,3949,8744,3958,8744,3967,8744,3976,8742,3984,8738,3993,8733,4002,8727,4010,8720,4017,8712,4025,8702,4033,8692,4039,8680,4047,8668,4052,8655,4059,8641,4064,8625,4069,8593,4079,8610,4320,8668,4363,8677,4478,8708,4488,8736,4498,8765,4510,8793,4523,8821,4537,8848,4552,8873,4567,8900,4585,8924,4602,8948,4622,8971,4642,8994,4662,9015,4684,9036,4707,9056,4730,9075,4754,9093,4778,9111,4803,9126,4830,9141,4857,9156,4885,9169,4912,9180,4941,9191,4970,9201,5000,9208,5031,9216,5061,9221,5092,9226,5124,9229,5156,9231,5189,9232,5222,9232,5246,9230,5271,9229,5295,9226,5319,9223,5343,9218,5368,9214,5392,9208,5415,9202,5438,9195,5461,9187,5483,9179,5505,9170,5527,9160,5549,9150,5570,9139,5591,9127,5610,9115,5631,9103,5650,9090,5670,9075,5688,9061,5707,9047,5724,9032,5742,9015,5758,8999,5775,8982,5791,8965,5807,8947,5822,8928,5836,8910,5850,8891,5864,8998,10692,9022,10708,9044,10723,9066,10740,9086,10756,9106,10773,9126,10789,9144,10807,9160,10824,9176,10842,9192,10860,9205,10879,9219,10898,9231,10918,9242,10937,9253,10958,9263,10979,9273,11001,9281,11023,9290,11045,9296,11069,9303,11092,9308,11117,9314,11142,9318,11168,9321,11194,9325,11222,9330,11278,9332,11337,9333,11400,9332,11430,9331,11460,9328,11491,9324,11520,9319,11549,9313,11578,9305,11607,9297,11636,9288,11664,9277,11692,9267,11719,9256,11745,9242,11772,9229,11798,9215,11824,9200,11850,9184,11874,9168,11898,9150,11922,9133,11945,9115,11968,9096,11991,9077,12012,9057,12034,9037,12055,9016,12075,8995,12093,8973,12113,8952,12131,8931,12148,8909,12166,8886,12181,9056,12965,9075,12966,9094,12970,9113,12975,9131,12982,9148,12990,9164,13000,9179,13011,9193,13024,9205,13039,9216,13055,9226,13072,9234,13089,9240,13108,9246,13127,9248,13147,9249,13167,9249,13184,9247,13200,9243,13215,9240,13230,9235,13244,9229,13258,9221,13271,9214,13285,9443,13933,9512,13991,9535,12326,9637,11854,9687,9388,9746,8794,9777,9234,9797,9222,9818,9210,9841,9199,9865,9189,9891,9181,9918,9173,9946,9165,9975,9159,10004,9153,10035,9149,10067,9144,10099,9141,10132,9139,10165,9137,10199,9136,10232,9136,10293,9135,10367,9133,10447,9131,10529,9131,10606,9132,10641,9133,10673,9136,10700,9139,10723,9143,10732,9147,10741,9149,10747,9152,10751,9155,10754,9160,10757,9164,10762,9177,10764,9193,10766,9210,10766,9231,10766,9253,10763,9303,10759,9353,10753,9404,10750,9451,10748,9471,10748,9489,10731,11569,10832,11905,10851,12266,10891,12257,10933,12248,10975,12242,11018,12235,11061,12231,11104,12227,11149,12225,11193,12225,11246,12226,11297,12228,11347,12233,11398,12239,11446,12247,11494,12256,11541,12267,11588,12280,11590,11670,11691,11400,11691,11147,11732,11080,11758,10575,11792,11080,11842,11147,11875,11526,11994,11602,11989,12381,12015,12401,12039,12422,12062,12444,12085,12466,12106,12489,12127,12512,12145,12536,12164,12560,12519,12568,12519,10526,12490,10497,12490,10449,12567,10449,12567,10333,12604,10333,12604,10248,12567,10248,12567,10200,12432,10200,12432,10113,12614,10113,12615,10096,12617,10081,12622,10067,12626,10052,12633,10039,12640,10027,12649,10015,12658,10005,12669,9994,12680,9985,12692,9977,12704,9968,12716,9960,12729,9954,12756,9942,12782,9932,12807,9923,12831,9916,12853,9912,12885,9906,12897,9904,12919,9510,12940,9904,12951,9906,12980,9913,12998,9918,13019,9926,13042,9935,13065,9945,13088,9958,13110,9973,13121,9981,13132,9990,13142,10000,13151,10010,13159,10021,13166,10032,13173,10044,13180,10057,13184,10070,13187,10084,13189,10100,13189,10115,13343,10115,13343,10202,13209,10202,13209,10250,13171,10250,13171,10336,13209,10336,13209,10451,13286,10451,13286,10499,13256,10528,13256,11966,13574,11966,13574,12466,13621,12466,13621,12215,13775,12215,13775,9962,13803,9934,13803,9541,13861,9541,13861,9290,13957,9290,13957,9233,13995,9233,13995,9170,14340,9170,14378,8725,14398,9170,14504,9176,14504,9118,14552,9118,14552,9310,14935,9054,14974,8447,14983,9054,15050,9054,15050,9847,15357,10115,15357,10979,15395,10979,15395,10882,15462,10882,15462,8946,15434,8946,15434,8840,15434,8836,15435,8832,15438,8825,15442,8818,15449,8810,15459,8801,15472,8792,15490,8783,15512,8774,15539,8767,15571,8759,15610,8754,15655,8748,15709,8745,15770,8745,15798,8745,15824,8746,15850,8749,15873,8752,15895,8756,15914,8761,15933,8767,15950,8772,15965,8780,15978,8787,15991,8794,16002,8802,16013,8810,16022,8818,16030,8827,16036,8836,16043,8844,16048,8852,16056,8869,16062,8884,16065,8899,16066,8909,16067,8918,16067,8927,16029,8927,16029,10730,16364,10730,16297,10768,16297,10844,16364,10844,16364,10787,16402,10787,16440,10748,16527,10748,16527,10653,16584,10653,16584,10451,16661,10451,16681,10078,16699,10461,16699,10681,16738,10681,16738,10777,16805,10777,16833,10748,16939,10748,16939,11506,17198,11506,17198,11401,17256,11401,17256,11468,17371,11468,17371,11381,17333,11381,17333,10902,17400,10902,17400,10787,17457,10787,17457,10720,17419,10720,17419,10623,17572,10623,17572,10413,17745,10307,17927,10307,17965,9828,17985,10317,18186,10317,18186,10355,18273,10355,18273,10404,18340,10404,18340,10538,18311,10566,18311,11419,18417,11419,18417,11621,18579,11621,18579,8476,19327,8889,19327,8946,19721,8946,19721,9023,19845,9023,19845,8883,19888,8883,19932,8840,19979,8840,19979,8754,20076,8754,20076,9770,20083,9771,20104,9775,20120,9777,20137,9781,20158,9787,20180,9793,20203,9802,20228,9812,20255,9824,20282,9839,20309,9856,20337,9876,20364,9899,20379,9911,20392,9924,20392,10070,20449,10070,20449,10135,20483,10135,20483,10178,20459,10202,20459,10336,20546,10365,20546,12365,20653,12365,20653,10653,20720,10653,20720,10576,20801,10576,20801,10499,20720,10499,20720,10451,20801,10451,20801,10394,20847,10394,20847,10451,20929,10451,20929,10499,20847,10499,20847,10576,20929,10576,20929,10653,21094,10653,21094,10576,21176,10576,21176,10499,21094,10499,21094,10451,21176,10451,21176,10394,21222,10394,21222,10451,21303,10451,21303,10499,21222,10499,21222,10576,21303,10576,21303,10653,21370,10653,21370,12529,21509,12537,21929,12537,21929,11551,22019,11551,22019,10594,22053,10594,22053,9716,22080,9716,22080,8866,22123,8866,22123,8124,22156,8124,22156,7510,22215,7510,22215,7426,22257,7426,22257,7342,22325,7342,22325,7257,22383,7257,22383,7156,22452,7156,22508,6525,22565,7165,22632,7165,22632,7266,22691,7266,22691,7349,22758,7349,22758,7434,22801,7434,22801,7518,22859,7518,22859,8133,22893,8133,22893,8874,22935,8874,22935,9724,22962,9724,22962,10602,22997,10602,22997,11560,23086,11560,23086,12545,23217,12545,23217,11475,23251,11475,23251,11392,23293,11358,23386,11358,23386,11257,23343,11223,23386,11198,23386,11114,23352,11105,23352,11080,23394,11080,23411,11013,23610,10979,23601,10878,23579,10869,23579,10768,23368,10735,23402,10685,23411,10609,23622,10566,23630,10545,23639,10524,23650,10505,23665,10486,23680,10469,23698,10451,23717,10436,23738,10420,23760,10406,23784,10393,23810,10382,23836,10371,23863,10362,23892,10354,23922,10349,23952,10343,23952,10171,23983,10171,24026,9356,24076,10171,24109,10171,24117,10347,24143,10351,24170,10358,24194,10364,24218,10373,24242,10382,24264,10392,24285,10404,24306,10416,24325,10429,24342,10442,24359,10456,24374,10472,24387,10488,24399,10505,24410,10522,24419,10540,24681,10566,24681,10634,24635,10651,24635,10710,24505,10710,24505,10811,24475,10811,24475,11030,24635,11055,24635,11092,24686,11092,24686,11144,24631,11169,24631,11219,24846,11307,24874,12247,24899,12255,24923,12262,24947,12271,24971,12281,24994,12291,25017,12301,25040,12312,25062,12324,25084,12336,25106,12349,25127,12362,25148,12376,25168,12390,25189,12405,25207,12421,25227,12436,25245,12452,25263,12469,25281,12486,25297,12504,25314,12522,25330,12540,25346,12559,25361,12579,25375,12597,25390,12618,25403,12638,25415,12659,25427,12680,25439,12702,25450,12724,25460,12746,25461,13154,25712,13174,25712,11497,25839,11497,25839,10508,25931,10508,25931,11497,26049,11497,26049,10508,26134,10508,26134,13123,26556,12853,26556,12093,26437,12093,26437,12023,26604,12023,26604,11855,26671,11855,26671,11686,26739,11686,26739,11821,26806,11821,26806,11585,26705,11585,26705,11517,26840,11517,27110,11146,27784,11012,28039,11474,28174,11474,28174,11541,28073,11541,28073,11777,28140,11777,28140,11642,28208,11642,28208,11811,28275,11811,28275,11980,28475,11980,28475,12051,28323,12051,28323,12910,28711,12910,28711,9932,28830,9730,28830,8683,28850,8680,28874,8678,28907,8675,28957,8017,29000,8672,29029,8672,29059,8675,29087,8677,29115,8681,29143,8687,29171,8693,29198,8702,29227,8713,29255,8726,29285,8740,29316,8758,29348,8778,29379,8801,29415,8826,29451,8855,29488,8886,29488,9966,29539,9966,29539,10033,29488,10033,29488,13271,29589,13271,29589,11906,29978,11906,30028,11501,30045,11872,30146,11872,30146,12142,30230,12142,30230,12311,30315,12698,30416,12698,30416,12226,30466,12226,30466,11771,30534,11771,30534,13019,30635,12833,30720,13035,30720,15128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8952865</wp:posOffset>
                </wp:positionV>
                <wp:extent cx="2776220" cy="23495"/>
                <wp:effectExtent l="38100" t="38100" r="24130" b="33655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6220" cy="2349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  <a:head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5.35pt;margin-top:704.95pt;height:1.85pt;width:218.6pt;z-index:251760640;mso-width-relative:page;mso-height-relative:page;" filled="f" stroked="t" coordsize="21600,21600" o:gfxdata="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vgjKjbAAAADQEAAA8AAAAAAAAAAQAgAAAAIgAAAGRycy9kb3ducmV2LnhtbFBL&#10;AQIUABQAAAAIAIdO4kDuBUOE8wEAAKgDAAAOAAAAAAAAAAEAIAAAACoBAABkcnMvZTJvRG9jLnht&#10;bFBLBQYAAAAABgAGAFkBAACPBQAAAAA=&#10;">
                <v:fill on="f" focussize="0,0"/>
                <v:stroke color="#7F7F7F [1612]" miterlimit="8" joinstyle="miter" dashstyle="dashDot" startarrow="diamo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8505190</wp:posOffset>
                </wp:positionV>
                <wp:extent cx="3152140" cy="643890"/>
                <wp:effectExtent l="0" t="0" r="0" b="381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140" cy="643890"/>
                          <a:chOff x="-1" y="0"/>
                          <a:chExt cx="3153058" cy="644340"/>
                        </a:xfrm>
                      </wpg:grpSpPr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998" y="151580"/>
                            <a:ext cx="2060059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24"/>
                                </w:rPr>
                              </w:pPr>
                              <w:r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18"/>
                                  <w:szCs w:val="18"/>
                                </w:rPr>
                                <w:t>SELF 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319596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48"/>
                                  <w:szCs w:val="4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2.75pt;margin-top:669.7pt;height:50.7pt;width:248.2pt;z-index:251758592;mso-width-relative:page;mso-height-relative:page;" coordorigin="-1,0" coordsize="3153058,644340" o:gfxdata="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72cSFN0AAAAOAQAADwAAAAAAAAAB&#10;ACAAAAAiAAAAZHJzL2Rvd25yZXYueG1sUEsBAhQAFAAAAAgAh07iQBmO56S2AgAAZgcAAA4AAAAA&#10;AAAAAQAgAAAALAEAAGRycy9lMm9Eb2MueG1sUEsFBgAAAAAGAAYAWQEAAFQGAAAAAA==&#10;">
                <o:lock v:ext="edit" aspectratio="f"/>
                <v:shape id="文本框 2" o:spid="_x0000_s1026" o:spt="202" type="#_x0000_t202" style="position:absolute;left:1092998;top:151580;height:492760;width:2060059;" filled="f" stroked="f" coordsize="21600,21600" o:gfxdata="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RE4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24"/>
                          </w:rPr>
                        </w:pPr>
                        <w:r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18"/>
                            <w:szCs w:val="18"/>
                          </w:rPr>
                          <w:t>SELF EVALUATION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-1;top:0;height:584835;width:1319596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48"/>
                            <w:szCs w:val="4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 w:cs="微软雅黑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margin">
                  <wp:posOffset>-610235</wp:posOffset>
                </wp:positionH>
                <wp:positionV relativeFrom="paragraph">
                  <wp:posOffset>9049385</wp:posOffset>
                </wp:positionV>
                <wp:extent cx="6446520" cy="933450"/>
                <wp:effectExtent l="0" t="0" r="0" b="0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人性格开朗、稳重、有活力，待人热情、真诚；工作认真负责，积极主动，能吃苦耐劳，用于承受压力，勇于创新；有很强的组织能力和团队协作精神，具有较强的适应能力；纪律性强，工作积极配合；意志坚强，具有较强的无私奉献精神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8.05pt;margin-top:712.55pt;height:73.5pt;width:507.6pt;mso-position-horizontal-relative:margin;z-index:251764736;mso-width-relative:page;mso-height-relative:page;" filled="f" stroked="f" coordsize="21600,21600" o:gfxdata="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Qk6Ch2AAAAA0BAAAPAAAAAAAAAAEAIAAAACIA&#10;AABkcnMvZG93bnJldi54bWxQSwECFAAUAAAACACHTuJAkIJhkQ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本人性格开朗、稳重、有活力，待人热情、真诚；工作认真负责，积极主动，能吃苦耐劳，用于承受压力，勇于创新；有很强的组织能力和团队协作精神，具有较强的适应能力；纪律性强，工作积极配合；意志坚强，具有较强的无私奉献精神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paragraph">
                  <wp:posOffset>2557145</wp:posOffset>
                </wp:positionV>
                <wp:extent cx="3324225" cy="609600"/>
                <wp:effectExtent l="0" t="0" r="0" b="0"/>
                <wp:wrapTopAndBottom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908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left="780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主修课程：管理学、微观经济学、宏观经济学、管理信息系统、统计学、会计学等</w:t>
                            </w:r>
                          </w:p>
                          <w:p>
                            <w:pPr>
                              <w:spacing w:line="400" w:lineRule="exact"/>
                              <w:ind w:left="780"/>
                              <w:rPr>
                                <w:rFonts w:ascii="思源黑体 CN ExtraLight" w:hAnsi="思源黑体 CN ExtraLight" w:eastAsia="思源黑体 CN Extra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0pt;margin-top:201.35pt;height:48pt;width:261.75pt;mso-position-horizontal-relative:margin;mso-wrap-distance-bottom:3.6pt;mso-wrap-distance-top:3.6pt;z-index:251729920;mso-width-relative:page;mso-height-relative:page;" filled="f" stroked="f" coordsize="21600,21600" o:gfxdata="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PUxp32gAAAAwBAAAPAAAAAAAAAAEAIAAA&#10;ACIAAABkcnMvZG93bnJldi54bWxQSwECFAAUAAAACACHTuJAtZsHVQoCAADcAwAADgAAAAAAAAAB&#10;ACAAAAAp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left="780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主修课程：管理学、微观经济学、宏观经济学、管理信息系统、统计学、会计学等</w:t>
                      </w:r>
                    </w:p>
                    <w:p>
                      <w:pPr>
                        <w:spacing w:line="400" w:lineRule="exact"/>
                        <w:ind w:left="780"/>
                        <w:rPr>
                          <w:rFonts w:ascii="思源黑体 CN ExtraLight" w:hAnsi="思源黑体 CN ExtraLight" w:eastAsia="思源黑体 CN Extra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10069195</wp:posOffset>
                </wp:positionV>
                <wp:extent cx="6972300" cy="37084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617" cy="3711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5.25pt;margin-top:792.85pt;height:29.2pt;width:549pt;z-index:251655168;v-text-anchor:middle;mso-width-relative:page;mso-height-relative:page;" fillcolor="#000000 [3213]" filled="t" stroked="f" coordsize="21600,21600" o:gfxdata="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2bb2SdwAAAAOAQAADwAAAAAAAAABACAAAAAiAAAAZHJzL2Rvd25yZXYueG1sUEsBAhQAFAAA&#10;AAgAh07iQJWq7BFdAgAAoAQAAA4AAAAAAAAAAQAgAAAAKwEAAGRycy9lMm9Eb2MueG1sUEsFBgAA&#10;AAAGAAYAWQEAAPoFAAAAAA==&#10;">
                <v:fill on="t" opacity="35389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10067290</wp:posOffset>
            </wp:positionV>
            <wp:extent cx="6939280" cy="356870"/>
            <wp:effectExtent l="0" t="0" r="0" b="508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20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356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2457450</wp:posOffset>
                </wp:positionV>
                <wp:extent cx="385445" cy="461645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45" cy="461645"/>
                          <a:chOff x="0" y="0"/>
                          <a:chExt cx="385860" cy="461963"/>
                        </a:xfrm>
                      </wpg:grpSpPr>
                      <wps:wsp>
                        <wps:cNvPr id="8" name="椭圆 8"/>
                        <wps:cNvSpPr/>
                        <wps:spPr>
                          <a:xfrm>
                            <a:off x="0" y="76200"/>
                            <a:ext cx="347663" cy="347663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9147" y="0"/>
                            <a:ext cx="366713" cy="461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ascii="思源黑体 CN Medium" w:hAnsi="思源黑体 CN Medium" w:eastAsia="思源黑体 CN Medium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25pt;margin-top:193.5pt;height:36.35pt;width:30.35pt;z-index:251748352;mso-width-relative:page;mso-height-relative:page;" coordsize="385860,461963" o:gfxdata="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JjYIP9wAAAALAQAADwAAAAAAAAABACAAAAAiAAAAZHJzL2Rvd25yZXYueG1sUEsBAhQA&#10;FAAAAAgAh07iQDb5cIZEAwAAiQgAAA4AAAAAAAAAAQAgAAAAKwEAAGRycy9lMm9Eb2MueG1sUEsF&#10;BgAAAAAGAAYAWQEAAOEGAAAAAA==&#10;">
                <o:lock v:ext="edit" aspectratio="f"/>
                <v:shape id="_x0000_s1026" o:spid="_x0000_s1026" o:spt="3" type="#_x0000_t3" style="position:absolute;left:0;top:76200;height:347663;width:347663;v-text-anchor:middle;" fillcolor="#000000 [3213]" filled="t" stroked="t" coordsize="21600,21600" o:gfxdata="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bw8rgAAADa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2F528F [3204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9147;top:0;height:461963;width:366713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ascii="思源黑体 CN Medium" w:hAnsi="思源黑体 CN Medium" w:eastAsia="思源黑体 CN Medium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3787775</wp:posOffset>
            </wp:positionV>
            <wp:extent cx="257175" cy="257175"/>
            <wp:effectExtent l="0" t="0" r="9525" b="9525"/>
            <wp:wrapNone/>
            <wp:docPr id="2049" name="图形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形 204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1795145</wp:posOffset>
                </wp:positionV>
                <wp:extent cx="3095625" cy="643890"/>
                <wp:effectExtent l="0" t="0" r="0" b="381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643890"/>
                          <a:chOff x="0" y="0"/>
                          <a:chExt cx="3095903" cy="644340"/>
                        </a:xfrm>
                      </wpg:grpSpPr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5844" y="151580"/>
                            <a:ext cx="2060059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18"/>
                                  <w:szCs w:val="18"/>
                                </w:rPr>
                                <w:t>MAIN EXPERIENCE</w:t>
                              </w:r>
                              <w:r>
                                <w:rPr>
                                  <w:rFonts w:hint="eastAsia"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1206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48"/>
                                  <w:szCs w:val="4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主要经历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6pt;margin-top:141.35pt;height:50.7pt;width:243.75pt;z-index:251724800;mso-width-relative:page;mso-height-relative:page;" coordsize="3095903,644340" o:gfxdata="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EPbQZtsAAAALAQAADwAAAAAAAAABACAAAAAiAAAA&#10;ZHJzL2Rvd25yZXYueG1sUEsBAhQAFAAAAAgAh07iQKuXasevAgAAZAcAAA4AAAAAAAAAAQAgAAAA&#10;KgEAAGRycy9lMm9Eb2MueG1sUEsFBgAAAAAGAAYAWQEAAEsGAAAAAA==&#10;">
                <o:lock v:ext="edit" aspectratio="f"/>
                <v:shape id="文本框 2" o:spid="_x0000_s1026" o:spt="202" type="#_x0000_t202" style="position:absolute;left:1035844;top:151580;height:492760;width:2060059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18"/>
                            <w:szCs w:val="18"/>
                          </w:rPr>
                        </w:pPr>
                        <w:r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18"/>
                            <w:szCs w:val="18"/>
                          </w:rPr>
                          <w:t>MAIN EXPERIENCE</w:t>
                        </w:r>
                        <w:r>
                          <w:rPr>
                            <w:rFonts w:hint="eastAsia"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0;height:584835;width:1181206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48"/>
                            <w:szCs w:val="4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主要经历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2228850</wp:posOffset>
                </wp:positionV>
                <wp:extent cx="2981325" cy="28575"/>
                <wp:effectExtent l="38100" t="38100" r="28575" b="2857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325" cy="285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  <a:head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6pt;margin-top:175.5pt;height:2.25pt;width:234.75pt;z-index:251726848;mso-width-relative:page;mso-height-relative:page;" filled="f" stroked="t" coordsize="21600,21600" o:gfxdata="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xYGYraAAAACwEAAA8AAAAAAAAAAQAgAAAAIgAAAGRycy9kb3ducmV2LnhtbFBLAQIU&#10;ABQAAAAIAIdO4kDBYARE8QEAAKgDAAAOAAAAAAAAAAEAIAAAACkBAABkcnMvZTJvRG9jLnhtbFBL&#10;BQYAAAAABgAGAFkBAACMBQAAAAA=&#10;">
                <v:fill on="f" focussize="0,0"/>
                <v:stroke color="#7F7F7F [1612]" miterlimit="8" joinstyle="miter" dashstyle="dashDot" startarrow="diamo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2228850</wp:posOffset>
                </wp:positionV>
                <wp:extent cx="2719070" cy="0"/>
                <wp:effectExtent l="38100" t="38100" r="0" b="571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938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  <a:head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0.1pt;margin-top:175.5pt;height:0pt;width:214.1pt;z-index:251722752;mso-width-relative:page;mso-height-relative:page;" filled="f" stroked="t" coordsize="21600,21600" o:gfxdata="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AqzVPZAAAACwEAAA8AAAAAAAAAAQAgAAAAIgAAAGRycy9kb3ducmV2LnhtbFBLAQIUABQA&#10;AAAIAIdO4kBCMtW/7wEAAKQDAAAOAAAAAAAAAAEAIAAAACgBAABkcnMvZTJvRG9jLnhtbFBLBQYA&#10;AAAABgAGAFkBAACJBQAAAAA=&#10;">
                <v:fill on="f" focussize="0,0"/>
                <v:stroke color="#7F7F7F [1612]" miterlimit="8" joinstyle="miter" dashstyle="dashDot" startarrow="diamo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3662045</wp:posOffset>
                </wp:positionV>
                <wp:extent cx="2776220" cy="23495"/>
                <wp:effectExtent l="38100" t="38100" r="24130" b="33655"/>
                <wp:wrapNone/>
                <wp:docPr id="2048" name="直接连接符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6537" cy="2381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  <a:head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1.6pt;margin-top:288.35pt;height:1.85pt;width:218.6pt;z-index:251732992;mso-width-relative:page;mso-height-relative:page;" filled="f" stroked="t" coordsize="21600,21600" o:gfxdata="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JzupHbAAAACwEAAA8AAAAAAAAAAQAgAAAAIgAAAGRycy9kb3ducmV2LnhtbFBL&#10;AQIUABQAAAAIAIdO4kDvAZBT8wEAAKwDAAAOAAAAAAAAAAEAIAAAACoBAABkcnMvZTJvRG9jLnht&#10;bFBLBQYAAAAABgAGAFkBAACPBQAAAAA=&#10;">
                <v:fill on="f" focussize="0,0"/>
                <v:stroke color="#7F7F7F [1612]" miterlimit="8" joinstyle="miter" dashstyle="dashDot" startarrow="diamo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-313690</wp:posOffset>
                </wp:positionH>
                <wp:positionV relativeFrom="paragraph">
                  <wp:posOffset>3686175</wp:posOffset>
                </wp:positionV>
                <wp:extent cx="2861945" cy="590550"/>
                <wp:effectExtent l="0" t="0" r="0" b="0"/>
                <wp:wrapNone/>
                <wp:docPr id="20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262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思源黑体 CN Light" w:hAnsi="思源黑体 CN Light" w:eastAsia="思源黑体 CN Light" w:cs="微软雅黑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思源黑体 CN Light" w:hAnsi="思源黑体 CN Light" w:eastAsia="思源黑体 CN Light" w:cs="微软雅黑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TEM 4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、T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EM8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（专业英语4、8级）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A6A6A6" w:themeColor="background1" w:themeShade="A6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信息化项目管理高级工程师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A6A6A6" w:themeColor="background1" w:themeShade="A6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A6A6A6" w:themeColor="background1" w:themeShade="A6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4.7pt;margin-top:290.25pt;height:46.5pt;width:225.35pt;mso-position-horizontal-relative:margin;z-index:251738112;mso-width-relative:page;mso-height-relative:page;" filled="f" stroked="f" coordsize="21600,21600" o:gfxdata="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9VZz9kAAAALAQAADwAAAAAAAAABACAAAAAi&#10;AAAAZHJzL2Rvd25yZXYueG1sUEsBAhQAFAAAAAgAh07iQEFjeb4JAgAA3g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思源黑体 CN Light" w:hAnsi="思源黑体 CN Light" w:eastAsia="思源黑体 CN Light" w:cs="微软雅黑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>
                        <w:rPr>
                          <w:rFonts w:ascii="思源黑体 CN Light" w:hAnsi="思源黑体 CN Light" w:eastAsia="思源黑体 CN Light" w:cs="微软雅黑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TEM 4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、T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EM8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（专业英语4、8级）</w:t>
                      </w:r>
                    </w:p>
                    <w:p>
                      <w:pPr>
                        <w:spacing w:line="400" w:lineRule="exact"/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A6A6A6" w:themeColor="background1" w:themeShade="A6"/>
                          <w:szCs w:val="21"/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信息化项目管理高级工程师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A6A6A6" w:themeColor="background1" w:themeShade="A6"/>
                          <w:szCs w:val="21"/>
                        </w:rPr>
                        <w:t xml:space="preserve"> 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A6A6A6" w:themeColor="background1" w:themeShade="A6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margin">
                  <wp:posOffset>-549275</wp:posOffset>
                </wp:positionH>
                <wp:positionV relativeFrom="paragraph">
                  <wp:posOffset>4227830</wp:posOffset>
                </wp:positionV>
                <wp:extent cx="3222625" cy="1152525"/>
                <wp:effectExtent l="0" t="0" r="0" b="0"/>
                <wp:wrapNone/>
                <wp:docPr id="20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line="400" w:lineRule="exact"/>
                              <w:ind w:left="360" w:firstLine="0" w:firstLineChars="0"/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15.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  获浙江省十佳杰出青年；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Chars="0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010.3  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获“年度最具潜力职业经理人”称号；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Chars="0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008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.5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获某某公司年度销售冠军；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Chars="0"/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005.3  </w:t>
                            </w:r>
                            <w:r>
                              <w:rPr>
                                <w:rFonts w:hint="eastAsia" w:ascii="思源黑体 CN Light" w:hAnsi="思源黑体 CN Light" w:eastAsia="思源黑体 CN Light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获浙江某某大学优秀毕业生称号；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3.25pt;margin-top:332.9pt;height:90.75pt;width:253.75pt;mso-position-horizontal-relative:margin;z-index:251735040;mso-width-relative:page;mso-height-relative:page;" filled="f" stroked="f" coordsize="21600,21600" o:gfxdata="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oFwL62QAAAAsBAAAPAAAAAAAAAAEAIAAAACIA&#10;AABkcnMvZG93bnJldi54bWxQSwECFAAUAAAACACHTuJACfbULggCAADf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line="400" w:lineRule="exact"/>
                        <w:ind w:left="360" w:firstLine="0" w:firstLineChars="0"/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15.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  获浙江省十佳杰出青年；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pacing w:line="400" w:lineRule="exact"/>
                        <w:ind w:firstLineChars="0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010.3  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获“年度最具潜力职业经理人”称号；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pacing w:line="400" w:lineRule="exact"/>
                        <w:ind w:firstLineChars="0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008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.5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获某某公司年度销售冠军；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pacing w:line="400" w:lineRule="exact"/>
                        <w:ind w:firstLineChars="0"/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005.3  </w:t>
                      </w:r>
                      <w:r>
                        <w:rPr>
                          <w:rFonts w:hint="eastAsia" w:ascii="思源黑体 CN Light" w:hAnsi="思源黑体 CN Light" w:eastAsia="思源黑体 CN Light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获浙江某某大学优秀毕业生称号；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4262755</wp:posOffset>
            </wp:positionV>
            <wp:extent cx="292100" cy="292735"/>
            <wp:effectExtent l="0" t="0" r="0" b="0"/>
            <wp:wrapNone/>
            <wp:docPr id="2061" name="图形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图形 206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3188970</wp:posOffset>
                </wp:positionV>
                <wp:extent cx="3343275" cy="643890"/>
                <wp:effectExtent l="0" t="0" r="0" b="381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643890"/>
                          <a:chOff x="-1" y="0"/>
                          <a:chExt cx="3343576" cy="644340"/>
                        </a:xfrm>
                      </wpg:grpSpPr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516" y="151580"/>
                            <a:ext cx="2060059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24"/>
                                </w:rPr>
                              </w:pPr>
                              <w:r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18"/>
                                  <w:szCs w:val="18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60987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48"/>
                                  <w:szCs w:val="4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证书及荣誉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4.6pt;margin-top:251.1pt;height:50.7pt;width:263.25pt;z-index:251731968;mso-width-relative:page;mso-height-relative:page;" coordorigin="-1,0" coordsize="3343576,644340" o:gfxdata="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9Mk8pNwAAAALAQAADwAAAAAAAAAB&#10;ACAAAAAiAAAAZHJzL2Rvd25yZXYueG1sUEsBAhQAFAAAAAgAh07iQKapuwq3AgAAZgcAAA4AAAAA&#10;AAAAAQAgAAAAKwEAAGRycy9lMm9Eb2MueG1sUEsFBgAAAAAGAAYAWQEAAFQGAAAAAA==&#10;">
                <o:lock v:ext="edit" aspectratio="f"/>
                <v:shape id="文本框 2" o:spid="_x0000_s1026" o:spt="202" type="#_x0000_t202" style="position:absolute;left:1283516;top:151580;height:492760;width:2060059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24"/>
                          </w:rPr>
                        </w:pPr>
                        <w:r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18"/>
                            <w:szCs w:val="18"/>
                          </w:rPr>
                          <w:t>CERTIFICATE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-1;top:0;height:584835;width:1609870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48"/>
                            <w:szCs w:val="4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证书及荣誉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posOffset>-575945</wp:posOffset>
                </wp:positionH>
                <wp:positionV relativeFrom="paragraph">
                  <wp:posOffset>2290445</wp:posOffset>
                </wp:positionV>
                <wp:extent cx="2861945" cy="354965"/>
                <wp:effectExtent l="0" t="0" r="0" b="0"/>
                <wp:wrapNone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262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2000.9-2005.6     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浙江某某大学 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b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5.35pt;margin-top:180.35pt;height:27.95pt;width:225.35pt;mso-position-horizontal-relative:margin;z-index:251728896;mso-width-relative:page;mso-height-relative:page;" filled="f" stroked="f" coordsize="21600,21600" o:gfxdata="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t68xXNYAAAALAQAADwAAAAAAAAABACAAAAAiAAAA&#10;ZHJzL2Rvd25yZXYueG1sUEsBAhQAFAAAAAgAh07iQFiOyEEJAgAA3A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2000.9-2005.6     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浙江某某大学 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b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1795145</wp:posOffset>
                </wp:positionV>
                <wp:extent cx="3095625" cy="643890"/>
                <wp:effectExtent l="0" t="0" r="0" b="381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644130"/>
                          <a:chOff x="0" y="0"/>
                          <a:chExt cx="3095903" cy="644340"/>
                        </a:xfrm>
                      </wpg:grpSpPr>
                      <wps:wsp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5844" y="151580"/>
                            <a:ext cx="2060059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优设标题黑" w:hAnsi="思源黑体 CN ExtraLight" w:eastAsia="优设标题黑" w:cs="微软雅黑"/>
                                  <w:b/>
                                  <w:bCs/>
                                  <w:color w:val="BFBFBF" w:themeColor="background1" w:themeShade="BF"/>
                                  <w:spacing w:val="28"/>
                                  <w:sz w:val="18"/>
                                  <w:szCs w:val="1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1206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48"/>
                                  <w:szCs w:val="4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教</w:t>
                              </w:r>
                              <w:r>
                                <w:rPr>
                                  <w:rFonts w:hint="eastAsia" w:ascii="思源黑体 CN Medium" w:hAnsi="思源黑体 CN Medium" w:eastAsia="思源黑体 CN Medium" w:cs="微软雅黑"/>
                                  <w:b/>
                                  <w:bCs/>
                                  <w:color w:val="808080" w:themeColor="text1" w:themeTint="80"/>
                                  <w:spacing w:val="28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育经历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3.1pt;margin-top:141.35pt;height:50.7pt;width:243.75pt;z-index:251721728;mso-width-relative:page;mso-height-relative:page;" coordsize="3095903,644340" o:gfxdata="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LdrjIHcAAAACwEAAA8AAAAAAAAAAQAgAAAAIgAA&#10;AGRycy9kb3ducmV2LnhtbFBLAQIUABQAAAAIAIdO4kDbsIN8rwIAAGQHAAAOAAAAAAAAAAEAIAAA&#10;ACsBAABkcnMvZTJvRG9jLnhtbFBLBQYAAAAABgAGAFkBAABMBgAAAAA=&#10;">
                <o:lock v:ext="edit" aspectratio="f"/>
                <v:shape id="文本框 2" o:spid="_x0000_s1026" o:spt="202" type="#_x0000_t202" style="position:absolute;left:1035844;top:151580;height:492760;width:2060059;" filled="f" stroked="f" coordsize="21600,21600" o:gfxdata="UEsDBAoAAAAAAIdO4kAAAAAAAAAAAAAAAAAEAAAAZHJzL1BLAwQUAAAACACHTuJAdz3clb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9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dyV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24"/>
                          </w:rPr>
                        </w:pPr>
                        <w:r>
                          <w:rPr>
                            <w:rFonts w:hint="eastAsia" w:ascii="优设标题黑" w:hAnsi="思源黑体 CN ExtraLight" w:eastAsia="优设标题黑" w:cs="微软雅黑"/>
                            <w:b/>
                            <w:bCs/>
                            <w:color w:val="BFBFBF" w:themeColor="background1" w:themeShade="BF"/>
                            <w:spacing w:val="28"/>
                            <w:sz w:val="18"/>
                            <w:szCs w:val="18"/>
                          </w:rPr>
                          <w:t>EDUCATION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0;height:584835;width:1181206;" filled="f" stroked="f" coordsize="21600,21600" o:gfxdata="UEsDBAoAAAAAAIdO4kAAAAAAAAAAAAAAAAAEAAAAZHJzL1BLAwQUAAAACACHTuJAGHF5Dr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4TG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cXkO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48"/>
                            <w:szCs w:val="4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教</w:t>
                        </w:r>
                        <w:r>
                          <w:rPr>
                            <w:rFonts w:hint="eastAsia" w:ascii="思源黑体 CN Medium" w:hAnsi="思源黑体 CN Medium" w:eastAsia="思源黑体 CN Medium" w:cs="微软雅黑"/>
                            <w:b/>
                            <w:bCs/>
                            <w:color w:val="808080" w:themeColor="text1" w:themeTint="80"/>
                            <w:spacing w:val="28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-826770</wp:posOffset>
                </wp:positionH>
                <wp:positionV relativeFrom="paragraph">
                  <wp:posOffset>250190</wp:posOffset>
                </wp:positionV>
                <wp:extent cx="6967220" cy="1395095"/>
                <wp:effectExtent l="0" t="0" r="5715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964" cy="13950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5.1pt;margin-top:19.7pt;height:109.85pt;width:548.6pt;z-index:251658240;v-text-anchor:middle;mso-width-relative:page;mso-height-relative:page;" fillcolor="#000000 [3213]" filled="t" stroked="f" coordsize="21600,21600" o:gfxdata="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flbwLbAAAACwEAAA8AAAAAAAAAAQAgAAAAIgAAAGRycy9kb3ducmV2LnhtbFBLAQIUABQA&#10;AAAIAIdO4kA04ty4XwIAAKEEAAAOAAAAAAAAAAEAIAAAACoBAABkcnMvZTJvRG9jLnhtbFBLBQYA&#10;AAAABgAGAFkBAAD7BQAAAAA=&#10;">
                <v:fill on="t" opacity="35389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1345565</wp:posOffset>
            </wp:positionV>
            <wp:extent cx="190500" cy="190500"/>
            <wp:effectExtent l="0" t="0" r="0" b="0"/>
            <wp:wrapNone/>
            <wp:docPr id="13" name="图形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形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1354455</wp:posOffset>
            </wp:positionV>
            <wp:extent cx="185420" cy="185420"/>
            <wp:effectExtent l="0" t="0" r="5080" b="5080"/>
            <wp:wrapNone/>
            <wp:docPr id="17" name="图形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形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posOffset>-270510</wp:posOffset>
                </wp:positionH>
                <wp:positionV relativeFrom="paragraph">
                  <wp:posOffset>1238250</wp:posOffset>
                </wp:positionV>
                <wp:extent cx="1308735" cy="32893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1990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12.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1.3pt;margin-top:97.5pt;height:25.9pt;width:103.05pt;mso-position-horizontal-relative:margin;z-index:251701248;mso-width-relative:page;mso-height-relative:page;" filled="f" stroked="f" coordsize="21600,21600" o:gfxdata="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bTW+U2AAAAAsBAAAPAAAAAAAAAAEAIAAAACIA&#10;AABkcnMvZG93bnJldi54bWxQSwECFAAUAAAACACHTuJARfqhlg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出生：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1990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12.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posOffset>1195070</wp:posOffset>
                </wp:positionH>
                <wp:positionV relativeFrom="paragraph">
                  <wp:posOffset>1234440</wp:posOffset>
                </wp:positionV>
                <wp:extent cx="1285875" cy="32893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专业：工商管理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4.1pt;margin-top:97.2pt;height:25.9pt;width:101.25pt;mso-position-horizontal-relative:margin;z-index:251704320;mso-width-relative:page;mso-height-relative:page;" filled="f" stroked="f" coordsize="21600,21600" o:gfxdata="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v90Se2AAAAAsBAAAPAAAAAAAAAAEAIAAAACIA&#10;AABkcnMvZG93bnJldi54bWxQSwECFAAUAAAACACHTuJAZbeJWAkCAADb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专业：工商管理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1348740</wp:posOffset>
            </wp:positionV>
            <wp:extent cx="190500" cy="190500"/>
            <wp:effectExtent l="0" t="0" r="0" b="0"/>
            <wp:wrapNone/>
            <wp:docPr id="14" name="图形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形 1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posOffset>2575560</wp:posOffset>
                </wp:positionH>
                <wp:positionV relativeFrom="paragraph">
                  <wp:posOffset>1238885</wp:posOffset>
                </wp:positionV>
                <wp:extent cx="1509395" cy="37147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手机：1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30XXXX222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2.8pt;margin-top:97.55pt;height:29.25pt;width:118.85pt;mso-position-horizontal-relative:margin;z-index:251706368;mso-width-relative:page;mso-height-relative:page;" filled="f" stroked="f" coordsize="21600,21600" o:gfxdata="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BWoeTYAAAACwEAAA8AAAAAAAAAAQAgAAAAIgAA&#10;AGRycy9kb3ducmV2LnhtbFBLAQIUABQAAAAIAIdO4kAGiOXDCAIAANs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手机：1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30XXXX222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1349375</wp:posOffset>
            </wp:positionV>
            <wp:extent cx="213995" cy="213995"/>
            <wp:effectExtent l="0" t="0" r="0" b="0"/>
            <wp:wrapNone/>
            <wp:docPr id="16" name="图形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形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posOffset>4131310</wp:posOffset>
                </wp:positionH>
                <wp:positionV relativeFrom="paragraph">
                  <wp:posOffset>1238250</wp:posOffset>
                </wp:positionV>
                <wp:extent cx="1657350" cy="328930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docer@doc.com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5.3pt;margin-top:97.5pt;height:25.9pt;width:130.5pt;mso-position-horizontal-relative:margin;z-index:251712512;mso-width-relative:page;mso-height-relative:page;" filled="f" stroked="f" coordsize="21600,21600" o:gfxdata="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UrIQ7XAAAACwEAAA8AAAAAAAAAAQAgAAAAIgAA&#10;AGRycy9kb3ducmV2LnhtbFBLAQIUABQAAAAIAIdO4kBimWWTCQIAANw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docer@doc.com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1206500</wp:posOffset>
                </wp:positionV>
                <wp:extent cx="483425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39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5pt;margin-top:95pt;height:0pt;width:380.65pt;z-index:251702272;mso-width-relative:page;mso-height-relative:page;" filled="f" stroked="t" coordsize="21600,21600" o:gfxdata="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mOFodYAAAALAQAADwAAAAAAAAABACAAAAAiAAAAZHJzL2Rv&#10;d25yZXYueG1sUEsBAhQAFAAAAAgAh07iQDuUtM3KAQAAYwMAAA4AAAAAAAAAAQAgAAAAJQEAAGRy&#10;cy9lMm9Eb2MueG1sUEsFBgAAAAAGAAYAWQEAAGEFAAAAAA==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posOffset>2167255</wp:posOffset>
                </wp:positionH>
                <wp:positionV relativeFrom="paragraph">
                  <wp:posOffset>734060</wp:posOffset>
                </wp:positionV>
                <wp:extent cx="2595880" cy="445770"/>
                <wp:effectExtent l="0" t="0" r="0" b="0"/>
                <wp:wrapTopAndBottom/>
                <wp:docPr id="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Medium" w:hAnsi="思源黑体 CN Medium" w:eastAsia="思源黑体 CN Medium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求职意向：项目经理、产品经理g</w:t>
                            </w:r>
                            <w:r>
                              <w:rPr>
                                <w:rFonts w:ascii="思源黑体 CN Medium" w:hAnsi="思源黑体 CN Medium" w:eastAsia="思源黑体 CN Medium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ongchengshi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0.65pt;margin-top:57.8pt;height:35.1pt;width:204.4pt;mso-position-horizontal-relative:margin;mso-wrap-distance-bottom:3.6pt;mso-wrap-distance-top:3.6pt;z-index:251697152;mso-width-relative:page;mso-height-relative:page;" filled="f" stroked="f" coordsize="21600,21600" o:gfxdata="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vw/RXXAAAACwEAAA8AAAAAAAAAAQAgAAAAIgAA&#10;AGRycy9kb3ducmV2LnhtbFBLAQIUABQAAAAIAIdO4kDX61yZCQIAANw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Medium" w:hAnsi="思源黑体 CN Medium" w:eastAsia="思源黑体 CN Medium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求职意向：项目经理、产品经理g</w:t>
                      </w:r>
                      <w:r>
                        <w:rPr>
                          <w:rFonts w:ascii="思源黑体 CN Medium" w:hAnsi="思源黑体 CN Medium" w:eastAsia="思源黑体 CN Medium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ongchengshi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279400</wp:posOffset>
                </wp:positionV>
                <wp:extent cx="1789430" cy="628015"/>
                <wp:effectExtent l="0" t="0" r="0" b="635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599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FFFFFF" w:themeColor="background1"/>
                                <w:spacing w:val="28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Medium" w:hAnsi="思源黑体 CN Medium" w:eastAsia="思源黑体 CN Medium" w:cs="微软雅黑"/>
                                <w:color w:val="FFFFFF" w:themeColor="background1"/>
                                <w:spacing w:val="28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DOCER. </w:t>
                            </w:r>
                            <w:r>
                              <w:rPr>
                                <w:rFonts w:hint="eastAsia" w:ascii="思源黑体 CN Medium" w:hAnsi="思源黑体 CN Medium" w:eastAsia="思源黑体 CN Medium" w:cs="微软雅黑"/>
                                <w:b/>
                                <w:bCs/>
                                <w:color w:val="FFFFFF" w:themeColor="background1"/>
                                <w:spacing w:val="28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40.65pt;margin-top:22pt;height:49.45pt;width:140.9pt;z-index:251695104;mso-width-relative:page;mso-height-relative:page;" filled="f" stroked="f" coordsize="21600,21600" o:gfxdata="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w0/o9cAAAAKAQAADwAAAAAAAAABACAAAAAiAAAA&#10;ZHJzL2Rvd25yZXYueG1sUEsBAhQAFAAAAAgAh07iQLbhIMEIAgAA3A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FFFFFF" w:themeColor="background1"/>
                          <w:spacing w:val="28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思源黑体 CN Medium" w:hAnsi="思源黑体 CN Medium" w:eastAsia="思源黑体 CN Medium" w:cs="微软雅黑"/>
                          <w:color w:val="FFFFFF" w:themeColor="background1"/>
                          <w:spacing w:val="28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DOCER. </w:t>
                      </w:r>
                      <w:r>
                        <w:rPr>
                          <w:rFonts w:hint="eastAsia" w:ascii="思源黑体 CN Medium" w:hAnsi="思源黑体 CN Medium" w:eastAsia="思源黑体 CN Medium" w:cs="微软雅黑"/>
                          <w:b/>
                          <w:bCs/>
                          <w:color w:val="FFFFFF" w:themeColor="background1"/>
                          <w:spacing w:val="28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4846955</wp:posOffset>
            </wp:positionH>
            <wp:positionV relativeFrom="paragraph">
              <wp:posOffset>409575</wp:posOffset>
            </wp:positionV>
            <wp:extent cx="890905" cy="890905"/>
            <wp:effectExtent l="19050" t="19050" r="23495" b="2349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10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890905"/>
                    </a:xfrm>
                    <a:prstGeom prst="ellipse">
                      <a:avLst/>
                    </a:prstGeom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250825</wp:posOffset>
            </wp:positionV>
            <wp:extent cx="6939280" cy="139509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418"/>
        </w:tabs>
        <w:ind w:left="-1800" w:leftChars="-857"/>
      </w:pPr>
    </w:p>
    <w:p>
      <w:pPr>
        <w:tabs>
          <w:tab w:val="left" w:pos="1418"/>
        </w:tabs>
      </w:pPr>
    </w:p>
    <w:p>
      <w:pPr>
        <w:tabs>
          <w:tab w:val="left" w:pos="1418"/>
        </w:tabs>
      </w:pPr>
    </w:p>
    <w:p>
      <w:pPr>
        <w:tabs>
          <w:tab w:val="left" w:pos="1418"/>
        </w:tabs>
      </w:pPr>
    </w:p>
    <w:p>
      <w:pPr>
        <w:tabs>
          <w:tab w:val="left" w:pos="1418"/>
        </w:tabs>
      </w:pPr>
    </w:p>
    <w:p>
      <w:pPr>
        <w:tabs>
          <w:tab w:val="left" w:pos="1418"/>
        </w:tabs>
      </w:pPr>
    </w:p>
    <w:p>
      <w:pPr>
        <w:tabs>
          <w:tab w:val="left" w:pos="1418"/>
        </w:tabs>
        <w:rPr>
          <w:rFonts w:ascii="宋体" w:hAnsi="宋体" w:eastAsia="宋体"/>
          <w:b/>
          <w:bCs/>
          <w:sz w:val="36"/>
          <w:szCs w:val="44"/>
        </w:rPr>
      </w:pP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63500</wp:posOffset>
                </wp:positionV>
                <wp:extent cx="290830" cy="290830"/>
                <wp:effectExtent l="0" t="0" r="0" b="0"/>
                <wp:wrapNone/>
                <wp:docPr id="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0513" cy="290513"/>
                        </a:xfrm>
                        <a:custGeom>
                          <a:avLst/>
                          <a:gdLst>
                            <a:gd name="T0" fmla="*/ 1767542 w 3927"/>
                            <a:gd name="T1" fmla="*/ 308011 h 3928"/>
                            <a:gd name="T2" fmla="*/ 1684137 w 3927"/>
                            <a:gd name="T3" fmla="*/ 390514 h 3928"/>
                            <a:gd name="T4" fmla="*/ 1406885 w 3927"/>
                            <a:gd name="T5" fmla="*/ 115046 h 3928"/>
                            <a:gd name="T6" fmla="*/ 1490290 w 3927"/>
                            <a:gd name="T7" fmla="*/ 32084 h 3928"/>
                            <a:gd name="T8" fmla="*/ 1597525 w 3927"/>
                            <a:gd name="T9" fmla="*/ 28876 h 3928"/>
                            <a:gd name="T10" fmla="*/ 1770750 w 3927"/>
                            <a:gd name="T11" fmla="*/ 200757 h 3928"/>
                            <a:gd name="T12" fmla="*/ 1767542 w 3927"/>
                            <a:gd name="T13" fmla="*/ 308011 h 3928"/>
                            <a:gd name="T14" fmla="*/ 1032021 w 3927"/>
                            <a:gd name="T15" fmla="*/ 1039078 h 3928"/>
                            <a:gd name="T16" fmla="*/ 754768 w 3927"/>
                            <a:gd name="T17" fmla="*/ 763152 h 3928"/>
                            <a:gd name="T18" fmla="*/ 1364724 w 3927"/>
                            <a:gd name="T19" fmla="*/ 156756 h 3928"/>
                            <a:gd name="T20" fmla="*/ 1641977 w 3927"/>
                            <a:gd name="T21" fmla="*/ 432682 h 3928"/>
                            <a:gd name="T22" fmla="*/ 1032021 w 3927"/>
                            <a:gd name="T23" fmla="*/ 1039078 h 3928"/>
                            <a:gd name="T24" fmla="*/ 993526 w 3927"/>
                            <a:gd name="T25" fmla="*/ 1077121 h 3928"/>
                            <a:gd name="T26" fmla="*/ 605373 w 3927"/>
                            <a:gd name="T27" fmla="*/ 1187584 h 3928"/>
                            <a:gd name="T28" fmla="*/ 716274 w 3927"/>
                            <a:gd name="T29" fmla="*/ 801653 h 3928"/>
                            <a:gd name="T30" fmla="*/ 993526 w 3927"/>
                            <a:gd name="T31" fmla="*/ 1077121 h 3928"/>
                            <a:gd name="T32" fmla="*/ 352867 w 3927"/>
                            <a:gd name="T33" fmla="*/ 226883 h 3928"/>
                            <a:gd name="T34" fmla="*/ 179641 w 3927"/>
                            <a:gd name="T35" fmla="*/ 400597 h 3928"/>
                            <a:gd name="T36" fmla="*/ 179641 w 3927"/>
                            <a:gd name="T37" fmla="*/ 1447468 h 3928"/>
                            <a:gd name="T38" fmla="*/ 352867 w 3927"/>
                            <a:gd name="T39" fmla="*/ 1620724 h 3928"/>
                            <a:gd name="T40" fmla="*/ 1400011 w 3927"/>
                            <a:gd name="T41" fmla="*/ 1620724 h 3928"/>
                            <a:gd name="T42" fmla="*/ 1573236 w 3927"/>
                            <a:gd name="T43" fmla="*/ 1447468 h 3928"/>
                            <a:gd name="T44" fmla="*/ 1573236 w 3927"/>
                            <a:gd name="T45" fmla="*/ 759485 h 3928"/>
                            <a:gd name="T46" fmla="*/ 1752419 w 3927"/>
                            <a:gd name="T47" fmla="*/ 585771 h 3928"/>
                            <a:gd name="T48" fmla="*/ 1752419 w 3927"/>
                            <a:gd name="T49" fmla="*/ 1511178 h 3928"/>
                            <a:gd name="T50" fmla="*/ 1457753 w 3927"/>
                            <a:gd name="T51" fmla="*/ 1800397 h 3928"/>
                            <a:gd name="T52" fmla="*/ 289168 w 3927"/>
                            <a:gd name="T53" fmla="*/ 1800397 h 3928"/>
                            <a:gd name="T54" fmla="*/ 0 w 3927"/>
                            <a:gd name="T55" fmla="*/ 1511178 h 3928"/>
                            <a:gd name="T56" fmla="*/ 0 w 3927"/>
                            <a:gd name="T57" fmla="*/ 354304 h 3928"/>
                            <a:gd name="T58" fmla="*/ 289168 w 3927"/>
                            <a:gd name="T59" fmla="*/ 47210 h 3928"/>
                            <a:gd name="T60" fmla="*/ 1214412 w 3927"/>
                            <a:gd name="T61" fmla="*/ 47210 h 3928"/>
                            <a:gd name="T62" fmla="*/ 1040728 w 3927"/>
                            <a:gd name="T63" fmla="*/ 226883 h 3928"/>
                            <a:gd name="T64" fmla="*/ 352867 w 3927"/>
                            <a:gd name="T65" fmla="*/ 226883 h 3928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927" h="3928">
                              <a:moveTo>
                                <a:pt x="3857" y="672"/>
                              </a:moveTo>
                              <a:cubicBezTo>
                                <a:pt x="3675" y="852"/>
                                <a:pt x="3675" y="852"/>
                                <a:pt x="3675" y="852"/>
                              </a:cubicBezTo>
                              <a:cubicBezTo>
                                <a:pt x="3070" y="251"/>
                                <a:pt x="3070" y="251"/>
                                <a:pt x="3070" y="251"/>
                              </a:cubicBezTo>
                              <a:cubicBezTo>
                                <a:pt x="3252" y="70"/>
                                <a:pt x="3252" y="70"/>
                                <a:pt x="3252" y="70"/>
                              </a:cubicBezTo>
                              <a:cubicBezTo>
                                <a:pt x="3319" y="4"/>
                                <a:pt x="3424" y="0"/>
                                <a:pt x="3486" y="63"/>
                              </a:cubicBezTo>
                              <a:cubicBezTo>
                                <a:pt x="3864" y="438"/>
                                <a:pt x="3864" y="438"/>
                                <a:pt x="3864" y="438"/>
                              </a:cubicBezTo>
                              <a:cubicBezTo>
                                <a:pt x="3927" y="501"/>
                                <a:pt x="3924" y="605"/>
                                <a:pt x="3857" y="672"/>
                              </a:cubicBezTo>
                              <a:close/>
                              <a:moveTo>
                                <a:pt x="2252" y="2267"/>
                              </a:moveTo>
                              <a:cubicBezTo>
                                <a:pt x="1647" y="1665"/>
                                <a:pt x="1647" y="1665"/>
                                <a:pt x="1647" y="1665"/>
                              </a:cubicBezTo>
                              <a:cubicBezTo>
                                <a:pt x="2978" y="342"/>
                                <a:pt x="2978" y="342"/>
                                <a:pt x="2978" y="342"/>
                              </a:cubicBezTo>
                              <a:cubicBezTo>
                                <a:pt x="3583" y="944"/>
                                <a:pt x="3583" y="944"/>
                                <a:pt x="3583" y="944"/>
                              </a:cubicBezTo>
                              <a:lnTo>
                                <a:pt x="2252" y="2267"/>
                              </a:lnTo>
                              <a:close/>
                              <a:moveTo>
                                <a:pt x="2168" y="2350"/>
                              </a:moveTo>
                              <a:cubicBezTo>
                                <a:pt x="1321" y="2591"/>
                                <a:pt x="1321" y="2591"/>
                                <a:pt x="1321" y="2591"/>
                              </a:cubicBezTo>
                              <a:cubicBezTo>
                                <a:pt x="1563" y="1749"/>
                                <a:pt x="1563" y="1749"/>
                                <a:pt x="1563" y="1749"/>
                              </a:cubicBezTo>
                              <a:lnTo>
                                <a:pt x="2168" y="2350"/>
                              </a:lnTo>
                              <a:close/>
                              <a:moveTo>
                                <a:pt x="770" y="495"/>
                              </a:moveTo>
                              <a:cubicBezTo>
                                <a:pt x="561" y="495"/>
                                <a:pt x="392" y="665"/>
                                <a:pt x="392" y="874"/>
                              </a:cubicBezTo>
                              <a:cubicBezTo>
                                <a:pt x="392" y="3158"/>
                                <a:pt x="392" y="3158"/>
                                <a:pt x="392" y="3158"/>
                              </a:cubicBezTo>
                              <a:cubicBezTo>
                                <a:pt x="392" y="3367"/>
                                <a:pt x="561" y="3536"/>
                                <a:pt x="770" y="3536"/>
                              </a:cubicBezTo>
                              <a:cubicBezTo>
                                <a:pt x="3055" y="3536"/>
                                <a:pt x="3055" y="3536"/>
                                <a:pt x="3055" y="3536"/>
                              </a:cubicBezTo>
                              <a:cubicBezTo>
                                <a:pt x="3264" y="3536"/>
                                <a:pt x="3433" y="3367"/>
                                <a:pt x="3433" y="3158"/>
                              </a:cubicBezTo>
                              <a:cubicBezTo>
                                <a:pt x="3433" y="1657"/>
                                <a:pt x="3433" y="1657"/>
                                <a:pt x="3433" y="1657"/>
                              </a:cubicBezTo>
                              <a:cubicBezTo>
                                <a:pt x="3824" y="1278"/>
                                <a:pt x="3824" y="1278"/>
                                <a:pt x="3824" y="1278"/>
                              </a:cubicBezTo>
                              <a:cubicBezTo>
                                <a:pt x="3824" y="3297"/>
                                <a:pt x="3824" y="3297"/>
                                <a:pt x="3824" y="3297"/>
                              </a:cubicBezTo>
                              <a:cubicBezTo>
                                <a:pt x="3824" y="3645"/>
                                <a:pt x="3529" y="3928"/>
                                <a:pt x="3181" y="3928"/>
                              </a:cubicBezTo>
                              <a:cubicBezTo>
                                <a:pt x="631" y="3928"/>
                                <a:pt x="631" y="3928"/>
                                <a:pt x="631" y="3928"/>
                              </a:cubicBezTo>
                              <a:cubicBezTo>
                                <a:pt x="283" y="3928"/>
                                <a:pt x="0" y="3645"/>
                                <a:pt x="0" y="3297"/>
                              </a:cubicBezTo>
                              <a:cubicBezTo>
                                <a:pt x="0" y="773"/>
                                <a:pt x="0" y="773"/>
                                <a:pt x="0" y="773"/>
                              </a:cubicBezTo>
                              <a:cubicBezTo>
                                <a:pt x="0" y="425"/>
                                <a:pt x="283" y="103"/>
                                <a:pt x="631" y="103"/>
                              </a:cubicBezTo>
                              <a:cubicBezTo>
                                <a:pt x="2650" y="103"/>
                                <a:pt x="2650" y="103"/>
                                <a:pt x="2650" y="103"/>
                              </a:cubicBezTo>
                              <a:cubicBezTo>
                                <a:pt x="2271" y="495"/>
                                <a:pt x="2271" y="495"/>
                                <a:pt x="2271" y="495"/>
                              </a:cubicBezTo>
                              <a:lnTo>
                                <a:pt x="770" y="4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8.1pt;margin-top:5pt;height:22.9pt;width:22.9pt;z-index:251719680;v-text-anchor:middle-center;mso-width-relative:page;mso-height-relative:page;" fillcolor="#000000 [3213]" filled="t" stroked="f" coordsize="3927,3928" o:gfxdata="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" path="m3857,672c3675,852,3675,852,3675,852c3070,251,3070,251,3070,251c3252,70,3252,70,3252,70c3319,4,3424,0,3486,63c3864,438,3864,438,3864,438c3927,501,3924,605,3857,672xm2252,2267c1647,1665,1647,1665,1647,1665c2978,342,2978,342,2978,342c3583,944,3583,944,3583,944l2252,2267xm2168,2350c1321,2591,1321,2591,1321,2591c1563,1749,1563,1749,1563,1749l2168,2350xm770,495c561,495,392,665,392,874c392,3158,392,3158,392,3158c392,3367,561,3536,770,3536c3055,3536,3055,3536,3055,3536c3264,3536,3433,3367,3433,3158c3433,1657,3433,1657,3433,1657c3824,1278,3824,1278,3824,1278c3824,3297,3824,3297,3824,3297c3824,3645,3529,3928,3181,3928c631,3928,631,3928,631,3928c283,3928,0,3645,0,3297c0,773,0,773,0,773c0,425,283,103,631,103c2650,103,2650,103,2650,103c2271,495,2271,495,2271,495l770,495xe">
                <v:path o:connectlocs="130759849,22780346;124589684,28882228;104079037,8508747;110249202,2372917;118182271,2135655;130997172,14847891;130759849,22780346;76347215,76849711;55836495,56442356;100960036,11593598;121470757,32000953;76347215,76849711;73499419,79663353;44784498,87833144;52988772,59289872;73499419,79663353;26104520,16780158;13289545,29627962;13289545,107054040;26104520,119867971;103570510,119867971;116385411,107054040;116385411,56171147;129641074,43323342;129641074,111766001;107842168,133156500;21392172,133156500;0,111766001;0,26204154;21392172,3491629;89840202,3491629;76991345,16780158;26104520,16780158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b/>
          <w:bCs/>
          <w:sz w:val="36"/>
          <w:szCs w:val="44"/>
        </w:rPr>
        <w:t>简历填写技巧：</w:t>
      </w:r>
    </w:p>
    <w:p>
      <w:pPr>
        <w:tabs>
          <w:tab w:val="left" w:pos="1418"/>
        </w:tabs>
        <w:spacing w:line="360" w:lineRule="auto"/>
        <w:rPr>
          <w:rFonts w:ascii="宋体" w:hAnsi="宋体" w:eastAsia="宋体"/>
          <w:b/>
          <w:bCs/>
          <w:sz w:val="28"/>
          <w:szCs w:val="36"/>
        </w:rPr>
      </w:pPr>
      <w:r>
        <w:rPr>
          <w:rFonts w:ascii="宋体" w:hAnsi="宋体" w:eastAsia="宋体"/>
          <w:b/>
          <w:bCs/>
          <w:sz w:val="28"/>
          <w:szCs w:val="36"/>
        </w:rPr>
        <w:t>1</w:t>
      </w:r>
      <w:r>
        <w:rPr>
          <w:rFonts w:hint="eastAsia" w:ascii="宋体" w:hAnsi="宋体" w:eastAsia="宋体"/>
          <w:b/>
          <w:bCs/>
          <w:sz w:val="28"/>
          <w:szCs w:val="36"/>
        </w:rPr>
        <w:t>、突出优势和亮点</w:t>
      </w:r>
    </w:p>
    <w:p>
      <w:pPr>
        <w:tabs>
          <w:tab w:val="left" w:pos="1418"/>
        </w:tabs>
        <w:spacing w:line="360" w:lineRule="auto"/>
        <w:rPr>
          <w:rFonts w:ascii="宋体" w:hAnsi="宋体" w:eastAsia="宋体"/>
          <w:sz w:val="28"/>
          <w:szCs w:val="36"/>
        </w:rPr>
      </w:pPr>
      <w:r>
        <w:rPr>
          <w:rFonts w:hint="eastAsia" w:ascii="宋体" w:hAnsi="宋体" w:eastAsia="宋体"/>
          <w:b/>
          <w:bCs/>
          <w:sz w:val="28"/>
          <w:szCs w:val="36"/>
        </w:rPr>
        <w:t xml:space="preserve"> </w:t>
      </w:r>
      <w:r>
        <w:rPr>
          <w:rFonts w:ascii="宋体" w:hAnsi="宋体" w:eastAsia="宋体"/>
          <w:b/>
          <w:bCs/>
          <w:sz w:val="28"/>
          <w:szCs w:val="36"/>
        </w:rPr>
        <w:t xml:space="preserve">  </w:t>
      </w:r>
      <w:r>
        <w:rPr>
          <w:rFonts w:hint="eastAsia" w:ascii="宋体" w:hAnsi="宋体" w:eastAsia="宋体"/>
          <w:sz w:val="28"/>
          <w:szCs w:val="36"/>
        </w:rPr>
        <w:t>简历丰富，要阐述的内容很多，此时切记眉毛眼睛一起抓，没有重点，要明确应聘的岗位内容和任职要求，有针对性地阐述相关联的经历即可，同时，在类似经历中找到分量最重、影响力最大的内容进行首行加粗显示，突出自身优势和亮点。</w:t>
      </w:r>
    </w:p>
    <w:p>
      <w:pPr>
        <w:tabs>
          <w:tab w:val="left" w:pos="1418"/>
        </w:tabs>
        <w:spacing w:line="360" w:lineRule="auto"/>
        <w:rPr>
          <w:rFonts w:ascii="宋体" w:hAnsi="宋体" w:eastAsia="宋体"/>
          <w:b/>
          <w:bCs/>
          <w:sz w:val="28"/>
          <w:szCs w:val="36"/>
        </w:rPr>
      </w:pPr>
      <w:r>
        <w:rPr>
          <w:rFonts w:ascii="宋体" w:hAnsi="宋体" w:eastAsia="宋体"/>
          <w:b/>
          <w:bCs/>
          <w:sz w:val="28"/>
          <w:szCs w:val="36"/>
        </w:rPr>
        <w:t>2</w:t>
      </w:r>
      <w:r>
        <w:rPr>
          <w:rFonts w:hint="eastAsia" w:ascii="宋体" w:hAnsi="宋体" w:eastAsia="宋体"/>
          <w:b/>
          <w:bCs/>
          <w:sz w:val="28"/>
          <w:szCs w:val="36"/>
        </w:rPr>
        <w:t>、巧用数据和对比</w:t>
      </w:r>
    </w:p>
    <w:p>
      <w:pPr>
        <w:tabs>
          <w:tab w:val="left" w:pos="1418"/>
        </w:tabs>
        <w:spacing w:line="360" w:lineRule="auto"/>
        <w:ind w:firstLine="562" w:firstLineChars="200"/>
        <w:rPr>
          <w:rFonts w:ascii="宋体" w:hAnsi="宋体" w:eastAsia="宋体"/>
          <w:sz w:val="28"/>
          <w:szCs w:val="36"/>
        </w:rPr>
      </w:pPr>
      <w:r>
        <w:rPr>
          <w:rFonts w:ascii="宋体" w:hAnsi="宋体" w:eastAsia="宋体"/>
          <w:b/>
          <w:bCs/>
          <w:sz w:val="28"/>
          <w:szCs w:val="3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594360</wp:posOffset>
                </wp:positionV>
                <wp:extent cx="1563370" cy="7965440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563275" cy="7965275"/>
                          <a:chOff x="0" y="0"/>
                          <a:chExt cx="2927336" cy="14912477"/>
                        </a:xfrm>
                      </wpg:grpSpPr>
                      <wps:wsp>
                        <wps:cNvPr id="31" name="直角三角形 1"/>
                        <wps:cNvSpPr/>
                        <wps:spPr>
                          <a:xfrm rot="5400000">
                            <a:off x="-5842442" y="6112759"/>
                            <a:ext cx="14728355" cy="2811200"/>
                          </a:xfrm>
                          <a:custGeom>
                            <a:avLst/>
                            <a:gdLst>
                              <a:gd name="connsiteX0" fmla="*/ 0 w 14728190"/>
                              <a:gd name="connsiteY0" fmla="*/ 2143125 h 2143125"/>
                              <a:gd name="connsiteX1" fmla="*/ 0 w 14728190"/>
                              <a:gd name="connsiteY1" fmla="*/ 0 h 2143125"/>
                              <a:gd name="connsiteX2" fmla="*/ 7561887 w 14728190"/>
                              <a:gd name="connsiteY2" fmla="*/ 1457271 h 2143125"/>
                              <a:gd name="connsiteX3" fmla="*/ 14728190 w 14728190"/>
                              <a:gd name="connsiteY3" fmla="*/ 2143125 h 2143125"/>
                              <a:gd name="connsiteX4" fmla="*/ 0 w 14728190"/>
                              <a:gd name="connsiteY4" fmla="*/ 2143125 h 2143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728190" h="2143125">
                                <a:moveTo>
                                  <a:pt x="0" y="2143125"/>
                                </a:moveTo>
                                <a:lnTo>
                                  <a:pt x="0" y="0"/>
                                </a:lnTo>
                                <a:cubicBezTo>
                                  <a:pt x="2560385" y="371788"/>
                                  <a:pt x="5001502" y="1085483"/>
                                  <a:pt x="7561887" y="1457271"/>
                                </a:cubicBezTo>
                                <a:cubicBezTo>
                                  <a:pt x="9934755" y="1836963"/>
                                  <a:pt x="12339422" y="1914507"/>
                                  <a:pt x="14728190" y="2143125"/>
                                </a:cubicBezTo>
                                <a:lnTo>
                                  <a:pt x="0" y="2143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直角三角形 1"/>
                        <wps:cNvSpPr/>
                        <wps:spPr>
                          <a:xfrm rot="5400000">
                            <a:off x="-6179419" y="6292615"/>
                            <a:ext cx="14728355" cy="2143125"/>
                          </a:xfrm>
                          <a:custGeom>
                            <a:avLst/>
                            <a:gdLst>
                              <a:gd name="connsiteX0" fmla="*/ 0 w 14728190"/>
                              <a:gd name="connsiteY0" fmla="*/ 2143125 h 2143125"/>
                              <a:gd name="connsiteX1" fmla="*/ 0 w 14728190"/>
                              <a:gd name="connsiteY1" fmla="*/ 0 h 2143125"/>
                              <a:gd name="connsiteX2" fmla="*/ 7561887 w 14728190"/>
                              <a:gd name="connsiteY2" fmla="*/ 1457271 h 2143125"/>
                              <a:gd name="connsiteX3" fmla="*/ 14728190 w 14728190"/>
                              <a:gd name="connsiteY3" fmla="*/ 2143125 h 2143125"/>
                              <a:gd name="connsiteX4" fmla="*/ 0 w 14728190"/>
                              <a:gd name="connsiteY4" fmla="*/ 2143125 h 2143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728190" h="2143125">
                                <a:moveTo>
                                  <a:pt x="0" y="2143125"/>
                                </a:moveTo>
                                <a:lnTo>
                                  <a:pt x="0" y="0"/>
                                </a:lnTo>
                                <a:cubicBezTo>
                                  <a:pt x="2560385" y="371788"/>
                                  <a:pt x="5001502" y="1085483"/>
                                  <a:pt x="7561887" y="1457271"/>
                                </a:cubicBezTo>
                                <a:cubicBezTo>
                                  <a:pt x="9934755" y="1836963"/>
                                  <a:pt x="12339422" y="1914507"/>
                                  <a:pt x="14728190" y="2143125"/>
                                </a:cubicBezTo>
                                <a:lnTo>
                                  <a:pt x="0" y="2143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直角三角形 1"/>
                        <wps:cNvSpPr/>
                        <wps:spPr>
                          <a:xfrm rot="5400000">
                            <a:off x="-6481887" y="6666009"/>
                            <a:ext cx="14728355" cy="1764582"/>
                          </a:xfrm>
                          <a:custGeom>
                            <a:avLst/>
                            <a:gdLst>
                              <a:gd name="connsiteX0" fmla="*/ 0 w 14728190"/>
                              <a:gd name="connsiteY0" fmla="*/ 2143125 h 2143125"/>
                              <a:gd name="connsiteX1" fmla="*/ 0 w 14728190"/>
                              <a:gd name="connsiteY1" fmla="*/ 0 h 2143125"/>
                              <a:gd name="connsiteX2" fmla="*/ 7561887 w 14728190"/>
                              <a:gd name="connsiteY2" fmla="*/ 1457271 h 2143125"/>
                              <a:gd name="connsiteX3" fmla="*/ 14728190 w 14728190"/>
                              <a:gd name="connsiteY3" fmla="*/ 2143125 h 2143125"/>
                              <a:gd name="connsiteX4" fmla="*/ 0 w 14728190"/>
                              <a:gd name="connsiteY4" fmla="*/ 2143125 h 2143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728190" h="2143125">
                                <a:moveTo>
                                  <a:pt x="0" y="2143125"/>
                                </a:moveTo>
                                <a:lnTo>
                                  <a:pt x="0" y="0"/>
                                </a:lnTo>
                                <a:cubicBezTo>
                                  <a:pt x="2560385" y="371788"/>
                                  <a:pt x="5001502" y="1085483"/>
                                  <a:pt x="7561887" y="1457271"/>
                                </a:cubicBezTo>
                                <a:cubicBezTo>
                                  <a:pt x="9934755" y="1836963"/>
                                  <a:pt x="12339422" y="1914507"/>
                                  <a:pt x="14728190" y="2143125"/>
                                </a:cubicBezTo>
                                <a:lnTo>
                                  <a:pt x="0" y="2143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0.7pt;margin-top:46.8pt;height:627.2pt;width:123.1pt;rotation:11796480f;z-index:251718656;mso-width-relative:page;mso-height-relative:page;" coordsize="2927336,14912477" o:gfxdata="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">
                <o:lock v:ext="edit" aspectratio="f"/>
                <v:shape id="直角三角形 1" o:spid="_x0000_s1026" o:spt="100" style="position:absolute;left:-5842442;top:6112759;height:2811200;width:14728355;rotation:5898240f;v-text-anchor:middle;" fillcolor="#F2F2F2 [3052]" filled="t" stroked="f" coordsize="14728190,2143125" o:gfxdata="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atnS/&#10;AAAA2wAAAA8AAAAAAAAAAQAgAAAAIgAAAGRycy9kb3ducmV2LnhtbFBLAQIUABQAAAAIAIdO4kAz&#10;LwWeOwAAADkAAAAQAAAAAAAAAAEAIAAAAA4BAABkcnMvc2hhcGV4bWwueG1sUEsFBgAAAAAGAAYA&#10;WwEAALgDAAAAAA==&#10;" path="m0,2143125l0,0c2560385,371788,5001502,1085483,7561887,1457271c9934755,1836963,12339422,1914507,14728190,2143125l0,2143125xe">
                  <v:path o:connectlocs="0,2811200;0,0;7561971,1911545;14728355,2811200;0,281120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直角三角形 1" o:spid="_x0000_s1026" o:spt="100" style="position:absolute;left:-6179419;top:6292615;height:2143125;width:14728355;rotation:5898240f;v-text-anchor:middle;" fillcolor="#D9D9D9 [2732]" filled="t" stroked="f" coordsize="14728190,2143125" o:gfxdata="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x+88vQAA&#10;ANsAAAAPAAAAAAAAAAEAIAAAACIAAABkcnMvZG93bnJldi54bWxQSwECFAAUAAAACACHTuJAMy8F&#10;njsAAAA5AAAAEAAAAAAAAAABACAAAAAMAQAAZHJzL3NoYXBleG1sLnhtbFBLBQYAAAAABgAGAFsB&#10;AAC2AwAAAAA=&#10;" path="m0,2143125l0,0c2560385,371788,5001502,1085483,7561887,1457271c9934755,1836963,12339422,1914507,14728190,2143125l0,2143125xe">
                  <v:path o:connectlocs="0,2143125;0,0;7561971,1457271;14728355,2143125;0,2143125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直角三角形 1" o:spid="_x0000_s1026" o:spt="100" style="position:absolute;left:-6481887;top:6666009;height:1764582;width:14728355;rotation:5898240f;v-text-anchor:middle;" fillcolor="#A6A6A6 [2092]" filled="t" stroked="f" coordsize="14728190,2143125" o:gfxdata="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gdiuugAAANsA&#10;AAAPAAAAAAAAAAEAIAAAACIAAABkcnMvZG93bnJldi54bWxQSwECFAAUAAAACACHTuJAMy8FnjsA&#10;AAA5AAAAEAAAAAAAAAABACAAAAAJAQAAZHJzL3NoYXBleG1sLnhtbFBLBQYAAAAABgAGAFsBAACz&#10;AwAAAAA=&#10;" path="m0,2143125l0,0c2560385,371788,5001502,1085483,7561887,1457271c9934755,1836963,12339422,1914507,14728190,2143125l0,2143125xe">
                  <v:path o:connectlocs="0,1764582;0,0;7561971,1199871;14728355,1764582;0,1764582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/>
          <w:sz w:val="28"/>
          <w:szCs w:val="36"/>
        </w:rPr>
        <w:t>使用数据和对比，更显得专业，让招聘方对你的成绩更有概念，印象更深刻！例如，在阐述工作经历的时候，表述为“在某某项目中，负责项目管理工作，完成了1</w:t>
      </w:r>
      <w:r>
        <w:rPr>
          <w:rFonts w:ascii="宋体" w:hAnsi="宋体" w:eastAsia="宋体"/>
          <w:sz w:val="28"/>
          <w:szCs w:val="36"/>
        </w:rPr>
        <w:t>50</w:t>
      </w:r>
      <w:r>
        <w:rPr>
          <w:rFonts w:hint="eastAsia" w:ascii="宋体" w:hAnsi="宋体" w:eastAsia="宋体"/>
          <w:sz w:val="28"/>
          <w:szCs w:val="36"/>
        </w:rPr>
        <w:t>个需求对接和5个规范文档编制，需求完成提前1</w:t>
      </w:r>
      <w:r>
        <w:rPr>
          <w:rFonts w:ascii="宋体" w:hAnsi="宋体" w:eastAsia="宋体"/>
          <w:sz w:val="28"/>
          <w:szCs w:val="36"/>
        </w:rPr>
        <w:t>0</w:t>
      </w:r>
      <w:r>
        <w:rPr>
          <w:rFonts w:hint="eastAsia" w:ascii="宋体" w:hAnsi="宋体" w:eastAsia="宋体"/>
          <w:sz w:val="28"/>
          <w:szCs w:val="36"/>
        </w:rPr>
        <w:t>%，交付率达到1</w:t>
      </w:r>
      <w:r>
        <w:rPr>
          <w:rFonts w:ascii="宋体" w:hAnsi="宋体" w:eastAsia="宋体"/>
          <w:sz w:val="28"/>
          <w:szCs w:val="36"/>
        </w:rPr>
        <w:t>00</w:t>
      </w:r>
      <w:r>
        <w:rPr>
          <w:rFonts w:hint="eastAsia" w:ascii="宋体" w:hAnsi="宋体" w:eastAsia="宋体"/>
          <w:sz w:val="28"/>
          <w:szCs w:val="36"/>
        </w:rPr>
        <w:t>%，排名全公司第一”，相比“在某某项目中，负责项目管理工作，完成了多个需求的对接和开发，获得了领导的好评</w:t>
      </w:r>
      <w:r>
        <w:rPr>
          <w:rFonts w:ascii="宋体" w:hAnsi="宋体" w:eastAsia="宋体"/>
          <w:sz w:val="28"/>
          <w:szCs w:val="36"/>
        </w:rPr>
        <w:t>”</w:t>
      </w:r>
      <w:r>
        <w:rPr>
          <w:rFonts w:hint="eastAsia" w:ascii="宋体" w:hAnsi="宋体" w:eastAsia="宋体"/>
          <w:sz w:val="28"/>
          <w:szCs w:val="36"/>
        </w:rPr>
        <w:t>这样简单的阐述更显得专业和具体。</w:t>
      </w:r>
    </w:p>
    <w:p>
      <w:pPr>
        <w:tabs>
          <w:tab w:val="left" w:pos="1418"/>
        </w:tabs>
        <w:spacing w:line="360" w:lineRule="auto"/>
        <w:rPr>
          <w:rFonts w:ascii="宋体" w:hAnsi="宋体" w:eastAsia="宋体"/>
          <w:b/>
          <w:bCs/>
          <w:sz w:val="28"/>
          <w:szCs w:val="36"/>
        </w:rPr>
      </w:pPr>
      <w:r>
        <w:rPr>
          <w:rFonts w:ascii="宋体" w:hAnsi="宋体" w:eastAsia="宋体"/>
          <w:b/>
          <w:bCs/>
          <w:sz w:val="28"/>
          <w:szCs w:val="36"/>
        </w:rPr>
        <w:t>3</w:t>
      </w:r>
      <w:r>
        <w:rPr>
          <w:rFonts w:hint="eastAsia" w:ascii="宋体" w:hAnsi="宋体" w:eastAsia="宋体"/>
          <w:b/>
          <w:bCs/>
          <w:sz w:val="28"/>
          <w:szCs w:val="36"/>
        </w:rPr>
        <w:t>、借他人之势，为自己助力</w:t>
      </w:r>
    </w:p>
    <w:p>
      <w:pPr>
        <w:tabs>
          <w:tab w:val="left" w:pos="1418"/>
        </w:tabs>
        <w:spacing w:line="360" w:lineRule="auto"/>
        <w:rPr>
          <w:rFonts w:ascii="宋体" w:hAnsi="宋体" w:eastAsia="宋体"/>
          <w:sz w:val="28"/>
          <w:szCs w:val="36"/>
        </w:rPr>
      </w:pPr>
      <w:r>
        <w:rPr>
          <w:rFonts w:hint="eastAsia" w:ascii="宋体" w:hAnsi="宋体" w:eastAsia="宋体"/>
          <w:sz w:val="28"/>
          <w:szCs w:val="36"/>
        </w:rPr>
        <w:t xml:space="preserve"> </w:t>
      </w:r>
      <w:r>
        <w:rPr>
          <w:rFonts w:ascii="宋体" w:hAnsi="宋体" w:eastAsia="宋体"/>
          <w:sz w:val="28"/>
          <w:szCs w:val="36"/>
        </w:rPr>
        <w:t xml:space="preserve">   </w:t>
      </w:r>
      <w:r>
        <w:rPr>
          <w:rFonts w:hint="eastAsia" w:ascii="宋体" w:hAnsi="宋体" w:eastAsia="宋体"/>
          <w:sz w:val="28"/>
          <w:szCs w:val="36"/>
        </w:rPr>
        <w:t>从自己服务过的企业、自己的师傅、客户中去挖掘，尽量找到一些知名的背景给自己背书，从而获得</w:t>
      </w:r>
      <w:r>
        <w:rPr>
          <w:rFonts w:ascii="宋体" w:hAnsi="宋体" w:eastAsia="宋体"/>
          <w:sz w:val="28"/>
          <w:szCs w:val="36"/>
        </w:rPr>
        <w:t>HR的青睐。</w:t>
      </w:r>
    </w:p>
    <w:p>
      <w:pPr>
        <w:tabs>
          <w:tab w:val="left" w:pos="1418"/>
        </w:tabs>
        <w:spacing w:line="360" w:lineRule="auto"/>
        <w:ind w:firstLine="560" w:firstLineChars="200"/>
        <w:rPr>
          <w:rFonts w:ascii="宋体" w:hAnsi="宋体" w:eastAsia="宋体"/>
          <w:sz w:val="28"/>
          <w:szCs w:val="36"/>
        </w:rPr>
      </w:pPr>
      <w:r>
        <w:rPr>
          <w:rFonts w:hint="eastAsia" w:ascii="宋体" w:hAnsi="宋体" w:eastAsia="宋体"/>
          <w:sz w:val="28"/>
          <w:szCs w:val="36"/>
        </w:rPr>
        <w:t>比如：合作过知名企业、在知名企业的工作经历、或者服务过知名企业的客户、合作过行业的巨头、或者跟着业内知名的老师学习过，都是可以拿来蹭名气的权威。</w:t>
      </w:r>
    </w:p>
    <w:p>
      <w:pPr>
        <w:tabs>
          <w:tab w:val="left" w:pos="1418"/>
        </w:tabs>
        <w:spacing w:line="360" w:lineRule="auto"/>
        <w:ind w:firstLine="560" w:firstLineChars="200"/>
        <w:rPr>
          <w:rFonts w:ascii="宋体" w:hAnsi="宋体" w:eastAsia="宋体"/>
          <w:sz w:val="28"/>
          <w:szCs w:val="36"/>
        </w:rPr>
      </w:pPr>
    </w:p>
    <w:p>
      <w:pPr>
        <w:tabs>
          <w:tab w:val="left" w:pos="1418"/>
        </w:tabs>
        <w:spacing w:line="360" w:lineRule="auto"/>
        <w:ind w:firstLine="560" w:firstLineChars="200"/>
        <w:rPr>
          <w:rFonts w:ascii="宋体" w:hAnsi="宋体" w:eastAsia="宋体"/>
          <w:sz w:val="28"/>
          <w:szCs w:val="36"/>
        </w:rPr>
      </w:pPr>
      <w:r>
        <w:rPr>
          <w:rFonts w:hint="eastAsia" w:ascii="宋体" w:hAnsi="宋体" w:eastAsia="宋体"/>
          <w:sz w:val="28"/>
          <w:szCs w:val="36"/>
        </w:rPr>
        <w:t>最后，祝大家都能找到心仪的工作，收获自己的事业！</w:t>
      </w:r>
    </w:p>
    <w:p>
      <w:pPr>
        <w:tabs>
          <w:tab w:val="left" w:pos="1418"/>
        </w:tabs>
        <w:spacing w:line="360" w:lineRule="auto"/>
        <w:rPr>
          <w:rFonts w:ascii="宋体" w:hAnsi="宋体" w:eastAsia="宋体"/>
          <w:b/>
          <w:bCs/>
          <w:sz w:val="28"/>
          <w:szCs w:val="36"/>
        </w:rPr>
      </w:pPr>
    </w:p>
    <w:p>
      <w:pPr>
        <w:tabs>
          <w:tab w:val="left" w:pos="1418"/>
        </w:tabs>
        <w:spacing w:line="360" w:lineRule="auto"/>
        <w:ind w:firstLine="560" w:firstLineChars="200"/>
        <w:rPr>
          <w:rFonts w:ascii="宋体" w:hAnsi="宋体" w:eastAsia="宋体"/>
          <w:sz w:val="28"/>
          <w:szCs w:val="36"/>
        </w:rPr>
      </w:pPr>
    </w:p>
    <w:sectPr>
      <w:pgSz w:w="11906" w:h="16838"/>
      <w:pgMar w:top="0" w:right="1800" w:bottom="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Light">
    <w:altName w:val="黑体"/>
    <w:panose1 w:val="020B0300000000000000"/>
    <w:charset w:val="86"/>
    <w:family w:val="swiss"/>
    <w:pitch w:val="default"/>
    <w:sig w:usb0="00000000" w:usb1="00000000" w:usb2="00000016" w:usb3="00000000" w:csb0="00060107" w:csb1="00000000"/>
  </w:font>
  <w:font w:name="思源黑体 CN Medium">
    <w:altName w:val="黑体"/>
    <w:panose1 w:val="020B0600000000000000"/>
    <w:charset w:val="86"/>
    <w:family w:val="swiss"/>
    <w:pitch w:val="default"/>
    <w:sig w:usb0="00000000" w:usb1="00000000" w:usb2="00000016" w:usb3="00000000" w:csb0="00060107" w:csb1="00000000"/>
  </w:font>
  <w:font w:name="优设标题黑">
    <w:altName w:val="黑体"/>
    <w:panose1 w:val="00000500000000000000"/>
    <w:charset w:val="86"/>
    <w:family w:val="auto"/>
    <w:pitch w:val="default"/>
    <w:sig w:usb0="00000000" w:usb1="00000000" w:usb2="00000016" w:usb3="00000000" w:csb0="00040000" w:csb1="00000000"/>
  </w:font>
  <w:font w:name="思源黑体 CN ExtraLight">
    <w:altName w:val="黑体"/>
    <w:panose1 w:val="020B0200000000000000"/>
    <w:charset w:val="86"/>
    <w:family w:val="swiss"/>
    <w:pitch w:val="default"/>
    <w:sig w:usb0="00000000" w:usb1="00000000" w:usb2="00000016" w:usb3="00000000" w:csb0="0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62D25"/>
    <w:multiLevelType w:val="multilevel"/>
    <w:tmpl w:val="50062D25"/>
    <w:lvl w:ilvl="0" w:tentative="0">
      <w:start w:val="1"/>
      <w:numFmt w:val="bullet"/>
      <w:lvlText w:val=""/>
      <w:lvlJc w:val="left"/>
      <w:pPr>
        <w:ind w:left="360" w:hanging="360"/>
      </w:pPr>
      <w:rPr>
        <w:rFonts w:hint="default" w:ascii="Wingdings" w:hAnsi="Wingdings"/>
        <w:b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D80A65"/>
    <w:rsid w:val="00042FD0"/>
    <w:rsid w:val="000B3577"/>
    <w:rsid w:val="00116278"/>
    <w:rsid w:val="0012511F"/>
    <w:rsid w:val="00185890"/>
    <w:rsid w:val="001A1A07"/>
    <w:rsid w:val="001F5447"/>
    <w:rsid w:val="002864EE"/>
    <w:rsid w:val="002B4E95"/>
    <w:rsid w:val="002D48D6"/>
    <w:rsid w:val="00306D7F"/>
    <w:rsid w:val="00353D66"/>
    <w:rsid w:val="0039619C"/>
    <w:rsid w:val="003E6B6F"/>
    <w:rsid w:val="003E7F53"/>
    <w:rsid w:val="00435011"/>
    <w:rsid w:val="00444CEF"/>
    <w:rsid w:val="004A1AC4"/>
    <w:rsid w:val="0050530C"/>
    <w:rsid w:val="00514A7E"/>
    <w:rsid w:val="005A19FF"/>
    <w:rsid w:val="00655EF5"/>
    <w:rsid w:val="006C1962"/>
    <w:rsid w:val="00757F22"/>
    <w:rsid w:val="0076779A"/>
    <w:rsid w:val="007705B2"/>
    <w:rsid w:val="007C71DE"/>
    <w:rsid w:val="00800055"/>
    <w:rsid w:val="00854C8B"/>
    <w:rsid w:val="0093062F"/>
    <w:rsid w:val="00957B71"/>
    <w:rsid w:val="00973245"/>
    <w:rsid w:val="009803E0"/>
    <w:rsid w:val="009D6065"/>
    <w:rsid w:val="00A208FE"/>
    <w:rsid w:val="00A517A6"/>
    <w:rsid w:val="00A75F5D"/>
    <w:rsid w:val="00A93457"/>
    <w:rsid w:val="00B62C4E"/>
    <w:rsid w:val="00BA4B7D"/>
    <w:rsid w:val="00BB538D"/>
    <w:rsid w:val="00BC08F9"/>
    <w:rsid w:val="00BD5F3A"/>
    <w:rsid w:val="00BF09A2"/>
    <w:rsid w:val="00C34597"/>
    <w:rsid w:val="00C52E0C"/>
    <w:rsid w:val="00CE2F97"/>
    <w:rsid w:val="00CF0B7E"/>
    <w:rsid w:val="00DB6F04"/>
    <w:rsid w:val="00E327DC"/>
    <w:rsid w:val="00E82A4D"/>
    <w:rsid w:val="00EF63FE"/>
    <w:rsid w:val="00EF68C6"/>
    <w:rsid w:val="00F15AB4"/>
    <w:rsid w:val="00F23C48"/>
    <w:rsid w:val="00F23E70"/>
    <w:rsid w:val="00F32912"/>
    <w:rsid w:val="00F51CF4"/>
    <w:rsid w:val="00F874DE"/>
    <w:rsid w:val="00FE08B2"/>
    <w:rsid w:val="50D8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svg"/><Relationship Id="rId8" Type="http://schemas.openxmlformats.org/officeDocument/2006/relationships/image" Target="media/image3.png"/><Relationship Id="rId7" Type="http://schemas.openxmlformats.org/officeDocument/2006/relationships/image" Target="media/image2.svg"/><Relationship Id="rId6" Type="http://schemas.openxmlformats.org/officeDocument/2006/relationships/image" Target="media/image2.png"/><Relationship Id="rId5" Type="http://schemas.openxmlformats.org/officeDocument/2006/relationships/image" Target="media/image1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2.jpeg"/><Relationship Id="rId24" Type="http://schemas.openxmlformats.org/officeDocument/2006/relationships/image" Target="media/image10.svg"/><Relationship Id="rId23" Type="http://schemas.openxmlformats.org/officeDocument/2006/relationships/image" Target="media/image11.png"/><Relationship Id="rId22" Type="http://schemas.openxmlformats.org/officeDocument/2006/relationships/image" Target="media/image9.svg"/><Relationship Id="rId21" Type="http://schemas.openxmlformats.org/officeDocument/2006/relationships/image" Target="media/image10.png"/><Relationship Id="rId20" Type="http://schemas.openxmlformats.org/officeDocument/2006/relationships/image" Target="media/image8.sv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7.svg"/><Relationship Id="rId17" Type="http://schemas.openxmlformats.org/officeDocument/2006/relationships/image" Target="media/image8.png"/><Relationship Id="rId16" Type="http://schemas.openxmlformats.org/officeDocument/2006/relationships/image" Target="media/image6.svg"/><Relationship Id="rId15" Type="http://schemas.openxmlformats.org/officeDocument/2006/relationships/image" Target="media/image7.png"/><Relationship Id="rId14" Type="http://schemas.openxmlformats.org/officeDocument/2006/relationships/image" Target="media/image5.sv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sv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f5f4ca67-46a1-b741-473c-3a5aa1be19ec\&#21830;&#21153;&#31616;&#26126;&#22823;&#27668;&#20010;&#20154;&#31454;&#32856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82B4F1-92F1-4DB7-B307-F57FC041CC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商务简明大气个人竞聘简历.docx</Template>
  <Pages>2</Pages>
  <Words>458</Words>
  <Characters>466</Characters>
  <Lines>3</Lines>
  <Paragraphs>1</Paragraphs>
  <TotalTime>2378</TotalTime>
  <ScaleCrop>false</ScaleCrop>
  <LinksUpToDate>false</LinksUpToDate>
  <CharactersWithSpaces>473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2020-07-07T14:58:00Z</dcterms:created>
  <dc:creator>双子晨</dc:creator>
  <cp:lastModifiedBy>双子晨</cp:lastModifiedBy>
  <dcterms:modified xsi:type="dcterms:W3CDTF">2020-07-07T14:58:36Z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