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media/image10.svg" ContentType="image/svg+xml"/>
  <Override PartName="/word/media/image11.svg" ContentType="image/svg+xml"/>
  <Override PartName="/word/media/image12.svg" ContentType="image/svg+xml"/>
  <Override PartName="/word/media/image13.svg" ContentType="image/svg+xml"/>
  <Override PartName="/word/media/image14.svg" ContentType="image/svg+xml"/>
  <Override PartName="/word/media/image15.svg" ContentType="image/svg+xml"/>
  <Override PartName="/word/media/image16.svg" ContentType="image/svg+xml"/>
  <Override PartName="/word/media/image17.svg" ContentType="image/svg+xml"/>
  <Override PartName="/word/media/image18.svg" ContentType="image/svg+xml"/>
  <Override PartName="/word/media/image19.svg" ContentType="image/svg+xml"/>
  <Override PartName="/word/media/image2.svg" ContentType="image/svg+xml"/>
  <Override PartName="/word/media/image20.svg" ContentType="image/svg+xml"/>
  <Override PartName="/word/media/image21.svg" ContentType="image/svg+xml"/>
  <Override PartName="/word/media/image22.svg" ContentType="image/svg+xml"/>
  <Override PartName="/word/media/image23.svg" ContentType="image/svg+xml"/>
  <Override PartName="/word/media/image24.svg" ContentType="image/svg+xml"/>
  <Override PartName="/word/media/image25.svg" ContentType="image/svg+xml"/>
  <Override PartName="/word/media/image26.svg" ContentType="image/svg+xml"/>
  <Override PartName="/word/media/image27.svg" ContentType="image/svg+xml"/>
  <Override PartName="/word/media/image28.svg" ContentType="image/svg+xml"/>
  <Override PartName="/word/media/image29.svg" ContentType="image/svg+xml"/>
  <Override PartName="/word/media/image3.svg" ContentType="image/svg+xml"/>
  <Override PartName="/word/media/image30.svg" ContentType="image/svg+xml"/>
  <Override PartName="/word/media/image31.svg" ContentType="image/svg+xml"/>
  <Override PartName="/word/media/image32.svg" ContentType="image/svg+xml"/>
  <Override PartName="/word/media/image33.svg" ContentType="image/svg+xml"/>
  <Override PartName="/word/media/image34.svg" ContentType="image/svg+xml"/>
  <Override PartName="/word/media/image35.svg" ContentType="image/svg+xml"/>
  <Override PartName="/word/media/image36.svg" ContentType="image/svg+xml"/>
  <Override PartName="/word/media/image37.svg" ContentType="image/svg+xml"/>
  <Override PartName="/word/media/image38.svg" ContentType="image/svg+xml"/>
  <Override PartName="/word/media/image39.svg" ContentType="image/svg+xml"/>
  <Override PartName="/word/media/image4.svg" ContentType="image/svg+xml"/>
  <Override PartName="/word/media/image40.svg" ContentType="image/svg+xml"/>
  <Override PartName="/word/media/image41.svg" ContentType="image/svg+xml"/>
  <Override PartName="/word/media/image42.svg" ContentType="image/svg+xml"/>
  <Override PartName="/word/media/image5.svg" ContentType="image/svg+xml"/>
  <Override PartName="/word/media/image6.svg" ContentType="image/svg+xml"/>
  <Override PartName="/word/media/image7.svg" ContentType="image/svg+xml"/>
  <Override PartName="/word/media/image8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1568330752" behindDoc="1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1716405</wp:posOffset>
                </wp:positionV>
                <wp:extent cx="1363345" cy="1399540"/>
                <wp:effectExtent l="0" t="0" r="8255" b="254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345" cy="1399540"/>
                        </a:xfrm>
                        <a:prstGeom prst="ellipse">
                          <a:avLst/>
                        </a:prstGeom>
                        <a:blipFill rotWithShape="1">
                          <a:blip r:embed="rId4"/>
                          <a:stretch>
                            <a:fillRect l="-5000" r="-14000"/>
                          </a:stretch>
                        </a:blipFill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.1pt;margin-top:135.15pt;height:110.2pt;width:107.35pt;z-index:1065014272;v-text-anchor:middle;mso-width-relative:page;mso-height-relative:page;" filled="t" stroked="f" coordsize="21600,21600" o:gfxdata="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">
                <v:fill type="frame" on="t" focussize="0,0" recolor="t" rotate="t" r:id="rId4"/>
                <v:stroke on="f" weight="1.75pt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851535</wp:posOffset>
                </wp:positionV>
                <wp:extent cx="1651635" cy="75501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5930" y="1127760"/>
                          <a:ext cx="165163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 Light" w:hAnsi="微软雅黑 Light" w:eastAsia="微软雅黑 Light" w:cs="微软雅黑 Light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速写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25pt;margin-top:67.05pt;height:59.45pt;width:130.05pt;z-index:251662336;mso-width-relative:page;mso-height-relative:page;" filled="f" stroked="f" coordsize="21600,21600" o:gfxdata="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m1FLbbAAAACgEAAA8AAAAAAAAAAQAgAAAAIgAAAGRycy9kb3ducmV2LnhtbFBLAQIU&#10;ABQAAAAIAIdO4kCSCs/vKQIAACM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 Light" w:hAnsi="微软雅黑 Light" w:eastAsia="微软雅黑 Light" w:cs="微软雅黑 Light"/>
                          <w:b/>
                          <w:bCs/>
                          <w:color w:val="404040" w:themeColor="text1" w:themeTint="BF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404040" w:themeColor="text1" w:themeTint="BF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速写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367665</wp:posOffset>
                </wp:positionV>
                <wp:extent cx="1619250" cy="410210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410210"/>
                          <a:chOff x="2655" y="18115"/>
                          <a:chExt cx="2550" cy="646"/>
                        </a:xfrm>
                      </wpg:grpSpPr>
                      <wps:wsp>
                        <wps:cNvPr id="4" name="直接连接符 4"/>
                        <wps:cNvCnPr/>
                        <wps:spPr>
                          <a:xfrm>
                            <a:off x="3000" y="18745"/>
                            <a:ext cx="139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2655" y="18115"/>
                            <a:ext cx="2550" cy="6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  <w:lang w:val="en-US" w:eastAsia="zh-CN"/>
                                </w:rPr>
                                <w:t>应聘职位：视觉设计师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6pt;margin-top:28.95pt;height:32.3pt;width:127.5pt;z-index:251664384;mso-width-relative:page;mso-height-relative:page;" coordorigin="2655,18115" coordsize="2550,646" o:gfxdata="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">
                <o:lock v:ext="edit" aspectratio="f"/>
                <v:line id="_x0000_s1026" o:spid="_x0000_s1026" o:spt="20" style="position:absolute;left:3000;top:18745;height:0;width:1395;" filled="f" stroked="t" coordsize="21600,21600" o:gfxdata="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uEXZvQAA&#10;ANoAAAAPAAAAAAAAAAEAIAAAACIAAABkcnMvZG93bnJldi54bWxQSwECFAAUAAAACACHTuJAMy8F&#10;njsAAAA5AAAAEAAAAAAAAAABACAAAAAMAQAAZHJzL3NoYXBleG1sLnhtbFBLBQYAAAAABgAGAFsB&#10;AAC2AwAAAAA=&#10;">
                  <v:fill on="f" focussize="0,0"/>
                  <v:stroke weight="1pt" color="#1F4E79 [1604]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2655;top:18115;height:646;width:2550;" filled="f" stroked="f" coordsize="21600,21600" o:gfxdata="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EkpHL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微软雅黑" w:hAnsi="微软雅黑" w:eastAsia="微软雅黑" w:cs="微软雅黑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  <w:lang w:val="en-US" w:eastAsia="zh-CN"/>
                          </w:rPr>
                          <w:t>应聘职位：视觉设计师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2437130</wp:posOffset>
                </wp:positionV>
                <wp:extent cx="495300" cy="36195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08505" y="3010535"/>
                          <a:ext cx="4953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8pt;margin-top:191.9pt;height:28.5pt;width:39pt;z-index:251697152;mso-width-relative:page;mso-height-relative:page;" filled="f" stroked="f" coordsize="21600,21600" o:gfxdata="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u9XydwAAAALAQAADwAAAAAAAAABACAAAAAiAAAAZHJzL2Rvd25yZXYueG1sUEsB&#10;AhQAFAAAAAgAh07iQLN/7V8qAgAAJQ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2362835</wp:posOffset>
                </wp:positionV>
                <wp:extent cx="457200" cy="36195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13230" y="2477135"/>
                          <a:ext cx="4572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05pt;margin-top:186.05pt;height:28.5pt;width:36pt;z-index:251696128;mso-width-relative:page;mso-height-relative:page;" filled="f" stroked="f" coordsize="21600,21600" o:gfxdata="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3P97zcAAAACwEAAA8AAAAAAAAAAQAgAAAAIgAAAGRycy9kb3ducmV2LnhtbFBLAQIU&#10;ABQAAAAIAIdO4kDtlIylKAIAACUEAAAOAAAAAAAAAAEAIAAAACs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8100695</wp:posOffset>
                </wp:positionV>
                <wp:extent cx="4523740" cy="2056765"/>
                <wp:effectExtent l="0" t="0" r="0" b="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3740" cy="2056765"/>
                          <a:chOff x="6195" y="13339"/>
                          <a:chExt cx="7124" cy="3239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6195" y="13339"/>
                            <a:ext cx="7124" cy="796"/>
                            <a:chOff x="6195" y="30340"/>
                            <a:chExt cx="7124" cy="796"/>
                          </a:xfrm>
                        </wpg:grpSpPr>
                        <wpg:grpSp>
                          <wpg:cNvPr id="19" name="组合 19"/>
                          <wpg:cNvGrpSpPr/>
                          <wpg:grpSpPr>
                            <a:xfrm>
                              <a:off x="6435" y="31016"/>
                              <a:ext cx="6884" cy="120"/>
                              <a:chOff x="6375" y="18730"/>
                              <a:chExt cx="6884" cy="0"/>
                            </a:xfrm>
                          </wpg:grpSpPr>
                          <wps:wsp>
                            <wps:cNvPr id="20" name="直接连接符 7"/>
                            <wps:cNvCnPr/>
                            <wps:spPr>
                              <a:xfrm>
                                <a:off x="6915" y="18730"/>
                                <a:ext cx="63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E8E8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直接连接符 8"/>
                            <wps:cNvCnPr/>
                            <wps:spPr>
                              <a:xfrm>
                                <a:off x="6375" y="18730"/>
                                <a:ext cx="4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3" name="文本框 23"/>
                          <wps:cNvSpPr txBox="1"/>
                          <wps:spPr>
                            <a:xfrm>
                              <a:off x="6195" y="30340"/>
                              <a:ext cx="1815" cy="5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 Light" w:hAnsi="微软雅黑 Light" w:eastAsia="微软雅黑 Light" w:cs="微软雅黑 Light"/>
                                    <w:b/>
                                    <w:bCs/>
                                    <w:color w:val="1F4E79" w:themeColor="accent1" w:themeShade="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 Light" w:hAnsi="微软雅黑 Light" w:eastAsia="微软雅黑 Light" w:cs="微软雅黑 Light"/>
                                    <w:b/>
                                    <w:bCs/>
                                    <w:color w:val="1F4E79" w:themeColor="accent1" w:themeShade="80"/>
                                    <w:sz w:val="28"/>
                                    <w:szCs w:val="28"/>
                                    <w:lang w:val="en-US" w:eastAsia="zh-CN"/>
                                  </w:rPr>
                                  <w:t>个人评价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5" name="文本框 25"/>
                        <wps:cNvSpPr txBox="1"/>
                        <wps:spPr>
                          <a:xfrm>
                            <a:off x="6195" y="14314"/>
                            <a:ext cx="6945" cy="2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本人对Linux运维有特别浓厚的兴趣;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ind w:left="0" w:leftChars="0" w:firstLine="0" w:firstLineChars="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团队意识强,善于协调与沟通,有较强的协作能力;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3、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能迅速适应环境,做事认真负责,注重细节问题;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ind w:leftChars="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4、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服从管理,注重效率,对于新事物具有很好的学习能力。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3.4pt;margin-top:637.85pt;height:161.95pt;width:356.2pt;z-index:251682816;mso-width-relative:page;mso-height-relative:page;" coordorigin="6195,13339" coordsize="7124,3239" o:gfxdata="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">
                <o:lock v:ext="edit" aspectratio="f"/>
                <v:group id="_x0000_s1026" o:spid="_x0000_s1026" o:spt="203" style="position:absolute;left:6195;top:13339;height:796;width:7124;" coordorigin="6195,30340" coordsize="7124,796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6435;top:31016;height:120;width:6884;" coordorigin="6375,18730" coordsize="6884,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接连接符 7" o:spid="_x0000_s1026" o:spt="20" style="position:absolute;left:6915;top:18730;height:0;width:6345;" filled="f" stroked="t" coordsize="21600,21600" o:gfxdata="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GnP7bgAAADbAAAA&#10;DwAAAAAAAAABACAAAAAiAAAAZHJzL2Rvd25yZXYueG1sUEsBAhQAFAAAAAgAh07iQDMvBZ47AAAA&#10;OQAAABAAAAAAAAAAAQAgAAAABwEAAGRycy9zaGFwZXhtbC54bWxQSwUGAAAAAAYABgBbAQAAsQMA&#10;AAAA&#10;">
                      <v:fill on="f" focussize="0,0"/>
                      <v:stroke weight="1pt" color="#E8E8E8 [3204]" miterlimit="8" joinstyle="miter"/>
                      <v:imagedata o:title=""/>
                      <o:lock v:ext="edit" aspectratio="f"/>
                    </v:line>
                    <v:line id="直接连接符 8" o:spid="_x0000_s1026" o:spt="20" style="position:absolute;left:6375;top:18730;height:0;width:435;" filled="f" stroked="t" coordsize="21600,21600" o:gfxdata="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rNO7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1F4E79 [1604]" miterlimit="8" joinstyle="miter"/>
                      <v:imagedata o:title=""/>
                      <o:lock v:ext="edit" aspectratio="f"/>
                    </v:line>
                  </v:group>
                  <v:shape id="_x0000_s1026" o:spid="_x0000_s1026" o:spt="202" type="#_x0000_t202" style="position:absolute;left:6195;top:30340;height:596;width:1815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 Light" w:hAnsi="微软雅黑 Light" w:eastAsia="微软雅黑 Light" w:cs="微软雅黑 Light"/>
                              <w:b/>
                              <w:bCs/>
                              <w:color w:val="1F4E79" w:themeColor="accent1" w:themeShade="80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 Light" w:hAnsi="微软雅黑 Light" w:eastAsia="微软雅黑 Light" w:cs="微软雅黑 Light"/>
                              <w:b/>
                              <w:bCs/>
                              <w:color w:val="1F4E79" w:themeColor="accent1" w:themeShade="80"/>
                              <w:sz w:val="28"/>
                              <w:szCs w:val="28"/>
                              <w:lang w:val="en-US" w:eastAsia="zh-CN"/>
                            </w:rPr>
                            <w:t>个人评价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6195;top:14314;height:2265;width:6945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本人对Linux运维有特别浓厚的兴趣;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ind w:left="0" w:leftChars="0" w:firstLine="0" w:firstLineChars="0"/>
                          <w:textAlignment w:val="auto"/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团队意识强,善于协调与沟通,有较强的协作能力;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3、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能迅速适应环境,做事认真负责,注重细节问题;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ind w:leftChars="0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4、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服从管理,注重效率,对于新事物具有很好的学习能力。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3018790</wp:posOffset>
                </wp:positionV>
                <wp:extent cx="4485640" cy="4872990"/>
                <wp:effectExtent l="0" t="0" r="0" b="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640" cy="4872990"/>
                          <a:chOff x="6195" y="5169"/>
                          <a:chExt cx="7064" cy="7674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6375" y="5839"/>
                            <a:ext cx="6884" cy="0"/>
                            <a:chOff x="6375" y="18730"/>
                            <a:chExt cx="6884" cy="0"/>
                          </a:xfrm>
                        </wpg:grpSpPr>
                        <wps:wsp>
                          <wps:cNvPr id="11" name="直接连接符 7"/>
                          <wps:cNvCnPr/>
                          <wps:spPr>
                            <a:xfrm>
                              <a:off x="6915" y="18730"/>
                              <a:ext cx="634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E8E8E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直接连接符 8"/>
                          <wps:cNvCnPr/>
                          <wps:spPr>
                            <a:xfrm>
                              <a:off x="6375" y="18730"/>
                              <a:ext cx="4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" name="文本框 16"/>
                        <wps:cNvSpPr txBox="1"/>
                        <wps:spPr>
                          <a:xfrm>
                            <a:off x="6195" y="5169"/>
                            <a:ext cx="1875" cy="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1F4E79" w:themeColor="accent1" w:themeShade="8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1F4E79" w:themeColor="accent1" w:themeShade="80"/>
                                  <w:sz w:val="28"/>
                                  <w:szCs w:val="28"/>
                                  <w:lang w:val="en-US" w:eastAsia="zh-CN"/>
                                </w:rPr>
                                <w:t>工作经验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6195" y="5934"/>
                            <a:ext cx="6976" cy="39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3"/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150" w:beforeAutospacing="0" w:after="150" w:afterAutospacing="0" w:line="440" w:lineRule="exact"/>
                                <w:ind w:left="0" w:right="0" w:firstLine="0"/>
                                <w:textAlignment w:val="auto"/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262626" w:themeColor="text1" w:themeTint="D9"/>
                                  <w:spacing w:val="0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262626" w:themeColor="text1" w:themeTint="D9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大韩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262626" w:themeColor="text1" w:themeTint="D9"/>
                                  <w:spacing w:val="0"/>
                                  <w:sz w:val="22"/>
                                  <w:szCs w:val="22"/>
                                  <w:shd w:val="clear" w:fill="FFFFFF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科技公司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262626" w:themeColor="text1" w:themeTint="D9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        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262626" w:themeColor="text1" w:themeTint="D9"/>
                                  <w:spacing w:val="0"/>
                                  <w:sz w:val="22"/>
                                  <w:szCs w:val="22"/>
                                  <w:shd w:val="clear" w:fill="FFFFFF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室内设计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262626" w:themeColor="text1" w:themeTint="D9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            2019/06-2020/02</w:t>
                              </w:r>
                            </w:p>
                            <w:p>
                              <w:pPr>
                                <w:pStyle w:val="3"/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before="0" w:beforeAutospacing="0" w:after="0" w:afterAutospacing="0" w:line="440" w:lineRule="exact"/>
                                <w:ind w:left="0" w:right="0" w:firstLine="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工作描述：</w:t>
                              </w:r>
                              <w:r>
                                <w:rPr>
                                  <w:rFonts w:hint="default" w:ascii="Helvetica" w:hAnsi="Helvetica" w:eastAsia="Helvetica" w:cs="Helvetica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4"/>
                                  <w:szCs w:val="24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1、在部门负责人安排下，独立负责装饰项目的设计工作;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2、按设计标准，绘制各类图纸;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、按工作流程要求，配合其他部门人员工作;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4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、定期去施工现场，查看施工情况，检查施工与图纸要求是否一致，并对施工过程中出现的各类情况:如工程量追加、图纸偏差等，进行适时的设计调整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6195" y="10034"/>
                            <a:ext cx="6914" cy="2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262626" w:themeColor="text1" w:themeTint="D9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262626" w:themeColor="text1" w:themeTint="D9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天天科技公司            室内设计             2019/03-2019/10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工作描述：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对于公司的装饰工程项目进行装修设计，并设计监理施工。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独立完成项目设计方案，能够独立完成整套施工图的绘制。跟进后续的施工等工作：选定材料，参与施工招标工作。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应用CAD,3DMAX.PHOTOSHOP设计制图软件，进行装修的设计。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333333"/>
                                  <w:spacing w:val="0"/>
                                  <w:sz w:val="21"/>
                                  <w:szCs w:val="21"/>
                                  <w:shd w:val="clear" w:fill="FFFFFF"/>
                                </w:rPr>
                                <w:br w:type="textWrapping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3.4pt;margin-top:237.7pt;height:383.7pt;width:353.2pt;z-index:251684864;mso-width-relative:page;mso-height-relative:page;" coordorigin="6195,5169" coordsize="7064,7674" o:gfxdata="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">
                <o:lock v:ext="edit" aspectratio="f"/>
                <v:group id="_x0000_s1026" o:spid="_x0000_s1026" o:spt="203" style="position:absolute;left:6375;top:5839;height:0;width:6884;" coordorigin="6375,18730" coordsize="6884,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line id="直接连接符 7" o:spid="_x0000_s1026" o:spt="20" style="position:absolute;left:6915;top:18730;height:0;width:6345;" filled="f" stroked="t" coordsize="21600,21600" o:gfxdata="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SaDL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E8E8E8 [3204]" miterlimit="8" joinstyle="miter"/>
                    <v:imagedata o:title=""/>
                    <o:lock v:ext="edit" aspectratio="f"/>
                  </v:line>
                  <v:line id="直接连接符 8" o:spid="_x0000_s1026" o:spt="20" style="position:absolute;left:6375;top:18730;height:0;width:435;" filled="f" stroked="t" coordsize="21600,21600" o:gfxdata="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UmfG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1F4E79 [1604]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6195;top:5169;height:606;width:1875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1F4E79" w:themeColor="accent1" w:themeShade="8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1F4E79" w:themeColor="accent1" w:themeShade="80"/>
                            <w:sz w:val="28"/>
                            <w:szCs w:val="28"/>
                            <w:lang w:val="en-US" w:eastAsia="zh-CN"/>
                          </w:rPr>
                          <w:t>工作经验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195;top:5934;height:3942;width:6976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3"/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150" w:beforeAutospacing="0" w:after="150" w:afterAutospacing="0" w:line="440" w:lineRule="exact"/>
                          <w:ind w:left="0" w:right="0" w:firstLine="0"/>
                          <w:textAlignment w:val="auto"/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262626" w:themeColor="text1" w:themeTint="D9"/>
                            <w:spacing w:val="0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262626" w:themeColor="text1" w:themeTint="D9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大韩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262626" w:themeColor="text1" w:themeTint="D9"/>
                            <w:spacing w:val="0"/>
                            <w:sz w:val="22"/>
                            <w:szCs w:val="22"/>
                            <w:shd w:val="clear" w:fill="FFFFFF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科技公司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262626" w:themeColor="text1" w:themeTint="D9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         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262626" w:themeColor="text1" w:themeTint="D9"/>
                            <w:spacing w:val="0"/>
                            <w:sz w:val="22"/>
                            <w:szCs w:val="22"/>
                            <w:shd w:val="clear" w:fill="FFFFFF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室内设计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262626" w:themeColor="text1" w:themeTint="D9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            2019/06-2020/02</w:t>
                        </w:r>
                      </w:p>
                      <w:p>
                        <w:pPr>
                          <w:pStyle w:val="3"/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afterAutospacing="0" w:line="440" w:lineRule="exact"/>
                          <w:ind w:left="0" w:right="0" w:firstLine="0"/>
                          <w:textAlignment w:val="auto"/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工作描述：</w:t>
                        </w:r>
                        <w:r>
                          <w:rPr>
                            <w:rFonts w:hint="default" w:ascii="Helvetica" w:hAnsi="Helvetica" w:eastAsia="Helvetica" w:cs="Helvetica"/>
                            <w:i w:val="0"/>
                            <w:caps w:val="0"/>
                            <w:color w:val="000000" w:themeColor="text1"/>
                            <w:spacing w:val="0"/>
                            <w:sz w:val="24"/>
                            <w:szCs w:val="24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1、在部门负责人安排下，独立负责装饰项目的设计工作;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2、按设计标准，绘制各类图纸;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、按工作流程要求，配合其他部门人员工作;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4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、定期去施工现场，查看施工情况，检查施工与图纸要求是否一致，并对施工过程中出现的各类情况:如工程量追加、图纸偏差等，进行适时的设计调整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。</w:t>
                        </w:r>
                      </w:p>
                      <w:p/>
                    </w:txbxContent>
                  </v:textbox>
                </v:shape>
                <v:shape id="_x0000_s1026" o:spid="_x0000_s1026" o:spt="202" type="#_x0000_t202" style="position:absolute;left:6195;top:10034;height:2809;width:6914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262626" w:themeColor="text1" w:themeTint="D9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262626" w:themeColor="text1" w:themeTint="D9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天天科技公司            室内设计             2019/03-2019/10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fill="FFFFFF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工作描述：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对于公司的装饰工程项目进行装修设计，并设计监理施工。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独立完成项目设计方案，能够独立完成整套施工图的绘制。跟进后续的施工等工作：选定材料，参与施工招标工作。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应用CAD,3DMAX.PHOTOSHOP设计制图软件，进行装修的设计。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333333"/>
                            <w:spacing w:val="0"/>
                            <w:sz w:val="21"/>
                            <w:szCs w:val="21"/>
                            <w:shd w:val="clear" w:fill="FFFFFF"/>
                          </w:rPr>
                          <w:br w:type="textWrapping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2428240</wp:posOffset>
                </wp:positionV>
                <wp:extent cx="342900" cy="342900"/>
                <wp:effectExtent l="0" t="0" r="7620" b="7620"/>
                <wp:wrapNone/>
                <wp:docPr id="47" name="椭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4655" y="242824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  <a:alpha val="9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2.65pt;margin-top:191.2pt;height:27pt;width:27pt;z-index:251694080;v-text-anchor:middle;mso-width-relative:page;mso-height-relative:page;" fillcolor="#1F4E79 [1604]" filled="t" stroked="f" coordsize="21600,21600" o:gfxdata="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DjEzjYAAAACwEAAA8AAAAAAAAAAQAgAAAAIgAAAGRy&#10;cy9kb3ducmV2LnhtbFBLAQIUABQAAAAIAIdO4kBXvkOQdwIAAMUEAAAOAAAAAAAAAAEAIAAAACcB&#10;AABkcnMvZTJvRG9jLnhtbFBLBQYAAAAABgAGAFkBAAAQBgAAAAA=&#10;">
                <v:fill on="t" opacity="63569f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10490200</wp:posOffset>
                </wp:positionV>
                <wp:extent cx="7724140" cy="257810"/>
                <wp:effectExtent l="0" t="0" r="2540" b="127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2630" y="10290810"/>
                          <a:ext cx="7724140" cy="2578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35pt;margin-top:826pt;height:20.3pt;width:608.2pt;z-index:251693056;v-text-anchor:middle;mso-width-relative:page;mso-height-relative:page;" fillcolor="#1F4E79 [1604]" filled="t" stroked="f" coordsize="21600,21600" o:gfxdata="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we3p1gAAAA4BAAAPAAAAAAAAAAEAIAAAACIAAABkcnMvZG93bnJldi54bWxQ&#10;SwECFAAUAAAACACHTuJAoGMplmsCAACtBAAADgAAAAAAAAABACAAAAAl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3246120</wp:posOffset>
                </wp:positionV>
                <wp:extent cx="2123440" cy="1393190"/>
                <wp:effectExtent l="0" t="0" r="0" b="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440" cy="1393190"/>
                          <a:chOff x="2145" y="5395"/>
                          <a:chExt cx="3344" cy="2194"/>
                        </a:xfrm>
                      </wpg:grpSpPr>
                      <wps:wsp>
                        <wps:cNvPr id="1" name="文本框 42"/>
                        <wps:cNvSpPr txBox="1"/>
                        <wps:spPr>
                          <a:xfrm>
                            <a:off x="2145" y="6059"/>
                            <a:ext cx="3344" cy="1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ind w:firstLine="420" w:firstLineChars="200"/>
                                <w:textAlignment w:val="auto"/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精通材料的各种性能、价格，懂得预算报价、能独立完成公装与家装、园林规划、别墅设计等设计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  <w:lang w:eastAsia="zh-CN"/>
                                </w:rPr>
                                <w:t>。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t>案。 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br w:type="textWrapping"/>
                              </w:r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br w:type="textWrapping"/>
                              </w:r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br w:type="textWrapping"/>
                              </w:r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5" name="文本框 45"/>
                        <wps:cNvSpPr txBox="1"/>
                        <wps:spPr>
                          <a:xfrm>
                            <a:off x="3120" y="5395"/>
                            <a:ext cx="1471" cy="6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能力简介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9pt;margin-top:255.6pt;height:109.7pt;width:167.2pt;z-index:251695104;mso-width-relative:page;mso-height-relative:page;" coordorigin="2145,5395" coordsize="3344,2194" o:gfxdata="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A/eJWbaAAAACgEAAA8AAAAAAAAAAQAgAAAAIgAAAGRycy9kb3ducmV2LnhtbFBLAQIUABQA&#10;AAAIAIdO4kBdTNI30gIAANcHAAAOAAAAAAAAAAEAIAAAACkBAABkcnMvZTJvRG9jLnhtbFBLBQYA&#10;AAAABgAGAFkBAABtBgAAAAA=&#10;">
                <o:lock v:ext="edit" aspectratio="f"/>
                <v:shape id="文本框 42" o:spid="_x0000_s1026" o:spt="202" type="#_x0000_t202" style="position:absolute;left:2145;top:6059;height:1530;width:3344;" filled="f" stroked="f" coordsize="21600,21600" o:gfxdata="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yLx+5AAAA2gAA&#10;AA8AAAAAAAAAAQAgAAAAIgAAAGRycy9kb3ducmV2LnhtbFBLAQIUABQAAAAIAIdO4kAzLwWeOwAA&#10;ADkAAAAQAAAAAAAAAAEAIAAAAAgBAABkcnMvc2hhcGV4bWwueG1sUEsFBgAAAAAGAAYAWwEAALID&#10;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ind w:firstLine="420" w:firstLineChars="200"/>
                          <w:textAlignment w:val="auto"/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精通材料的各种性能、价格，懂得预算报价、能独立完成公装与家装、园林规划、别墅设计等设计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  <w:lang w:eastAsia="zh-CN"/>
                          </w:rPr>
                          <w:t>。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t>案。 </w:t>
                        </w:r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br w:type="textWrapping"/>
                        </w:r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br w:type="textWrapping"/>
                        </w:r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br w:type="textWrapping"/>
                        </w:r>
                        <w:r>
                          <w:rPr>
                            <w:rFonts w:ascii="宋体" w:hAnsi="宋体" w:eastAsia="宋体" w:cs="宋体"/>
                            <w:sz w:val="24"/>
                            <w:szCs w:val="24"/>
                          </w:rPr>
                          <w:t> 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20;top:5395;height:644;width:1471;" filled="f" stroked="f" coordsize="21600,21600" o:gfxdata="UEsDBAoAAAAAAIdO4kAAAAAAAAAAAAAAAAAEAAAAZHJzL1BLAwQUAAAACACHTuJAyODFBb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gxQ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能力简介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4794885</wp:posOffset>
                </wp:positionV>
                <wp:extent cx="1952625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.9pt;margin-top:377.55pt;height:0pt;width:153.75pt;z-index:251685888;mso-width-relative:page;mso-height-relative:page;" filled="f" stroked="t" coordsize="21600,21600" o:gfxdata="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MAHdHYAAAACgEAAA8A&#10;AAAAAAAAAQAgAAAAIgAAAGRycy9kb3ducmV2LnhtbFBLAQIUABQAAAAIAIdO4kCno+V/3gEAAIgD&#10;AAAOAAAAAAAAAAEAIAAAACcBAABkcnMvZTJvRG9jLnhtbFBLBQYAAAAABgAGAFkBAAB3BQAAAAA=&#10;">
                <v:fill on="f" focussize="0,0"/>
                <v:stroke weight="1pt" color="#1F4E79 [16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5067300</wp:posOffset>
                </wp:positionV>
                <wp:extent cx="2132330" cy="2404745"/>
                <wp:effectExtent l="0" t="0" r="0" b="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2330" cy="2404745"/>
                          <a:chOff x="2135" y="8229"/>
                          <a:chExt cx="3358" cy="3787"/>
                        </a:xfrm>
                      </wpg:grpSpPr>
                      <wps:wsp>
                        <wps:cNvPr id="3" name="文本框 40"/>
                        <wps:cNvSpPr txBox="1"/>
                        <wps:spPr>
                          <a:xfrm>
                            <a:off x="2135" y="9002"/>
                            <a:ext cx="3358" cy="30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ind w:leftChars="0"/>
                                <w:jc w:val="center"/>
                                <w:textAlignment w:val="auto"/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学历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ind w:leftChars="0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本科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ind w:leftChars="0"/>
                                <w:jc w:val="center"/>
                                <w:textAlignment w:val="auto"/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联系方式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ind w:leftChars="0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12546872698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ind w:leftChars="0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04040" w:themeColor="text1" w:themeTint="BF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邮箱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0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ind w:leftChars="0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582647239@qq.com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" name="文本框 41"/>
                        <wps:cNvSpPr txBox="1"/>
                        <wps:spPr>
                          <a:xfrm>
                            <a:off x="3120" y="8229"/>
                            <a:ext cx="1500" cy="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1F4E79" w:themeColor="accent1" w:themeShade="80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1F4E79" w:themeColor="accent1" w:themeShade="80"/>
                                  <w:sz w:val="28"/>
                                  <w:szCs w:val="28"/>
                                  <w:lang w:val="en-US" w:eastAsia="zh-CN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4pt;margin-top:399pt;height:189.35pt;width:167.9pt;z-index:251692032;mso-width-relative:page;mso-height-relative:page;" coordorigin="2135,8229" coordsize="3358,3787" o:gfxdata="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HL1BeTb&#10;AAAACwEAAA8AAAAAAAAAAQAgAAAAIgAAAGRycy9kb3ducmV2LnhtbFBLAQIUABQAAAAIAIdO4kDm&#10;XwdjyAIAANcHAAAOAAAAAAAAAAEAIAAAACoBAABkcnMvZTJvRG9jLnhtbFBLBQYAAAAABgAGAFkB&#10;AABkBgAAAAA=&#10;">
                <o:lock v:ext="edit" aspectratio="f"/>
                <v:shape id="文本框 40" o:spid="_x0000_s1026" o:spt="202" type="#_x0000_t202" style="position:absolute;left:2135;top:9002;height:3014;width:3358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ind w:leftChars="0"/>
                          <w:jc w:val="center"/>
                          <w:textAlignment w:val="auto"/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学历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ind w:leftChars="0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本科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ind w:leftChars="0"/>
                          <w:jc w:val="center"/>
                          <w:textAlignment w:val="auto"/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联系方式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ind w:leftChars="0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12546872698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ind w:leftChars="0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04040" w:themeColor="text1" w:themeTint="BF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邮箱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0"/>
                          </w:numPr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ind w:leftChars="0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582647239@qq.com</w:t>
                        </w:r>
                      </w:p>
                      <w:p/>
                    </w:txbxContent>
                  </v:textbox>
                </v:shape>
                <v:shape id="_x0000_s1026" o:spid="_x0000_s1026" o:spt="202" type="#_x0000_t202" style="position:absolute;left:3120;top:8229;height:705;width:1500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1F4E79" w:themeColor="accent1" w:themeShade="80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1F4E79" w:themeColor="accent1" w:themeShade="80"/>
                            <w:sz w:val="28"/>
                            <w:szCs w:val="28"/>
                            <w:lang w:val="en-US" w:eastAsia="zh-CN"/>
                          </w:rPr>
                          <w:t>基本信息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7900035</wp:posOffset>
                </wp:positionV>
                <wp:extent cx="1637030" cy="2581910"/>
                <wp:effectExtent l="0" t="0" r="0" b="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030" cy="2581910"/>
                          <a:chOff x="2483" y="12724"/>
                          <a:chExt cx="2578" cy="4066"/>
                        </a:xfrm>
                      </wpg:grpSpPr>
                      <wps:wsp>
                        <wps:cNvPr id="26" name="文本框 26"/>
                        <wps:cNvSpPr txBox="1"/>
                        <wps:spPr>
                          <a:xfrm>
                            <a:off x="2483" y="13342"/>
                            <a:ext cx="2579" cy="3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jc w:val="center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1"/>
                                  <w:szCs w:val="2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AUTOCAD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3D Studio MAX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Photoshop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MS Powerpoint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Corel Draw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1"/>
                                  <w:szCs w:val="21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Photoshop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2715" y="12724"/>
                            <a:ext cx="2025" cy="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jc w:val="center"/>
                                <w:textAlignment w:val="auto"/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1F4E79" w:themeColor="accent1" w:themeShade="80"/>
                                  <w:spacing w:val="0"/>
                                  <w:sz w:val="28"/>
                                  <w:szCs w:val="28"/>
                                  <w:shd w:val="clear" w:fill="FFFF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i w:val="0"/>
                                  <w:caps w:val="0"/>
                                  <w:color w:val="1F4E79" w:themeColor="accent1" w:themeShade="80"/>
                                  <w:spacing w:val="0"/>
                                  <w:sz w:val="28"/>
                                  <w:szCs w:val="28"/>
                                  <w:shd w:val="clear" w:fill="FFFFFF"/>
                                  <w:lang w:val="en-US" w:eastAsia="zh-CN"/>
                                </w:rPr>
                                <w:t>个人技能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8pt;margin-top:622.05pt;height:203.3pt;width:128.9pt;z-index:251687936;mso-width-relative:page;mso-height-relative:page;" coordorigin="2483,12724" coordsize="2578,4066" o:gfxdata="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BH&#10;Tvfd3AAAAAwBAAAPAAAAAAAAAAEAIAAAACIAAABkcnMvZG93bnJldi54bWxQSwECFAAUAAAACACH&#10;TuJAQUviJssCAADbBwAADgAAAAAAAAABACAAAAArAQAAZHJzL2Uyb0RvYy54bWxQSwUGAAAAAAYA&#10;BgBZAQAAaAYAAAAA&#10;">
                <o:lock v:ext="edit" aspectratio="f"/>
                <v:shape id="_x0000_s1026" o:spid="_x0000_s1026" o:spt="202" type="#_x0000_t202" style="position:absolute;left:2483;top:13342;height:3449;width:2579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jc w:val="center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1"/>
                            <w:szCs w:val="2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AUTOCAD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3D Studio MAX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Photoshop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MS Powerpoint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Corel Draw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 w:themeColor="text1"/>
                            <w:spacing w:val="0"/>
                            <w:sz w:val="21"/>
                            <w:szCs w:val="21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Photoshop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715;top:12724;height:765;width:2025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jc w:val="center"/>
                          <w:textAlignment w:val="auto"/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1F4E79" w:themeColor="accent1" w:themeShade="80"/>
                            <w:spacing w:val="0"/>
                            <w:sz w:val="28"/>
                            <w:szCs w:val="28"/>
                            <w:shd w:val="clear" w:fill="FFFFFF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i w:val="0"/>
                            <w:caps w:val="0"/>
                            <w:color w:val="1F4E79" w:themeColor="accent1" w:themeShade="80"/>
                            <w:spacing w:val="0"/>
                            <w:sz w:val="28"/>
                            <w:szCs w:val="28"/>
                            <w:shd w:val="clear" w:fill="FFFFFF"/>
                            <w:lang w:val="en-US" w:eastAsia="zh-CN"/>
                          </w:rPr>
                          <w:t>个人技能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7652385</wp:posOffset>
                </wp:positionV>
                <wp:extent cx="1952625" cy="0"/>
                <wp:effectExtent l="0" t="0" r="0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4955" y="8109585"/>
                          <a:ext cx="19526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.9pt;margin-top:602.55pt;height:0pt;width:153.75pt;z-index:251680768;mso-width-relative:page;mso-height-relative:page;" filled="f" stroked="t" coordsize="21600,21600" o:gfxdata="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IH&#10;q+LYAAAADAEAAA8AAAAAAAAAAQAgAAAAIgAAAGRycy9kb3ducmV2LnhtbFBLAQIUABQAAAAIAIdO&#10;4kDl7BEZ6gEAAJMDAAAOAAAAAAAAAAEAIAAAACcBAABkcnMvZTJvRG9jLnhtbFBLBQYAAAAABgAG&#10;AFkBAACDBQAAAAA=&#10;">
                <v:fill on="f" focussize="0,0"/>
                <v:stroke weight="1pt" color="#1F4E79 [16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530860</wp:posOffset>
                </wp:positionV>
                <wp:extent cx="4485640" cy="2278380"/>
                <wp:effectExtent l="0" t="0" r="0" b="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640" cy="2278380"/>
                          <a:chOff x="6195" y="1119"/>
                          <a:chExt cx="7064" cy="3588"/>
                        </a:xfrm>
                      </wpg:grpSpPr>
                      <wpg:grpSp>
                        <wpg:cNvPr id="52" name="组合 52"/>
                        <wpg:cNvGrpSpPr/>
                        <wpg:grpSpPr>
                          <a:xfrm>
                            <a:off x="6195" y="1119"/>
                            <a:ext cx="7064" cy="640"/>
                            <a:chOff x="6195" y="1119"/>
                            <a:chExt cx="7064" cy="640"/>
                          </a:xfrm>
                        </wpg:grpSpPr>
                        <wpg:grpSp>
                          <wpg:cNvPr id="9" name="组合 9"/>
                          <wpg:cNvGrpSpPr/>
                          <wpg:grpSpPr>
                            <a:xfrm>
                              <a:off x="6375" y="1759"/>
                              <a:ext cx="6884" cy="0"/>
                              <a:chOff x="6375" y="18730"/>
                              <a:chExt cx="6884" cy="0"/>
                            </a:xfrm>
                          </wpg:grpSpPr>
                          <wps:wsp>
                            <wps:cNvPr id="7" name="直接连接符 7"/>
                            <wps:cNvCnPr/>
                            <wps:spPr>
                              <a:xfrm>
                                <a:off x="6915" y="18730"/>
                                <a:ext cx="634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E8E8E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直接连接符 8"/>
                            <wps:cNvCnPr/>
                            <wps:spPr>
                              <a:xfrm>
                                <a:off x="6375" y="18730"/>
                                <a:ext cx="43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" name="文本框 13"/>
                          <wps:cNvSpPr txBox="1"/>
                          <wps:spPr>
                            <a:xfrm>
                              <a:off x="6195" y="1119"/>
                              <a:ext cx="2250" cy="6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 Light" w:hAnsi="微软雅黑 Light" w:eastAsia="微软雅黑 Light" w:cs="微软雅黑 Light"/>
                                    <w:b/>
                                    <w:bCs/>
                                    <w:color w:val="1F4E79" w:themeColor="accent1" w:themeShade="80"/>
                                    <w:sz w:val="28"/>
                                    <w:szCs w:val="2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 Light" w:hAnsi="微软雅黑 Light" w:eastAsia="微软雅黑 Light" w:cs="微软雅黑 Light"/>
                                    <w:b/>
                                    <w:bCs/>
                                    <w:color w:val="1F4E79" w:themeColor="accent1" w:themeShade="80"/>
                                    <w:sz w:val="28"/>
                                    <w:szCs w:val="28"/>
                                    <w:lang w:val="en-US" w:eastAsia="zh-CN"/>
                                  </w:rPr>
                                  <w:t>教育经历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6195" y="1889"/>
                            <a:ext cx="6912" cy="2818"/>
                            <a:chOff x="6195" y="18995"/>
                            <a:chExt cx="6912" cy="2818"/>
                          </a:xfrm>
                        </wpg:grpSpPr>
                        <wps:wsp>
                          <wps:cNvPr id="14" name="文本框 14"/>
                          <wps:cNvSpPr txBox="1"/>
                          <wps:spPr>
                            <a:xfrm>
                              <a:off x="6195" y="19595"/>
                              <a:ext cx="6913" cy="22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专业课程 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  <w:lang w:eastAsia="zh-CN"/>
                                  </w:rPr>
                                  <w:t>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室内设计原理、装饰设备与工程实例、工程预算与招投标、家居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  <w:lang w:eastAsia="zh-CN"/>
                                  </w:rPr>
                                  <w:t>、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风水等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  <w:lang w:eastAsia="zh-CN"/>
                                  </w:rPr>
                                  <w:t>。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 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br w:type="textWrapping"/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电脑课程 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  <w:lang w:eastAsia="zh-CN"/>
                                  </w:rPr>
                                  <w:t>：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cad 平面图、施工图、大样图、节点图 等的全面学习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  <w:lang w:eastAsia="zh-CN"/>
                                  </w:rPr>
                                  <w:t>；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</w:rPr>
                                  <w:t>3dmax电脑软件入门.沙发 电视、窗帘、灯具、家具等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z w:val="21"/>
                                    <w:szCs w:val="21"/>
                                    <w:lang w:eastAsia="zh-CN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" name="文本框 15"/>
                          <wps:cNvSpPr txBox="1"/>
                          <wps:spPr>
                            <a:xfrm>
                              <a:off x="6195" y="18995"/>
                              <a:ext cx="6795" cy="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eastAsia" w:ascii="微软雅黑 Light" w:hAnsi="微软雅黑 Light" w:eastAsia="微软雅黑 Light" w:cs="微软雅黑 Light"/>
                                    <w:b/>
                                    <w:bCs/>
                                    <w:color w:val="262626" w:themeColor="text1" w:themeTint="D9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 Light" w:hAnsi="微软雅黑 Light" w:eastAsia="微软雅黑 Light" w:cs="微软雅黑 Light"/>
                                    <w:b/>
                                    <w:bCs/>
                                    <w:color w:val="262626" w:themeColor="text1" w:themeTint="D9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稻壳大学            室内设计专业           2014/09-2018/06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3.4pt;margin-top:41.8pt;height:179.4pt;width:353.2pt;z-index:251683840;mso-width-relative:page;mso-height-relative:page;" coordorigin="6195,1119" coordsize="7064,3588" o:gfxdata="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LEc&#10;CBzaAAAACwEAAA8AAAAAAAAAAQAgAAAAIgAAAGRycy9kb3ducmV2LnhtbFBLAQIUABQAAAAIAIdO&#10;4kDeJ0e0WwQAANERAAAOAAAAAAAAAAEAIAAAACkBAABkcnMvZTJvRG9jLnhtbFBLBQYAAAAABgAG&#10;AFkBAAD2BwAAAAA=&#10;">
                <o:lock v:ext="edit" aspectratio="f"/>
                <v:group id="_x0000_s1026" o:spid="_x0000_s1026" o:spt="203" style="position:absolute;left:6195;top:1119;height:640;width:7064;" coordorigin="6195,1119" coordsize="7064,64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6375;top:1759;height:0;width:6884;" coordorigin="6375,18730" coordsize="6884,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<o:lock v:ext="edit" aspectratio="f"/>
                    <v:line id="_x0000_s1026" o:spid="_x0000_s1026" o:spt="20" style="position:absolute;left:6915;top:18730;height:0;width:6345;" filled="f" stroked="t" coordsize="21600,21600" o:gfxdata="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El3LsAAADa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E8E8E8 [3204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6375;top:18730;height:0;width:435;" filled="f" stroked="t" coordsize="21600,21600" o:gfxdata="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c7X7u5AAAA2g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1F4E79 [1604]" miterlimit="8" joinstyle="miter"/>
                      <v:imagedata o:title=""/>
                      <o:lock v:ext="edit" aspectratio="f"/>
                    </v:line>
                  </v:group>
                  <v:shape id="_x0000_s1026" o:spid="_x0000_s1026" o:spt="202" type="#_x0000_t202" style="position:absolute;left:6195;top:1119;height:613;width:2250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 Light" w:hAnsi="微软雅黑 Light" w:eastAsia="微软雅黑 Light" w:cs="微软雅黑 Light"/>
                              <w:b/>
                              <w:bCs/>
                              <w:color w:val="1F4E79" w:themeColor="accent1" w:themeShade="80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 Light" w:hAnsi="微软雅黑 Light" w:eastAsia="微软雅黑 Light" w:cs="微软雅黑 Light"/>
                              <w:b/>
                              <w:bCs/>
                              <w:color w:val="1F4E79" w:themeColor="accent1" w:themeShade="80"/>
                              <w:sz w:val="28"/>
                              <w:szCs w:val="28"/>
                              <w:lang w:val="en-US" w:eastAsia="zh-CN"/>
                            </w:rPr>
                            <w:t>教育经历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6195;top:1889;height:2818;width:6912;" coordorigin="6195,18995" coordsize="6912,281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6195;top:19595;height:2219;width:6913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</w:rPr>
                            <w:t>专业课程 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  <w:lang w:eastAsia="zh-CN"/>
                            </w:rPr>
                            <w:t>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</w:rPr>
                            <w:t>室内设计原理、装饰设备与工程实例、工程预算与招投标、家居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  <w:lang w:eastAsia="zh-CN"/>
                            </w:rPr>
                            <w:t>、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</w:rPr>
                            <w:t>风水等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  <w:lang w:eastAsia="zh-CN"/>
                            </w:rPr>
                            <w:t>。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</w:rPr>
                            <w:t> 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</w:rPr>
                            <w:br w:type="textWrapping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</w:rPr>
                            <w:t>电脑课程 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  <w:lang w:eastAsia="zh-CN"/>
                            </w:rPr>
                            <w:t>：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</w:rPr>
                            <w:t>cad 平面图、施工图、大样图、节点图 等的全面学习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  <w:lang w:eastAsia="zh-CN"/>
                            </w:rPr>
                            <w:t>；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</w:rPr>
                            <w:t>3dmax电脑软件入门.沙发 电视、窗帘、灯具、家具等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1"/>
                              <w:szCs w:val="21"/>
                              <w:lang w:eastAsia="zh-CN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195;top:18995;height:660;width:6795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微软雅黑 Light" w:hAnsi="微软雅黑 Light" w:eastAsia="微软雅黑 Light" w:cs="微软雅黑 Light"/>
                              <w:b/>
                              <w:bCs/>
                              <w:color w:val="262626" w:themeColor="text1" w:themeTint="D9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 Light" w:hAnsi="微软雅黑 Light" w:eastAsia="微软雅黑 Light" w:cs="微软雅黑 Light"/>
                              <w:b/>
                              <w:bCs/>
                              <w:color w:val="262626" w:themeColor="text1" w:themeTint="D9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稻壳大学            室内设计专业           2014/09-2018/06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-160020</wp:posOffset>
                </wp:positionV>
                <wp:extent cx="2828290" cy="10873105"/>
                <wp:effectExtent l="0" t="0" r="6350" b="825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105" y="639445"/>
                          <a:ext cx="2828290" cy="10873105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35pt;margin-top:-12.6pt;height:856.15pt;width:222.7pt;z-index:-251658240;v-text-anchor:middle;mso-width-relative:page;mso-height-relative:page;" fillcolor="#E8E8E8" filled="t" stroked="f" coordsize="21600,21600" o:gfxdata="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sj&#10;elrZAAAADAEAAA8AAAAAAAAAAQAgAAAAIgAAAGRycy9kb3ducmV2LnhtbFBLAQIUABQAAAAIAIdO&#10;4kB4+wgGWwIAAIsEAAAOAAAAAAAAAAEAIAAAACg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3163"/>
        </w:tabs>
        <w:bidi w:val="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</w:p>
    <w:p>
      <w:p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73844736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502920</wp:posOffset>
                </wp:positionV>
                <wp:extent cx="6856095" cy="9685655"/>
                <wp:effectExtent l="0" t="0" r="1905" b="0"/>
                <wp:wrapNone/>
                <wp:docPr id="112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095" cy="9685655"/>
                          <a:chOff x="6613" y="950"/>
                          <a:chExt cx="10797" cy="15253"/>
                        </a:xfrm>
                      </wpg:grpSpPr>
                      <pic:pic xmlns:pic="http://schemas.openxmlformats.org/drawingml/2006/picture">
                        <pic:nvPicPr>
                          <pic:cNvPr id="113" name="图片 31" descr="C:\Users\My\Desktop\pickupu2.jpgpickupu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65" y="3034"/>
                            <a:ext cx="4004" cy="4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文本框 2"/>
                        <wps:cNvSpPr txBox="1"/>
                        <wps:spPr>
                          <a:xfrm>
                            <a:off x="8175" y="1315"/>
                            <a:ext cx="7784" cy="14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5518B"/>
                                  <w:sz w:val="72"/>
                                  <w:szCs w:val="1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5518B"/>
                                  <w:sz w:val="72"/>
                                  <w:szCs w:val="144"/>
                                  <w:lang w:val="en-US" w:eastAsia="zh-CN"/>
                                </w:rPr>
                                <w:t>如何让HR快速选中你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33" name="文本框 13"/>
                        <wps:cNvSpPr txBox="1"/>
                        <wps:spPr>
                          <a:xfrm>
                            <a:off x="8175" y="950"/>
                            <a:ext cx="7784" cy="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i/>
                                  <w:iCs/>
                                  <w:color w:val="999999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i/>
                                  <w:iCs/>
                                  <w:color w:val="999999"/>
                                  <w:sz w:val="22"/>
                                  <w:szCs w:val="28"/>
                                  <w:lang w:val="en-US" w:eastAsia="zh-CN"/>
                                </w:rPr>
                                <w:t>How to Make HR Select You Quickly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115" name="文本框 258"/>
                        <wps:cNvSpPr txBox="1"/>
                        <wps:spPr>
                          <a:xfrm>
                            <a:off x="6613" y="7601"/>
                            <a:ext cx="10687" cy="9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firstLine="420" w:firstLineChars="0"/>
                                <w:jc w:val="both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简历要有亮点，其中各个板块内容的书写就是非常重要了，写好了，可以让HR眼前一亮，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262626" w:themeColor="text1" w:themeTint="D9"/>
                                  <w:sz w:val="22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HR才能快速选中你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，让你在求职的道路上加分增彩！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g:grpSp>
                        <wpg:cNvPr id="116" name="组合 52"/>
                        <wpg:cNvGrpSpPr/>
                        <wpg:grpSpPr>
                          <a:xfrm>
                            <a:off x="6682" y="9125"/>
                            <a:ext cx="10728" cy="3742"/>
                            <a:chOff x="1990" y="26246"/>
                            <a:chExt cx="10728" cy="3742"/>
                          </a:xfrm>
                        </wpg:grpSpPr>
                        <wps:wsp>
                          <wps:cNvPr id="117" name="文本框 258"/>
                          <wps:cNvSpPr txBox="1"/>
                          <wps:spPr>
                            <a:xfrm>
                              <a:off x="1990" y="27034"/>
                              <a:ext cx="10728" cy="29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firstLine="42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姓名和联系方式必须写，另外还需要填写哪些个人信息在简历上，要看应聘单位的具体性质和职位要求，一般来说，企业越大要求的个人信息越全面。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firstLine="42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简历的照片建议采用标准证件照，切忌使用生活照、大头照、搞怪照哦，为什么呢？你想想，如果你是面试官，拿过来一份简历，上面的照片时搞怪的，或大头照等，你会什么感觉呢，对吧，所以我们的简历上的照片尽量为标准照，能看到正面，也能传递给面试官一种你很稳重的感觉，这样是可以给自己加分的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g:grpSp>
                          <wpg:cNvPr id="118" name="组合 45"/>
                          <wpg:cNvGrpSpPr/>
                          <wpg:grpSpPr>
                            <a:xfrm>
                              <a:off x="2106" y="26246"/>
                              <a:ext cx="10536" cy="478"/>
                              <a:chOff x="14033" y="9125"/>
                              <a:chExt cx="10536" cy="478"/>
                            </a:xfrm>
                          </wpg:grpSpPr>
                          <wpg:grpSp>
                            <wpg:cNvPr id="119" name="组合 43"/>
                            <wpg:cNvGrpSpPr/>
                            <wpg:grpSpPr>
                              <a:xfrm>
                                <a:off x="14033" y="9125"/>
                                <a:ext cx="10537" cy="476"/>
                                <a:chOff x="5510" y="26246"/>
                                <a:chExt cx="10374" cy="354"/>
                              </a:xfrm>
                            </wpg:grpSpPr>
                            <wps:wsp>
                              <wps:cNvPr id="40" name="矩形 40"/>
                              <wps:cNvSpPr/>
                              <wps:spPr>
                                <a:xfrm>
                                  <a:off x="5510" y="26246"/>
                                  <a:ext cx="119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5518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2" name="矩形 42"/>
                              <wps:cNvSpPr/>
                              <wps:spPr>
                                <a:xfrm>
                                  <a:off x="5634" y="26246"/>
                                  <a:ext cx="10251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38" name="文本框 258"/>
                            <wps:cNvSpPr txBox="1"/>
                            <wps:spPr>
                              <a:xfrm>
                                <a:off x="14148" y="9131"/>
                                <a:ext cx="1537" cy="4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jc w:val="both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404040" w:themeColor="text1" w:themeTint="BF"/>
                                      <w:sz w:val="28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404040" w:themeColor="text1" w:themeTint="BF"/>
                                      <w:sz w:val="28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个人信息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120" name="组合 63"/>
                        <wpg:cNvGrpSpPr/>
                        <wpg:grpSpPr>
                          <a:xfrm>
                            <a:off x="6682" y="13261"/>
                            <a:ext cx="10728" cy="2942"/>
                            <a:chOff x="1990" y="26246"/>
                            <a:chExt cx="10728" cy="2942"/>
                          </a:xfrm>
                        </wpg:grpSpPr>
                        <wps:wsp>
                          <wps:cNvPr id="121" name="文本框 258"/>
                          <wps:cNvSpPr txBox="1"/>
                          <wps:spPr>
                            <a:xfrm>
                              <a:off x="1990" y="27034"/>
                              <a:ext cx="10728" cy="21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firstLine="42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求职意向这个必须明确，必须说清楚你要应聘什么职位，不能模糊，比如：“求职意向：编辑”，这就非常模糊了，你究竟想应聘哪个岗位，也许这个公司里有好几种编辑“短视频编辑”，“文案编辑”，“汽车评测编辑”，“商务编辑”...，面试官经常需要看很多简历，这样根本搞不清楚你要面试哪种职位，所以你的简历很容易被放到“备选”中了，这样就失去了一次机会和自己应聘的岗位失之交臂，可惜不，别看“求职意向”在简历中只占很小很小的一块，但是也是简历中举足轻重的部分，务必要告诉面试官，你要应聘的具体岗位名称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g:grpSp>
                          <wpg:cNvPr id="122" name="组合 45"/>
                          <wpg:cNvGrpSpPr/>
                          <wpg:grpSpPr>
                            <a:xfrm>
                              <a:off x="2106" y="26246"/>
                              <a:ext cx="10536" cy="478"/>
                              <a:chOff x="14033" y="9125"/>
                              <a:chExt cx="10536" cy="478"/>
                            </a:xfrm>
                          </wpg:grpSpPr>
                          <wpg:grpSp>
                            <wpg:cNvPr id="123" name="组合 43"/>
                            <wpg:cNvGrpSpPr/>
                            <wpg:grpSpPr>
                              <a:xfrm>
                                <a:off x="14033" y="9125"/>
                                <a:ext cx="10537" cy="476"/>
                                <a:chOff x="5510" y="26246"/>
                                <a:chExt cx="10374" cy="354"/>
                              </a:xfrm>
                            </wpg:grpSpPr>
                            <wps:wsp>
                              <wps:cNvPr id="125" name="矩形 40"/>
                              <wps:cNvSpPr/>
                              <wps:spPr>
                                <a:xfrm>
                                  <a:off x="5510" y="26246"/>
                                  <a:ext cx="119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5518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6" name="矩形 42"/>
                              <wps:cNvSpPr/>
                              <wps:spPr>
                                <a:xfrm>
                                  <a:off x="5634" y="26246"/>
                                  <a:ext cx="10251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29" name="文本框 258"/>
                            <wps:cNvSpPr txBox="1"/>
                            <wps:spPr>
                              <a:xfrm>
                                <a:off x="14148" y="9131"/>
                                <a:ext cx="1537" cy="4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jc w:val="both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404040" w:themeColor="text1" w:themeTint="BF"/>
                                      <w:sz w:val="28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404040" w:themeColor="text1" w:themeTint="BF"/>
                                      <w:sz w:val="28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个人信息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75pt;margin-top:39.6pt;height:762.65pt;width:539.85pt;z-index:-1556519936;mso-width-relative:page;mso-height-relative:page;" coordorigin="6613,950" coordsize="10797,15253" o:gfxdata="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">
                <o:lock v:ext="edit" aspectratio="f"/>
                <v:shape id="图片 31" o:spid="_x0000_s1026" o:spt="75" alt="C:\Users\My\Desktop\pickupu2.jpgpickupu2" type="#_x0000_t75" style="position:absolute;left:10065;top:3034;height:4005;width:4004;" filled="f" o:preferrelative="t" stroked="f" coordsize="21600,21600" o:gfxdata="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HR4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文本框 2" o:spid="_x0000_s1026" o:spt="202" type="#_x0000_t202" style="position:absolute;left:8175;top:1315;height:1402;width:7784;" filled="f" stroked="f" coordsize="21600,21600" o:gfxdata="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0aOV62AAAA3AAAAA8A&#10;AAAAAAAAAQAgAAAAIgAAAGRycy9kb3ducmV2LnhtbFBLAQIUABQAAAAIAIdO4kAzLwWeOwAAADkA&#10;AAAQAAAAAAAAAAEAIAAAAAUBAABkcnMvc2hhcGV4bWwueG1sUEsFBgAAAAAGAAYAWwEAAK8DAAAA&#10;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both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5518B"/>
                            <w:sz w:val="72"/>
                            <w:szCs w:val="14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5518B"/>
                            <w:sz w:val="72"/>
                            <w:szCs w:val="144"/>
                            <w:lang w:val="en-US" w:eastAsia="zh-CN"/>
                          </w:rPr>
                          <w:t>如何让HR快速选中你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8175;top:950;height:466;width:7784;" filled="f" stroked="f" coordsize="21600,21600" o:gfxdata="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4iTHotwAAANs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i/>
                            <w:iCs/>
                            <w:color w:val="999999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i/>
                            <w:iCs/>
                            <w:color w:val="999999"/>
                            <w:sz w:val="22"/>
                            <w:szCs w:val="28"/>
                            <w:lang w:val="en-US" w:eastAsia="zh-CN"/>
                          </w:rPr>
                          <w:t>How to Make HR Select You Quickly</w:t>
                        </w:r>
                      </w:p>
                    </w:txbxContent>
                  </v:textbox>
                </v:shape>
                <v:shape id="文本框 258" o:spid="_x0000_s1026" o:spt="202" type="#_x0000_t202" style="position:absolute;left:6613;top:7601;height:954;width:10687;" filled="f" stroked="f" coordsize="21600,21600" o:gfxdata="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JWnMW2AAAA3AAAAA8A&#10;AAAAAAAAAQAgAAAAIgAAAGRycy9kb3ducmV2LnhtbFBLAQIUABQAAAAIAIdO4kAzLwWeOwAAADkA&#10;AAAQAAAAAAAAAAEAIAAAAAUBAABkcnMvc2hhcGV4bWwueG1sUEsFBgAAAAAGAAYAWwEAAK8DAAAA&#10;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firstLine="420" w:firstLineChars="0"/>
                          <w:jc w:val="both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简历要有亮点，其中各个板块内容的书写就是非常重要了，写好了，可以让HR眼前一亮，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262626" w:themeColor="text1" w:themeTint="D9"/>
                            <w:sz w:val="22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HR才能快速选中你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，让你在求职的道路上加分增彩！</w:t>
                        </w:r>
                      </w:p>
                    </w:txbxContent>
                  </v:textbox>
                </v:shape>
                <v:group id="组合 52" o:spid="_x0000_s1026" o:spt="203" style="position:absolute;left:6682;top:9125;height:3742;width:10728;" coordorigin="1990,26246" coordsize="10728,3742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58" o:spid="_x0000_s1026" o:spt="202" type="#_x0000_t202" style="position:absolute;left:1990;top:27034;height:2954;width:10728;" filled="f" stroked="f" coordsize="21600,21600" o:gfxdata="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3Ipym2AAAA3AAAAA8A&#10;AAAAAAAAAQAgAAAAIgAAAGRycy9kb3ducmV2LnhtbFBLAQIUABQAAAAIAIdO4kAzLwWeOwAAADkA&#10;AAAQAAAAAAAAAAEAIAAAAAUBAABkcnMvc2hhcGV4bWwueG1sUEsFBgAAAAAGAAYAWwEAAK8DAAAA&#10;AA==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firstLine="42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姓名和联系方式必须写，另外还需要填写哪些个人信息在简历上，要看应聘单位的具体性质和职位要求，一般来说，企业越大要求的个人信息越全面。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firstLine="42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简历的照片建议采用标准证件照，切忌使用生活照、大头照、搞怪照哦，为什么呢？你想想，如果你是面试官，拿过来一份简历，上面的照片时搞怪的，或大头照等，你会什么感觉呢，对吧，所以我们的简历上的照片尽量为标准照，能看到正面，也能传递给面试官一种你很稳重的感觉，这样是可以给自己加分的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group id="组合 45" o:spid="_x0000_s1026" o:spt="203" style="position:absolute;left:2106;top:26246;height:478;width:10536;" coordorigin="14033,9125" coordsize="10536,478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43" o:spid="_x0000_s1026" o:spt="203" style="position:absolute;left:14033;top:9125;height:476;width:10537;" coordorigin="5510,26246" coordsize="10374,354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_x0000_s1026" o:spid="_x0000_s1026" o:spt="1" style="position:absolute;left:5510;top:26246;height:354;width:119;v-text-anchor:middle;" fillcolor="#45518B" filled="t" stroked="f" coordsize="21600,21600" o:gfxdata="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1hgs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rect id="_x0000_s1026" o:spid="_x0000_s1026" o:spt="1" style="position:absolute;left:5634;top:26246;height:354;width:10251;v-text-anchor:middle;" fillcolor="#F2F2F2 [3052]" filled="t" stroked="f" coordsize="21600,21600" o:gfxdata="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IfG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</v:group>
                    <v:shape id="文本框 258" o:spid="_x0000_s1026" o:spt="202" type="#_x0000_t202" style="position:absolute;left:14148;top:9131;height:472;width:1537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个人信息</w:t>
                            </w:r>
                          </w:p>
                        </w:txbxContent>
                      </v:textbox>
                    </v:shape>
                  </v:group>
                </v:group>
                <v:group id="组合 63" o:spid="_x0000_s1026" o:spt="203" style="position:absolute;left:6682;top:13261;height:2942;width:10728;" coordorigin="1990,26246" coordsize="10728,2942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58" o:spid="_x0000_s1026" o:spt="202" type="#_x0000_t202" style="position:absolute;left:1990;top:27034;height:2154;width:10728;" filled="f" stroked="f" coordsize="21600,21600" o:gfxdata="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MBUHu2AAAA3AAAAA8A&#10;AAAAAAAAAQAgAAAAIgAAAGRycy9kb3ducmV2LnhtbFBLAQIUABQAAAAIAIdO4kAzLwWeOwAAADkA&#10;AAAQAAAAAAAAAAEAIAAAAAUBAABkcnMvc2hhcGV4bWwueG1sUEsFBgAAAAAGAAYAWwEAAK8DAAAA&#10;AA==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firstLine="42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求职意向这个必须明确，必须说清楚你要应聘什么职位，不能模糊，比如：“求职意向：编辑”，这就非常模糊了，你究竟想应聘哪个岗位，也许这个公司里有好几种编辑“短视频编辑”，“文案编辑”，“汽车评测编辑”，“商务编辑”...，面试官经常需要看很多简历，这样根本搞不清楚你要面试哪种职位，所以你的简历很容易被放到“备选”中了，这样就失去了一次机会和自己应聘的岗位失之交臂，可惜不，别看“求职意向”在简历中只占很小很小的一块，但是也是简历中举足轻重的部分，务必要告诉面试官，你要应聘的具体岗位名称。</w:t>
                          </w:r>
                        </w:p>
                      </w:txbxContent>
                    </v:textbox>
                  </v:shape>
                  <v:group id="组合 45" o:spid="_x0000_s1026" o:spt="203" style="position:absolute;left:2106;top:26246;height:478;width:10536;" coordorigin="14033,9125" coordsize="10536,478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43" o:spid="_x0000_s1026" o:spt="203" style="position:absolute;left:14033;top:9125;height:476;width:10537;" coordorigin="5510,26246" coordsize="10374,354" o:gfxdata="UEsDBAoAAAAAAIdO4kAAAAAAAAAAAAAAAAAEAAAAZHJzL1BLAwQUAAAACACHTuJANv1fxr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n8zh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1fxr0AAADc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矩形 40" o:spid="_x0000_s1026" o:spt="1" style="position:absolute;left:5510;top:26246;height:354;width:119;v-text-anchor:middle;" fillcolor="#45518B" filled="t" stroked="f" coordsize="21600,21600" o:gfxdata="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L8C+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rect id="矩形 42" o:spid="_x0000_s1026" o:spt="1" style="position:absolute;left:5634;top:26246;height:354;width:10251;v-text-anchor:middle;" fillcolor="#F2F2F2 [3052]" filled="t" stroked="f" coordsize="21600,21600" o:gfxdata="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vS+w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</v:group>
                    <v:shape id="文本框 258" o:spid="_x0000_s1026" o:spt="202" type="#_x0000_t202" style="position:absolute;left:14148;top:9131;height:472;width:1537;" filled="f" stroked="f" coordsize="21600,21600" o:gfxdata="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X4c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个人信息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738448384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550545</wp:posOffset>
                </wp:positionV>
                <wp:extent cx="6825615" cy="9590405"/>
                <wp:effectExtent l="0" t="0" r="0" b="0"/>
                <wp:wrapNone/>
                <wp:docPr id="130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615" cy="9590405"/>
                          <a:chOff x="6682" y="18262"/>
                          <a:chExt cx="10749" cy="15103"/>
                        </a:xfrm>
                      </wpg:grpSpPr>
                      <wps:wsp>
                        <wps:cNvPr id="131" name="文本框 258"/>
                        <wps:cNvSpPr txBox="1"/>
                        <wps:spPr>
                          <a:xfrm>
                            <a:off x="6682" y="18262"/>
                            <a:ext cx="10728" cy="1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firstLine="420" w:firstLineChars="0"/>
                                <w:jc w:val="both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[小技巧]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在简历中可把应聘企业的相应的职位全称，写入“求职意向”就可以了，面试官针对自己企业的招聘职位相当熟悉，所以当你把招聘信息中的岗位全称写入简历，面试官立马就会知道你的意向，才能继续阅览你的简历，才有可能获得面试机会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g:grpSp>
                        <wpg:cNvPr id="132" name="组合 86"/>
                        <wpg:cNvGrpSpPr/>
                        <wpg:grpSpPr>
                          <a:xfrm>
                            <a:off x="6682" y="20259"/>
                            <a:ext cx="10728" cy="2942"/>
                            <a:chOff x="1990" y="26246"/>
                            <a:chExt cx="10728" cy="2942"/>
                          </a:xfrm>
                        </wpg:grpSpPr>
                        <wps:wsp>
                          <wps:cNvPr id="87" name="文本框 258"/>
                          <wps:cNvSpPr txBox="1"/>
                          <wps:spPr>
                            <a:xfrm>
                              <a:off x="1990" y="27034"/>
                              <a:ext cx="10728" cy="21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firstLine="42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一般大学生都是没有工作经历的，但是可以添加校园经历，但是内容尽量给自己应聘的职位相近，这样才能给自己加分，比如应聘的是“服务器维护”，那么校园经历内容是这样的“成立校园计算机维修团队，义务为校内师生提供维修服务”，这样也相当于拥有工作经验了，对不对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firstLine="42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firstLine="42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在大学，不可能一丁点校园经历都没有，适当的组织语言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，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适当润色</w:t>
                                </w: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，任何人都可以让这个板块给自己加分。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g:grpSp>
                          <wpg:cNvPr id="133" name="组合 45"/>
                          <wpg:cNvGrpSpPr/>
                          <wpg:grpSpPr>
                            <a:xfrm>
                              <a:off x="2106" y="26246"/>
                              <a:ext cx="10536" cy="478"/>
                              <a:chOff x="14033" y="9125"/>
                              <a:chExt cx="10536" cy="478"/>
                            </a:xfrm>
                          </wpg:grpSpPr>
                          <wpg:grpSp>
                            <wpg:cNvPr id="134" name="组合 43"/>
                            <wpg:cNvGrpSpPr/>
                            <wpg:grpSpPr>
                              <a:xfrm>
                                <a:off x="14033" y="9125"/>
                                <a:ext cx="10537" cy="476"/>
                                <a:chOff x="5510" y="26246"/>
                                <a:chExt cx="10374" cy="354"/>
                              </a:xfrm>
                            </wpg:grpSpPr>
                            <wps:wsp>
                              <wps:cNvPr id="91" name="矩形 40"/>
                              <wps:cNvSpPr/>
                              <wps:spPr>
                                <a:xfrm>
                                  <a:off x="5510" y="26246"/>
                                  <a:ext cx="119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5518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2" name="矩形 42"/>
                              <wps:cNvSpPr/>
                              <wps:spPr>
                                <a:xfrm>
                                  <a:off x="5634" y="26246"/>
                                  <a:ext cx="10251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94" name="文本框 258"/>
                            <wps:cNvSpPr txBox="1"/>
                            <wps:spPr>
                              <a:xfrm>
                                <a:off x="14148" y="9131"/>
                                <a:ext cx="1537" cy="4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jc w:val="both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404040" w:themeColor="text1" w:themeTint="BF"/>
                                      <w:sz w:val="28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404040" w:themeColor="text1" w:themeTint="BF"/>
                                      <w:sz w:val="28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校园经历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135" name="组合 95"/>
                        <wpg:cNvGrpSpPr/>
                        <wpg:grpSpPr>
                          <a:xfrm>
                            <a:off x="6682" y="23864"/>
                            <a:ext cx="10728" cy="2942"/>
                            <a:chOff x="1990" y="26246"/>
                            <a:chExt cx="10728" cy="2942"/>
                          </a:xfrm>
                        </wpg:grpSpPr>
                        <wps:wsp>
                          <wps:cNvPr id="97" name="文本框 258"/>
                          <wps:cNvSpPr txBox="1"/>
                          <wps:spPr>
                            <a:xfrm>
                              <a:off x="1990" y="27034"/>
                              <a:ext cx="10728" cy="21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firstLine="42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有荣誉奖励是好事，但是不要把不相关的荣誉写进来，即使你再骄傲，比如你应聘“汽车销售”，但是在“荣誉板块”内写了一个曾经获得跆拳道全校冠军，跆拳道冠军和汽车销售有什么关系呢？一般人很难把他们两个联系到一块，更甭提让这个“冠军”给你加分，当然也有例外，也许碰巧这个面试官也是跆拳道爱好者，也许能有些崇拜加分，但是这种概率太低了，所以我们还是要老老实实的把荣誉奖励筛选一下，组织一下语言，把与应聘岗位相关的荣誉我们写入简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g:grpSp>
                          <wpg:cNvPr id="136" name="组合 45"/>
                          <wpg:cNvGrpSpPr/>
                          <wpg:grpSpPr>
                            <a:xfrm>
                              <a:off x="2106" y="26246"/>
                              <a:ext cx="10536" cy="478"/>
                              <a:chOff x="14033" y="9125"/>
                              <a:chExt cx="10536" cy="478"/>
                            </a:xfrm>
                          </wpg:grpSpPr>
                          <wpg:grpSp>
                            <wpg:cNvPr id="137" name="组合 43"/>
                            <wpg:cNvGrpSpPr/>
                            <wpg:grpSpPr>
                              <a:xfrm>
                                <a:off x="14033" y="9125"/>
                                <a:ext cx="10537" cy="476"/>
                                <a:chOff x="5510" y="26246"/>
                                <a:chExt cx="10374" cy="354"/>
                              </a:xfrm>
                            </wpg:grpSpPr>
                            <wps:wsp>
                              <wps:cNvPr id="102" name="矩形 40"/>
                              <wps:cNvSpPr/>
                              <wps:spPr>
                                <a:xfrm>
                                  <a:off x="5510" y="26246"/>
                                  <a:ext cx="119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5518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矩形 42"/>
                              <wps:cNvSpPr/>
                              <wps:spPr>
                                <a:xfrm>
                                  <a:off x="5634" y="26246"/>
                                  <a:ext cx="10251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04" name="文本框 258"/>
                            <wps:cNvSpPr txBox="1"/>
                            <wps:spPr>
                              <a:xfrm>
                                <a:off x="14148" y="9131"/>
                                <a:ext cx="1537" cy="4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jc w:val="both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404040" w:themeColor="text1" w:themeTint="BF"/>
                                      <w:sz w:val="28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404040" w:themeColor="text1" w:themeTint="BF"/>
                                      <w:sz w:val="28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荣誉奖励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138" name="组合 106"/>
                        <wpg:cNvGrpSpPr/>
                        <wpg:grpSpPr>
                          <a:xfrm>
                            <a:off x="6682" y="27469"/>
                            <a:ext cx="10728" cy="2142"/>
                            <a:chOff x="1990" y="26246"/>
                            <a:chExt cx="10728" cy="2142"/>
                          </a:xfrm>
                        </wpg:grpSpPr>
                        <wps:wsp>
                          <wps:cNvPr id="107" name="文本框 258"/>
                          <wps:cNvSpPr txBox="1"/>
                          <wps:spPr>
                            <a:xfrm>
                              <a:off x="1990" y="27034"/>
                              <a:ext cx="10728" cy="13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400" w:lineRule="exact"/>
                                  <w:ind w:firstLine="420" w:firstLineChars="0"/>
                                  <w:jc w:val="both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595959" w:themeColor="text1" w:themeTint="A6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这个板块同“荣誉奖励”要求差不多，尽量写与应聘岗位相关的内容，比如岗位对英语有一定的要求，那就可以把自己的英语技能重点突出一下，甚至可以把成绩写出来，切记不要杂七杂八的往简历上随意堆砌，内容多，不如内容精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spAutoFit/>
                          </wps:bodyPr>
                        </wps:wsp>
                        <wpg:grpSp>
                          <wpg:cNvPr id="139" name="组合 45"/>
                          <wpg:cNvGrpSpPr/>
                          <wpg:grpSpPr>
                            <a:xfrm>
                              <a:off x="2106" y="26246"/>
                              <a:ext cx="10536" cy="478"/>
                              <a:chOff x="14033" y="9125"/>
                              <a:chExt cx="10536" cy="478"/>
                            </a:xfrm>
                          </wpg:grpSpPr>
                          <wpg:grpSp>
                            <wpg:cNvPr id="140" name="组合 43"/>
                            <wpg:cNvGrpSpPr/>
                            <wpg:grpSpPr>
                              <a:xfrm>
                                <a:off x="14033" y="9125"/>
                                <a:ext cx="10537" cy="476"/>
                                <a:chOff x="5510" y="26246"/>
                                <a:chExt cx="10374" cy="354"/>
                              </a:xfrm>
                            </wpg:grpSpPr>
                            <wps:wsp>
                              <wps:cNvPr id="141" name="矩形 40"/>
                              <wps:cNvSpPr/>
                              <wps:spPr>
                                <a:xfrm>
                                  <a:off x="5510" y="26246"/>
                                  <a:ext cx="119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5518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矩形 42"/>
                              <wps:cNvSpPr/>
                              <wps:spPr>
                                <a:xfrm>
                                  <a:off x="5634" y="26246"/>
                                  <a:ext cx="10251" cy="3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43" name="文本框 258"/>
                            <wps:cNvSpPr txBox="1"/>
                            <wps:spPr>
                              <a:xfrm>
                                <a:off x="14148" y="9131"/>
                                <a:ext cx="1537" cy="4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jc w:val="both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404040" w:themeColor="text1" w:themeTint="BF"/>
                                      <w:sz w:val="28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404040" w:themeColor="text1" w:themeTint="BF"/>
                                      <w:sz w:val="28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职业技能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144" name="文本框 258"/>
                        <wps:cNvSpPr txBox="1"/>
                        <wps:spPr>
                          <a:xfrm>
                            <a:off x="6703" y="30011"/>
                            <a:ext cx="10728" cy="3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firstLine="420" w:firstLineChars="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说到这里，大家都知道简历的作用是什么，“简历是敲门砖...”,"简历是战士手中的枪..."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，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网上的各种秘籍说的也没错，就别用什么比喻的写作手法了，太抽象！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我要告诉大家的是：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firstLine="420" w:firstLineChars="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“简历其实只有一个作用，用于告诉面试官，我很适合这个职位，为自己赢得一次面试的机会。”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所以你应该知道了吧，为什么我要强调，每个板块都要写与应聘职位相关的内容吧。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firstLine="420" w:firstLineChars="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595959" w:themeColor="text1" w:themeTint="A6"/>
                                  <w:sz w:val="21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希望大家都能找到自己顺心，满意的工作！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95pt;margin-top:43.35pt;height:755.15pt;width:537.45pt;z-index:-1556518912;mso-width-relative:page;mso-height-relative:page;" coordorigin="6682,18262" coordsize="10749,15103" o:gfxdata="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">
                <o:lock v:ext="edit" aspectratio="f"/>
                <v:shape id="文本框 258" o:spid="_x0000_s1026" o:spt="202" type="#_x0000_t202" style="position:absolute;left:6682;top:18262;height:1354;width:10728;" filled="f" stroked="f" coordsize="21600,21600" o:gfxdata="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bYxqa2AAAA3AAAAA8A&#10;AAAAAAAAAQAgAAAAIgAAAGRycy9kb3ducmV2LnhtbFBLAQIUABQAAAAIAIdO4kAzLwWeOwAAADkA&#10;AAAQAAAAAAAAAAEAIAAAAAUBAABkcnMvc2hhcGV4bWwueG1sUEsFBgAAAAAGAAYAWwEAAK8DAAAA&#10;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firstLine="420" w:firstLineChars="0"/>
                          <w:jc w:val="both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[小技巧]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在简历中可把应聘企业的相应的职位全称，写入“求职意向”就可以了，面试官针对自己企业的招聘职位相当熟悉，所以当你把招聘信息中的岗位全称写入简历，面试官立马就会知道你的意向，才能继续阅览你的简历，才有可能获得面试机会。</w:t>
                        </w:r>
                      </w:p>
                    </w:txbxContent>
                  </v:textbox>
                </v:shape>
                <v:group id="组合 86" o:spid="_x0000_s1026" o:spt="203" style="position:absolute;left:6682;top:20259;height:2942;width:10728;" coordorigin="1990,26246" coordsize="10728,2942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58" o:spid="_x0000_s1026" o:spt="202" type="#_x0000_t202" style="position:absolute;left:1990;top:27034;height:2154;width:10728;" filled="f" stroked="f" coordsize="21600,21600" o:gfxdata="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kDf4M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firstLine="42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:lang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一般大学生都是没有工作经历的，但是可以添加校园经历，但是内容尽量给自己应聘的职位相近，这样才能给自己加分，比如应聘的是“服务器维护”，那么校园经历内容是这样的“成立校园计算机维修团队，义务为校内师生提供维修服务”，这样也相当于拥有工作经验了，对不对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:lang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。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firstLine="42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:lang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firstLine="42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在大学，不可能一丁点校园经历都没有，适当的组织语言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:lang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，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适当润色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，任何人都可以让这个板块给自己加分。</w:t>
                          </w:r>
                        </w:p>
                      </w:txbxContent>
                    </v:textbox>
                  </v:shape>
                  <v:group id="组合 45" o:spid="_x0000_s1026" o:spt="203" style="position:absolute;left:2106;top:26246;height:478;width:10536;" coordorigin="14033,9125" coordsize="10536,478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43" o:spid="_x0000_s1026" o:spt="203" style="position:absolute;left:14033;top:9125;height:476;width:10537;" coordorigin="5510,26246" coordsize="10374,354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矩形 40" o:spid="_x0000_s1026" o:spt="1" style="position:absolute;left:5510;top:26246;height:354;width:119;v-text-anchor:middle;" fillcolor="#45518B" filled="t" stroked="f" coordsize="21600,21600" o:gfxdata="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+pHw&#10;wAAAANsAAAAPAAAAAAAAAAEAIAAAACIAAABkcnMvZG93bnJldi54bWxQSwECFAAUAAAACACHTuJA&#10;My8FnjsAAAA5AAAAEAAAAAAAAAABACAAAAAPAQAAZHJzL3NoYXBleG1sLnhtbFBLBQYAAAAABgAG&#10;AFsBAAC5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rect id="矩形 42" o:spid="_x0000_s1026" o:spt="1" style="position:absolute;left:5634;top:26246;height:354;width:10251;v-text-anchor:middle;" fillcolor="#F2F2F2 [3052]" filled="t" stroked="f" coordsize="21600,21600" o:gfxdata="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UjNe&#10;wAAAANsAAAAPAAAAAAAAAAEAIAAAACIAAABkcnMvZG93bnJldi54bWxQSwECFAAUAAAACACHTuJA&#10;My8FnjsAAAA5AAAAEAAAAAAAAAABACAAAAAPAQAAZHJzL3NoYXBleG1sLnhtbFBLBQYAAAAABgAG&#10;AFsBAAC5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</v:group>
                    <v:shape id="文本框 258" o:spid="_x0000_s1026" o:spt="202" type="#_x0000_t202" style="position:absolute;left:14148;top:9131;height:472;width:1537;" filled="f" stroked="f" coordsize="21600,21600" o:gfxdata="UEsDBAoAAAAAAIdO4kAAAAAAAAAAAAAAAAAEAAAAZHJzL1BLAwQUAAAACACHTuJA2cxM2b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WDYg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xM2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校园经历</w:t>
                            </w:r>
                          </w:p>
                        </w:txbxContent>
                      </v:textbox>
                    </v:shape>
                  </v:group>
                </v:group>
                <v:group id="组合 95" o:spid="_x0000_s1026" o:spt="203" style="position:absolute;left:6682;top:23864;height:2942;width:10728;" coordorigin="1990,26246" coordsize="10728,2942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58" o:spid="_x0000_s1026" o:spt="202" type="#_x0000_t202" style="position:absolute;left:1990;top:27034;height:2154;width:10728;" filled="f" stroked="f" coordsize="21600,21600" o:gfxdata="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dRo0b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firstLine="42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有荣誉奖励是好事，但是不要把不相关的荣誉写进来，即使你再骄傲，比如你应聘“汽车销售”，但是在“荣誉板块”内写了一个曾经获得跆拳道全校冠军，跆拳道冠军和汽车销售有什么关系呢？一般人很难把他们两个联系到一块，更甭提让这个“冠军”给你加分，当然也有例外，也许碰巧这个面试官也是跆拳道爱好者，也许能有些崇拜加分，但是这种概率太低了，所以我们还是要老老实实的把荣誉奖励筛选一下，组织一下语言，把与应聘岗位相关的荣誉我们写入简历。</w:t>
                          </w:r>
                        </w:p>
                      </w:txbxContent>
                    </v:textbox>
                  </v:shape>
                  <v:group id="组合 45" o:spid="_x0000_s1026" o:spt="203" style="position:absolute;left:2106;top:26246;height:478;width:10536;" coordorigin="14033,9125" coordsize="10536,478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43" o:spid="_x0000_s1026" o:spt="203" style="position:absolute;left:14033;top:9125;height:476;width:10537;" coordorigin="5510,26246" coordsize="10374,354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rect id="矩形 40" o:spid="_x0000_s1026" o:spt="1" style="position:absolute;left:5510;top:26246;height:354;width:119;v-text-anchor:middle;" fillcolor="#45518B" filled="t" stroked="f" coordsize="21600,21600" o:gfxdata="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hc0O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rect id="矩形 42" o:spid="_x0000_s1026" o:spt="1" style="position:absolute;left:5634;top:26246;height:354;width:10251;v-text-anchor:middle;" fillcolor="#F2F2F2 [3052]" filled="t" stroked="f" coordsize="21600,21600" o:gfxdata="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NkE5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</v:group>
                    <v:shape id="文本框 258" o:spid="_x0000_s1026" o:spt="202" type="#_x0000_t202" style="position:absolute;left:14148;top:9131;height:472;width:1537;" filled="f" stroked="f" coordsize="21600,21600" o:gfxdata="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PELj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荣誉奖励</w:t>
                            </w:r>
                          </w:p>
                        </w:txbxContent>
                      </v:textbox>
                    </v:shape>
                  </v:group>
                </v:group>
                <v:group id="组合 106" o:spid="_x0000_s1026" o:spt="203" style="position:absolute;left:6682;top:27469;height:2142;width:10728;" coordorigin="1990,26246" coordsize="10728,2142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58" o:spid="_x0000_s1026" o:spt="202" type="#_x0000_t202" style="position:absolute;left:1990;top:27034;height:1354;width:10728;" filled="f" stroked="f" coordsize="21600,21600" o:gfxdata="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gRMfS2AAAA3AAAAA8A&#10;AAAAAAAAAQAgAAAAIgAAAGRycy9kb3ducmV2LnhtbFBLAQIUABQAAAAIAIdO4kAzLwWeOwAAADkA&#10;AAAQAAAAAAAAAAEAIAAAAAUBAABkcnMvc2hhcGV4bWwueG1sUEsFBgAAAAAGAAYAWwEAAK8DAAAA&#10;AA==&#10;">
                    <v:fill on="f" focussize="0,0"/>
                    <v:stroke on="f" weight="0.5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400" w:lineRule="exact"/>
                            <w:ind w:firstLine="420" w:firstLineChars="0"/>
                            <w:jc w:val="both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595959" w:themeColor="text1" w:themeTint="A6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这个板块同“荣誉奖励”要求差不多，尽量写与应聘岗位相关的内容，比如岗位对英语有一定的要求，那就可以把自己的英语技能重点突出一下，甚至可以把成绩写出来，切记不要杂七杂八的往简历上随意堆砌，内容多，不如内容精。</w:t>
                          </w:r>
                        </w:p>
                      </w:txbxContent>
                    </v:textbox>
                  </v:shape>
                  <v:group id="组合 45" o:spid="_x0000_s1026" o:spt="203" style="position:absolute;left:2106;top:26246;height:478;width:10536;" coordorigin="14033,9125" coordsize="10536,478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43" o:spid="_x0000_s1026" o:spt="203" style="position:absolute;left:14033;top:9125;height:476;width:10537;" coordorigin="5510,26246" coordsize="10374,354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矩形 40" o:spid="_x0000_s1026" o:spt="1" style="position:absolute;left:5510;top:26246;height:354;width:119;v-text-anchor:middle;" fillcolor="#45518B" filled="t" stroked="f" coordsize="21600,21600" o:gfxdata="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8Tj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  <v:rect id="矩形 42" o:spid="_x0000_s1026" o:spt="1" style="position:absolute;left:5634;top:26246;height:354;width:10251;v-text-anchor:middle;" fillcolor="#F2F2F2 [3052]" filled="t" stroked="f" coordsize="21600,21600" o:gfxdata="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EF1i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1pt" miterlimit="8" joinstyle="miter"/>
                        <v:imagedata o:title=""/>
                        <o:lock v:ext="edit" aspectratio="f"/>
                      </v:rect>
                    </v:group>
                    <v:shape id="文本框 258" o:spid="_x0000_s1026" o:spt="202" type="#_x0000_t202" style="position:absolute;left:14148;top:9131;height:472;width:1537;" filled="f" stroked="f" coordsize="21600,21600" o:gfxdata="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yKj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404040" w:themeColor="text1" w:themeTint="BF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职业技能</w:t>
                            </w:r>
                          </w:p>
                        </w:txbxContent>
                      </v:textbox>
                    </v:shape>
                  </v:group>
                </v:group>
                <v:shape id="文本框 258" o:spid="_x0000_s1026" o:spt="202" type="#_x0000_t202" style="position:absolute;left:6703;top:30011;height:3354;width:10728;" filled="f" stroked="f" coordsize="21600,21600" o:gfxdata="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6pFkO2AAAA3AAAAA8A&#10;AAAAAAAAAQAgAAAAIgAAAGRycy9kb3ducmV2LnhtbFBLAQIUABQAAAAIAIdO4kAzLwWeOwAAADkA&#10;AAAQAAAAAAAAAAEAIAAAAAUBAABkcnMvc2hhcGV4bWwueG1sUEsFBgAAAAAGAAYAWwEAAK8DAAAA&#10;AA==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firstLine="420" w:firstLineChars="0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说到这里，大家都知道简历的作用是什么，“简历是敲门砖...”,"简历是战士手中的枪..."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，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网上的各种秘籍说的也没错，就别用什么比喻的写作手法了，太抽象！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我要告诉大家的是：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firstLine="420" w:firstLineChars="0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“简历其实只有一个作用，用于告诉面试官，我很适合这个职位，为自己赢得一次面试的机会。”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所以你应该知道了吧，为什么我要强调，每个板块都要写与应聘职位相关的内容吧。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firstLine="420" w:firstLineChars="0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595959" w:themeColor="text1" w:themeTint="A6"/>
                            <w:sz w:val="21"/>
                            <w:szCs w:val="24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希望大家都能找到自己顺心，满意的工作！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738446336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779780</wp:posOffset>
                </wp:positionV>
                <wp:extent cx="6031230" cy="9131935"/>
                <wp:effectExtent l="0" t="0" r="1270" b="0"/>
                <wp:wrapNone/>
                <wp:docPr id="145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230" cy="9131935"/>
                          <a:chOff x="7317" y="35251"/>
                          <a:chExt cx="9498" cy="14381"/>
                        </a:xfrm>
                      </wpg:grpSpPr>
                      <wps:wsp>
                        <wps:cNvPr id="282" name="文本框 282"/>
                        <wps:cNvSpPr txBox="1"/>
                        <wps:spPr>
                          <a:xfrm>
                            <a:off x="8175" y="35251"/>
                            <a:ext cx="7784" cy="14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45518B"/>
                                  <w:sz w:val="72"/>
                                  <w:szCs w:val="1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45518B"/>
                                  <w:sz w:val="72"/>
                                  <w:szCs w:val="144"/>
                                  <w:lang w:val="en-US" w:eastAsia="zh-CN"/>
                                </w:rPr>
                                <w:t>超实用图标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s:wsp>
                        <wps:cNvPr id="300" name="文本框 300"/>
                        <wps:cNvSpPr txBox="1"/>
                        <wps:spPr>
                          <a:xfrm>
                            <a:off x="7868" y="36643"/>
                            <a:ext cx="8397" cy="1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595959" w:themeColor="text1" w:themeTint="A6"/>
                                  <w:sz w:val="52"/>
                                  <w:szCs w:val="7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 w:val="0"/>
                                  <w:bCs w:val="0"/>
                                  <w:color w:val="595959" w:themeColor="text1" w:themeTint="A6"/>
                                  <w:sz w:val="52"/>
                                  <w:szCs w:val="72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矢量图标 - 无限放大 - 任意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b/>
                                  <w:bCs/>
                                  <w:color w:val="595959" w:themeColor="text1" w:themeTint="A5"/>
                                  <w:sz w:val="52"/>
                                  <w:szCs w:val="72"/>
                                  <w:lang w:val="en-US" w:eastAsia="zh-CN"/>
                                  <w14:textFill>
                                    <w14:gradFill>
                                      <w14:gsLst>
                                        <w14:gs w14:pos="89000">
                                          <w14:srgbClr w14:val="FF0000"/>
                                        </w14:gs>
                                        <w14:gs w14:pos="64000">
                                          <w14:srgbClr w14:val="FFC000"/>
                                        </w14:gs>
                                        <w14:gs w14:pos="52000">
                                          <w14:srgbClr w14:val="FF0000">
                                            <w14:alpha w14:val="0"/>
                                          </w14:srgbClr>
                                        </w14:gs>
                                        <w14:gs w14:pos="40000">
                                          <w14:srgbClr w14:val="00B050"/>
                                        </w14:gs>
                                        <w14:gs w14:pos="29000">
                                          <w14:srgbClr w14:val="FFFF00">
                                            <w14:alpha w14:val="0"/>
                                          </w14:srgbClr>
                                        </w14:gs>
                                        <w14:gs w14:pos="77000">
                                          <w14:srgbClr w14:val="00B0F0">
                                            <w14:alpha w14:val="0"/>
                                          </w14:srgbClr>
                                        </w14:gs>
                                        <w14:gs w14:pos="21000">
                                          <w14:srgbClr w14:val="7030A0">
                                            <w14:alpha w14:val="0"/>
                                          </w14:srgbClr>
                                        </w14:gs>
                                        <w14:gs w14:pos="2000">
                                          <w14:schemeClr w14:val="accent1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2640000" w14:scaled="0"/>
                                    </w14:gradFill>
                                  </w14:textFill>
                                </w:rPr>
                                <w:t>变色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spAutoFit/>
                        </wps:bodyPr>
                      </wps:wsp>
                      <wpg:grpSp>
                        <wpg:cNvPr id="146" name="组合 301"/>
                        <wpg:cNvGrpSpPr/>
                        <wpg:grpSpPr>
                          <a:xfrm>
                            <a:off x="7317" y="39270"/>
                            <a:ext cx="9499" cy="10363"/>
                            <a:chOff x="17970" y="21607"/>
                            <a:chExt cx="9499" cy="10363"/>
                          </a:xfrm>
                        </wpg:grpSpPr>
                        <pic:pic xmlns:pic="http://schemas.openxmlformats.org/drawingml/2006/picture">
                          <pic:nvPicPr>
                            <pic:cNvPr id="253" name="图片 253" descr="生日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41" y="31194"/>
                              <a:ext cx="762" cy="6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8" name="图片 238" descr="作品 (2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62" y="29245"/>
                              <a:ext cx="772" cy="77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图片 241" descr="邮件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10" y="21607"/>
                              <a:ext cx="873" cy="8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4" name="图片 274" descr="qq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3" y="31187"/>
                              <a:ext cx="678" cy="67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图片 239" descr="作品 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19" y="29165"/>
                              <a:ext cx="932" cy="9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" name="图片 244" descr="心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65" y="21682"/>
                              <a:ext cx="766" cy="7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6" name="图片 276" descr="jiazhaorenzhe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81" y="31214"/>
                              <a:ext cx="808" cy="6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图片 255" descr="设置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48" y="29232"/>
                              <a:ext cx="799" cy="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7" name="图片 287" descr="目录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3" y="31082"/>
                              <a:ext cx="888" cy="8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图片 240" descr="云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66" y="23504"/>
                              <a:ext cx="880" cy="8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1" name="图片 251" descr="手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99" y="21651"/>
                              <a:ext cx="786" cy="7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9" name="图片 259" descr="荣誉 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44" y="29229"/>
                              <a:ext cx="805" cy="8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3" name="图片 243" descr="学士帽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96DAC541-7B7A-43D3-8B79-37D633B846F1}">
                                  <asvg:svgBlip xmlns:asvg="http://schemas.microsoft.com/office/drawing/2016/SVG/main" r:embe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27" y="23523"/>
                              <a:ext cx="842" cy="84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2" name="图片 262" descr="篮球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96DAC541-7B7A-43D3-8B79-37D633B846F1}">
                                  <asvg:svgBlip xmlns:asvg="http://schemas.microsoft.com/office/drawing/2016/SVG/main" r:embed="rId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07" y="29232"/>
                              <a:ext cx="798" cy="7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8" name="图片 288" descr="tongj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96DAC541-7B7A-43D3-8B79-37D633B846F1}">
                                  <asvg:svgBlip xmlns:asvg="http://schemas.microsoft.com/office/drawing/2016/SVG/main" r:embed="rId3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03" y="31123"/>
                              <a:ext cx="806" cy="8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1" name="图片 271" descr="wro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96DAC541-7B7A-43D3-8B79-37D633B846F1}">
                                  <asvg:svgBlip xmlns:asvg="http://schemas.microsoft.com/office/drawing/2016/SVG/main" r:embed="rId3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20" y="29259"/>
                              <a:ext cx="744" cy="7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9" name="图片 289" descr="q-tongj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96DAC541-7B7A-43D3-8B79-37D633B846F1}">
                                  <asvg:svgBlip xmlns:asvg="http://schemas.microsoft.com/office/drawing/2016/SVG/main" r:embed="rId3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54" y="31132"/>
                              <a:ext cx="787" cy="7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8" name="图片 278" descr="check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96DAC541-7B7A-43D3-8B79-37D633B846F1}">
                                  <asvg:svgBlip xmlns:asvg="http://schemas.microsoft.com/office/drawing/2016/SVG/main" r:embed="rId4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49" y="29258"/>
                              <a:ext cx="746" cy="7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0" name="图片 290" descr="tongji_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96DAC541-7B7A-43D3-8B79-37D633B846F1}">
                                  <asvg:svgBlip xmlns:asvg="http://schemas.microsoft.com/office/drawing/2016/SVG/main" r:embed="rId4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39" y="31119"/>
                              <a:ext cx="814" cy="8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7" name="图片 247" descr="相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96DAC541-7B7A-43D3-8B79-37D633B846F1}">
                                  <asvg:svgBlip xmlns:asvg="http://schemas.microsoft.com/office/drawing/2016/SVG/main" r:embed="rId4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60" y="27325"/>
                              <a:ext cx="776" cy="7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3" name="图片 263" descr="家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20" y="21616"/>
                              <a:ext cx="855" cy="8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0" name="图片 280" descr="a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96DAC541-7B7A-43D3-8B79-37D633B846F1}">
                                  <asvg:svgBlip xmlns:asvg="http://schemas.microsoft.com/office/drawing/2016/SVG/main" r:embe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09" y="21668"/>
                              <a:ext cx="752" cy="7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9" name="图片 249" descr="微信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96DAC541-7B7A-43D3-8B79-37D633B846F1}">
                                  <asvg:svgBlip xmlns:asvg="http://schemas.microsoft.com/office/drawing/2016/SVG/main" r:embed="rId5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460" y="27350"/>
                              <a:ext cx="924" cy="7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6" name="图片 266" descr="电 话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>
                              <a:extLst>
                                <a:ext uri="{96DAC541-7B7A-43D3-8B79-37D633B846F1}">
                                  <asvg:svgBlip xmlns:asvg="http://schemas.microsoft.com/office/drawing/2016/SVG/main" r:embed="rId5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13" y="21634"/>
                              <a:ext cx="819" cy="8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6" name="图片 256" descr="设计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>
                              <a:extLst>
                                <a:ext uri="{96DAC541-7B7A-43D3-8B79-37D633B846F1}">
                                  <asvg:svgBlip xmlns:asvg="http://schemas.microsoft.com/office/drawing/2016/SVG/main" r:embed="rId5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80" y="27287"/>
                              <a:ext cx="852" cy="8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2" name="图片 272" descr="sta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96DAC541-7B7A-43D3-8B79-37D633B846F1}">
                                  <asvg:svgBlip xmlns:asvg="http://schemas.microsoft.com/office/drawing/2016/SVG/main" r:embed="rId5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70" y="23466"/>
                              <a:ext cx="955" cy="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5" name="图片 245" descr="消息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>
                              <a:extLst>
                                <a:ext uri="{96DAC541-7B7A-43D3-8B79-37D633B846F1}">
                                  <asvg:svgBlip xmlns:asvg="http://schemas.microsoft.com/office/drawing/2016/SVG/main" r:embed="rId5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64" y="23562"/>
                              <a:ext cx="764" cy="7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7" name="图片 257" descr="扫一扫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96DAC541-7B7A-43D3-8B79-37D633B846F1}">
                                  <asvg:svgBlip xmlns:asvg="http://schemas.microsoft.com/office/drawing/2016/SVG/main" r:embed="rId6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38" y="27376"/>
                              <a:ext cx="709" cy="6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7" name="图片 267" descr="地址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96DAC541-7B7A-43D3-8B79-37D633B846F1}">
                                  <asvg:svgBlip xmlns:asvg="http://schemas.microsoft.com/office/drawing/2016/SVG/main" r:embed="rId6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192" y="21629"/>
                              <a:ext cx="829" cy="8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5" name="图片 275" descr="job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96DAC541-7B7A-43D3-8B79-37D633B846F1}">
                                  <asvg:svgBlip xmlns:asvg="http://schemas.microsoft.com/office/drawing/2016/SVG/main" r:embed="rId6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41" y="23592"/>
                              <a:ext cx="703" cy="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5" name="图片 265" descr="二维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96DAC541-7B7A-43D3-8B79-37D633B846F1}">
                                  <asvg:svgBlip xmlns:asvg="http://schemas.microsoft.com/office/drawing/2016/SVG/main" r:embed="rId6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89" y="27316"/>
                              <a:ext cx="793" cy="7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0" name="图片 250" descr="头像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>
                              <a:extLst>
                                <a:ext uri="{96DAC541-7B7A-43D3-8B79-37D633B846F1}">
                                  <asvg:svgBlip xmlns:asvg="http://schemas.microsoft.com/office/drawing/2016/SVG/main" r:embed="rId6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48" y="23569"/>
                              <a:ext cx="749" cy="7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8" name="图片 268" descr="代码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>
                              <a:extLst>
                                <a:ext uri="{96DAC541-7B7A-43D3-8B79-37D633B846F1}">
                                  <asvg:svgBlip xmlns:asvg="http://schemas.microsoft.com/office/drawing/2016/SVG/main" r:embed="rId7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79" y="27244"/>
                              <a:ext cx="937" cy="9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4" name="图片 264" descr="放大镜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>
                              <a:extLst>
                                <a:ext uri="{96DAC541-7B7A-43D3-8B79-37D633B846F1}">
                                  <asvg:svgBlip xmlns:asvg="http://schemas.microsoft.com/office/drawing/2016/SVG/main" r:embed="rId7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18" y="23577"/>
                              <a:ext cx="734" cy="7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2" name="图片 242" descr="音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>
                              <a:extLst>
                                <a:ext uri="{96DAC541-7B7A-43D3-8B79-37D633B846F1}">
                                  <asvg:svgBlip xmlns:asvg="http://schemas.microsoft.com/office/drawing/2016/SVG/main" r:embed="rId7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73" y="25492"/>
                              <a:ext cx="699" cy="6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0" name="图片 270" descr="财务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96DAC541-7B7A-43D3-8B79-37D633B846F1}">
                                  <asvg:svgBlip xmlns:asvg="http://schemas.microsoft.com/office/drawing/2016/SVG/main" r:embed="rId7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698" y="27265"/>
                              <a:ext cx="896" cy="89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6" name="图片 246" descr="项目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97" y="25492"/>
                              <a:ext cx="698" cy="6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2" name="图片 252" descr="时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>
                              <a:extLst>
                                <a:ext uri="{96DAC541-7B7A-43D3-8B79-37D633B846F1}">
                                  <asvg:svgBlip xmlns:asvg="http://schemas.microsoft.com/office/drawing/2016/SVG/main" r:embed="rId8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55" y="25430"/>
                              <a:ext cx="786" cy="7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4" name="图片 254" descr="生日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>
                              <a:extLst>
                                <a:ext uri="{96DAC541-7B7A-43D3-8B79-37D633B846F1}">
                                  <asvg:svgBlip xmlns:asvg="http://schemas.microsoft.com/office/drawing/2016/SVG/main" r:embed="rId8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220" y="25437"/>
                              <a:ext cx="773" cy="7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8" name="图片 258" descr="荣誉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96DAC541-7B7A-43D3-8B79-37D633B846F1}">
                                  <asvg:svgBlip xmlns:asvg="http://schemas.microsoft.com/office/drawing/2016/SVG/main" r:embed="rId8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14" y="25483"/>
                              <a:ext cx="756" cy="7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0" name="图片 260" descr="旗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>
                              <a:extLst>
                                <a:ext uri="{96DAC541-7B7A-43D3-8B79-37D633B846F1}">
                                  <asvg:svgBlip xmlns:asvg="http://schemas.microsoft.com/office/drawing/2016/SVG/main" r:embed="rId8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29" y="25423"/>
                              <a:ext cx="836" cy="83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9" name="图片 269" descr="大拇指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96DAC541-7B7A-43D3-8B79-37D633B846F1}">
                                  <asvg:svgBlip xmlns:asvg="http://schemas.microsoft.com/office/drawing/2016/SVG/main" r:embed="rId8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27" y="25483"/>
                              <a:ext cx="717" cy="7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.2pt;margin-top:61.4pt;height:719.05pt;width:474.9pt;z-index:-1556520960;mso-width-relative:page;mso-height-relative:page;" coordorigin="7317,35251" coordsize="9498,14381" o:gfxdata="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">
                <o:lock v:ext="edit" aspectratio="f"/>
                <v:shape id="_x0000_s1026" o:spid="_x0000_s1026" o:spt="202" type="#_x0000_t202" style="position:absolute;left:8175;top:35251;height:1402;width:7784;" filled="f" stroked="f" coordsize="21600,21600" o:gfxdata="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pDwSrgAAADc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45518B"/>
                            <w:sz w:val="72"/>
                            <w:szCs w:val="14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45518B"/>
                            <w:sz w:val="72"/>
                            <w:szCs w:val="144"/>
                            <w:lang w:val="en-US" w:eastAsia="zh-CN"/>
                          </w:rPr>
                          <w:t>超实用图标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868;top:36643;height:1090;width:8397;" filled="f" stroked="f" coordsize="21600,21600" o:gfxdata="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+jzHYbUAAADcAAAADwAA&#10;AAAAAAABACAAAAAiAAAAZHJzL2Rvd25yZXYueG1sUEsBAhQAFAAAAAgAh07iQDMvBZ47AAAAOQAA&#10;ABAAAAAAAAAAAQAgAAAABAEAAGRycy9zaGFwZXhtbC54bWxQSwUGAAAAAAYABgBbAQAArgMAAAAA&#10;">
                  <v:fill on="f" focussize="0,0"/>
                  <v:stroke on="f" weight="0.5pt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595959" w:themeColor="text1" w:themeTint="A6"/>
                            <w:sz w:val="52"/>
                            <w:szCs w:val="7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b w:val="0"/>
                            <w:bCs w:val="0"/>
                            <w:color w:val="595959" w:themeColor="text1" w:themeTint="A6"/>
                            <w:sz w:val="52"/>
                            <w:szCs w:val="72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矢量图标 - 无限放大 - 任意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b/>
                            <w:bCs/>
                            <w:color w:val="595959" w:themeColor="text1" w:themeTint="A5"/>
                            <w:sz w:val="52"/>
                            <w:szCs w:val="72"/>
                            <w:lang w:val="en-US" w:eastAsia="zh-CN"/>
                            <w14:textFill>
                              <w14:gradFill>
                                <w14:gsLst>
                                  <w14:gs w14:pos="89000">
                                    <w14:srgbClr w14:val="FF0000"/>
                                  </w14:gs>
                                  <w14:gs w14:pos="64000">
                                    <w14:srgbClr w14:val="FFC000"/>
                                  </w14:gs>
                                  <w14:gs w14:pos="52000">
                                    <w14:srgbClr w14:val="FF0000">
                                      <w14:alpha w14:val="0"/>
                                    </w14:srgbClr>
                                  </w14:gs>
                                  <w14:gs w14:pos="40000">
                                    <w14:srgbClr w14:val="00B050"/>
                                  </w14:gs>
                                  <w14:gs w14:pos="29000">
                                    <w14:srgbClr w14:val="FFFF00">
                                      <w14:alpha w14:val="0"/>
                                    </w14:srgbClr>
                                  </w14:gs>
                                  <w14:gs w14:pos="77000">
                                    <w14:srgbClr w14:val="00B0F0">
                                      <w14:alpha w14:val="0"/>
                                    </w14:srgbClr>
                                  </w14:gs>
                                  <w14:gs w14:pos="21000">
                                    <w14:srgbClr w14:val="7030A0">
                                      <w14:alpha w14:val="0"/>
                                    </w14:srgbClr>
                                  </w14:gs>
                                  <w14:gs w14:pos="2000">
                                    <w14:schemeClr w14:val="accent1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2640000" w14:scaled="0"/>
                              </w14:gradFill>
                            </w14:textFill>
                          </w:rPr>
                          <w:t>变色</w:t>
                        </w:r>
                      </w:p>
                    </w:txbxContent>
                  </v:textbox>
                </v:shape>
                <v:group id="组合 301" o:spid="_x0000_s1026" o:spt="203" style="position:absolute;left:7317;top:39270;height:10363;width:9499;" coordorigin="17970,21607" coordsize="9499,10363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生日2" type="#_x0000_t75" style="position:absolute;left:19541;top:31194;height:663;width:762;" filled="f" o:preferrelative="t" stroked="f" coordsize="21600,21600" o:gfxdata="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2PQE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0" o:title=""/>
                    <o:lock v:ext="edit" aspectratio="t"/>
                  </v:shape>
                  <v:shape id="_x0000_s1026" o:spid="_x0000_s1026" o:spt="75" alt="作品 (2)" type="#_x0000_t75" style="position:absolute;left:26662;top:29245;height:772;width:772;" filled="f" o:preferrelative="t" stroked="f" coordsize="21600,21600" o:gfxdata="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2owe7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91" o:title=""/>
                    <o:lock v:ext="edit" aspectratio="t"/>
                  </v:shape>
                  <v:shape id="_x0000_s1026" o:spid="_x0000_s1026" o:spt="75" alt="邮件" type="#_x0000_t75" style="position:absolute;left:23710;top:21607;height:874;width:873;" filled="f" o:preferrelative="t" stroked="f" coordsize="21600,21600" o:gfxdata="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N//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2" o:title=""/>
                    <o:lock v:ext="edit" aspectratio="t"/>
                  </v:shape>
                  <v:shape id="_x0000_s1026" o:spid="_x0000_s1026" o:spt="75" alt="qq" type="#_x0000_t75" style="position:absolute;left:20953;top:31187;height:678;width:678;" filled="f" o:preferrelative="t" stroked="f" coordsize="21600,21600" o:gfxdata="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0Fu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3" o:title=""/>
                    <o:lock v:ext="edit" aspectratio="t"/>
                  </v:shape>
                  <v:shape id="_x0000_s1026" o:spid="_x0000_s1026" o:spt="75" alt="作品 (1)" type="#_x0000_t75" style="position:absolute;left:22219;top:29165;height:932;width:932;" filled="f" o:preferrelative="t" stroked="f" coordsize="21600,21600" o:gfxdata="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Si3xL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94" o:title=""/>
                    <o:lock v:ext="edit" aspectratio="t"/>
                  </v:shape>
                  <v:shape id="_x0000_s1026" o:spid="_x0000_s1026" o:spt="75" alt="心" type="#_x0000_t75" style="position:absolute;left:26665;top:21682;height:724;width:766;" filled="f" o:preferrelative="t" stroked="f" coordsize="21600,21600" o:gfxdata="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OJlf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95" o:title=""/>
                    <o:lock v:ext="edit" aspectratio="t"/>
                  </v:shape>
                  <v:shape id="_x0000_s1026" o:spid="_x0000_s1026" o:spt="75" alt="jiazhaorenzheng" type="#_x0000_t75" style="position:absolute;left:22281;top:31214;height:623;width:808;" filled="f" o:preferrelative="t" stroked="f" coordsize="21600,21600" o:gfxdata="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WzUg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6" o:title=""/>
                    <o:lock v:ext="edit" aspectratio="t"/>
                  </v:shape>
                  <v:shape id="_x0000_s1026" o:spid="_x0000_s1026" o:spt="75" alt="设置" type="#_x0000_t75" style="position:absolute;left:18048;top:29232;height:799;width:799;" filled="f" o:preferrelative="t" stroked="f" coordsize="21600,21600" o:gfxdata="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csKH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7" o:title=""/>
                    <o:lock v:ext="edit" aspectratio="t"/>
                  </v:shape>
                  <v:shape id="_x0000_s1026" o:spid="_x0000_s1026" o:spt="75" alt="目录" type="#_x0000_t75" style="position:absolute;left:18003;top:31082;height:888;width:888;" filled="f" o:preferrelative="t" stroked="f" coordsize="21600,21600" o:gfxdata="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3le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8" o:title=""/>
                    <o:lock v:ext="edit" aspectratio="t"/>
                  </v:shape>
                  <v:shape id="_x0000_s1026" o:spid="_x0000_s1026" o:spt="75" alt="云" type="#_x0000_t75" style="position:absolute;left:25166;top:23504;height:880;width:880;" filled="f" o:preferrelative="t" stroked="f" coordsize="21600,21600" o:gfxdata="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ADHlL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99" o:title=""/>
                    <o:lock v:ext="edit" aspectratio="t"/>
                  </v:shape>
                  <v:shape id="_x0000_s1026" o:spid="_x0000_s1026" o:spt="75" alt="手机" type="#_x0000_t75" style="position:absolute;left:20899;top:21651;height:786;width:786;" filled="f" o:preferrelative="t" stroked="f" coordsize="21600,21600" o:gfxdata="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LO2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0" o:title=""/>
                    <o:lock v:ext="edit" aspectratio="t"/>
                  </v:shape>
                  <v:shape id="_x0000_s1026" o:spid="_x0000_s1026" o:spt="75" alt="荣誉 (1)" type="#_x0000_t75" style="position:absolute;left:23744;top:29229;height:805;width:805;" filled="f" o:preferrelative="t" stroked="f" coordsize="21600,21600" o:gfxdata="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gr1G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1" o:title=""/>
                    <o:lock v:ext="edit" aspectratio="t"/>
                  </v:shape>
                  <v:shape id="_x0000_s1026" o:spid="_x0000_s1026" o:spt="75" alt="学士帽" type="#_x0000_t75" style="position:absolute;left:26627;top:23523;height:842;width:842;" filled="f" o:preferrelative="t" stroked="f" coordsize="21600,21600" o:gfxdata="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juF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2" o:title=""/>
                    <o:lock v:ext="edit" aspectratio="t"/>
                  </v:shape>
                  <v:shape id="_x0000_s1026" o:spid="_x0000_s1026" o:spt="75" alt="篮球" type="#_x0000_t75" style="position:absolute;left:25207;top:29232;height:798;width:798;" filled="f" o:preferrelative="t" stroked="f" coordsize="21600,21600" o:gfxdata="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5Nb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03" o:title=""/>
                    <o:lock v:ext="edit" aspectratio="t"/>
                  </v:shape>
                  <v:shape id="_x0000_s1026" o:spid="_x0000_s1026" o:spt="75" alt="tongji" type="#_x0000_t75" style="position:absolute;left:25203;top:31123;height:806;width:806;" filled="f" o:preferrelative="t" stroked="f" coordsize="21600,21600" o:gfxdata="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FkxXb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04" o:title=""/>
                    <o:lock v:ext="edit" aspectratio="t"/>
                  </v:shape>
                  <v:shape id="_x0000_s1026" o:spid="_x0000_s1026" o:spt="75" alt="wrong" type="#_x0000_t75" style="position:absolute;left:20920;top:29259;height:744;width:744;" filled="f" o:preferrelative="t" stroked="f" coordsize="21600,21600" o:gfxdata="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h1yo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5" o:title=""/>
                    <o:lock v:ext="edit" aspectratio="t"/>
                  </v:shape>
                  <v:shape id="_x0000_s1026" o:spid="_x0000_s1026" o:spt="75" alt="q-tongji" type="#_x0000_t75" style="position:absolute;left:26654;top:31132;height:787;width:787;" filled="f" o:preferrelative="t" stroked="f" coordsize="21600,21600" o:gfxdata="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jgL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6" o:title=""/>
                    <o:lock v:ext="edit" aspectratio="t"/>
                  </v:shape>
                  <v:shape id="_x0000_s1026" o:spid="_x0000_s1026" o:spt="75" alt="check" type="#_x0000_t75" style="position:absolute;left:19549;top:29258;height:746;width:746;" filled="f" o:preferrelative="t" stroked="f" coordsize="21600,21600" o:gfxdata="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wXSbr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07" o:title=""/>
                    <o:lock v:ext="edit" aspectratio="t"/>
                  </v:shape>
                  <v:shape id="_x0000_s1026" o:spid="_x0000_s1026" o:spt="75" alt="tongji_1" type="#_x0000_t75" style="position:absolute;left:23739;top:31119;height:814;width:814;" filled="f" o:preferrelative="t" stroked="f" coordsize="21600,21600" o:gfxdata="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MRa5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8" o:title=""/>
                    <o:lock v:ext="edit" aspectratio="t"/>
                  </v:shape>
                  <v:shape id="_x0000_s1026" o:spid="_x0000_s1026" o:spt="75" alt="相机" type="#_x0000_t75" style="position:absolute;left:26660;top:27325;height:776;width:776;" filled="f" o:preferrelative="t" stroked="f" coordsize="21600,21600" o:gfxdata="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0+8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9" o:title=""/>
                    <o:lock v:ext="edit" aspectratio="t"/>
                  </v:shape>
                  <v:shape id="_x0000_s1026" o:spid="_x0000_s1026" o:spt="75" alt="家" type="#_x0000_t75" style="position:absolute;left:18020;top:21616;height:855;width:855;" filled="f" o:preferrelative="t" stroked="f" coordsize="21600,21600" o:gfxdata="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+z6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0" o:title=""/>
                    <o:lock v:ext="edit" aspectratio="t"/>
                  </v:shape>
                  <v:shape id="_x0000_s1026" o:spid="_x0000_s1026" o:spt="75" alt="at" type="#_x0000_t75" style="position:absolute;left:22309;top:21668;height:752;width:752;" filled="f" o:preferrelative="t" stroked="f" coordsize="21600,21600" o:gfxdata="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/mar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1" o:title=""/>
                    <o:lock v:ext="edit" aspectratio="t"/>
                  </v:shape>
                  <v:shape id="_x0000_s1026" o:spid="_x0000_s1026" o:spt="75" alt="微信" type="#_x0000_t75" style="position:absolute;left:19460;top:27350;height:726;width:924;" filled="f" o:preferrelative="t" stroked="f" coordsize="21600,21600" o:gfxdata="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7br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2" o:title=""/>
                    <o:lock v:ext="edit" aspectratio="t"/>
                  </v:shape>
                  <v:shape id="_x0000_s1026" o:spid="_x0000_s1026" o:spt="75" alt="电 话" type="#_x0000_t75" style="position:absolute;left:19513;top:21634;height:820;width:819;" filled="f" o:preferrelative="t" stroked="f" coordsize="21600,21600" o:gfxdata="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Tlo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3" o:title=""/>
                    <o:lock v:ext="edit" aspectratio="t"/>
                  </v:shape>
                  <v:shape id="_x0000_s1026" o:spid="_x0000_s1026" o:spt="75" alt="设计" type="#_x0000_t75" style="position:absolute;left:25180;top:27287;height:852;width:852;" filled="f" o:preferrelative="t" stroked="f" coordsize="21600,21600" o:gfxdata="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wbH9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14" o:title=""/>
                    <o:lock v:ext="edit" aspectratio="t"/>
                  </v:shape>
                  <v:shape id="_x0000_s1026" o:spid="_x0000_s1026" o:spt="75" alt="star" type="#_x0000_t75" style="position:absolute;left:17970;top:23466;height:955;width:955;" filled="f" o:preferrelative="t" stroked="f" coordsize="21600,21600" o:gfxdata="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P/85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5" o:title=""/>
                    <o:lock v:ext="edit" aspectratio="t"/>
                  </v:shape>
                  <v:shape id="_x0000_s1026" o:spid="_x0000_s1026" o:spt="75" alt="消息" type="#_x0000_t75" style="position:absolute;left:23764;top:23562;height:764;width:764;" filled="f" o:preferrelative="t" stroked="f" coordsize="21600,21600" o:gfxdata="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Qey2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6" o:title=""/>
                    <o:lock v:ext="edit" aspectratio="t"/>
                  </v:shape>
                  <v:shape id="_x0000_s1026" o:spid="_x0000_s1026" o:spt="75" alt="扫一扫" type="#_x0000_t75" style="position:absolute;left:20938;top:27376;height:674;width:709;" filled="f" o:preferrelative="t" stroked="f" coordsize="21600,21600" o:gfxdata="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XS+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7" o:title=""/>
                    <o:lock v:ext="edit" aspectratio="t"/>
                  </v:shape>
                  <v:shape id="_x0000_s1026" o:spid="_x0000_s1026" o:spt="75" alt="地址" type="#_x0000_t75" style="position:absolute;left:25192;top:21629;height:830;width:829;" filled="f" o:preferrelative="t" stroked="f" coordsize="21600,21600" o:gfxdata="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LQo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18" o:title=""/>
                    <o:lock v:ext="edit" aspectratio="t"/>
                  </v:shape>
                  <v:shape id="_x0000_s1026" o:spid="_x0000_s1026" o:spt="75" alt="job" type="#_x0000_t75" style="position:absolute;left:20941;top:23592;height:703;width:703;" filled="f" o:preferrelative="t" stroked="f" coordsize="21600,21600" o:gfxdata="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6ctS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9" o:title=""/>
                    <o:lock v:ext="edit" aspectratio="t"/>
                  </v:shape>
                  <v:shape id="_x0000_s1026" o:spid="_x0000_s1026" o:spt="75" alt="二维码" type="#_x0000_t75" style="position:absolute;left:22289;top:27316;height:793;width:793;" filled="f" o:preferrelative="t" stroked="f" coordsize="21600,21600" o:gfxdata="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Rjn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0" o:title=""/>
                    <o:lock v:ext="edit" aspectratio="t"/>
                  </v:shape>
                  <v:shape id="_x0000_s1026" o:spid="_x0000_s1026" o:spt="75" alt="头像" type="#_x0000_t75" style="position:absolute;left:19548;top:23569;height:749;width:749;" filled="f" o:preferrelative="t" stroked="f" coordsize="21600,21600" o:gfxdata="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Dc39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21" o:title=""/>
                    <o:lock v:ext="edit" aspectratio="t"/>
                  </v:shape>
                  <v:shape id="_x0000_s1026" o:spid="_x0000_s1026" o:spt="75" alt="代码" type="#_x0000_t75" style="position:absolute;left:17979;top:27244;height:937;width:937;" filled="f" o:preferrelative="t" stroked="f" coordsize="21600,21600" o:gfxdata="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G+8x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22" o:title=""/>
                    <o:lock v:ext="edit" aspectratio="t"/>
                  </v:shape>
                  <v:shape id="_x0000_s1026" o:spid="_x0000_s1026" o:spt="75" alt="放大镜" type="#_x0000_t75" style="position:absolute;left:22318;top:23577;height:734;width:734;" filled="f" o:preferrelative="t" stroked="f" coordsize="21600,21600" o:gfxdata="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23d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3" o:title=""/>
                    <o:lock v:ext="edit" aspectratio="t"/>
                  </v:shape>
                  <v:shape id="_x0000_s1026" o:spid="_x0000_s1026" o:spt="75" alt="音乐" type="#_x0000_t75" style="position:absolute;left:19573;top:25492;height:699;width:699;" filled="f" o:preferrelative="t" stroked="f" coordsize="21600,21600" o:gfxdata="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8Csu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24" o:title=""/>
                    <o:lock v:ext="edit" aspectratio="t"/>
                  </v:shape>
                  <v:shape id="_x0000_s1026" o:spid="_x0000_s1026" o:spt="75" alt="财务" type="#_x0000_t75" style="position:absolute;left:23698;top:27265;height:896;width:896;" filled="f" o:preferrelative="t" stroked="f" coordsize="21600,21600" o:gfxdata="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5Z9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5" o:title=""/>
                    <o:lock v:ext="edit" aspectratio="t"/>
                  </v:shape>
                  <v:shape id="_x0000_s1026" o:spid="_x0000_s1026" o:spt="75" alt="项目" type="#_x0000_t75" style="position:absolute;left:23797;top:25492;height:698;width:698;" filled="f" o:preferrelative="t" stroked="f" coordsize="21600,21600" o:gfxdata="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OwHt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26" o:title=""/>
                    <o:lock v:ext="edit" aspectratio="t"/>
                  </v:shape>
                  <v:shape id="_x0000_s1026" o:spid="_x0000_s1026" o:spt="75" alt="时间" type="#_x0000_t75" style="position:absolute;left:26655;top:25430;height:786;width:786;" filled="f" o:preferrelative="t" stroked="f" coordsize="21600,21600" o:gfxdata="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FKvn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27" o:title=""/>
                    <o:lock v:ext="edit" aspectratio="t"/>
                  </v:shape>
                  <v:shape id="_x0000_s1026" o:spid="_x0000_s1026" o:spt="75" alt="生日" type="#_x0000_t75" style="position:absolute;left:25220;top:25437;height:773;width:773;" filled="f" o:preferrelative="t" stroked="f" coordsize="21600,21600" o:gfxdata="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9sX1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28" o:title=""/>
                    <o:lock v:ext="edit" aspectratio="t"/>
                  </v:shape>
                  <v:shape id="_x0000_s1026" o:spid="_x0000_s1026" o:spt="75" alt="荣誉" type="#_x0000_t75" style="position:absolute;left:20914;top:25483;height:717;width:756;" filled="f" o:preferrelative="t" stroked="f" coordsize="21600,21600" o:gfxdata="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QIIT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29" o:title=""/>
                    <o:lock v:ext="edit" aspectratio="t"/>
                  </v:shape>
                  <v:shape id="_x0000_s1026" o:spid="_x0000_s1026" o:spt="75" alt="旗子" type="#_x0000_t75" style="position:absolute;left:18029;top:25423;height:836;width:836;" filled="f" o:preferrelative="t" stroked="f" coordsize="21600,21600" o:gfxdata="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UQq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0" o:title=""/>
                    <o:lock v:ext="edit" aspectratio="t"/>
                  </v:shape>
                  <v:shape id="_x0000_s1026" o:spid="_x0000_s1026" o:spt="75" alt="大拇指" type="#_x0000_t75" style="position:absolute;left:22327;top:25483;height:717;width:717;" filled="f" o:preferrelative="t" stroked="f" coordsize="21600,21600" o:gfxdata="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PWf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31" o:title=""/>
                    <o:lock v:ext="edit" aspectratio="t"/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AC6C9"/>
    <w:multiLevelType w:val="singleLevel"/>
    <w:tmpl w:val="409AC6C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113CC"/>
    <w:rsid w:val="100A34A4"/>
    <w:rsid w:val="140C19FC"/>
    <w:rsid w:val="21C95C5A"/>
    <w:rsid w:val="286C3EDD"/>
    <w:rsid w:val="31C93B5E"/>
    <w:rsid w:val="351E09BF"/>
    <w:rsid w:val="3646531D"/>
    <w:rsid w:val="41D13CCE"/>
    <w:rsid w:val="4BB113CC"/>
    <w:rsid w:val="59B845D7"/>
    <w:rsid w:val="59F519BC"/>
    <w:rsid w:val="64B94D66"/>
    <w:rsid w:val="684E7524"/>
    <w:rsid w:val="6A344E77"/>
    <w:rsid w:val="6C2003A5"/>
    <w:rsid w:val="6E564793"/>
    <w:rsid w:val="730E0D85"/>
    <w:rsid w:val="73FF013B"/>
    <w:rsid w:val="7A19216C"/>
    <w:rsid w:val="7A2F4A00"/>
    <w:rsid w:val="7F0D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4.png"/><Relationship Id="rId98" Type="http://schemas.openxmlformats.org/officeDocument/2006/relationships/image" Target="media/image53.png"/><Relationship Id="rId97" Type="http://schemas.openxmlformats.org/officeDocument/2006/relationships/image" Target="media/image52.png"/><Relationship Id="rId96" Type="http://schemas.openxmlformats.org/officeDocument/2006/relationships/image" Target="media/image51.png"/><Relationship Id="rId95" Type="http://schemas.openxmlformats.org/officeDocument/2006/relationships/image" Target="media/image50.png"/><Relationship Id="rId94" Type="http://schemas.openxmlformats.org/officeDocument/2006/relationships/image" Target="media/image49.png"/><Relationship Id="rId93" Type="http://schemas.openxmlformats.org/officeDocument/2006/relationships/image" Target="media/image48.png"/><Relationship Id="rId92" Type="http://schemas.openxmlformats.org/officeDocument/2006/relationships/image" Target="media/image47.png"/><Relationship Id="rId91" Type="http://schemas.openxmlformats.org/officeDocument/2006/relationships/image" Target="media/image46.png"/><Relationship Id="rId90" Type="http://schemas.openxmlformats.org/officeDocument/2006/relationships/image" Target="media/image45.png"/><Relationship Id="rId9" Type="http://schemas.openxmlformats.org/officeDocument/2006/relationships/image" Target="media/image2.svg"/><Relationship Id="rId89" Type="http://schemas.openxmlformats.org/officeDocument/2006/relationships/image" Target="media/image42.svg"/><Relationship Id="rId88" Type="http://schemas.openxmlformats.org/officeDocument/2006/relationships/image" Target="media/image44.png"/><Relationship Id="rId87" Type="http://schemas.openxmlformats.org/officeDocument/2006/relationships/image" Target="media/image41.svg"/><Relationship Id="rId86" Type="http://schemas.openxmlformats.org/officeDocument/2006/relationships/image" Target="media/image43.png"/><Relationship Id="rId85" Type="http://schemas.openxmlformats.org/officeDocument/2006/relationships/image" Target="media/image40.svg"/><Relationship Id="rId84" Type="http://schemas.openxmlformats.org/officeDocument/2006/relationships/image" Target="media/image42.png"/><Relationship Id="rId83" Type="http://schemas.openxmlformats.org/officeDocument/2006/relationships/image" Target="media/image39.svg"/><Relationship Id="rId82" Type="http://schemas.openxmlformats.org/officeDocument/2006/relationships/image" Target="media/image41.png"/><Relationship Id="rId81" Type="http://schemas.openxmlformats.org/officeDocument/2006/relationships/image" Target="media/image38.svg"/><Relationship Id="rId80" Type="http://schemas.openxmlformats.org/officeDocument/2006/relationships/image" Target="media/image40.png"/><Relationship Id="rId8" Type="http://schemas.openxmlformats.org/officeDocument/2006/relationships/image" Target="media/image4.png"/><Relationship Id="rId79" Type="http://schemas.openxmlformats.org/officeDocument/2006/relationships/image" Target="media/image37.svg"/><Relationship Id="rId78" Type="http://schemas.openxmlformats.org/officeDocument/2006/relationships/image" Target="media/image39.png"/><Relationship Id="rId77" Type="http://schemas.openxmlformats.org/officeDocument/2006/relationships/image" Target="media/image36.svg"/><Relationship Id="rId76" Type="http://schemas.openxmlformats.org/officeDocument/2006/relationships/image" Target="media/image38.png"/><Relationship Id="rId75" Type="http://schemas.openxmlformats.org/officeDocument/2006/relationships/image" Target="media/image35.svg"/><Relationship Id="rId74" Type="http://schemas.openxmlformats.org/officeDocument/2006/relationships/image" Target="media/image37.png"/><Relationship Id="rId73" Type="http://schemas.openxmlformats.org/officeDocument/2006/relationships/image" Target="media/image34.svg"/><Relationship Id="rId72" Type="http://schemas.openxmlformats.org/officeDocument/2006/relationships/image" Target="media/image36.png"/><Relationship Id="rId71" Type="http://schemas.openxmlformats.org/officeDocument/2006/relationships/image" Target="media/image33.svg"/><Relationship Id="rId70" Type="http://schemas.openxmlformats.org/officeDocument/2006/relationships/image" Target="media/image35.png"/><Relationship Id="rId7" Type="http://schemas.openxmlformats.org/officeDocument/2006/relationships/image" Target="media/image1.svg"/><Relationship Id="rId69" Type="http://schemas.openxmlformats.org/officeDocument/2006/relationships/image" Target="media/image32.svg"/><Relationship Id="rId68" Type="http://schemas.openxmlformats.org/officeDocument/2006/relationships/image" Target="media/image34.png"/><Relationship Id="rId67" Type="http://schemas.openxmlformats.org/officeDocument/2006/relationships/image" Target="media/image31.svg"/><Relationship Id="rId66" Type="http://schemas.openxmlformats.org/officeDocument/2006/relationships/image" Target="media/image33.png"/><Relationship Id="rId65" Type="http://schemas.openxmlformats.org/officeDocument/2006/relationships/image" Target="media/image30.svg"/><Relationship Id="rId64" Type="http://schemas.openxmlformats.org/officeDocument/2006/relationships/image" Target="media/image32.png"/><Relationship Id="rId63" Type="http://schemas.openxmlformats.org/officeDocument/2006/relationships/image" Target="media/image29.svg"/><Relationship Id="rId62" Type="http://schemas.openxmlformats.org/officeDocument/2006/relationships/image" Target="media/image31.png"/><Relationship Id="rId61" Type="http://schemas.openxmlformats.org/officeDocument/2006/relationships/image" Target="media/image28.svg"/><Relationship Id="rId60" Type="http://schemas.openxmlformats.org/officeDocument/2006/relationships/image" Target="media/image30.png"/><Relationship Id="rId6" Type="http://schemas.openxmlformats.org/officeDocument/2006/relationships/image" Target="media/image3.png"/><Relationship Id="rId59" Type="http://schemas.openxmlformats.org/officeDocument/2006/relationships/image" Target="media/image27.svg"/><Relationship Id="rId58" Type="http://schemas.openxmlformats.org/officeDocument/2006/relationships/image" Target="media/image29.png"/><Relationship Id="rId57" Type="http://schemas.openxmlformats.org/officeDocument/2006/relationships/image" Target="media/image26.svg"/><Relationship Id="rId56" Type="http://schemas.openxmlformats.org/officeDocument/2006/relationships/image" Target="media/image28.png"/><Relationship Id="rId55" Type="http://schemas.openxmlformats.org/officeDocument/2006/relationships/image" Target="media/image25.svg"/><Relationship Id="rId54" Type="http://schemas.openxmlformats.org/officeDocument/2006/relationships/image" Target="media/image27.png"/><Relationship Id="rId53" Type="http://schemas.openxmlformats.org/officeDocument/2006/relationships/image" Target="media/image24.svg"/><Relationship Id="rId52" Type="http://schemas.openxmlformats.org/officeDocument/2006/relationships/image" Target="media/image26.png"/><Relationship Id="rId51" Type="http://schemas.openxmlformats.org/officeDocument/2006/relationships/image" Target="media/image23.svg"/><Relationship Id="rId50" Type="http://schemas.openxmlformats.org/officeDocument/2006/relationships/image" Target="media/image25.png"/><Relationship Id="rId5" Type="http://schemas.openxmlformats.org/officeDocument/2006/relationships/image" Target="media/image2.jpeg"/><Relationship Id="rId49" Type="http://schemas.openxmlformats.org/officeDocument/2006/relationships/image" Target="media/image22.svg"/><Relationship Id="rId48" Type="http://schemas.openxmlformats.org/officeDocument/2006/relationships/image" Target="media/image24.png"/><Relationship Id="rId47" Type="http://schemas.openxmlformats.org/officeDocument/2006/relationships/image" Target="media/image21.svg"/><Relationship Id="rId46" Type="http://schemas.openxmlformats.org/officeDocument/2006/relationships/image" Target="media/image23.png"/><Relationship Id="rId45" Type="http://schemas.openxmlformats.org/officeDocument/2006/relationships/image" Target="media/image20.svg"/><Relationship Id="rId44" Type="http://schemas.openxmlformats.org/officeDocument/2006/relationships/image" Target="media/image22.png"/><Relationship Id="rId43" Type="http://schemas.openxmlformats.org/officeDocument/2006/relationships/image" Target="media/image19.svg"/><Relationship Id="rId42" Type="http://schemas.openxmlformats.org/officeDocument/2006/relationships/image" Target="media/image21.png"/><Relationship Id="rId41" Type="http://schemas.openxmlformats.org/officeDocument/2006/relationships/image" Target="media/image18.svg"/><Relationship Id="rId40" Type="http://schemas.openxmlformats.org/officeDocument/2006/relationships/image" Target="media/image20.png"/><Relationship Id="rId4" Type="http://schemas.openxmlformats.org/officeDocument/2006/relationships/image" Target="media/image1.png"/><Relationship Id="rId39" Type="http://schemas.openxmlformats.org/officeDocument/2006/relationships/image" Target="media/image17.svg"/><Relationship Id="rId38" Type="http://schemas.openxmlformats.org/officeDocument/2006/relationships/image" Target="media/image19.png"/><Relationship Id="rId37" Type="http://schemas.openxmlformats.org/officeDocument/2006/relationships/image" Target="media/image16.svg"/><Relationship Id="rId36" Type="http://schemas.openxmlformats.org/officeDocument/2006/relationships/image" Target="media/image18.png"/><Relationship Id="rId35" Type="http://schemas.openxmlformats.org/officeDocument/2006/relationships/image" Target="media/image15.svg"/><Relationship Id="rId34" Type="http://schemas.openxmlformats.org/officeDocument/2006/relationships/image" Target="media/image17.png"/><Relationship Id="rId33" Type="http://schemas.openxmlformats.org/officeDocument/2006/relationships/image" Target="media/image14.svg"/><Relationship Id="rId32" Type="http://schemas.openxmlformats.org/officeDocument/2006/relationships/image" Target="media/image16.png"/><Relationship Id="rId31" Type="http://schemas.openxmlformats.org/officeDocument/2006/relationships/image" Target="media/image13.svg"/><Relationship Id="rId30" Type="http://schemas.openxmlformats.org/officeDocument/2006/relationships/image" Target="media/image15.png"/><Relationship Id="rId3" Type="http://schemas.openxmlformats.org/officeDocument/2006/relationships/theme" Target="theme/theme1.xml"/><Relationship Id="rId29" Type="http://schemas.openxmlformats.org/officeDocument/2006/relationships/image" Target="media/image12.svg"/><Relationship Id="rId28" Type="http://schemas.openxmlformats.org/officeDocument/2006/relationships/image" Target="media/image14.png"/><Relationship Id="rId27" Type="http://schemas.openxmlformats.org/officeDocument/2006/relationships/image" Target="media/image11.svg"/><Relationship Id="rId26" Type="http://schemas.openxmlformats.org/officeDocument/2006/relationships/image" Target="media/image13.png"/><Relationship Id="rId25" Type="http://schemas.openxmlformats.org/officeDocument/2006/relationships/image" Target="media/image10.svg"/><Relationship Id="rId24" Type="http://schemas.openxmlformats.org/officeDocument/2006/relationships/image" Target="media/image12.png"/><Relationship Id="rId23" Type="http://schemas.openxmlformats.org/officeDocument/2006/relationships/image" Target="media/image9.svg"/><Relationship Id="rId22" Type="http://schemas.openxmlformats.org/officeDocument/2006/relationships/image" Target="media/image11.png"/><Relationship Id="rId21" Type="http://schemas.openxmlformats.org/officeDocument/2006/relationships/image" Target="media/image8.sv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7.svg"/><Relationship Id="rId18" Type="http://schemas.openxmlformats.org/officeDocument/2006/relationships/image" Target="media/image9.png"/><Relationship Id="rId17" Type="http://schemas.openxmlformats.org/officeDocument/2006/relationships/image" Target="media/image6.svg"/><Relationship Id="rId16" Type="http://schemas.openxmlformats.org/officeDocument/2006/relationships/image" Target="media/image8.png"/><Relationship Id="rId15" Type="http://schemas.openxmlformats.org/officeDocument/2006/relationships/image" Target="media/image5.svg"/><Relationship Id="rId14" Type="http://schemas.openxmlformats.org/officeDocument/2006/relationships/image" Target="media/image7.png"/><Relationship Id="rId134" Type="http://schemas.openxmlformats.org/officeDocument/2006/relationships/fontTable" Target="fontTable.xml"/><Relationship Id="rId133" Type="http://schemas.openxmlformats.org/officeDocument/2006/relationships/numbering" Target="numbering.xml"/><Relationship Id="rId132" Type="http://schemas.openxmlformats.org/officeDocument/2006/relationships/customXml" Target="../customXml/item1.xml"/><Relationship Id="rId131" Type="http://schemas.openxmlformats.org/officeDocument/2006/relationships/image" Target="media/image86.png"/><Relationship Id="rId130" Type="http://schemas.openxmlformats.org/officeDocument/2006/relationships/image" Target="media/image85.png"/><Relationship Id="rId13" Type="http://schemas.openxmlformats.org/officeDocument/2006/relationships/image" Target="media/image4.svg"/><Relationship Id="rId129" Type="http://schemas.openxmlformats.org/officeDocument/2006/relationships/image" Target="media/image84.png"/><Relationship Id="rId128" Type="http://schemas.openxmlformats.org/officeDocument/2006/relationships/image" Target="media/image83.png"/><Relationship Id="rId127" Type="http://schemas.openxmlformats.org/officeDocument/2006/relationships/image" Target="media/image82.png"/><Relationship Id="rId126" Type="http://schemas.openxmlformats.org/officeDocument/2006/relationships/image" Target="media/image81.png"/><Relationship Id="rId125" Type="http://schemas.openxmlformats.org/officeDocument/2006/relationships/image" Target="media/image80.png"/><Relationship Id="rId124" Type="http://schemas.openxmlformats.org/officeDocument/2006/relationships/image" Target="media/image79.png"/><Relationship Id="rId123" Type="http://schemas.openxmlformats.org/officeDocument/2006/relationships/image" Target="media/image78.png"/><Relationship Id="rId122" Type="http://schemas.openxmlformats.org/officeDocument/2006/relationships/image" Target="media/image77.png"/><Relationship Id="rId121" Type="http://schemas.openxmlformats.org/officeDocument/2006/relationships/image" Target="media/image76.png"/><Relationship Id="rId120" Type="http://schemas.openxmlformats.org/officeDocument/2006/relationships/image" Target="media/image75.png"/><Relationship Id="rId12" Type="http://schemas.openxmlformats.org/officeDocument/2006/relationships/image" Target="media/image6.png"/><Relationship Id="rId119" Type="http://schemas.openxmlformats.org/officeDocument/2006/relationships/image" Target="media/image74.png"/><Relationship Id="rId118" Type="http://schemas.openxmlformats.org/officeDocument/2006/relationships/image" Target="media/image73.png"/><Relationship Id="rId117" Type="http://schemas.openxmlformats.org/officeDocument/2006/relationships/image" Target="media/image72.png"/><Relationship Id="rId116" Type="http://schemas.openxmlformats.org/officeDocument/2006/relationships/image" Target="media/image71.png"/><Relationship Id="rId115" Type="http://schemas.openxmlformats.org/officeDocument/2006/relationships/image" Target="media/image70.png"/><Relationship Id="rId114" Type="http://schemas.openxmlformats.org/officeDocument/2006/relationships/image" Target="media/image69.png"/><Relationship Id="rId113" Type="http://schemas.openxmlformats.org/officeDocument/2006/relationships/image" Target="media/image68.png"/><Relationship Id="rId112" Type="http://schemas.openxmlformats.org/officeDocument/2006/relationships/image" Target="media/image67.png"/><Relationship Id="rId111" Type="http://schemas.openxmlformats.org/officeDocument/2006/relationships/image" Target="media/image66.png"/><Relationship Id="rId110" Type="http://schemas.openxmlformats.org/officeDocument/2006/relationships/image" Target="media/image65.png"/><Relationship Id="rId11" Type="http://schemas.openxmlformats.org/officeDocument/2006/relationships/image" Target="media/image3.svg"/><Relationship Id="rId109" Type="http://schemas.openxmlformats.org/officeDocument/2006/relationships/image" Target="media/image64.png"/><Relationship Id="rId108" Type="http://schemas.openxmlformats.org/officeDocument/2006/relationships/image" Target="media/image63.png"/><Relationship Id="rId107" Type="http://schemas.openxmlformats.org/officeDocument/2006/relationships/image" Target="media/image62.png"/><Relationship Id="rId106" Type="http://schemas.openxmlformats.org/officeDocument/2006/relationships/image" Target="media/image61.png"/><Relationship Id="rId105" Type="http://schemas.openxmlformats.org/officeDocument/2006/relationships/image" Target="media/image60.png"/><Relationship Id="rId104" Type="http://schemas.openxmlformats.org/officeDocument/2006/relationships/image" Target="media/image59.png"/><Relationship Id="rId103" Type="http://schemas.openxmlformats.org/officeDocument/2006/relationships/image" Target="media/image58.png"/><Relationship Id="rId102" Type="http://schemas.openxmlformats.org/officeDocument/2006/relationships/image" Target="media/image57.png"/><Relationship Id="rId101" Type="http://schemas.openxmlformats.org/officeDocument/2006/relationships/image" Target="media/image56.png"/><Relationship Id="rId100" Type="http://schemas.openxmlformats.org/officeDocument/2006/relationships/image" Target="media/image5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25f336e6903d215aa6087aa43de11a9f\&#31616;&#32422;&#39118;&#36164;&#28145;&#23460;&#20869;&#35774;&#35745;&#24072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简约风资深室内设计师求职简历.docx</Template>
  <Pages>4</Pages>
  <Words>0</Words>
  <Characters>0</Characters>
  <Lines>0</Lines>
  <Paragraphs>0</Paragraphs>
  <TotalTime>6</TotalTime>
  <ScaleCrop>false</ScaleCrop>
  <LinksUpToDate>false</LinksUpToDate>
  <CharactersWithSpaces>1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2020-07-02T13:43:00Z</dcterms:created>
  <dc:creator>双子晨</dc:creator>
  <cp:lastModifiedBy>双子晨</cp:lastModifiedBy>
  <dcterms:modified xsi:type="dcterms:W3CDTF">2020-07-02T13:46:13Z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TemplateKey">
    <vt:lpwstr>1.0_v8FKZKB+1+Paki9sHOIKU1VBFdHqFihTTLd8E/kSTLJeE5k6YRb/3v4Ak1LSJZWpgPq/vbevILXhO7RenLF8Qg==</vt:lpwstr>
  </property>
</Properties>
</file>