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media/image8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3916421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9114155</wp:posOffset>
                </wp:positionV>
                <wp:extent cx="6493510" cy="1280160"/>
                <wp:effectExtent l="0" t="0" r="2540" b="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510" cy="1280160"/>
                          <a:chOff x="4365" y="14636"/>
                          <a:chExt cx="10226" cy="2016"/>
                        </a:xfrm>
                      </wpg:grpSpPr>
                      <wpg:grpSp>
                        <wpg:cNvPr id="86" name="组合 86"/>
                        <wpg:cNvGrpSpPr/>
                        <wpg:grpSpPr>
                          <a:xfrm rot="0">
                            <a:off x="4365" y="14636"/>
                            <a:ext cx="10227" cy="2016"/>
                            <a:chOff x="4541" y="4940"/>
                            <a:chExt cx="10227" cy="2016"/>
                          </a:xfrm>
                        </wpg:grpSpPr>
                        <wpg:grpSp>
                          <wpg:cNvPr id="87" name="组合 68"/>
                          <wpg:cNvGrpSpPr/>
                          <wpg:grpSpPr>
                            <a:xfrm>
                              <a:off x="4541" y="4940"/>
                              <a:ext cx="10227" cy="873"/>
                              <a:chOff x="4541" y="4940"/>
                              <a:chExt cx="10227" cy="873"/>
                            </a:xfrm>
                          </wpg:grpSpPr>
                          <wpg:grpSp>
                            <wpg:cNvPr id="88" name="组合 16"/>
                            <wpg:cNvGrpSpPr/>
                            <wpg:grpSpPr>
                              <a:xfrm>
                                <a:off x="4541" y="4940"/>
                                <a:ext cx="10227" cy="873"/>
                                <a:chOff x="4413" y="3597"/>
                                <a:chExt cx="10227" cy="873"/>
                              </a:xfrm>
                            </wpg:grpSpPr>
                            <wps:wsp>
                              <wps:cNvPr id="89" name="圆角矩形 9"/>
                              <wps:cNvSpPr/>
                              <wps:spPr>
                                <a:xfrm>
                                  <a:off x="4870" y="3842"/>
                                  <a:ext cx="9770" cy="61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5E5E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0" name="泪滴形 7"/>
                              <wps:cNvSpPr/>
                              <wps:spPr>
                                <a:xfrm flipV="1">
                                  <a:off x="4413" y="3597"/>
                                  <a:ext cx="843" cy="873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rgbClr val="66A5B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1" name="椭圆 12"/>
                              <wps:cNvSpPr/>
                              <wps:spPr>
                                <a:xfrm>
                                  <a:off x="4501" y="3700"/>
                                  <a:ext cx="672" cy="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3F3F3"/>
                                </a:solidFill>
                                <a:ln>
                                  <a:noFill/>
                                </a:ln>
                                <a:effectLst>
                                  <a:innerShdw blurRad="63500" dist="50800" dir="81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92" name="求职意向"/>
                            <wps:cNvSpPr txBox="1"/>
                            <wps:spPr>
                              <a:xfrm>
                                <a:off x="5490" y="5251"/>
                                <a:ext cx="3026" cy="4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自我评价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3" name="文本框 27"/>
                          <wps:cNvSpPr txBox="1"/>
                          <wps:spPr>
                            <a:xfrm>
                              <a:off x="5518" y="5937"/>
                              <a:ext cx="9238" cy="10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 w:firstLine="420" w:firstLineChars="0"/>
                                  <w:textAlignment w:val="auto"/>
                                  <w:outlineLvl w:val="9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本人具有3年电商平面设计工作经验，对整体视觉、创意、排版、色彩、元素、形式，等均有较好的把控能力，擅长团队合作、人品正直、有工作激情。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" name="图片 98" descr="364435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6" y="14854"/>
                            <a:ext cx="398" cy="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pt;margin-top:717.65pt;height:100.8pt;width:511.3pt;z-index:-1903325184;mso-width-relative:page;mso-height-relative:page;" coordorigin="4365,14636" coordsize="10226,2016" o:gfxdata="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">
                <o:lock v:ext="edit" aspectratio="f"/>
                <v:group id="_x0000_s1026" o:spid="_x0000_s1026" o:spt="203" style="position:absolute;left:4365;top:14636;height:2016;width:10227;" coordorigin="4541,4940" coordsize="10227,2016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8" o:spid="_x0000_s1026" o:spt="203" style="position:absolute;left:4541;top:4940;height:873;width:10227;" coordorigin="4541,4940" coordsize="10227,873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6" o:spid="_x0000_s1026" o:spt="203" style="position:absolute;left:4541;top:4940;height:873;width:10227;" coordorigin="4413,3597" coordsize="10227,873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  <o:lock v:ext="edit" aspectratio="f"/>
                      <v:roundrect id="圆角矩形 9" o:spid="_x0000_s1026" o:spt="2" style="position:absolute;left:4870;top:3842;height:615;width:9770;v-text-anchor:middle;" fillcolor="#E5E5E5" filled="t" stroked="f" coordsize="21600,21600" arcsize="0.166666666666667" o:gfxdata="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1OxF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泪滴形 7" o:spid="_x0000_s1026" style="position:absolute;left:4413;top:3597;flip:y;height:873;width:843;v-text-anchor:middle;" fillcolor="#66A5B4" filled="t" stroked="f" coordsize="843,873" o:gfxdata="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VulYugAAANsA&#10;AAAPAAAAAAAAAAEAIAAAACIAAABkcnMvZG93bnJldi54bWxQSwECFAAUAAAACACHTuJAMy8FnjsA&#10;AAA5AAAAEAAAAAAAAAABACAAAAAJAQAAZHJzL3NoYXBleG1sLnhtbFBLBQYAAAAABgAGAFsBAACz&#10;AwAAAAA=&#10;" path="m0,436c0,195,188,0,421,0c561,0,702,0,843,0c843,145,843,290,843,436c843,677,655,872,422,872c189,872,1,677,1,436xe">
                        <v:path o:connectlocs="843,436;719,745;421,873;123,745;0,436;123,127;421,0;843,0" o:connectangles="0,82,82,82,164,247,247,247"/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椭圆 12" o:spid="_x0000_s1026" o:spt="3" type="#_x0000_t3" style="position:absolute;left:4501;top:3700;height:672;width:672;v-text-anchor:middle;" fillcolor="#F3F3F3" filled="t" stroked="f" coordsize="21600,21600" o:gfxdata="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VCMC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shape id="求职意向" o:spid="_x0000_s1026" o:spt="202" type="#_x0000_t202" style="position:absolute;left:5490;top:5251;height:494;width:3026;" filled="f" stroked="f" coordsize="21600,21600" o:gfxdata="UEsDBAoAAAAAAIdO4kAAAAAAAAAAAAAAAAAEAAAAZHJzL1BLAwQUAAAACACHTuJAOWlxNr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RQx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pcTa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  <w:t>自我评价 Assessment</w:t>
                            </w:r>
                          </w:p>
                        </w:txbxContent>
                      </v:textbox>
                    </v:shape>
                  </v:group>
                  <v:shape id="文本框 27" o:spid="_x0000_s1026" o:spt="202" type="#_x0000_t202" style="position:absolute;left:5518;top:5937;height:1019;width:9238;" filled="f" stroked="f" coordsize="21600,21600" o:gfxdata="UEsDBAoAAAAAAIdO4kAAAAAAAAAAAAAAAAAEAAAAZHJzL1BLAwQUAAAACACHTuJAViXUr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XUr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 w:firstLine="420" w:firstLineChars="0"/>
                            <w:textAlignment w:val="auto"/>
                            <w:outlineLvl w:val="9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本人具有3年电商平面设计工作经验，对整体视觉、创意、排版、色彩、元素、形式，等均有较好的把控能力，擅长团队合作、人品正直、有工作激情。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3644353" type="#_x0000_t75" style="position:absolute;left:4616;top:14854;height:398;width:398;" filled="f" o:preferrelative="t" stroked="f" coordsize="21600,21600" o:gfxdata="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NUfy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39164313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7872730</wp:posOffset>
                </wp:positionV>
                <wp:extent cx="6493510" cy="1016000"/>
                <wp:effectExtent l="0" t="0" r="254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510" cy="1016000"/>
                          <a:chOff x="4365" y="12681"/>
                          <a:chExt cx="10226" cy="1600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 rot="0">
                            <a:off x="4365" y="12681"/>
                            <a:ext cx="10226" cy="1601"/>
                            <a:chOff x="4541" y="4940"/>
                            <a:chExt cx="10226" cy="1601"/>
                          </a:xfrm>
                        </wpg:grpSpPr>
                        <wpg:grpSp>
                          <wpg:cNvPr id="79" name="组合 68"/>
                          <wpg:cNvGrpSpPr/>
                          <wpg:grpSpPr>
                            <a:xfrm>
                              <a:off x="4541" y="4940"/>
                              <a:ext cx="10227" cy="873"/>
                              <a:chOff x="4541" y="4940"/>
                              <a:chExt cx="10227" cy="873"/>
                            </a:xfrm>
                          </wpg:grpSpPr>
                          <wpg:grpSp>
                            <wpg:cNvPr id="80" name="组合 16"/>
                            <wpg:cNvGrpSpPr/>
                            <wpg:grpSpPr>
                              <a:xfrm>
                                <a:off x="4541" y="4940"/>
                                <a:ext cx="10227" cy="873"/>
                                <a:chOff x="4413" y="3597"/>
                                <a:chExt cx="10227" cy="873"/>
                              </a:xfrm>
                            </wpg:grpSpPr>
                            <wps:wsp>
                              <wps:cNvPr id="81" name="圆角矩形 9"/>
                              <wps:cNvSpPr/>
                              <wps:spPr>
                                <a:xfrm>
                                  <a:off x="4870" y="3842"/>
                                  <a:ext cx="9770" cy="61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5E5E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2" name="泪滴形 7"/>
                              <wps:cNvSpPr/>
                              <wps:spPr>
                                <a:xfrm flipV="1">
                                  <a:off x="4413" y="3597"/>
                                  <a:ext cx="843" cy="873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rgbClr val="66A5B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3" name="椭圆 12"/>
                              <wps:cNvSpPr/>
                              <wps:spPr>
                                <a:xfrm>
                                  <a:off x="4501" y="3700"/>
                                  <a:ext cx="672" cy="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3F3F3"/>
                                </a:solidFill>
                                <a:ln>
                                  <a:noFill/>
                                </a:ln>
                                <a:effectLst>
                                  <a:innerShdw blurRad="63500" dist="50800" dir="81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84" name="求职意向"/>
                            <wps:cNvSpPr txBox="1"/>
                            <wps:spPr>
                              <a:xfrm>
                                <a:off x="5490" y="5251"/>
                                <a:ext cx="3026" cy="4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现持证书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5" name="文本框 27"/>
                          <wps:cNvSpPr txBox="1"/>
                          <wps:spPr>
                            <a:xfrm>
                              <a:off x="5518" y="5937"/>
                              <a:ext cx="9238" cy="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中级计算机技能证书、大学英语四级证书、XX岗位上岗证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" name="图片 97" descr="2154234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5" y="12868"/>
                            <a:ext cx="427" cy="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pt;margin-top:619.9pt;height:80pt;width:511.3pt;z-index:-1903324160;mso-width-relative:page;mso-height-relative:page;" coordorigin="4365,12681" coordsize="10226,1600" o:gfxdata="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">
                <o:lock v:ext="edit" aspectratio="f"/>
                <v:group id="_x0000_s1026" o:spid="_x0000_s1026" o:spt="203" style="position:absolute;left:4365;top:12681;height:1601;width:10226;" coordorigin="4541,4940" coordsize="10226,1601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68" o:spid="_x0000_s1026" o:spt="203" style="position:absolute;left:4541;top:4940;height:873;width:10227;" coordorigin="4541,4940" coordsize="10227,873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" o:spid="_x0000_s1026" o:spt="203" style="position:absolute;left:4541;top:4940;height:873;width:10227;" coordorigin="4413,3597" coordsize="10227,873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<o:lock v:ext="edit" aspectratio="f"/>
                      <v:roundrect id="圆角矩形 9" o:spid="_x0000_s1026" o:spt="2" style="position:absolute;left:4870;top:3842;height:615;width:9770;v-text-anchor:middle;" fillcolor="#E5E5E5" filled="t" stroked="f" coordsize="21600,21600" arcsize="0.166666666666667" o:gfxdata="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ouBD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泪滴形 7" o:spid="_x0000_s1026" style="position:absolute;left:4413;top:3597;flip:y;height:873;width:843;v-text-anchor:middle;" fillcolor="#66A5B4" filled="t" stroked="f" coordsize="843,873" o:gfxdata="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RRGm8AAAA&#10;2wAAAA8AAAAAAAAAAQAgAAAAIgAAAGRycy9kb3ducmV2LnhtbFBLAQIUABQAAAAIAIdO4kAzLwWe&#10;OwAAADkAAAAQAAAAAAAAAAEAIAAAAAsBAABkcnMvc2hhcGV4bWwueG1sUEsFBgAAAAAGAAYAWwEA&#10;ALUDAAAAAA==&#10;" path="m0,436c0,195,188,0,421,0c561,0,702,0,843,0c843,145,843,290,843,436c843,677,655,872,422,872c189,872,1,677,1,436xe">
                        <v:path o:connectlocs="843,436;719,745;421,873;123,745;0,436;123,127;421,0;843,0" o:connectangles="0,82,82,82,164,247,247,247"/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椭圆 12" o:spid="_x0000_s1026" o:spt="3" type="#_x0000_t3" style="position:absolute;left:4501;top:3700;height:672;width:672;v-text-anchor:middle;" fillcolor="#F3F3F3" filled="t" stroked="f" coordsize="21600,21600" o:gfxdata="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TjjO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shape id="求职意向" o:spid="_x0000_s1026" o:spt="202" type="#_x0000_t202" style="position:absolute;left:5490;top:5251;height:494;width:3026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  <w:t>现持证书 Certificate</w:t>
                            </w:r>
                          </w:p>
                        </w:txbxContent>
                      </v:textbox>
                    </v:shape>
                  </v:group>
                  <v:shape id="文本框 27" o:spid="_x0000_s1026" o:spt="202" type="#_x0000_t202" style="position:absolute;left:5518;top:5937;height:605;width:9238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中级计算机技能证书、大学英语四级证书、XX岗位上岗证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21542343" type="#_x0000_t75" style="position:absolute;left:4605;top:12868;height:427;width:427;" filled="f" o:preferrelative="t" stroked="f" coordsize="21600,21600" o:gfxdata="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Nk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39164313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3836035</wp:posOffset>
                </wp:positionV>
                <wp:extent cx="6493510" cy="3811270"/>
                <wp:effectExtent l="0" t="0" r="2540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510" cy="3811270"/>
                          <a:chOff x="4365" y="6324"/>
                          <a:chExt cx="10226" cy="6002"/>
                        </a:xfrm>
                      </wpg:grpSpPr>
                      <wpg:grpSp>
                        <wpg:cNvPr id="70" name="组合 70"/>
                        <wpg:cNvGrpSpPr/>
                        <wpg:grpSpPr>
                          <a:xfrm rot="0">
                            <a:off x="4365" y="6324"/>
                            <a:ext cx="10227" cy="6003"/>
                            <a:chOff x="4541" y="4940"/>
                            <a:chExt cx="10227" cy="6003"/>
                          </a:xfrm>
                        </wpg:grpSpPr>
                        <wpg:grpSp>
                          <wpg:cNvPr id="71" name="组合 68"/>
                          <wpg:cNvGrpSpPr/>
                          <wpg:grpSpPr>
                            <a:xfrm>
                              <a:off x="4541" y="4940"/>
                              <a:ext cx="10227" cy="873"/>
                              <a:chOff x="4541" y="4940"/>
                              <a:chExt cx="10227" cy="873"/>
                            </a:xfrm>
                          </wpg:grpSpPr>
                          <wpg:grpSp>
                            <wpg:cNvPr id="72" name="组合 16"/>
                            <wpg:cNvGrpSpPr/>
                            <wpg:grpSpPr>
                              <a:xfrm>
                                <a:off x="4541" y="4940"/>
                                <a:ext cx="10227" cy="873"/>
                                <a:chOff x="4413" y="3597"/>
                                <a:chExt cx="10227" cy="873"/>
                              </a:xfrm>
                            </wpg:grpSpPr>
                            <wps:wsp>
                              <wps:cNvPr id="73" name="圆角矩形 9"/>
                              <wps:cNvSpPr/>
                              <wps:spPr>
                                <a:xfrm>
                                  <a:off x="4870" y="3842"/>
                                  <a:ext cx="9770" cy="61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5E5E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4" name="泪滴形 7"/>
                              <wps:cNvSpPr/>
                              <wps:spPr>
                                <a:xfrm flipV="1">
                                  <a:off x="4413" y="3597"/>
                                  <a:ext cx="843" cy="873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rgbClr val="66A5B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5" name="椭圆 12"/>
                              <wps:cNvSpPr/>
                              <wps:spPr>
                                <a:xfrm>
                                  <a:off x="4501" y="3700"/>
                                  <a:ext cx="672" cy="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3F3F3"/>
                                </a:solidFill>
                                <a:ln>
                                  <a:noFill/>
                                </a:ln>
                                <a:effectLst>
                                  <a:innerShdw blurRad="63500" dist="50800" dir="81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76" name="求职意向"/>
                            <wps:cNvSpPr txBox="1"/>
                            <wps:spPr>
                              <a:xfrm>
                                <a:off x="5490" y="5251"/>
                                <a:ext cx="3026" cy="4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工作经验 Experience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7" name="文本框 27"/>
                          <wps:cNvSpPr txBox="1"/>
                          <wps:spPr>
                            <a:xfrm>
                              <a:off x="5518" y="5937"/>
                              <a:ext cx="9238" cy="50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2018.11-2020.03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 xml:space="preserve">美的集团热水器事业部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电商平面设计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工作职责：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1、</w:t>
                                </w:r>
                                <w:r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负责商品图片的美化与编辑，设计优化商品描述详情图片，充分展现商品形象与卖点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2、配合运营进行相应的主图和详情页的制作，配合店铺推广活动，设计制作各类型宣传促销海报图片及页面，提高点击和转化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3、负责店铺产品上新、详情页排版、商品排版、主页更新等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2017.08-2018.10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 xml:space="preserve">广州欧诺洁个人护理用品有限公司 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电商平面设计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工作职责：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负责招商类广告图、落地页、户外广告视觉或排版的策划及制作；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朋友圈推广海报的策划及制作；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负责图片制作、页面制作等的效果分析，并提供优化方案；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" name="图片 96" descr="452384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4" y="6511"/>
                            <a:ext cx="427" cy="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pt;margin-top:302.05pt;height:300.1pt;width:511.3pt;z-index:-1903324160;mso-width-relative:page;mso-height-relative:page;" coordorigin="4365,6324" coordsize="10226,6002" o:gfxdata="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">
                <o:lock v:ext="edit" aspectratio="f"/>
                <v:group id="_x0000_s1026" o:spid="_x0000_s1026" o:spt="203" style="position:absolute;left:4365;top:6324;height:6003;width:10227;" coordorigin="4541,4940" coordsize="10227,6003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68" o:spid="_x0000_s1026" o:spt="203" style="position:absolute;left:4541;top:4940;height:873;width:10227;" coordorigin="4541,4940" coordsize="10227,873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6" o:spid="_x0000_s1026" o:spt="203" style="position:absolute;left:4541;top:4940;height:873;width:10227;" coordorigin="4413,3597" coordsize="10227,87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roundrect id="圆角矩形 9" o:spid="_x0000_s1026" o:spt="2" style="position:absolute;left:4870;top:3842;height:615;width:9770;v-text-anchor:middle;" fillcolor="#E5E5E5" filled="t" stroked="f" coordsize="21600,21600" arcsize="0.166666666666667" o:gfxdata="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pq4i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泪滴形 7" o:spid="_x0000_s1026" style="position:absolute;left:4413;top:3597;flip:y;height:873;width:843;v-text-anchor:middle;" fillcolor="#66A5B4" filled="t" stroked="f" coordsize="843,873" o:gfxdata="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EJob4A&#10;AADbAAAADwAAAAAAAAABACAAAAAiAAAAZHJzL2Rvd25yZXYueG1sUEsBAhQAFAAAAAgAh07iQDMv&#10;BZ47AAAAOQAAABAAAAAAAAAAAQAgAAAADQEAAGRycy9zaGFwZXhtbC54bWxQSwUGAAAAAAYABgBb&#10;AQAAtwMAAAAA&#10;" path="m0,436c0,195,188,0,421,0c561,0,702,0,843,0c843,145,843,290,843,436c843,677,655,872,422,872c189,872,1,677,1,436xe">
                        <v:path o:connectlocs="843,436;719,745;421,873;123,745;0,436;123,127;421,0;843,0" o:connectangles="0,82,82,82,164,247,247,247"/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椭圆 12" o:spid="_x0000_s1026" o:spt="3" type="#_x0000_t3" style="position:absolute;left:4501;top:3700;height:672;width:672;v-text-anchor:middle;" fillcolor="#F3F3F3" filled="t" stroked="f" coordsize="21600,21600" o:gfxdata="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jw/u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shape id="求职意向" o:spid="_x0000_s1026" o:spt="202" type="#_x0000_t202" style="position:absolute;left:5490;top:5251;height:494;width:3026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  <w:t>工作经验 Experience</w:t>
                            </w:r>
                          </w:p>
                        </w:txbxContent>
                      </v:textbox>
                    </v:shape>
                  </v:group>
                  <v:shape id="文本框 27" o:spid="_x0000_s1026" o:spt="202" type="#_x0000_t202" style="position:absolute;left:5518;top:5937;height:5006;width:9238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2018.11-2020.03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 xml:space="preserve">美的集团热水器事业部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电商平面设计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工作职责：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1、</w:t>
                          </w:r>
                          <w:r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负责商品图片的美化与编辑，设计优化商品描述详情图片，充分展现商品形象与卖点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2、配合运营进行相应的主图和详情页的制作，配合店铺推广活动，设计制作各类型宣传促销海报图片及页面，提高点击和转化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3、负责店铺产品上新、详情页排版、商品排版、主页更新等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2017.08-2018.10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 xml:space="preserve">广州欧诺洁个人护理用品有限公司 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电商平面设计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工作职责：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负责招商类广告图、落地页、户外广告视觉或排版的策划及制作；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朋友圈推广海报的策划及制作；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负责图片制作、页面制作等的效果分析，并提供优化方案；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26" o:spt="75" alt="4523843" type="#_x0000_t75" style="position:absolute;left:4594;top:6511;height:427;width:427;" filled="f" o:preferrelative="t" stroked="f" coordsize="21600,21600" o:gfxdata="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VVF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3916441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2594610</wp:posOffset>
                </wp:positionV>
                <wp:extent cx="6493510" cy="1016635"/>
                <wp:effectExtent l="0" t="0" r="2540" b="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510" cy="1016635"/>
                          <a:chOff x="4365" y="4369"/>
                          <a:chExt cx="10226" cy="1601"/>
                        </a:xfrm>
                      </wpg:grpSpPr>
                      <wpg:grpSp>
                        <wpg:cNvPr id="69" name="组合 69"/>
                        <wpg:cNvGrpSpPr/>
                        <wpg:grpSpPr>
                          <a:xfrm rot="0">
                            <a:off x="4365" y="4369"/>
                            <a:ext cx="10226" cy="1601"/>
                            <a:chOff x="4541" y="4940"/>
                            <a:chExt cx="10226" cy="1601"/>
                          </a:xfrm>
                        </wpg:grpSpPr>
                        <wpg:grpSp>
                          <wpg:cNvPr id="68" name="组合 68"/>
                          <wpg:cNvGrpSpPr/>
                          <wpg:grpSpPr>
                            <a:xfrm>
                              <a:off x="4541" y="4940"/>
                              <a:ext cx="10227" cy="873"/>
                              <a:chOff x="4541" y="4940"/>
                              <a:chExt cx="10227" cy="873"/>
                            </a:xfrm>
                          </wpg:grpSpPr>
                          <wpg:grpSp>
                            <wpg:cNvPr id="16" name="组合 16"/>
                            <wpg:cNvGrpSpPr/>
                            <wpg:grpSpPr>
                              <a:xfrm>
                                <a:off x="4541" y="4940"/>
                                <a:ext cx="10227" cy="873"/>
                                <a:chOff x="4413" y="3597"/>
                                <a:chExt cx="10227" cy="873"/>
                              </a:xfrm>
                            </wpg:grpSpPr>
                            <wps:wsp>
                              <wps:cNvPr id="9" name="圆角矩形 9"/>
                              <wps:cNvSpPr/>
                              <wps:spPr>
                                <a:xfrm>
                                  <a:off x="4870" y="3842"/>
                                  <a:ext cx="9770" cy="61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5E5E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" name="泪滴形 7"/>
                              <wps:cNvSpPr/>
                              <wps:spPr>
                                <a:xfrm flipV="1">
                                  <a:off x="4413" y="3597"/>
                                  <a:ext cx="843" cy="873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rgbClr val="66A5B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" name="椭圆 12"/>
                              <wps:cNvSpPr/>
                              <wps:spPr>
                                <a:xfrm>
                                  <a:off x="4501" y="3700"/>
                                  <a:ext cx="672" cy="6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3F3F3"/>
                                </a:solidFill>
                                <a:ln>
                                  <a:noFill/>
                                </a:ln>
                                <a:effectLst>
                                  <a:innerShdw blurRad="63500" dist="50800" dir="81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67" name="求职意向"/>
                            <wps:cNvSpPr txBox="1"/>
                            <wps:spPr>
                              <a:xfrm>
                                <a:off x="5490" y="5251"/>
                                <a:ext cx="3026" cy="4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66A5B4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教育背景Education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3" name="文本框 27"/>
                          <wps:cNvSpPr txBox="1"/>
                          <wps:spPr>
                            <a:xfrm>
                              <a:off x="5518" y="5937"/>
                              <a:ext cx="9238" cy="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Chars="0"/>
                                  <w:textAlignment w:val="auto"/>
                                  <w:outlineLvl w:val="9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2014.09-2017.06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安徽省同舟共济公立大学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ab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232628"/>
                                    <w:sz w:val="21"/>
                                    <w:szCs w:val="24"/>
                                    <w:lang w:val="en-US" w:eastAsia="zh-CN"/>
                                  </w:rPr>
                                  <w:t>平面设计/大专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图片 95" descr="373300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68" y="4569"/>
                            <a:ext cx="488" cy="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pt;margin-top:204.3pt;height:80.05pt;width:511.3pt;z-index:-1903323136;mso-width-relative:page;mso-height-relative:page;" coordorigin="4365,4369" coordsize="10226,1601" o:gfxdata="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">
                <o:lock v:ext="edit" aspectratio="f"/>
                <v:group id="_x0000_s1026" o:spid="_x0000_s1026" o:spt="203" style="position:absolute;left:4365;top:4369;height:1601;width:10226;" coordorigin="4541,4940" coordsize="10226,1601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4541;top:4940;height:873;width:10227;" coordorigin="4541,4940" coordsize="10227,873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<o:lock v:ext="edit" aspectratio="f"/>
                    <v:group id="_x0000_s1026" o:spid="_x0000_s1026" o:spt="203" style="position:absolute;left:4541;top:4940;height:873;width:10227;" coordorigin="4413,3597" coordsize="10227,87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<o:lock v:ext="edit" aspectratio="f"/>
                      <v:roundrect id="_x0000_s1026" o:spid="_x0000_s1026" o:spt="2" style="position:absolute;left:4870;top:3842;height:615;width:9770;v-text-anchor:middle;" fillcolor="#E5E5E5" filled="t" stroked="f" coordsize="21600,21600" arcsize="0.166666666666667" o:gfxdata="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kM4LsAAADa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shape id="_x0000_s1026" o:spid="_x0000_s1026" style="position:absolute;left:4413;top:3597;flip:y;height:873;width:843;v-text-anchor:middle;" fillcolor="#66A5B4" filled="t" stroked="f" coordsize="843,873" o:gfxdata="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rEdbvQAA&#10;ANoAAAAPAAAAAAAAAAEAIAAAACIAAABkcnMvZG93bnJldi54bWxQSwECFAAUAAAACACHTuJAMy8F&#10;njsAAAA5AAAAEAAAAAAAAAABACAAAAAMAQAAZHJzL3NoYXBleG1sLnhtbFBLBQYAAAAABgAGAFsB&#10;AAC2AwAAAAA=&#10;" path="m0,436c0,195,188,0,421,0c561,0,702,0,843,0c843,145,843,290,843,436c843,677,655,872,422,872c189,872,1,677,1,436xe">
                        <v:path o:connectlocs="843,436;719,745;421,873;123,745;0,436;123,127;421,0;843,0" o:connectangles="0,82,82,82,164,247,247,247"/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501;top:3700;height:672;width:672;v-text-anchor:middle;" fillcolor="#F3F3F3" filled="t" stroked="f" coordsize="21600,21600" o:gfxdata="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1W+L7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</v:group>
                    <v:shape id="求职意向" o:spid="_x0000_s1026" o:spt="202" type="#_x0000_t202" style="position:absolute;left:5490;top:5251;height:494;width:3026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6A5B4"/>
                                <w:sz w:val="24"/>
                                <w:szCs w:val="32"/>
                                <w:lang w:val="en-US" w:eastAsia="zh-CN"/>
                              </w:rPr>
                              <w:t>教育背景Education</w:t>
                            </w:r>
                          </w:p>
                        </w:txbxContent>
                      </v:textbox>
                    </v:shape>
                  </v:group>
                  <v:shape id="文本框 27" o:spid="_x0000_s1026" o:spt="202" type="#_x0000_t202" style="position:absolute;left:5518;top:5937;height:605;width:9238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Chars="0"/>
                            <w:textAlignment w:val="auto"/>
                            <w:outlineLvl w:val="9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2014.09-2017.06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安徽省同舟共济公立大学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ab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232628"/>
                              <w:sz w:val="21"/>
                              <w:szCs w:val="24"/>
                              <w:lang w:val="en-US" w:eastAsia="zh-CN"/>
                            </w:rPr>
                            <w:t>平面设计/大专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3733009" type="#_x0000_t75" style="position:absolute;left:4568;top:4569;height:427;width:488;" filled="f" o:preferrelative="t" stroked="f" coordsize="21600,21600" o:gfxdata="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+uw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747231232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549910</wp:posOffset>
                </wp:positionV>
                <wp:extent cx="7858760" cy="1764030"/>
                <wp:effectExtent l="0" t="0" r="8890" b="381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8760" cy="1764030"/>
                          <a:chOff x="3344" y="1149"/>
                          <a:chExt cx="12376" cy="2778"/>
                        </a:xfrm>
                      </wpg:grpSpPr>
                      <wps:wsp>
                        <wps:cNvPr id="65" name="矩形 65"/>
                        <wps:cNvSpPr/>
                        <wps:spPr>
                          <a:xfrm>
                            <a:off x="3344" y="2657"/>
                            <a:ext cx="12377" cy="1271"/>
                          </a:xfrm>
                          <a:prstGeom prst="rect">
                            <a:avLst/>
                          </a:prstGeom>
                          <a:solidFill>
                            <a:srgbClr val="66A5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4" name="组合 64"/>
                        <wpg:cNvGrpSpPr/>
                        <wpg:grpSpPr>
                          <a:xfrm>
                            <a:off x="4661" y="1149"/>
                            <a:ext cx="8084" cy="2716"/>
                            <a:chOff x="7132" y="1164"/>
                            <a:chExt cx="8084" cy="2716"/>
                          </a:xfrm>
                        </wpg:grpSpPr>
                        <wpg:grpSp>
                          <wpg:cNvPr id="54" name="组合 385"/>
                          <wpg:cNvGrpSpPr/>
                          <wpg:grpSpPr>
                            <a:xfrm rot="0">
                              <a:off x="7132" y="1164"/>
                              <a:ext cx="8084" cy="1308"/>
                              <a:chOff x="5006" y="1244"/>
                              <a:chExt cx="8084" cy="1308"/>
                            </a:xfrm>
                          </wpg:grpSpPr>
                          <wps:wsp>
                            <wps:cNvPr id="55" name="姓名"/>
                            <wps:cNvSpPr txBox="1"/>
                            <wps:spPr>
                              <a:xfrm>
                                <a:off x="5006" y="1244"/>
                                <a:ext cx="1996" cy="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58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404040" w:themeColor="text1" w:themeTint="BF"/>
                                      <w:sz w:val="48"/>
                                      <w:szCs w:val="5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404040" w:themeColor="text1" w:themeTint="BF"/>
                                      <w:sz w:val="48"/>
                                      <w:szCs w:val="5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速写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6" name="求职意向"/>
                            <wps:cNvSpPr txBox="1"/>
                            <wps:spPr>
                              <a:xfrm>
                                <a:off x="5006" y="1944"/>
                                <a:ext cx="8084" cy="6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595959" w:themeColor="text1" w:themeTint="A6"/>
                                      <w:sz w:val="24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595959" w:themeColor="text1" w:themeTint="A6"/>
                                      <w:sz w:val="24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求职意向：平面设计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595959" w:themeColor="text1" w:themeTint="A6"/>
                                      <w:sz w:val="24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ab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595959" w:themeColor="text1" w:themeTint="A6"/>
                                      <w:sz w:val="24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ab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595959" w:themeColor="text1" w:themeTint="A6"/>
                                      <w:sz w:val="24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|    工作经验：3年电商平面设计经验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57" name="组合 57"/>
                          <wpg:cNvGrpSpPr/>
                          <wpg:grpSpPr>
                            <a:xfrm>
                              <a:off x="7246" y="2778"/>
                              <a:ext cx="7514" cy="1103"/>
                              <a:chOff x="2773" y="2580"/>
                              <a:chExt cx="7514" cy="1103"/>
                            </a:xfrm>
                          </wpg:grpSpPr>
                          <wps:wsp>
                            <wps:cNvPr id="58" name="文本框 4"/>
                            <wps:cNvSpPr txBox="1"/>
                            <wps:spPr>
                              <a:xfrm>
                                <a:off x="3091" y="2580"/>
                                <a:ext cx="2566" cy="11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电话 000-0000-0000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邮箱 kelly2**@163.com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" name="图片 199" descr="41233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10" y="2810"/>
                                <a:ext cx="209" cy="2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图片 201" descr="43944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73" y="3170"/>
                                <a:ext cx="296" cy="2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图片 202" descr="36341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39" y="2810"/>
                                <a:ext cx="197" cy="2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2" name="文本框 4"/>
                            <wps:cNvSpPr txBox="1"/>
                            <wps:spPr>
                              <a:xfrm>
                                <a:off x="6477" y="2580"/>
                                <a:ext cx="3810" cy="10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2F2F2" w:themeColor="background1" w:themeShade="F2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地址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2F2F2" w:themeColor="background1" w:themeShade="F2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>广州市花都区炭步镇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邮编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ab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0"/>
                                      <w:szCs w:val="20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510000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图片 51" descr="3649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72" y="3215"/>
                                <a:ext cx="190" cy="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75pt;margin-top:43.3pt;height:138.9pt;width:618.8pt;z-index:-2051052544;mso-width-relative:page;mso-height-relative:page;" coordorigin="3344,1149" coordsize="12376,2778" o:gfxdata="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">
                <o:lock v:ext="edit" aspectratio="f"/>
                <v:rect id="_x0000_s1026" o:spid="_x0000_s1026" o:spt="1" style="position:absolute;left:3344;top:2657;height:1271;width:12377;v-text-anchor:middle;" fillcolor="#66A5B4" filled="t" stroked="f" coordsize="21600,21600" o:gfxdata="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ZMG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4661;top:1149;height:2716;width:8084;" coordorigin="7132,1164" coordsize="8084,2716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85" o:spid="_x0000_s1026" o:spt="203" style="position:absolute;left:7132;top:1164;height:1308;width:8084;" coordorigin="5006,1244" coordsize="8084,1308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姓名" o:spid="_x0000_s1026" o:spt="202" type="#_x0000_t202" style="position:absolute;left:5006;top:1244;height:755;width:1996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8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v:textbox>
                    </v:shape>
                    <v:shape id="求职意向" o:spid="_x0000_s1026" o:spt="202" type="#_x0000_t202" style="position:absolute;left:5006;top:1944;height:608;width:8084;" filled="f" stroked="f" coordsize="21600,21600" o:gfxdata="UEsDBAoAAAAAAIdO4kAAAAAAAAAAAAAAAAAEAAAAZHJzL1BLAwQUAAAACACHTuJAvevNr7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kC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Nr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求职意向：平面设计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|    工作经验：3年电商平面设计经验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7246;top:2778;height:1103;width:7514;" coordorigin="2773,2580" coordsize="7514,1103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4" o:spid="_x0000_s1026" o:spt="202" type="#_x0000_t202" style="position:absolute;left:3091;top:2580;height:1103;width:2566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 000-0000-0000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 kelly2**@163.com</w:t>
                            </w:r>
                          </w:p>
                        </w:txbxContent>
                      </v:textbox>
                    </v:shape>
                    <v:shape id="图片 199" o:spid="_x0000_s1026" o:spt="75" alt="4123343" type="#_x0000_t75" style="position:absolute;left:2810;top:2810;height:218;width:209;" filled="f" o:preferrelative="t" stroked="f" coordsize="21600,21600" o:gfxdata="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MjB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4" o:title=""/>
                      <o:lock v:ext="edit" aspectratio="t"/>
                    </v:shape>
                    <v:shape id="图片 201" o:spid="_x0000_s1026" o:spt="75" alt="4394496" type="#_x0000_t75" style="position:absolute;left:2773;top:3170;height:296;width:296;" filled="f" o:preferrelative="t" stroked="f" coordsize="21600,21600" o:gfxdata="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THjk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5" o:title=""/>
                      <o:lock v:ext="edit" aspectratio="t"/>
                    </v:shape>
                    <v:shape id="图片 202" o:spid="_x0000_s1026" o:spt="75" alt="3634194" type="#_x0000_t75" style="position:absolute;left:6139;top:2810;height:239;width:197;" filled="f" o:preferrelative="t" stroked="f" coordsize="21600,21600" o:gfxdata="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TdmO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6" o:title=""/>
                      <o:lock v:ext="edit" aspectratio="t"/>
                    </v:shape>
                    <v:shape id="文本框 4" o:spid="_x0000_s1026" o:spt="202" type="#_x0000_t202" style="position:absolute;left:6477;top:2580;height:1072;width:3810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2F2F2" w:themeColor="background1" w:themeShade="F2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地址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2F2F2" w:themeColor="background1" w:themeShade="F2"/>
                                <w:sz w:val="22"/>
                                <w:szCs w:val="28"/>
                                <w:lang w:val="en-US" w:eastAsia="zh-CN"/>
                              </w:rPr>
                              <w:t>广州市花都区炭步镇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510000</w:t>
                            </w:r>
                          </w:p>
                        </w:txbxContent>
                      </v:textbox>
                    </v:shape>
                    <v:shape id="图片 51" o:spid="_x0000_s1026" o:spt="75" alt="3649214" type="#_x0000_t75" style="position:absolute;left:6172;top:3215;height:190;width:190;" filled="f" o:preferrelative="t" stroked="f" coordsize="21600,21600" o:gfxdata="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VzX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7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drawing>
          <wp:anchor distT="0" distB="0" distL="114300" distR="114300" simplePos="0" relativeHeight="2391633920" behindDoc="0" locked="0" layoutInCell="1" allowOverlap="1">
            <wp:simplePos x="0" y="0"/>
            <wp:positionH relativeFrom="column">
              <wp:posOffset>5989955</wp:posOffset>
            </wp:positionH>
            <wp:positionV relativeFrom="paragraph">
              <wp:posOffset>867410</wp:posOffset>
            </wp:positionV>
            <wp:extent cx="1100455" cy="1439545"/>
            <wp:effectExtent l="0" t="0" r="4445" b="8255"/>
            <wp:wrapNone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l="5341" r="10682" b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991419392" behindDoc="1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197485</wp:posOffset>
                </wp:positionV>
                <wp:extent cx="7173595" cy="10297160"/>
                <wp:effectExtent l="13970" t="14605" r="20955" b="20955"/>
                <wp:wrapNone/>
                <wp:docPr id="269" name="矩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390" y="156845"/>
                          <a:ext cx="7173595" cy="10297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25pt;margin-top:15.55pt;height:810.8pt;width:564.85pt;z-index:-1806864384;v-text-anchor:middle;mso-width-relative:page;mso-height-relative:page;" filled="f" stroked="t" coordsize="21600,21600" o:gfxdata="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NCi89sAAAALAQAADwAAAAAAAAABACAAAAAiAAAAZHJz&#10;L2Rvd25yZXYueG1sUEsBAhQAFAAAAAgAh07iQKWVDnRzAgAAxgQAAA4AAAAAAAAAAQAgAAAAKgEA&#10;AGRycy9lMm9Eb2MueG1sUEsFBgAAAAAGAAYAWQEAAA8GAAAAAA==&#10;">
                <v:fill on="f" focussize="0,0"/>
                <v:stroke weight="2.25pt" color="#808080 [162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91428608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318770</wp:posOffset>
                </wp:positionV>
                <wp:extent cx="2915920" cy="463550"/>
                <wp:effectExtent l="0" t="0" r="0" b="0"/>
                <wp:wrapNone/>
                <wp:docPr id="680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模板使用说明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2" o:spid="_x0000_s1026" o:spt="202" type="#_x0000_t202" style="position:absolute;left:0pt;margin-left:182.85pt;margin-top:25.1pt;height:36.5pt;width:229.6pt;z-index:-1303538688;mso-width-relative:page;mso-height-relative:page;" filled="f" stroked="f" coordsize="21600,21600" o:gfxdata="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ZO3VDYAAAACgEAAA8AAAAAAAAAAQAgAAAAIgAAAGRycy9kb3ducmV2LnhtbFBLAQIUABQA&#10;AAAIAIdO4kA8tL2YtwEAAEI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模板使用说明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991421440" behindDoc="1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359410</wp:posOffset>
                </wp:positionV>
                <wp:extent cx="6099810" cy="7741920"/>
                <wp:effectExtent l="0" t="0" r="15240" b="11430"/>
                <wp:wrapNone/>
                <wp:docPr id="686" name="组合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810" cy="7741920"/>
                          <a:chOff x="4450" y="18282"/>
                          <a:chExt cx="9606" cy="12192"/>
                        </a:xfrm>
                        <a:solidFill>
                          <a:srgbClr val="66A5B4"/>
                        </a:solidFill>
                      </wpg:grpSpPr>
                      <wps:wsp>
                        <wps:cNvPr id="685" name="任意多边形 685"/>
                        <wps:cNvSpPr/>
                        <wps:spPr>
                          <a:xfrm>
                            <a:off x="6448" y="18282"/>
                            <a:ext cx="7609" cy="959"/>
                          </a:xfrm>
                          <a:custGeom>
                            <a:avLst/>
                            <a:gdLst>
                              <a:gd name="connsiteX0" fmla="*/ 0 w 7609"/>
                              <a:gd name="connsiteY0" fmla="*/ 0 h 959"/>
                              <a:gd name="connsiteX1" fmla="*/ 7609 w 7609"/>
                              <a:gd name="connsiteY1" fmla="*/ 0 h 959"/>
                              <a:gd name="connsiteX2" fmla="*/ 7144 w 7609"/>
                              <a:gd name="connsiteY2" fmla="*/ 495 h 959"/>
                              <a:gd name="connsiteX3" fmla="*/ 7609 w 7609"/>
                              <a:gd name="connsiteY3" fmla="*/ 959 h 959"/>
                              <a:gd name="connsiteX4" fmla="*/ 0 w 7609"/>
                              <a:gd name="connsiteY4" fmla="*/ 959 h 959"/>
                              <a:gd name="connsiteX5" fmla="*/ 464 w 7609"/>
                              <a:gd name="connsiteY5" fmla="*/ 480 h 959"/>
                              <a:gd name="connsiteX6" fmla="*/ 0 w 7609"/>
                              <a:gd name="connsiteY6" fmla="*/ 0 h 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609" h="959">
                                <a:moveTo>
                                  <a:pt x="0" y="0"/>
                                </a:moveTo>
                                <a:lnTo>
                                  <a:pt x="7609" y="0"/>
                                </a:lnTo>
                                <a:lnTo>
                                  <a:pt x="7144" y="495"/>
                                </a:lnTo>
                                <a:lnTo>
                                  <a:pt x="7609" y="959"/>
                                </a:lnTo>
                                <a:lnTo>
                                  <a:pt x="0" y="959"/>
                                </a:lnTo>
                                <a:lnTo>
                                  <a:pt x="464" y="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17" name="标签"/>
                        <wpg:cNvGrpSpPr/>
                        <wpg:grpSpPr>
                          <a:xfrm>
                            <a:off x="4450" y="20062"/>
                            <a:ext cx="4791" cy="10412"/>
                            <a:chOff x="4450" y="20062"/>
                            <a:chExt cx="4791" cy="10412"/>
                          </a:xfrm>
                          <a:grpFill/>
                        </wpg:grpSpPr>
                        <wps:wsp>
                          <wps:cNvPr id="408" name="矩形 2"/>
                          <wps:cNvSpPr/>
                          <wps:spPr>
                            <a:xfrm>
                              <a:off x="4450" y="20062"/>
                              <a:ext cx="4791" cy="55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14" name="矩形 2"/>
                          <wps:cNvSpPr/>
                          <wps:spPr>
                            <a:xfrm>
                              <a:off x="4450" y="29921"/>
                              <a:ext cx="4791" cy="55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98" name="矩形 2"/>
                          <wps:cNvSpPr/>
                          <wps:spPr>
                            <a:xfrm>
                              <a:off x="4450" y="25865"/>
                              <a:ext cx="4791" cy="55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55pt;margin-top:28.3pt;height:609.6pt;width:480.3pt;z-index:-1806862336;mso-width-relative:page;mso-height-relative:page;" coordorigin="4450,18282" coordsize="9606,12192" o:gfxdata="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">
                <o:lock v:ext="edit" aspectratio="f"/>
                <v:shape id="_x0000_s1026" o:spid="_x0000_s1026" o:spt="100" style="position:absolute;left:6448;top:18282;height:959;width:7609;v-text-anchor:middle;" filled="t" stroked="f" coordsize="7609,959" o:gfxdata="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T4Oe/&#10;AAAA3AAAAA8AAAAAAAAAAQAgAAAAIgAAAGRycy9kb3ducmV2LnhtbFBLAQIUABQAAAAIAIdO4kAz&#10;LwWeOwAAADkAAAAQAAAAAAAAAAEAIAAAAA4BAABkcnMvc2hhcGV4bWwueG1sUEsFBgAAAAAGAAYA&#10;WwEAALgDAAAAAA==&#10;" path="m0,0l7609,0,7144,495,7609,959,0,959,464,480,0,0xe">
                  <v:path o:connectlocs="0,0;7609,0;7144,495;7609,959;0,959;464,480;0,0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标签" o:spid="_x0000_s1026" o:spt="203" style="position:absolute;left:4450;top:20062;height:10412;width:4791;" coordorigin="4450,20062" coordsize="4791,10412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" o:spid="_x0000_s1026" o:spt="1" style="position:absolute;left:4450;top:20062;height:553;width:4791;v-text-anchor:middle;" filled="t" stroked="f" coordsize="21600,21600" o:gfxdata="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o5v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2" o:spid="_x0000_s1026" o:spt="1" style="position:absolute;left:4450;top:29921;height:553;width:4791;v-text-anchor:middle;" filled="t" stroked="f" coordsize="21600,21600" o:gfxdata="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8eiG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2" o:spid="_x0000_s1026" o:spt="1" style="position:absolute;left:4450;top:25865;height:553;width:4791;v-text-anchor:middle;" filled="t" stroked="f" coordsize="21600,21600" o:gfxdata="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Ivhu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r>
        <w:drawing>
          <wp:anchor distT="0" distB="0" distL="114300" distR="114300" simplePos="0" relativeHeight="2991420416" behindDoc="0" locked="0" layoutInCell="1" allowOverlap="1">
            <wp:simplePos x="0" y="0"/>
            <wp:positionH relativeFrom="column">
              <wp:posOffset>5718175</wp:posOffset>
            </wp:positionH>
            <wp:positionV relativeFrom="paragraph">
              <wp:posOffset>6200775</wp:posOffset>
            </wp:positionV>
            <wp:extent cx="880745" cy="929005"/>
            <wp:effectExtent l="0" t="0" r="14605" b="4445"/>
            <wp:wrapNone/>
            <wp:docPr id="4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l="5341" r="10682" b="26557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929005"/>
                    </a:xfrm>
                    <a:prstGeom prst="octagon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91418368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6101715</wp:posOffset>
            </wp:positionV>
            <wp:extent cx="880110" cy="1084580"/>
            <wp:effectExtent l="0" t="0" r="15240" b="1270"/>
            <wp:wrapNone/>
            <wp:docPr id="4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l="5341" r="10682" b="1418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08458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9142553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6101715</wp:posOffset>
            </wp:positionV>
            <wp:extent cx="880110" cy="1084580"/>
            <wp:effectExtent l="0" t="0" r="15240" b="1270"/>
            <wp:wrapNone/>
            <wp:docPr id="4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l="5341" r="10682" b="1418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08458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91420416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6101715</wp:posOffset>
            </wp:positionV>
            <wp:extent cx="880110" cy="1084580"/>
            <wp:effectExtent l="0" t="0" r="15240" b="1270"/>
            <wp:wrapNone/>
            <wp:docPr id="4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l="5341" r="10682" b="1418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084580"/>
                    </a:xfrm>
                    <a:prstGeom prst="snip2Diag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91427584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2336800</wp:posOffset>
            </wp:positionV>
            <wp:extent cx="6087745" cy="2581910"/>
            <wp:effectExtent l="25400" t="25400" r="97155" b="97790"/>
            <wp:wrapNone/>
            <wp:docPr id="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258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991409152" behindDoc="1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1571625</wp:posOffset>
                </wp:positionV>
                <wp:extent cx="88900" cy="6631940"/>
                <wp:effectExtent l="0" t="0" r="6350" b="16510"/>
                <wp:wrapNone/>
                <wp:docPr id="416" name="组合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" cy="6631940"/>
                          <a:chOff x="4463" y="20191"/>
                          <a:chExt cx="140" cy="10444"/>
                        </a:xfrm>
                      </wpg:grpSpPr>
                      <wps:wsp>
                        <wps:cNvPr id="413" name="任意多边形 3"/>
                        <wps:cNvSpPr/>
                        <wps:spPr>
                          <a:xfrm>
                            <a:off x="4463" y="30065"/>
                            <a:ext cx="140" cy="570"/>
                          </a:xfrm>
                          <a:custGeom>
                            <a:avLst/>
                            <a:gdLst>
                              <a:gd name="connsiteX0" fmla="*/ 0 w 140"/>
                              <a:gd name="connsiteY0" fmla="*/ 0 h 570"/>
                              <a:gd name="connsiteX1" fmla="*/ 119 w 140"/>
                              <a:gd name="connsiteY1" fmla="*/ 0 h 570"/>
                              <a:gd name="connsiteX2" fmla="*/ 140 w 140"/>
                              <a:gd name="connsiteY2" fmla="*/ 570 h 570"/>
                              <a:gd name="connsiteX3" fmla="*/ 0 w 140"/>
                              <a:gd name="connsiteY3" fmla="*/ 430 h 570"/>
                              <a:gd name="connsiteX4" fmla="*/ 0 w 140"/>
                              <a:gd name="connsiteY4" fmla="*/ 0 h 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0" h="570"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lnTo>
                                  <a:pt x="140" y="57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7" name="任意多边形 3"/>
                        <wps:cNvSpPr/>
                        <wps:spPr>
                          <a:xfrm>
                            <a:off x="4463" y="20191"/>
                            <a:ext cx="140" cy="570"/>
                          </a:xfrm>
                          <a:custGeom>
                            <a:avLst/>
                            <a:gdLst>
                              <a:gd name="connsiteX0" fmla="*/ 0 w 140"/>
                              <a:gd name="connsiteY0" fmla="*/ 0 h 570"/>
                              <a:gd name="connsiteX1" fmla="*/ 119 w 140"/>
                              <a:gd name="connsiteY1" fmla="*/ 0 h 570"/>
                              <a:gd name="connsiteX2" fmla="*/ 140 w 140"/>
                              <a:gd name="connsiteY2" fmla="*/ 570 h 570"/>
                              <a:gd name="connsiteX3" fmla="*/ 0 w 140"/>
                              <a:gd name="connsiteY3" fmla="*/ 430 h 570"/>
                              <a:gd name="connsiteX4" fmla="*/ 0 w 140"/>
                              <a:gd name="connsiteY4" fmla="*/ 0 h 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0" h="570"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lnTo>
                                  <a:pt x="140" y="57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6" name="任意多边形 3"/>
                        <wps:cNvSpPr/>
                        <wps:spPr>
                          <a:xfrm>
                            <a:off x="4463" y="25994"/>
                            <a:ext cx="140" cy="570"/>
                          </a:xfrm>
                          <a:custGeom>
                            <a:avLst/>
                            <a:gdLst>
                              <a:gd name="connsiteX0" fmla="*/ 0 w 140"/>
                              <a:gd name="connsiteY0" fmla="*/ 0 h 570"/>
                              <a:gd name="connsiteX1" fmla="*/ 119 w 140"/>
                              <a:gd name="connsiteY1" fmla="*/ 0 h 570"/>
                              <a:gd name="connsiteX2" fmla="*/ 140 w 140"/>
                              <a:gd name="connsiteY2" fmla="*/ 570 h 570"/>
                              <a:gd name="connsiteX3" fmla="*/ 0 w 140"/>
                              <a:gd name="connsiteY3" fmla="*/ 430 h 570"/>
                              <a:gd name="connsiteX4" fmla="*/ 0 w 140"/>
                              <a:gd name="connsiteY4" fmla="*/ 0 h 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0" h="570"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lnTo>
                                  <a:pt x="140" y="570"/>
                                </a:lnTo>
                                <a:lnTo>
                                  <a:pt x="0" y="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2pt;margin-top:123.75pt;height:522.2pt;width:7pt;z-index:-1806874624;mso-width-relative:page;mso-height-relative:page;" coordorigin="4463,20191" coordsize="140,10444" o:gfxdata="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5CyC3NoAAAAKAQAADwAAAAAAAAABACAAAAAiAAAAZHJzL2Rv&#10;d25yZXYueG1sUEsBAhQAFAAAAAgAh07iQGgl1bdyBAAA5xgAAA4AAAAAAAAAAQAgAAAAKQEAAGRy&#10;cy9lMm9Eb2MueG1sUEsFBgAAAAAGAAYAWQEAAA0IAAAAAA==&#10;">
                <o:lock v:ext="edit" aspectratio="f"/>
                <v:shape id="任意多边形 3" o:spid="_x0000_s1026" o:spt="100" style="position:absolute;left:4463;top:30065;height:570;width:140;v-text-anchor:middle;" fillcolor="#808080 [1629]" filled="t" stroked="f" coordsize="140,570" o:gfxdata="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DyQ28AAAA&#10;3AAAAA8AAAAAAAAAAQAgAAAAIgAAAGRycy9kb3ducmV2LnhtbFBLAQIUABQAAAAIAIdO4kAzLwWe&#10;OwAAADkAAAAQAAAAAAAAAAEAIAAAAAsBAABkcnMvc2hhcGV4bWwueG1sUEsFBgAAAAAGAAYAWwEA&#10;ALUDAAAAAA==&#10;" path="m0,0l119,0,140,570,0,430,0,0xe">
                  <v:path o:connectlocs="0,0;119,0;140,570;0,430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" o:spid="_x0000_s1026" o:spt="100" style="position:absolute;left:4463;top:20191;height:570;width:140;v-text-anchor:middle;" fillcolor="#808080 [1629]" filled="t" stroked="f" coordsize="140,570" o:gfxdata="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VnTvQAA&#10;ANwAAAAPAAAAAAAAAAEAIAAAACIAAABkcnMvZG93bnJldi54bWxQSwECFAAUAAAACACHTuJAMy8F&#10;njsAAAA5AAAAEAAAAAAAAAABACAAAAAMAQAAZHJzL3NoYXBleG1sLnhtbFBLBQYAAAAABgAGAFsB&#10;AAC2AwAAAAA=&#10;" path="m0,0l119,0,140,570,0,430,0,0xe">
                  <v:path o:connectlocs="0,0;119,0;140,570;0,430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" o:spid="_x0000_s1026" o:spt="100" style="position:absolute;left:4463;top:25994;height:570;width:140;v-text-anchor:middle;" fillcolor="#808080 [1629]" filled="t" stroked="f" coordsize="140,570" o:gfxdata="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2kqr4A&#10;AADcAAAADwAAAAAAAAABACAAAAAiAAAAZHJzL2Rvd25yZXYueG1sUEsBAhQAFAAAAAgAh07iQDMv&#10;BZ47AAAAOQAAABAAAAAAAAAAAQAgAAAADQEAAGRycy9zaGFwZXhtbC54bWxQSwUGAAAAAAYABgBb&#10;AQAAtwMAAAAA&#10;" path="m0,0l119,0,140,570,0,430,0,0xe">
                  <v:path o:connectlocs="0,0;119,0;140,570;0,430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25536" behindDoc="1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1868170</wp:posOffset>
                </wp:positionV>
                <wp:extent cx="6519545" cy="8017510"/>
                <wp:effectExtent l="0" t="0" r="0" b="0"/>
                <wp:wrapNone/>
                <wp:docPr id="403" name="教育背景-正文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530" y="2066290"/>
                          <a:ext cx="6519545" cy="801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右击文档中的示例图片——选择“更改图片”——选择个人照片——完成图片的替换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右击个人照片——选择“裁剪按钮”——根据不同的裁剪形状可将照片裁剪成为一下形状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根据个人信息、教育经历、工作经历等更改模板中的文字，简洁概况各项信息，并根据模板中的“自我评价”范文完成自我评价的总结。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教育背景-正文" o:spid="_x0000_s1026" o:spt="202" type="#_x0000_t202" style="position:absolute;left:0pt;margin-left:46.3pt;margin-top:147.1pt;height:631.3pt;width:513.35pt;z-index:-1806858240;mso-width-relative:page;mso-height-relative:page;" filled="f" stroked="f" coordsize="21600,21600" o:gfxdata="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KptIN0AAAAMAQAADwAAAAAAAAABACAAAAAiAAAA&#10;ZHJzL2Rvd25yZXYueG1sUEsBAhQAFAAAAAgAh07iQBtVfXM7AgAAL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右击文档中的示例图片——选择“更改图片”——选择个人照片——完成图片的替换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右击个人照片——选择“裁剪按钮”——根据不同的裁剪形状可将照片裁剪成为一下形状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根据个人信息、教育经历、工作经历等更改模板中的文字，简洁概况各项信息，并根据模板中的“自我评价”范文完成自我评价的总结。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1939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1507490</wp:posOffset>
                </wp:positionV>
                <wp:extent cx="2580640" cy="8202930"/>
                <wp:effectExtent l="0" t="0" r="0" b="0"/>
                <wp:wrapNone/>
                <wp:docPr id="399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2255" y="1705610"/>
                          <a:ext cx="2580640" cy="820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更改个人照片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更改图片形状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三、更改简历内容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20.65pt;margin-top:118.7pt;height:645.9pt;width:203.2pt;z-index:-1303547904;mso-width-relative:page;mso-height-relative:page;" filled="f" stroked="f" coordsize="21600,21600" o:gfxdata="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xGXJXcAAAACwEAAA8AAAAAAAAAAQAgAAAAIgAAAGRycy9kb3ducmV2LnhtbFBL&#10;AQIUABQAAAAIAIdO4kC8JnGoKwIAACc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更改个人照片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更改图片形状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三、更改简历内容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99143270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8673465</wp:posOffset>
                </wp:positionV>
                <wp:extent cx="5959475" cy="1217295"/>
                <wp:effectExtent l="0" t="0" r="3175" b="0"/>
                <wp:wrapNone/>
                <wp:docPr id="2" name="人文社交图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475" cy="1217295"/>
                          <a:chOff x="18464" y="48184"/>
                          <a:chExt cx="9385" cy="1917"/>
                        </a:xfrm>
                        <a:solidFill>
                          <a:srgbClr val="66A5B4"/>
                        </a:solidFill>
                      </wpg:grpSpPr>
                      <wps:wsp>
                        <wps:cNvPr id="616" name="Freeform 16"/>
                        <wps:cNvSpPr/>
                        <wps:spPr bwMode="auto">
                          <a:xfrm>
                            <a:off x="23729" y="48222"/>
                            <a:ext cx="610" cy="622"/>
                          </a:xfrm>
                          <a:custGeom>
                            <a:avLst/>
                            <a:gdLst>
                              <a:gd name="T0" fmla="*/ 36 w 258"/>
                              <a:gd name="T1" fmla="*/ 109 h 263"/>
                              <a:gd name="T2" fmla="*/ 43 w 258"/>
                              <a:gd name="T3" fmla="*/ 95 h 263"/>
                              <a:gd name="T4" fmla="*/ 45 w 258"/>
                              <a:gd name="T5" fmla="*/ 83 h 263"/>
                              <a:gd name="T6" fmla="*/ 48 w 258"/>
                              <a:gd name="T7" fmla="*/ 67 h 263"/>
                              <a:gd name="T8" fmla="*/ 55 w 258"/>
                              <a:gd name="T9" fmla="*/ 48 h 263"/>
                              <a:gd name="T10" fmla="*/ 67 w 258"/>
                              <a:gd name="T11" fmla="*/ 31 h 263"/>
                              <a:gd name="T12" fmla="*/ 86 w 258"/>
                              <a:gd name="T13" fmla="*/ 15 h 263"/>
                              <a:gd name="T14" fmla="*/ 109 w 258"/>
                              <a:gd name="T15" fmla="*/ 5 h 263"/>
                              <a:gd name="T16" fmla="*/ 135 w 258"/>
                              <a:gd name="T17" fmla="*/ 0 h 263"/>
                              <a:gd name="T18" fmla="*/ 164 w 258"/>
                              <a:gd name="T19" fmla="*/ 3 h 263"/>
                              <a:gd name="T20" fmla="*/ 190 w 258"/>
                              <a:gd name="T21" fmla="*/ 15 h 263"/>
                              <a:gd name="T22" fmla="*/ 206 w 258"/>
                              <a:gd name="T23" fmla="*/ 27 h 263"/>
                              <a:gd name="T24" fmla="*/ 218 w 258"/>
                              <a:gd name="T25" fmla="*/ 45 h 263"/>
                              <a:gd name="T26" fmla="*/ 225 w 258"/>
                              <a:gd name="T27" fmla="*/ 64 h 263"/>
                              <a:gd name="T28" fmla="*/ 230 w 258"/>
                              <a:gd name="T29" fmla="*/ 86 h 263"/>
                              <a:gd name="T30" fmla="*/ 235 w 258"/>
                              <a:gd name="T31" fmla="*/ 100 h 263"/>
                              <a:gd name="T32" fmla="*/ 237 w 258"/>
                              <a:gd name="T33" fmla="*/ 112 h 263"/>
                              <a:gd name="T34" fmla="*/ 239 w 258"/>
                              <a:gd name="T35" fmla="*/ 126 h 263"/>
                              <a:gd name="T36" fmla="*/ 251 w 258"/>
                              <a:gd name="T37" fmla="*/ 150 h 263"/>
                              <a:gd name="T38" fmla="*/ 258 w 258"/>
                              <a:gd name="T39" fmla="*/ 171 h 263"/>
                              <a:gd name="T40" fmla="*/ 258 w 258"/>
                              <a:gd name="T41" fmla="*/ 190 h 263"/>
                              <a:gd name="T42" fmla="*/ 254 w 258"/>
                              <a:gd name="T43" fmla="*/ 202 h 263"/>
                              <a:gd name="T44" fmla="*/ 249 w 258"/>
                              <a:gd name="T45" fmla="*/ 206 h 263"/>
                              <a:gd name="T46" fmla="*/ 242 w 258"/>
                              <a:gd name="T47" fmla="*/ 204 h 263"/>
                              <a:gd name="T48" fmla="*/ 235 w 258"/>
                              <a:gd name="T49" fmla="*/ 187 h 263"/>
                              <a:gd name="T50" fmla="*/ 228 w 258"/>
                              <a:gd name="T51" fmla="*/ 199 h 263"/>
                              <a:gd name="T52" fmla="*/ 216 w 258"/>
                              <a:gd name="T53" fmla="*/ 218 h 263"/>
                              <a:gd name="T54" fmla="*/ 228 w 258"/>
                              <a:gd name="T55" fmla="*/ 230 h 263"/>
                              <a:gd name="T56" fmla="*/ 237 w 258"/>
                              <a:gd name="T57" fmla="*/ 239 h 263"/>
                              <a:gd name="T58" fmla="*/ 237 w 258"/>
                              <a:gd name="T59" fmla="*/ 247 h 263"/>
                              <a:gd name="T60" fmla="*/ 230 w 258"/>
                              <a:gd name="T61" fmla="*/ 254 h 263"/>
                              <a:gd name="T62" fmla="*/ 216 w 258"/>
                              <a:gd name="T63" fmla="*/ 258 h 263"/>
                              <a:gd name="T64" fmla="*/ 192 w 258"/>
                              <a:gd name="T65" fmla="*/ 261 h 263"/>
                              <a:gd name="T66" fmla="*/ 164 w 258"/>
                              <a:gd name="T67" fmla="*/ 258 h 263"/>
                              <a:gd name="T68" fmla="*/ 142 w 258"/>
                              <a:gd name="T69" fmla="*/ 251 h 263"/>
                              <a:gd name="T70" fmla="*/ 128 w 258"/>
                              <a:gd name="T71" fmla="*/ 254 h 263"/>
                              <a:gd name="T72" fmla="*/ 109 w 258"/>
                              <a:gd name="T73" fmla="*/ 261 h 263"/>
                              <a:gd name="T74" fmla="*/ 90 w 258"/>
                              <a:gd name="T75" fmla="*/ 263 h 263"/>
                              <a:gd name="T76" fmla="*/ 57 w 258"/>
                              <a:gd name="T77" fmla="*/ 261 h 263"/>
                              <a:gd name="T78" fmla="*/ 38 w 258"/>
                              <a:gd name="T79" fmla="*/ 256 h 263"/>
                              <a:gd name="T80" fmla="*/ 34 w 258"/>
                              <a:gd name="T81" fmla="*/ 249 h 263"/>
                              <a:gd name="T82" fmla="*/ 34 w 258"/>
                              <a:gd name="T83" fmla="*/ 239 h 263"/>
                              <a:gd name="T84" fmla="*/ 36 w 258"/>
                              <a:gd name="T85" fmla="*/ 232 h 263"/>
                              <a:gd name="T86" fmla="*/ 41 w 258"/>
                              <a:gd name="T87" fmla="*/ 228 h 263"/>
                              <a:gd name="T88" fmla="*/ 55 w 258"/>
                              <a:gd name="T89" fmla="*/ 225 h 263"/>
                              <a:gd name="T90" fmla="*/ 50 w 258"/>
                              <a:gd name="T91" fmla="*/ 221 h 263"/>
                              <a:gd name="T92" fmla="*/ 36 w 258"/>
                              <a:gd name="T93" fmla="*/ 204 h 263"/>
                              <a:gd name="T94" fmla="*/ 29 w 258"/>
                              <a:gd name="T95" fmla="*/ 187 h 263"/>
                              <a:gd name="T96" fmla="*/ 26 w 258"/>
                              <a:gd name="T97" fmla="*/ 185 h 263"/>
                              <a:gd name="T98" fmla="*/ 22 w 258"/>
                              <a:gd name="T99" fmla="*/ 192 h 263"/>
                              <a:gd name="T100" fmla="*/ 12 w 258"/>
                              <a:gd name="T101" fmla="*/ 202 h 263"/>
                              <a:gd name="T102" fmla="*/ 5 w 258"/>
                              <a:gd name="T103" fmla="*/ 202 h 263"/>
                              <a:gd name="T104" fmla="*/ 0 w 258"/>
                              <a:gd name="T105" fmla="*/ 192 h 263"/>
                              <a:gd name="T106" fmla="*/ 3 w 258"/>
                              <a:gd name="T107" fmla="*/ 171 h 263"/>
                              <a:gd name="T108" fmla="*/ 10 w 258"/>
                              <a:gd name="T109" fmla="*/ 150 h 263"/>
                              <a:gd name="T110" fmla="*/ 24 w 258"/>
                              <a:gd name="T111" fmla="*/ 131 h 263"/>
                              <a:gd name="T112" fmla="*/ 38 w 258"/>
                              <a:gd name="T113" fmla="*/ 119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8" h="263">
                                <a:moveTo>
                                  <a:pt x="38" y="119"/>
                                </a:moveTo>
                                <a:lnTo>
                                  <a:pt x="38" y="116"/>
                                </a:lnTo>
                                <a:lnTo>
                                  <a:pt x="38" y="116"/>
                                </a:lnTo>
                                <a:lnTo>
                                  <a:pt x="36" y="114"/>
                                </a:lnTo>
                                <a:lnTo>
                                  <a:pt x="36" y="114"/>
                                </a:lnTo>
                                <a:lnTo>
                                  <a:pt x="36" y="112"/>
                                </a:lnTo>
                                <a:lnTo>
                                  <a:pt x="36" y="109"/>
                                </a:lnTo>
                                <a:lnTo>
                                  <a:pt x="38" y="107"/>
                                </a:lnTo>
                                <a:lnTo>
                                  <a:pt x="38" y="107"/>
                                </a:lnTo>
                                <a:lnTo>
                                  <a:pt x="38" y="105"/>
                                </a:lnTo>
                                <a:lnTo>
                                  <a:pt x="38" y="102"/>
                                </a:lnTo>
                                <a:lnTo>
                                  <a:pt x="41" y="100"/>
                                </a:lnTo>
                                <a:lnTo>
                                  <a:pt x="43" y="97"/>
                                </a:lnTo>
                                <a:lnTo>
                                  <a:pt x="43" y="95"/>
                                </a:lnTo>
                                <a:lnTo>
                                  <a:pt x="43" y="95"/>
                                </a:lnTo>
                                <a:lnTo>
                                  <a:pt x="43" y="93"/>
                                </a:lnTo>
                                <a:lnTo>
                                  <a:pt x="43" y="90"/>
                                </a:lnTo>
                                <a:lnTo>
                                  <a:pt x="43" y="88"/>
                                </a:lnTo>
                                <a:lnTo>
                                  <a:pt x="45" y="86"/>
                                </a:lnTo>
                                <a:lnTo>
                                  <a:pt x="45" y="86"/>
                                </a:lnTo>
                                <a:lnTo>
                                  <a:pt x="45" y="83"/>
                                </a:lnTo>
                                <a:lnTo>
                                  <a:pt x="45" y="83"/>
                                </a:lnTo>
                                <a:lnTo>
                                  <a:pt x="45" y="81"/>
                                </a:lnTo>
                                <a:lnTo>
                                  <a:pt x="45" y="81"/>
                                </a:lnTo>
                                <a:lnTo>
                                  <a:pt x="45" y="79"/>
                                </a:lnTo>
                                <a:lnTo>
                                  <a:pt x="48" y="74"/>
                                </a:lnTo>
                                <a:lnTo>
                                  <a:pt x="48" y="71"/>
                                </a:lnTo>
                                <a:lnTo>
                                  <a:pt x="48" y="67"/>
                                </a:lnTo>
                                <a:lnTo>
                                  <a:pt x="50" y="64"/>
                                </a:lnTo>
                                <a:lnTo>
                                  <a:pt x="50" y="62"/>
                                </a:lnTo>
                                <a:lnTo>
                                  <a:pt x="50" y="60"/>
                                </a:lnTo>
                                <a:lnTo>
                                  <a:pt x="53" y="57"/>
                                </a:lnTo>
                                <a:lnTo>
                                  <a:pt x="53" y="55"/>
                                </a:lnTo>
                                <a:lnTo>
                                  <a:pt x="55" y="50"/>
                                </a:lnTo>
                                <a:lnTo>
                                  <a:pt x="55" y="48"/>
                                </a:lnTo>
                                <a:lnTo>
                                  <a:pt x="57" y="45"/>
                                </a:lnTo>
                                <a:lnTo>
                                  <a:pt x="60" y="43"/>
                                </a:lnTo>
                                <a:lnTo>
                                  <a:pt x="60" y="41"/>
                                </a:lnTo>
                                <a:lnTo>
                                  <a:pt x="62" y="41"/>
                                </a:lnTo>
                                <a:lnTo>
                                  <a:pt x="62" y="38"/>
                                </a:lnTo>
                                <a:lnTo>
                                  <a:pt x="64" y="34"/>
                                </a:lnTo>
                                <a:lnTo>
                                  <a:pt x="67" y="31"/>
                                </a:lnTo>
                                <a:lnTo>
                                  <a:pt x="69" y="29"/>
                                </a:lnTo>
                                <a:lnTo>
                                  <a:pt x="71" y="27"/>
                                </a:lnTo>
                                <a:lnTo>
                                  <a:pt x="76" y="22"/>
                                </a:lnTo>
                                <a:lnTo>
                                  <a:pt x="79" y="19"/>
                                </a:lnTo>
                                <a:lnTo>
                                  <a:pt x="81" y="17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2"/>
                                </a:lnTo>
                                <a:lnTo>
                                  <a:pt x="93" y="10"/>
                                </a:lnTo>
                                <a:lnTo>
                                  <a:pt x="95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05" y="5"/>
                                </a:lnTo>
                                <a:lnTo>
                                  <a:pt x="109" y="5"/>
                                </a:lnTo>
                                <a:lnTo>
                                  <a:pt x="112" y="3"/>
                                </a:lnTo>
                                <a:lnTo>
                                  <a:pt x="116" y="3"/>
                                </a:lnTo>
                                <a:lnTo>
                                  <a:pt x="121" y="3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40" y="0"/>
                                </a:lnTo>
                                <a:lnTo>
                                  <a:pt x="142" y="0"/>
                                </a:lnTo>
                                <a:lnTo>
                                  <a:pt x="147" y="0"/>
                                </a:lnTo>
                                <a:lnTo>
                                  <a:pt x="152" y="3"/>
                                </a:lnTo>
                                <a:lnTo>
                                  <a:pt x="157" y="3"/>
                                </a:lnTo>
                                <a:lnTo>
                                  <a:pt x="159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5"/>
                                </a:lnTo>
                                <a:lnTo>
                                  <a:pt x="171" y="5"/>
                                </a:lnTo>
                                <a:lnTo>
                                  <a:pt x="176" y="8"/>
                                </a:lnTo>
                                <a:lnTo>
                                  <a:pt x="178" y="10"/>
                                </a:lnTo>
                                <a:lnTo>
                                  <a:pt x="183" y="10"/>
                                </a:lnTo>
                                <a:lnTo>
                                  <a:pt x="185" y="12"/>
                                </a:lnTo>
                                <a:lnTo>
                                  <a:pt x="190" y="15"/>
                                </a:lnTo>
                                <a:lnTo>
                                  <a:pt x="192" y="17"/>
                                </a:lnTo>
                                <a:lnTo>
                                  <a:pt x="195" y="19"/>
                                </a:lnTo>
                                <a:lnTo>
                                  <a:pt x="197" y="19"/>
                                </a:lnTo>
                                <a:lnTo>
                                  <a:pt x="199" y="19"/>
                                </a:lnTo>
                                <a:lnTo>
                                  <a:pt x="202" y="22"/>
                                </a:lnTo>
                                <a:lnTo>
                                  <a:pt x="204" y="24"/>
                                </a:lnTo>
                                <a:lnTo>
                                  <a:pt x="206" y="27"/>
                                </a:lnTo>
                                <a:lnTo>
                                  <a:pt x="209" y="29"/>
                                </a:lnTo>
                                <a:lnTo>
                                  <a:pt x="209" y="31"/>
                                </a:lnTo>
                                <a:lnTo>
                                  <a:pt x="211" y="34"/>
                                </a:lnTo>
                                <a:lnTo>
                                  <a:pt x="213" y="36"/>
                                </a:lnTo>
                                <a:lnTo>
                                  <a:pt x="213" y="38"/>
                                </a:lnTo>
                                <a:lnTo>
                                  <a:pt x="216" y="43"/>
                                </a:lnTo>
                                <a:lnTo>
                                  <a:pt x="218" y="45"/>
                                </a:lnTo>
                                <a:lnTo>
                                  <a:pt x="221" y="50"/>
                                </a:lnTo>
                                <a:lnTo>
                                  <a:pt x="221" y="53"/>
                                </a:lnTo>
                                <a:lnTo>
                                  <a:pt x="223" y="55"/>
                                </a:lnTo>
                                <a:lnTo>
                                  <a:pt x="223" y="57"/>
                                </a:lnTo>
                                <a:lnTo>
                                  <a:pt x="223" y="60"/>
                                </a:lnTo>
                                <a:lnTo>
                                  <a:pt x="223" y="62"/>
                                </a:lnTo>
                                <a:lnTo>
                                  <a:pt x="225" y="64"/>
                                </a:lnTo>
                                <a:lnTo>
                                  <a:pt x="225" y="69"/>
                                </a:lnTo>
                                <a:lnTo>
                                  <a:pt x="228" y="74"/>
                                </a:lnTo>
                                <a:lnTo>
                                  <a:pt x="228" y="76"/>
                                </a:lnTo>
                                <a:lnTo>
                                  <a:pt x="228" y="81"/>
                                </a:lnTo>
                                <a:lnTo>
                                  <a:pt x="228" y="86"/>
                                </a:lnTo>
                                <a:lnTo>
                                  <a:pt x="228" y="86"/>
                                </a:lnTo>
                                <a:lnTo>
                                  <a:pt x="230" y="86"/>
                                </a:lnTo>
                                <a:lnTo>
                                  <a:pt x="230" y="88"/>
                                </a:lnTo>
                                <a:lnTo>
                                  <a:pt x="232" y="90"/>
                                </a:lnTo>
                                <a:lnTo>
                                  <a:pt x="232" y="93"/>
                                </a:lnTo>
                                <a:lnTo>
                                  <a:pt x="232" y="95"/>
                                </a:lnTo>
                                <a:lnTo>
                                  <a:pt x="235" y="95"/>
                                </a:lnTo>
                                <a:lnTo>
                                  <a:pt x="235" y="97"/>
                                </a:lnTo>
                                <a:lnTo>
                                  <a:pt x="235" y="100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37" y="107"/>
                                </a:lnTo>
                                <a:lnTo>
                                  <a:pt x="237" y="107"/>
                                </a:lnTo>
                                <a:lnTo>
                                  <a:pt x="237" y="109"/>
                                </a:lnTo>
                                <a:lnTo>
                                  <a:pt x="237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35" y="114"/>
                                </a:lnTo>
                                <a:lnTo>
                                  <a:pt x="235" y="116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39" y="126"/>
                                </a:lnTo>
                                <a:lnTo>
                                  <a:pt x="242" y="131"/>
                                </a:lnTo>
                                <a:lnTo>
                                  <a:pt x="242" y="133"/>
                                </a:lnTo>
                                <a:lnTo>
                                  <a:pt x="244" y="135"/>
                                </a:lnTo>
                                <a:lnTo>
                                  <a:pt x="247" y="138"/>
                                </a:lnTo>
                                <a:lnTo>
                                  <a:pt x="247" y="142"/>
                                </a:lnTo>
                                <a:lnTo>
                                  <a:pt x="249" y="145"/>
                                </a:lnTo>
                                <a:lnTo>
                                  <a:pt x="251" y="150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54"/>
                                </a:lnTo>
                                <a:lnTo>
                                  <a:pt x="254" y="157"/>
                                </a:lnTo>
                                <a:lnTo>
                                  <a:pt x="256" y="159"/>
                                </a:lnTo>
                                <a:lnTo>
                                  <a:pt x="256" y="164"/>
                                </a:lnTo>
                                <a:lnTo>
                                  <a:pt x="256" y="166"/>
                                </a:lnTo>
                                <a:lnTo>
                                  <a:pt x="258" y="171"/>
                                </a:lnTo>
                                <a:lnTo>
                                  <a:pt x="258" y="176"/>
                                </a:lnTo>
                                <a:lnTo>
                                  <a:pt x="258" y="178"/>
                                </a:lnTo>
                                <a:lnTo>
                                  <a:pt x="258" y="180"/>
                                </a:lnTo>
                                <a:lnTo>
                                  <a:pt x="258" y="183"/>
                                </a:lnTo>
                                <a:lnTo>
                                  <a:pt x="258" y="185"/>
                                </a:lnTo>
                                <a:lnTo>
                                  <a:pt x="258" y="187"/>
                                </a:lnTo>
                                <a:lnTo>
                                  <a:pt x="258" y="190"/>
                                </a:lnTo>
                                <a:lnTo>
                                  <a:pt x="258" y="195"/>
                                </a:lnTo>
                                <a:lnTo>
                                  <a:pt x="256" y="197"/>
                                </a:lnTo>
                                <a:lnTo>
                                  <a:pt x="256" y="197"/>
                                </a:lnTo>
                                <a:lnTo>
                                  <a:pt x="256" y="199"/>
                                </a:lnTo>
                                <a:lnTo>
                                  <a:pt x="256" y="199"/>
                                </a:lnTo>
                                <a:lnTo>
                                  <a:pt x="254" y="202"/>
                                </a:lnTo>
                                <a:lnTo>
                                  <a:pt x="254" y="202"/>
                                </a:lnTo>
                                <a:lnTo>
                                  <a:pt x="254" y="204"/>
                                </a:lnTo>
                                <a:lnTo>
                                  <a:pt x="251" y="204"/>
                                </a:lnTo>
                                <a:lnTo>
                                  <a:pt x="251" y="204"/>
                                </a:lnTo>
                                <a:lnTo>
                                  <a:pt x="251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7" y="206"/>
                                </a:lnTo>
                                <a:lnTo>
                                  <a:pt x="247" y="206"/>
                                </a:lnTo>
                                <a:lnTo>
                                  <a:pt x="247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2" y="204"/>
                                </a:lnTo>
                                <a:lnTo>
                                  <a:pt x="242" y="202"/>
                                </a:lnTo>
                                <a:lnTo>
                                  <a:pt x="239" y="199"/>
                                </a:lnTo>
                                <a:lnTo>
                                  <a:pt x="239" y="197"/>
                                </a:lnTo>
                                <a:lnTo>
                                  <a:pt x="237" y="197"/>
                                </a:lnTo>
                                <a:lnTo>
                                  <a:pt x="237" y="195"/>
                                </a:lnTo>
                                <a:lnTo>
                                  <a:pt x="235" y="192"/>
                                </a:lnTo>
                                <a:lnTo>
                                  <a:pt x="235" y="187"/>
                                </a:lnTo>
                                <a:lnTo>
                                  <a:pt x="235" y="187"/>
                                </a:lnTo>
                                <a:lnTo>
                                  <a:pt x="232" y="187"/>
                                </a:lnTo>
                                <a:lnTo>
                                  <a:pt x="232" y="190"/>
                                </a:lnTo>
                                <a:lnTo>
                                  <a:pt x="232" y="190"/>
                                </a:lnTo>
                                <a:lnTo>
                                  <a:pt x="232" y="190"/>
                                </a:lnTo>
                                <a:lnTo>
                                  <a:pt x="230" y="195"/>
                                </a:lnTo>
                                <a:lnTo>
                                  <a:pt x="228" y="199"/>
                                </a:lnTo>
                                <a:lnTo>
                                  <a:pt x="228" y="204"/>
                                </a:lnTo>
                                <a:lnTo>
                                  <a:pt x="225" y="206"/>
                                </a:lnTo>
                                <a:lnTo>
                                  <a:pt x="223" y="209"/>
                                </a:lnTo>
                                <a:lnTo>
                                  <a:pt x="221" y="211"/>
                                </a:lnTo>
                                <a:lnTo>
                                  <a:pt x="218" y="216"/>
                                </a:lnTo>
                                <a:lnTo>
                                  <a:pt x="218" y="216"/>
                                </a:lnTo>
                                <a:lnTo>
                                  <a:pt x="216" y="218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21"/>
                                </a:lnTo>
                                <a:lnTo>
                                  <a:pt x="213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23" y="225"/>
                                </a:lnTo>
                                <a:lnTo>
                                  <a:pt x="225" y="228"/>
                                </a:lnTo>
                                <a:lnTo>
                                  <a:pt x="228" y="230"/>
                                </a:lnTo>
                                <a:lnTo>
                                  <a:pt x="230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35" y="235"/>
                                </a:lnTo>
                                <a:lnTo>
                                  <a:pt x="235" y="235"/>
                                </a:lnTo>
                                <a:lnTo>
                                  <a:pt x="235" y="237"/>
                                </a:lnTo>
                                <a:lnTo>
                                  <a:pt x="237" y="237"/>
                                </a:lnTo>
                                <a:lnTo>
                                  <a:pt x="237" y="239"/>
                                </a:lnTo>
                                <a:lnTo>
                                  <a:pt x="237" y="239"/>
                                </a:lnTo>
                                <a:lnTo>
                                  <a:pt x="237" y="242"/>
                                </a:lnTo>
                                <a:lnTo>
                                  <a:pt x="237" y="242"/>
                                </a:lnTo>
                                <a:lnTo>
                                  <a:pt x="237" y="244"/>
                                </a:lnTo>
                                <a:lnTo>
                                  <a:pt x="237" y="244"/>
                                </a:lnTo>
                                <a:lnTo>
                                  <a:pt x="237" y="244"/>
                                </a:lnTo>
                                <a:lnTo>
                                  <a:pt x="237" y="247"/>
                                </a:lnTo>
                                <a:lnTo>
                                  <a:pt x="237" y="247"/>
                                </a:lnTo>
                                <a:lnTo>
                                  <a:pt x="237" y="247"/>
                                </a:lnTo>
                                <a:lnTo>
                                  <a:pt x="235" y="249"/>
                                </a:lnTo>
                                <a:lnTo>
                                  <a:pt x="235" y="251"/>
                                </a:lnTo>
                                <a:lnTo>
                                  <a:pt x="232" y="251"/>
                                </a:lnTo>
                                <a:lnTo>
                                  <a:pt x="232" y="251"/>
                                </a:lnTo>
                                <a:lnTo>
                                  <a:pt x="230" y="254"/>
                                </a:lnTo>
                                <a:lnTo>
                                  <a:pt x="228" y="254"/>
                                </a:lnTo>
                                <a:lnTo>
                                  <a:pt x="225" y="256"/>
                                </a:lnTo>
                                <a:lnTo>
                                  <a:pt x="223" y="256"/>
                                </a:lnTo>
                                <a:lnTo>
                                  <a:pt x="221" y="258"/>
                                </a:lnTo>
                                <a:lnTo>
                                  <a:pt x="221" y="258"/>
                                </a:lnTo>
                                <a:lnTo>
                                  <a:pt x="218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09" y="261"/>
                                </a:lnTo>
                                <a:lnTo>
                                  <a:pt x="206" y="261"/>
                                </a:lnTo>
                                <a:lnTo>
                                  <a:pt x="202" y="261"/>
                                </a:lnTo>
                                <a:lnTo>
                                  <a:pt x="199" y="261"/>
                                </a:lnTo>
                                <a:lnTo>
                                  <a:pt x="195" y="261"/>
                                </a:lnTo>
                                <a:lnTo>
                                  <a:pt x="192" y="261"/>
                                </a:lnTo>
                                <a:lnTo>
                                  <a:pt x="187" y="261"/>
                                </a:lnTo>
                                <a:lnTo>
                                  <a:pt x="183" y="261"/>
                                </a:lnTo>
                                <a:lnTo>
                                  <a:pt x="180" y="261"/>
                                </a:lnTo>
                                <a:lnTo>
                                  <a:pt x="176" y="261"/>
                                </a:lnTo>
                                <a:lnTo>
                                  <a:pt x="171" y="261"/>
                                </a:lnTo>
                                <a:lnTo>
                                  <a:pt x="168" y="261"/>
                                </a:lnTo>
                                <a:lnTo>
                                  <a:pt x="164" y="258"/>
                                </a:lnTo>
                                <a:lnTo>
                                  <a:pt x="159" y="258"/>
                                </a:lnTo>
                                <a:lnTo>
                                  <a:pt x="157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47" y="254"/>
                                </a:lnTo>
                                <a:lnTo>
                                  <a:pt x="145" y="254"/>
                                </a:lnTo>
                                <a:lnTo>
                                  <a:pt x="142" y="254"/>
                                </a:lnTo>
                                <a:lnTo>
                                  <a:pt x="142" y="251"/>
                                </a:lnTo>
                                <a:lnTo>
                                  <a:pt x="142" y="251"/>
                                </a:lnTo>
                                <a:lnTo>
                                  <a:pt x="140" y="251"/>
                                </a:lnTo>
                                <a:lnTo>
                                  <a:pt x="138" y="251"/>
                                </a:lnTo>
                                <a:lnTo>
                                  <a:pt x="133" y="251"/>
                                </a:lnTo>
                                <a:lnTo>
                                  <a:pt x="133" y="251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54"/>
                                </a:lnTo>
                                <a:lnTo>
                                  <a:pt x="126" y="254"/>
                                </a:lnTo>
                                <a:lnTo>
                                  <a:pt x="124" y="256"/>
                                </a:lnTo>
                                <a:lnTo>
                                  <a:pt x="119" y="258"/>
                                </a:lnTo>
                                <a:lnTo>
                                  <a:pt x="119" y="258"/>
                                </a:lnTo>
                                <a:lnTo>
                                  <a:pt x="116" y="258"/>
                                </a:lnTo>
                                <a:lnTo>
                                  <a:pt x="112" y="261"/>
                                </a:lnTo>
                                <a:lnTo>
                                  <a:pt x="109" y="261"/>
                                </a:lnTo>
                                <a:lnTo>
                                  <a:pt x="107" y="263"/>
                                </a:lnTo>
                                <a:lnTo>
                                  <a:pt x="102" y="263"/>
                                </a:lnTo>
                                <a:lnTo>
                                  <a:pt x="100" y="263"/>
                                </a:lnTo>
                                <a:lnTo>
                                  <a:pt x="97" y="263"/>
                                </a:lnTo>
                                <a:lnTo>
                                  <a:pt x="95" y="263"/>
                                </a:lnTo>
                                <a:lnTo>
                                  <a:pt x="93" y="263"/>
                                </a:lnTo>
                                <a:lnTo>
                                  <a:pt x="90" y="263"/>
                                </a:lnTo>
                                <a:lnTo>
                                  <a:pt x="86" y="263"/>
                                </a:lnTo>
                                <a:lnTo>
                                  <a:pt x="81" y="263"/>
                                </a:lnTo>
                                <a:lnTo>
                                  <a:pt x="74" y="263"/>
                                </a:lnTo>
                                <a:lnTo>
                                  <a:pt x="67" y="263"/>
                                </a:lnTo>
                                <a:lnTo>
                                  <a:pt x="64" y="263"/>
                                </a:lnTo>
                                <a:lnTo>
                                  <a:pt x="60" y="263"/>
                                </a:lnTo>
                                <a:lnTo>
                                  <a:pt x="57" y="261"/>
                                </a:lnTo>
                                <a:lnTo>
                                  <a:pt x="55" y="261"/>
                                </a:lnTo>
                                <a:lnTo>
                                  <a:pt x="50" y="261"/>
                                </a:lnTo>
                                <a:lnTo>
                                  <a:pt x="48" y="258"/>
                                </a:lnTo>
                                <a:lnTo>
                                  <a:pt x="45" y="258"/>
                                </a:lnTo>
                                <a:lnTo>
                                  <a:pt x="43" y="258"/>
                                </a:lnTo>
                                <a:lnTo>
                                  <a:pt x="41" y="256"/>
                                </a:lnTo>
                                <a:lnTo>
                                  <a:pt x="38" y="256"/>
                                </a:lnTo>
                                <a:lnTo>
                                  <a:pt x="36" y="254"/>
                                </a:lnTo>
                                <a:lnTo>
                                  <a:pt x="36" y="254"/>
                                </a:lnTo>
                                <a:lnTo>
                                  <a:pt x="36" y="251"/>
                                </a:lnTo>
                                <a:lnTo>
                                  <a:pt x="34" y="251"/>
                                </a:lnTo>
                                <a:lnTo>
                                  <a:pt x="34" y="251"/>
                                </a:lnTo>
                                <a:lnTo>
                                  <a:pt x="34" y="249"/>
                                </a:lnTo>
                                <a:lnTo>
                                  <a:pt x="34" y="249"/>
                                </a:lnTo>
                                <a:lnTo>
                                  <a:pt x="34" y="247"/>
                                </a:lnTo>
                                <a:lnTo>
                                  <a:pt x="31" y="247"/>
                                </a:lnTo>
                                <a:lnTo>
                                  <a:pt x="31" y="244"/>
                                </a:lnTo>
                                <a:lnTo>
                                  <a:pt x="31" y="244"/>
                                </a:lnTo>
                                <a:lnTo>
                                  <a:pt x="31" y="242"/>
                                </a:lnTo>
                                <a:lnTo>
                                  <a:pt x="31" y="242"/>
                                </a:lnTo>
                                <a:lnTo>
                                  <a:pt x="34" y="239"/>
                                </a:lnTo>
                                <a:lnTo>
                                  <a:pt x="34" y="239"/>
                                </a:lnTo>
                                <a:lnTo>
                                  <a:pt x="34" y="239"/>
                                </a:lnTo>
                                <a:lnTo>
                                  <a:pt x="34" y="237"/>
                                </a:lnTo>
                                <a:lnTo>
                                  <a:pt x="34" y="237"/>
                                </a:lnTo>
                                <a:lnTo>
                                  <a:pt x="34" y="235"/>
                                </a:lnTo>
                                <a:lnTo>
                                  <a:pt x="34" y="232"/>
                                </a:lnTo>
                                <a:lnTo>
                                  <a:pt x="36" y="232"/>
                                </a:lnTo>
                                <a:lnTo>
                                  <a:pt x="36" y="232"/>
                                </a:lnTo>
                                <a:lnTo>
                                  <a:pt x="36" y="230"/>
                                </a:lnTo>
                                <a:lnTo>
                                  <a:pt x="38" y="230"/>
                                </a:lnTo>
                                <a:lnTo>
                                  <a:pt x="38" y="230"/>
                                </a:lnTo>
                                <a:lnTo>
                                  <a:pt x="38" y="228"/>
                                </a:lnTo>
                                <a:lnTo>
                                  <a:pt x="41" y="228"/>
                                </a:lnTo>
                                <a:lnTo>
                                  <a:pt x="41" y="228"/>
                                </a:lnTo>
                                <a:lnTo>
                                  <a:pt x="43" y="225"/>
                                </a:lnTo>
                                <a:lnTo>
                                  <a:pt x="45" y="225"/>
                                </a:lnTo>
                                <a:lnTo>
                                  <a:pt x="45" y="225"/>
                                </a:lnTo>
                                <a:lnTo>
                                  <a:pt x="48" y="225"/>
                                </a:lnTo>
                                <a:lnTo>
                                  <a:pt x="50" y="225"/>
                                </a:lnTo>
                                <a:lnTo>
                                  <a:pt x="53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225"/>
                                </a:lnTo>
                                <a:lnTo>
                                  <a:pt x="55" y="223"/>
                                </a:lnTo>
                                <a:lnTo>
                                  <a:pt x="55" y="223"/>
                                </a:lnTo>
                                <a:lnTo>
                                  <a:pt x="55" y="223"/>
                                </a:lnTo>
                                <a:lnTo>
                                  <a:pt x="53" y="223"/>
                                </a:lnTo>
                                <a:lnTo>
                                  <a:pt x="50" y="221"/>
                                </a:lnTo>
                                <a:lnTo>
                                  <a:pt x="48" y="218"/>
                                </a:lnTo>
                                <a:lnTo>
                                  <a:pt x="45" y="216"/>
                                </a:lnTo>
                                <a:lnTo>
                                  <a:pt x="43" y="213"/>
                                </a:lnTo>
                                <a:lnTo>
                                  <a:pt x="41" y="211"/>
                                </a:lnTo>
                                <a:lnTo>
                                  <a:pt x="38" y="209"/>
                                </a:lnTo>
                                <a:lnTo>
                                  <a:pt x="38" y="206"/>
                                </a:lnTo>
                                <a:lnTo>
                                  <a:pt x="36" y="204"/>
                                </a:lnTo>
                                <a:lnTo>
                                  <a:pt x="36" y="202"/>
                                </a:lnTo>
                                <a:lnTo>
                                  <a:pt x="34" y="199"/>
                                </a:lnTo>
                                <a:lnTo>
                                  <a:pt x="34" y="199"/>
                                </a:lnTo>
                                <a:lnTo>
                                  <a:pt x="31" y="197"/>
                                </a:lnTo>
                                <a:lnTo>
                                  <a:pt x="31" y="192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85"/>
                                </a:lnTo>
                                <a:lnTo>
                                  <a:pt x="29" y="185"/>
                                </a:lnTo>
                                <a:lnTo>
                                  <a:pt x="29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5"/>
                                </a:lnTo>
                                <a:lnTo>
                                  <a:pt x="26" y="187"/>
                                </a:lnTo>
                                <a:lnTo>
                                  <a:pt x="26" y="187"/>
                                </a:lnTo>
                                <a:lnTo>
                                  <a:pt x="24" y="190"/>
                                </a:lnTo>
                                <a:lnTo>
                                  <a:pt x="24" y="192"/>
                                </a:lnTo>
                                <a:lnTo>
                                  <a:pt x="22" y="192"/>
                                </a:lnTo>
                                <a:lnTo>
                                  <a:pt x="22" y="195"/>
                                </a:lnTo>
                                <a:lnTo>
                                  <a:pt x="19" y="197"/>
                                </a:lnTo>
                                <a:lnTo>
                                  <a:pt x="19" y="197"/>
                                </a:lnTo>
                                <a:lnTo>
                                  <a:pt x="17" y="199"/>
                                </a:lnTo>
                                <a:lnTo>
                                  <a:pt x="15" y="199"/>
                                </a:lnTo>
                                <a:lnTo>
                                  <a:pt x="15" y="202"/>
                                </a:lnTo>
                                <a:lnTo>
                                  <a:pt x="12" y="202"/>
                                </a:lnTo>
                                <a:lnTo>
                                  <a:pt x="10" y="204"/>
                                </a:lnTo>
                                <a:lnTo>
                                  <a:pt x="8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4"/>
                                </a:lnTo>
                                <a:lnTo>
                                  <a:pt x="5" y="202"/>
                                </a:lnTo>
                                <a:lnTo>
                                  <a:pt x="5" y="202"/>
                                </a:lnTo>
                                <a:lnTo>
                                  <a:pt x="3" y="199"/>
                                </a:lnTo>
                                <a:lnTo>
                                  <a:pt x="3" y="199"/>
                                </a:lnTo>
                                <a:lnTo>
                                  <a:pt x="3" y="197"/>
                                </a:lnTo>
                                <a:lnTo>
                                  <a:pt x="3" y="197"/>
                                </a:lnTo>
                                <a:lnTo>
                                  <a:pt x="3" y="195"/>
                                </a:lnTo>
                                <a:lnTo>
                                  <a:pt x="0" y="192"/>
                                </a:lnTo>
                                <a:lnTo>
                                  <a:pt x="0" y="190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8"/>
                                </a:lnTo>
                                <a:lnTo>
                                  <a:pt x="3" y="176"/>
                                </a:lnTo>
                                <a:lnTo>
                                  <a:pt x="3" y="173"/>
                                </a:lnTo>
                                <a:lnTo>
                                  <a:pt x="3" y="171"/>
                                </a:lnTo>
                                <a:lnTo>
                                  <a:pt x="3" y="168"/>
                                </a:lnTo>
                                <a:lnTo>
                                  <a:pt x="5" y="164"/>
                                </a:lnTo>
                                <a:lnTo>
                                  <a:pt x="5" y="161"/>
                                </a:lnTo>
                                <a:lnTo>
                                  <a:pt x="5" y="159"/>
                                </a:lnTo>
                                <a:lnTo>
                                  <a:pt x="8" y="157"/>
                                </a:lnTo>
                                <a:lnTo>
                                  <a:pt x="10" y="152"/>
                                </a:lnTo>
                                <a:lnTo>
                                  <a:pt x="10" y="150"/>
                                </a:lnTo>
                                <a:lnTo>
                                  <a:pt x="12" y="147"/>
                                </a:lnTo>
                                <a:lnTo>
                                  <a:pt x="15" y="145"/>
                                </a:lnTo>
                                <a:lnTo>
                                  <a:pt x="17" y="140"/>
                                </a:lnTo>
                                <a:lnTo>
                                  <a:pt x="19" y="138"/>
                                </a:lnTo>
                                <a:lnTo>
                                  <a:pt x="19" y="135"/>
                                </a:lnTo>
                                <a:lnTo>
                                  <a:pt x="22" y="133"/>
                                </a:lnTo>
                                <a:lnTo>
                                  <a:pt x="24" y="131"/>
                                </a:ln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29" y="126"/>
                                </a:lnTo>
                                <a:lnTo>
                                  <a:pt x="31" y="124"/>
                                </a:lnTo>
                                <a:lnTo>
                                  <a:pt x="34" y="121"/>
                                </a:lnTo>
                                <a:lnTo>
                                  <a:pt x="38" y="119"/>
                                </a:lnTo>
                                <a:lnTo>
                                  <a:pt x="38" y="1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618" name="组合 430"/>
                        <wpg:cNvGrpSpPr/>
                        <wpg:grpSpPr>
                          <a:xfrm rot="0">
                            <a:off x="20175" y="48217"/>
                            <a:ext cx="828" cy="638"/>
                            <a:chOff x="7300" y="64588"/>
                            <a:chExt cx="828" cy="638"/>
                          </a:xfrm>
                          <a:grpFill/>
                        </wpg:grpSpPr>
                        <wps:wsp>
                          <wps:cNvPr id="619" name="Freeform 26"/>
                          <wps:cNvSpPr/>
                          <wps:spPr bwMode="auto">
                            <a:xfrm>
                              <a:off x="7837" y="64683"/>
                              <a:ext cx="151" cy="163"/>
                            </a:xfrm>
                            <a:custGeom>
                              <a:avLst/>
                              <a:gdLst>
                                <a:gd name="T0" fmla="*/ 21 w 27"/>
                                <a:gd name="T1" fmla="*/ 29 h 29"/>
                                <a:gd name="T2" fmla="*/ 24 w 27"/>
                                <a:gd name="T3" fmla="*/ 25 h 29"/>
                                <a:gd name="T4" fmla="*/ 24 w 27"/>
                                <a:gd name="T5" fmla="*/ 25 h 29"/>
                                <a:gd name="T6" fmla="*/ 4 w 27"/>
                                <a:gd name="T7" fmla="*/ 4 h 29"/>
                                <a:gd name="T8" fmla="*/ 0 w 27"/>
                                <a:gd name="T9" fmla="*/ 8 h 29"/>
                                <a:gd name="T10" fmla="*/ 4 w 27"/>
                                <a:gd name="T11" fmla="*/ 12 h 29"/>
                                <a:gd name="T12" fmla="*/ 17 w 27"/>
                                <a:gd name="T13" fmla="*/ 25 h 29"/>
                                <a:gd name="T14" fmla="*/ 21 w 27"/>
                                <a:gd name="T1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1" y="29"/>
                                  </a:moveTo>
                                  <a:cubicBezTo>
                                    <a:pt x="23" y="29"/>
                                    <a:pt x="24" y="27"/>
                                    <a:pt x="24" y="25"/>
                                  </a:cubicBezTo>
                                  <a:cubicBezTo>
                                    <a:pt x="24" y="25"/>
                                    <a:pt x="24" y="25"/>
                                    <a:pt x="24" y="25"/>
                                  </a:cubicBezTo>
                                  <a:cubicBezTo>
                                    <a:pt x="27" y="0"/>
                                    <a:pt x="4" y="4"/>
                                    <a:pt x="4" y="4"/>
                                  </a:cubicBezTo>
                                  <a:cubicBezTo>
                                    <a:pt x="2" y="4"/>
                                    <a:pt x="0" y="6"/>
                                    <a:pt x="0" y="8"/>
                                  </a:cubicBezTo>
                                  <a:cubicBezTo>
                                    <a:pt x="0" y="10"/>
                                    <a:pt x="2" y="12"/>
                                    <a:pt x="4" y="12"/>
                                  </a:cubicBezTo>
                                  <a:cubicBezTo>
                                    <a:pt x="21" y="8"/>
                                    <a:pt x="17" y="25"/>
                                    <a:pt x="17" y="25"/>
                                  </a:cubicBezTo>
                                  <a:cubicBezTo>
                                    <a:pt x="17" y="27"/>
                                    <a:pt x="19" y="29"/>
                                    <a:pt x="21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620" name="组合 6"/>
                          <wpg:cNvGrpSpPr/>
                          <wpg:grpSpPr>
                            <a:xfrm>
                              <a:off x="7300" y="64588"/>
                              <a:ext cx="828" cy="639"/>
                              <a:chOff x="3485" y="47467"/>
                              <a:chExt cx="828" cy="639"/>
                            </a:xfrm>
                            <a:grpFill/>
                          </wpg:grpSpPr>
                          <wps:wsp>
                            <wps:cNvPr id="621" name="Freeform 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85" y="47536"/>
                                <a:ext cx="717" cy="570"/>
                              </a:xfrm>
                              <a:custGeom>
                                <a:avLst/>
                                <a:gdLst>
                                  <a:gd name="T0" fmla="*/ 105 w 128"/>
                                  <a:gd name="T1" fmla="*/ 43 h 102"/>
                                  <a:gd name="T2" fmla="*/ 103 w 128"/>
                                  <a:gd name="T3" fmla="*/ 39 h 102"/>
                                  <a:gd name="T4" fmla="*/ 102 w 128"/>
                                  <a:gd name="T5" fmla="*/ 24 h 102"/>
                                  <a:gd name="T6" fmla="*/ 75 w 128"/>
                                  <a:gd name="T7" fmla="*/ 25 h 102"/>
                                  <a:gd name="T8" fmla="*/ 70 w 128"/>
                                  <a:gd name="T9" fmla="*/ 18 h 102"/>
                                  <a:gd name="T10" fmla="*/ 48 w 128"/>
                                  <a:gd name="T11" fmla="*/ 7 h 102"/>
                                  <a:gd name="T12" fmla="*/ 12 w 128"/>
                                  <a:gd name="T13" fmla="*/ 37 h 102"/>
                                  <a:gd name="T14" fmla="*/ 2 w 128"/>
                                  <a:gd name="T15" fmla="*/ 64 h 102"/>
                                  <a:gd name="T16" fmla="*/ 55 w 128"/>
                                  <a:gd name="T17" fmla="*/ 100 h 102"/>
                                  <a:gd name="T18" fmla="*/ 119 w 128"/>
                                  <a:gd name="T19" fmla="*/ 72 h 102"/>
                                  <a:gd name="T20" fmla="*/ 105 w 128"/>
                                  <a:gd name="T21" fmla="*/ 43 h 102"/>
                                  <a:gd name="T22" fmla="*/ 57 w 128"/>
                                  <a:gd name="T23" fmla="*/ 92 h 102"/>
                                  <a:gd name="T24" fmla="*/ 15 w 128"/>
                                  <a:gd name="T25" fmla="*/ 67 h 102"/>
                                  <a:gd name="T26" fmla="*/ 57 w 128"/>
                                  <a:gd name="T27" fmla="*/ 38 h 102"/>
                                  <a:gd name="T28" fmla="*/ 98 w 128"/>
                                  <a:gd name="T29" fmla="*/ 62 h 102"/>
                                  <a:gd name="T30" fmla="*/ 57 w 128"/>
                                  <a:gd name="T31" fmla="*/ 9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8" h="102">
                                    <a:moveTo>
                                      <a:pt x="105" y="43"/>
                                    </a:moveTo>
                                    <a:cubicBezTo>
                                      <a:pt x="100" y="42"/>
                                      <a:pt x="103" y="39"/>
                                      <a:pt x="103" y="39"/>
                                    </a:cubicBezTo>
                                    <a:cubicBezTo>
                                      <a:pt x="103" y="39"/>
                                      <a:pt x="108" y="30"/>
                                      <a:pt x="102" y="24"/>
                                    </a:cubicBezTo>
                                    <a:cubicBezTo>
                                      <a:pt x="94" y="16"/>
                                      <a:pt x="75" y="25"/>
                                      <a:pt x="75" y="25"/>
                                    </a:cubicBezTo>
                                    <a:cubicBezTo>
                                      <a:pt x="67" y="27"/>
                                      <a:pt x="69" y="24"/>
                                      <a:pt x="70" y="18"/>
                                    </a:cubicBezTo>
                                    <a:cubicBezTo>
                                      <a:pt x="70" y="11"/>
                                      <a:pt x="68" y="0"/>
                                      <a:pt x="48" y="7"/>
                                    </a:cubicBezTo>
                                    <a:cubicBezTo>
                                      <a:pt x="29" y="14"/>
                                      <a:pt x="12" y="37"/>
                                      <a:pt x="12" y="37"/>
                                    </a:cubicBezTo>
                                    <a:cubicBezTo>
                                      <a:pt x="0" y="52"/>
                                      <a:pt x="2" y="64"/>
                                      <a:pt x="2" y="64"/>
                                    </a:cubicBezTo>
                                    <a:cubicBezTo>
                                      <a:pt x="5" y="91"/>
                                      <a:pt x="33" y="98"/>
                                      <a:pt x="55" y="100"/>
                                    </a:cubicBezTo>
                                    <a:cubicBezTo>
                                      <a:pt x="78" y="102"/>
                                      <a:pt x="109" y="92"/>
                                      <a:pt x="119" y="72"/>
                                    </a:cubicBezTo>
                                    <a:cubicBezTo>
                                      <a:pt x="128" y="52"/>
                                      <a:pt x="111" y="44"/>
                                      <a:pt x="105" y="43"/>
                                    </a:cubicBezTo>
                                    <a:close/>
                                    <a:moveTo>
                                      <a:pt x="57" y="92"/>
                                    </a:moveTo>
                                    <a:cubicBezTo>
                                      <a:pt x="34" y="94"/>
                                      <a:pt x="15" y="82"/>
                                      <a:pt x="15" y="67"/>
                                    </a:cubicBezTo>
                                    <a:cubicBezTo>
                                      <a:pt x="15" y="52"/>
                                      <a:pt x="34" y="39"/>
                                      <a:pt x="57" y="38"/>
                                    </a:cubicBezTo>
                                    <a:cubicBezTo>
                                      <a:pt x="80" y="37"/>
                                      <a:pt x="98" y="47"/>
                                      <a:pt x="98" y="62"/>
                                    </a:cubicBezTo>
                                    <a:cubicBezTo>
                                      <a:pt x="98" y="77"/>
                                      <a:pt x="80" y="91"/>
                                      <a:pt x="57" y="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2" name="Freeform 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46" y="47791"/>
                                <a:ext cx="282" cy="246"/>
                              </a:xfrm>
                              <a:custGeom>
                                <a:avLst/>
                                <a:gdLst>
                                  <a:gd name="T0" fmla="*/ 23 w 50"/>
                                  <a:gd name="T1" fmla="*/ 2 h 44"/>
                                  <a:gd name="T2" fmla="*/ 3 w 50"/>
                                  <a:gd name="T3" fmla="*/ 27 h 44"/>
                                  <a:gd name="T4" fmla="*/ 9 w 50"/>
                                  <a:gd name="T5" fmla="*/ 37 h 44"/>
                                  <a:gd name="T6" fmla="*/ 43 w 50"/>
                                  <a:gd name="T7" fmla="*/ 31 h 44"/>
                                  <a:gd name="T8" fmla="*/ 23 w 50"/>
                                  <a:gd name="T9" fmla="*/ 2 h 44"/>
                                  <a:gd name="T10" fmla="*/ 17 w 50"/>
                                  <a:gd name="T11" fmla="*/ 33 h 44"/>
                                  <a:gd name="T12" fmla="*/ 10 w 50"/>
                                  <a:gd name="T13" fmla="*/ 27 h 44"/>
                                  <a:gd name="T14" fmla="*/ 17 w 50"/>
                                  <a:gd name="T15" fmla="*/ 19 h 44"/>
                                  <a:gd name="T16" fmla="*/ 25 w 50"/>
                                  <a:gd name="T17" fmla="*/ 25 h 44"/>
                                  <a:gd name="T18" fmla="*/ 17 w 50"/>
                                  <a:gd name="T19" fmla="*/ 33 h 44"/>
                                  <a:gd name="T20" fmla="*/ 31 w 50"/>
                                  <a:gd name="T21" fmla="*/ 21 h 44"/>
                                  <a:gd name="T22" fmla="*/ 27 w 50"/>
                                  <a:gd name="T23" fmla="*/ 21 h 44"/>
                                  <a:gd name="T24" fmla="*/ 28 w 50"/>
                                  <a:gd name="T25" fmla="*/ 16 h 44"/>
                                  <a:gd name="T26" fmla="*/ 32 w 50"/>
                                  <a:gd name="T27" fmla="*/ 17 h 44"/>
                                  <a:gd name="T28" fmla="*/ 31 w 50"/>
                                  <a:gd name="T29" fmla="*/ 21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0" h="44">
                                    <a:moveTo>
                                      <a:pt x="23" y="2"/>
                                    </a:moveTo>
                                    <a:cubicBezTo>
                                      <a:pt x="0" y="5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3" y="33"/>
                                      <a:pt x="9" y="37"/>
                                    </a:cubicBezTo>
                                    <a:cubicBezTo>
                                      <a:pt x="22" y="44"/>
                                      <a:pt x="36" y="40"/>
                                      <a:pt x="43" y="31"/>
                                    </a:cubicBezTo>
                                    <a:cubicBezTo>
                                      <a:pt x="50" y="22"/>
                                      <a:pt x="46" y="0"/>
                                      <a:pt x="23" y="2"/>
                                    </a:cubicBezTo>
                                    <a:close/>
                                    <a:moveTo>
                                      <a:pt x="17" y="33"/>
                                    </a:moveTo>
                                    <a:cubicBezTo>
                                      <a:pt x="13" y="33"/>
                                      <a:pt x="10" y="31"/>
                                      <a:pt x="10" y="27"/>
                                    </a:cubicBezTo>
                                    <a:cubicBezTo>
                                      <a:pt x="10" y="23"/>
                                      <a:pt x="13" y="20"/>
                                      <a:pt x="17" y="19"/>
                                    </a:cubicBezTo>
                                    <a:cubicBezTo>
                                      <a:pt x="22" y="19"/>
                                      <a:pt x="25" y="22"/>
                                      <a:pt x="25" y="25"/>
                                    </a:cubicBezTo>
                                    <a:cubicBezTo>
                                      <a:pt x="25" y="29"/>
                                      <a:pt x="22" y="32"/>
                                      <a:pt x="17" y="33"/>
                                    </a:cubicBezTo>
                                    <a:close/>
                                    <a:moveTo>
                                      <a:pt x="31" y="21"/>
                                    </a:moveTo>
                                    <a:cubicBezTo>
                                      <a:pt x="29" y="22"/>
                                      <a:pt x="28" y="22"/>
                                      <a:pt x="27" y="21"/>
                                    </a:cubicBezTo>
                                    <a:cubicBezTo>
                                      <a:pt x="26" y="19"/>
                                      <a:pt x="26" y="17"/>
                                      <a:pt x="28" y="16"/>
                                    </a:cubicBezTo>
                                    <a:cubicBezTo>
                                      <a:pt x="30" y="15"/>
                                      <a:pt x="31" y="15"/>
                                      <a:pt x="32" y="17"/>
                                    </a:cubicBezTo>
                                    <a:cubicBezTo>
                                      <a:pt x="33" y="18"/>
                                      <a:pt x="32" y="20"/>
                                      <a:pt x="31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3" name="Freeform 27"/>
                            <wps:cNvSpPr/>
                            <wps:spPr bwMode="auto">
                              <a:xfrm>
                                <a:off x="3989" y="47467"/>
                                <a:ext cx="324" cy="298"/>
                              </a:xfrm>
                              <a:custGeom>
                                <a:avLst/>
                                <a:gdLst>
                                  <a:gd name="T0" fmla="*/ 24 w 58"/>
                                  <a:gd name="T1" fmla="*/ 1 h 53"/>
                                  <a:gd name="T2" fmla="*/ 5 w 58"/>
                                  <a:gd name="T3" fmla="*/ 2 h 53"/>
                                  <a:gd name="T4" fmla="*/ 5 w 58"/>
                                  <a:gd name="T5" fmla="*/ 2 h 53"/>
                                  <a:gd name="T6" fmla="*/ 4 w 58"/>
                                  <a:gd name="T7" fmla="*/ 2 h 53"/>
                                  <a:gd name="T8" fmla="*/ 0 w 58"/>
                                  <a:gd name="T9" fmla="*/ 7 h 53"/>
                                  <a:gd name="T10" fmla="*/ 6 w 58"/>
                                  <a:gd name="T11" fmla="*/ 13 h 53"/>
                                  <a:gd name="T12" fmla="*/ 11 w 58"/>
                                  <a:gd name="T13" fmla="*/ 12 h 53"/>
                                  <a:gd name="T14" fmla="*/ 38 w 58"/>
                                  <a:gd name="T15" fmla="*/ 25 h 53"/>
                                  <a:gd name="T16" fmla="*/ 40 w 58"/>
                                  <a:gd name="T17" fmla="*/ 43 h 53"/>
                                  <a:gd name="T18" fmla="*/ 39 w 58"/>
                                  <a:gd name="T19" fmla="*/ 49 h 53"/>
                                  <a:gd name="T20" fmla="*/ 44 w 58"/>
                                  <a:gd name="T21" fmla="*/ 53 h 53"/>
                                  <a:gd name="T22" fmla="*/ 49 w 58"/>
                                  <a:gd name="T23" fmla="*/ 49 h 53"/>
                                  <a:gd name="T24" fmla="*/ 49 w 58"/>
                                  <a:gd name="T25" fmla="*/ 49 h 53"/>
                                  <a:gd name="T26" fmla="*/ 24 w 58"/>
                                  <a:gd name="T27" fmla="*/ 1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8" h="53">
                                    <a:moveTo>
                                      <a:pt x="24" y="1"/>
                                    </a:moveTo>
                                    <a:cubicBezTo>
                                      <a:pt x="16" y="0"/>
                                      <a:pt x="7" y="1"/>
                                      <a:pt x="5" y="2"/>
                                    </a:cubicBezTo>
                                    <a:cubicBezTo>
                                      <a:pt x="5" y="2"/>
                                      <a:pt x="5" y="2"/>
                                      <a:pt x="5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2" y="3"/>
                                      <a:pt x="0" y="5"/>
                                      <a:pt x="0" y="7"/>
                                    </a:cubicBez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6" y="13"/>
                                      <a:pt x="9" y="12"/>
                                      <a:pt x="11" y="12"/>
                                    </a:cubicBezTo>
                                    <a:cubicBezTo>
                                      <a:pt x="13" y="11"/>
                                      <a:pt x="30" y="11"/>
                                      <a:pt x="38" y="25"/>
                                    </a:cubicBezTo>
                                    <a:cubicBezTo>
                                      <a:pt x="43" y="35"/>
                                      <a:pt x="40" y="42"/>
                                      <a:pt x="40" y="43"/>
                                    </a:cubicBezTo>
                                    <a:cubicBezTo>
                                      <a:pt x="40" y="43"/>
                                      <a:pt x="39" y="46"/>
                                      <a:pt x="39" y="49"/>
                                    </a:cubicBezTo>
                                    <a:cubicBezTo>
                                      <a:pt x="39" y="52"/>
                                      <a:pt x="41" y="53"/>
                                      <a:pt x="44" y="53"/>
                                    </a:cubicBezTo>
                                    <a:cubicBezTo>
                                      <a:pt x="47" y="53"/>
                                      <a:pt x="49" y="53"/>
                                      <a:pt x="49" y="49"/>
                                    </a:cubicBezTo>
                                    <a:cubicBezTo>
                                      <a:pt x="49" y="49"/>
                                      <a:pt x="49" y="49"/>
                                      <a:pt x="49" y="49"/>
                                    </a:cubicBezTo>
                                    <a:cubicBezTo>
                                      <a:pt x="58" y="19"/>
                                      <a:pt x="38" y="5"/>
                                      <a:pt x="24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  <wpg:grpSp>
                        <wpg:cNvPr id="624" name="组合 8"/>
                        <wpg:cNvGrpSpPr/>
                        <wpg:grpSpPr>
                          <a:xfrm rot="0">
                            <a:off x="21983" y="48212"/>
                            <a:ext cx="671" cy="638"/>
                            <a:chOff x="5293" y="47462"/>
                            <a:chExt cx="671" cy="638"/>
                          </a:xfrm>
                          <a:grpFill/>
                        </wpg:grpSpPr>
                        <wps:wsp>
                          <wps:cNvPr id="625" name="Freeform 18"/>
                          <wps:cNvSpPr/>
                          <wps:spPr bwMode="auto">
                            <a:xfrm>
                              <a:off x="5293" y="47536"/>
                              <a:ext cx="360" cy="357"/>
                            </a:xfrm>
                            <a:custGeom>
                              <a:avLst/>
                              <a:gdLst>
                                <a:gd name="T0" fmla="*/ 32 w 64"/>
                                <a:gd name="T1" fmla="*/ 0 h 64"/>
                                <a:gd name="T2" fmla="*/ 0 w 64"/>
                                <a:gd name="T3" fmla="*/ 32 h 64"/>
                                <a:gd name="T4" fmla="*/ 3 w 64"/>
                                <a:gd name="T5" fmla="*/ 47 h 64"/>
                                <a:gd name="T6" fmla="*/ 7 w 64"/>
                                <a:gd name="T7" fmla="*/ 48 h 64"/>
                                <a:gd name="T8" fmla="*/ 8 w 64"/>
                                <a:gd name="T9" fmla="*/ 44 h 64"/>
                                <a:gd name="T10" fmla="*/ 5 w 64"/>
                                <a:gd name="T11" fmla="*/ 32 h 64"/>
                                <a:gd name="T12" fmla="*/ 32 w 64"/>
                                <a:gd name="T13" fmla="*/ 5 h 64"/>
                                <a:gd name="T14" fmla="*/ 59 w 64"/>
                                <a:gd name="T15" fmla="*/ 32 h 64"/>
                                <a:gd name="T16" fmla="*/ 32 w 64"/>
                                <a:gd name="T17" fmla="*/ 59 h 64"/>
                                <a:gd name="T18" fmla="*/ 26 w 64"/>
                                <a:gd name="T19" fmla="*/ 58 h 64"/>
                                <a:gd name="T20" fmla="*/ 23 w 64"/>
                                <a:gd name="T21" fmla="*/ 60 h 64"/>
                                <a:gd name="T22" fmla="*/ 25 w 64"/>
                                <a:gd name="T23" fmla="*/ 64 h 64"/>
                                <a:gd name="T24" fmla="*/ 32 w 64"/>
                                <a:gd name="T25" fmla="*/ 64 h 64"/>
                                <a:gd name="T26" fmla="*/ 64 w 64"/>
                                <a:gd name="T27" fmla="*/ 32 h 64"/>
                                <a:gd name="T28" fmla="*/ 32 w 64"/>
                                <a:gd name="T29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32" y="0"/>
                                  </a:moveTo>
                                  <a:cubicBezTo>
                                    <a:pt x="14" y="0"/>
                                    <a:pt x="0" y="14"/>
                                    <a:pt x="0" y="32"/>
                                  </a:cubicBezTo>
                                  <a:cubicBezTo>
                                    <a:pt x="0" y="37"/>
                                    <a:pt x="1" y="42"/>
                                    <a:pt x="3" y="47"/>
                                  </a:cubicBezTo>
                                  <a:cubicBezTo>
                                    <a:pt x="4" y="48"/>
                                    <a:pt x="6" y="49"/>
                                    <a:pt x="7" y="48"/>
                                  </a:cubicBezTo>
                                  <a:cubicBezTo>
                                    <a:pt x="8" y="47"/>
                                    <a:pt x="9" y="46"/>
                                    <a:pt x="8" y="44"/>
                                  </a:cubicBezTo>
                                  <a:cubicBezTo>
                                    <a:pt x="6" y="40"/>
                                    <a:pt x="5" y="36"/>
                                    <a:pt x="5" y="32"/>
                                  </a:cubicBezTo>
                                  <a:cubicBezTo>
                                    <a:pt x="5" y="17"/>
                                    <a:pt x="17" y="5"/>
                                    <a:pt x="32" y="5"/>
                                  </a:cubicBezTo>
                                  <a:cubicBezTo>
                                    <a:pt x="47" y="5"/>
                                    <a:pt x="59" y="17"/>
                                    <a:pt x="59" y="32"/>
                                  </a:cubicBezTo>
                                  <a:cubicBezTo>
                                    <a:pt x="59" y="47"/>
                                    <a:pt x="47" y="59"/>
                                    <a:pt x="32" y="59"/>
                                  </a:cubicBezTo>
                                  <a:cubicBezTo>
                                    <a:pt x="30" y="59"/>
                                    <a:pt x="28" y="58"/>
                                    <a:pt x="26" y="58"/>
                                  </a:cubicBezTo>
                                  <a:cubicBezTo>
                                    <a:pt x="24" y="58"/>
                                    <a:pt x="23" y="59"/>
                                    <a:pt x="23" y="60"/>
                                  </a:cubicBezTo>
                                  <a:cubicBezTo>
                                    <a:pt x="22" y="62"/>
                                    <a:pt x="23" y="63"/>
                                    <a:pt x="25" y="64"/>
                                  </a:cubicBezTo>
                                  <a:cubicBezTo>
                                    <a:pt x="27" y="64"/>
                                    <a:pt x="30" y="64"/>
                                    <a:pt x="32" y="64"/>
                                  </a:cubicBezTo>
                                  <a:cubicBezTo>
                                    <a:pt x="50" y="64"/>
                                    <a:pt x="64" y="50"/>
                                    <a:pt x="64" y="32"/>
                                  </a:cubicBezTo>
                                  <a:cubicBezTo>
                                    <a:pt x="64" y="14"/>
                                    <a:pt x="50" y="0"/>
                                    <a:pt x="3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26" name="Freeform 19"/>
                          <wps:cNvSpPr/>
                          <wps:spPr bwMode="auto">
                            <a:xfrm>
                              <a:off x="5300" y="47652"/>
                              <a:ext cx="234" cy="449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19 h 80"/>
                                <a:gd name="T2" fmla="*/ 31 w 42"/>
                                <a:gd name="T3" fmla="*/ 21 h 80"/>
                                <a:gd name="T4" fmla="*/ 42 w 42"/>
                                <a:gd name="T5" fmla="*/ 10 h 80"/>
                                <a:gd name="T6" fmla="*/ 31 w 42"/>
                                <a:gd name="T7" fmla="*/ 0 h 80"/>
                                <a:gd name="T8" fmla="*/ 21 w 42"/>
                                <a:gd name="T9" fmla="*/ 10 h 80"/>
                                <a:gd name="T10" fmla="*/ 22 w 42"/>
                                <a:gd name="T11" fmla="*/ 15 h 80"/>
                                <a:gd name="T12" fmla="*/ 14 w 42"/>
                                <a:gd name="T13" fmla="*/ 24 h 80"/>
                                <a:gd name="T14" fmla="*/ 2 w 42"/>
                                <a:gd name="T15" fmla="*/ 76 h 80"/>
                                <a:gd name="T16" fmla="*/ 5 w 42"/>
                                <a:gd name="T17" fmla="*/ 80 h 80"/>
                                <a:gd name="T18" fmla="*/ 5 w 42"/>
                                <a:gd name="T19" fmla="*/ 80 h 80"/>
                                <a:gd name="T20" fmla="*/ 8 w 42"/>
                                <a:gd name="T21" fmla="*/ 76 h 80"/>
                                <a:gd name="T22" fmla="*/ 19 w 42"/>
                                <a:gd name="T23" fmla="*/ 28 h 80"/>
                                <a:gd name="T24" fmla="*/ 25 w 42"/>
                                <a:gd name="T25" fmla="*/ 19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80">
                                  <a:moveTo>
                                    <a:pt x="25" y="19"/>
                                  </a:moveTo>
                                  <a:cubicBezTo>
                                    <a:pt x="27" y="20"/>
                                    <a:pt x="29" y="21"/>
                                    <a:pt x="31" y="21"/>
                                  </a:cubicBezTo>
                                  <a:cubicBezTo>
                                    <a:pt x="37" y="21"/>
                                    <a:pt x="42" y="16"/>
                                    <a:pt x="42" y="10"/>
                                  </a:cubicBezTo>
                                  <a:cubicBezTo>
                                    <a:pt x="42" y="5"/>
                                    <a:pt x="37" y="0"/>
                                    <a:pt x="31" y="0"/>
                                  </a:cubicBezTo>
                                  <a:cubicBezTo>
                                    <a:pt x="26" y="0"/>
                                    <a:pt x="21" y="5"/>
                                    <a:pt x="21" y="10"/>
                                  </a:cubicBezTo>
                                  <a:cubicBezTo>
                                    <a:pt x="21" y="12"/>
                                    <a:pt x="21" y="13"/>
                                    <a:pt x="22" y="15"/>
                                  </a:cubicBezTo>
                                  <a:cubicBezTo>
                                    <a:pt x="19" y="17"/>
                                    <a:pt x="17" y="20"/>
                                    <a:pt x="14" y="24"/>
                                  </a:cubicBezTo>
                                  <a:cubicBezTo>
                                    <a:pt x="7" y="34"/>
                                    <a:pt x="0" y="52"/>
                                    <a:pt x="2" y="76"/>
                                  </a:cubicBezTo>
                                  <a:cubicBezTo>
                                    <a:pt x="2" y="78"/>
                                    <a:pt x="3" y="80"/>
                                    <a:pt x="5" y="80"/>
                                  </a:cubicBezTo>
                                  <a:cubicBezTo>
                                    <a:pt x="5" y="80"/>
                                    <a:pt x="5" y="80"/>
                                    <a:pt x="5" y="80"/>
                                  </a:cubicBezTo>
                                  <a:cubicBezTo>
                                    <a:pt x="7" y="80"/>
                                    <a:pt x="8" y="78"/>
                                    <a:pt x="8" y="76"/>
                                  </a:cubicBezTo>
                                  <a:cubicBezTo>
                                    <a:pt x="6" y="58"/>
                                    <a:pt x="10" y="41"/>
                                    <a:pt x="19" y="28"/>
                                  </a:cubicBezTo>
                                  <a:cubicBezTo>
                                    <a:pt x="21" y="25"/>
                                    <a:pt x="23" y="21"/>
                                    <a:pt x="25" y="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29" name="Freeform 20"/>
                          <wps:cNvSpPr/>
                          <wps:spPr bwMode="auto">
                            <a:xfrm>
                              <a:off x="5690" y="47462"/>
                              <a:ext cx="237" cy="222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6 h 40"/>
                                <a:gd name="T2" fmla="*/ 14 w 42"/>
                                <a:gd name="T3" fmla="*/ 35 h 40"/>
                                <a:gd name="T4" fmla="*/ 7 w 42"/>
                                <a:gd name="T5" fmla="*/ 15 h 40"/>
                                <a:gd name="T6" fmla="*/ 27 w 42"/>
                                <a:gd name="T7" fmla="*/ 8 h 40"/>
                                <a:gd name="T8" fmla="*/ 34 w 42"/>
                                <a:gd name="T9" fmla="*/ 28 h 40"/>
                                <a:gd name="T10" fmla="*/ 32 w 42"/>
                                <a:gd name="T11" fmla="*/ 31 h 40"/>
                                <a:gd name="T12" fmla="*/ 33 w 42"/>
                                <a:gd name="T13" fmla="*/ 33 h 40"/>
                                <a:gd name="T14" fmla="*/ 35 w 42"/>
                                <a:gd name="T15" fmla="*/ 33 h 40"/>
                                <a:gd name="T16" fmla="*/ 37 w 42"/>
                                <a:gd name="T17" fmla="*/ 29 h 40"/>
                                <a:gd name="T18" fmla="*/ 29 w 42"/>
                                <a:gd name="T19" fmla="*/ 5 h 40"/>
                                <a:gd name="T20" fmla="*/ 4 w 42"/>
                                <a:gd name="T21" fmla="*/ 13 h 40"/>
                                <a:gd name="T22" fmla="*/ 13 w 42"/>
                                <a:gd name="T23" fmla="*/ 38 h 40"/>
                                <a:gd name="T24" fmla="*/ 21 w 42"/>
                                <a:gd name="T25" fmla="*/ 40 h 40"/>
                                <a:gd name="T26" fmla="*/ 23 w 42"/>
                                <a:gd name="T27" fmla="*/ 38 h 40"/>
                                <a:gd name="T28" fmla="*/ 21 w 42"/>
                                <a:gd name="T29" fmla="*/ 3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21" y="36"/>
                                  </a:moveTo>
                                  <a:cubicBezTo>
                                    <a:pt x="19" y="37"/>
                                    <a:pt x="16" y="36"/>
                                    <a:pt x="14" y="35"/>
                                  </a:cubicBezTo>
                                  <a:cubicBezTo>
                                    <a:pt x="7" y="31"/>
                                    <a:pt x="3" y="22"/>
                                    <a:pt x="7" y="15"/>
                                  </a:cubicBezTo>
                                  <a:cubicBezTo>
                                    <a:pt x="11" y="7"/>
                                    <a:pt x="20" y="4"/>
                                    <a:pt x="27" y="8"/>
                                  </a:cubicBezTo>
                                  <a:cubicBezTo>
                                    <a:pt x="35" y="11"/>
                                    <a:pt x="38" y="20"/>
                                    <a:pt x="34" y="28"/>
                                  </a:cubicBezTo>
                                  <a:cubicBezTo>
                                    <a:pt x="34" y="29"/>
                                    <a:pt x="33" y="30"/>
                                    <a:pt x="32" y="31"/>
                                  </a:cubicBezTo>
                                  <a:cubicBezTo>
                                    <a:pt x="32" y="31"/>
                                    <a:pt x="32" y="33"/>
                                    <a:pt x="33" y="33"/>
                                  </a:cubicBezTo>
                                  <a:cubicBezTo>
                                    <a:pt x="33" y="34"/>
                                    <a:pt x="34" y="33"/>
                                    <a:pt x="35" y="33"/>
                                  </a:cubicBezTo>
                                  <a:cubicBezTo>
                                    <a:pt x="36" y="32"/>
                                    <a:pt x="37" y="31"/>
                                    <a:pt x="37" y="29"/>
                                  </a:cubicBezTo>
                                  <a:cubicBezTo>
                                    <a:pt x="42" y="20"/>
                                    <a:pt x="38" y="9"/>
                                    <a:pt x="29" y="5"/>
                                  </a:cubicBezTo>
                                  <a:cubicBezTo>
                                    <a:pt x="19" y="0"/>
                                    <a:pt x="8" y="4"/>
                                    <a:pt x="4" y="13"/>
                                  </a:cubicBezTo>
                                  <a:cubicBezTo>
                                    <a:pt x="0" y="23"/>
                                    <a:pt x="4" y="34"/>
                                    <a:pt x="13" y="38"/>
                                  </a:cubicBezTo>
                                  <a:cubicBezTo>
                                    <a:pt x="15" y="39"/>
                                    <a:pt x="18" y="40"/>
                                    <a:pt x="21" y="40"/>
                                  </a:cubicBezTo>
                                  <a:cubicBezTo>
                                    <a:pt x="22" y="40"/>
                                    <a:pt x="23" y="39"/>
                                    <a:pt x="23" y="38"/>
                                  </a:cubicBezTo>
                                  <a:cubicBezTo>
                                    <a:pt x="23" y="37"/>
                                    <a:pt x="22" y="36"/>
                                    <a:pt x="21" y="3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30" name="Freeform 21"/>
                          <wps:cNvSpPr/>
                          <wps:spPr bwMode="auto">
                            <a:xfrm>
                              <a:off x="5768" y="47540"/>
                              <a:ext cx="196" cy="213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35 h 38"/>
                                <a:gd name="T2" fmla="*/ 12 w 35"/>
                                <a:gd name="T3" fmla="*/ 18 h 38"/>
                                <a:gd name="T4" fmla="*/ 9 w 35"/>
                                <a:gd name="T5" fmla="*/ 12 h 38"/>
                                <a:gd name="T6" fmla="*/ 12 w 35"/>
                                <a:gd name="T7" fmla="*/ 10 h 38"/>
                                <a:gd name="T8" fmla="*/ 9 w 35"/>
                                <a:gd name="T9" fmla="*/ 2 h 38"/>
                                <a:gd name="T10" fmla="*/ 1 w 35"/>
                                <a:gd name="T11" fmla="*/ 4 h 38"/>
                                <a:gd name="T12" fmla="*/ 4 w 35"/>
                                <a:gd name="T13" fmla="*/ 12 h 38"/>
                                <a:gd name="T14" fmla="*/ 6 w 35"/>
                                <a:gd name="T15" fmla="*/ 13 h 38"/>
                                <a:gd name="T16" fmla="*/ 9 w 35"/>
                                <a:gd name="T17" fmla="*/ 19 h 38"/>
                                <a:gd name="T18" fmla="*/ 33 w 35"/>
                                <a:gd name="T19" fmla="*/ 38 h 38"/>
                                <a:gd name="T20" fmla="*/ 35 w 35"/>
                                <a:gd name="T21" fmla="*/ 37 h 38"/>
                                <a:gd name="T22" fmla="*/ 35 w 35"/>
                                <a:gd name="T23" fmla="*/ 37 h 38"/>
                                <a:gd name="T24" fmla="*/ 34 w 35"/>
                                <a:gd name="T25" fmla="*/ 3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38">
                                  <a:moveTo>
                                    <a:pt x="34" y="35"/>
                                  </a:moveTo>
                                  <a:cubicBezTo>
                                    <a:pt x="24" y="31"/>
                                    <a:pt x="17" y="25"/>
                                    <a:pt x="12" y="18"/>
                                  </a:cubicBezTo>
                                  <a:cubicBezTo>
                                    <a:pt x="11" y="16"/>
                                    <a:pt x="10" y="14"/>
                                    <a:pt x="9" y="12"/>
                                  </a:cubicBezTo>
                                  <a:cubicBezTo>
                                    <a:pt x="10" y="12"/>
                                    <a:pt x="11" y="11"/>
                                    <a:pt x="12" y="10"/>
                                  </a:cubicBezTo>
                                  <a:cubicBezTo>
                                    <a:pt x="13" y="7"/>
                                    <a:pt x="12" y="3"/>
                                    <a:pt x="9" y="2"/>
                                  </a:cubicBezTo>
                                  <a:cubicBezTo>
                                    <a:pt x="6" y="0"/>
                                    <a:pt x="2" y="1"/>
                                    <a:pt x="1" y="4"/>
                                  </a:cubicBezTo>
                                  <a:cubicBezTo>
                                    <a:pt x="0" y="7"/>
                                    <a:pt x="1" y="11"/>
                                    <a:pt x="4" y="12"/>
                                  </a:cubicBezTo>
                                  <a:cubicBezTo>
                                    <a:pt x="5" y="13"/>
                                    <a:pt x="5" y="13"/>
                                    <a:pt x="6" y="13"/>
                                  </a:cubicBezTo>
                                  <a:cubicBezTo>
                                    <a:pt x="7" y="15"/>
                                    <a:pt x="8" y="17"/>
                                    <a:pt x="9" y="19"/>
                                  </a:cubicBezTo>
                                  <a:cubicBezTo>
                                    <a:pt x="13" y="25"/>
                                    <a:pt x="20" y="33"/>
                                    <a:pt x="33" y="38"/>
                                  </a:cubicBezTo>
                                  <a:cubicBezTo>
                                    <a:pt x="33" y="38"/>
                                    <a:pt x="34" y="38"/>
                                    <a:pt x="35" y="37"/>
                                  </a:cubicBezTo>
                                  <a:cubicBezTo>
                                    <a:pt x="35" y="37"/>
                                    <a:pt x="35" y="37"/>
                                    <a:pt x="35" y="37"/>
                                  </a:cubicBezTo>
                                  <a:cubicBezTo>
                                    <a:pt x="35" y="36"/>
                                    <a:pt x="35" y="35"/>
                                    <a:pt x="34" y="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631" name="组合 7"/>
                        <wpg:cNvGrpSpPr/>
                        <wpg:grpSpPr>
                          <a:xfrm rot="0">
                            <a:off x="18464" y="48184"/>
                            <a:ext cx="822" cy="722"/>
                            <a:chOff x="1774" y="47434"/>
                            <a:chExt cx="822" cy="722"/>
                          </a:xfrm>
                          <a:grpFill/>
                        </wpg:grpSpPr>
                        <wps:wsp>
                          <wps:cNvPr id="632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47484"/>
                              <a:ext cx="147" cy="1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34" name="Freeform 29"/>
                          <wps:cNvSpPr/>
                          <wps:spPr bwMode="auto">
                            <a:xfrm>
                              <a:off x="1774" y="47640"/>
                              <a:ext cx="222" cy="442"/>
                            </a:xfrm>
                            <a:custGeom>
                              <a:avLst/>
                              <a:gdLst>
                                <a:gd name="T0" fmla="*/ 14 w 40"/>
                                <a:gd name="T1" fmla="*/ 0 h 79"/>
                                <a:gd name="T2" fmla="*/ 6 w 40"/>
                                <a:gd name="T3" fmla="*/ 13 h 79"/>
                                <a:gd name="T4" fmla="*/ 21 w 40"/>
                                <a:gd name="T5" fmla="*/ 22 h 79"/>
                                <a:gd name="T6" fmla="*/ 26 w 40"/>
                                <a:gd name="T7" fmla="*/ 37 h 79"/>
                                <a:gd name="T8" fmla="*/ 0 w 40"/>
                                <a:gd name="T9" fmla="*/ 66 h 79"/>
                                <a:gd name="T10" fmla="*/ 19 w 40"/>
                                <a:gd name="T11" fmla="*/ 79 h 79"/>
                                <a:gd name="T12" fmla="*/ 36 w 40"/>
                                <a:gd name="T13" fmla="*/ 42 h 79"/>
                                <a:gd name="T14" fmla="*/ 34 w 40"/>
                                <a:gd name="T15" fmla="*/ 17 h 79"/>
                                <a:gd name="T16" fmla="*/ 14 w 40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79">
                                  <a:moveTo>
                                    <a:pt x="14" y="0"/>
                                  </a:moveTo>
                                  <a:cubicBezTo>
                                    <a:pt x="6" y="13"/>
                                    <a:pt x="6" y="13"/>
                                    <a:pt x="6" y="13"/>
                                  </a:cubicBezTo>
                                  <a:cubicBezTo>
                                    <a:pt x="21" y="22"/>
                                    <a:pt x="21" y="22"/>
                                    <a:pt x="21" y="22"/>
                                  </a:cubicBezTo>
                                  <a:cubicBezTo>
                                    <a:pt x="21" y="22"/>
                                    <a:pt x="31" y="27"/>
                                    <a:pt x="26" y="37"/>
                                  </a:cubicBezTo>
                                  <a:cubicBezTo>
                                    <a:pt x="22" y="46"/>
                                    <a:pt x="0" y="66"/>
                                    <a:pt x="0" y="66"/>
                                  </a:cubicBezTo>
                                  <a:cubicBezTo>
                                    <a:pt x="19" y="79"/>
                                    <a:pt x="19" y="79"/>
                                    <a:pt x="19" y="79"/>
                                  </a:cubicBezTo>
                                  <a:cubicBezTo>
                                    <a:pt x="33" y="49"/>
                                    <a:pt x="32" y="53"/>
                                    <a:pt x="36" y="42"/>
                                  </a:cubicBezTo>
                                  <a:cubicBezTo>
                                    <a:pt x="39" y="31"/>
                                    <a:pt x="40" y="23"/>
                                    <a:pt x="34" y="17"/>
                                  </a:cubicBezTo>
                                  <a:cubicBezTo>
                                    <a:pt x="26" y="9"/>
                                    <a:pt x="25" y="9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35" name="Freeform 30"/>
                          <wps:cNvSpPr/>
                          <wps:spPr bwMode="auto">
                            <a:xfrm>
                              <a:off x="1946" y="47434"/>
                              <a:ext cx="651" cy="722"/>
                            </a:xfrm>
                            <a:custGeom>
                              <a:avLst/>
                              <a:gdLst>
                                <a:gd name="T0" fmla="*/ 111 w 116"/>
                                <a:gd name="T1" fmla="*/ 34 h 129"/>
                                <a:gd name="T2" fmla="*/ 34 w 116"/>
                                <a:gd name="T3" fmla="*/ 21 h 129"/>
                                <a:gd name="T4" fmla="*/ 38 w 116"/>
                                <a:gd name="T5" fmla="*/ 12 h 129"/>
                                <a:gd name="T6" fmla="*/ 20 w 116"/>
                                <a:gd name="T7" fmla="*/ 7 h 129"/>
                                <a:gd name="T8" fmla="*/ 0 w 116"/>
                                <a:gd name="T9" fmla="*/ 42 h 129"/>
                                <a:gd name="T10" fmla="*/ 12 w 116"/>
                                <a:gd name="T11" fmla="*/ 49 h 129"/>
                                <a:gd name="T12" fmla="*/ 22 w 116"/>
                                <a:gd name="T13" fmla="*/ 38 h 129"/>
                                <a:gd name="T14" fmla="*/ 30 w 116"/>
                                <a:gd name="T15" fmla="*/ 35 h 129"/>
                                <a:gd name="T16" fmla="*/ 16 w 116"/>
                                <a:gd name="T17" fmla="*/ 56 h 129"/>
                                <a:gd name="T18" fmla="*/ 24 w 116"/>
                                <a:gd name="T19" fmla="*/ 63 h 129"/>
                                <a:gd name="T20" fmla="*/ 35 w 116"/>
                                <a:gd name="T21" fmla="*/ 51 h 129"/>
                                <a:gd name="T22" fmla="*/ 41 w 116"/>
                                <a:gd name="T23" fmla="*/ 51 h 129"/>
                                <a:gd name="T24" fmla="*/ 41 w 116"/>
                                <a:gd name="T25" fmla="*/ 63 h 129"/>
                                <a:gd name="T26" fmla="*/ 16 w 116"/>
                                <a:gd name="T27" fmla="*/ 63 h 129"/>
                                <a:gd name="T28" fmla="*/ 16 w 116"/>
                                <a:gd name="T29" fmla="*/ 72 h 129"/>
                                <a:gd name="T30" fmla="*/ 41 w 116"/>
                                <a:gd name="T31" fmla="*/ 72 h 129"/>
                                <a:gd name="T32" fmla="*/ 41 w 116"/>
                                <a:gd name="T33" fmla="*/ 93 h 129"/>
                                <a:gd name="T34" fmla="*/ 40 w 116"/>
                                <a:gd name="T35" fmla="*/ 93 h 129"/>
                                <a:gd name="T36" fmla="*/ 32 w 116"/>
                                <a:gd name="T37" fmla="*/ 90 h 129"/>
                                <a:gd name="T38" fmla="*/ 31 w 116"/>
                                <a:gd name="T39" fmla="*/ 77 h 129"/>
                                <a:gd name="T40" fmla="*/ 14 w 116"/>
                                <a:gd name="T41" fmla="*/ 77 h 129"/>
                                <a:gd name="T42" fmla="*/ 13 w 116"/>
                                <a:gd name="T43" fmla="*/ 77 h 129"/>
                                <a:gd name="T44" fmla="*/ 31 w 116"/>
                                <a:gd name="T45" fmla="*/ 105 h 129"/>
                                <a:gd name="T46" fmla="*/ 75 w 116"/>
                                <a:gd name="T47" fmla="*/ 94 h 129"/>
                                <a:gd name="T48" fmla="*/ 77 w 116"/>
                                <a:gd name="T49" fmla="*/ 103 h 129"/>
                                <a:gd name="T50" fmla="*/ 92 w 116"/>
                                <a:gd name="T51" fmla="*/ 97 h 129"/>
                                <a:gd name="T52" fmla="*/ 82 w 116"/>
                                <a:gd name="T53" fmla="*/ 73 h 129"/>
                                <a:gd name="T54" fmla="*/ 70 w 116"/>
                                <a:gd name="T55" fmla="*/ 77 h 129"/>
                                <a:gd name="T56" fmla="*/ 72 w 116"/>
                                <a:gd name="T57" fmla="*/ 85 h 129"/>
                                <a:gd name="T58" fmla="*/ 62 w 116"/>
                                <a:gd name="T59" fmla="*/ 90 h 129"/>
                                <a:gd name="T60" fmla="*/ 62 w 116"/>
                                <a:gd name="T61" fmla="*/ 72 h 129"/>
                                <a:gd name="T62" fmla="*/ 87 w 116"/>
                                <a:gd name="T63" fmla="*/ 72 h 129"/>
                                <a:gd name="T64" fmla="*/ 87 w 116"/>
                                <a:gd name="T65" fmla="*/ 63 h 129"/>
                                <a:gd name="T66" fmla="*/ 62 w 116"/>
                                <a:gd name="T67" fmla="*/ 63 h 129"/>
                                <a:gd name="T68" fmla="*/ 62 w 116"/>
                                <a:gd name="T69" fmla="*/ 51 h 129"/>
                                <a:gd name="T70" fmla="*/ 87 w 116"/>
                                <a:gd name="T71" fmla="*/ 51 h 129"/>
                                <a:gd name="T72" fmla="*/ 87 w 116"/>
                                <a:gd name="T73" fmla="*/ 42 h 129"/>
                                <a:gd name="T74" fmla="*/ 43 w 116"/>
                                <a:gd name="T75" fmla="*/ 42 h 129"/>
                                <a:gd name="T76" fmla="*/ 49 w 116"/>
                                <a:gd name="T77" fmla="*/ 33 h 129"/>
                                <a:gd name="T78" fmla="*/ 41 w 116"/>
                                <a:gd name="T79" fmla="*/ 31 h 129"/>
                                <a:gd name="T80" fmla="*/ 93 w 116"/>
                                <a:gd name="T81" fmla="*/ 40 h 129"/>
                                <a:gd name="T82" fmla="*/ 93 w 116"/>
                                <a:gd name="T83" fmla="*/ 92 h 129"/>
                                <a:gd name="T84" fmla="*/ 75 w 116"/>
                                <a:gd name="T85" fmla="*/ 108 h 129"/>
                                <a:gd name="T86" fmla="*/ 64 w 116"/>
                                <a:gd name="T87" fmla="*/ 105 h 129"/>
                                <a:gd name="T88" fmla="*/ 61 w 116"/>
                                <a:gd name="T89" fmla="*/ 116 h 129"/>
                                <a:gd name="T90" fmla="*/ 112 w 116"/>
                                <a:gd name="T91" fmla="*/ 93 h 129"/>
                                <a:gd name="T92" fmla="*/ 111 w 116"/>
                                <a:gd name="T93" fmla="*/ 3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129">
                                  <a:moveTo>
                                    <a:pt x="111" y="34"/>
                                  </a:moveTo>
                                  <a:cubicBezTo>
                                    <a:pt x="111" y="34"/>
                                    <a:pt x="107" y="0"/>
                                    <a:pt x="34" y="21"/>
                                  </a:cubicBezTo>
                                  <a:cubicBezTo>
                                    <a:pt x="37" y="16"/>
                                    <a:pt x="38" y="12"/>
                                    <a:pt x="38" y="12"/>
                                  </a:cubicBezTo>
                                  <a:cubicBezTo>
                                    <a:pt x="20" y="7"/>
                                    <a:pt x="20" y="7"/>
                                    <a:pt x="20" y="7"/>
                                  </a:cubicBezTo>
                                  <a:cubicBezTo>
                                    <a:pt x="20" y="7"/>
                                    <a:pt x="13" y="31"/>
                                    <a:pt x="0" y="42"/>
                                  </a:cubicBezTo>
                                  <a:cubicBezTo>
                                    <a:pt x="0" y="42"/>
                                    <a:pt x="12" y="50"/>
                                    <a:pt x="12" y="49"/>
                                  </a:cubicBezTo>
                                  <a:cubicBezTo>
                                    <a:pt x="16" y="46"/>
                                    <a:pt x="19" y="42"/>
                                    <a:pt x="22" y="38"/>
                                  </a:cubicBezTo>
                                  <a:cubicBezTo>
                                    <a:pt x="25" y="37"/>
                                    <a:pt x="28" y="36"/>
                                    <a:pt x="30" y="35"/>
                                  </a:cubicBezTo>
                                  <a:cubicBezTo>
                                    <a:pt x="27" y="41"/>
                                    <a:pt x="22" y="50"/>
                                    <a:pt x="16" y="56"/>
                                  </a:cubicBezTo>
                                  <a:cubicBezTo>
                                    <a:pt x="24" y="63"/>
                                    <a:pt x="24" y="63"/>
                                    <a:pt x="24" y="63"/>
                                  </a:cubicBezTo>
                                  <a:cubicBezTo>
                                    <a:pt x="24" y="63"/>
                                    <a:pt x="29" y="58"/>
                                    <a:pt x="35" y="51"/>
                                  </a:cubicBezTo>
                                  <a:cubicBezTo>
                                    <a:pt x="41" y="51"/>
                                    <a:pt x="41" y="51"/>
                                    <a:pt x="41" y="51"/>
                                  </a:cubicBezTo>
                                  <a:cubicBezTo>
                                    <a:pt x="41" y="63"/>
                                    <a:pt x="41" y="63"/>
                                    <a:pt x="41" y="63"/>
                                  </a:cubicBezTo>
                                  <a:cubicBezTo>
                                    <a:pt x="16" y="63"/>
                                    <a:pt x="16" y="63"/>
                                    <a:pt x="16" y="63"/>
                                  </a:cubicBezTo>
                                  <a:cubicBezTo>
                                    <a:pt x="16" y="72"/>
                                    <a:pt x="16" y="72"/>
                                    <a:pt x="16" y="72"/>
                                  </a:cubicBezTo>
                                  <a:cubicBezTo>
                                    <a:pt x="41" y="72"/>
                                    <a:pt x="41" y="72"/>
                                    <a:pt x="41" y="72"/>
                                  </a:cubicBezTo>
                                  <a:cubicBezTo>
                                    <a:pt x="41" y="93"/>
                                    <a:pt x="41" y="93"/>
                                    <a:pt x="41" y="93"/>
                                  </a:cubicBezTo>
                                  <a:cubicBezTo>
                                    <a:pt x="41" y="93"/>
                                    <a:pt x="41" y="93"/>
                                    <a:pt x="40" y="93"/>
                                  </a:cubicBezTo>
                                  <a:cubicBezTo>
                                    <a:pt x="38" y="93"/>
                                    <a:pt x="33" y="92"/>
                                    <a:pt x="32" y="90"/>
                                  </a:cubicBezTo>
                                  <a:cubicBezTo>
                                    <a:pt x="29" y="86"/>
                                    <a:pt x="31" y="80"/>
                                    <a:pt x="31" y="77"/>
                                  </a:cubicBezTo>
                                  <a:cubicBezTo>
                                    <a:pt x="14" y="77"/>
                                    <a:pt x="14" y="77"/>
                                    <a:pt x="14" y="77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ubicBezTo>
                                    <a:pt x="13" y="77"/>
                                    <a:pt x="6" y="106"/>
                                    <a:pt x="31" y="105"/>
                                  </a:cubicBezTo>
                                  <a:cubicBezTo>
                                    <a:pt x="55" y="106"/>
                                    <a:pt x="68" y="99"/>
                                    <a:pt x="75" y="94"/>
                                  </a:cubicBezTo>
                                  <a:cubicBezTo>
                                    <a:pt x="77" y="103"/>
                                    <a:pt x="77" y="103"/>
                                    <a:pt x="77" y="103"/>
                                  </a:cubicBezTo>
                                  <a:cubicBezTo>
                                    <a:pt x="92" y="97"/>
                                    <a:pt x="92" y="97"/>
                                    <a:pt x="92" y="9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70" y="77"/>
                                    <a:pt x="70" y="77"/>
                                    <a:pt x="70" y="77"/>
                                  </a:cubicBezTo>
                                  <a:cubicBezTo>
                                    <a:pt x="72" y="85"/>
                                    <a:pt x="72" y="85"/>
                                    <a:pt x="72" y="85"/>
                                  </a:cubicBezTo>
                                  <a:cubicBezTo>
                                    <a:pt x="69" y="87"/>
                                    <a:pt x="66" y="89"/>
                                    <a:pt x="62" y="90"/>
                                  </a:cubicBezTo>
                                  <a:cubicBezTo>
                                    <a:pt x="62" y="72"/>
                                    <a:pt x="62" y="72"/>
                                    <a:pt x="62" y="72"/>
                                  </a:cubicBezTo>
                                  <a:cubicBezTo>
                                    <a:pt x="87" y="72"/>
                                    <a:pt x="87" y="72"/>
                                    <a:pt x="87" y="72"/>
                                  </a:cubicBezTo>
                                  <a:cubicBezTo>
                                    <a:pt x="87" y="63"/>
                                    <a:pt x="87" y="63"/>
                                    <a:pt x="87" y="63"/>
                                  </a:cubicBezTo>
                                  <a:cubicBezTo>
                                    <a:pt x="62" y="63"/>
                                    <a:pt x="62" y="63"/>
                                    <a:pt x="62" y="63"/>
                                  </a:cubicBezTo>
                                  <a:cubicBezTo>
                                    <a:pt x="62" y="51"/>
                                    <a:pt x="62" y="51"/>
                                    <a:pt x="62" y="51"/>
                                  </a:cubicBezTo>
                                  <a:cubicBezTo>
                                    <a:pt x="87" y="51"/>
                                    <a:pt x="87" y="51"/>
                                    <a:pt x="87" y="51"/>
                                  </a:cubicBezTo>
                                  <a:cubicBezTo>
                                    <a:pt x="87" y="42"/>
                                    <a:pt x="87" y="42"/>
                                    <a:pt x="87" y="42"/>
                                  </a:cubicBezTo>
                                  <a:cubicBezTo>
                                    <a:pt x="43" y="42"/>
                                    <a:pt x="43" y="42"/>
                                    <a:pt x="43" y="42"/>
                                  </a:cubicBezTo>
                                  <a:cubicBezTo>
                                    <a:pt x="46" y="39"/>
                                    <a:pt x="49" y="35"/>
                                    <a:pt x="49" y="33"/>
                                  </a:cubicBezTo>
                                  <a:cubicBezTo>
                                    <a:pt x="41" y="31"/>
                                    <a:pt x="41" y="31"/>
                                    <a:pt x="41" y="31"/>
                                  </a:cubicBezTo>
                                  <a:cubicBezTo>
                                    <a:pt x="75" y="19"/>
                                    <a:pt x="93" y="21"/>
                                    <a:pt x="93" y="40"/>
                                  </a:cubicBezTo>
                                  <a:cubicBezTo>
                                    <a:pt x="93" y="92"/>
                                    <a:pt x="93" y="92"/>
                                    <a:pt x="93" y="92"/>
                                  </a:cubicBezTo>
                                  <a:cubicBezTo>
                                    <a:pt x="93" y="92"/>
                                    <a:pt x="95" y="109"/>
                                    <a:pt x="75" y="108"/>
                                  </a:cubicBezTo>
                                  <a:cubicBezTo>
                                    <a:pt x="64" y="105"/>
                                    <a:pt x="64" y="105"/>
                                    <a:pt x="64" y="105"/>
                                  </a:cubicBezTo>
                                  <a:cubicBezTo>
                                    <a:pt x="61" y="116"/>
                                    <a:pt x="61" y="116"/>
                                    <a:pt x="61" y="116"/>
                                  </a:cubicBezTo>
                                  <a:cubicBezTo>
                                    <a:pt x="61" y="116"/>
                                    <a:pt x="108" y="129"/>
                                    <a:pt x="112" y="93"/>
                                  </a:cubicBezTo>
                                  <a:cubicBezTo>
                                    <a:pt x="116" y="57"/>
                                    <a:pt x="111" y="34"/>
                                    <a:pt x="111" y="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658" name="Freeform 56"/>
                        <wps:cNvSpPr>
                          <a:spLocks noEditPoints="1"/>
                        </wps:cNvSpPr>
                        <wps:spPr bwMode="auto">
                          <a:xfrm>
                            <a:off x="27118" y="48222"/>
                            <a:ext cx="589" cy="655"/>
                          </a:xfrm>
                          <a:custGeom>
                            <a:avLst/>
                            <a:gdLst>
                              <a:gd name="T0" fmla="*/ 16 w 105"/>
                              <a:gd name="T1" fmla="*/ 59 h 117"/>
                              <a:gd name="T2" fmla="*/ 27 w 105"/>
                              <a:gd name="T3" fmla="*/ 38 h 117"/>
                              <a:gd name="T4" fmla="*/ 12 w 105"/>
                              <a:gd name="T5" fmla="*/ 26 h 117"/>
                              <a:gd name="T6" fmla="*/ 1 w 105"/>
                              <a:gd name="T7" fmla="*/ 41 h 117"/>
                              <a:gd name="T8" fmla="*/ 16 w 105"/>
                              <a:gd name="T9" fmla="*/ 59 h 117"/>
                              <a:gd name="T10" fmla="*/ 29 w 105"/>
                              <a:gd name="T11" fmla="*/ 84 h 117"/>
                              <a:gd name="T12" fmla="*/ 29 w 105"/>
                              <a:gd name="T13" fmla="*/ 90 h 117"/>
                              <a:gd name="T14" fmla="*/ 35 w 105"/>
                              <a:gd name="T15" fmla="*/ 95 h 117"/>
                              <a:gd name="T16" fmla="*/ 41 w 105"/>
                              <a:gd name="T17" fmla="*/ 95 h 117"/>
                              <a:gd name="T18" fmla="*/ 41 w 105"/>
                              <a:gd name="T19" fmla="*/ 80 h 117"/>
                              <a:gd name="T20" fmla="*/ 34 w 105"/>
                              <a:gd name="T21" fmla="*/ 80 h 117"/>
                              <a:gd name="T22" fmla="*/ 29 w 105"/>
                              <a:gd name="T23" fmla="*/ 84 h 117"/>
                              <a:gd name="T24" fmla="*/ 39 w 105"/>
                              <a:gd name="T25" fmla="*/ 34 h 117"/>
                              <a:gd name="T26" fmla="*/ 51 w 105"/>
                              <a:gd name="T27" fmla="*/ 17 h 117"/>
                              <a:gd name="T28" fmla="*/ 39 w 105"/>
                              <a:gd name="T29" fmla="*/ 0 h 117"/>
                              <a:gd name="T30" fmla="*/ 27 w 105"/>
                              <a:gd name="T31" fmla="*/ 17 h 117"/>
                              <a:gd name="T32" fmla="*/ 39 w 105"/>
                              <a:gd name="T33" fmla="*/ 34 h 117"/>
                              <a:gd name="T34" fmla="*/ 68 w 105"/>
                              <a:gd name="T35" fmla="*/ 36 h 117"/>
                              <a:gd name="T36" fmla="*/ 83 w 105"/>
                              <a:gd name="T37" fmla="*/ 20 h 117"/>
                              <a:gd name="T38" fmla="*/ 73 w 105"/>
                              <a:gd name="T39" fmla="*/ 3 h 117"/>
                              <a:gd name="T40" fmla="*/ 58 w 105"/>
                              <a:gd name="T41" fmla="*/ 18 h 117"/>
                              <a:gd name="T42" fmla="*/ 68 w 105"/>
                              <a:gd name="T43" fmla="*/ 36 h 117"/>
                              <a:gd name="T44" fmla="*/ 90 w 105"/>
                              <a:gd name="T45" fmla="*/ 78 h 117"/>
                              <a:gd name="T46" fmla="*/ 68 w 105"/>
                              <a:gd name="T47" fmla="*/ 56 h 117"/>
                              <a:gd name="T48" fmla="*/ 36 w 105"/>
                              <a:gd name="T49" fmla="*/ 54 h 117"/>
                              <a:gd name="T50" fmla="*/ 22 w 105"/>
                              <a:gd name="T51" fmla="*/ 70 h 117"/>
                              <a:gd name="T52" fmla="*/ 8 w 105"/>
                              <a:gd name="T53" fmla="*/ 95 h 117"/>
                              <a:gd name="T54" fmla="*/ 24 w 105"/>
                              <a:gd name="T55" fmla="*/ 110 h 117"/>
                              <a:gd name="T56" fmla="*/ 43 w 105"/>
                              <a:gd name="T57" fmla="*/ 109 h 117"/>
                              <a:gd name="T58" fmla="*/ 62 w 105"/>
                              <a:gd name="T59" fmla="*/ 109 h 117"/>
                              <a:gd name="T60" fmla="*/ 93 w 105"/>
                              <a:gd name="T61" fmla="*/ 102 h 117"/>
                              <a:gd name="T62" fmla="*/ 90 w 105"/>
                              <a:gd name="T63" fmla="*/ 78 h 117"/>
                              <a:gd name="T64" fmla="*/ 48 w 105"/>
                              <a:gd name="T65" fmla="*/ 101 h 117"/>
                              <a:gd name="T66" fmla="*/ 32 w 105"/>
                              <a:gd name="T67" fmla="*/ 101 h 117"/>
                              <a:gd name="T68" fmla="*/ 23 w 105"/>
                              <a:gd name="T69" fmla="*/ 94 h 117"/>
                              <a:gd name="T70" fmla="*/ 21 w 105"/>
                              <a:gd name="T71" fmla="*/ 84 h 117"/>
                              <a:gd name="T72" fmla="*/ 33 w 105"/>
                              <a:gd name="T73" fmla="*/ 73 h 117"/>
                              <a:gd name="T74" fmla="*/ 41 w 105"/>
                              <a:gd name="T75" fmla="*/ 73 h 117"/>
                              <a:gd name="T76" fmla="*/ 41 w 105"/>
                              <a:gd name="T77" fmla="*/ 63 h 117"/>
                              <a:gd name="T78" fmla="*/ 48 w 105"/>
                              <a:gd name="T79" fmla="*/ 63 h 117"/>
                              <a:gd name="T80" fmla="*/ 48 w 105"/>
                              <a:gd name="T81" fmla="*/ 101 h 117"/>
                              <a:gd name="T82" fmla="*/ 77 w 105"/>
                              <a:gd name="T83" fmla="*/ 101 h 117"/>
                              <a:gd name="T84" fmla="*/ 59 w 105"/>
                              <a:gd name="T85" fmla="*/ 101 h 117"/>
                              <a:gd name="T86" fmla="*/ 52 w 105"/>
                              <a:gd name="T87" fmla="*/ 94 h 117"/>
                              <a:gd name="T88" fmla="*/ 52 w 105"/>
                              <a:gd name="T89" fmla="*/ 74 h 117"/>
                              <a:gd name="T90" fmla="*/ 59 w 105"/>
                              <a:gd name="T91" fmla="*/ 74 h 117"/>
                              <a:gd name="T92" fmla="*/ 59 w 105"/>
                              <a:gd name="T93" fmla="*/ 92 h 117"/>
                              <a:gd name="T94" fmla="*/ 62 w 105"/>
                              <a:gd name="T95" fmla="*/ 94 h 117"/>
                              <a:gd name="T96" fmla="*/ 70 w 105"/>
                              <a:gd name="T97" fmla="*/ 94 h 117"/>
                              <a:gd name="T98" fmla="*/ 70 w 105"/>
                              <a:gd name="T99" fmla="*/ 74 h 117"/>
                              <a:gd name="T100" fmla="*/ 77 w 105"/>
                              <a:gd name="T101" fmla="*/ 74 h 117"/>
                              <a:gd name="T102" fmla="*/ 77 w 105"/>
                              <a:gd name="T103" fmla="*/ 101 h 117"/>
                              <a:gd name="T104" fmla="*/ 103 w 105"/>
                              <a:gd name="T105" fmla="*/ 48 h 117"/>
                              <a:gd name="T106" fmla="*/ 90 w 105"/>
                              <a:gd name="T107" fmla="*/ 34 h 117"/>
                              <a:gd name="T108" fmla="*/ 77 w 105"/>
                              <a:gd name="T109" fmla="*/ 51 h 117"/>
                              <a:gd name="T110" fmla="*/ 91 w 105"/>
                              <a:gd name="T111" fmla="*/ 66 h 117"/>
                              <a:gd name="T112" fmla="*/ 103 w 105"/>
                              <a:gd name="T113" fmla="*/ 48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5" h="117">
                                <a:moveTo>
                                  <a:pt x="16" y="59"/>
                                </a:moveTo>
                                <a:cubicBezTo>
                                  <a:pt x="29" y="56"/>
                                  <a:pt x="27" y="42"/>
                                  <a:pt x="27" y="38"/>
                                </a:cubicBezTo>
                                <a:cubicBezTo>
                                  <a:pt x="26" y="34"/>
                                  <a:pt x="20" y="25"/>
                                  <a:pt x="12" y="26"/>
                                </a:cubicBezTo>
                                <a:cubicBezTo>
                                  <a:pt x="3" y="27"/>
                                  <a:pt x="1" y="41"/>
                                  <a:pt x="1" y="41"/>
                                </a:cubicBezTo>
                                <a:cubicBezTo>
                                  <a:pt x="0" y="47"/>
                                  <a:pt x="4" y="61"/>
                                  <a:pt x="16" y="59"/>
                                </a:cubicBezTo>
                                <a:close/>
                                <a:moveTo>
                                  <a:pt x="29" y="84"/>
                                </a:moveTo>
                                <a:cubicBezTo>
                                  <a:pt x="29" y="85"/>
                                  <a:pt x="28" y="87"/>
                                  <a:pt x="29" y="90"/>
                                </a:cubicBezTo>
                                <a:cubicBezTo>
                                  <a:pt x="30" y="95"/>
                                  <a:pt x="35" y="95"/>
                                  <a:pt x="35" y="95"/>
                                </a:cubicBezTo>
                                <a:cubicBezTo>
                                  <a:pt x="41" y="95"/>
                                  <a:pt x="41" y="95"/>
                                  <a:pt x="41" y="95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4" y="80"/>
                                  <a:pt x="34" y="80"/>
                                  <a:pt x="34" y="80"/>
                                </a:cubicBezTo>
                                <a:cubicBezTo>
                                  <a:pt x="31" y="80"/>
                                  <a:pt x="30" y="83"/>
                                  <a:pt x="29" y="84"/>
                                </a:cubicBezTo>
                                <a:close/>
                                <a:moveTo>
                                  <a:pt x="39" y="34"/>
                                </a:moveTo>
                                <a:cubicBezTo>
                                  <a:pt x="46" y="34"/>
                                  <a:pt x="51" y="27"/>
                                  <a:pt x="51" y="17"/>
                                </a:cubicBezTo>
                                <a:cubicBezTo>
                                  <a:pt x="51" y="8"/>
                                  <a:pt x="46" y="0"/>
                                  <a:pt x="39" y="0"/>
                                </a:cubicBezTo>
                                <a:cubicBezTo>
                                  <a:pt x="32" y="0"/>
                                  <a:pt x="27" y="8"/>
                                  <a:pt x="27" y="17"/>
                                </a:cubicBezTo>
                                <a:cubicBezTo>
                                  <a:pt x="27" y="27"/>
                                  <a:pt x="32" y="34"/>
                                  <a:pt x="39" y="34"/>
                                </a:cubicBezTo>
                                <a:close/>
                                <a:moveTo>
                                  <a:pt x="68" y="36"/>
                                </a:moveTo>
                                <a:cubicBezTo>
                                  <a:pt x="77" y="37"/>
                                  <a:pt x="82" y="27"/>
                                  <a:pt x="83" y="20"/>
                                </a:cubicBezTo>
                                <a:cubicBezTo>
                                  <a:pt x="85" y="13"/>
                                  <a:pt x="79" y="4"/>
                                  <a:pt x="73" y="3"/>
                                </a:cubicBezTo>
                                <a:cubicBezTo>
                                  <a:pt x="66" y="2"/>
                                  <a:pt x="58" y="12"/>
                                  <a:pt x="58" y="18"/>
                                </a:cubicBezTo>
                                <a:cubicBezTo>
                                  <a:pt x="57" y="26"/>
                                  <a:pt x="59" y="34"/>
                                  <a:pt x="68" y="36"/>
                                </a:cubicBezTo>
                                <a:close/>
                                <a:moveTo>
                                  <a:pt x="90" y="78"/>
                                </a:moveTo>
                                <a:cubicBezTo>
                                  <a:pt x="90" y="78"/>
                                  <a:pt x="76" y="67"/>
                                  <a:pt x="68" y="56"/>
                                </a:cubicBezTo>
                                <a:cubicBezTo>
                                  <a:pt x="57" y="39"/>
                                  <a:pt x="41" y="46"/>
                                  <a:pt x="36" y="54"/>
                                </a:cubicBezTo>
                                <a:cubicBezTo>
                                  <a:pt x="31" y="63"/>
                                  <a:pt x="23" y="68"/>
                                  <a:pt x="22" y="70"/>
                                </a:cubicBezTo>
                                <a:cubicBezTo>
                                  <a:pt x="21" y="71"/>
                                  <a:pt x="5" y="80"/>
                                  <a:pt x="8" y="95"/>
                                </a:cubicBezTo>
                                <a:cubicBezTo>
                                  <a:pt x="12" y="110"/>
                                  <a:pt x="24" y="110"/>
                                  <a:pt x="24" y="110"/>
                                </a:cubicBezTo>
                                <a:cubicBezTo>
                                  <a:pt x="24" y="110"/>
                                  <a:pt x="33" y="111"/>
                                  <a:pt x="43" y="109"/>
                                </a:cubicBezTo>
                                <a:cubicBezTo>
                                  <a:pt x="54" y="106"/>
                                  <a:pt x="62" y="109"/>
                                  <a:pt x="62" y="109"/>
                                </a:cubicBezTo>
                                <a:cubicBezTo>
                                  <a:pt x="62" y="109"/>
                                  <a:pt x="87" y="117"/>
                                  <a:pt x="93" y="102"/>
                                </a:cubicBezTo>
                                <a:cubicBezTo>
                                  <a:pt x="100" y="86"/>
                                  <a:pt x="90" y="78"/>
                                  <a:pt x="90" y="78"/>
                                </a:cubicBezTo>
                                <a:close/>
                                <a:moveTo>
                                  <a:pt x="48" y="101"/>
                                </a:moveTo>
                                <a:cubicBezTo>
                                  <a:pt x="32" y="101"/>
                                  <a:pt x="32" y="101"/>
                                  <a:pt x="32" y="101"/>
                                </a:cubicBezTo>
                                <a:cubicBezTo>
                                  <a:pt x="26" y="100"/>
                                  <a:pt x="23" y="95"/>
                                  <a:pt x="23" y="94"/>
                                </a:cubicBezTo>
                                <a:cubicBezTo>
                                  <a:pt x="22" y="94"/>
                                  <a:pt x="20" y="90"/>
                                  <a:pt x="21" y="84"/>
                                </a:cubicBezTo>
                                <a:cubicBezTo>
                                  <a:pt x="24" y="74"/>
                                  <a:pt x="33" y="73"/>
                                  <a:pt x="33" y="73"/>
                                </a:cubicBezTo>
                                <a:cubicBezTo>
                                  <a:pt x="41" y="73"/>
                                  <a:pt x="41" y="73"/>
                                  <a:pt x="41" y="73"/>
                                </a:cubicBezTo>
                                <a:cubicBezTo>
                                  <a:pt x="41" y="63"/>
                                  <a:pt x="41" y="63"/>
                                  <a:pt x="41" y="63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lnTo>
                                  <a:pt x="48" y="101"/>
                                </a:lnTo>
                                <a:close/>
                                <a:moveTo>
                                  <a:pt x="77" y="101"/>
                                </a:moveTo>
                                <a:cubicBezTo>
                                  <a:pt x="59" y="101"/>
                                  <a:pt x="59" y="101"/>
                                  <a:pt x="59" y="101"/>
                                </a:cubicBezTo>
                                <a:cubicBezTo>
                                  <a:pt x="52" y="99"/>
                                  <a:pt x="52" y="94"/>
                                  <a:pt x="52" y="94"/>
                                </a:cubicBezTo>
                                <a:cubicBezTo>
                                  <a:pt x="52" y="74"/>
                                  <a:pt x="52" y="74"/>
                                  <a:pt x="52" y="74"/>
                                </a:cubicBezTo>
                                <a:cubicBezTo>
                                  <a:pt x="59" y="74"/>
                                  <a:pt x="59" y="74"/>
                                  <a:pt x="59" y="74"/>
                                </a:cubicBezTo>
                                <a:cubicBezTo>
                                  <a:pt x="59" y="92"/>
                                  <a:pt x="59" y="92"/>
                                  <a:pt x="59" y="92"/>
                                </a:cubicBezTo>
                                <a:cubicBezTo>
                                  <a:pt x="60" y="94"/>
                                  <a:pt x="62" y="94"/>
                                  <a:pt x="62" y="94"/>
                                </a:cubicBezTo>
                                <a:cubicBezTo>
                                  <a:pt x="70" y="94"/>
                                  <a:pt x="70" y="94"/>
                                  <a:pt x="70" y="94"/>
                                </a:cubicBezTo>
                                <a:cubicBezTo>
                                  <a:pt x="70" y="74"/>
                                  <a:pt x="70" y="74"/>
                                  <a:pt x="70" y="74"/>
                                </a:cubicBezTo>
                                <a:cubicBezTo>
                                  <a:pt x="77" y="74"/>
                                  <a:pt x="77" y="74"/>
                                  <a:pt x="77" y="74"/>
                                </a:cubicBezTo>
                                <a:lnTo>
                                  <a:pt x="77" y="101"/>
                                </a:lnTo>
                                <a:close/>
                                <a:moveTo>
                                  <a:pt x="103" y="48"/>
                                </a:moveTo>
                                <a:cubicBezTo>
                                  <a:pt x="103" y="44"/>
                                  <a:pt x="100" y="34"/>
                                  <a:pt x="90" y="34"/>
                                </a:cubicBezTo>
                                <a:cubicBezTo>
                                  <a:pt x="79" y="34"/>
                                  <a:pt x="77" y="44"/>
                                  <a:pt x="77" y="51"/>
                                </a:cubicBezTo>
                                <a:cubicBezTo>
                                  <a:pt x="77" y="57"/>
                                  <a:pt x="78" y="66"/>
                                  <a:pt x="91" y="66"/>
                                </a:cubicBezTo>
                                <a:cubicBezTo>
                                  <a:pt x="105" y="66"/>
                                  <a:pt x="103" y="51"/>
                                  <a:pt x="103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659" name="组合 9"/>
                        <wpg:cNvGrpSpPr/>
                        <wpg:grpSpPr>
                          <a:xfrm rot="0">
                            <a:off x="25359" y="48222"/>
                            <a:ext cx="766" cy="621"/>
                            <a:chOff x="8669" y="47472"/>
                            <a:chExt cx="766" cy="621"/>
                          </a:xfrm>
                          <a:grpFill/>
                        </wpg:grpSpPr>
                        <wps:wsp>
                          <wps:cNvPr id="660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8669" y="47472"/>
                              <a:ext cx="544" cy="494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*/ 34 h 88"/>
                                <a:gd name="T2" fmla="*/ 97 w 97"/>
                                <a:gd name="T3" fmla="*/ 34 h 88"/>
                                <a:gd name="T4" fmla="*/ 48 w 97"/>
                                <a:gd name="T5" fmla="*/ 0 h 88"/>
                                <a:gd name="T6" fmla="*/ 0 w 97"/>
                                <a:gd name="T7" fmla="*/ 41 h 88"/>
                                <a:gd name="T8" fmla="*/ 19 w 97"/>
                                <a:gd name="T9" fmla="*/ 74 h 88"/>
                                <a:gd name="T10" fmla="*/ 15 w 97"/>
                                <a:gd name="T11" fmla="*/ 88 h 88"/>
                                <a:gd name="T12" fmla="*/ 31 w 97"/>
                                <a:gd name="T13" fmla="*/ 80 h 88"/>
                                <a:gd name="T14" fmla="*/ 48 w 97"/>
                                <a:gd name="T15" fmla="*/ 82 h 88"/>
                                <a:gd name="T16" fmla="*/ 53 w 97"/>
                                <a:gd name="T17" fmla="*/ 82 h 88"/>
                                <a:gd name="T18" fmla="*/ 51 w 97"/>
                                <a:gd name="T19" fmla="*/ 72 h 88"/>
                                <a:gd name="T20" fmla="*/ 93 w 97"/>
                                <a:gd name="T21" fmla="*/ 34 h 88"/>
                                <a:gd name="T22" fmla="*/ 67 w 97"/>
                                <a:gd name="T23" fmla="*/ 21 h 88"/>
                                <a:gd name="T24" fmla="*/ 73 w 97"/>
                                <a:gd name="T25" fmla="*/ 27 h 88"/>
                                <a:gd name="T26" fmla="*/ 67 w 97"/>
                                <a:gd name="T27" fmla="*/ 33 h 88"/>
                                <a:gd name="T28" fmla="*/ 59 w 97"/>
                                <a:gd name="T29" fmla="*/ 27 h 88"/>
                                <a:gd name="T30" fmla="*/ 67 w 97"/>
                                <a:gd name="T31" fmla="*/ 21 h 88"/>
                                <a:gd name="T32" fmla="*/ 33 w 97"/>
                                <a:gd name="T33" fmla="*/ 33 h 88"/>
                                <a:gd name="T34" fmla="*/ 25 w 97"/>
                                <a:gd name="T35" fmla="*/ 27 h 88"/>
                                <a:gd name="T36" fmla="*/ 33 w 97"/>
                                <a:gd name="T37" fmla="*/ 21 h 88"/>
                                <a:gd name="T38" fmla="*/ 39 w 97"/>
                                <a:gd name="T39" fmla="*/ 27 h 88"/>
                                <a:gd name="T40" fmla="*/ 33 w 97"/>
                                <a:gd name="T41" fmla="*/ 3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" h="88">
                                  <a:moveTo>
                                    <a:pt x="93" y="34"/>
                                  </a:moveTo>
                                  <a:cubicBezTo>
                                    <a:pt x="94" y="34"/>
                                    <a:pt x="96" y="34"/>
                                    <a:pt x="97" y="34"/>
                                  </a:cubicBezTo>
                                  <a:cubicBezTo>
                                    <a:pt x="93" y="14"/>
                                    <a:pt x="72" y="0"/>
                                    <a:pt x="48" y="0"/>
                                  </a:cubicBezTo>
                                  <a:cubicBezTo>
                                    <a:pt x="22" y="0"/>
                                    <a:pt x="0" y="18"/>
                                    <a:pt x="0" y="41"/>
                                  </a:cubicBezTo>
                                  <a:cubicBezTo>
                                    <a:pt x="0" y="54"/>
                                    <a:pt x="7" y="65"/>
                                    <a:pt x="19" y="74"/>
                                  </a:cubicBezTo>
                                  <a:cubicBezTo>
                                    <a:pt x="15" y="88"/>
                                    <a:pt x="15" y="88"/>
                                    <a:pt x="15" y="88"/>
                                  </a:cubicBezTo>
                                  <a:cubicBezTo>
                                    <a:pt x="31" y="80"/>
                                    <a:pt x="31" y="80"/>
                                    <a:pt x="31" y="80"/>
                                  </a:cubicBezTo>
                                  <a:cubicBezTo>
                                    <a:pt x="38" y="81"/>
                                    <a:pt x="42" y="82"/>
                                    <a:pt x="48" y="82"/>
                                  </a:cubicBezTo>
                                  <a:cubicBezTo>
                                    <a:pt x="50" y="82"/>
                                    <a:pt x="51" y="82"/>
                                    <a:pt x="53" y="82"/>
                                  </a:cubicBezTo>
                                  <a:cubicBezTo>
                                    <a:pt x="52" y="79"/>
                                    <a:pt x="51" y="75"/>
                                    <a:pt x="51" y="72"/>
                                  </a:cubicBezTo>
                                  <a:cubicBezTo>
                                    <a:pt x="51" y="51"/>
                                    <a:pt x="70" y="34"/>
                                    <a:pt x="93" y="34"/>
                                  </a:cubicBezTo>
                                  <a:close/>
                                  <a:moveTo>
                                    <a:pt x="67" y="21"/>
                                  </a:moveTo>
                                  <a:cubicBezTo>
                                    <a:pt x="70" y="21"/>
                                    <a:pt x="73" y="23"/>
                                    <a:pt x="73" y="27"/>
                                  </a:cubicBezTo>
                                  <a:cubicBezTo>
                                    <a:pt x="73" y="30"/>
                                    <a:pt x="70" y="33"/>
                                    <a:pt x="67" y="33"/>
                                  </a:cubicBezTo>
                                  <a:cubicBezTo>
                                    <a:pt x="63" y="33"/>
                                    <a:pt x="59" y="30"/>
                                    <a:pt x="59" y="27"/>
                                  </a:cubicBezTo>
                                  <a:cubicBezTo>
                                    <a:pt x="59" y="23"/>
                                    <a:pt x="63" y="21"/>
                                    <a:pt x="67" y="21"/>
                                  </a:cubicBezTo>
                                  <a:close/>
                                  <a:moveTo>
                                    <a:pt x="33" y="33"/>
                                  </a:moveTo>
                                  <a:cubicBezTo>
                                    <a:pt x="29" y="33"/>
                                    <a:pt x="25" y="30"/>
                                    <a:pt x="25" y="27"/>
                                  </a:cubicBezTo>
                                  <a:cubicBezTo>
                                    <a:pt x="25" y="23"/>
                                    <a:pt x="29" y="21"/>
                                    <a:pt x="33" y="21"/>
                                  </a:cubicBezTo>
                                  <a:cubicBezTo>
                                    <a:pt x="36" y="21"/>
                                    <a:pt x="39" y="23"/>
                                    <a:pt x="39" y="27"/>
                                  </a:cubicBezTo>
                                  <a:cubicBezTo>
                                    <a:pt x="39" y="30"/>
                                    <a:pt x="36" y="33"/>
                                    <a:pt x="33" y="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61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8971" y="47675"/>
                              <a:ext cx="464" cy="419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5 h 75"/>
                                <a:gd name="T2" fmla="*/ 42 w 83"/>
                                <a:gd name="T3" fmla="*/ 0 h 75"/>
                                <a:gd name="T4" fmla="*/ 0 w 83"/>
                                <a:gd name="T5" fmla="*/ 35 h 75"/>
                                <a:gd name="T6" fmla="*/ 42 w 83"/>
                                <a:gd name="T7" fmla="*/ 70 h 75"/>
                                <a:gd name="T8" fmla="*/ 56 w 83"/>
                                <a:gd name="T9" fmla="*/ 68 h 75"/>
                                <a:gd name="T10" fmla="*/ 69 w 83"/>
                                <a:gd name="T11" fmla="*/ 75 h 75"/>
                                <a:gd name="T12" fmla="*/ 66 w 83"/>
                                <a:gd name="T13" fmla="*/ 63 h 75"/>
                                <a:gd name="T14" fmla="*/ 83 w 83"/>
                                <a:gd name="T15" fmla="*/ 35 h 75"/>
                                <a:gd name="T16" fmla="*/ 28 w 83"/>
                                <a:gd name="T17" fmla="*/ 29 h 75"/>
                                <a:gd name="T18" fmla="*/ 23 w 83"/>
                                <a:gd name="T19" fmla="*/ 24 h 75"/>
                                <a:gd name="T20" fmla="*/ 28 w 83"/>
                                <a:gd name="T21" fmla="*/ 20 h 75"/>
                                <a:gd name="T22" fmla="*/ 34 w 83"/>
                                <a:gd name="T23" fmla="*/ 24 h 75"/>
                                <a:gd name="T24" fmla="*/ 28 w 83"/>
                                <a:gd name="T25" fmla="*/ 29 h 75"/>
                                <a:gd name="T26" fmla="*/ 55 w 83"/>
                                <a:gd name="T27" fmla="*/ 29 h 75"/>
                                <a:gd name="T28" fmla="*/ 50 w 83"/>
                                <a:gd name="T29" fmla="*/ 24 h 75"/>
                                <a:gd name="T30" fmla="*/ 55 w 83"/>
                                <a:gd name="T31" fmla="*/ 20 h 75"/>
                                <a:gd name="T32" fmla="*/ 61 w 83"/>
                                <a:gd name="T33" fmla="*/ 24 h 75"/>
                                <a:gd name="T34" fmla="*/ 55 w 83"/>
                                <a:gd name="T35" fmla="*/ 2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3" h="75">
                                  <a:moveTo>
                                    <a:pt x="83" y="35"/>
                                  </a:moveTo>
                                  <a:cubicBezTo>
                                    <a:pt x="83" y="16"/>
                                    <a:pt x="63" y="0"/>
                                    <a:pt x="42" y="0"/>
                                  </a:cubicBezTo>
                                  <a:cubicBezTo>
                                    <a:pt x="19" y="0"/>
                                    <a:pt x="0" y="16"/>
                                    <a:pt x="0" y="35"/>
                                  </a:cubicBezTo>
                                  <a:cubicBezTo>
                                    <a:pt x="0" y="55"/>
                                    <a:pt x="19" y="70"/>
                                    <a:pt x="42" y="70"/>
                                  </a:cubicBezTo>
                                  <a:cubicBezTo>
                                    <a:pt x="46" y="70"/>
                                    <a:pt x="51" y="69"/>
                                    <a:pt x="56" y="68"/>
                                  </a:cubicBezTo>
                                  <a:cubicBezTo>
                                    <a:pt x="69" y="75"/>
                                    <a:pt x="69" y="75"/>
                                    <a:pt x="69" y="75"/>
                                  </a:cubicBezTo>
                                  <a:cubicBezTo>
                                    <a:pt x="66" y="63"/>
                                    <a:pt x="66" y="63"/>
                                    <a:pt x="66" y="63"/>
                                  </a:cubicBezTo>
                                  <a:cubicBezTo>
                                    <a:pt x="75" y="56"/>
                                    <a:pt x="83" y="46"/>
                                    <a:pt x="83" y="35"/>
                                  </a:cubicBezTo>
                                  <a:close/>
                                  <a:moveTo>
                                    <a:pt x="28" y="29"/>
                                  </a:moveTo>
                                  <a:cubicBezTo>
                                    <a:pt x="26" y="29"/>
                                    <a:pt x="23" y="27"/>
                                    <a:pt x="23" y="24"/>
                                  </a:cubicBezTo>
                                  <a:cubicBezTo>
                                    <a:pt x="23" y="22"/>
                                    <a:pt x="26" y="20"/>
                                    <a:pt x="28" y="20"/>
                                  </a:cubicBezTo>
                                  <a:cubicBezTo>
                                    <a:pt x="32" y="20"/>
                                    <a:pt x="34" y="22"/>
                                    <a:pt x="34" y="24"/>
                                  </a:cubicBezTo>
                                  <a:cubicBezTo>
                                    <a:pt x="34" y="27"/>
                                    <a:pt x="32" y="29"/>
                                    <a:pt x="28" y="29"/>
                                  </a:cubicBezTo>
                                  <a:close/>
                                  <a:moveTo>
                                    <a:pt x="55" y="29"/>
                                  </a:moveTo>
                                  <a:cubicBezTo>
                                    <a:pt x="52" y="29"/>
                                    <a:pt x="50" y="27"/>
                                    <a:pt x="50" y="24"/>
                                  </a:cubicBezTo>
                                  <a:cubicBezTo>
                                    <a:pt x="50" y="22"/>
                                    <a:pt x="52" y="20"/>
                                    <a:pt x="55" y="20"/>
                                  </a:cubicBezTo>
                                  <a:cubicBezTo>
                                    <a:pt x="58" y="20"/>
                                    <a:pt x="61" y="22"/>
                                    <a:pt x="61" y="24"/>
                                  </a:cubicBezTo>
                                  <a:cubicBezTo>
                                    <a:pt x="61" y="27"/>
                                    <a:pt x="58" y="29"/>
                                    <a:pt x="55" y="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" name="组合 1"/>
                        <wpg:cNvGrpSpPr/>
                        <wpg:grpSpPr>
                          <a:xfrm>
                            <a:off x="18525" y="49413"/>
                            <a:ext cx="9324" cy="688"/>
                            <a:chOff x="18525" y="49991"/>
                            <a:chExt cx="9324" cy="688"/>
                          </a:xfrm>
                          <a:grpFill/>
                        </wpg:grpSpPr>
                        <wps:wsp>
                          <wps:cNvPr id="638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23703" y="50027"/>
                              <a:ext cx="688" cy="60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39 h 108"/>
                                <a:gd name="T2" fmla="*/ 121 w 123"/>
                                <a:gd name="T3" fmla="*/ 38 h 108"/>
                                <a:gd name="T4" fmla="*/ 108 w 123"/>
                                <a:gd name="T5" fmla="*/ 38 h 108"/>
                                <a:gd name="T6" fmla="*/ 85 w 123"/>
                                <a:gd name="T7" fmla="*/ 38 h 108"/>
                                <a:gd name="T8" fmla="*/ 79 w 123"/>
                                <a:gd name="T9" fmla="*/ 28 h 108"/>
                                <a:gd name="T10" fmla="*/ 64 w 123"/>
                                <a:gd name="T11" fmla="*/ 0 h 108"/>
                                <a:gd name="T12" fmla="*/ 61 w 123"/>
                                <a:gd name="T13" fmla="*/ 0 h 108"/>
                                <a:gd name="T14" fmla="*/ 48 w 123"/>
                                <a:gd name="T15" fmla="*/ 28 h 108"/>
                                <a:gd name="T16" fmla="*/ 42 w 123"/>
                                <a:gd name="T17" fmla="*/ 38 h 108"/>
                                <a:gd name="T18" fmla="*/ 19 w 123"/>
                                <a:gd name="T19" fmla="*/ 38 h 108"/>
                                <a:gd name="T20" fmla="*/ 0 w 123"/>
                                <a:gd name="T21" fmla="*/ 38 h 108"/>
                                <a:gd name="T22" fmla="*/ 0 w 123"/>
                                <a:gd name="T23" fmla="*/ 39 h 108"/>
                                <a:gd name="T24" fmla="*/ 7 w 123"/>
                                <a:gd name="T25" fmla="*/ 44 h 108"/>
                                <a:gd name="T26" fmla="*/ 29 w 123"/>
                                <a:gd name="T27" fmla="*/ 63 h 108"/>
                                <a:gd name="T28" fmla="*/ 24 w 123"/>
                                <a:gd name="T29" fmla="*/ 107 h 108"/>
                                <a:gd name="T30" fmla="*/ 27 w 123"/>
                                <a:gd name="T31" fmla="*/ 108 h 108"/>
                                <a:gd name="T32" fmla="*/ 63 w 123"/>
                                <a:gd name="T33" fmla="*/ 86 h 108"/>
                                <a:gd name="T34" fmla="*/ 98 w 123"/>
                                <a:gd name="T35" fmla="*/ 108 h 108"/>
                                <a:gd name="T36" fmla="*/ 101 w 123"/>
                                <a:gd name="T37" fmla="*/ 107 h 108"/>
                                <a:gd name="T38" fmla="*/ 94 w 123"/>
                                <a:gd name="T39" fmla="*/ 63 h 108"/>
                                <a:gd name="T40" fmla="*/ 115 w 123"/>
                                <a:gd name="T41" fmla="*/ 46 h 108"/>
                                <a:gd name="T42" fmla="*/ 123 w 123"/>
                                <a:gd name="T43" fmla="*/ 39 h 108"/>
                                <a:gd name="T44" fmla="*/ 33 w 123"/>
                                <a:gd name="T45" fmla="*/ 81 h 108"/>
                                <a:gd name="T46" fmla="*/ 72 w 123"/>
                                <a:gd name="T47" fmla="*/ 49 h 108"/>
                                <a:gd name="T48" fmla="*/ 36 w 123"/>
                                <a:gd name="T49" fmla="*/ 42 h 108"/>
                                <a:gd name="T50" fmla="*/ 91 w 123"/>
                                <a:gd name="T51" fmla="*/ 42 h 108"/>
                                <a:gd name="T52" fmla="*/ 57 w 123"/>
                                <a:gd name="T53" fmla="*/ 73 h 108"/>
                                <a:gd name="T54" fmla="*/ 93 w 123"/>
                                <a:gd name="T55" fmla="*/ 81 h 108"/>
                                <a:gd name="T56" fmla="*/ 33 w 123"/>
                                <a:gd name="T57" fmla="*/ 8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3" h="108">
                                  <a:moveTo>
                                    <a:pt x="123" y="39"/>
                                  </a:moveTo>
                                  <a:cubicBezTo>
                                    <a:pt x="123" y="38"/>
                                    <a:pt x="123" y="38"/>
                                    <a:pt x="121" y="38"/>
                                  </a:cubicBezTo>
                                  <a:cubicBezTo>
                                    <a:pt x="108" y="38"/>
                                    <a:pt x="108" y="38"/>
                                    <a:pt x="108" y="38"/>
                                  </a:cubicBezTo>
                                  <a:cubicBezTo>
                                    <a:pt x="85" y="38"/>
                                    <a:pt x="85" y="38"/>
                                    <a:pt x="85" y="38"/>
                                  </a:cubicBezTo>
                                  <a:cubicBezTo>
                                    <a:pt x="79" y="28"/>
                                    <a:pt x="79" y="28"/>
                                    <a:pt x="79" y="28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63" y="0"/>
                                    <a:pt x="63" y="0"/>
                                    <a:pt x="61" y="0"/>
                                  </a:cubicBezTo>
                                  <a:cubicBezTo>
                                    <a:pt x="48" y="28"/>
                                    <a:pt x="48" y="28"/>
                                    <a:pt x="48" y="28"/>
                                  </a:cubicBezTo>
                                  <a:cubicBezTo>
                                    <a:pt x="42" y="38"/>
                                    <a:pt x="42" y="38"/>
                                    <a:pt x="42" y="38"/>
                                  </a:cubicBezTo>
                                  <a:cubicBezTo>
                                    <a:pt x="19" y="38"/>
                                    <a:pt x="19" y="38"/>
                                    <a:pt x="19" y="38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7" y="44"/>
                                    <a:pt x="7" y="44"/>
                                    <a:pt x="7" y="44"/>
                                  </a:cubicBezTo>
                                  <a:cubicBezTo>
                                    <a:pt x="29" y="63"/>
                                    <a:pt x="29" y="63"/>
                                    <a:pt x="29" y="63"/>
                                  </a:cubicBezTo>
                                  <a:cubicBezTo>
                                    <a:pt x="24" y="107"/>
                                    <a:pt x="24" y="107"/>
                                    <a:pt x="24" y="107"/>
                                  </a:cubicBezTo>
                                  <a:cubicBezTo>
                                    <a:pt x="24" y="108"/>
                                    <a:pt x="24" y="108"/>
                                    <a:pt x="27" y="108"/>
                                  </a:cubicBezTo>
                                  <a:cubicBezTo>
                                    <a:pt x="63" y="86"/>
                                    <a:pt x="63" y="86"/>
                                    <a:pt x="63" y="86"/>
                                  </a:cubicBezTo>
                                  <a:cubicBezTo>
                                    <a:pt x="98" y="108"/>
                                    <a:pt x="98" y="108"/>
                                    <a:pt x="98" y="108"/>
                                  </a:cubicBezTo>
                                  <a:cubicBezTo>
                                    <a:pt x="100" y="108"/>
                                    <a:pt x="100" y="108"/>
                                    <a:pt x="101" y="107"/>
                                  </a:cubicBezTo>
                                  <a:cubicBezTo>
                                    <a:pt x="94" y="63"/>
                                    <a:pt x="94" y="63"/>
                                    <a:pt x="94" y="63"/>
                                  </a:cubicBezTo>
                                  <a:cubicBezTo>
                                    <a:pt x="115" y="46"/>
                                    <a:pt x="115" y="46"/>
                                    <a:pt x="115" y="46"/>
                                  </a:cubicBezTo>
                                  <a:lnTo>
                                    <a:pt x="123" y="39"/>
                                  </a:lnTo>
                                  <a:close/>
                                  <a:moveTo>
                                    <a:pt x="33" y="81"/>
                                  </a:moveTo>
                                  <a:cubicBezTo>
                                    <a:pt x="72" y="49"/>
                                    <a:pt x="72" y="49"/>
                                    <a:pt x="72" y="49"/>
                                  </a:cubicBezTo>
                                  <a:cubicBezTo>
                                    <a:pt x="36" y="42"/>
                                    <a:pt x="36" y="42"/>
                                    <a:pt x="36" y="42"/>
                                  </a:cubicBezTo>
                                  <a:cubicBezTo>
                                    <a:pt x="91" y="42"/>
                                    <a:pt x="91" y="42"/>
                                    <a:pt x="91" y="42"/>
                                  </a:cubicBezTo>
                                  <a:cubicBezTo>
                                    <a:pt x="57" y="73"/>
                                    <a:pt x="57" y="73"/>
                                    <a:pt x="57" y="73"/>
                                  </a:cubicBezTo>
                                  <a:cubicBezTo>
                                    <a:pt x="93" y="81"/>
                                    <a:pt x="93" y="81"/>
                                    <a:pt x="93" y="81"/>
                                  </a:cubicBezTo>
                                  <a:lnTo>
                                    <a:pt x="33" y="8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639" name="组合 12"/>
                          <wpg:cNvGrpSpPr/>
                          <wpg:grpSpPr>
                            <a:xfrm rot="0">
                              <a:off x="20258" y="50015"/>
                              <a:ext cx="638" cy="620"/>
                              <a:chOff x="3568" y="49265"/>
                              <a:chExt cx="638" cy="620"/>
                            </a:xfrm>
                            <a:grpFill/>
                          </wpg:grpSpPr>
                          <wps:wsp>
                            <wps:cNvPr id="640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5" y="49265"/>
                                <a:ext cx="606" cy="6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1" name="Freeform 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37" y="49405"/>
                                <a:ext cx="497" cy="263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111 h 111"/>
                                  <a:gd name="T2" fmla="*/ 210 w 210"/>
                                  <a:gd name="T3" fmla="*/ 0 h 111"/>
                                  <a:gd name="T4" fmla="*/ 0 w 210"/>
                                  <a:gd name="T5" fmla="*/ 0 h 111"/>
                                  <a:gd name="T6" fmla="*/ 0 w 210"/>
                                  <a:gd name="T7" fmla="*/ 111 h 111"/>
                                  <a:gd name="T8" fmla="*/ 210 w 210"/>
                                  <a:gd name="T9" fmla="*/ 111 h 111"/>
                                  <a:gd name="T10" fmla="*/ 30 w 210"/>
                                  <a:gd name="T11" fmla="*/ 28 h 111"/>
                                  <a:gd name="T12" fmla="*/ 180 w 210"/>
                                  <a:gd name="T13" fmla="*/ 28 h 111"/>
                                  <a:gd name="T14" fmla="*/ 180 w 210"/>
                                  <a:gd name="T15" fmla="*/ 83 h 111"/>
                                  <a:gd name="T16" fmla="*/ 30 w 210"/>
                                  <a:gd name="T17" fmla="*/ 83 h 111"/>
                                  <a:gd name="T18" fmla="*/ 30 w 210"/>
                                  <a:gd name="T19" fmla="*/ 28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10" h="111">
                                    <a:moveTo>
                                      <a:pt x="210" y="111"/>
                                    </a:moveTo>
                                    <a:lnTo>
                                      <a:pt x="2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210" y="111"/>
                                    </a:lnTo>
                                    <a:close/>
                                    <a:moveTo>
                                      <a:pt x="30" y="28"/>
                                    </a:moveTo>
                                    <a:lnTo>
                                      <a:pt x="180" y="28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30" y="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3" name="Freeform 34"/>
                            <wps:cNvSpPr/>
                            <wps:spPr bwMode="auto">
                              <a:xfrm>
                                <a:off x="3568" y="49679"/>
                                <a:ext cx="639" cy="206"/>
                              </a:xfrm>
                              <a:custGeom>
                                <a:avLst/>
                                <a:gdLst>
                                  <a:gd name="T0" fmla="*/ 82 w 114"/>
                                  <a:gd name="T1" fmla="*/ 25 h 37"/>
                                  <a:gd name="T2" fmla="*/ 93 w 114"/>
                                  <a:gd name="T3" fmla="*/ 5 h 37"/>
                                  <a:gd name="T4" fmla="*/ 80 w 114"/>
                                  <a:gd name="T5" fmla="*/ 0 h 37"/>
                                  <a:gd name="T6" fmla="*/ 68 w 114"/>
                                  <a:gd name="T7" fmla="*/ 25 h 37"/>
                                  <a:gd name="T8" fmla="*/ 46 w 114"/>
                                  <a:gd name="T9" fmla="*/ 25 h 37"/>
                                  <a:gd name="T10" fmla="*/ 33 w 114"/>
                                  <a:gd name="T11" fmla="*/ 0 h 37"/>
                                  <a:gd name="T12" fmla="*/ 21 w 114"/>
                                  <a:gd name="T13" fmla="*/ 5 h 37"/>
                                  <a:gd name="T14" fmla="*/ 33 w 114"/>
                                  <a:gd name="T15" fmla="*/ 25 h 37"/>
                                  <a:gd name="T16" fmla="*/ 0 w 114"/>
                                  <a:gd name="T17" fmla="*/ 25 h 37"/>
                                  <a:gd name="T18" fmla="*/ 0 w 114"/>
                                  <a:gd name="T19" fmla="*/ 37 h 37"/>
                                  <a:gd name="T20" fmla="*/ 114 w 114"/>
                                  <a:gd name="T21" fmla="*/ 37 h 37"/>
                                  <a:gd name="T22" fmla="*/ 114 w 114"/>
                                  <a:gd name="T23" fmla="*/ 25 h 37"/>
                                  <a:gd name="T24" fmla="*/ 82 w 114"/>
                                  <a:gd name="T25" fmla="*/ 25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4" h="37">
                                    <a:moveTo>
                                      <a:pt x="82" y="25"/>
                                    </a:moveTo>
                                    <a:cubicBezTo>
                                      <a:pt x="86" y="19"/>
                                      <a:pt x="89" y="12"/>
                                      <a:pt x="93" y="5"/>
                                    </a:cubicBezTo>
                                    <a:cubicBezTo>
                                      <a:pt x="80" y="0"/>
                                      <a:pt x="80" y="0"/>
                                      <a:pt x="80" y="0"/>
                                    </a:cubicBezTo>
                                    <a:cubicBezTo>
                                      <a:pt x="77" y="9"/>
                                      <a:pt x="73" y="17"/>
                                      <a:pt x="68" y="25"/>
                                    </a:cubicBezTo>
                                    <a:cubicBezTo>
                                      <a:pt x="46" y="25"/>
                                      <a:pt x="46" y="25"/>
                                      <a:pt x="46" y="25"/>
                                    </a:cubicBezTo>
                                    <a:cubicBezTo>
                                      <a:pt x="42" y="15"/>
                                      <a:pt x="38" y="7"/>
                                      <a:pt x="33" y="0"/>
                                    </a:cubicBezTo>
                                    <a:cubicBezTo>
                                      <a:pt x="21" y="5"/>
                                      <a:pt x="21" y="5"/>
                                      <a:pt x="21" y="5"/>
                                    </a:cubicBezTo>
                                    <a:cubicBezTo>
                                      <a:pt x="26" y="12"/>
                                      <a:pt x="30" y="19"/>
                                      <a:pt x="33" y="25"/>
                                    </a:cubicBezTo>
                                    <a:cubicBezTo>
                                      <a:pt x="0" y="25"/>
                                      <a:pt x="0" y="25"/>
                                      <a:pt x="0" y="25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114" y="37"/>
                                      <a:pt x="114" y="37"/>
                                      <a:pt x="114" y="37"/>
                                    </a:cubicBezTo>
                                    <a:cubicBezTo>
                                      <a:pt x="114" y="25"/>
                                      <a:pt x="114" y="25"/>
                                      <a:pt x="114" y="25"/>
                                    </a:cubicBezTo>
                                    <a:lnTo>
                                      <a:pt x="82" y="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644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25420" y="49991"/>
                              <a:ext cx="695" cy="688"/>
                            </a:xfrm>
                            <a:custGeom>
                              <a:avLst/>
                              <a:gdLst>
                                <a:gd name="T0" fmla="*/ 99 w 124"/>
                                <a:gd name="T1" fmla="*/ 46 h 123"/>
                                <a:gd name="T2" fmla="*/ 80 w 124"/>
                                <a:gd name="T3" fmla="*/ 36 h 123"/>
                                <a:gd name="T4" fmla="*/ 77 w 124"/>
                                <a:gd name="T5" fmla="*/ 18 h 123"/>
                                <a:gd name="T6" fmla="*/ 61 w 124"/>
                                <a:gd name="T7" fmla="*/ 4 h 123"/>
                                <a:gd name="T8" fmla="*/ 38 w 124"/>
                                <a:gd name="T9" fmla="*/ 22 h 123"/>
                                <a:gd name="T10" fmla="*/ 24 w 124"/>
                                <a:gd name="T11" fmla="*/ 22 h 123"/>
                                <a:gd name="T12" fmla="*/ 1 w 124"/>
                                <a:gd name="T13" fmla="*/ 25 h 123"/>
                                <a:gd name="T14" fmla="*/ 15 w 124"/>
                                <a:gd name="T15" fmla="*/ 63 h 123"/>
                                <a:gd name="T16" fmla="*/ 11 w 124"/>
                                <a:gd name="T17" fmla="*/ 98 h 123"/>
                                <a:gd name="T18" fmla="*/ 31 w 124"/>
                                <a:gd name="T19" fmla="*/ 108 h 123"/>
                                <a:gd name="T20" fmla="*/ 46 w 124"/>
                                <a:gd name="T21" fmla="*/ 96 h 123"/>
                                <a:gd name="T22" fmla="*/ 61 w 124"/>
                                <a:gd name="T23" fmla="*/ 110 h 123"/>
                                <a:gd name="T24" fmla="*/ 82 w 124"/>
                                <a:gd name="T25" fmla="*/ 106 h 123"/>
                                <a:gd name="T26" fmla="*/ 82 w 124"/>
                                <a:gd name="T27" fmla="*/ 80 h 123"/>
                                <a:gd name="T28" fmla="*/ 106 w 124"/>
                                <a:gd name="T29" fmla="*/ 66 h 123"/>
                                <a:gd name="T30" fmla="*/ 99 w 124"/>
                                <a:gd name="T31" fmla="*/ 46 h 123"/>
                                <a:gd name="T32" fmla="*/ 22 w 124"/>
                                <a:gd name="T33" fmla="*/ 57 h 123"/>
                                <a:gd name="T34" fmla="*/ 18 w 124"/>
                                <a:gd name="T35" fmla="*/ 52 h 123"/>
                                <a:gd name="T36" fmla="*/ 22 w 124"/>
                                <a:gd name="T37" fmla="*/ 47 h 123"/>
                                <a:gd name="T38" fmla="*/ 27 w 124"/>
                                <a:gd name="T39" fmla="*/ 52 h 123"/>
                                <a:gd name="T40" fmla="*/ 22 w 124"/>
                                <a:gd name="T41" fmla="*/ 57 h 123"/>
                                <a:gd name="T42" fmla="*/ 28 w 124"/>
                                <a:gd name="T43" fmla="*/ 56 h 123"/>
                                <a:gd name="T44" fmla="*/ 67 w 124"/>
                                <a:gd name="T45" fmla="*/ 71 h 123"/>
                                <a:gd name="T46" fmla="*/ 28 w 124"/>
                                <a:gd name="T47" fmla="*/ 56 h 123"/>
                                <a:gd name="T48" fmla="*/ 70 w 124"/>
                                <a:gd name="T49" fmla="*/ 47 h 123"/>
                                <a:gd name="T50" fmla="*/ 61 w 124"/>
                                <a:gd name="T51" fmla="*/ 67 h 123"/>
                                <a:gd name="T52" fmla="*/ 49 w 124"/>
                                <a:gd name="T53" fmla="*/ 59 h 123"/>
                                <a:gd name="T54" fmla="*/ 35 w 124"/>
                                <a:gd name="T55" fmla="*/ 46 h 123"/>
                                <a:gd name="T56" fmla="*/ 45 w 124"/>
                                <a:gd name="T57" fmla="*/ 32 h 123"/>
                                <a:gd name="T58" fmla="*/ 56 w 124"/>
                                <a:gd name="T59" fmla="*/ 39 h 123"/>
                                <a:gd name="T60" fmla="*/ 70 w 124"/>
                                <a:gd name="T61" fmla="*/ 47 h 123"/>
                                <a:gd name="T62" fmla="*/ 77 w 124"/>
                                <a:gd name="T63" fmla="*/ 75 h 123"/>
                                <a:gd name="T64" fmla="*/ 71 w 124"/>
                                <a:gd name="T65" fmla="*/ 70 h 123"/>
                                <a:gd name="T66" fmla="*/ 77 w 124"/>
                                <a:gd name="T67" fmla="*/ 64 h 123"/>
                                <a:gd name="T68" fmla="*/ 81 w 124"/>
                                <a:gd name="T69" fmla="*/ 70 h 123"/>
                                <a:gd name="T70" fmla="*/ 77 w 124"/>
                                <a:gd name="T71" fmla="*/ 75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24" h="123">
                                  <a:moveTo>
                                    <a:pt x="99" y="46"/>
                                  </a:moveTo>
                                  <a:cubicBezTo>
                                    <a:pt x="77" y="46"/>
                                    <a:pt x="80" y="36"/>
                                    <a:pt x="80" y="36"/>
                                  </a:cubicBezTo>
                                  <a:cubicBezTo>
                                    <a:pt x="77" y="18"/>
                                    <a:pt x="77" y="18"/>
                                    <a:pt x="77" y="18"/>
                                  </a:cubicBezTo>
                                  <a:cubicBezTo>
                                    <a:pt x="74" y="0"/>
                                    <a:pt x="61" y="4"/>
                                    <a:pt x="61" y="4"/>
                                  </a:cubicBezTo>
                                  <a:cubicBezTo>
                                    <a:pt x="53" y="6"/>
                                    <a:pt x="40" y="18"/>
                                    <a:pt x="38" y="22"/>
                                  </a:cubicBezTo>
                                  <a:cubicBezTo>
                                    <a:pt x="33" y="27"/>
                                    <a:pt x="32" y="27"/>
                                    <a:pt x="24" y="22"/>
                                  </a:cubicBezTo>
                                  <a:cubicBezTo>
                                    <a:pt x="0" y="8"/>
                                    <a:pt x="1" y="25"/>
                                    <a:pt x="1" y="25"/>
                                  </a:cubicBezTo>
                                  <a:cubicBezTo>
                                    <a:pt x="1" y="45"/>
                                    <a:pt x="11" y="57"/>
                                    <a:pt x="15" y="63"/>
                                  </a:cubicBezTo>
                                  <a:cubicBezTo>
                                    <a:pt x="11" y="64"/>
                                    <a:pt x="11" y="98"/>
                                    <a:pt x="11" y="98"/>
                                  </a:cubicBezTo>
                                  <a:cubicBezTo>
                                    <a:pt x="15" y="119"/>
                                    <a:pt x="31" y="108"/>
                                    <a:pt x="31" y="108"/>
                                  </a:cubicBezTo>
                                  <a:cubicBezTo>
                                    <a:pt x="46" y="96"/>
                                    <a:pt x="46" y="96"/>
                                    <a:pt x="46" y="96"/>
                                  </a:cubicBezTo>
                                  <a:cubicBezTo>
                                    <a:pt x="61" y="110"/>
                                    <a:pt x="61" y="110"/>
                                    <a:pt x="61" y="110"/>
                                  </a:cubicBezTo>
                                  <a:cubicBezTo>
                                    <a:pt x="86" y="123"/>
                                    <a:pt x="82" y="106"/>
                                    <a:pt x="82" y="106"/>
                                  </a:cubicBezTo>
                                  <a:cubicBezTo>
                                    <a:pt x="82" y="96"/>
                                    <a:pt x="82" y="80"/>
                                    <a:pt x="82" y="80"/>
                                  </a:cubicBezTo>
                                  <a:cubicBezTo>
                                    <a:pt x="95" y="77"/>
                                    <a:pt x="106" y="66"/>
                                    <a:pt x="106" y="66"/>
                                  </a:cubicBezTo>
                                  <a:cubicBezTo>
                                    <a:pt x="124" y="46"/>
                                    <a:pt x="99" y="46"/>
                                    <a:pt x="99" y="46"/>
                                  </a:cubicBezTo>
                                  <a:close/>
                                  <a:moveTo>
                                    <a:pt x="22" y="57"/>
                                  </a:moveTo>
                                  <a:cubicBezTo>
                                    <a:pt x="21" y="57"/>
                                    <a:pt x="18" y="54"/>
                                    <a:pt x="18" y="52"/>
                                  </a:cubicBezTo>
                                  <a:cubicBezTo>
                                    <a:pt x="18" y="49"/>
                                    <a:pt x="21" y="47"/>
                                    <a:pt x="22" y="47"/>
                                  </a:cubicBezTo>
                                  <a:cubicBezTo>
                                    <a:pt x="25" y="47"/>
                                    <a:pt x="27" y="49"/>
                                    <a:pt x="27" y="52"/>
                                  </a:cubicBezTo>
                                  <a:cubicBezTo>
                                    <a:pt x="27" y="54"/>
                                    <a:pt x="25" y="57"/>
                                    <a:pt x="22" y="57"/>
                                  </a:cubicBezTo>
                                  <a:close/>
                                  <a:moveTo>
                                    <a:pt x="28" y="56"/>
                                  </a:moveTo>
                                  <a:cubicBezTo>
                                    <a:pt x="28" y="56"/>
                                    <a:pt x="28" y="94"/>
                                    <a:pt x="67" y="71"/>
                                  </a:cubicBezTo>
                                  <a:cubicBezTo>
                                    <a:pt x="25" y="103"/>
                                    <a:pt x="28" y="60"/>
                                    <a:pt x="28" y="56"/>
                                  </a:cubicBezTo>
                                  <a:close/>
                                  <a:moveTo>
                                    <a:pt x="70" y="47"/>
                                  </a:moveTo>
                                  <a:cubicBezTo>
                                    <a:pt x="70" y="47"/>
                                    <a:pt x="68" y="61"/>
                                    <a:pt x="61" y="67"/>
                                  </a:cubicBezTo>
                                  <a:cubicBezTo>
                                    <a:pt x="50" y="74"/>
                                    <a:pt x="49" y="59"/>
                                    <a:pt x="49" y="59"/>
                                  </a:cubicBezTo>
                                  <a:cubicBezTo>
                                    <a:pt x="49" y="59"/>
                                    <a:pt x="31" y="68"/>
                                    <a:pt x="35" y="46"/>
                                  </a:cubicBezTo>
                                  <a:cubicBezTo>
                                    <a:pt x="35" y="46"/>
                                    <a:pt x="38" y="34"/>
                                    <a:pt x="45" y="32"/>
                                  </a:cubicBezTo>
                                  <a:cubicBezTo>
                                    <a:pt x="52" y="29"/>
                                    <a:pt x="56" y="35"/>
                                    <a:pt x="56" y="39"/>
                                  </a:cubicBezTo>
                                  <a:cubicBezTo>
                                    <a:pt x="56" y="39"/>
                                    <a:pt x="71" y="29"/>
                                    <a:pt x="70" y="47"/>
                                  </a:cubicBezTo>
                                  <a:close/>
                                  <a:moveTo>
                                    <a:pt x="77" y="75"/>
                                  </a:moveTo>
                                  <a:cubicBezTo>
                                    <a:pt x="74" y="75"/>
                                    <a:pt x="71" y="73"/>
                                    <a:pt x="71" y="70"/>
                                  </a:cubicBezTo>
                                  <a:cubicBezTo>
                                    <a:pt x="71" y="67"/>
                                    <a:pt x="74" y="64"/>
                                    <a:pt x="77" y="64"/>
                                  </a:cubicBezTo>
                                  <a:cubicBezTo>
                                    <a:pt x="78" y="64"/>
                                    <a:pt x="81" y="67"/>
                                    <a:pt x="81" y="70"/>
                                  </a:cubicBezTo>
                                  <a:cubicBezTo>
                                    <a:pt x="81" y="73"/>
                                    <a:pt x="78" y="75"/>
                                    <a:pt x="77" y="7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645" name="组合 11"/>
                          <wpg:cNvGrpSpPr/>
                          <wpg:grpSpPr>
                            <a:xfrm rot="0">
                              <a:off x="21753" y="50003"/>
                              <a:ext cx="1135" cy="622"/>
                              <a:chOff x="5063" y="49253"/>
                              <a:chExt cx="1135" cy="622"/>
                            </a:xfrm>
                            <a:grpFill/>
                          </wpg:grpSpPr>
                          <wps:wsp>
                            <wps:cNvPr id="646" name="Freeform 35"/>
                            <wps:cNvSpPr/>
                            <wps:spPr bwMode="auto">
                              <a:xfrm>
                                <a:off x="5404" y="49253"/>
                                <a:ext cx="433" cy="459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21 h 82"/>
                                  <a:gd name="T2" fmla="*/ 0 w 77"/>
                                  <a:gd name="T3" fmla="*/ 23 h 82"/>
                                  <a:gd name="T4" fmla="*/ 36 w 77"/>
                                  <a:gd name="T5" fmla="*/ 80 h 82"/>
                                  <a:gd name="T6" fmla="*/ 30 w 77"/>
                                  <a:gd name="T7" fmla="*/ 55 h 82"/>
                                  <a:gd name="T8" fmla="*/ 39 w 77"/>
                                  <a:gd name="T9" fmla="*/ 25 h 82"/>
                                  <a:gd name="T10" fmla="*/ 48 w 77"/>
                                  <a:gd name="T11" fmla="*/ 55 h 82"/>
                                  <a:gd name="T12" fmla="*/ 41 w 77"/>
                                  <a:gd name="T13" fmla="*/ 82 h 82"/>
                                  <a:gd name="T14" fmla="*/ 41 w 77"/>
                                  <a:gd name="T15" fmla="*/ 82 h 82"/>
                                  <a:gd name="T16" fmla="*/ 77 w 77"/>
                                  <a:gd name="T17" fmla="*/ 23 h 82"/>
                                  <a:gd name="T18" fmla="*/ 77 w 77"/>
                                  <a:gd name="T19" fmla="*/ 0 h 82"/>
                                  <a:gd name="T20" fmla="*/ 38 w 77"/>
                                  <a:gd name="T21" fmla="*/ 25 h 82"/>
                                  <a:gd name="T22" fmla="*/ 1 w 77"/>
                                  <a:gd name="T23" fmla="*/ 0 h 82"/>
                                  <a:gd name="T24" fmla="*/ 0 w 77"/>
                                  <a:gd name="T25" fmla="*/ 2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7" h="82">
                                    <a:moveTo>
                                      <a:pt x="0" y="21"/>
                                    </a:move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4" y="50"/>
                                      <a:pt x="15" y="69"/>
                                      <a:pt x="36" y="80"/>
                                    </a:cubicBezTo>
                                    <a:cubicBezTo>
                                      <a:pt x="32" y="72"/>
                                      <a:pt x="30" y="64"/>
                                      <a:pt x="30" y="55"/>
                                    </a:cubicBezTo>
                                    <a:cubicBezTo>
                                      <a:pt x="30" y="44"/>
                                      <a:pt x="33" y="34"/>
                                      <a:pt x="39" y="25"/>
                                    </a:cubicBezTo>
                                    <a:cubicBezTo>
                                      <a:pt x="45" y="34"/>
                                      <a:pt x="48" y="44"/>
                                      <a:pt x="48" y="55"/>
                                    </a:cubicBezTo>
                                    <a:cubicBezTo>
                                      <a:pt x="48" y="65"/>
                                      <a:pt x="45" y="74"/>
                                      <a:pt x="41" y="82"/>
                                    </a:cubicBezTo>
                                    <a:cubicBezTo>
                                      <a:pt x="41" y="82"/>
                                      <a:pt x="41" y="82"/>
                                      <a:pt x="41" y="82"/>
                                    </a:cubicBezTo>
                                    <a:cubicBezTo>
                                      <a:pt x="64" y="69"/>
                                      <a:pt x="73" y="50"/>
                                      <a:pt x="77" y="23"/>
                                    </a:cubicBezTo>
                                    <a:cubicBezTo>
                                      <a:pt x="77" y="0"/>
                                      <a:pt x="77" y="0"/>
                                      <a:pt x="77" y="0"/>
                                    </a:cubicBezTo>
                                    <a:cubicBezTo>
                                      <a:pt x="60" y="2"/>
                                      <a:pt x="47" y="11"/>
                                      <a:pt x="38" y="25"/>
                                    </a:cubicBezTo>
                                    <a:cubicBezTo>
                                      <a:pt x="30" y="12"/>
                                      <a:pt x="17" y="2"/>
                                      <a:pt x="1" y="0"/>
                                    </a:cubicBezTo>
                                    <a:cubicBezTo>
                                      <a:pt x="1" y="4"/>
                                      <a:pt x="0" y="19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0" cap="sq">
                                <a:noFill/>
                                <a:prstDash val="solid"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7" name="Freeform 36"/>
                            <wps:cNvSpPr/>
                            <wps:spPr bwMode="auto">
                              <a:xfrm>
                                <a:off x="5960" y="49258"/>
                                <a:ext cx="239" cy="442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18 h 79"/>
                                  <a:gd name="T2" fmla="*/ 0 w 43"/>
                                  <a:gd name="T3" fmla="*/ 22 h 79"/>
                                  <a:gd name="T4" fmla="*/ 36 w 43"/>
                                  <a:gd name="T5" fmla="*/ 79 h 79"/>
                                  <a:gd name="T6" fmla="*/ 43 w 43"/>
                                  <a:gd name="T7" fmla="*/ 54 h 79"/>
                                  <a:gd name="T8" fmla="*/ 0 w 43"/>
                                  <a:gd name="T9" fmla="*/ 0 h 79"/>
                                  <a:gd name="T10" fmla="*/ 0 w 43"/>
                                  <a:gd name="T11" fmla="*/ 18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" h="79">
                                    <a:moveTo>
                                      <a:pt x="0" y="18"/>
                                    </a:moveTo>
                                    <a:cubicBezTo>
                                      <a:pt x="0" y="22"/>
                                      <a:pt x="0" y="22"/>
                                      <a:pt x="0" y="22"/>
                                    </a:cubicBezTo>
                                    <a:cubicBezTo>
                                      <a:pt x="0" y="50"/>
                                      <a:pt x="13" y="68"/>
                                      <a:pt x="36" y="79"/>
                                    </a:cubicBezTo>
                                    <a:cubicBezTo>
                                      <a:pt x="39" y="72"/>
                                      <a:pt x="43" y="63"/>
                                      <a:pt x="43" y="54"/>
                                    </a:cubicBezTo>
                                    <a:cubicBezTo>
                                      <a:pt x="43" y="27"/>
                                      <a:pt x="21" y="5"/>
                                      <a:pt x="0" y="0"/>
                                    </a:cubicBezTo>
                                    <a:cubicBezTo>
                                      <a:pt x="0" y="4"/>
                                      <a:pt x="0" y="11"/>
                                      <a:pt x="0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0" cap="sq">
                                <a:noFill/>
                                <a:prstDash val="solid"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8" name="Freeform 37"/>
                            <wps:cNvSpPr/>
                            <wps:spPr bwMode="auto">
                              <a:xfrm>
                                <a:off x="5063" y="49258"/>
                                <a:ext cx="246" cy="466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23 h 83"/>
                                  <a:gd name="T2" fmla="*/ 44 w 44"/>
                                  <a:gd name="T3" fmla="*/ 0 h 83"/>
                                  <a:gd name="T4" fmla="*/ 0 w 44"/>
                                  <a:gd name="T5" fmla="*/ 54 h 83"/>
                                  <a:gd name="T6" fmla="*/ 7 w 44"/>
                                  <a:gd name="T7" fmla="*/ 83 h 83"/>
                                  <a:gd name="T8" fmla="*/ 44 w 44"/>
                                  <a:gd name="T9" fmla="*/ 23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83">
                                    <a:moveTo>
                                      <a:pt x="44" y="23"/>
                                    </a:moveTo>
                                    <a:cubicBezTo>
                                      <a:pt x="44" y="0"/>
                                      <a:pt x="44" y="0"/>
                                      <a:pt x="44" y="0"/>
                                    </a:cubicBezTo>
                                    <a:cubicBezTo>
                                      <a:pt x="18" y="4"/>
                                      <a:pt x="0" y="27"/>
                                      <a:pt x="0" y="54"/>
                                    </a:cubicBezTo>
                                    <a:cubicBezTo>
                                      <a:pt x="0" y="65"/>
                                      <a:pt x="2" y="74"/>
                                      <a:pt x="7" y="83"/>
                                    </a:cubicBezTo>
                                    <a:cubicBezTo>
                                      <a:pt x="32" y="69"/>
                                      <a:pt x="44" y="50"/>
                                      <a:pt x="44" y="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0" cap="sq">
                                <a:noFill/>
                                <a:prstDash val="solid"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2" name="Freeform 38"/>
                            <wps:cNvSpPr/>
                            <wps:spPr bwMode="auto">
                              <a:xfrm>
                                <a:off x="5165" y="49556"/>
                                <a:ext cx="402" cy="319"/>
                              </a:xfrm>
                              <a:custGeom>
                                <a:avLst/>
                                <a:gdLst>
                                  <a:gd name="T0" fmla="*/ 37 w 72"/>
                                  <a:gd name="T1" fmla="*/ 0 h 57"/>
                                  <a:gd name="T2" fmla="*/ 0 w 72"/>
                                  <a:gd name="T3" fmla="*/ 42 h 57"/>
                                  <a:gd name="T4" fmla="*/ 36 w 72"/>
                                  <a:gd name="T5" fmla="*/ 57 h 57"/>
                                  <a:gd name="T6" fmla="*/ 72 w 72"/>
                                  <a:gd name="T7" fmla="*/ 43 h 57"/>
                                  <a:gd name="T8" fmla="*/ 37 w 72"/>
                                  <a:gd name="T9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2" h="57">
                                    <a:moveTo>
                                      <a:pt x="37" y="0"/>
                                    </a:moveTo>
                                    <a:cubicBezTo>
                                      <a:pt x="30" y="18"/>
                                      <a:pt x="17" y="32"/>
                                      <a:pt x="0" y="42"/>
                                    </a:cubicBezTo>
                                    <a:cubicBezTo>
                                      <a:pt x="9" y="52"/>
                                      <a:pt x="22" y="57"/>
                                      <a:pt x="36" y="57"/>
                                    </a:cubicBezTo>
                                    <a:cubicBezTo>
                                      <a:pt x="50" y="57"/>
                                      <a:pt x="63" y="52"/>
                                      <a:pt x="72" y="43"/>
                                    </a:cubicBezTo>
                                    <a:cubicBezTo>
                                      <a:pt x="56" y="33"/>
                                      <a:pt x="45" y="19"/>
                                      <a:pt x="3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0" cap="sq">
                                <a:noFill/>
                                <a:prstDash val="solid"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3" name="Freeform 39"/>
                            <wps:cNvSpPr/>
                            <wps:spPr bwMode="auto">
                              <a:xfrm>
                                <a:off x="5674" y="49549"/>
                                <a:ext cx="409" cy="326"/>
                              </a:xfrm>
                              <a:custGeom>
                                <a:avLst/>
                                <a:gdLst>
                                  <a:gd name="T0" fmla="*/ 39 w 73"/>
                                  <a:gd name="T1" fmla="*/ 0 h 58"/>
                                  <a:gd name="T2" fmla="*/ 0 w 73"/>
                                  <a:gd name="T3" fmla="*/ 44 h 58"/>
                                  <a:gd name="T4" fmla="*/ 36 w 73"/>
                                  <a:gd name="T5" fmla="*/ 58 h 58"/>
                                  <a:gd name="T6" fmla="*/ 73 w 73"/>
                                  <a:gd name="T7" fmla="*/ 43 h 58"/>
                                  <a:gd name="T8" fmla="*/ 39 w 73"/>
                                  <a:gd name="T9" fmla="*/ 0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3" h="58">
                                    <a:moveTo>
                                      <a:pt x="39" y="0"/>
                                    </a:moveTo>
                                    <a:cubicBezTo>
                                      <a:pt x="31" y="18"/>
                                      <a:pt x="18" y="33"/>
                                      <a:pt x="0" y="44"/>
                                    </a:cubicBezTo>
                                    <a:cubicBezTo>
                                      <a:pt x="10" y="53"/>
                                      <a:pt x="22" y="58"/>
                                      <a:pt x="36" y="58"/>
                                    </a:cubicBezTo>
                                    <a:cubicBezTo>
                                      <a:pt x="51" y="58"/>
                                      <a:pt x="64" y="52"/>
                                      <a:pt x="73" y="43"/>
                                    </a:cubicBezTo>
                                    <a:cubicBezTo>
                                      <a:pt x="58" y="33"/>
                                      <a:pt x="46" y="18"/>
                                      <a:pt x="3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0" cap="sq">
                                <a:noFill/>
                                <a:prstDash val="solid"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662" name="组合 13"/>
                          <wpg:cNvGrpSpPr/>
                          <wpg:grpSpPr>
                            <a:xfrm rot="0">
                              <a:off x="18525" y="50003"/>
                              <a:ext cx="676" cy="639"/>
                              <a:chOff x="1835" y="49253"/>
                              <a:chExt cx="676" cy="639"/>
                            </a:xfrm>
                            <a:grpFill/>
                          </wpg:grpSpPr>
                          <wps:wsp>
                            <wps:cNvPr id="667" name="Freeform 51"/>
                            <wps:cNvSpPr/>
                            <wps:spPr bwMode="auto">
                              <a:xfrm>
                                <a:off x="1835" y="49282"/>
                                <a:ext cx="364" cy="286"/>
                              </a:xfrm>
                              <a:custGeom>
                                <a:avLst/>
                                <a:gdLst>
                                  <a:gd name="T0" fmla="*/ 30 w 65"/>
                                  <a:gd name="T1" fmla="*/ 50 h 51"/>
                                  <a:gd name="T2" fmla="*/ 36 w 65"/>
                                  <a:gd name="T3" fmla="*/ 49 h 51"/>
                                  <a:gd name="T4" fmla="*/ 61 w 65"/>
                                  <a:gd name="T5" fmla="*/ 47 h 51"/>
                                  <a:gd name="T6" fmla="*/ 65 w 65"/>
                                  <a:gd name="T7" fmla="*/ 47 h 51"/>
                                  <a:gd name="T8" fmla="*/ 65 w 65"/>
                                  <a:gd name="T9" fmla="*/ 47 h 51"/>
                                  <a:gd name="T10" fmla="*/ 60 w 65"/>
                                  <a:gd name="T11" fmla="*/ 21 h 51"/>
                                  <a:gd name="T12" fmla="*/ 55 w 65"/>
                                  <a:gd name="T13" fmla="*/ 7 h 51"/>
                                  <a:gd name="T14" fmla="*/ 46 w 65"/>
                                  <a:gd name="T15" fmla="*/ 2 h 51"/>
                                  <a:gd name="T16" fmla="*/ 28 w 65"/>
                                  <a:gd name="T17" fmla="*/ 6 h 51"/>
                                  <a:gd name="T18" fmla="*/ 21 w 65"/>
                                  <a:gd name="T19" fmla="*/ 24 h 51"/>
                                  <a:gd name="T20" fmla="*/ 20 w 65"/>
                                  <a:gd name="T21" fmla="*/ 24 h 51"/>
                                  <a:gd name="T22" fmla="*/ 6 w 65"/>
                                  <a:gd name="T23" fmla="*/ 41 h 51"/>
                                  <a:gd name="T24" fmla="*/ 16 w 65"/>
                                  <a:gd name="T25" fmla="*/ 50 h 51"/>
                                  <a:gd name="T26" fmla="*/ 30 w 65"/>
                                  <a:gd name="T27" fmla="*/ 5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5" h="51">
                                    <a:moveTo>
                                      <a:pt x="30" y="50"/>
                                    </a:moveTo>
                                    <a:cubicBezTo>
                                      <a:pt x="33" y="49"/>
                                      <a:pt x="35" y="49"/>
                                      <a:pt x="36" y="49"/>
                                    </a:cubicBezTo>
                                    <a:cubicBezTo>
                                      <a:pt x="47" y="46"/>
                                      <a:pt x="56" y="46"/>
                                      <a:pt x="61" y="47"/>
                                    </a:cubicBezTo>
                                    <a:cubicBezTo>
                                      <a:pt x="62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7"/>
                                      <a:pt x="65" y="47"/>
                                      <a:pt x="65" y="47"/>
                                    </a:cubicBezTo>
                                    <a:cubicBezTo>
                                      <a:pt x="65" y="40"/>
                                      <a:pt x="62" y="30"/>
                                      <a:pt x="60" y="21"/>
                                    </a:cubicBezTo>
                                    <a:cubicBezTo>
                                      <a:pt x="59" y="13"/>
                                      <a:pt x="55" y="8"/>
                                      <a:pt x="55" y="7"/>
                                    </a:cubicBezTo>
                                    <a:cubicBezTo>
                                      <a:pt x="52" y="3"/>
                                      <a:pt x="46" y="2"/>
                                      <a:pt x="46" y="2"/>
                                    </a:cubicBezTo>
                                    <a:cubicBezTo>
                                      <a:pt x="36" y="0"/>
                                      <a:pt x="28" y="6"/>
                                      <a:pt x="28" y="6"/>
                                    </a:cubicBezTo>
                                    <a:cubicBezTo>
                                      <a:pt x="17" y="12"/>
                                      <a:pt x="21" y="24"/>
                                      <a:pt x="21" y="24"/>
                                    </a:cubicBezTo>
                                    <a:cubicBezTo>
                                      <a:pt x="21" y="24"/>
                                      <a:pt x="20" y="24"/>
                                      <a:pt x="20" y="24"/>
                                    </a:cubicBezTo>
                                    <a:cubicBezTo>
                                      <a:pt x="0" y="24"/>
                                      <a:pt x="6" y="41"/>
                                      <a:pt x="6" y="41"/>
                                    </a:cubicBezTo>
                                    <a:cubicBezTo>
                                      <a:pt x="8" y="46"/>
                                      <a:pt x="13" y="49"/>
                                      <a:pt x="16" y="50"/>
                                    </a:cubicBezTo>
                                    <a:cubicBezTo>
                                      <a:pt x="20" y="51"/>
                                      <a:pt x="26" y="50"/>
                                      <a:pt x="30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8" name="Freeform 52"/>
                            <wps:cNvSpPr/>
                            <wps:spPr bwMode="auto">
                              <a:xfrm>
                                <a:off x="2191" y="49253"/>
                                <a:ext cx="279" cy="291"/>
                              </a:xfrm>
                              <a:custGeom>
                                <a:avLst/>
                                <a:gdLst>
                                  <a:gd name="T0" fmla="*/ 1 w 50"/>
                                  <a:gd name="T1" fmla="*/ 52 h 52"/>
                                  <a:gd name="T2" fmla="*/ 1 w 50"/>
                                  <a:gd name="T3" fmla="*/ 52 h 52"/>
                                  <a:gd name="T4" fmla="*/ 27 w 50"/>
                                  <a:gd name="T5" fmla="*/ 47 h 52"/>
                                  <a:gd name="T6" fmla="*/ 40 w 50"/>
                                  <a:gd name="T7" fmla="*/ 43 h 52"/>
                                  <a:gd name="T8" fmla="*/ 46 w 50"/>
                                  <a:gd name="T9" fmla="*/ 36 h 52"/>
                                  <a:gd name="T10" fmla="*/ 45 w 50"/>
                                  <a:gd name="T11" fmla="*/ 19 h 52"/>
                                  <a:gd name="T12" fmla="*/ 30 w 50"/>
                                  <a:gd name="T13" fmla="*/ 13 h 52"/>
                                  <a:gd name="T14" fmla="*/ 27 w 50"/>
                                  <a:gd name="T15" fmla="*/ 15 h 52"/>
                                  <a:gd name="T16" fmla="*/ 27 w 50"/>
                                  <a:gd name="T17" fmla="*/ 10 h 52"/>
                                  <a:gd name="T18" fmla="*/ 11 w 50"/>
                                  <a:gd name="T19" fmla="*/ 2 h 52"/>
                                  <a:gd name="T20" fmla="*/ 2 w 50"/>
                                  <a:gd name="T21" fmla="*/ 9 h 52"/>
                                  <a:gd name="T22" fmla="*/ 0 w 50"/>
                                  <a:gd name="T23" fmla="*/ 19 h 52"/>
                                  <a:gd name="T24" fmla="*/ 1 w 50"/>
                                  <a:gd name="T25" fmla="*/ 49 h 52"/>
                                  <a:gd name="T26" fmla="*/ 1 w 50"/>
                                  <a:gd name="T2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0" h="52">
                                    <a:moveTo>
                                      <a:pt x="1" y="52"/>
                                    </a:moveTo>
                                    <a:cubicBezTo>
                                      <a:pt x="1" y="52"/>
                                      <a:pt x="1" y="52"/>
                                      <a:pt x="1" y="52"/>
                                    </a:cubicBezTo>
                                    <a:cubicBezTo>
                                      <a:pt x="10" y="50"/>
                                      <a:pt x="13" y="49"/>
                                      <a:pt x="27" y="47"/>
                                    </a:cubicBezTo>
                                    <a:cubicBezTo>
                                      <a:pt x="34" y="46"/>
                                      <a:pt x="39" y="44"/>
                                      <a:pt x="40" y="43"/>
                                    </a:cubicBezTo>
                                    <a:cubicBezTo>
                                      <a:pt x="44" y="40"/>
                                      <a:pt x="46" y="36"/>
                                      <a:pt x="46" y="36"/>
                                    </a:cubicBezTo>
                                    <a:cubicBezTo>
                                      <a:pt x="50" y="27"/>
                                      <a:pt x="46" y="19"/>
                                      <a:pt x="45" y="19"/>
                                    </a:cubicBezTo>
                                    <a:cubicBezTo>
                                      <a:pt x="39" y="9"/>
                                      <a:pt x="30" y="13"/>
                                      <a:pt x="30" y="13"/>
                                    </a:cubicBezTo>
                                    <a:cubicBezTo>
                                      <a:pt x="29" y="14"/>
                                      <a:pt x="28" y="15"/>
                                      <a:pt x="27" y="15"/>
                                    </a:cubicBezTo>
                                    <a:cubicBezTo>
                                      <a:pt x="27" y="14"/>
                                      <a:pt x="27" y="11"/>
                                      <a:pt x="27" y="10"/>
                                    </a:cubicBezTo>
                                    <a:cubicBezTo>
                                      <a:pt x="24" y="0"/>
                                      <a:pt x="14" y="2"/>
                                      <a:pt x="11" y="2"/>
                                    </a:cubicBezTo>
                                    <a:cubicBezTo>
                                      <a:pt x="6" y="4"/>
                                      <a:pt x="3" y="7"/>
                                      <a:pt x="2" y="9"/>
                                    </a:cubicBezTo>
                                    <a:cubicBezTo>
                                      <a:pt x="0" y="13"/>
                                      <a:pt x="0" y="15"/>
                                      <a:pt x="0" y="19"/>
                                    </a:cubicBezTo>
                                    <a:cubicBezTo>
                                      <a:pt x="0" y="29"/>
                                      <a:pt x="0" y="39"/>
                                      <a:pt x="1" y="49"/>
                                    </a:cubicBezTo>
                                    <a:cubicBezTo>
                                      <a:pt x="1" y="50"/>
                                      <a:pt x="1" y="51"/>
                                      <a:pt x="1" y="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9" name="Freeform 53"/>
                            <wps:cNvSpPr/>
                            <wps:spPr bwMode="auto">
                              <a:xfrm>
                                <a:off x="1918" y="49556"/>
                                <a:ext cx="308" cy="336"/>
                              </a:xfrm>
                              <a:custGeom>
                                <a:avLst/>
                                <a:gdLst>
                                  <a:gd name="T0" fmla="*/ 48 w 55"/>
                                  <a:gd name="T1" fmla="*/ 0 h 60"/>
                                  <a:gd name="T2" fmla="*/ 43 w 55"/>
                                  <a:gd name="T3" fmla="*/ 0 h 60"/>
                                  <a:gd name="T4" fmla="*/ 15 w 55"/>
                                  <a:gd name="T5" fmla="*/ 8 h 60"/>
                                  <a:gd name="T6" fmla="*/ 6 w 55"/>
                                  <a:gd name="T7" fmla="*/ 14 h 60"/>
                                  <a:gd name="T8" fmla="*/ 1 w 55"/>
                                  <a:gd name="T9" fmla="*/ 26 h 60"/>
                                  <a:gd name="T10" fmla="*/ 15 w 55"/>
                                  <a:gd name="T11" fmla="*/ 44 h 60"/>
                                  <a:gd name="T12" fmla="*/ 20 w 55"/>
                                  <a:gd name="T13" fmla="*/ 43 h 60"/>
                                  <a:gd name="T14" fmla="*/ 20 w 55"/>
                                  <a:gd name="T15" fmla="*/ 45 h 60"/>
                                  <a:gd name="T16" fmla="*/ 29 w 55"/>
                                  <a:gd name="T17" fmla="*/ 58 h 60"/>
                                  <a:gd name="T18" fmla="*/ 51 w 55"/>
                                  <a:gd name="T19" fmla="*/ 51 h 60"/>
                                  <a:gd name="T20" fmla="*/ 55 w 55"/>
                                  <a:gd name="T21" fmla="*/ 42 h 60"/>
                                  <a:gd name="T22" fmla="*/ 53 w 55"/>
                                  <a:gd name="T23" fmla="*/ 26 h 60"/>
                                  <a:gd name="T24" fmla="*/ 48 w 55"/>
                                  <a:gd name="T25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5" h="60">
                                    <a:moveTo>
                                      <a:pt x="48" y="0"/>
                                    </a:moveTo>
                                    <a:cubicBezTo>
                                      <a:pt x="48" y="0"/>
                                      <a:pt x="44" y="0"/>
                                      <a:pt x="43" y="0"/>
                                    </a:cubicBezTo>
                                    <a:cubicBezTo>
                                      <a:pt x="31" y="1"/>
                                      <a:pt x="22" y="4"/>
                                      <a:pt x="15" y="8"/>
                                    </a:cubicBezTo>
                                    <a:cubicBezTo>
                                      <a:pt x="11" y="9"/>
                                      <a:pt x="8" y="12"/>
                                      <a:pt x="6" y="14"/>
                                    </a:cubicBezTo>
                                    <a:cubicBezTo>
                                      <a:pt x="4" y="17"/>
                                      <a:pt x="1" y="20"/>
                                      <a:pt x="1" y="26"/>
                                    </a:cubicBezTo>
                                    <a:cubicBezTo>
                                      <a:pt x="1" y="28"/>
                                      <a:pt x="0" y="43"/>
                                      <a:pt x="15" y="44"/>
                                    </a:cubicBezTo>
                                    <a:cubicBezTo>
                                      <a:pt x="16" y="44"/>
                                      <a:pt x="20" y="44"/>
                                      <a:pt x="20" y="43"/>
                                    </a:cubicBezTo>
                                    <a:cubicBezTo>
                                      <a:pt x="20" y="44"/>
                                      <a:pt x="20" y="45"/>
                                      <a:pt x="20" y="45"/>
                                    </a:cubicBezTo>
                                    <a:cubicBezTo>
                                      <a:pt x="20" y="46"/>
                                      <a:pt x="22" y="54"/>
                                      <a:pt x="29" y="58"/>
                                    </a:cubicBezTo>
                                    <a:cubicBezTo>
                                      <a:pt x="32" y="60"/>
                                      <a:pt x="45" y="60"/>
                                      <a:pt x="51" y="51"/>
                                    </a:cubicBezTo>
                                    <a:cubicBezTo>
                                      <a:pt x="52" y="51"/>
                                      <a:pt x="54" y="46"/>
                                      <a:pt x="55" y="42"/>
                                    </a:cubicBezTo>
                                    <a:cubicBezTo>
                                      <a:pt x="55" y="40"/>
                                      <a:pt x="55" y="34"/>
                                      <a:pt x="53" y="26"/>
                                    </a:cubicBezTo>
                                    <a:cubicBezTo>
                                      <a:pt x="51" y="15"/>
                                      <a:pt x="48" y="9"/>
                                      <a:pt x="4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0" name="Freeform 54"/>
                            <wps:cNvSpPr/>
                            <wps:spPr bwMode="auto">
                              <a:xfrm>
                                <a:off x="2203" y="49532"/>
                                <a:ext cx="308" cy="274"/>
                              </a:xfrm>
                              <a:custGeom>
                                <a:avLst/>
                                <a:gdLst>
                                  <a:gd name="T0" fmla="*/ 47 w 55"/>
                                  <a:gd name="T1" fmla="*/ 5 h 49"/>
                                  <a:gd name="T2" fmla="*/ 40 w 55"/>
                                  <a:gd name="T3" fmla="*/ 2 h 49"/>
                                  <a:gd name="T4" fmla="*/ 25 w 55"/>
                                  <a:gd name="T5" fmla="*/ 1 h 49"/>
                                  <a:gd name="T6" fmla="*/ 0 w 55"/>
                                  <a:gd name="T7" fmla="*/ 4 h 49"/>
                                  <a:gd name="T8" fmla="*/ 0 w 55"/>
                                  <a:gd name="T9" fmla="*/ 7 h 49"/>
                                  <a:gd name="T10" fmla="*/ 10 w 55"/>
                                  <a:gd name="T11" fmla="*/ 36 h 49"/>
                                  <a:gd name="T12" fmla="*/ 14 w 55"/>
                                  <a:gd name="T13" fmla="*/ 45 h 49"/>
                                  <a:gd name="T14" fmla="*/ 25 w 55"/>
                                  <a:gd name="T15" fmla="*/ 49 h 49"/>
                                  <a:gd name="T16" fmla="*/ 39 w 55"/>
                                  <a:gd name="T17" fmla="*/ 36 h 49"/>
                                  <a:gd name="T18" fmla="*/ 37 w 55"/>
                                  <a:gd name="T19" fmla="*/ 31 h 49"/>
                                  <a:gd name="T20" fmla="*/ 38 w 55"/>
                                  <a:gd name="T21" fmla="*/ 31 h 49"/>
                                  <a:gd name="T22" fmla="*/ 41 w 55"/>
                                  <a:gd name="T23" fmla="*/ 31 h 49"/>
                                  <a:gd name="T24" fmla="*/ 54 w 55"/>
                                  <a:gd name="T25" fmla="*/ 22 h 49"/>
                                  <a:gd name="T26" fmla="*/ 47 w 55"/>
                                  <a:gd name="T27" fmla="*/ 5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5" h="49">
                                    <a:moveTo>
                                      <a:pt x="47" y="5"/>
                                    </a:moveTo>
                                    <a:cubicBezTo>
                                      <a:pt x="47" y="5"/>
                                      <a:pt x="45" y="3"/>
                                      <a:pt x="40" y="2"/>
                                    </a:cubicBezTo>
                                    <a:cubicBezTo>
                                      <a:pt x="39" y="2"/>
                                      <a:pt x="33" y="0"/>
                                      <a:pt x="25" y="1"/>
                                    </a:cubicBezTo>
                                    <a:cubicBezTo>
                                      <a:pt x="14" y="2"/>
                                      <a:pt x="8" y="3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3" y="17"/>
                                      <a:pt x="6" y="27"/>
                                      <a:pt x="10" y="36"/>
                                    </a:cubicBezTo>
                                    <a:cubicBezTo>
                                      <a:pt x="11" y="39"/>
                                      <a:pt x="12" y="42"/>
                                      <a:pt x="14" y="45"/>
                                    </a:cubicBezTo>
                                    <a:cubicBezTo>
                                      <a:pt x="16" y="46"/>
                                      <a:pt x="19" y="49"/>
                                      <a:pt x="25" y="49"/>
                                    </a:cubicBezTo>
                                    <a:cubicBezTo>
                                      <a:pt x="28" y="49"/>
                                      <a:pt x="40" y="46"/>
                                      <a:pt x="39" y="36"/>
                                    </a:cubicBezTo>
                                    <a:cubicBezTo>
                                      <a:pt x="39" y="36"/>
                                      <a:pt x="38" y="31"/>
                                      <a:pt x="37" y="31"/>
                                    </a:cubicBezTo>
                                    <a:cubicBezTo>
                                      <a:pt x="37" y="31"/>
                                      <a:pt x="37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40" y="31"/>
                                      <a:pt x="41" y="31"/>
                                    </a:cubicBezTo>
                                    <a:cubicBezTo>
                                      <a:pt x="42" y="31"/>
                                      <a:pt x="51" y="32"/>
                                      <a:pt x="54" y="22"/>
                                    </a:cubicBezTo>
                                    <a:cubicBezTo>
                                      <a:pt x="55" y="20"/>
                                      <a:pt x="55" y="9"/>
                                      <a:pt x="47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671" name="组合 10"/>
                          <wpg:cNvGrpSpPr/>
                          <wpg:grpSpPr>
                            <a:xfrm rot="0">
                              <a:off x="27111" y="50003"/>
                              <a:ext cx="739" cy="622"/>
                              <a:chOff x="10421" y="49253"/>
                              <a:chExt cx="739" cy="622"/>
                            </a:xfrm>
                            <a:grpFill/>
                          </wpg:grpSpPr>
                          <wps:wsp>
                            <wps:cNvPr id="672" name="Freeform 81"/>
                            <wps:cNvSpPr/>
                            <wps:spPr bwMode="auto">
                              <a:xfrm>
                                <a:off x="10421" y="49523"/>
                                <a:ext cx="381" cy="352"/>
                              </a:xfrm>
                              <a:custGeom>
                                <a:avLst/>
                                <a:gdLst>
                                  <a:gd name="T0" fmla="*/ 11 w 68"/>
                                  <a:gd name="T1" fmla="*/ 1 h 63"/>
                                  <a:gd name="T2" fmla="*/ 11 w 68"/>
                                  <a:gd name="T3" fmla="*/ 0 h 63"/>
                                  <a:gd name="T4" fmla="*/ 2 w 68"/>
                                  <a:gd name="T5" fmla="*/ 20 h 63"/>
                                  <a:gd name="T6" fmla="*/ 23 w 68"/>
                                  <a:gd name="T7" fmla="*/ 51 h 63"/>
                                  <a:gd name="T8" fmla="*/ 19 w 68"/>
                                  <a:gd name="T9" fmla="*/ 62 h 63"/>
                                  <a:gd name="T10" fmla="*/ 21 w 68"/>
                                  <a:gd name="T11" fmla="*/ 63 h 63"/>
                                  <a:gd name="T12" fmla="*/ 40 w 68"/>
                                  <a:gd name="T13" fmla="*/ 54 h 63"/>
                                  <a:gd name="T14" fmla="*/ 68 w 68"/>
                                  <a:gd name="T15" fmla="*/ 48 h 63"/>
                                  <a:gd name="T16" fmla="*/ 11 w 68"/>
                                  <a:gd name="T17" fmla="*/ 1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8" h="63">
                                    <a:moveTo>
                                      <a:pt x="11" y="1"/>
                                    </a:moveTo>
                                    <a:cubicBezTo>
                                      <a:pt x="11" y="1"/>
                                      <a:pt x="11" y="0"/>
                                      <a:pt x="11" y="0"/>
                                    </a:cubicBezTo>
                                    <a:cubicBezTo>
                                      <a:pt x="7" y="5"/>
                                      <a:pt x="3" y="12"/>
                                      <a:pt x="2" y="20"/>
                                    </a:cubicBezTo>
                                    <a:cubicBezTo>
                                      <a:pt x="0" y="32"/>
                                      <a:pt x="10" y="44"/>
                                      <a:pt x="23" y="51"/>
                                    </a:cubicBezTo>
                                    <a:cubicBezTo>
                                      <a:pt x="24" y="55"/>
                                      <a:pt x="19" y="62"/>
                                      <a:pt x="19" y="62"/>
                                    </a:cubicBezTo>
                                    <a:cubicBezTo>
                                      <a:pt x="17" y="63"/>
                                      <a:pt x="21" y="63"/>
                                      <a:pt x="21" y="63"/>
                                    </a:cubicBezTo>
                                    <a:cubicBezTo>
                                      <a:pt x="28" y="63"/>
                                      <a:pt x="36" y="57"/>
                                      <a:pt x="40" y="54"/>
                                    </a:cubicBezTo>
                                    <a:cubicBezTo>
                                      <a:pt x="50" y="55"/>
                                      <a:pt x="60" y="52"/>
                                      <a:pt x="68" y="48"/>
                                    </a:cubicBezTo>
                                    <a:cubicBezTo>
                                      <a:pt x="37" y="46"/>
                                      <a:pt x="11" y="25"/>
                                      <a:pt x="11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3" name="Freeform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500" y="49253"/>
                                <a:ext cx="660" cy="615"/>
                              </a:xfrm>
                              <a:custGeom>
                                <a:avLst/>
                                <a:gdLst>
                                  <a:gd name="T0" fmla="*/ 118 w 118"/>
                                  <a:gd name="T1" fmla="*/ 47 h 110"/>
                                  <a:gd name="T2" fmla="*/ 59 w 118"/>
                                  <a:gd name="T3" fmla="*/ 0 h 110"/>
                                  <a:gd name="T4" fmla="*/ 0 w 118"/>
                                  <a:gd name="T5" fmla="*/ 47 h 110"/>
                                  <a:gd name="T6" fmla="*/ 58 w 118"/>
                                  <a:gd name="T7" fmla="*/ 93 h 110"/>
                                  <a:gd name="T8" fmla="*/ 89 w 118"/>
                                  <a:gd name="T9" fmla="*/ 109 h 110"/>
                                  <a:gd name="T10" fmla="*/ 92 w 118"/>
                                  <a:gd name="T11" fmla="*/ 107 h 110"/>
                                  <a:gd name="T12" fmla="*/ 85 w 118"/>
                                  <a:gd name="T13" fmla="*/ 89 h 110"/>
                                  <a:gd name="T14" fmla="*/ 118 w 118"/>
                                  <a:gd name="T15" fmla="*/ 47 h 110"/>
                                  <a:gd name="T16" fmla="*/ 92 w 118"/>
                                  <a:gd name="T17" fmla="*/ 34 h 110"/>
                                  <a:gd name="T18" fmla="*/ 88 w 118"/>
                                  <a:gd name="T19" fmla="*/ 38 h 110"/>
                                  <a:gd name="T20" fmla="*/ 87 w 118"/>
                                  <a:gd name="T21" fmla="*/ 38 h 110"/>
                                  <a:gd name="T22" fmla="*/ 83 w 118"/>
                                  <a:gd name="T23" fmla="*/ 34 h 110"/>
                                  <a:gd name="T24" fmla="*/ 83 w 118"/>
                                  <a:gd name="T25" fmla="*/ 33 h 110"/>
                                  <a:gd name="T26" fmla="*/ 87 w 118"/>
                                  <a:gd name="T27" fmla="*/ 29 h 110"/>
                                  <a:gd name="T28" fmla="*/ 88 w 118"/>
                                  <a:gd name="T29" fmla="*/ 29 h 110"/>
                                  <a:gd name="T30" fmla="*/ 92 w 118"/>
                                  <a:gd name="T31" fmla="*/ 33 h 110"/>
                                  <a:gd name="T32" fmla="*/ 92 w 118"/>
                                  <a:gd name="T33" fmla="*/ 34 h 110"/>
                                  <a:gd name="T34" fmla="*/ 74 w 118"/>
                                  <a:gd name="T35" fmla="*/ 62 h 110"/>
                                  <a:gd name="T36" fmla="*/ 68 w 118"/>
                                  <a:gd name="T37" fmla="*/ 68 h 110"/>
                                  <a:gd name="T38" fmla="*/ 67 w 118"/>
                                  <a:gd name="T39" fmla="*/ 68 h 110"/>
                                  <a:gd name="T40" fmla="*/ 61 w 118"/>
                                  <a:gd name="T41" fmla="*/ 62 h 110"/>
                                  <a:gd name="T42" fmla="*/ 61 w 118"/>
                                  <a:gd name="T43" fmla="*/ 42 h 110"/>
                                  <a:gd name="T44" fmla="*/ 60 w 118"/>
                                  <a:gd name="T45" fmla="*/ 38 h 110"/>
                                  <a:gd name="T46" fmla="*/ 53 w 118"/>
                                  <a:gd name="T47" fmla="*/ 38 h 110"/>
                                  <a:gd name="T48" fmla="*/ 53 w 118"/>
                                  <a:gd name="T49" fmla="*/ 62 h 110"/>
                                  <a:gd name="T50" fmla="*/ 50 w 118"/>
                                  <a:gd name="T51" fmla="*/ 68 h 110"/>
                                  <a:gd name="T52" fmla="*/ 48 w 118"/>
                                  <a:gd name="T53" fmla="*/ 68 h 110"/>
                                  <a:gd name="T54" fmla="*/ 44 w 118"/>
                                  <a:gd name="T55" fmla="*/ 62 h 110"/>
                                  <a:gd name="T56" fmla="*/ 44 w 118"/>
                                  <a:gd name="T57" fmla="*/ 42 h 110"/>
                                  <a:gd name="T58" fmla="*/ 41 w 118"/>
                                  <a:gd name="T59" fmla="*/ 38 h 110"/>
                                  <a:gd name="T60" fmla="*/ 35 w 118"/>
                                  <a:gd name="T61" fmla="*/ 38 h 110"/>
                                  <a:gd name="T62" fmla="*/ 35 w 118"/>
                                  <a:gd name="T63" fmla="*/ 62 h 110"/>
                                  <a:gd name="T64" fmla="*/ 31 w 118"/>
                                  <a:gd name="T65" fmla="*/ 68 h 110"/>
                                  <a:gd name="T66" fmla="*/ 29 w 118"/>
                                  <a:gd name="T67" fmla="*/ 68 h 110"/>
                                  <a:gd name="T68" fmla="*/ 23 w 118"/>
                                  <a:gd name="T69" fmla="*/ 62 h 110"/>
                                  <a:gd name="T70" fmla="*/ 23 w 118"/>
                                  <a:gd name="T71" fmla="*/ 32 h 110"/>
                                  <a:gd name="T72" fmla="*/ 30 w 118"/>
                                  <a:gd name="T73" fmla="*/ 29 h 110"/>
                                  <a:gd name="T74" fmla="*/ 48 w 118"/>
                                  <a:gd name="T75" fmla="*/ 29 h 110"/>
                                  <a:gd name="T76" fmla="*/ 50 w 118"/>
                                  <a:gd name="T77" fmla="*/ 29 h 110"/>
                                  <a:gd name="T78" fmla="*/ 64 w 118"/>
                                  <a:gd name="T79" fmla="*/ 29 h 110"/>
                                  <a:gd name="T80" fmla="*/ 74 w 118"/>
                                  <a:gd name="T81" fmla="*/ 37 h 110"/>
                                  <a:gd name="T82" fmla="*/ 74 w 118"/>
                                  <a:gd name="T83" fmla="*/ 62 h 110"/>
                                  <a:gd name="T84" fmla="*/ 91 w 118"/>
                                  <a:gd name="T85" fmla="*/ 64 h 110"/>
                                  <a:gd name="T86" fmla="*/ 87 w 118"/>
                                  <a:gd name="T87" fmla="*/ 68 h 110"/>
                                  <a:gd name="T88" fmla="*/ 86 w 118"/>
                                  <a:gd name="T89" fmla="*/ 68 h 110"/>
                                  <a:gd name="T90" fmla="*/ 82 w 118"/>
                                  <a:gd name="T91" fmla="*/ 64 h 110"/>
                                  <a:gd name="T92" fmla="*/ 82 w 118"/>
                                  <a:gd name="T93" fmla="*/ 46 h 110"/>
                                  <a:gd name="T94" fmla="*/ 86 w 118"/>
                                  <a:gd name="T95" fmla="*/ 42 h 110"/>
                                  <a:gd name="T96" fmla="*/ 87 w 118"/>
                                  <a:gd name="T97" fmla="*/ 42 h 110"/>
                                  <a:gd name="T98" fmla="*/ 91 w 118"/>
                                  <a:gd name="T99" fmla="*/ 46 h 110"/>
                                  <a:gd name="T100" fmla="*/ 91 w 118"/>
                                  <a:gd name="T101" fmla="*/ 64 h 1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18" h="110">
                                    <a:moveTo>
                                      <a:pt x="118" y="47"/>
                                    </a:moveTo>
                                    <a:cubicBezTo>
                                      <a:pt x="118" y="21"/>
                                      <a:pt x="92" y="0"/>
                                      <a:pt x="59" y="0"/>
                                    </a:cubicBezTo>
                                    <a:cubicBezTo>
                                      <a:pt x="26" y="0"/>
                                      <a:pt x="0" y="21"/>
                                      <a:pt x="0" y="47"/>
                                    </a:cubicBezTo>
                                    <a:cubicBezTo>
                                      <a:pt x="0" y="72"/>
                                      <a:pt x="26" y="93"/>
                                      <a:pt x="58" y="93"/>
                                    </a:cubicBezTo>
                                    <a:cubicBezTo>
                                      <a:pt x="63" y="98"/>
                                      <a:pt x="78" y="109"/>
                                      <a:pt x="89" y="109"/>
                                    </a:cubicBezTo>
                                    <a:cubicBezTo>
                                      <a:pt x="89" y="109"/>
                                      <a:pt x="94" y="110"/>
                                      <a:pt x="92" y="107"/>
                                    </a:cubicBezTo>
                                    <a:cubicBezTo>
                                      <a:pt x="92" y="107"/>
                                      <a:pt x="83" y="96"/>
                                      <a:pt x="85" y="89"/>
                                    </a:cubicBezTo>
                                    <a:cubicBezTo>
                                      <a:pt x="105" y="81"/>
                                      <a:pt x="118" y="65"/>
                                      <a:pt x="118" y="47"/>
                                    </a:cubicBezTo>
                                    <a:close/>
                                    <a:moveTo>
                                      <a:pt x="92" y="34"/>
                                    </a:moveTo>
                                    <a:cubicBezTo>
                                      <a:pt x="92" y="36"/>
                                      <a:pt x="90" y="38"/>
                                      <a:pt x="88" y="38"/>
                                    </a:cubicBezTo>
                                    <a:cubicBezTo>
                                      <a:pt x="87" y="38"/>
                                      <a:pt x="87" y="38"/>
                                      <a:pt x="87" y="38"/>
                                    </a:cubicBezTo>
                                    <a:cubicBezTo>
                                      <a:pt x="85" y="38"/>
                                      <a:pt x="83" y="36"/>
                                      <a:pt x="83" y="34"/>
                                    </a:cubicBezTo>
                                    <a:cubicBezTo>
                                      <a:pt x="83" y="33"/>
                                      <a:pt x="83" y="33"/>
                                      <a:pt x="83" y="33"/>
                                    </a:cubicBezTo>
                                    <a:cubicBezTo>
                                      <a:pt x="83" y="31"/>
                                      <a:pt x="85" y="29"/>
                                      <a:pt x="87" y="29"/>
                                    </a:cubicBezTo>
                                    <a:cubicBezTo>
                                      <a:pt x="88" y="29"/>
                                      <a:pt x="88" y="29"/>
                                      <a:pt x="88" y="29"/>
                                    </a:cubicBezTo>
                                    <a:cubicBezTo>
                                      <a:pt x="90" y="29"/>
                                      <a:pt x="92" y="31"/>
                                      <a:pt x="92" y="33"/>
                                    </a:cubicBezTo>
                                    <a:lnTo>
                                      <a:pt x="92" y="34"/>
                                    </a:lnTo>
                                    <a:close/>
                                    <a:moveTo>
                                      <a:pt x="74" y="62"/>
                                    </a:moveTo>
                                    <a:cubicBezTo>
                                      <a:pt x="74" y="64"/>
                                      <a:pt x="71" y="68"/>
                                      <a:pt x="68" y="68"/>
                                    </a:cubicBezTo>
                                    <a:cubicBezTo>
                                      <a:pt x="67" y="68"/>
                                      <a:pt x="67" y="68"/>
                                      <a:pt x="67" y="68"/>
                                    </a:cubicBezTo>
                                    <a:cubicBezTo>
                                      <a:pt x="64" y="68"/>
                                      <a:pt x="61" y="64"/>
                                      <a:pt x="61" y="62"/>
                                    </a:cubicBezTo>
                                    <a:cubicBezTo>
                                      <a:pt x="61" y="42"/>
                                      <a:pt x="61" y="42"/>
                                      <a:pt x="61" y="42"/>
                                    </a:cubicBezTo>
                                    <a:cubicBezTo>
                                      <a:pt x="61" y="41"/>
                                      <a:pt x="61" y="38"/>
                                      <a:pt x="60" y="38"/>
                                    </a:cubicBezTo>
                                    <a:cubicBezTo>
                                      <a:pt x="53" y="38"/>
                                      <a:pt x="53" y="38"/>
                                      <a:pt x="53" y="38"/>
                                    </a:cubicBezTo>
                                    <a:cubicBezTo>
                                      <a:pt x="53" y="62"/>
                                      <a:pt x="53" y="62"/>
                                      <a:pt x="53" y="62"/>
                                    </a:cubicBezTo>
                                    <a:cubicBezTo>
                                      <a:pt x="53" y="64"/>
                                      <a:pt x="52" y="68"/>
                                      <a:pt x="50" y="68"/>
                                    </a:cubicBezTo>
                                    <a:cubicBezTo>
                                      <a:pt x="48" y="68"/>
                                      <a:pt x="48" y="68"/>
                                      <a:pt x="48" y="68"/>
                                    </a:cubicBezTo>
                                    <a:cubicBezTo>
                                      <a:pt x="46" y="68"/>
                                      <a:pt x="44" y="64"/>
                                      <a:pt x="44" y="62"/>
                                    </a:cubicBezTo>
                                    <a:cubicBezTo>
                                      <a:pt x="44" y="42"/>
                                      <a:pt x="44" y="42"/>
                                      <a:pt x="44" y="42"/>
                                    </a:cubicBezTo>
                                    <a:cubicBezTo>
                                      <a:pt x="44" y="40"/>
                                      <a:pt x="43" y="38"/>
                                      <a:pt x="41" y="38"/>
                                    </a:cubicBezTo>
                                    <a:cubicBezTo>
                                      <a:pt x="35" y="38"/>
                                      <a:pt x="35" y="38"/>
                                      <a:pt x="35" y="38"/>
                                    </a:cubicBezTo>
                                    <a:cubicBezTo>
                                      <a:pt x="35" y="62"/>
                                      <a:pt x="35" y="62"/>
                                      <a:pt x="35" y="62"/>
                                    </a:cubicBezTo>
                                    <a:cubicBezTo>
                                      <a:pt x="35" y="64"/>
                                      <a:pt x="33" y="68"/>
                                      <a:pt x="31" y="68"/>
                                    </a:cubicBezTo>
                                    <a:cubicBezTo>
                                      <a:pt x="29" y="68"/>
                                      <a:pt x="29" y="68"/>
                                      <a:pt x="29" y="68"/>
                                    </a:cubicBezTo>
                                    <a:cubicBezTo>
                                      <a:pt x="27" y="68"/>
                                      <a:pt x="23" y="64"/>
                                      <a:pt x="23" y="62"/>
                                    </a:cubicBezTo>
                                    <a:cubicBezTo>
                                      <a:pt x="23" y="52"/>
                                      <a:pt x="23" y="42"/>
                                      <a:pt x="23" y="32"/>
                                    </a:cubicBezTo>
                                    <a:cubicBezTo>
                                      <a:pt x="23" y="30"/>
                                      <a:pt x="27" y="29"/>
                                      <a:pt x="30" y="29"/>
                                    </a:cubicBezTo>
                                    <a:cubicBezTo>
                                      <a:pt x="48" y="29"/>
                                      <a:pt x="48" y="29"/>
                                      <a:pt x="48" y="29"/>
                                    </a:cubicBezTo>
                                    <a:cubicBezTo>
                                      <a:pt x="50" y="29"/>
                                      <a:pt x="50" y="29"/>
                                      <a:pt x="50" y="29"/>
                                    </a:cubicBezTo>
                                    <a:cubicBezTo>
                                      <a:pt x="64" y="29"/>
                                      <a:pt x="64" y="29"/>
                                      <a:pt x="64" y="29"/>
                                    </a:cubicBezTo>
                                    <a:cubicBezTo>
                                      <a:pt x="70" y="29"/>
                                      <a:pt x="74" y="34"/>
                                      <a:pt x="74" y="37"/>
                                    </a:cubicBezTo>
                                    <a:cubicBezTo>
                                      <a:pt x="74" y="45"/>
                                      <a:pt x="74" y="53"/>
                                      <a:pt x="74" y="62"/>
                                    </a:cubicBezTo>
                                    <a:close/>
                                    <a:moveTo>
                                      <a:pt x="91" y="64"/>
                                    </a:moveTo>
                                    <a:cubicBezTo>
                                      <a:pt x="91" y="66"/>
                                      <a:pt x="89" y="68"/>
                                      <a:pt x="87" y="68"/>
                                    </a:cubicBezTo>
                                    <a:cubicBezTo>
                                      <a:pt x="86" y="68"/>
                                      <a:pt x="86" y="68"/>
                                      <a:pt x="86" y="68"/>
                                    </a:cubicBezTo>
                                    <a:cubicBezTo>
                                      <a:pt x="84" y="68"/>
                                      <a:pt x="82" y="66"/>
                                      <a:pt x="82" y="64"/>
                                    </a:cubicBezTo>
                                    <a:cubicBezTo>
                                      <a:pt x="82" y="46"/>
                                      <a:pt x="82" y="46"/>
                                      <a:pt x="82" y="46"/>
                                    </a:cubicBezTo>
                                    <a:cubicBezTo>
                                      <a:pt x="82" y="44"/>
                                      <a:pt x="84" y="42"/>
                                      <a:pt x="86" y="42"/>
                                    </a:cubicBezTo>
                                    <a:cubicBezTo>
                                      <a:pt x="87" y="42"/>
                                      <a:pt x="87" y="42"/>
                                      <a:pt x="87" y="42"/>
                                    </a:cubicBezTo>
                                    <a:cubicBezTo>
                                      <a:pt x="89" y="42"/>
                                      <a:pt x="91" y="44"/>
                                      <a:pt x="91" y="46"/>
                                    </a:cubicBezTo>
                                    <a:lnTo>
                                      <a:pt x="91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人文社交图标" o:spid="_x0000_s1026" o:spt="203" style="position:absolute;left:0pt;margin-left:64.5pt;margin-top:682.95pt;height:95.85pt;width:469.25pt;z-index:-1303534592;mso-width-relative:page;mso-height-relative:page;" coordorigin="18464,48184" coordsize="9385,1917" o:gfxdata="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">
                <o:lock v:ext="edit" aspectratio="f"/>
                <v:shape id="Freeform 16" o:spid="_x0000_s1026" o:spt="100" style="position:absolute;left:23729;top:48222;height:622;width:610;" filled="t" stroked="f" coordsize="258,263" o:gfxdata="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RSYb4A&#10;AADcAAAADwAAAAAAAAABACAAAAAiAAAAZHJzL2Rvd25yZXYueG1sUEsBAhQAFAAAAAgAh07iQDMv&#10;BZ47AAAAOQAAABAAAAAAAAAAAQAgAAAADQEAAGRycy9zaGFwZXhtbC54bWxQSwUGAAAAAAYABgBb&#10;AQAAtwMAAAAA&#10;" path="m38,119l38,116,38,116,36,114,36,114,36,112,36,109,38,107,38,107,38,105,38,102,41,100,43,97,43,95,43,95,43,93,43,90,43,88,45,86,45,86,45,83,45,83,45,81,45,81,45,79,48,74,48,71,48,67,50,64,50,62,50,60,53,57,53,55,55,50,55,48,57,45,60,43,60,41,62,41,62,38,64,34,67,31,69,29,71,27,76,22,79,19,81,17,83,15,86,15,90,12,93,10,95,10,97,8,102,8,105,5,109,5,112,3,116,3,121,3,124,0,128,0,131,0,135,0,140,0,142,0,147,0,152,3,157,3,159,3,164,3,166,5,171,5,176,8,178,10,183,10,185,12,190,15,192,17,195,19,197,19,199,19,202,22,204,24,206,27,209,29,209,31,211,34,213,36,213,38,216,43,218,45,221,50,221,53,223,55,223,57,223,60,223,62,225,64,225,69,228,74,228,76,228,81,228,86,228,86,230,86,230,88,232,90,232,93,232,95,235,95,235,97,235,100,237,105,237,105,237,107,237,107,237,109,237,112,237,112,235,114,235,116,235,119,235,119,235,119,235,121,239,126,242,131,242,133,244,135,247,138,247,142,249,145,251,150,254,152,254,154,254,157,256,159,256,164,256,166,258,171,258,176,258,178,258,180,258,183,258,185,258,187,258,190,258,195,256,197,256,197,256,199,256,199,254,202,254,202,254,204,251,204,251,204,251,206,249,206,249,206,249,206,247,206,247,206,247,204,244,204,244,204,244,204,242,204,242,202,239,199,239,197,237,197,237,195,235,192,235,187,235,187,232,187,232,190,232,190,232,190,230,195,228,199,228,204,225,206,223,209,221,211,218,216,218,216,216,218,213,221,213,221,213,223,216,223,223,225,225,228,228,230,230,232,232,232,235,235,235,235,235,237,237,237,237,239,237,239,237,242,237,242,237,244,237,244,237,244,237,247,237,247,237,247,235,249,235,251,232,251,232,251,230,254,228,254,225,256,223,256,221,258,221,258,218,258,216,258,213,261,209,261,206,261,202,261,199,261,195,261,192,261,187,261,183,261,180,261,176,261,171,261,168,261,164,258,159,258,157,256,152,256,147,254,145,254,142,254,142,251,142,251,140,251,138,251,133,251,133,251,131,251,128,254,126,254,124,256,119,258,119,258,116,258,112,261,109,261,107,263,102,263,100,263,97,263,95,263,93,263,90,263,86,263,81,263,74,263,67,263,64,263,60,263,57,261,55,261,50,261,48,258,45,258,43,258,41,256,38,256,36,254,36,254,36,251,34,251,34,251,34,249,34,249,34,247,31,247,31,244,31,244,31,242,31,242,34,239,34,239,34,239,34,237,34,237,34,235,34,232,36,232,36,232,36,230,38,230,38,230,38,228,41,228,41,228,43,225,45,225,45,225,48,225,50,225,53,225,55,225,55,225,55,225,55,223,55,223,55,223,53,223,50,221,48,218,45,216,43,213,41,211,38,209,38,206,36,204,36,202,34,199,34,199,31,197,31,192,29,190,29,187,29,185,29,185,29,185,26,185,26,185,26,185,26,185,26,185,26,185,26,187,26,187,24,190,24,192,22,192,22,195,19,197,19,197,17,199,15,199,15,202,12,202,10,204,8,204,5,204,5,204,5,204,5,204,5,202,5,202,3,199,3,199,3,197,3,197,3,195,0,192,0,190,0,187,0,183,0,178,3,176,3,173,3,171,3,168,5,164,5,161,5,159,8,157,10,152,10,150,12,147,15,145,17,140,19,138,19,135,22,133,24,131,26,128,26,128,29,126,31,124,34,121,38,119,38,119xe">
                  <v:path o:connectlocs="85,257;101,224;106,196;113,158;130,113;158,73;203,35;257,11;319,0;387,7;449,35;487,63;515,106;531,151;543,203;555,236;560,264;565,297;593,354;610,404;610,449;600,477;588,487;572,482;555,442;539,470;510,515;539,543;560,565;560,584;543,600;510,610;453,617;387,610;335,593;302,600;257,617;212,622;134,617;89,605;80,588;80,565;85,548;96,539;130,532;118,522;85,482;68,442;61,437;52,454;28,477;11,477;0,454;7,404;23,354;56,309;89,281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组合 430" o:spid="_x0000_s1026" o:spt="203" style="position:absolute;left:20175;top:48217;height:638;width:828;" coordorigin="7300,64588" coordsize="828,638" o:gfxdata="UEsDBAoAAAAAAIdO4kAAAAAAAAAAAAAAAAAEAAAAZHJzL1BLAwQUAAAACACHTuJANp/Kb7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qujW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Np/Kb7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6" o:spid="_x0000_s1026" o:spt="100" style="position:absolute;left:7837;top:64683;height:163;width:151;" filled="t" stroked="f" coordsize="27,29" o:gfxdata="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PehgvQAA&#10;ANwAAAAPAAAAAAAAAAEAIAAAACIAAABkcnMvZG93bnJldi54bWxQSwECFAAUAAAACACHTuJAMy8F&#10;njsAAAA5AAAAEAAAAAAAAAABACAAAAAMAQAAZHJzL3NoYXBleG1sLnhtbFBLBQYAAAAABgAGAFsB&#10;AAC2AwAAAAA=&#10;" path="m21,29c23,29,24,27,24,25c24,25,24,25,24,25c27,0,4,4,4,4c2,4,0,6,0,8c0,10,2,12,4,12c21,8,17,25,17,25c17,27,19,29,21,29xe">
                    <v:path o:connectlocs="117,163;134,140;134,140;22,22;0,44;22,67;95,140;117,163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6" o:spid="_x0000_s1026" o:spt="203" style="position:absolute;left:7300;top:64588;height:639;width:828;" coordorigin="3485,47467" coordsize="828,639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4" o:spid="_x0000_s1026" o:spt="100" style="position:absolute;left:3485;top:47536;height:570;width:717;" filled="t" stroked="f" coordsize="128,102" o:gfxdata="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3bmH&#10;wAAAANwAAAAPAAAAAAAAAAEAIAAAACIAAABkcnMvZG93bnJldi54bWxQSwECFAAUAAAACACHTuJA&#10;My8FnjsAAAA5AAAAEAAAAAAAAAABACAAAAAPAQAAZHJzL3NoYXBleG1sLnhtbFBLBQYAAAAABgAG&#10;AFsBAAC5AwAAAAA=&#10;" path="m105,43c100,42,103,39,103,39c103,39,108,30,102,24c94,16,75,25,75,25c67,27,69,24,70,18c70,11,68,0,48,7c29,14,12,37,12,37c0,52,2,64,2,64c5,91,33,98,55,100c78,102,109,92,119,72c128,52,111,44,105,43xm57,92c34,94,15,82,15,67c15,52,34,39,57,38c80,37,98,47,98,62c98,77,80,91,57,92xe">
                      <v:path o:connectlocs="588,240;576,217;571,134;420,139;392,100;268,39;67,206;11,357;308,558;666,402;588,240;319,514;84,374;319,212;548,346;319,514" o:connectangles="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3646;top:47791;height:246;width:282;" filled="t" stroked="f" coordsize="50,44" o:gfxdata="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b5iC&#10;wAAAANwAAAAPAAAAAAAAAAEAIAAAACIAAABkcnMvZG93bnJldi54bWxQSwECFAAUAAAACACHTuJA&#10;My8FnjsAAAA5AAAAEAAAAAAAAAABACAAAAAPAQAAZHJzL3NoYXBleG1sLnhtbFBLBQYAAAAABgAG&#10;AFsBAAC5AwAAAAA=&#10;" path="m23,2c0,5,3,27,3,27c3,27,3,33,9,37c22,44,36,40,43,31c50,22,46,0,23,2xm17,33c13,33,10,31,10,27c10,23,13,20,17,19c22,19,25,22,25,25c25,29,22,32,17,33xm31,21c29,22,28,22,27,21c26,19,26,17,28,16c30,15,31,15,32,17c33,18,32,20,31,21xe">
                      <v:path o:connectlocs="129,11;16,150;50,206;242,173;129,11;95,184;56,150;95,106;141,139;95,184;174,117;152,117;157,89;180,95;174,117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89;top:47467;height:298;width:324;" filled="t" stroked="f" coordsize="58,53" o:gfxdata="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JyvC/&#10;AAAA3AAAAA8AAAAAAAAAAQAgAAAAIgAAAGRycy9kb3ducmV2LnhtbFBLAQIUABQAAAAIAIdO4kAz&#10;LwWeOwAAADkAAAAQAAAAAAAAAAEAIAAAAA4BAABkcnMvc2hhcGV4bWwueG1sUEsFBgAAAAAGAAYA&#10;WwEAALgDAAAAAA==&#10;" path="m24,1c16,0,7,1,5,2c5,2,5,2,5,2c4,2,4,2,4,2c2,3,0,5,0,7c0,10,3,13,6,13c6,13,9,12,11,12c13,11,30,11,38,25c43,35,40,42,40,43c40,43,39,46,39,49c39,52,41,53,44,53c47,53,49,53,49,49c49,49,49,49,49,49c58,19,38,5,24,1xe">
                      <v:path o:connectlocs="134,5;27,11;27,11;22,11;0,39;33,73;61,67;212,140;223,241;217,275;245,298;273,275;273,275;134,5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组合 8" o:spid="_x0000_s1026" o:spt="203" style="position:absolute;left:21983;top:48212;height:638;width:671;" coordorigin="5293,47462" coordsize="671,638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18" o:spid="_x0000_s1026" o:spt="100" style="position:absolute;left:5293;top:47536;height:357;width:360;" filled="t" stroked="f" coordsize="64,64" o:gfxdata="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c+dr4A&#10;AADcAAAADwAAAAAAAAABACAAAAAiAAAAZHJzL2Rvd25yZXYueG1sUEsBAhQAFAAAAAgAh07iQDMv&#10;BZ47AAAAOQAAABAAAAAAAAAAAQAgAAAADQEAAGRycy9zaGFwZXhtbC54bWxQSwUGAAAAAAYABgBb&#10;AQAAtwMAAAAA&#10;" path="m32,0c14,0,0,14,0,32c0,37,1,42,3,47c4,48,6,49,7,48c8,47,9,46,8,44c6,40,5,36,5,32c5,17,17,5,32,5c47,5,59,17,59,32c59,47,47,59,32,59c30,59,28,58,26,58c24,58,23,59,23,60c22,62,23,63,25,64c27,64,30,64,32,64c50,64,64,50,64,32c64,14,50,0,32,0xe">
                    <v:path o:connectlocs="180,0;0,178;16,262;39,267;45,245;28,178;180,27;331,178;180,329;146,323;129,334;140,357;180,357;360,178;180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" o:spid="_x0000_s1026" o:spt="100" style="position:absolute;left:5300;top:47652;height:449;width:234;" filled="t" stroked="f" coordsize="42,80" o:gfxdata="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mfVvQAA&#10;ANwAAAAPAAAAAAAAAAEAIAAAACIAAABkcnMvZG93bnJldi54bWxQSwECFAAUAAAACACHTuJAMy8F&#10;njsAAAA5AAAAEAAAAAAAAAABACAAAAAMAQAAZHJzL3NoYXBleG1sLnhtbFBLBQYAAAAABgAGAFsB&#10;AAC2AwAAAAA=&#10;" path="m25,19c27,20,29,21,31,21c37,21,42,16,42,10c42,5,37,0,31,0c26,0,21,5,21,10c21,12,21,13,22,15c19,17,17,20,14,24c7,34,0,52,2,76c2,78,3,80,5,80c5,80,5,80,5,80c7,80,8,78,8,76c6,58,10,41,19,28c21,25,23,21,25,19xe">
                    <v:path o:connectlocs="139,106;172,117;234,56;172,0;117,56;122,84;78,134;11,426;27,449;27,449;44,426;105,157;139,106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" o:spid="_x0000_s1026" o:spt="100" style="position:absolute;left:5690;top:47462;height:222;width:237;" filled="t" stroked="f" coordsize="42,40" o:gfxdata="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ihLbvQAA&#10;ANwAAAAPAAAAAAAAAAEAIAAAACIAAABkcnMvZG93bnJldi54bWxQSwECFAAUAAAACACHTuJAMy8F&#10;njsAAAA5AAAAEAAAAAAAAAABACAAAAAMAQAAZHJzL3NoYXBleG1sLnhtbFBLBQYAAAAABgAGAFsB&#10;AAC2AwAAAAA=&#10;" path="m21,36c19,37,16,36,14,35c7,31,3,22,7,15c11,7,20,4,27,8c35,11,38,20,34,28c34,29,33,30,32,31c32,31,32,33,33,33c33,34,34,33,35,33c36,32,37,31,37,29c42,20,38,9,29,5c19,0,8,4,4,13c0,23,4,34,13,38c15,39,18,40,21,40c22,40,23,39,23,38c23,37,22,36,21,36xe">
                    <v:path o:connectlocs="118,199;79,194;39,83;152,44;191,155;180,172;186,183;197,183;208,160;163,27;22,72;73,210;118,222;129,210;118,199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5768;top:47540;height:213;width:196;" filled="t" stroked="f" coordsize="35,38" o:gfxdata="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B4fTvQAA&#10;ANwAAAAPAAAAAAAAAAEAIAAAACIAAABkcnMvZG93bnJldi54bWxQSwECFAAUAAAACACHTuJAMy8F&#10;njsAAAA5AAAAEAAAAAAAAAABACAAAAAMAQAAZHJzL3NoYXBleG1sLnhtbFBLBQYAAAAABgAGAFsB&#10;AAC2AwAAAAA=&#10;" path="m34,35c24,31,17,25,12,18c11,16,10,14,9,12c10,12,11,11,12,10c13,7,12,3,9,2c6,0,2,1,1,4c0,7,1,11,4,12c5,13,5,13,6,13c7,15,8,17,9,19c13,25,20,33,33,38c33,38,34,38,35,37c35,37,35,37,35,37c35,36,35,35,34,35xe">
                    <v:path o:connectlocs="190,196;67,100;50,67;67,56;50,11;5,22;22,67;33,72;50,106;184,213;196,207;196,207;190,196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" o:spid="_x0000_s1026" o:spt="203" style="position:absolute;left:18464;top:48184;height:722;width:822;" coordorigin="1774,47434" coordsize="822,722" o:gfxdata="UEsDBAoAAAAAAIdO4kAAAAAAAAAAAAAAAAAEAAAAZHJzL1BLAwQUAAAACACHTuJA7BA/k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U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ED+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28" o:spid="_x0000_s1026" o:spt="3" type="#_x0000_t3" style="position:absolute;left:1840;top:47484;height:130;width:147;" filled="t" stroked="f" coordsize="21600,21600" o:gfxdata="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+Fsy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1774;top:47640;height:442;width:222;" filled="t" stroked="f" coordsize="40,79" o:gfxdata="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TLN74A&#10;AADcAAAADwAAAAAAAAABACAAAAAiAAAAZHJzL2Rvd25yZXYueG1sUEsBAhQAFAAAAAgAh07iQDMv&#10;BZ47AAAAOQAAABAAAAAAAAAAAQAgAAAADQEAAGRycy9zaGFwZXhtbC54bWxQSwUGAAAAAAYABgBb&#10;AQAAtwMAAAAA&#10;" path="m14,0c6,13,6,13,6,13c21,22,21,22,21,22c21,22,31,27,26,37c22,46,0,66,0,66c19,79,19,79,19,79c33,49,32,53,36,42c39,31,40,23,34,17c26,9,25,9,14,0xe">
                    <v:path o:connectlocs="77,0;33,72;116,123;144,207;0,369;105,442;199,234;188,95;77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" o:spid="_x0000_s1026" o:spt="100" style="position:absolute;left:1946;top:47434;height:722;width:651;" filled="t" stroked="f" coordsize="116,129" o:gfxdata="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lHRr4A&#10;AADcAAAADwAAAAAAAAABACAAAAAiAAAAZHJzL2Rvd25yZXYueG1sUEsBAhQAFAAAAAgAh07iQDMv&#10;BZ47AAAAOQAAABAAAAAAAAAAAQAgAAAADQEAAGRycy9zaGFwZXhtbC54bWxQSwUGAAAAAAYABgBb&#10;AQAAtwMAAAAA&#10;" path="m111,34c111,34,107,0,34,21c37,16,38,12,38,12c20,7,20,7,20,7c20,7,13,31,0,42c0,42,12,50,12,49c16,46,19,42,22,38c25,37,28,36,30,35c27,41,22,50,16,56c24,63,24,63,24,63c24,63,29,58,35,51c41,51,41,51,41,51c41,63,41,63,41,63c16,63,16,63,16,63c16,72,16,72,16,72c41,72,41,72,41,72c41,93,41,93,41,93c41,93,41,93,40,93c38,93,33,92,32,90c29,86,31,80,31,77c14,77,14,77,14,77c13,77,13,77,13,77c13,77,6,106,31,105c55,106,68,99,75,94c77,103,77,103,77,103c92,97,92,97,92,97c82,73,82,73,82,73c70,77,70,77,70,77c72,85,72,85,72,85c69,87,66,89,62,90c62,72,62,72,62,72c87,72,87,72,87,72c87,63,87,63,87,63c62,63,62,63,62,63c62,51,62,51,62,51c87,51,87,51,87,51c87,42,87,42,87,42c43,42,43,42,43,42c46,39,49,35,49,33c41,31,41,31,41,31c75,19,93,21,93,40c93,92,93,92,93,92c93,92,95,109,75,108c64,105,64,105,64,105c61,116,61,116,61,116c61,116,108,129,112,93c116,57,111,34,111,34xe">
                    <v:path o:connectlocs="622,190;190,117;213,67;112,39;0,235;67,274;123,212;168,195;89,313;134,352;196,285;230,285;230,352;89,352;89,402;230,402;230,520;224,520;179,503;173,430;78,430;72,430;173,587;420,526;432,576;516,542;460,408;392,430;404,475;347,503;347,402;488,402;488,352;347,352;347,285;488,285;488,235;241,235;274,184;230,173;521,223;521,514;420,604;359,587;342,649;628,520;622,19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56" o:spid="_x0000_s1026" o:spt="100" style="position:absolute;left:27118;top:48222;height:655;width:589;" filled="t" stroked="f" coordsize="105,117" o:gfxdata="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MNTFm2AAAA3AAAAA8A&#10;AAAAAAAAAQAgAAAAIgAAAGRycy9kb3ducmV2LnhtbFBLAQIUABQAAAAIAIdO4kAzLwWeOwAAADkA&#10;AAAQAAAAAAAAAAEAIAAAAAUBAABkcnMvc2hhcGV4bWwueG1sUEsFBgAAAAAGAAYAWwEAAK8DAAAA&#10;AA==&#10;" path="m16,59c29,56,27,42,27,38c26,34,20,25,12,26c3,27,1,41,1,41c0,47,4,61,16,59xm29,84c29,85,28,87,29,90c30,95,35,95,35,95c41,95,41,95,41,95c41,80,41,80,41,80c34,80,34,80,34,80c31,80,30,83,29,84xm39,34c46,34,51,27,51,17c51,8,46,0,39,0c32,0,27,8,27,17c27,27,32,34,39,34xm68,36c77,37,82,27,83,20c85,13,79,4,73,3c66,2,58,12,58,18c57,26,59,34,68,36xm90,78c90,78,76,67,68,56c57,39,41,46,36,54c31,63,23,68,22,70c21,71,5,80,8,95c12,110,24,110,24,110c24,110,33,111,43,109c54,106,62,109,62,109c62,109,87,117,93,102c100,86,90,78,90,78xm48,101c32,101,32,101,32,101c26,100,23,95,23,94c22,94,20,90,21,84c24,74,33,73,33,73c41,73,41,73,41,73c41,63,41,63,41,63c48,63,48,63,48,63l48,101xm77,101c59,101,59,101,59,101c52,99,52,94,52,94c52,74,52,74,52,74c59,74,59,74,59,74c59,92,59,92,59,92c60,94,62,94,62,94c70,94,70,94,70,94c70,74,70,74,70,74c77,74,77,74,77,74l77,101xm103,48c103,44,100,34,90,34c79,34,77,44,77,51c77,57,78,66,91,66c105,66,103,51,103,48xe">
                  <v:path o:connectlocs="89,330;151,212;67,145;5,229;89,330;162,470;162,503;196,531;229,531;229,447;190,447;162,470;218,190;286,95;218,0;151,95;218,190;381,201;465,111;409,16;325,100;381,201;504,436;381,313;201,302;123,391;44,531;134,615;241,610;347,610;521,571;504,436;269,565;179,565;129,526;117,470;185,408;229,408;229,352;269,352;269,565;431,565;330,565;291,526;291,414;330,414;330,515;347,526;392,526;392,414;431,414;431,565;577,268;504,190;431,285;510,369;577,26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组合 9" o:spid="_x0000_s1026" o:spt="203" style="position:absolute;left:25359;top:48222;height:621;width:766;" coordorigin="8669,47472" coordsize="766,621" o:gfxdata="UEsDBAoAAAAAAIdO4kAAAAAAAAAAAAAAAAAEAAAAZHJzL1BLAwQUAAAACACHTuJAz7nWN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ya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+51j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2" o:spid="_x0000_s1026" o:spt="100" style="position:absolute;left:8669;top:47472;height:494;width:544;" filled="t" stroked="f" coordsize="97,88" o:gfxdata="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Ifui5AAAA3AAA&#10;AA8AAAAAAAAAAQAgAAAAIgAAAGRycy9kb3ducmV2LnhtbFBLAQIUABQAAAAIAIdO4kAzLwWeOwAA&#10;ADkAAAAQAAAAAAAAAAEAIAAAAAgBAABkcnMvc2hhcGV4bWwueG1sUEsFBgAAAAAGAAYAWwEAALID&#10;AAAAAA==&#10;" path="m93,34c94,34,96,34,97,34c93,14,72,0,48,0c22,0,0,18,0,41c0,54,7,65,19,74c15,88,15,88,15,88c31,80,31,80,31,80c38,81,42,82,48,82c50,82,51,82,53,82c52,79,51,75,51,72c51,51,70,34,93,34xm67,21c70,21,73,23,73,27c73,30,70,33,67,33c63,33,59,30,59,27c59,23,63,21,67,21xm33,33c29,33,25,30,25,27c25,23,29,21,33,21c36,21,39,23,39,27c39,30,36,33,33,33xe">
                    <v:path o:connectlocs="521,190;544,190;269,0;0,230;106,415;84,494;173,449;269,460;297,460;286,404;521,190;375,117;409,151;375,185;330,151;375,117;185,185;140,151;185,117;218,151;185,185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8971;top:47675;height:419;width:464;" filled="t" stroked="f" coordsize="83,75" o:gfxdata="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5p3y/&#10;AAAA3AAAAA8AAAAAAAAAAQAgAAAAIgAAAGRycy9kb3ducmV2LnhtbFBLAQIUABQAAAAIAIdO4kAz&#10;LwWeOwAAADkAAAAQAAAAAAAAAAEAIAAAAA4BAABkcnMvc2hhcGV4bWwueG1sUEsFBgAAAAAGAAYA&#10;WwEAALgDAAAAAA==&#10;" path="m83,35c83,16,63,0,42,0c19,0,0,16,0,35c0,55,19,70,42,70c46,70,51,69,56,68c69,75,69,75,69,75c66,63,66,63,66,63c75,56,83,46,83,35xm28,29c26,29,23,27,23,24c23,22,26,20,28,20c32,20,34,22,34,24c34,27,32,29,28,29xm55,29c52,29,50,27,50,24c50,22,52,20,55,20c58,20,61,22,61,24c61,27,58,29,55,29xe">
                    <v:path o:connectlocs="464,195;234,0;0,195;234,391;313,379;385,419;368,351;464,195;156,162;128,134;156,111;190,134;156,162;307,162;279,134;307,111;341,134;307,162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8525;top:49413;height:688;width:9324;" coordorigin="18525,49991" coordsize="9324,688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5" o:spid="_x0000_s1026" o:spt="100" style="position:absolute;left:23703;top:50027;height:603;width:688;" filled="t" stroked="f" coordsize="123,108" o:gfxdata="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rGW+ugAAANwA&#10;AAAPAAAAAAAAAAEAIAAAACIAAABkcnMvZG93bnJldi54bWxQSwECFAAUAAAACACHTuJAMy8FnjsA&#10;AAA5AAAAEAAAAAAAAAABACAAAAAJAQAAZHJzL3NoYXBleG1sLnhtbFBLBQYAAAAABgAGAFsBAACz&#10;AwAAAAA=&#10;" path="m123,39c123,38,123,38,121,38c108,38,108,38,108,38c85,38,85,38,85,38c79,28,79,28,79,28c64,0,64,0,64,0c63,0,63,0,61,0c48,28,48,28,48,28c42,38,42,38,42,38c19,38,19,38,19,38c0,38,0,38,0,38c0,39,0,39,0,39c7,44,7,44,7,44c29,63,29,63,29,63c24,107,24,107,24,107c24,108,24,108,27,108c63,86,63,86,63,86c98,108,98,108,98,108c100,108,100,108,101,107c94,63,94,63,94,63c115,46,115,46,115,46l123,39xm33,81c72,49,72,49,72,49c36,42,36,42,36,42c91,42,91,42,91,42c57,73,57,73,57,73c93,81,93,81,93,81l33,81xe">
                    <v:path o:connectlocs="688,217;676,212;604,212;475,212;441,156;357,0;341,0;268,156;234,212;106,212;0,212;0,217;39,245;162,351;134,597;151,603;352,480;548,603;564,597;525,351;643,256;688,217;184,452;402,273;201,234;509,234;318,407;520,452;184,452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2" o:spid="_x0000_s1026" o:spt="203" style="position:absolute;left:20258;top:50015;height:620;width:638;" coordorigin="3568,49265" coordsize="638,620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Rectangle 32" o:spid="_x0000_s1026" o:spt="1" style="position:absolute;left:3585;top:49265;height:66;width:606;" filled="t" stroked="f" coordsize="21600,21600" o:gfxdata="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5bTG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3" o:spid="_x0000_s1026" o:spt="100" style="position:absolute;left:3637;top:49405;height:263;width:497;" filled="t" stroked="f" coordsize="210,111" o:gfxdata="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Q/Yb4A&#10;AADcAAAADwAAAAAAAAABACAAAAAiAAAAZHJzL2Rvd25yZXYueG1sUEsBAhQAFAAAAAgAh07iQDMv&#10;BZ47AAAAOQAAABAAAAAAAAAAAQAgAAAADQEAAGRycy9zaGFwZXhtbC54bWxQSwUGAAAAAAYABgBb&#10;AQAAtwMAAAAA&#10;" path="m210,111l210,0,0,0,0,111,210,111xm30,28l180,28,180,83,30,83,30,28xe">
                      <v:path o:connectlocs="497,263;497,0;0,0;0,263;497,263;71,66;426,66;426,196;71,196;71,66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3568;top:49679;height:206;width:639;" filled="t" stroked="f" coordsize="114,37" o:gfxdata="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VkGO/&#10;AAAA3AAAAA8AAAAAAAAAAQAgAAAAIgAAAGRycy9kb3ducmV2LnhtbFBLAQIUABQAAAAIAIdO4kAz&#10;LwWeOwAAADkAAAAQAAAAAAAAAAEAIAAAAA4BAABkcnMvc2hhcGV4bWwueG1sUEsFBgAAAAAGAAYA&#10;WwEAALgDAAAAAA==&#10;" path="m82,25c86,19,89,12,93,5c80,0,80,0,80,0c77,9,73,17,68,25c46,25,46,25,46,25c42,15,38,7,33,0c21,5,21,5,21,5c26,12,30,19,33,25c0,25,0,25,0,25c0,37,0,37,0,37c114,37,114,37,114,37c114,25,114,25,114,25l82,25xe">
                      <v:path o:connectlocs="459,139;521,27;448,0;381,139;257,139;184,0;117,27;184,139;0,139;0,206;639,206;639,139;459,139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50" o:spid="_x0000_s1026" o:spt="100" style="position:absolute;left:25420;top:49991;height:688;width:695;" filled="t" stroked="f" coordsize="124,123" o:gfxdata="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PRcm&#10;wAAAANwAAAAPAAAAAAAAAAEAIAAAACIAAABkcnMvZG93bnJldi54bWxQSwECFAAUAAAACACHTuJA&#10;My8FnjsAAAA5AAAAEAAAAAAAAAABACAAAAAPAQAAZHJzL3NoYXBleG1sLnhtbFBLBQYAAAAABgAG&#10;AFsBAAC5AwAAAAA=&#10;" path="m99,46c77,46,80,36,80,36c77,18,77,18,77,18c74,0,61,4,61,4c53,6,40,18,38,22c33,27,32,27,24,22c0,8,1,25,1,25c1,45,11,57,15,63c11,64,11,98,11,98c15,119,31,108,31,108c46,96,46,96,46,96c61,110,61,110,61,110c86,123,82,106,82,106c82,96,82,80,82,80c95,77,106,66,106,66c124,46,99,46,99,46xm22,57c21,57,18,54,18,52c18,49,21,47,22,47c25,47,27,49,27,52c27,54,25,57,22,57xm28,56c28,56,28,94,67,71c25,103,28,60,28,56xm70,47c70,47,68,61,61,67c50,74,49,59,49,59c49,59,31,68,35,46c35,46,38,34,45,32c52,29,56,35,56,39c56,39,71,29,70,47xm77,75c74,75,71,73,71,70c71,67,74,64,77,64c78,64,81,67,81,70c81,73,78,75,77,75xe">
                    <v:path o:connectlocs="554,257;448,201;431,100;341,22;212,123;134,123;5,139;84,352;61,548;173,604;257,536;341,615;459,592;459,447;594,369;554,257;123,318;100,290;123,262;151,290;123,318;156,313;375,397;156,313;392,262;341,374;274,330;196,257;252,178;313,218;392,262;431,419;397,391;431,357;453,391;431,419" o:connectangles="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1" o:spid="_x0000_s1026" o:spt="203" style="position:absolute;left:21753;top:50003;height:622;width:1135;" coordorigin="5063,49253" coordsize="1135,622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5" o:spid="_x0000_s1026" o:spt="100" style="position:absolute;left:5404;top:49253;height:459;width:433;" filled="t" stroked="f" coordsize="77,82" o:gfxdata="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oGvb4A&#10;AADcAAAADwAAAAAAAAABACAAAAAiAAAAZHJzL2Rvd25yZXYueG1sUEsBAhQAFAAAAAgAh07iQDMv&#10;BZ47AAAAOQAAABAAAAAAAAAAAQAgAAAADQEAAGRycy9zaGFwZXhtbC54bWxQSwUGAAAAAAYABgBb&#10;AQAAtwMAAAAA&#10;" path="m0,21c0,23,0,23,0,23c4,50,15,69,36,80c32,72,30,64,30,55c30,44,33,34,39,25c45,34,48,44,48,55c48,65,45,74,41,82c41,82,41,82,41,82c64,69,73,50,77,23c77,0,77,0,77,0c60,2,47,11,38,25c30,12,17,2,1,0c1,4,0,19,0,21xe">
                      <v:path o:connectlocs="0,117;0,128;202,447;168,307;219,139;269,307;230,459;230,459;433,128;433,0;213,139;5,0;0,117" o:connectangles="0,0,0,0,0,0,0,0,0,0,0,0,0"/>
                      <v:fill on="t" focussize="0,0"/>
                      <v:stroke on="f" weight="0pt" miterlimit="8" joinstyle="miter" endcap="square"/>
                      <v:imagedata o:title=""/>
                      <o:lock v:ext="edit" aspectratio="f"/>
                    </v:shape>
                    <v:shape id="Freeform 36" o:spid="_x0000_s1026" o:spt="100" style="position:absolute;left:5960;top:49258;height:442;width:239;" filled="t" stroked="f" coordsize="43,79" o:gfxdata="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QO9C/&#10;AAAA3AAAAA8AAAAAAAAAAQAgAAAAIgAAAGRycy9kb3ducmV2LnhtbFBLAQIUABQAAAAIAIdO4kAz&#10;LwWeOwAAADkAAAAQAAAAAAAAAAEAIAAAAA4BAABkcnMvc2hhcGV4bWwueG1sUEsFBgAAAAAGAAYA&#10;WwEAALgDAAAAAA==&#10;" path="m0,18c0,22,0,22,0,22c0,50,13,68,36,79c39,72,43,63,43,54c43,27,21,5,0,0c0,4,0,11,0,18xe">
                      <v:path o:connectlocs="0,100;0,123;200,442;239,302;0,0;0,100" o:connectangles="0,0,0,0,0,0"/>
                      <v:fill on="t" focussize="0,0"/>
                      <v:stroke on="f" weight="0pt" miterlimit="8" joinstyle="miter" endcap="square"/>
                      <v:imagedata o:title=""/>
                      <o:lock v:ext="edit" aspectratio="f"/>
                    </v:shape>
                    <v:shape id="Freeform 37" o:spid="_x0000_s1026" o:spt="100" style="position:absolute;left:5063;top:49258;height:466;width:246;" filled="t" stroked="f" coordsize="44,83" o:gfxdata="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DSqmbgAAADcAAAA&#10;DwAAAAAAAAABACAAAAAiAAAAZHJzL2Rvd25yZXYueG1sUEsBAhQAFAAAAAgAh07iQDMvBZ47AAAA&#10;OQAAABAAAAAAAAAAAQAgAAAABwEAAGRycy9zaGFwZXhtbC54bWxQSwUGAAAAAAYABgBbAQAAsQMA&#10;AAAA&#10;" path="m44,23c44,0,44,0,44,0c18,4,0,27,0,54c0,65,2,74,7,83c32,69,44,50,44,23xe">
                      <v:path o:connectlocs="246,129;246,0;0,303;39,466;246,129" o:connectangles="0,0,0,0,0"/>
                      <v:fill on="t" focussize="0,0"/>
                      <v:stroke on="f" weight="0pt" miterlimit="8" joinstyle="miter" endcap="square"/>
                      <v:imagedata o:title=""/>
                      <o:lock v:ext="edit" aspectratio="f"/>
                    </v:shape>
                    <v:shape id="Freeform 38" o:spid="_x0000_s1026" o:spt="100" style="position:absolute;left:5165;top:49556;height:319;width:402;" filled="t" stroked="f" coordsize="72,57" o:gfxdata="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8tWC/&#10;AAAA3AAAAA8AAAAAAAAAAQAgAAAAIgAAAGRycy9kb3ducmV2LnhtbFBLAQIUABQAAAAIAIdO4kAz&#10;LwWeOwAAADkAAAAQAAAAAAAAAAEAIAAAAA4BAABkcnMvc2hhcGV4bWwueG1sUEsFBgAAAAAGAAYA&#10;WwEAALgDAAAAAA==&#10;" path="m37,0c30,18,17,32,0,42c9,52,22,57,36,57c50,57,63,52,72,43c56,33,45,19,37,0xe">
                      <v:path o:connectlocs="206,0;0,235;201,319;402,240;206,0" o:connectangles="0,0,0,0,0"/>
                      <v:fill on="t" focussize="0,0"/>
                      <v:stroke on="f" weight="0pt" miterlimit="8" joinstyle="miter" endcap="square"/>
                      <v:imagedata o:title=""/>
                      <o:lock v:ext="edit" aspectratio="f"/>
                    </v:shape>
                    <v:shape id="Freeform 39" o:spid="_x0000_s1026" o:spt="100" style="position:absolute;left:5674;top:49549;height:326;width:409;" filled="t" stroked="f" coordsize="73,58" o:gfxdata="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5Z6y/&#10;AAAA3AAAAA8AAAAAAAAAAQAgAAAAIgAAAGRycy9kb3ducmV2LnhtbFBLAQIUABQAAAAIAIdO4kAz&#10;LwWeOwAAADkAAAAQAAAAAAAAAAEAIAAAAA4BAABkcnMvc2hhcGV4bWwueG1sUEsFBgAAAAAGAAYA&#10;WwEAALgDAAAAAA==&#10;" path="m39,0c31,18,18,33,0,44c10,53,22,58,36,58c51,58,64,52,73,43c58,33,46,18,39,0xe">
                      <v:path o:connectlocs="218,0;0,247;201,326;409,241;218,0" o:connectangles="0,0,0,0,0"/>
                      <v:fill on="t" focussize="0,0"/>
                      <v:stroke on="f" weight="0pt" miterlimit="8" joinstyle="miter" endcap="square"/>
                      <v:imagedata o:title=""/>
                      <o:lock v:ext="edit" aspectratio="f"/>
                    </v:shape>
                  </v:group>
                  <v:group id="组合 13" o:spid="_x0000_s1026" o:spt="203" style="position:absolute;left:18525;top:50003;height:639;width:676;" coordorigin="1835,49253" coordsize="676,639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1" o:spid="_x0000_s1026" o:spt="100" style="position:absolute;left:1835;top:49282;height:286;width:364;" filled="t" stroked="f" coordsize="65,51" o:gfxdata="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vCTW8AAAA&#10;3AAAAA8AAAAAAAAAAQAgAAAAIgAAAGRycy9kb3ducmV2LnhtbFBLAQIUABQAAAAIAIdO4kAzLwWe&#10;OwAAADkAAAAQAAAAAAAAAAEAIAAAAAsBAABkcnMvc2hhcGV4bWwueG1sUEsFBgAAAAAGAAYAWwEA&#10;ALUDAAAAAA==&#10;" path="m30,50c33,49,35,49,36,49c47,46,56,46,61,47c62,47,65,47,65,47c65,47,65,47,65,47c65,40,62,30,60,21c59,13,55,8,55,7c52,3,46,2,46,2c36,0,28,6,28,6c17,12,21,24,21,24c21,24,20,24,20,24c0,24,6,41,6,41c8,46,13,49,16,50c20,51,26,50,30,50xe">
                      <v:path o:connectlocs="168,280;201,274;341,263;364,263;364,263;336,117;308,39;257,11;156,33;117,134;112,134;33,229;89,280;168,280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" o:spid="_x0000_s1026" o:spt="100" style="position:absolute;left:2191;top:49253;height:291;width:279;" filled="t" stroked="f" coordsize="50,52" o:gfxdata="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5ZxVugAAANwA&#10;AAAPAAAAAAAAAAEAIAAAACIAAABkcnMvZG93bnJldi54bWxQSwECFAAUAAAACACHTuJAMy8FnjsA&#10;AAA5AAAAEAAAAAAAAAABACAAAAAJAQAAZHJzL3NoYXBleG1sLnhtbFBLBQYAAAAABgAGAFsBAACz&#10;AwAAAAA=&#10;" path="m1,52c1,52,1,52,1,52c10,50,13,49,27,47c34,46,39,44,40,43c44,40,46,36,46,36c50,27,46,19,45,19c39,9,30,13,30,13c29,14,28,15,27,15c27,14,27,11,27,10c24,0,14,2,11,2c6,4,3,7,2,9c0,13,0,15,0,19c0,29,0,39,1,49c1,50,1,51,1,52xe">
                      <v:path o:connectlocs="5,291;5,291;150,263;223,240;256,201;251,106;167,72;150,83;150,55;61,11;11,50;0,106;5,274;5,291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1918;top:49556;height:336;width:308;" filled="t" stroked="f" coordsize="55,60" o:gfxdata="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qJ82/&#10;AAAA3AAAAA8AAAAAAAAAAQAgAAAAIgAAAGRycy9kb3ducmV2LnhtbFBLAQIUABQAAAAIAIdO4kAz&#10;LwWeOwAAADkAAAAQAAAAAAAAAAEAIAAAAA4BAABkcnMvc2hhcGV4bWwueG1sUEsFBgAAAAAGAAYA&#10;WwEAALgDAAAAAA==&#10;" path="m48,0c48,0,44,0,43,0c31,1,22,4,15,8c11,9,8,12,6,14c4,17,1,20,1,26c1,28,0,43,15,44c16,44,20,44,20,43c20,44,20,45,20,45c20,46,22,54,29,58c32,60,45,60,51,51c52,51,54,46,55,42c55,40,55,34,53,26c51,15,48,9,48,0xe">
                      <v:path o:connectlocs="268,0;240,0;84,44;33,78;5,145;84,246;112,240;112,252;162,324;285,285;308,235;296,145;268,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2203;top:49532;height:274;width:308;" filled="t" stroked="f" coordsize="55,49" o:gfxdata="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kokS5AAAA3AAA&#10;AA8AAAAAAAAAAQAgAAAAIgAAAGRycy9kb3ducmV2LnhtbFBLAQIUABQAAAAIAIdO4kAzLwWeOwAA&#10;ADkAAAAQAAAAAAAAAAEAIAAAAAgBAABkcnMvc2hhcGV4bWwueG1sUEsFBgAAAAAGAAYAWwEAALID&#10;AAAAAA==&#10;" path="m47,5c47,5,45,3,40,2c39,2,33,0,25,1c14,2,8,3,0,4c0,5,0,6,0,7c3,17,6,27,10,36c11,39,12,42,14,45c16,46,19,49,25,49c28,49,40,46,39,36c39,36,38,31,37,31c37,31,37,31,38,31c38,31,40,31,41,31c42,31,51,32,54,22c55,20,55,9,47,5xe">
                      <v:path o:connectlocs="263,27;224,11;140,5;0,22;0,39;56,201;78,251;140,274;218,201;207,173;212,173;229,173;302,123;263,27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0" o:spid="_x0000_s1026" o:spt="203" style="position:absolute;left:27111;top:50003;height:622;width:739;" coordorigin="10421,49253" coordsize="739,622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1" o:spid="_x0000_s1026" o:spt="100" style="position:absolute;left:10421;top:49523;height:352;width:381;" filled="t" stroked="f" coordsize="68,63" o:gfxdata="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mBML4A&#10;AADcAAAADwAAAAAAAAABACAAAAAiAAAAZHJzL2Rvd25yZXYueG1sUEsBAhQAFAAAAAgAh07iQDMv&#10;BZ47AAAAOQAAABAAAAAAAAAAAQAgAAAADQEAAGRycy9zaGFwZXhtbC54bWxQSwUGAAAAAAYABgBb&#10;AQAAtwMAAAAA&#10;" path="m11,1c11,1,11,0,11,0c7,5,3,12,2,20c0,32,10,44,23,51c24,55,19,62,19,62c17,63,21,63,21,63c28,63,36,57,40,54c50,55,60,52,68,48c37,46,11,25,11,1xe">
                      <v:path o:connectlocs="61,5;61,0;11,111;128,284;106,346;117,352;224,301;381,268;61,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10500;top:49253;height:615;width:660;" filled="t" stroked="f" coordsize="118,110" o:gfxdata="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q3H68AAAA&#10;3AAAAA8AAAAAAAAAAQAgAAAAIgAAAGRycy9kb3ducmV2LnhtbFBLAQIUABQAAAAIAIdO4kAzLwWe&#10;OwAAADkAAAAQAAAAAAAAAAEAIAAAAAsBAABkcnMvc2hhcGV4bWwueG1sUEsFBgAAAAAGAAYAWwEA&#10;ALUDAAAAAA==&#10;" path="m118,47c118,21,92,0,59,0c26,0,0,21,0,47c0,72,26,93,58,93c63,98,78,109,89,109c89,109,94,110,92,107c92,107,83,96,85,89c105,81,118,65,118,47xm92,34c92,36,90,38,88,38c87,38,87,38,87,38c85,38,83,36,83,34c83,33,83,33,83,33c83,31,85,29,87,29c88,29,88,29,88,29c90,29,92,31,92,33l92,34xm74,62c74,64,71,68,68,68c67,68,67,68,67,68c64,68,61,64,61,62c61,42,61,42,61,42c61,41,61,38,60,38c53,38,53,38,53,38c53,62,53,62,53,62c53,64,52,68,50,68c48,68,48,68,48,68c46,68,44,64,44,62c44,42,44,42,44,42c44,40,43,38,41,38c35,38,35,38,35,38c35,62,35,62,35,62c35,64,33,68,31,68c29,68,29,68,29,68c27,68,23,64,23,62c23,52,23,42,23,32c23,30,27,29,30,29c48,29,48,29,48,29c50,29,50,29,50,29c64,29,64,29,64,29c70,29,74,34,74,37c74,45,74,53,74,62xm91,64c91,66,89,68,87,68c86,68,86,68,86,68c84,68,82,66,82,64c82,46,82,46,82,46c82,44,84,42,86,42c87,42,87,42,87,42c89,42,91,44,91,46l91,64xe">
                      <v:path o:connectlocs="660,262;330,0;0,262;324,519;497,609;514,598;475,497;660,262;514,190;492,212;486,212;464,190;464,184;486,162;492,162;514,184;514,190;413,346;380,380;374,380;341,346;341,234;335,212;296,212;296,346;279,380;268,380;246,346;246,234;229,212;195,212;195,346;173,380;162,380;128,346;128,178;167,162;268,162;279,162;357,162;413,206;413,346;508,357;486,380;481,380;458,357;458,257;481,234;486,234;508,257;508,357" o:connectangles="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27584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516890</wp:posOffset>
                </wp:positionV>
                <wp:extent cx="2915920" cy="463550"/>
                <wp:effectExtent l="0" t="0" r="17780" b="12700"/>
                <wp:wrapNone/>
                <wp:docPr id="679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赠送-常用图标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2" o:spid="_x0000_s1026" o:spt="202" type="#_x0000_t202" style="position:absolute;left:0pt;margin-left:182.85pt;margin-top:40.7pt;height:36.5pt;width:229.6pt;z-index:-1303539712;mso-width-relative:page;mso-height-relative:page;" filled="f" stroked="f" coordsize="21600,21600" o:gfxdata="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7ku/K2AAAAAoBAAAPAAAAAAAAAAEAIAAAACIAAABkcnMvZG93bnJldi54bWxQSwECFAAU&#10;AAAACACHTuJAzc2DxbgBAABC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赠送-常用图标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991408128" behindDoc="1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557530</wp:posOffset>
                </wp:positionV>
                <wp:extent cx="7009130" cy="7652385"/>
                <wp:effectExtent l="0" t="0" r="1270" b="5715"/>
                <wp:wrapNone/>
                <wp:docPr id="687" name="组合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7652385"/>
                          <a:chOff x="4703" y="35403"/>
                          <a:chExt cx="11038" cy="12051"/>
                        </a:xfrm>
                        <a:solidFill>
                          <a:srgbClr val="66A5B4"/>
                        </a:solidFill>
                      </wpg:grpSpPr>
                      <wps:wsp>
                        <wps:cNvPr id="677" name="任意多边形 677"/>
                        <wps:cNvSpPr/>
                        <wps:spPr>
                          <a:xfrm>
                            <a:off x="6448" y="35403"/>
                            <a:ext cx="7609" cy="959"/>
                          </a:xfrm>
                          <a:custGeom>
                            <a:avLst/>
                            <a:gdLst>
                              <a:gd name="connsiteX0" fmla="*/ 0 w 7609"/>
                              <a:gd name="connsiteY0" fmla="*/ 0 h 959"/>
                              <a:gd name="connsiteX1" fmla="*/ 7609 w 7609"/>
                              <a:gd name="connsiteY1" fmla="*/ 0 h 959"/>
                              <a:gd name="connsiteX2" fmla="*/ 7144 w 7609"/>
                              <a:gd name="connsiteY2" fmla="*/ 495 h 959"/>
                              <a:gd name="connsiteX3" fmla="*/ 7609 w 7609"/>
                              <a:gd name="connsiteY3" fmla="*/ 959 h 959"/>
                              <a:gd name="connsiteX4" fmla="*/ 0 w 7609"/>
                              <a:gd name="connsiteY4" fmla="*/ 959 h 959"/>
                              <a:gd name="connsiteX5" fmla="*/ 464 w 7609"/>
                              <a:gd name="connsiteY5" fmla="*/ 480 h 959"/>
                              <a:gd name="connsiteX6" fmla="*/ 0 w 7609"/>
                              <a:gd name="connsiteY6" fmla="*/ 0 h 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609" h="959">
                                <a:moveTo>
                                  <a:pt x="0" y="0"/>
                                </a:moveTo>
                                <a:lnTo>
                                  <a:pt x="7609" y="0"/>
                                </a:lnTo>
                                <a:lnTo>
                                  <a:pt x="7144" y="495"/>
                                </a:lnTo>
                                <a:lnTo>
                                  <a:pt x="7609" y="959"/>
                                </a:lnTo>
                                <a:lnTo>
                                  <a:pt x="0" y="959"/>
                                </a:lnTo>
                                <a:lnTo>
                                  <a:pt x="464" y="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55" name="标签2"/>
                        <wpg:cNvGrpSpPr/>
                        <wpg:grpSpPr>
                          <a:xfrm>
                            <a:off x="4703" y="37638"/>
                            <a:ext cx="11039" cy="9816"/>
                            <a:chOff x="4703" y="54009"/>
                            <a:chExt cx="11039" cy="9816"/>
                          </a:xfrm>
                          <a:grpFill/>
                        </wpg:grpSpPr>
                        <wps:wsp>
                          <wps:cNvPr id="557" name="矩形 230"/>
                          <wps:cNvSpPr/>
                          <wps:spPr>
                            <a:xfrm>
                              <a:off x="4703" y="54009"/>
                              <a:ext cx="10980" cy="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9" name="矩形 230"/>
                          <wps:cNvSpPr/>
                          <wps:spPr>
                            <a:xfrm>
                              <a:off x="4762" y="57780"/>
                              <a:ext cx="10980" cy="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99" name="矩形 230"/>
                          <wps:cNvSpPr/>
                          <wps:spPr>
                            <a:xfrm>
                              <a:off x="4762" y="63645"/>
                              <a:ext cx="10980" cy="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2pt;margin-top:43.9pt;height:602.55pt;width:551.9pt;z-index:-1806875648;mso-width-relative:page;mso-height-relative:page;" coordorigin="4703,35403" coordsize="11038,12051" o:gfxdata="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">
                <o:lock v:ext="edit" aspectratio="f"/>
                <v:shape id="_x0000_s1026" o:spid="_x0000_s1026" o:spt="100" style="position:absolute;left:6448;top:35403;height:959;width:7609;v-text-anchor:middle;" filled="t" stroked="f" coordsize="7609,959" o:gfxdata="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GKss&#10;wAAAANwAAAAPAAAAAAAAAAEAIAAAACIAAABkcnMvZG93bnJldi54bWxQSwECFAAUAAAACACHTuJA&#10;My8FnjsAAAA5AAAAEAAAAAAAAAABACAAAAAPAQAAZHJzL3NoYXBleG1sLnhtbFBLBQYAAAAABgAG&#10;AFsBAAC5AwAAAAA=&#10;" path="m0,0l7609,0,7144,495,7609,959,0,959,464,480,0,0xe">
                  <v:path o:connectlocs="0,0;7609,0;7144,495;7609,959;0,959;464,480;0,0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group id="标签2" o:spid="_x0000_s1026" o:spt="203" style="position:absolute;left:4703;top:37638;height:9816;width:11039;" coordorigin="4703,54009" coordsize="11039,9816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230" o:spid="_x0000_s1026" o:spt="1" style="position:absolute;left:4703;top:54009;height:180;width:10980;v-text-anchor:middle;" filled="t" stroked="f" coordsize="21600,21600" o:gfxdata="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lUgu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230" o:spid="_x0000_s1026" o:spt="1" style="position:absolute;left:4762;top:57780;height:180;width:10980;v-text-anchor:middle;" filled="t" stroked="f" coordsize="21600,21600" o:gfxdata="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2Y+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矩形 230" o:spid="_x0000_s1026" o:spt="1" style="position:absolute;left:4762;top:63645;height:180;width:10980;v-text-anchor:middle;" filled="t" stroked="f" coordsize="21600,21600" o:gfxdata="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P2Xi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2758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1784985</wp:posOffset>
                </wp:positionV>
                <wp:extent cx="2915920" cy="463550"/>
                <wp:effectExtent l="0" t="0" r="17780" b="12700"/>
                <wp:wrapNone/>
                <wp:docPr id="676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兴趣爱好-常用图标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2" o:spid="_x0000_s1026" o:spt="202" type="#_x0000_t202" style="position:absolute;left:0pt;margin-left:179.9pt;margin-top:140.55pt;height:36.5pt;width:229.6pt;z-index:-1303539712;mso-width-relative:page;mso-height-relative:page;" fillcolor="#FFFFFF [3212]" filled="t" stroked="f" coordsize="21600,21600" o:gfxdata="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SE8IDYAAAACwEAAA8AAAAAAAAAAQAgAAAAIgAAAGRy&#10;cy9kb3ducmV2LnhtbFBLAQIUABQAAAAIAIdO4kB6bxDuzAEAAGsDAAAOAAAAAAAAAAEAIAAAACcB&#10;AABkcnMvZTJvRG9jLnhtbFBLBQYAAAAABgAGAFkBAABl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kern w:val="24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兴趣爱好-常用图标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991430656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2459990</wp:posOffset>
                </wp:positionV>
                <wp:extent cx="6492875" cy="1456690"/>
                <wp:effectExtent l="0" t="0" r="3175" b="10160"/>
                <wp:wrapNone/>
                <wp:docPr id="441" name="兴趣爱好图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875" cy="1456690"/>
                          <a:chOff x="5139" y="53351"/>
                          <a:chExt cx="10225" cy="2294"/>
                        </a:xfrm>
                        <a:solidFill>
                          <a:srgbClr val="66A5B4"/>
                        </a:solidFill>
                      </wpg:grpSpPr>
                      <wps:wsp>
                        <wps:cNvPr id="445" name="KSO_Shape"/>
                        <wps:cNvSpPr>
                          <a:spLocks noChangeAspect="1"/>
                        </wps:cNvSpPr>
                        <wps:spPr bwMode="auto">
                          <a:xfrm>
                            <a:off x="10465" y="53488"/>
                            <a:ext cx="784" cy="784"/>
                          </a:xfrm>
                          <a:custGeom>
                            <a:avLst/>
                            <a:gdLst>
                              <a:gd name="T0" fmla="*/ 1818595 w 3473450"/>
                              <a:gd name="T1" fmla="*/ 3471632 h 3473450"/>
                              <a:gd name="T2" fmla="*/ 2385333 w 3473450"/>
                              <a:gd name="T3" fmla="*/ 3055772 h 3473450"/>
                              <a:gd name="T4" fmla="*/ 1619956 w 3473450"/>
                              <a:gd name="T5" fmla="*/ 3201664 h 3473450"/>
                              <a:gd name="T6" fmla="*/ 1014153 w 3473450"/>
                              <a:gd name="T7" fmla="*/ 3316196 h 3473450"/>
                              <a:gd name="T8" fmla="*/ 2797307 w 3473450"/>
                              <a:gd name="T9" fmla="*/ 3112258 h 3473450"/>
                              <a:gd name="T10" fmla="*/ 2873256 w 3473450"/>
                              <a:gd name="T11" fmla="*/ 2668111 h 3473450"/>
                              <a:gd name="T12" fmla="*/ 805262 w 3473450"/>
                              <a:gd name="T13" fmla="*/ 2872246 h 3473450"/>
                              <a:gd name="T14" fmla="*/ 425491 w 3473450"/>
                              <a:gd name="T15" fmla="*/ 2875198 h 3473450"/>
                              <a:gd name="T16" fmla="*/ 2040619 w 3473450"/>
                              <a:gd name="T17" fmla="*/ 3016188 h 3473450"/>
                              <a:gd name="T18" fmla="*/ 1953987 w 3473450"/>
                              <a:gd name="T19" fmla="*/ 2468207 h 3473450"/>
                              <a:gd name="T20" fmla="*/ 1711326 w 3473450"/>
                              <a:gd name="T21" fmla="*/ 2499105 h 3473450"/>
                              <a:gd name="T22" fmla="*/ 1126439 w 3473450"/>
                              <a:gd name="T23" fmla="*/ 2900776 h 3473450"/>
                              <a:gd name="T24" fmla="*/ 2475820 w 3473450"/>
                              <a:gd name="T25" fmla="*/ 2822843 h 3473450"/>
                              <a:gd name="T26" fmla="*/ 1161086 w 3473450"/>
                              <a:gd name="T27" fmla="*/ 2237840 h 3473450"/>
                              <a:gd name="T28" fmla="*/ 815356 w 3473450"/>
                              <a:gd name="T29" fmla="*/ 2673307 h 3473450"/>
                              <a:gd name="T30" fmla="*/ 1812881 w 3473450"/>
                              <a:gd name="T31" fmla="*/ 2339299 h 3473450"/>
                              <a:gd name="T32" fmla="*/ 1551507 w 3473450"/>
                              <a:gd name="T33" fmla="*/ 2314607 h 3473450"/>
                              <a:gd name="T34" fmla="*/ 1892111 w 3473450"/>
                              <a:gd name="T35" fmla="*/ 1886404 h 3473450"/>
                              <a:gd name="T36" fmla="*/ 3472316 w 3473450"/>
                              <a:gd name="T37" fmla="*/ 1805887 h 3473450"/>
                              <a:gd name="T38" fmla="*/ 3016250 w 3473450"/>
                              <a:gd name="T39" fmla="*/ 2460436 h 3473450"/>
                              <a:gd name="T40" fmla="*/ 3206750 w 3473450"/>
                              <a:gd name="T41" fmla="*/ 1778000 h 3473450"/>
                              <a:gd name="T42" fmla="*/ 2900272 w 3473450"/>
                              <a:gd name="T43" fmla="*/ 2348606 h 3473450"/>
                              <a:gd name="T44" fmla="*/ 1949419 w 3473450"/>
                              <a:gd name="T45" fmla="*/ 1778000 h 3473450"/>
                              <a:gd name="T46" fmla="*/ 1533267 w 3473450"/>
                              <a:gd name="T47" fmla="*/ 1806880 h 3473450"/>
                              <a:gd name="T48" fmla="*/ 986519 w 3473450"/>
                              <a:gd name="T49" fmla="*/ 1876615 h 3473450"/>
                              <a:gd name="T50" fmla="*/ 503011 w 3473450"/>
                              <a:gd name="T51" fmla="*/ 2188782 h 3473450"/>
                              <a:gd name="T52" fmla="*/ 288472 w 3473450"/>
                              <a:gd name="T53" fmla="*/ 1982958 h 3473450"/>
                              <a:gd name="T54" fmla="*/ 134938 w 3473450"/>
                              <a:gd name="T55" fmla="*/ 2406249 h 3473450"/>
                              <a:gd name="T56" fmla="*/ 1784273 w 3473450"/>
                              <a:gd name="T57" fmla="*/ 1606989 h 3473450"/>
                              <a:gd name="T58" fmla="*/ 1866461 w 3473450"/>
                              <a:gd name="T59" fmla="*/ 1784272 h 3473450"/>
                              <a:gd name="T60" fmla="*/ 1689179 w 3473450"/>
                              <a:gd name="T61" fmla="*/ 1866686 h 3473450"/>
                              <a:gd name="T62" fmla="*/ 1606991 w 3473450"/>
                              <a:gd name="T63" fmla="*/ 1689404 h 3473450"/>
                              <a:gd name="T64" fmla="*/ 2318599 w 3473450"/>
                              <a:gd name="T65" fmla="*/ 1559576 h 3473450"/>
                              <a:gd name="T66" fmla="*/ 1130753 w 3473450"/>
                              <a:gd name="T67" fmla="*/ 1708242 h 3473450"/>
                              <a:gd name="T68" fmla="*/ 2257425 w 3473450"/>
                              <a:gd name="T69" fmla="*/ 1422063 h 3473450"/>
                              <a:gd name="T70" fmla="*/ 1337426 w 3473450"/>
                              <a:gd name="T71" fmla="*/ 1280056 h 3473450"/>
                              <a:gd name="T72" fmla="*/ 1763713 w 3473450"/>
                              <a:gd name="T73" fmla="*/ 1128712 h 3473450"/>
                              <a:gd name="T74" fmla="*/ 2929383 w 3473450"/>
                              <a:gd name="T75" fmla="*/ 1184120 h 3473450"/>
                              <a:gd name="T76" fmla="*/ 2499713 w 3473450"/>
                              <a:gd name="T77" fmla="*/ 1691897 h 3473450"/>
                              <a:gd name="T78" fmla="*/ 1057275 w 3473450"/>
                              <a:gd name="T79" fmla="*/ 1389584 h 3473450"/>
                              <a:gd name="T80" fmla="*/ 973955 w 3473450"/>
                              <a:gd name="T81" fmla="*/ 1725613 h 3473450"/>
                              <a:gd name="T82" fmla="*/ 570298 w 3473450"/>
                              <a:gd name="T83" fmla="*/ 1131622 h 3473450"/>
                              <a:gd name="T84" fmla="*/ 3472316 w 3473450"/>
                              <a:gd name="T85" fmla="*/ 1669824 h 3473450"/>
                              <a:gd name="T86" fmla="*/ 3059355 w 3473450"/>
                              <a:gd name="T87" fmla="*/ 1093787 h 3473450"/>
                              <a:gd name="T88" fmla="*/ 274324 w 3473450"/>
                              <a:gd name="T89" fmla="*/ 1587047 h 3473450"/>
                              <a:gd name="T90" fmla="*/ 133418 w 3473450"/>
                              <a:gd name="T91" fmla="*/ 1067254 h 3473450"/>
                              <a:gd name="T92" fmla="*/ 2778636 w 3473450"/>
                              <a:gd name="T93" fmla="*/ 936044 h 3473450"/>
                              <a:gd name="T94" fmla="*/ 2227893 w 3473450"/>
                              <a:gd name="T95" fmla="*/ 1152465 h 3473450"/>
                              <a:gd name="T96" fmla="*/ 1160428 w 3473450"/>
                              <a:gd name="T97" fmla="*/ 1237537 h 3473450"/>
                              <a:gd name="T98" fmla="*/ 843337 w 3473450"/>
                              <a:gd name="T99" fmla="*/ 773388 h 3473450"/>
                              <a:gd name="T100" fmla="*/ 2124224 w 3473450"/>
                              <a:gd name="T101" fmla="*/ 480146 h 3473450"/>
                              <a:gd name="T102" fmla="*/ 1930382 w 3473450"/>
                              <a:gd name="T103" fmla="*/ 998035 h 3473450"/>
                              <a:gd name="T104" fmla="*/ 1554500 w 3473450"/>
                              <a:gd name="T105" fmla="*/ 995312 h 3473450"/>
                              <a:gd name="T106" fmla="*/ 1330725 w 3473450"/>
                              <a:gd name="T107" fmla="*/ 486047 h 3473450"/>
                              <a:gd name="T108" fmla="*/ 2895252 w 3473450"/>
                              <a:gd name="T109" fmla="*/ 441660 h 3473450"/>
                              <a:gd name="T110" fmla="*/ 2860111 w 3473450"/>
                              <a:gd name="T111" fmla="*/ 787977 h 3473450"/>
                              <a:gd name="T112" fmla="*/ 824731 w 3473450"/>
                              <a:gd name="T113" fmla="*/ 584221 h 3473450"/>
                              <a:gd name="T114" fmla="*/ 344391 w 3473450"/>
                              <a:gd name="T115" fmla="*/ 699585 h 3473450"/>
                              <a:gd name="T116" fmla="*/ 1929991 w 3473450"/>
                              <a:gd name="T117" fmla="*/ 10416 h 3473450"/>
                              <a:gd name="T118" fmla="*/ 2357466 w 3473450"/>
                              <a:gd name="T119" fmla="*/ 403301 h 3473450"/>
                              <a:gd name="T120" fmla="*/ 1664356 w 3473450"/>
                              <a:gd name="T121" fmla="*/ 267886 h 3473450"/>
                              <a:gd name="T122" fmla="*/ 907156 w 3473450"/>
                              <a:gd name="T123" fmla="*/ 210369 h 3473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73450" h="3473450">
                                <a:moveTo>
                                  <a:pt x="2443163" y="3025775"/>
                                </a:moveTo>
                                <a:lnTo>
                                  <a:pt x="2576513" y="3257566"/>
                                </a:lnTo>
                                <a:lnTo>
                                  <a:pt x="2553835" y="3270065"/>
                                </a:lnTo>
                                <a:lnTo>
                                  <a:pt x="2530929" y="3281882"/>
                                </a:lnTo>
                                <a:lnTo>
                                  <a:pt x="2507797" y="3293698"/>
                                </a:lnTo>
                                <a:lnTo>
                                  <a:pt x="2484211" y="3305061"/>
                                </a:lnTo>
                                <a:lnTo>
                                  <a:pt x="2460626" y="3316196"/>
                                </a:lnTo>
                                <a:lnTo>
                                  <a:pt x="2437267" y="3326876"/>
                                </a:lnTo>
                                <a:lnTo>
                                  <a:pt x="2413228" y="3337103"/>
                                </a:lnTo>
                                <a:lnTo>
                                  <a:pt x="2389188" y="3347329"/>
                                </a:lnTo>
                                <a:lnTo>
                                  <a:pt x="2364695" y="3356646"/>
                                </a:lnTo>
                                <a:lnTo>
                                  <a:pt x="2340203" y="3366190"/>
                                </a:lnTo>
                                <a:lnTo>
                                  <a:pt x="2315710" y="3375053"/>
                                </a:lnTo>
                                <a:lnTo>
                                  <a:pt x="2290990" y="3383461"/>
                                </a:lnTo>
                                <a:lnTo>
                                  <a:pt x="2265817" y="3391642"/>
                                </a:lnTo>
                                <a:lnTo>
                                  <a:pt x="2240870" y="3399368"/>
                                </a:lnTo>
                                <a:lnTo>
                                  <a:pt x="2215470" y="3406867"/>
                                </a:lnTo>
                                <a:lnTo>
                                  <a:pt x="2190070" y="3414139"/>
                                </a:lnTo>
                                <a:lnTo>
                                  <a:pt x="2164217" y="3420729"/>
                                </a:lnTo>
                                <a:lnTo>
                                  <a:pt x="2138363" y="3426865"/>
                                </a:lnTo>
                                <a:lnTo>
                                  <a:pt x="2112736" y="3433000"/>
                                </a:lnTo>
                                <a:lnTo>
                                  <a:pt x="2086656" y="3438454"/>
                                </a:lnTo>
                                <a:lnTo>
                                  <a:pt x="2060349" y="3443681"/>
                                </a:lnTo>
                                <a:lnTo>
                                  <a:pt x="2034042" y="3448226"/>
                                </a:lnTo>
                                <a:lnTo>
                                  <a:pt x="2007508" y="3452771"/>
                                </a:lnTo>
                                <a:lnTo>
                                  <a:pt x="1980747" y="3456634"/>
                                </a:lnTo>
                                <a:lnTo>
                                  <a:pt x="1954213" y="3460270"/>
                                </a:lnTo>
                                <a:lnTo>
                                  <a:pt x="1927226" y="3463224"/>
                                </a:lnTo>
                                <a:lnTo>
                                  <a:pt x="1900238" y="3465951"/>
                                </a:lnTo>
                                <a:lnTo>
                                  <a:pt x="1873251" y="3468451"/>
                                </a:lnTo>
                                <a:lnTo>
                                  <a:pt x="1846036" y="3470269"/>
                                </a:lnTo>
                                <a:lnTo>
                                  <a:pt x="1818595" y="3471632"/>
                                </a:lnTo>
                                <a:lnTo>
                                  <a:pt x="1791154" y="3472768"/>
                                </a:lnTo>
                                <a:lnTo>
                                  <a:pt x="1763713" y="3473450"/>
                                </a:lnTo>
                                <a:lnTo>
                                  <a:pt x="1763713" y="3206209"/>
                                </a:lnTo>
                                <a:lnTo>
                                  <a:pt x="1786392" y="3205527"/>
                                </a:lnTo>
                                <a:lnTo>
                                  <a:pt x="1809524" y="3204618"/>
                                </a:lnTo>
                                <a:lnTo>
                                  <a:pt x="1832203" y="3203482"/>
                                </a:lnTo>
                                <a:lnTo>
                                  <a:pt x="1855108" y="3201664"/>
                                </a:lnTo>
                                <a:lnTo>
                                  <a:pt x="1877560" y="3199619"/>
                                </a:lnTo>
                                <a:lnTo>
                                  <a:pt x="1900238" y="3197346"/>
                                </a:lnTo>
                                <a:lnTo>
                                  <a:pt x="1922463" y="3194846"/>
                                </a:lnTo>
                                <a:lnTo>
                                  <a:pt x="1944915" y="3191892"/>
                                </a:lnTo>
                                <a:lnTo>
                                  <a:pt x="1967140" y="3188484"/>
                                </a:lnTo>
                                <a:lnTo>
                                  <a:pt x="1989138" y="3184848"/>
                                </a:lnTo>
                                <a:lnTo>
                                  <a:pt x="2011363" y="3180757"/>
                                </a:lnTo>
                                <a:lnTo>
                                  <a:pt x="2033135" y="3176439"/>
                                </a:lnTo>
                                <a:lnTo>
                                  <a:pt x="2054906" y="3171895"/>
                                </a:lnTo>
                                <a:lnTo>
                                  <a:pt x="2076451" y="3167122"/>
                                </a:lnTo>
                                <a:lnTo>
                                  <a:pt x="2097995" y="3161668"/>
                                </a:lnTo>
                                <a:lnTo>
                                  <a:pt x="2119540" y="3156215"/>
                                </a:lnTo>
                                <a:lnTo>
                                  <a:pt x="2140858" y="3150306"/>
                                </a:lnTo>
                                <a:lnTo>
                                  <a:pt x="2161949" y="3143943"/>
                                </a:lnTo>
                                <a:lnTo>
                                  <a:pt x="2183040" y="3137580"/>
                                </a:lnTo>
                                <a:lnTo>
                                  <a:pt x="2203904" y="3130536"/>
                                </a:lnTo>
                                <a:lnTo>
                                  <a:pt x="2224769" y="3123718"/>
                                </a:lnTo>
                                <a:lnTo>
                                  <a:pt x="2245406" y="3116219"/>
                                </a:lnTo>
                                <a:lnTo>
                                  <a:pt x="2265590" y="3108493"/>
                                </a:lnTo>
                                <a:lnTo>
                                  <a:pt x="2286001" y="3100312"/>
                                </a:lnTo>
                                <a:lnTo>
                                  <a:pt x="2306185" y="3092131"/>
                                </a:lnTo>
                                <a:lnTo>
                                  <a:pt x="2326142" y="3083269"/>
                                </a:lnTo>
                                <a:lnTo>
                                  <a:pt x="2346099" y="3074406"/>
                                </a:lnTo>
                                <a:lnTo>
                                  <a:pt x="2365829" y="3065316"/>
                                </a:lnTo>
                                <a:lnTo>
                                  <a:pt x="2385333" y="3055772"/>
                                </a:lnTo>
                                <a:lnTo>
                                  <a:pt x="2404610" y="3046000"/>
                                </a:lnTo>
                                <a:lnTo>
                                  <a:pt x="2424113" y="3036229"/>
                                </a:lnTo>
                                <a:lnTo>
                                  <a:pt x="2443163" y="3025775"/>
                                </a:lnTo>
                                <a:close/>
                                <a:moveTo>
                                  <a:pt x="1031838" y="3025775"/>
                                </a:moveTo>
                                <a:lnTo>
                                  <a:pt x="1050882" y="3036001"/>
                                </a:lnTo>
                                <a:lnTo>
                                  <a:pt x="1070154" y="3046000"/>
                                </a:lnTo>
                                <a:lnTo>
                                  <a:pt x="1089652" y="3055772"/>
                                </a:lnTo>
                                <a:lnTo>
                                  <a:pt x="1109150" y="3065316"/>
                                </a:lnTo>
                                <a:lnTo>
                                  <a:pt x="1128648" y="3074406"/>
                                </a:lnTo>
                                <a:lnTo>
                                  <a:pt x="1148826" y="3083269"/>
                                </a:lnTo>
                                <a:lnTo>
                                  <a:pt x="1168551" y="3092131"/>
                                </a:lnTo>
                                <a:lnTo>
                                  <a:pt x="1188956" y="3100312"/>
                                </a:lnTo>
                                <a:lnTo>
                                  <a:pt x="1209361" y="3108493"/>
                                </a:lnTo>
                                <a:lnTo>
                                  <a:pt x="1229540" y="3116219"/>
                                </a:lnTo>
                                <a:lnTo>
                                  <a:pt x="1250171" y="3123718"/>
                                </a:lnTo>
                                <a:lnTo>
                                  <a:pt x="1271030" y="3130536"/>
                                </a:lnTo>
                                <a:lnTo>
                                  <a:pt x="1291888" y="3137580"/>
                                </a:lnTo>
                                <a:lnTo>
                                  <a:pt x="1312747" y="3143943"/>
                                </a:lnTo>
                                <a:lnTo>
                                  <a:pt x="1333832" y="3150306"/>
                                </a:lnTo>
                                <a:lnTo>
                                  <a:pt x="1355144" y="3156215"/>
                                </a:lnTo>
                                <a:lnTo>
                                  <a:pt x="1376909" y="3161668"/>
                                </a:lnTo>
                                <a:lnTo>
                                  <a:pt x="1398448" y="3166895"/>
                                </a:lnTo>
                                <a:lnTo>
                                  <a:pt x="1419986" y="3171895"/>
                                </a:lnTo>
                                <a:lnTo>
                                  <a:pt x="1441752" y="3176439"/>
                                </a:lnTo>
                                <a:lnTo>
                                  <a:pt x="1463517" y="3180757"/>
                                </a:lnTo>
                                <a:lnTo>
                                  <a:pt x="1485509" y="3184848"/>
                                </a:lnTo>
                                <a:lnTo>
                                  <a:pt x="1507728" y="3188484"/>
                                </a:lnTo>
                                <a:lnTo>
                                  <a:pt x="1529947" y="3191665"/>
                                </a:lnTo>
                                <a:lnTo>
                                  <a:pt x="1552166" y="3194619"/>
                                </a:lnTo>
                                <a:lnTo>
                                  <a:pt x="1574611" y="3197346"/>
                                </a:lnTo>
                                <a:lnTo>
                                  <a:pt x="1597057" y="3199619"/>
                                </a:lnTo>
                                <a:lnTo>
                                  <a:pt x="1619956" y="3201664"/>
                                </a:lnTo>
                                <a:lnTo>
                                  <a:pt x="1642402" y="3203482"/>
                                </a:lnTo>
                                <a:lnTo>
                                  <a:pt x="1665301" y="3204618"/>
                                </a:lnTo>
                                <a:lnTo>
                                  <a:pt x="1688426" y="3205527"/>
                                </a:lnTo>
                                <a:lnTo>
                                  <a:pt x="1711325" y="3206209"/>
                                </a:lnTo>
                                <a:lnTo>
                                  <a:pt x="1711325" y="3473450"/>
                                </a:lnTo>
                                <a:lnTo>
                                  <a:pt x="1683665" y="3472768"/>
                                </a:lnTo>
                                <a:lnTo>
                                  <a:pt x="1656458" y="3471632"/>
                                </a:lnTo>
                                <a:lnTo>
                                  <a:pt x="1628798" y="3470269"/>
                                </a:lnTo>
                                <a:lnTo>
                                  <a:pt x="1601592" y="3468451"/>
                                </a:lnTo>
                                <a:lnTo>
                                  <a:pt x="1574611" y="3465951"/>
                                </a:lnTo>
                                <a:lnTo>
                                  <a:pt x="1547631" y="3463224"/>
                                </a:lnTo>
                                <a:lnTo>
                                  <a:pt x="1520878" y="3460270"/>
                                </a:lnTo>
                                <a:lnTo>
                                  <a:pt x="1494125" y="3456634"/>
                                </a:lnTo>
                                <a:lnTo>
                                  <a:pt x="1467145" y="3452771"/>
                                </a:lnTo>
                                <a:lnTo>
                                  <a:pt x="1441072" y="3448226"/>
                                </a:lnTo>
                                <a:lnTo>
                                  <a:pt x="1414545" y="3443681"/>
                                </a:lnTo>
                                <a:lnTo>
                                  <a:pt x="1388245" y="3438454"/>
                                </a:lnTo>
                                <a:lnTo>
                                  <a:pt x="1362172" y="3433000"/>
                                </a:lnTo>
                                <a:lnTo>
                                  <a:pt x="1336326" y="3426865"/>
                                </a:lnTo>
                                <a:lnTo>
                                  <a:pt x="1310706" y="3420729"/>
                                </a:lnTo>
                                <a:lnTo>
                                  <a:pt x="1284860" y="3414139"/>
                                </a:lnTo>
                                <a:lnTo>
                                  <a:pt x="1259467" y="3406867"/>
                                </a:lnTo>
                                <a:lnTo>
                                  <a:pt x="1234301" y="3399368"/>
                                </a:lnTo>
                                <a:lnTo>
                                  <a:pt x="1208908" y="3391642"/>
                                </a:lnTo>
                                <a:lnTo>
                                  <a:pt x="1183968" y="3383461"/>
                                </a:lnTo>
                                <a:lnTo>
                                  <a:pt x="1159256" y="3375053"/>
                                </a:lnTo>
                                <a:lnTo>
                                  <a:pt x="1134770" y="3366190"/>
                                </a:lnTo>
                                <a:lnTo>
                                  <a:pt x="1110057" y="3356646"/>
                                </a:lnTo>
                                <a:lnTo>
                                  <a:pt x="1085798" y="3347329"/>
                                </a:lnTo>
                                <a:lnTo>
                                  <a:pt x="1061765" y="3337103"/>
                                </a:lnTo>
                                <a:lnTo>
                                  <a:pt x="1037732" y="3326876"/>
                                </a:lnTo>
                                <a:lnTo>
                                  <a:pt x="1014153" y="3316196"/>
                                </a:lnTo>
                                <a:lnTo>
                                  <a:pt x="990574" y="3305061"/>
                                </a:lnTo>
                                <a:lnTo>
                                  <a:pt x="967222" y="3293698"/>
                                </a:lnTo>
                                <a:lnTo>
                                  <a:pt x="944096" y="3281882"/>
                                </a:lnTo>
                                <a:lnTo>
                                  <a:pt x="920970" y="3270065"/>
                                </a:lnTo>
                                <a:lnTo>
                                  <a:pt x="898525" y="3257566"/>
                                </a:lnTo>
                                <a:lnTo>
                                  <a:pt x="1031838" y="3025775"/>
                                </a:lnTo>
                                <a:close/>
                                <a:moveTo>
                                  <a:pt x="2989335" y="2505075"/>
                                </a:moveTo>
                                <a:lnTo>
                                  <a:pt x="3221038" y="2638819"/>
                                </a:lnTo>
                                <a:lnTo>
                                  <a:pt x="3206982" y="2661526"/>
                                </a:lnTo>
                                <a:lnTo>
                                  <a:pt x="3192699" y="2684006"/>
                                </a:lnTo>
                                <a:lnTo>
                                  <a:pt x="3177735" y="2706485"/>
                                </a:lnTo>
                                <a:lnTo>
                                  <a:pt x="3162545" y="2728284"/>
                                </a:lnTo>
                                <a:lnTo>
                                  <a:pt x="3147355" y="2750083"/>
                                </a:lnTo>
                                <a:lnTo>
                                  <a:pt x="3131712" y="2771654"/>
                                </a:lnTo>
                                <a:lnTo>
                                  <a:pt x="3115615" y="2792772"/>
                                </a:lnTo>
                                <a:lnTo>
                                  <a:pt x="3099292" y="2813889"/>
                                </a:lnTo>
                                <a:lnTo>
                                  <a:pt x="3082515" y="2834552"/>
                                </a:lnTo>
                                <a:lnTo>
                                  <a:pt x="3065511" y="2854989"/>
                                </a:lnTo>
                                <a:lnTo>
                                  <a:pt x="3048281" y="2875198"/>
                                </a:lnTo>
                                <a:lnTo>
                                  <a:pt x="3030824" y="2895407"/>
                                </a:lnTo>
                                <a:lnTo>
                                  <a:pt x="3012913" y="2914935"/>
                                </a:lnTo>
                                <a:lnTo>
                                  <a:pt x="2994549" y="2934236"/>
                                </a:lnTo>
                                <a:lnTo>
                                  <a:pt x="2976185" y="2953309"/>
                                </a:lnTo>
                                <a:lnTo>
                                  <a:pt x="2957368" y="2972383"/>
                                </a:lnTo>
                                <a:lnTo>
                                  <a:pt x="2938324" y="2990776"/>
                                </a:lnTo>
                                <a:lnTo>
                                  <a:pt x="2919053" y="3008941"/>
                                </a:lnTo>
                                <a:lnTo>
                                  <a:pt x="2899329" y="3026880"/>
                                </a:lnTo>
                                <a:lnTo>
                                  <a:pt x="2879605" y="3044818"/>
                                </a:lnTo>
                                <a:lnTo>
                                  <a:pt x="2859427" y="3062076"/>
                                </a:lnTo>
                                <a:lnTo>
                                  <a:pt x="2839022" y="3079106"/>
                                </a:lnTo>
                                <a:lnTo>
                                  <a:pt x="2818391" y="3095909"/>
                                </a:lnTo>
                                <a:lnTo>
                                  <a:pt x="2797307" y="3112258"/>
                                </a:lnTo>
                                <a:lnTo>
                                  <a:pt x="2776222" y="3128380"/>
                                </a:lnTo>
                                <a:lnTo>
                                  <a:pt x="2754684" y="3144047"/>
                                </a:lnTo>
                                <a:lnTo>
                                  <a:pt x="2733146" y="3159715"/>
                                </a:lnTo>
                                <a:lnTo>
                                  <a:pt x="2711155" y="3174929"/>
                                </a:lnTo>
                                <a:lnTo>
                                  <a:pt x="2688937" y="3189688"/>
                                </a:lnTo>
                                <a:lnTo>
                                  <a:pt x="2666719" y="3204221"/>
                                </a:lnTo>
                                <a:lnTo>
                                  <a:pt x="2643820" y="3218299"/>
                                </a:lnTo>
                                <a:lnTo>
                                  <a:pt x="2621149" y="3232150"/>
                                </a:lnTo>
                                <a:lnTo>
                                  <a:pt x="2487613" y="3000313"/>
                                </a:lnTo>
                                <a:lnTo>
                                  <a:pt x="2506657" y="2988959"/>
                                </a:lnTo>
                                <a:lnTo>
                                  <a:pt x="2525475" y="2976925"/>
                                </a:lnTo>
                                <a:lnTo>
                                  <a:pt x="2544292" y="2964890"/>
                                </a:lnTo>
                                <a:lnTo>
                                  <a:pt x="2562656" y="2952401"/>
                                </a:lnTo>
                                <a:lnTo>
                                  <a:pt x="2581020" y="2939685"/>
                                </a:lnTo>
                                <a:lnTo>
                                  <a:pt x="2599157" y="2926742"/>
                                </a:lnTo>
                                <a:lnTo>
                                  <a:pt x="2616841" y="2913345"/>
                                </a:lnTo>
                                <a:lnTo>
                                  <a:pt x="2634752" y="2899948"/>
                                </a:lnTo>
                                <a:lnTo>
                                  <a:pt x="2652209" y="2886324"/>
                                </a:lnTo>
                                <a:lnTo>
                                  <a:pt x="2669439" y="2872246"/>
                                </a:lnTo>
                                <a:lnTo>
                                  <a:pt x="2686443" y="2858168"/>
                                </a:lnTo>
                                <a:lnTo>
                                  <a:pt x="2703447" y="2843408"/>
                                </a:lnTo>
                                <a:lnTo>
                                  <a:pt x="2719997" y="2828876"/>
                                </a:lnTo>
                                <a:lnTo>
                                  <a:pt x="2736320" y="2813662"/>
                                </a:lnTo>
                                <a:lnTo>
                                  <a:pt x="2752417" y="2798448"/>
                                </a:lnTo>
                                <a:lnTo>
                                  <a:pt x="2768287" y="2783008"/>
                                </a:lnTo>
                                <a:lnTo>
                                  <a:pt x="2784157" y="2767113"/>
                                </a:lnTo>
                                <a:lnTo>
                                  <a:pt x="2799574" y="2751218"/>
                                </a:lnTo>
                                <a:lnTo>
                                  <a:pt x="2814764" y="2735096"/>
                                </a:lnTo>
                                <a:lnTo>
                                  <a:pt x="2829727" y="2718747"/>
                                </a:lnTo>
                                <a:lnTo>
                                  <a:pt x="2844464" y="2702171"/>
                                </a:lnTo>
                                <a:lnTo>
                                  <a:pt x="2858973" y="2685368"/>
                                </a:lnTo>
                                <a:lnTo>
                                  <a:pt x="2873256" y="2668111"/>
                                </a:lnTo>
                                <a:lnTo>
                                  <a:pt x="2887086" y="2650854"/>
                                </a:lnTo>
                                <a:lnTo>
                                  <a:pt x="2900916" y="2633369"/>
                                </a:lnTo>
                                <a:lnTo>
                                  <a:pt x="2914292" y="2615431"/>
                                </a:lnTo>
                                <a:lnTo>
                                  <a:pt x="2927442" y="2597719"/>
                                </a:lnTo>
                                <a:lnTo>
                                  <a:pt x="2940591" y="2579554"/>
                                </a:lnTo>
                                <a:lnTo>
                                  <a:pt x="2953287" y="2561161"/>
                                </a:lnTo>
                                <a:lnTo>
                                  <a:pt x="2965530" y="2542769"/>
                                </a:lnTo>
                                <a:lnTo>
                                  <a:pt x="2977772" y="2523922"/>
                                </a:lnTo>
                                <a:lnTo>
                                  <a:pt x="2989335" y="2505075"/>
                                </a:lnTo>
                                <a:close/>
                                <a:moveTo>
                                  <a:pt x="484773" y="2505075"/>
                                </a:moveTo>
                                <a:lnTo>
                                  <a:pt x="496357" y="2523922"/>
                                </a:lnTo>
                                <a:lnTo>
                                  <a:pt x="508395" y="2542769"/>
                                </a:lnTo>
                                <a:lnTo>
                                  <a:pt x="520888" y="2561161"/>
                                </a:lnTo>
                                <a:lnTo>
                                  <a:pt x="533607" y="2579554"/>
                                </a:lnTo>
                                <a:lnTo>
                                  <a:pt x="546781" y="2597719"/>
                                </a:lnTo>
                                <a:lnTo>
                                  <a:pt x="559955" y="2615431"/>
                                </a:lnTo>
                                <a:lnTo>
                                  <a:pt x="573356" y="2633369"/>
                                </a:lnTo>
                                <a:lnTo>
                                  <a:pt x="586985" y="2650854"/>
                                </a:lnTo>
                                <a:lnTo>
                                  <a:pt x="601067" y="2668111"/>
                                </a:lnTo>
                                <a:lnTo>
                                  <a:pt x="615149" y="2685368"/>
                                </a:lnTo>
                                <a:lnTo>
                                  <a:pt x="629913" y="2702171"/>
                                </a:lnTo>
                                <a:lnTo>
                                  <a:pt x="644450" y="2718747"/>
                                </a:lnTo>
                                <a:lnTo>
                                  <a:pt x="659668" y="2735096"/>
                                </a:lnTo>
                                <a:lnTo>
                                  <a:pt x="674886" y="2751218"/>
                                </a:lnTo>
                                <a:lnTo>
                                  <a:pt x="690332" y="2767113"/>
                                </a:lnTo>
                                <a:lnTo>
                                  <a:pt x="706231" y="2783008"/>
                                </a:lnTo>
                                <a:lnTo>
                                  <a:pt x="722131" y="2798448"/>
                                </a:lnTo>
                                <a:lnTo>
                                  <a:pt x="738257" y="2813662"/>
                                </a:lnTo>
                                <a:lnTo>
                                  <a:pt x="754611" y="2828876"/>
                                </a:lnTo>
                                <a:lnTo>
                                  <a:pt x="771192" y="2843408"/>
                                </a:lnTo>
                                <a:lnTo>
                                  <a:pt x="788000" y="2858168"/>
                                </a:lnTo>
                                <a:lnTo>
                                  <a:pt x="805262" y="2872246"/>
                                </a:lnTo>
                                <a:lnTo>
                                  <a:pt x="822525" y="2886324"/>
                                </a:lnTo>
                                <a:lnTo>
                                  <a:pt x="840014" y="2899948"/>
                                </a:lnTo>
                                <a:lnTo>
                                  <a:pt x="857504" y="2913345"/>
                                </a:lnTo>
                                <a:lnTo>
                                  <a:pt x="875675" y="2926742"/>
                                </a:lnTo>
                                <a:lnTo>
                                  <a:pt x="893846" y="2939685"/>
                                </a:lnTo>
                                <a:lnTo>
                                  <a:pt x="912244" y="2952401"/>
                                </a:lnTo>
                                <a:lnTo>
                                  <a:pt x="930642" y="2964890"/>
                                </a:lnTo>
                                <a:lnTo>
                                  <a:pt x="949494" y="2976925"/>
                                </a:lnTo>
                                <a:lnTo>
                                  <a:pt x="968346" y="2988959"/>
                                </a:lnTo>
                                <a:lnTo>
                                  <a:pt x="987426" y="3000313"/>
                                </a:lnTo>
                                <a:lnTo>
                                  <a:pt x="853643" y="3232150"/>
                                </a:lnTo>
                                <a:lnTo>
                                  <a:pt x="830702" y="3218299"/>
                                </a:lnTo>
                                <a:lnTo>
                                  <a:pt x="807988" y="3204221"/>
                                </a:lnTo>
                                <a:lnTo>
                                  <a:pt x="785502" y="3189688"/>
                                </a:lnTo>
                                <a:lnTo>
                                  <a:pt x="763469" y="3174929"/>
                                </a:lnTo>
                                <a:lnTo>
                                  <a:pt x="741437" y="3159715"/>
                                </a:lnTo>
                                <a:lnTo>
                                  <a:pt x="719859" y="3144047"/>
                                </a:lnTo>
                                <a:lnTo>
                                  <a:pt x="698281" y="3128380"/>
                                </a:lnTo>
                                <a:lnTo>
                                  <a:pt x="677158" y="3112258"/>
                                </a:lnTo>
                                <a:lnTo>
                                  <a:pt x="656034" y="3095909"/>
                                </a:lnTo>
                                <a:lnTo>
                                  <a:pt x="635365" y="3079106"/>
                                </a:lnTo>
                                <a:lnTo>
                                  <a:pt x="614695" y="3062076"/>
                                </a:lnTo>
                                <a:lnTo>
                                  <a:pt x="594707" y="3044818"/>
                                </a:lnTo>
                                <a:lnTo>
                                  <a:pt x="574719" y="3026880"/>
                                </a:lnTo>
                                <a:lnTo>
                                  <a:pt x="555185" y="3008941"/>
                                </a:lnTo>
                                <a:lnTo>
                                  <a:pt x="535879" y="2990776"/>
                                </a:lnTo>
                                <a:lnTo>
                                  <a:pt x="516799" y="2972383"/>
                                </a:lnTo>
                                <a:lnTo>
                                  <a:pt x="497720" y="2953309"/>
                                </a:lnTo>
                                <a:lnTo>
                                  <a:pt x="479549" y="2934236"/>
                                </a:lnTo>
                                <a:lnTo>
                                  <a:pt x="461151" y="2914935"/>
                                </a:lnTo>
                                <a:lnTo>
                                  <a:pt x="443207" y="2895407"/>
                                </a:lnTo>
                                <a:lnTo>
                                  <a:pt x="425491" y="2875198"/>
                                </a:lnTo>
                                <a:lnTo>
                                  <a:pt x="408228" y="2854989"/>
                                </a:lnTo>
                                <a:lnTo>
                                  <a:pt x="391193" y="2834552"/>
                                </a:lnTo>
                                <a:lnTo>
                                  <a:pt x="374612" y="2813889"/>
                                </a:lnTo>
                                <a:lnTo>
                                  <a:pt x="358258" y="2792772"/>
                                </a:lnTo>
                                <a:lnTo>
                                  <a:pt x="342132" y="2771654"/>
                                </a:lnTo>
                                <a:lnTo>
                                  <a:pt x="326232" y="2750083"/>
                                </a:lnTo>
                                <a:lnTo>
                                  <a:pt x="310787" y="2728284"/>
                                </a:lnTo>
                                <a:lnTo>
                                  <a:pt x="296023" y="2706485"/>
                                </a:lnTo>
                                <a:lnTo>
                                  <a:pt x="281032" y="2684006"/>
                                </a:lnTo>
                                <a:lnTo>
                                  <a:pt x="266722" y="2661526"/>
                                </a:lnTo>
                                <a:lnTo>
                                  <a:pt x="252413" y="2638819"/>
                                </a:lnTo>
                                <a:lnTo>
                                  <a:pt x="484773" y="2505075"/>
                                </a:lnTo>
                                <a:close/>
                                <a:moveTo>
                                  <a:pt x="2089605" y="2413000"/>
                                </a:moveTo>
                                <a:lnTo>
                                  <a:pt x="2365376" y="2891688"/>
                                </a:lnTo>
                                <a:lnTo>
                                  <a:pt x="2348367" y="2900776"/>
                                </a:lnTo>
                                <a:lnTo>
                                  <a:pt x="2331358" y="2909636"/>
                                </a:lnTo>
                                <a:lnTo>
                                  <a:pt x="2314123" y="2918042"/>
                                </a:lnTo>
                                <a:lnTo>
                                  <a:pt x="2296887" y="2926448"/>
                                </a:lnTo>
                                <a:lnTo>
                                  <a:pt x="2279198" y="2934400"/>
                                </a:lnTo>
                                <a:lnTo>
                                  <a:pt x="2261735" y="2942352"/>
                                </a:lnTo>
                                <a:lnTo>
                                  <a:pt x="2244046" y="2950076"/>
                                </a:lnTo>
                                <a:lnTo>
                                  <a:pt x="2226130" y="2957346"/>
                                </a:lnTo>
                                <a:lnTo>
                                  <a:pt x="2208214" y="2964616"/>
                                </a:lnTo>
                                <a:lnTo>
                                  <a:pt x="2190071" y="2971205"/>
                                </a:lnTo>
                                <a:lnTo>
                                  <a:pt x="2171701" y="2977566"/>
                                </a:lnTo>
                                <a:lnTo>
                                  <a:pt x="2153331" y="2984154"/>
                                </a:lnTo>
                                <a:lnTo>
                                  <a:pt x="2134735" y="2990061"/>
                                </a:lnTo>
                                <a:lnTo>
                                  <a:pt x="2116139" y="2995741"/>
                                </a:lnTo>
                                <a:lnTo>
                                  <a:pt x="2097542" y="3001194"/>
                                </a:lnTo>
                                <a:lnTo>
                                  <a:pt x="2078719" y="3006419"/>
                                </a:lnTo>
                                <a:lnTo>
                                  <a:pt x="2059669" y="3011417"/>
                                </a:lnTo>
                                <a:lnTo>
                                  <a:pt x="2040619" y="3016188"/>
                                </a:lnTo>
                                <a:lnTo>
                                  <a:pt x="2021342" y="3020732"/>
                                </a:lnTo>
                                <a:lnTo>
                                  <a:pt x="2002065" y="3024594"/>
                                </a:lnTo>
                                <a:lnTo>
                                  <a:pt x="1982788" y="3028683"/>
                                </a:lnTo>
                                <a:lnTo>
                                  <a:pt x="1963285" y="3032091"/>
                                </a:lnTo>
                                <a:lnTo>
                                  <a:pt x="1943554" y="3035272"/>
                                </a:lnTo>
                                <a:lnTo>
                                  <a:pt x="1924051" y="3038225"/>
                                </a:lnTo>
                                <a:lnTo>
                                  <a:pt x="1904094" y="3040725"/>
                                </a:lnTo>
                                <a:lnTo>
                                  <a:pt x="1884363" y="3043224"/>
                                </a:lnTo>
                                <a:lnTo>
                                  <a:pt x="1864633" y="3045268"/>
                                </a:lnTo>
                                <a:lnTo>
                                  <a:pt x="1844449" y="3046859"/>
                                </a:lnTo>
                                <a:lnTo>
                                  <a:pt x="1824265" y="3048449"/>
                                </a:lnTo>
                                <a:lnTo>
                                  <a:pt x="1804081" y="3049812"/>
                                </a:lnTo>
                                <a:lnTo>
                                  <a:pt x="1783897" y="3050494"/>
                                </a:lnTo>
                                <a:lnTo>
                                  <a:pt x="1763713" y="3051175"/>
                                </a:lnTo>
                                <a:lnTo>
                                  <a:pt x="1763713" y="2499105"/>
                                </a:lnTo>
                                <a:lnTo>
                                  <a:pt x="1774599" y="2498651"/>
                                </a:lnTo>
                                <a:lnTo>
                                  <a:pt x="1785485" y="2497969"/>
                                </a:lnTo>
                                <a:lnTo>
                                  <a:pt x="1796370" y="2497288"/>
                                </a:lnTo>
                                <a:lnTo>
                                  <a:pt x="1807256" y="2496379"/>
                                </a:lnTo>
                                <a:lnTo>
                                  <a:pt x="1817915" y="2495243"/>
                                </a:lnTo>
                                <a:lnTo>
                                  <a:pt x="1828801" y="2494107"/>
                                </a:lnTo>
                                <a:lnTo>
                                  <a:pt x="1839460" y="2492517"/>
                                </a:lnTo>
                                <a:lnTo>
                                  <a:pt x="1850119" y="2491153"/>
                                </a:lnTo>
                                <a:lnTo>
                                  <a:pt x="1860778" y="2489563"/>
                                </a:lnTo>
                                <a:lnTo>
                                  <a:pt x="1871437" y="2487518"/>
                                </a:lnTo>
                                <a:lnTo>
                                  <a:pt x="1881869" y="2485928"/>
                                </a:lnTo>
                                <a:lnTo>
                                  <a:pt x="1892301" y="2483656"/>
                                </a:lnTo>
                                <a:lnTo>
                                  <a:pt x="1902733" y="2481384"/>
                                </a:lnTo>
                                <a:lnTo>
                                  <a:pt x="1913165" y="2479112"/>
                                </a:lnTo>
                                <a:lnTo>
                                  <a:pt x="1923597" y="2476386"/>
                                </a:lnTo>
                                <a:lnTo>
                                  <a:pt x="1933803" y="2473887"/>
                                </a:lnTo>
                                <a:lnTo>
                                  <a:pt x="1953987" y="2468207"/>
                                </a:lnTo>
                                <a:lnTo>
                                  <a:pt x="1974171" y="2461846"/>
                                </a:lnTo>
                                <a:lnTo>
                                  <a:pt x="1994128" y="2455030"/>
                                </a:lnTo>
                                <a:lnTo>
                                  <a:pt x="2013858" y="2447533"/>
                                </a:lnTo>
                                <a:lnTo>
                                  <a:pt x="2033135" y="2440036"/>
                                </a:lnTo>
                                <a:lnTo>
                                  <a:pt x="2052185" y="2431403"/>
                                </a:lnTo>
                                <a:lnTo>
                                  <a:pt x="2071008" y="2422542"/>
                                </a:lnTo>
                                <a:lnTo>
                                  <a:pt x="2089605" y="2413000"/>
                                </a:lnTo>
                                <a:close/>
                                <a:moveTo>
                                  <a:pt x="1385331" y="2413000"/>
                                </a:moveTo>
                                <a:lnTo>
                                  <a:pt x="1403920" y="2422542"/>
                                </a:lnTo>
                                <a:lnTo>
                                  <a:pt x="1422736" y="2431403"/>
                                </a:lnTo>
                                <a:lnTo>
                                  <a:pt x="1441779" y="2440036"/>
                                </a:lnTo>
                                <a:lnTo>
                                  <a:pt x="1461048" y="2447533"/>
                                </a:lnTo>
                                <a:lnTo>
                                  <a:pt x="1480771" y="2455030"/>
                                </a:lnTo>
                                <a:lnTo>
                                  <a:pt x="1500721" y="2461846"/>
                                </a:lnTo>
                                <a:lnTo>
                                  <a:pt x="1520897" y="2468207"/>
                                </a:lnTo>
                                <a:lnTo>
                                  <a:pt x="1541074" y="2473887"/>
                                </a:lnTo>
                                <a:lnTo>
                                  <a:pt x="1551275" y="2476386"/>
                                </a:lnTo>
                                <a:lnTo>
                                  <a:pt x="1561703" y="2479112"/>
                                </a:lnTo>
                                <a:lnTo>
                                  <a:pt x="1572132" y="2481384"/>
                                </a:lnTo>
                                <a:lnTo>
                                  <a:pt x="1582560" y="2483656"/>
                                </a:lnTo>
                                <a:lnTo>
                                  <a:pt x="1592988" y="2485928"/>
                                </a:lnTo>
                                <a:lnTo>
                                  <a:pt x="1603644" y="2487518"/>
                                </a:lnTo>
                                <a:lnTo>
                                  <a:pt x="1614072" y="2489563"/>
                                </a:lnTo>
                                <a:lnTo>
                                  <a:pt x="1624727" y="2491153"/>
                                </a:lnTo>
                                <a:lnTo>
                                  <a:pt x="1635382" y="2492517"/>
                                </a:lnTo>
                                <a:lnTo>
                                  <a:pt x="1646036" y="2494107"/>
                                </a:lnTo>
                                <a:lnTo>
                                  <a:pt x="1656918" y="2495243"/>
                                </a:lnTo>
                                <a:lnTo>
                                  <a:pt x="1667800" y="2496379"/>
                                </a:lnTo>
                                <a:lnTo>
                                  <a:pt x="1678455" y="2497288"/>
                                </a:lnTo>
                                <a:lnTo>
                                  <a:pt x="1689336" y="2497969"/>
                                </a:lnTo>
                                <a:lnTo>
                                  <a:pt x="1700218" y="2498651"/>
                                </a:lnTo>
                                <a:lnTo>
                                  <a:pt x="1711326" y="2499105"/>
                                </a:lnTo>
                                <a:lnTo>
                                  <a:pt x="1711326" y="3051175"/>
                                </a:lnTo>
                                <a:lnTo>
                                  <a:pt x="1691150" y="3050494"/>
                                </a:lnTo>
                                <a:lnTo>
                                  <a:pt x="1670747" y="3049812"/>
                                </a:lnTo>
                                <a:lnTo>
                                  <a:pt x="1650344" y="3048449"/>
                                </a:lnTo>
                                <a:lnTo>
                                  <a:pt x="1630394" y="3046859"/>
                                </a:lnTo>
                                <a:lnTo>
                                  <a:pt x="1610218" y="3045268"/>
                                </a:lnTo>
                                <a:lnTo>
                                  <a:pt x="1590494" y="3043224"/>
                                </a:lnTo>
                                <a:lnTo>
                                  <a:pt x="1570545" y="3040725"/>
                                </a:lnTo>
                                <a:lnTo>
                                  <a:pt x="1550822" y="3038225"/>
                                </a:lnTo>
                                <a:lnTo>
                                  <a:pt x="1531326" y="3035272"/>
                                </a:lnTo>
                                <a:lnTo>
                                  <a:pt x="1511603" y="3032091"/>
                                </a:lnTo>
                                <a:lnTo>
                                  <a:pt x="1492106" y="3028683"/>
                                </a:lnTo>
                                <a:lnTo>
                                  <a:pt x="1472837" y="3024594"/>
                                </a:lnTo>
                                <a:lnTo>
                                  <a:pt x="1453341" y="3020732"/>
                                </a:lnTo>
                                <a:lnTo>
                                  <a:pt x="1434298" y="3016188"/>
                                </a:lnTo>
                                <a:lnTo>
                                  <a:pt x="1415255" y="3011417"/>
                                </a:lnTo>
                                <a:lnTo>
                                  <a:pt x="1396212" y="3006419"/>
                                </a:lnTo>
                                <a:lnTo>
                                  <a:pt x="1377396" y="3001194"/>
                                </a:lnTo>
                                <a:lnTo>
                                  <a:pt x="1358807" y="2995741"/>
                                </a:lnTo>
                                <a:lnTo>
                                  <a:pt x="1340217" y="2990061"/>
                                </a:lnTo>
                                <a:lnTo>
                                  <a:pt x="1321628" y="2984154"/>
                                </a:lnTo>
                                <a:lnTo>
                                  <a:pt x="1303265" y="2977566"/>
                                </a:lnTo>
                                <a:lnTo>
                                  <a:pt x="1284902" y="2971205"/>
                                </a:lnTo>
                                <a:lnTo>
                                  <a:pt x="1266766" y="2964616"/>
                                </a:lnTo>
                                <a:lnTo>
                                  <a:pt x="1248630" y="2957346"/>
                                </a:lnTo>
                                <a:lnTo>
                                  <a:pt x="1230947" y="2950076"/>
                                </a:lnTo>
                                <a:lnTo>
                                  <a:pt x="1213265" y="2942352"/>
                                </a:lnTo>
                                <a:lnTo>
                                  <a:pt x="1195582" y="2934400"/>
                                </a:lnTo>
                                <a:lnTo>
                                  <a:pt x="1178126" y="2926448"/>
                                </a:lnTo>
                                <a:lnTo>
                                  <a:pt x="1160670" y="2918042"/>
                                </a:lnTo>
                                <a:lnTo>
                                  <a:pt x="1143668" y="2909636"/>
                                </a:lnTo>
                                <a:lnTo>
                                  <a:pt x="1126439" y="2900776"/>
                                </a:lnTo>
                                <a:lnTo>
                                  <a:pt x="1109663" y="2891688"/>
                                </a:lnTo>
                                <a:lnTo>
                                  <a:pt x="1385331" y="2413000"/>
                                </a:lnTo>
                                <a:close/>
                                <a:moveTo>
                                  <a:pt x="2376715" y="2152650"/>
                                </a:moveTo>
                                <a:lnTo>
                                  <a:pt x="2854325" y="2428159"/>
                                </a:lnTo>
                                <a:lnTo>
                                  <a:pt x="2843666" y="2444698"/>
                                </a:lnTo>
                                <a:lnTo>
                                  <a:pt x="2833007" y="2461238"/>
                                </a:lnTo>
                                <a:lnTo>
                                  <a:pt x="2821895" y="2477551"/>
                                </a:lnTo>
                                <a:lnTo>
                                  <a:pt x="2810556" y="2493638"/>
                                </a:lnTo>
                                <a:lnTo>
                                  <a:pt x="2798990" y="2509724"/>
                                </a:lnTo>
                                <a:lnTo>
                                  <a:pt x="2787423" y="2525357"/>
                                </a:lnTo>
                                <a:lnTo>
                                  <a:pt x="2775404" y="2541217"/>
                                </a:lnTo>
                                <a:lnTo>
                                  <a:pt x="2763384" y="2556624"/>
                                </a:lnTo>
                                <a:lnTo>
                                  <a:pt x="2750911" y="2572031"/>
                                </a:lnTo>
                                <a:lnTo>
                                  <a:pt x="2738211" y="2586758"/>
                                </a:lnTo>
                                <a:lnTo>
                                  <a:pt x="2725284" y="2601938"/>
                                </a:lnTo>
                                <a:lnTo>
                                  <a:pt x="2712131" y="2616665"/>
                                </a:lnTo>
                                <a:lnTo>
                                  <a:pt x="2698977" y="2630939"/>
                                </a:lnTo>
                                <a:lnTo>
                                  <a:pt x="2685370" y="2645213"/>
                                </a:lnTo>
                                <a:lnTo>
                                  <a:pt x="2671763" y="2659486"/>
                                </a:lnTo>
                                <a:lnTo>
                                  <a:pt x="2657929" y="2673307"/>
                                </a:lnTo>
                                <a:lnTo>
                                  <a:pt x="2643868" y="2686901"/>
                                </a:lnTo>
                                <a:lnTo>
                                  <a:pt x="2629354" y="2700269"/>
                                </a:lnTo>
                                <a:lnTo>
                                  <a:pt x="2614840" y="2713637"/>
                                </a:lnTo>
                                <a:lnTo>
                                  <a:pt x="2600098" y="2726778"/>
                                </a:lnTo>
                                <a:lnTo>
                                  <a:pt x="2585357" y="2739466"/>
                                </a:lnTo>
                                <a:lnTo>
                                  <a:pt x="2570163" y="2752153"/>
                                </a:lnTo>
                                <a:lnTo>
                                  <a:pt x="2554741" y="2764388"/>
                                </a:lnTo>
                                <a:lnTo>
                                  <a:pt x="2539320" y="2776623"/>
                                </a:lnTo>
                                <a:lnTo>
                                  <a:pt x="2523898" y="2788405"/>
                                </a:lnTo>
                                <a:lnTo>
                                  <a:pt x="2508023" y="2800413"/>
                                </a:lnTo>
                                <a:lnTo>
                                  <a:pt x="2491922" y="2811741"/>
                                </a:lnTo>
                                <a:lnTo>
                                  <a:pt x="2475820" y="2822843"/>
                                </a:lnTo>
                                <a:lnTo>
                                  <a:pt x="2459265" y="2834172"/>
                                </a:lnTo>
                                <a:lnTo>
                                  <a:pt x="2442709" y="2844820"/>
                                </a:lnTo>
                                <a:lnTo>
                                  <a:pt x="2425927" y="2855469"/>
                                </a:lnTo>
                                <a:lnTo>
                                  <a:pt x="2408918" y="2865438"/>
                                </a:lnTo>
                                <a:lnTo>
                                  <a:pt x="2133600" y="2388962"/>
                                </a:lnTo>
                                <a:lnTo>
                                  <a:pt x="2142672" y="2383298"/>
                                </a:lnTo>
                                <a:lnTo>
                                  <a:pt x="2151743" y="2377634"/>
                                </a:lnTo>
                                <a:lnTo>
                                  <a:pt x="2160588" y="2371516"/>
                                </a:lnTo>
                                <a:lnTo>
                                  <a:pt x="2169659" y="2365626"/>
                                </a:lnTo>
                                <a:lnTo>
                                  <a:pt x="2178277" y="2359508"/>
                                </a:lnTo>
                                <a:lnTo>
                                  <a:pt x="2186895" y="2352938"/>
                                </a:lnTo>
                                <a:lnTo>
                                  <a:pt x="2195513" y="2346820"/>
                                </a:lnTo>
                                <a:lnTo>
                                  <a:pt x="2203904" y="2340250"/>
                                </a:lnTo>
                                <a:lnTo>
                                  <a:pt x="2212522" y="2333679"/>
                                </a:lnTo>
                                <a:lnTo>
                                  <a:pt x="2220686" y="2327109"/>
                                </a:lnTo>
                                <a:lnTo>
                                  <a:pt x="2237015" y="2313062"/>
                                </a:lnTo>
                                <a:lnTo>
                                  <a:pt x="2252890" y="2298788"/>
                                </a:lnTo>
                                <a:lnTo>
                                  <a:pt x="2268538" y="2284061"/>
                                </a:lnTo>
                                <a:lnTo>
                                  <a:pt x="2283506" y="2269107"/>
                                </a:lnTo>
                                <a:lnTo>
                                  <a:pt x="2298247" y="2253700"/>
                                </a:lnTo>
                                <a:lnTo>
                                  <a:pt x="2312307" y="2237840"/>
                                </a:lnTo>
                                <a:lnTo>
                                  <a:pt x="2326141" y="2221527"/>
                                </a:lnTo>
                                <a:lnTo>
                                  <a:pt x="2339522" y="2204761"/>
                                </a:lnTo>
                                <a:lnTo>
                                  <a:pt x="2352448" y="2187769"/>
                                </a:lnTo>
                                <a:lnTo>
                                  <a:pt x="2364922" y="2170323"/>
                                </a:lnTo>
                                <a:lnTo>
                                  <a:pt x="2376715" y="2152650"/>
                                </a:lnTo>
                                <a:close/>
                                <a:moveTo>
                                  <a:pt x="1096432" y="2152650"/>
                                </a:moveTo>
                                <a:lnTo>
                                  <a:pt x="1108682" y="2170323"/>
                                </a:lnTo>
                                <a:lnTo>
                                  <a:pt x="1121160" y="2187769"/>
                                </a:lnTo>
                                <a:lnTo>
                                  <a:pt x="1133864" y="2204761"/>
                                </a:lnTo>
                                <a:lnTo>
                                  <a:pt x="1147021" y="2221527"/>
                                </a:lnTo>
                                <a:lnTo>
                                  <a:pt x="1161086" y="2237840"/>
                                </a:lnTo>
                                <a:lnTo>
                                  <a:pt x="1175152" y="2253700"/>
                                </a:lnTo>
                                <a:lnTo>
                                  <a:pt x="1189897" y="2269107"/>
                                </a:lnTo>
                                <a:lnTo>
                                  <a:pt x="1204870" y="2284061"/>
                                </a:lnTo>
                                <a:lnTo>
                                  <a:pt x="1220523" y="2298788"/>
                                </a:lnTo>
                                <a:lnTo>
                                  <a:pt x="1236403" y="2313062"/>
                                </a:lnTo>
                                <a:lnTo>
                                  <a:pt x="1252737" y="2327109"/>
                                </a:lnTo>
                                <a:lnTo>
                                  <a:pt x="1269297" y="2340250"/>
                                </a:lnTo>
                                <a:lnTo>
                                  <a:pt x="1277691" y="2346820"/>
                                </a:lnTo>
                                <a:lnTo>
                                  <a:pt x="1286538" y="2352938"/>
                                </a:lnTo>
                                <a:lnTo>
                                  <a:pt x="1295159" y="2359508"/>
                                </a:lnTo>
                                <a:lnTo>
                                  <a:pt x="1303780" y="2365626"/>
                                </a:lnTo>
                                <a:lnTo>
                                  <a:pt x="1312854" y="2371516"/>
                                </a:lnTo>
                                <a:lnTo>
                                  <a:pt x="1321701" y="2377634"/>
                                </a:lnTo>
                                <a:lnTo>
                                  <a:pt x="1330549" y="2383298"/>
                                </a:lnTo>
                                <a:lnTo>
                                  <a:pt x="1339850" y="2388962"/>
                                </a:lnTo>
                                <a:lnTo>
                                  <a:pt x="1064218" y="2865438"/>
                                </a:lnTo>
                                <a:lnTo>
                                  <a:pt x="1047204" y="2855469"/>
                                </a:lnTo>
                                <a:lnTo>
                                  <a:pt x="1030644" y="2844820"/>
                                </a:lnTo>
                                <a:lnTo>
                                  <a:pt x="1013856" y="2834172"/>
                                </a:lnTo>
                                <a:lnTo>
                                  <a:pt x="997522" y="2822843"/>
                                </a:lnTo>
                                <a:lnTo>
                                  <a:pt x="981416" y="2811741"/>
                                </a:lnTo>
                                <a:lnTo>
                                  <a:pt x="965309" y="2800413"/>
                                </a:lnTo>
                                <a:lnTo>
                                  <a:pt x="949429" y="2788405"/>
                                </a:lnTo>
                                <a:lnTo>
                                  <a:pt x="933776" y="2776623"/>
                                </a:lnTo>
                                <a:lnTo>
                                  <a:pt x="918576" y="2764388"/>
                                </a:lnTo>
                                <a:lnTo>
                                  <a:pt x="903150" y="2752153"/>
                                </a:lnTo>
                                <a:lnTo>
                                  <a:pt x="887950" y="2739466"/>
                                </a:lnTo>
                                <a:lnTo>
                                  <a:pt x="872978" y="2726778"/>
                                </a:lnTo>
                                <a:lnTo>
                                  <a:pt x="858232" y="2713637"/>
                                </a:lnTo>
                                <a:lnTo>
                                  <a:pt x="843940" y="2700269"/>
                                </a:lnTo>
                                <a:lnTo>
                                  <a:pt x="829421" y="2686901"/>
                                </a:lnTo>
                                <a:lnTo>
                                  <a:pt x="815356" y="2673307"/>
                                </a:lnTo>
                                <a:lnTo>
                                  <a:pt x="801518" y="2659486"/>
                                </a:lnTo>
                                <a:lnTo>
                                  <a:pt x="787680" y="2645213"/>
                                </a:lnTo>
                                <a:lnTo>
                                  <a:pt x="774068" y="2630939"/>
                                </a:lnTo>
                                <a:lnTo>
                                  <a:pt x="760910" y="2616665"/>
                                </a:lnTo>
                                <a:lnTo>
                                  <a:pt x="747753" y="2601938"/>
                                </a:lnTo>
                                <a:lnTo>
                                  <a:pt x="735049" y="2586758"/>
                                </a:lnTo>
                                <a:lnTo>
                                  <a:pt x="722345" y="2572031"/>
                                </a:lnTo>
                                <a:lnTo>
                                  <a:pt x="709868" y="2556624"/>
                                </a:lnTo>
                                <a:lnTo>
                                  <a:pt x="697844" y="2541217"/>
                                </a:lnTo>
                                <a:lnTo>
                                  <a:pt x="685821" y="2525357"/>
                                </a:lnTo>
                                <a:lnTo>
                                  <a:pt x="674251" y="2509724"/>
                                </a:lnTo>
                                <a:lnTo>
                                  <a:pt x="662454" y="2493638"/>
                                </a:lnTo>
                                <a:lnTo>
                                  <a:pt x="651338" y="2477551"/>
                                </a:lnTo>
                                <a:lnTo>
                                  <a:pt x="640222" y="2461238"/>
                                </a:lnTo>
                                <a:lnTo>
                                  <a:pt x="629560" y="2444698"/>
                                </a:lnTo>
                                <a:lnTo>
                                  <a:pt x="619125" y="2428159"/>
                                </a:lnTo>
                                <a:lnTo>
                                  <a:pt x="1096432" y="2152650"/>
                                </a:lnTo>
                                <a:close/>
                                <a:moveTo>
                                  <a:pt x="1814920" y="1938337"/>
                                </a:moveTo>
                                <a:lnTo>
                                  <a:pt x="2011363" y="2278589"/>
                                </a:lnTo>
                                <a:lnTo>
                                  <a:pt x="1997089" y="2285385"/>
                                </a:lnTo>
                                <a:lnTo>
                                  <a:pt x="1982814" y="2291954"/>
                                </a:lnTo>
                                <a:lnTo>
                                  <a:pt x="1968313" y="2298297"/>
                                </a:lnTo>
                                <a:lnTo>
                                  <a:pt x="1953586" y="2303960"/>
                                </a:lnTo>
                                <a:lnTo>
                                  <a:pt x="1938405" y="2309397"/>
                                </a:lnTo>
                                <a:lnTo>
                                  <a:pt x="1923451" y="2314607"/>
                                </a:lnTo>
                                <a:lnTo>
                                  <a:pt x="1908044" y="2319364"/>
                                </a:lnTo>
                                <a:lnTo>
                                  <a:pt x="1892636" y="2323668"/>
                                </a:lnTo>
                                <a:lnTo>
                                  <a:pt x="1877002" y="2327520"/>
                                </a:lnTo>
                                <a:lnTo>
                                  <a:pt x="1861142" y="2330917"/>
                                </a:lnTo>
                                <a:lnTo>
                                  <a:pt x="1845281" y="2334315"/>
                                </a:lnTo>
                                <a:lnTo>
                                  <a:pt x="1829194" y="2337034"/>
                                </a:lnTo>
                                <a:lnTo>
                                  <a:pt x="1812881" y="2339299"/>
                                </a:lnTo>
                                <a:lnTo>
                                  <a:pt x="1796567" y="2340885"/>
                                </a:lnTo>
                                <a:lnTo>
                                  <a:pt x="1780253" y="2342471"/>
                                </a:lnTo>
                                <a:lnTo>
                                  <a:pt x="1763713" y="2343150"/>
                                </a:lnTo>
                                <a:lnTo>
                                  <a:pt x="1763713" y="1950797"/>
                                </a:lnTo>
                                <a:lnTo>
                                  <a:pt x="1770284" y="1950117"/>
                                </a:lnTo>
                                <a:lnTo>
                                  <a:pt x="1776855" y="1948984"/>
                                </a:lnTo>
                                <a:lnTo>
                                  <a:pt x="1783426" y="1947625"/>
                                </a:lnTo>
                                <a:lnTo>
                                  <a:pt x="1789996" y="1946266"/>
                                </a:lnTo>
                                <a:lnTo>
                                  <a:pt x="1796114" y="1944454"/>
                                </a:lnTo>
                                <a:lnTo>
                                  <a:pt x="1802458" y="1942415"/>
                                </a:lnTo>
                                <a:lnTo>
                                  <a:pt x="1808802" y="1940376"/>
                                </a:lnTo>
                                <a:lnTo>
                                  <a:pt x="1814920" y="1938337"/>
                                </a:lnTo>
                                <a:close/>
                                <a:moveTo>
                                  <a:pt x="1659939" y="1938337"/>
                                </a:moveTo>
                                <a:lnTo>
                                  <a:pt x="1666051" y="1940376"/>
                                </a:lnTo>
                                <a:lnTo>
                                  <a:pt x="1672163" y="1942415"/>
                                </a:lnTo>
                                <a:lnTo>
                                  <a:pt x="1678501" y="1944454"/>
                                </a:lnTo>
                                <a:lnTo>
                                  <a:pt x="1684840" y="1946266"/>
                                </a:lnTo>
                                <a:lnTo>
                                  <a:pt x="1691405" y="1947625"/>
                                </a:lnTo>
                                <a:lnTo>
                                  <a:pt x="1697969" y="1948984"/>
                                </a:lnTo>
                                <a:lnTo>
                                  <a:pt x="1704760" y="1950117"/>
                                </a:lnTo>
                                <a:lnTo>
                                  <a:pt x="1711325" y="1950797"/>
                                </a:lnTo>
                                <a:lnTo>
                                  <a:pt x="1711325" y="2343150"/>
                                </a:lnTo>
                                <a:lnTo>
                                  <a:pt x="1694800" y="2342471"/>
                                </a:lnTo>
                                <a:lnTo>
                                  <a:pt x="1678275" y="2340885"/>
                                </a:lnTo>
                                <a:lnTo>
                                  <a:pt x="1661976" y="2339299"/>
                                </a:lnTo>
                                <a:lnTo>
                                  <a:pt x="1645451" y="2337034"/>
                                </a:lnTo>
                                <a:lnTo>
                                  <a:pt x="1629379" y="2334315"/>
                                </a:lnTo>
                                <a:lnTo>
                                  <a:pt x="1613533" y="2331371"/>
                                </a:lnTo>
                                <a:lnTo>
                                  <a:pt x="1597686" y="2327520"/>
                                </a:lnTo>
                                <a:lnTo>
                                  <a:pt x="1582293" y="2323895"/>
                                </a:lnTo>
                                <a:lnTo>
                                  <a:pt x="1566900" y="2319364"/>
                                </a:lnTo>
                                <a:lnTo>
                                  <a:pt x="1551507" y="2314607"/>
                                </a:lnTo>
                                <a:lnTo>
                                  <a:pt x="1536340" y="2309623"/>
                                </a:lnTo>
                                <a:lnTo>
                                  <a:pt x="1521399" y="2303960"/>
                                </a:lnTo>
                                <a:lnTo>
                                  <a:pt x="1506685" y="2298297"/>
                                </a:lnTo>
                                <a:lnTo>
                                  <a:pt x="1492198" y="2292180"/>
                                </a:lnTo>
                                <a:lnTo>
                                  <a:pt x="1477710" y="2285385"/>
                                </a:lnTo>
                                <a:lnTo>
                                  <a:pt x="1463675" y="2278589"/>
                                </a:lnTo>
                                <a:lnTo>
                                  <a:pt x="1659939" y="1938337"/>
                                </a:lnTo>
                                <a:close/>
                                <a:moveTo>
                                  <a:pt x="1901647" y="1876425"/>
                                </a:moveTo>
                                <a:lnTo>
                                  <a:pt x="2243138" y="2073276"/>
                                </a:lnTo>
                                <a:lnTo>
                                  <a:pt x="2233829" y="2086883"/>
                                </a:lnTo>
                                <a:lnTo>
                                  <a:pt x="2224293" y="2100036"/>
                                </a:lnTo>
                                <a:lnTo>
                                  <a:pt x="2214302" y="2112736"/>
                                </a:lnTo>
                                <a:lnTo>
                                  <a:pt x="2203858" y="2125210"/>
                                </a:lnTo>
                                <a:lnTo>
                                  <a:pt x="2193413" y="2137683"/>
                                </a:lnTo>
                                <a:lnTo>
                                  <a:pt x="2182514" y="2149702"/>
                                </a:lnTo>
                                <a:lnTo>
                                  <a:pt x="2171162" y="2161495"/>
                                </a:lnTo>
                                <a:lnTo>
                                  <a:pt x="2159582" y="2172835"/>
                                </a:lnTo>
                                <a:lnTo>
                                  <a:pt x="2147775" y="2183947"/>
                                </a:lnTo>
                                <a:lnTo>
                                  <a:pt x="2135514" y="2194833"/>
                                </a:lnTo>
                                <a:lnTo>
                                  <a:pt x="2123253" y="2205265"/>
                                </a:lnTo>
                                <a:lnTo>
                                  <a:pt x="2110538" y="2215470"/>
                                </a:lnTo>
                                <a:lnTo>
                                  <a:pt x="2097369" y="2225449"/>
                                </a:lnTo>
                                <a:lnTo>
                                  <a:pt x="2084200" y="2234747"/>
                                </a:lnTo>
                                <a:lnTo>
                                  <a:pt x="2070576" y="2244045"/>
                                </a:lnTo>
                                <a:lnTo>
                                  <a:pt x="2056953" y="2252663"/>
                                </a:lnTo>
                                <a:lnTo>
                                  <a:pt x="1860550" y="1913165"/>
                                </a:lnTo>
                                <a:lnTo>
                                  <a:pt x="1866227" y="1909309"/>
                                </a:lnTo>
                                <a:lnTo>
                                  <a:pt x="1871676" y="1904774"/>
                                </a:lnTo>
                                <a:lnTo>
                                  <a:pt x="1876898" y="1900691"/>
                                </a:lnTo>
                                <a:lnTo>
                                  <a:pt x="1882120" y="1895929"/>
                                </a:lnTo>
                                <a:lnTo>
                                  <a:pt x="1887116" y="1891166"/>
                                </a:lnTo>
                                <a:lnTo>
                                  <a:pt x="1892111" y="1886404"/>
                                </a:lnTo>
                                <a:lnTo>
                                  <a:pt x="1896879" y="1881415"/>
                                </a:lnTo>
                                <a:lnTo>
                                  <a:pt x="1901647" y="1876425"/>
                                </a:lnTo>
                                <a:close/>
                                <a:moveTo>
                                  <a:pt x="1573391" y="1876425"/>
                                </a:moveTo>
                                <a:lnTo>
                                  <a:pt x="1578159" y="1881415"/>
                                </a:lnTo>
                                <a:lnTo>
                                  <a:pt x="1582927" y="1886404"/>
                                </a:lnTo>
                                <a:lnTo>
                                  <a:pt x="1587695" y="1891393"/>
                                </a:lnTo>
                                <a:lnTo>
                                  <a:pt x="1592918" y="1896156"/>
                                </a:lnTo>
                                <a:lnTo>
                                  <a:pt x="1597913" y="1900691"/>
                                </a:lnTo>
                                <a:lnTo>
                                  <a:pt x="1603135" y="1905000"/>
                                </a:lnTo>
                                <a:lnTo>
                                  <a:pt x="1608585" y="1909309"/>
                                </a:lnTo>
                                <a:lnTo>
                                  <a:pt x="1614488" y="1913165"/>
                                </a:lnTo>
                                <a:lnTo>
                                  <a:pt x="1418085" y="2252663"/>
                                </a:lnTo>
                                <a:lnTo>
                                  <a:pt x="1404462" y="2244045"/>
                                </a:lnTo>
                                <a:lnTo>
                                  <a:pt x="1390838" y="2234747"/>
                                </a:lnTo>
                                <a:lnTo>
                                  <a:pt x="1377669" y="2225449"/>
                                </a:lnTo>
                                <a:lnTo>
                                  <a:pt x="1364500" y="2215470"/>
                                </a:lnTo>
                                <a:lnTo>
                                  <a:pt x="1351785" y="2205265"/>
                                </a:lnTo>
                                <a:lnTo>
                                  <a:pt x="1339297" y="2194833"/>
                                </a:lnTo>
                                <a:lnTo>
                                  <a:pt x="1327263" y="2183947"/>
                                </a:lnTo>
                                <a:lnTo>
                                  <a:pt x="1315229" y="2172835"/>
                                </a:lnTo>
                                <a:lnTo>
                                  <a:pt x="1303876" y="2161495"/>
                                </a:lnTo>
                                <a:lnTo>
                                  <a:pt x="1292523" y="2149702"/>
                                </a:lnTo>
                                <a:lnTo>
                                  <a:pt x="1281625" y="2137683"/>
                                </a:lnTo>
                                <a:lnTo>
                                  <a:pt x="1271180" y="2125436"/>
                                </a:lnTo>
                                <a:lnTo>
                                  <a:pt x="1260736" y="2112736"/>
                                </a:lnTo>
                                <a:lnTo>
                                  <a:pt x="1250745" y="2100036"/>
                                </a:lnTo>
                                <a:lnTo>
                                  <a:pt x="1241209" y="2086883"/>
                                </a:lnTo>
                                <a:lnTo>
                                  <a:pt x="1231900" y="2073276"/>
                                </a:lnTo>
                                <a:lnTo>
                                  <a:pt x="1573391" y="1876425"/>
                                </a:lnTo>
                                <a:close/>
                                <a:moveTo>
                                  <a:pt x="3206750" y="1778000"/>
                                </a:moveTo>
                                <a:lnTo>
                                  <a:pt x="3473450" y="1778000"/>
                                </a:lnTo>
                                <a:lnTo>
                                  <a:pt x="3472316" y="1805887"/>
                                </a:lnTo>
                                <a:lnTo>
                                  <a:pt x="3471182" y="1833547"/>
                                </a:lnTo>
                                <a:lnTo>
                                  <a:pt x="3469368" y="1861207"/>
                                </a:lnTo>
                                <a:lnTo>
                                  <a:pt x="3467100" y="1888414"/>
                                </a:lnTo>
                                <a:lnTo>
                                  <a:pt x="3464832" y="1915621"/>
                                </a:lnTo>
                                <a:lnTo>
                                  <a:pt x="3461657" y="1942828"/>
                                </a:lnTo>
                                <a:lnTo>
                                  <a:pt x="3458255" y="1969581"/>
                                </a:lnTo>
                                <a:lnTo>
                                  <a:pt x="3454627" y="1996788"/>
                                </a:lnTo>
                                <a:lnTo>
                                  <a:pt x="3450091" y="2023541"/>
                                </a:lnTo>
                                <a:lnTo>
                                  <a:pt x="3445555" y="2050067"/>
                                </a:lnTo>
                                <a:lnTo>
                                  <a:pt x="3440339" y="2076594"/>
                                </a:lnTo>
                                <a:lnTo>
                                  <a:pt x="3435123" y="2102667"/>
                                </a:lnTo>
                                <a:lnTo>
                                  <a:pt x="3429227" y="2128967"/>
                                </a:lnTo>
                                <a:lnTo>
                                  <a:pt x="3423104" y="2155040"/>
                                </a:lnTo>
                                <a:lnTo>
                                  <a:pt x="3416300" y="2180886"/>
                                </a:lnTo>
                                <a:lnTo>
                                  <a:pt x="3409496" y="2206733"/>
                                </a:lnTo>
                                <a:lnTo>
                                  <a:pt x="3402012" y="2232126"/>
                                </a:lnTo>
                                <a:lnTo>
                                  <a:pt x="3394302" y="2257519"/>
                                </a:lnTo>
                                <a:lnTo>
                                  <a:pt x="3386138" y="2282685"/>
                                </a:lnTo>
                                <a:lnTo>
                                  <a:pt x="3377746" y="2307851"/>
                                </a:lnTo>
                                <a:lnTo>
                                  <a:pt x="3368902" y="2332791"/>
                                </a:lnTo>
                                <a:lnTo>
                                  <a:pt x="3359604" y="2357277"/>
                                </a:lnTo>
                                <a:lnTo>
                                  <a:pt x="3349852" y="2381989"/>
                                </a:lnTo>
                                <a:lnTo>
                                  <a:pt x="3340100" y="2406249"/>
                                </a:lnTo>
                                <a:lnTo>
                                  <a:pt x="3329668" y="2430508"/>
                                </a:lnTo>
                                <a:lnTo>
                                  <a:pt x="3319009" y="2454314"/>
                                </a:lnTo>
                                <a:lnTo>
                                  <a:pt x="3308123" y="2478120"/>
                                </a:lnTo>
                                <a:lnTo>
                                  <a:pt x="3296557" y="2501699"/>
                                </a:lnTo>
                                <a:lnTo>
                                  <a:pt x="3284764" y="2525052"/>
                                </a:lnTo>
                                <a:lnTo>
                                  <a:pt x="3272745" y="2548177"/>
                                </a:lnTo>
                                <a:lnTo>
                                  <a:pt x="3260498" y="2571303"/>
                                </a:lnTo>
                                <a:lnTo>
                                  <a:pt x="3247571" y="2593975"/>
                                </a:lnTo>
                                <a:lnTo>
                                  <a:pt x="3016250" y="2460436"/>
                                </a:lnTo>
                                <a:lnTo>
                                  <a:pt x="3026909" y="2441391"/>
                                </a:lnTo>
                                <a:lnTo>
                                  <a:pt x="3037341" y="2422346"/>
                                </a:lnTo>
                                <a:lnTo>
                                  <a:pt x="3047547" y="2402621"/>
                                </a:lnTo>
                                <a:lnTo>
                                  <a:pt x="3057072" y="2383123"/>
                                </a:lnTo>
                                <a:lnTo>
                                  <a:pt x="3066823" y="2363625"/>
                                </a:lnTo>
                                <a:lnTo>
                                  <a:pt x="3076122" y="2343447"/>
                                </a:lnTo>
                                <a:lnTo>
                                  <a:pt x="3084966" y="2323268"/>
                                </a:lnTo>
                                <a:lnTo>
                                  <a:pt x="3093584" y="2303317"/>
                                </a:lnTo>
                                <a:lnTo>
                                  <a:pt x="3101975" y="2282912"/>
                                </a:lnTo>
                                <a:lnTo>
                                  <a:pt x="3110140" y="2262507"/>
                                </a:lnTo>
                                <a:lnTo>
                                  <a:pt x="3117850" y="2241648"/>
                                </a:lnTo>
                                <a:lnTo>
                                  <a:pt x="3125334" y="2220790"/>
                                </a:lnTo>
                                <a:lnTo>
                                  <a:pt x="3132591" y="2199931"/>
                                </a:lnTo>
                                <a:lnTo>
                                  <a:pt x="3139168" y="2178846"/>
                                </a:lnTo>
                                <a:lnTo>
                                  <a:pt x="3145971" y="2157534"/>
                                </a:lnTo>
                                <a:lnTo>
                                  <a:pt x="3152095" y="2136222"/>
                                </a:lnTo>
                                <a:lnTo>
                                  <a:pt x="3157991" y="2114683"/>
                                </a:lnTo>
                                <a:lnTo>
                                  <a:pt x="3163434" y="2093145"/>
                                </a:lnTo>
                                <a:lnTo>
                                  <a:pt x="3168650" y="2071379"/>
                                </a:lnTo>
                                <a:lnTo>
                                  <a:pt x="3173639" y="2049387"/>
                                </a:lnTo>
                                <a:lnTo>
                                  <a:pt x="3178402" y="2027395"/>
                                </a:lnTo>
                                <a:lnTo>
                                  <a:pt x="3182711" y="2005403"/>
                                </a:lnTo>
                                <a:lnTo>
                                  <a:pt x="3186566" y="1982958"/>
                                </a:lnTo>
                                <a:lnTo>
                                  <a:pt x="3190195" y="1960739"/>
                                </a:lnTo>
                                <a:lnTo>
                                  <a:pt x="3193596" y="1938293"/>
                                </a:lnTo>
                                <a:lnTo>
                                  <a:pt x="3196545" y="1915621"/>
                                </a:lnTo>
                                <a:lnTo>
                                  <a:pt x="3199039" y="1893175"/>
                                </a:lnTo>
                                <a:lnTo>
                                  <a:pt x="3201307" y="1870276"/>
                                </a:lnTo>
                                <a:lnTo>
                                  <a:pt x="3203121" y="1847151"/>
                                </a:lnTo>
                                <a:lnTo>
                                  <a:pt x="3204709" y="1824478"/>
                                </a:lnTo>
                                <a:lnTo>
                                  <a:pt x="3205843" y="1801353"/>
                                </a:lnTo>
                                <a:lnTo>
                                  <a:pt x="3206750" y="1778000"/>
                                </a:lnTo>
                                <a:close/>
                                <a:moveTo>
                                  <a:pt x="2498926" y="1778000"/>
                                </a:moveTo>
                                <a:lnTo>
                                  <a:pt x="3051175" y="1778000"/>
                                </a:lnTo>
                                <a:lnTo>
                                  <a:pt x="3050493" y="1798630"/>
                                </a:lnTo>
                                <a:lnTo>
                                  <a:pt x="3049584" y="1819033"/>
                                </a:lnTo>
                                <a:lnTo>
                                  <a:pt x="3047994" y="1839436"/>
                                </a:lnTo>
                                <a:lnTo>
                                  <a:pt x="3046175" y="1859613"/>
                                </a:lnTo>
                                <a:lnTo>
                                  <a:pt x="3044357" y="1880016"/>
                                </a:lnTo>
                                <a:lnTo>
                                  <a:pt x="3041857" y="1899965"/>
                                </a:lnTo>
                                <a:lnTo>
                                  <a:pt x="3039358" y="1919915"/>
                                </a:lnTo>
                                <a:lnTo>
                                  <a:pt x="3036403" y="1939865"/>
                                </a:lnTo>
                                <a:lnTo>
                                  <a:pt x="3032994" y="1959588"/>
                                </a:lnTo>
                                <a:lnTo>
                                  <a:pt x="3029358" y="1979311"/>
                                </a:lnTo>
                                <a:lnTo>
                                  <a:pt x="3025722" y="1998807"/>
                                </a:lnTo>
                                <a:lnTo>
                                  <a:pt x="3021404" y="2018530"/>
                                </a:lnTo>
                                <a:lnTo>
                                  <a:pt x="3017086" y="2037799"/>
                                </a:lnTo>
                                <a:lnTo>
                                  <a:pt x="3012540" y="2056842"/>
                                </a:lnTo>
                                <a:lnTo>
                                  <a:pt x="3007541" y="2076112"/>
                                </a:lnTo>
                                <a:lnTo>
                                  <a:pt x="3002086" y="2095381"/>
                                </a:lnTo>
                                <a:lnTo>
                                  <a:pt x="2996632" y="2114198"/>
                                </a:lnTo>
                                <a:lnTo>
                                  <a:pt x="2990950" y="2133014"/>
                                </a:lnTo>
                                <a:lnTo>
                                  <a:pt x="2984587" y="2151603"/>
                                </a:lnTo>
                                <a:lnTo>
                                  <a:pt x="2978224" y="2170193"/>
                                </a:lnTo>
                                <a:lnTo>
                                  <a:pt x="2971633" y="2188782"/>
                                </a:lnTo>
                                <a:lnTo>
                                  <a:pt x="2964815" y="2207145"/>
                                </a:lnTo>
                                <a:lnTo>
                                  <a:pt x="2957543" y="2225281"/>
                                </a:lnTo>
                                <a:lnTo>
                                  <a:pt x="2950043" y="2243190"/>
                                </a:lnTo>
                                <a:lnTo>
                                  <a:pt x="2942316" y="2261100"/>
                                </a:lnTo>
                                <a:lnTo>
                                  <a:pt x="2934362" y="2279009"/>
                                </a:lnTo>
                                <a:lnTo>
                                  <a:pt x="2926180" y="2296465"/>
                                </a:lnTo>
                                <a:lnTo>
                                  <a:pt x="2917772" y="2314148"/>
                                </a:lnTo>
                                <a:lnTo>
                                  <a:pt x="2909136" y="2331604"/>
                                </a:lnTo>
                                <a:lnTo>
                                  <a:pt x="2900272" y="2348606"/>
                                </a:lnTo>
                                <a:lnTo>
                                  <a:pt x="2890955" y="2365609"/>
                                </a:lnTo>
                                <a:lnTo>
                                  <a:pt x="2881637" y="2382838"/>
                                </a:lnTo>
                                <a:lnTo>
                                  <a:pt x="2403475" y="2107397"/>
                                </a:lnTo>
                                <a:lnTo>
                                  <a:pt x="2413475" y="2088807"/>
                                </a:lnTo>
                                <a:lnTo>
                                  <a:pt x="2423247" y="2069764"/>
                                </a:lnTo>
                                <a:lnTo>
                                  <a:pt x="2432110" y="2050721"/>
                                </a:lnTo>
                                <a:lnTo>
                                  <a:pt x="2440746" y="2031225"/>
                                </a:lnTo>
                                <a:lnTo>
                                  <a:pt x="2444837" y="2021250"/>
                                </a:lnTo>
                                <a:lnTo>
                                  <a:pt x="2448701" y="2011275"/>
                                </a:lnTo>
                                <a:lnTo>
                                  <a:pt x="2452564" y="2001301"/>
                                </a:lnTo>
                                <a:lnTo>
                                  <a:pt x="2456200" y="1991326"/>
                                </a:lnTo>
                                <a:lnTo>
                                  <a:pt x="2459609" y="1981351"/>
                                </a:lnTo>
                                <a:lnTo>
                                  <a:pt x="2463245" y="1970923"/>
                                </a:lnTo>
                                <a:lnTo>
                                  <a:pt x="2466427" y="1960721"/>
                                </a:lnTo>
                                <a:lnTo>
                                  <a:pt x="2469382" y="1950293"/>
                                </a:lnTo>
                                <a:lnTo>
                                  <a:pt x="2472336" y="1940091"/>
                                </a:lnTo>
                                <a:lnTo>
                                  <a:pt x="2475290" y="1929663"/>
                                </a:lnTo>
                                <a:lnTo>
                                  <a:pt x="2477790" y="1919008"/>
                                </a:lnTo>
                                <a:lnTo>
                                  <a:pt x="2480517" y="1908580"/>
                                </a:lnTo>
                                <a:lnTo>
                                  <a:pt x="2482790" y="1897925"/>
                                </a:lnTo>
                                <a:lnTo>
                                  <a:pt x="2485063" y="1887270"/>
                                </a:lnTo>
                                <a:lnTo>
                                  <a:pt x="2487108" y="1876615"/>
                                </a:lnTo>
                                <a:lnTo>
                                  <a:pt x="2488926" y="1865733"/>
                                </a:lnTo>
                                <a:lnTo>
                                  <a:pt x="2490744" y="1855079"/>
                                </a:lnTo>
                                <a:lnTo>
                                  <a:pt x="2492562" y="1844197"/>
                                </a:lnTo>
                                <a:lnTo>
                                  <a:pt x="2493926" y="1833315"/>
                                </a:lnTo>
                                <a:lnTo>
                                  <a:pt x="2495290" y="1822434"/>
                                </a:lnTo>
                                <a:lnTo>
                                  <a:pt x="2496426" y="1811325"/>
                                </a:lnTo>
                                <a:lnTo>
                                  <a:pt x="2497562" y="1800444"/>
                                </a:lnTo>
                                <a:lnTo>
                                  <a:pt x="2498244" y="1789109"/>
                                </a:lnTo>
                                <a:lnTo>
                                  <a:pt x="2498926" y="1778000"/>
                                </a:lnTo>
                                <a:close/>
                                <a:moveTo>
                                  <a:pt x="1949419" y="1778000"/>
                                </a:moveTo>
                                <a:lnTo>
                                  <a:pt x="2343150" y="1778000"/>
                                </a:lnTo>
                                <a:lnTo>
                                  <a:pt x="2341792" y="1795189"/>
                                </a:lnTo>
                                <a:lnTo>
                                  <a:pt x="2339754" y="1811700"/>
                                </a:lnTo>
                                <a:lnTo>
                                  <a:pt x="2337490" y="1828437"/>
                                </a:lnTo>
                                <a:lnTo>
                                  <a:pt x="2334773" y="1844721"/>
                                </a:lnTo>
                                <a:lnTo>
                                  <a:pt x="2331603" y="1861232"/>
                                </a:lnTo>
                                <a:lnTo>
                                  <a:pt x="2327981" y="1877516"/>
                                </a:lnTo>
                                <a:lnTo>
                                  <a:pt x="2323905" y="1893348"/>
                                </a:lnTo>
                                <a:lnTo>
                                  <a:pt x="2319603" y="1909180"/>
                                </a:lnTo>
                                <a:lnTo>
                                  <a:pt x="2314622" y="1925012"/>
                                </a:lnTo>
                                <a:lnTo>
                                  <a:pt x="2309415" y="1940166"/>
                                </a:lnTo>
                                <a:lnTo>
                                  <a:pt x="2303754" y="1955545"/>
                                </a:lnTo>
                                <a:lnTo>
                                  <a:pt x="2297415" y="1970699"/>
                                </a:lnTo>
                                <a:lnTo>
                                  <a:pt x="2291075" y="1985626"/>
                                </a:lnTo>
                                <a:lnTo>
                                  <a:pt x="2284057" y="2000101"/>
                                </a:lnTo>
                                <a:lnTo>
                                  <a:pt x="2277038" y="2014803"/>
                                </a:lnTo>
                                <a:lnTo>
                                  <a:pt x="2269340" y="2028825"/>
                                </a:lnTo>
                                <a:lnTo>
                                  <a:pt x="1930400" y="1833412"/>
                                </a:lnTo>
                                <a:lnTo>
                                  <a:pt x="1933796" y="1827080"/>
                                </a:lnTo>
                                <a:lnTo>
                                  <a:pt x="1936740" y="1820294"/>
                                </a:lnTo>
                                <a:lnTo>
                                  <a:pt x="1939457" y="1813509"/>
                                </a:lnTo>
                                <a:lnTo>
                                  <a:pt x="1941947" y="1806724"/>
                                </a:lnTo>
                                <a:lnTo>
                                  <a:pt x="1943985" y="1799487"/>
                                </a:lnTo>
                                <a:lnTo>
                                  <a:pt x="1946249" y="1792701"/>
                                </a:lnTo>
                                <a:lnTo>
                                  <a:pt x="1948060" y="1785464"/>
                                </a:lnTo>
                                <a:lnTo>
                                  <a:pt x="1949419" y="1778000"/>
                                </a:lnTo>
                                <a:close/>
                                <a:moveTo>
                                  <a:pt x="1130300" y="1778000"/>
                                </a:moveTo>
                                <a:lnTo>
                                  <a:pt x="1525535" y="1778000"/>
                                </a:lnTo>
                                <a:lnTo>
                                  <a:pt x="1527127" y="1785504"/>
                                </a:lnTo>
                                <a:lnTo>
                                  <a:pt x="1528719" y="1792781"/>
                                </a:lnTo>
                                <a:lnTo>
                                  <a:pt x="1530993" y="1799603"/>
                                </a:lnTo>
                                <a:lnTo>
                                  <a:pt x="1533267" y="1806880"/>
                                </a:lnTo>
                                <a:lnTo>
                                  <a:pt x="1535769" y="1813702"/>
                                </a:lnTo>
                                <a:lnTo>
                                  <a:pt x="1538498" y="1820524"/>
                                </a:lnTo>
                                <a:lnTo>
                                  <a:pt x="1541454" y="1827346"/>
                                </a:lnTo>
                                <a:lnTo>
                                  <a:pt x="1544638" y="1833713"/>
                                </a:lnTo>
                                <a:lnTo>
                                  <a:pt x="1204435" y="2030413"/>
                                </a:lnTo>
                                <a:lnTo>
                                  <a:pt x="1196703" y="2016087"/>
                                </a:lnTo>
                                <a:lnTo>
                                  <a:pt x="1189426" y="2001534"/>
                                </a:lnTo>
                                <a:lnTo>
                                  <a:pt x="1182604" y="1986753"/>
                                </a:lnTo>
                                <a:lnTo>
                                  <a:pt x="1176009" y="1971744"/>
                                </a:lnTo>
                                <a:lnTo>
                                  <a:pt x="1169869" y="1956509"/>
                                </a:lnTo>
                                <a:lnTo>
                                  <a:pt x="1164184" y="1941045"/>
                                </a:lnTo>
                                <a:lnTo>
                                  <a:pt x="1158953" y="1925810"/>
                                </a:lnTo>
                                <a:lnTo>
                                  <a:pt x="1153950" y="1909892"/>
                                </a:lnTo>
                                <a:lnTo>
                                  <a:pt x="1149402" y="1893974"/>
                                </a:lnTo>
                                <a:lnTo>
                                  <a:pt x="1145536" y="1878056"/>
                                </a:lnTo>
                                <a:lnTo>
                                  <a:pt x="1141898" y="1861683"/>
                                </a:lnTo>
                                <a:lnTo>
                                  <a:pt x="1138486" y="1845083"/>
                                </a:lnTo>
                                <a:lnTo>
                                  <a:pt x="1135758" y="1828710"/>
                                </a:lnTo>
                                <a:lnTo>
                                  <a:pt x="1133483" y="1811883"/>
                                </a:lnTo>
                                <a:lnTo>
                                  <a:pt x="1131664" y="1795283"/>
                                </a:lnTo>
                                <a:lnTo>
                                  <a:pt x="1130300" y="1778000"/>
                                </a:lnTo>
                                <a:close/>
                                <a:moveTo>
                                  <a:pt x="423863" y="1778000"/>
                                </a:moveTo>
                                <a:lnTo>
                                  <a:pt x="974952" y="1778000"/>
                                </a:lnTo>
                                <a:lnTo>
                                  <a:pt x="975406" y="1789109"/>
                                </a:lnTo>
                                <a:lnTo>
                                  <a:pt x="976313" y="1800444"/>
                                </a:lnTo>
                                <a:lnTo>
                                  <a:pt x="977447" y="1811325"/>
                                </a:lnTo>
                                <a:lnTo>
                                  <a:pt x="978581" y="1822434"/>
                                </a:lnTo>
                                <a:lnTo>
                                  <a:pt x="979715" y="1833315"/>
                                </a:lnTo>
                                <a:lnTo>
                                  <a:pt x="981302" y="1844197"/>
                                </a:lnTo>
                                <a:lnTo>
                                  <a:pt x="982890" y="1855079"/>
                                </a:lnTo>
                                <a:lnTo>
                                  <a:pt x="984478" y="1865733"/>
                                </a:lnTo>
                                <a:lnTo>
                                  <a:pt x="986519" y="1876615"/>
                                </a:lnTo>
                                <a:lnTo>
                                  <a:pt x="988786" y="1887270"/>
                                </a:lnTo>
                                <a:lnTo>
                                  <a:pt x="991054" y="1897925"/>
                                </a:lnTo>
                                <a:lnTo>
                                  <a:pt x="993095" y="1908580"/>
                                </a:lnTo>
                                <a:lnTo>
                                  <a:pt x="995590" y="1919008"/>
                                </a:lnTo>
                                <a:lnTo>
                                  <a:pt x="998311" y="1929663"/>
                                </a:lnTo>
                                <a:lnTo>
                                  <a:pt x="1001033" y="1940091"/>
                                </a:lnTo>
                                <a:lnTo>
                                  <a:pt x="1004208" y="1950293"/>
                                </a:lnTo>
                                <a:lnTo>
                                  <a:pt x="1007383" y="1960721"/>
                                </a:lnTo>
                                <a:lnTo>
                                  <a:pt x="1010558" y="1970923"/>
                                </a:lnTo>
                                <a:lnTo>
                                  <a:pt x="1013960" y="1981351"/>
                                </a:lnTo>
                                <a:lnTo>
                                  <a:pt x="1017588" y="1991326"/>
                                </a:lnTo>
                                <a:lnTo>
                                  <a:pt x="1021217" y="2001301"/>
                                </a:lnTo>
                                <a:lnTo>
                                  <a:pt x="1024845" y="2011275"/>
                                </a:lnTo>
                                <a:lnTo>
                                  <a:pt x="1028928" y="2021250"/>
                                </a:lnTo>
                                <a:lnTo>
                                  <a:pt x="1032783" y="2031225"/>
                                </a:lnTo>
                                <a:lnTo>
                                  <a:pt x="1037092" y="2040973"/>
                                </a:lnTo>
                                <a:lnTo>
                                  <a:pt x="1041401" y="2050721"/>
                                </a:lnTo>
                                <a:lnTo>
                                  <a:pt x="1050472" y="2069764"/>
                                </a:lnTo>
                                <a:lnTo>
                                  <a:pt x="1059997" y="2088807"/>
                                </a:lnTo>
                                <a:lnTo>
                                  <a:pt x="1069976" y="2107397"/>
                                </a:lnTo>
                                <a:lnTo>
                                  <a:pt x="593045" y="2382838"/>
                                </a:lnTo>
                                <a:lnTo>
                                  <a:pt x="583747" y="2365609"/>
                                </a:lnTo>
                                <a:lnTo>
                                  <a:pt x="574449" y="2348606"/>
                                </a:lnTo>
                                <a:lnTo>
                                  <a:pt x="565604" y="2331604"/>
                                </a:lnTo>
                                <a:lnTo>
                                  <a:pt x="556986" y="2314148"/>
                                </a:lnTo>
                                <a:lnTo>
                                  <a:pt x="548368" y="2296465"/>
                                </a:lnTo>
                                <a:lnTo>
                                  <a:pt x="540204" y="2279009"/>
                                </a:lnTo>
                                <a:lnTo>
                                  <a:pt x="532266" y="2261100"/>
                                </a:lnTo>
                                <a:lnTo>
                                  <a:pt x="524556" y="2243190"/>
                                </a:lnTo>
                                <a:lnTo>
                                  <a:pt x="517299" y="2225281"/>
                                </a:lnTo>
                                <a:lnTo>
                                  <a:pt x="510041" y="2207145"/>
                                </a:lnTo>
                                <a:lnTo>
                                  <a:pt x="503011" y="2188782"/>
                                </a:lnTo>
                                <a:lnTo>
                                  <a:pt x="496661" y="2170193"/>
                                </a:lnTo>
                                <a:lnTo>
                                  <a:pt x="490311" y="2151603"/>
                                </a:lnTo>
                                <a:lnTo>
                                  <a:pt x="483961" y="2133014"/>
                                </a:lnTo>
                                <a:lnTo>
                                  <a:pt x="478291" y="2114198"/>
                                </a:lnTo>
                                <a:lnTo>
                                  <a:pt x="472849" y="2095381"/>
                                </a:lnTo>
                                <a:lnTo>
                                  <a:pt x="467406" y="2076112"/>
                                </a:lnTo>
                                <a:lnTo>
                                  <a:pt x="462416" y="2056842"/>
                                </a:lnTo>
                                <a:lnTo>
                                  <a:pt x="457881" y="2037799"/>
                                </a:lnTo>
                                <a:lnTo>
                                  <a:pt x="453572" y="2018530"/>
                                </a:lnTo>
                                <a:lnTo>
                                  <a:pt x="449263" y="1998807"/>
                                </a:lnTo>
                                <a:lnTo>
                                  <a:pt x="445634" y="1979311"/>
                                </a:lnTo>
                                <a:lnTo>
                                  <a:pt x="441779" y="1959588"/>
                                </a:lnTo>
                                <a:lnTo>
                                  <a:pt x="438604" y="1939865"/>
                                </a:lnTo>
                                <a:lnTo>
                                  <a:pt x="435882" y="1919915"/>
                                </a:lnTo>
                                <a:lnTo>
                                  <a:pt x="433161" y="1899965"/>
                                </a:lnTo>
                                <a:lnTo>
                                  <a:pt x="430666" y="1880016"/>
                                </a:lnTo>
                                <a:lnTo>
                                  <a:pt x="428625" y="1859613"/>
                                </a:lnTo>
                                <a:lnTo>
                                  <a:pt x="427038" y="1839436"/>
                                </a:lnTo>
                                <a:lnTo>
                                  <a:pt x="425450" y="1819033"/>
                                </a:lnTo>
                                <a:lnTo>
                                  <a:pt x="424543" y="1798630"/>
                                </a:lnTo>
                                <a:lnTo>
                                  <a:pt x="423863" y="1778000"/>
                                </a:lnTo>
                                <a:close/>
                                <a:moveTo>
                                  <a:pt x="1588" y="1778000"/>
                                </a:moveTo>
                                <a:lnTo>
                                  <a:pt x="268288" y="1778000"/>
                                </a:lnTo>
                                <a:lnTo>
                                  <a:pt x="268968" y="1801353"/>
                                </a:lnTo>
                                <a:lnTo>
                                  <a:pt x="270329" y="1824478"/>
                                </a:lnTo>
                                <a:lnTo>
                                  <a:pt x="271690" y="1847151"/>
                                </a:lnTo>
                                <a:lnTo>
                                  <a:pt x="273731" y="1870276"/>
                                </a:lnTo>
                                <a:lnTo>
                                  <a:pt x="275998" y="1893175"/>
                                </a:lnTo>
                                <a:lnTo>
                                  <a:pt x="278493" y="1915621"/>
                                </a:lnTo>
                                <a:lnTo>
                                  <a:pt x="281441" y="1938293"/>
                                </a:lnTo>
                                <a:lnTo>
                                  <a:pt x="284616" y="1960739"/>
                                </a:lnTo>
                                <a:lnTo>
                                  <a:pt x="288472" y="1982958"/>
                                </a:lnTo>
                                <a:lnTo>
                                  <a:pt x="292327" y="2005403"/>
                                </a:lnTo>
                                <a:lnTo>
                                  <a:pt x="296636" y="2027395"/>
                                </a:lnTo>
                                <a:lnTo>
                                  <a:pt x="301398" y="2049387"/>
                                </a:lnTo>
                                <a:lnTo>
                                  <a:pt x="306161" y="2071379"/>
                                </a:lnTo>
                                <a:lnTo>
                                  <a:pt x="311377" y="2093145"/>
                                </a:lnTo>
                                <a:lnTo>
                                  <a:pt x="316820" y="2114683"/>
                                </a:lnTo>
                                <a:lnTo>
                                  <a:pt x="322943" y="2136222"/>
                                </a:lnTo>
                                <a:lnTo>
                                  <a:pt x="329066" y="2157534"/>
                                </a:lnTo>
                                <a:lnTo>
                                  <a:pt x="335643" y="2178846"/>
                                </a:lnTo>
                                <a:lnTo>
                                  <a:pt x="342447" y="2199931"/>
                                </a:lnTo>
                                <a:lnTo>
                                  <a:pt x="349704" y="2220790"/>
                                </a:lnTo>
                                <a:lnTo>
                                  <a:pt x="356961" y="2241648"/>
                                </a:lnTo>
                                <a:lnTo>
                                  <a:pt x="364898" y="2262507"/>
                                </a:lnTo>
                                <a:lnTo>
                                  <a:pt x="372836" y="2282912"/>
                                </a:lnTo>
                                <a:lnTo>
                                  <a:pt x="381454" y="2303317"/>
                                </a:lnTo>
                                <a:lnTo>
                                  <a:pt x="390072" y="2323268"/>
                                </a:lnTo>
                                <a:lnTo>
                                  <a:pt x="398916" y="2343447"/>
                                </a:lnTo>
                                <a:lnTo>
                                  <a:pt x="408215" y="2363625"/>
                                </a:lnTo>
                                <a:lnTo>
                                  <a:pt x="417740" y="2383123"/>
                                </a:lnTo>
                                <a:lnTo>
                                  <a:pt x="427491" y="2402621"/>
                                </a:lnTo>
                                <a:lnTo>
                                  <a:pt x="437697" y="2422346"/>
                                </a:lnTo>
                                <a:lnTo>
                                  <a:pt x="448129" y="2441391"/>
                                </a:lnTo>
                                <a:lnTo>
                                  <a:pt x="458788" y="2460436"/>
                                </a:lnTo>
                                <a:lnTo>
                                  <a:pt x="227466" y="2593975"/>
                                </a:lnTo>
                                <a:lnTo>
                                  <a:pt x="214540" y="2571303"/>
                                </a:lnTo>
                                <a:lnTo>
                                  <a:pt x="202066" y="2548177"/>
                                </a:lnTo>
                                <a:lnTo>
                                  <a:pt x="190273" y="2525052"/>
                                </a:lnTo>
                                <a:lnTo>
                                  <a:pt x="178254" y="2501699"/>
                                </a:lnTo>
                                <a:lnTo>
                                  <a:pt x="166915" y="2478120"/>
                                </a:lnTo>
                                <a:lnTo>
                                  <a:pt x="156029" y="2454314"/>
                                </a:lnTo>
                                <a:lnTo>
                                  <a:pt x="145370" y="2430508"/>
                                </a:lnTo>
                                <a:lnTo>
                                  <a:pt x="134938" y="2406249"/>
                                </a:lnTo>
                                <a:lnTo>
                                  <a:pt x="124959" y="2381989"/>
                                </a:lnTo>
                                <a:lnTo>
                                  <a:pt x="115434" y="2357277"/>
                                </a:lnTo>
                                <a:lnTo>
                                  <a:pt x="106136" y="2332564"/>
                                </a:lnTo>
                                <a:lnTo>
                                  <a:pt x="97291" y="2307851"/>
                                </a:lnTo>
                                <a:lnTo>
                                  <a:pt x="88900" y="2282685"/>
                                </a:lnTo>
                                <a:lnTo>
                                  <a:pt x="80736" y="2257519"/>
                                </a:lnTo>
                                <a:lnTo>
                                  <a:pt x="73025" y="2232126"/>
                                </a:lnTo>
                                <a:lnTo>
                                  <a:pt x="65541" y="2206733"/>
                                </a:lnTo>
                                <a:lnTo>
                                  <a:pt x="58511" y="2180886"/>
                                </a:lnTo>
                                <a:lnTo>
                                  <a:pt x="51934" y="2155040"/>
                                </a:lnTo>
                                <a:lnTo>
                                  <a:pt x="45811" y="2128967"/>
                                </a:lnTo>
                                <a:lnTo>
                                  <a:pt x="39688" y="2102667"/>
                                </a:lnTo>
                                <a:lnTo>
                                  <a:pt x="34472" y="2076594"/>
                                </a:lnTo>
                                <a:lnTo>
                                  <a:pt x="29256" y="2050067"/>
                                </a:lnTo>
                                <a:lnTo>
                                  <a:pt x="24947" y="2023541"/>
                                </a:lnTo>
                                <a:lnTo>
                                  <a:pt x="20411" y="1996788"/>
                                </a:lnTo>
                                <a:lnTo>
                                  <a:pt x="16782" y="1969581"/>
                                </a:lnTo>
                                <a:lnTo>
                                  <a:pt x="13154" y="1942601"/>
                                </a:lnTo>
                                <a:lnTo>
                                  <a:pt x="10206" y="1915621"/>
                                </a:lnTo>
                                <a:lnTo>
                                  <a:pt x="7711" y="1888414"/>
                                </a:lnTo>
                                <a:lnTo>
                                  <a:pt x="5443" y="1861207"/>
                                </a:lnTo>
                                <a:lnTo>
                                  <a:pt x="3856" y="1833547"/>
                                </a:lnTo>
                                <a:lnTo>
                                  <a:pt x="2495" y="1805887"/>
                                </a:lnTo>
                                <a:lnTo>
                                  <a:pt x="1588" y="1778000"/>
                                </a:lnTo>
                                <a:close/>
                                <a:moveTo>
                                  <a:pt x="1736726" y="1598612"/>
                                </a:moveTo>
                                <a:lnTo>
                                  <a:pt x="1743971" y="1598839"/>
                                </a:lnTo>
                                <a:lnTo>
                                  <a:pt x="1750763" y="1599291"/>
                                </a:lnTo>
                                <a:lnTo>
                                  <a:pt x="1757782" y="1600197"/>
                                </a:lnTo>
                                <a:lnTo>
                                  <a:pt x="1764348" y="1601556"/>
                                </a:lnTo>
                                <a:lnTo>
                                  <a:pt x="1771141" y="1602914"/>
                                </a:lnTo>
                                <a:lnTo>
                                  <a:pt x="1777707" y="1604952"/>
                                </a:lnTo>
                                <a:lnTo>
                                  <a:pt x="1784273" y="1606989"/>
                                </a:lnTo>
                                <a:lnTo>
                                  <a:pt x="1790386" y="1609480"/>
                                </a:lnTo>
                                <a:lnTo>
                                  <a:pt x="1796499" y="1612423"/>
                                </a:lnTo>
                                <a:lnTo>
                                  <a:pt x="1802612" y="1615367"/>
                                </a:lnTo>
                                <a:lnTo>
                                  <a:pt x="1808273" y="1618537"/>
                                </a:lnTo>
                                <a:lnTo>
                                  <a:pt x="1813933" y="1622386"/>
                                </a:lnTo>
                                <a:lnTo>
                                  <a:pt x="1819367" y="1626008"/>
                                </a:lnTo>
                                <a:lnTo>
                                  <a:pt x="1824574" y="1630310"/>
                                </a:lnTo>
                                <a:lnTo>
                                  <a:pt x="1829555" y="1634612"/>
                                </a:lnTo>
                                <a:lnTo>
                                  <a:pt x="1834310" y="1639140"/>
                                </a:lnTo>
                                <a:lnTo>
                                  <a:pt x="1838838" y="1643895"/>
                                </a:lnTo>
                                <a:lnTo>
                                  <a:pt x="1843140" y="1649102"/>
                                </a:lnTo>
                                <a:lnTo>
                                  <a:pt x="1847216" y="1654310"/>
                                </a:lnTo>
                                <a:lnTo>
                                  <a:pt x="1851291" y="1659744"/>
                                </a:lnTo>
                                <a:lnTo>
                                  <a:pt x="1854687" y="1665178"/>
                                </a:lnTo>
                                <a:lnTo>
                                  <a:pt x="1858310" y="1671065"/>
                                </a:lnTo>
                                <a:lnTo>
                                  <a:pt x="1861253" y="1676951"/>
                                </a:lnTo>
                                <a:lnTo>
                                  <a:pt x="1863970" y="1682838"/>
                                </a:lnTo>
                                <a:lnTo>
                                  <a:pt x="1866461" y="1689404"/>
                                </a:lnTo>
                                <a:lnTo>
                                  <a:pt x="1868725" y="1695744"/>
                                </a:lnTo>
                                <a:lnTo>
                                  <a:pt x="1870310" y="1702310"/>
                                </a:lnTo>
                                <a:lnTo>
                                  <a:pt x="1872121" y="1708876"/>
                                </a:lnTo>
                                <a:lnTo>
                                  <a:pt x="1873253" y="1715895"/>
                                </a:lnTo>
                                <a:lnTo>
                                  <a:pt x="1874159" y="1722687"/>
                                </a:lnTo>
                                <a:lnTo>
                                  <a:pt x="1874612" y="1729706"/>
                                </a:lnTo>
                                <a:lnTo>
                                  <a:pt x="1874838" y="1736951"/>
                                </a:lnTo>
                                <a:lnTo>
                                  <a:pt x="1874612" y="1743744"/>
                                </a:lnTo>
                                <a:lnTo>
                                  <a:pt x="1874159" y="1750989"/>
                                </a:lnTo>
                                <a:lnTo>
                                  <a:pt x="1873253" y="1757781"/>
                                </a:lnTo>
                                <a:lnTo>
                                  <a:pt x="1872121" y="1764574"/>
                                </a:lnTo>
                                <a:lnTo>
                                  <a:pt x="1870310" y="1771366"/>
                                </a:lnTo>
                                <a:lnTo>
                                  <a:pt x="1868725" y="1777706"/>
                                </a:lnTo>
                                <a:lnTo>
                                  <a:pt x="1866461" y="1784272"/>
                                </a:lnTo>
                                <a:lnTo>
                                  <a:pt x="1863970" y="1790611"/>
                                </a:lnTo>
                                <a:lnTo>
                                  <a:pt x="1861253" y="1796498"/>
                                </a:lnTo>
                                <a:lnTo>
                                  <a:pt x="1858310" y="1802385"/>
                                </a:lnTo>
                                <a:lnTo>
                                  <a:pt x="1854687" y="1808498"/>
                                </a:lnTo>
                                <a:lnTo>
                                  <a:pt x="1851291" y="1813932"/>
                                </a:lnTo>
                                <a:lnTo>
                                  <a:pt x="1847216" y="1819366"/>
                                </a:lnTo>
                                <a:lnTo>
                                  <a:pt x="1843140" y="1824573"/>
                                </a:lnTo>
                                <a:lnTo>
                                  <a:pt x="1838838" y="1829781"/>
                                </a:lnTo>
                                <a:lnTo>
                                  <a:pt x="1834310" y="1834309"/>
                                </a:lnTo>
                                <a:lnTo>
                                  <a:pt x="1829555" y="1838837"/>
                                </a:lnTo>
                                <a:lnTo>
                                  <a:pt x="1824574" y="1843366"/>
                                </a:lnTo>
                                <a:lnTo>
                                  <a:pt x="1819367" y="1847215"/>
                                </a:lnTo>
                                <a:lnTo>
                                  <a:pt x="1813933" y="1851290"/>
                                </a:lnTo>
                                <a:lnTo>
                                  <a:pt x="1808273" y="1854913"/>
                                </a:lnTo>
                                <a:lnTo>
                                  <a:pt x="1802612" y="1858083"/>
                                </a:lnTo>
                                <a:lnTo>
                                  <a:pt x="1796499" y="1861252"/>
                                </a:lnTo>
                                <a:lnTo>
                                  <a:pt x="1790386" y="1864196"/>
                                </a:lnTo>
                                <a:lnTo>
                                  <a:pt x="1784273" y="1866686"/>
                                </a:lnTo>
                                <a:lnTo>
                                  <a:pt x="1777707" y="1868498"/>
                                </a:lnTo>
                                <a:lnTo>
                                  <a:pt x="1771141" y="1870535"/>
                                </a:lnTo>
                                <a:lnTo>
                                  <a:pt x="1764348" y="1872120"/>
                                </a:lnTo>
                                <a:lnTo>
                                  <a:pt x="1757782" y="1873252"/>
                                </a:lnTo>
                                <a:lnTo>
                                  <a:pt x="1750763" y="1874158"/>
                                </a:lnTo>
                                <a:lnTo>
                                  <a:pt x="1743971" y="1874837"/>
                                </a:lnTo>
                                <a:lnTo>
                                  <a:pt x="1736726" y="1874837"/>
                                </a:lnTo>
                                <a:lnTo>
                                  <a:pt x="1729481" y="1874837"/>
                                </a:lnTo>
                                <a:lnTo>
                                  <a:pt x="1722688" y="1874158"/>
                                </a:lnTo>
                                <a:lnTo>
                                  <a:pt x="1715669" y="1873252"/>
                                </a:lnTo>
                                <a:lnTo>
                                  <a:pt x="1708877" y="1872120"/>
                                </a:lnTo>
                                <a:lnTo>
                                  <a:pt x="1702311" y="1870535"/>
                                </a:lnTo>
                                <a:lnTo>
                                  <a:pt x="1695518" y="1868498"/>
                                </a:lnTo>
                                <a:lnTo>
                                  <a:pt x="1689179" y="1866686"/>
                                </a:lnTo>
                                <a:lnTo>
                                  <a:pt x="1683066" y="1864196"/>
                                </a:lnTo>
                                <a:lnTo>
                                  <a:pt x="1676726" y="1861252"/>
                                </a:lnTo>
                                <a:lnTo>
                                  <a:pt x="1670839" y="1858083"/>
                                </a:lnTo>
                                <a:lnTo>
                                  <a:pt x="1665179" y="1854913"/>
                                </a:lnTo>
                                <a:lnTo>
                                  <a:pt x="1659519" y="1851290"/>
                                </a:lnTo>
                                <a:lnTo>
                                  <a:pt x="1654085" y="1847215"/>
                                </a:lnTo>
                                <a:lnTo>
                                  <a:pt x="1648877" y="1843366"/>
                                </a:lnTo>
                                <a:lnTo>
                                  <a:pt x="1643896" y="1838837"/>
                                </a:lnTo>
                                <a:lnTo>
                                  <a:pt x="1638915" y="1834309"/>
                                </a:lnTo>
                                <a:lnTo>
                                  <a:pt x="1634387" y="1829781"/>
                                </a:lnTo>
                                <a:lnTo>
                                  <a:pt x="1630085" y="1824573"/>
                                </a:lnTo>
                                <a:lnTo>
                                  <a:pt x="1626009" y="1819366"/>
                                </a:lnTo>
                                <a:lnTo>
                                  <a:pt x="1622160" y="1813932"/>
                                </a:lnTo>
                                <a:lnTo>
                                  <a:pt x="1618538" y="1808498"/>
                                </a:lnTo>
                                <a:lnTo>
                                  <a:pt x="1615141" y="1802385"/>
                                </a:lnTo>
                                <a:lnTo>
                                  <a:pt x="1612198" y="1796498"/>
                                </a:lnTo>
                                <a:lnTo>
                                  <a:pt x="1609481" y="1790611"/>
                                </a:lnTo>
                                <a:lnTo>
                                  <a:pt x="1606991" y="1784272"/>
                                </a:lnTo>
                                <a:lnTo>
                                  <a:pt x="1604726" y="1777706"/>
                                </a:lnTo>
                                <a:lnTo>
                                  <a:pt x="1602915" y="1771366"/>
                                </a:lnTo>
                                <a:lnTo>
                                  <a:pt x="1601330" y="1764574"/>
                                </a:lnTo>
                                <a:lnTo>
                                  <a:pt x="1599972" y="1757781"/>
                                </a:lnTo>
                                <a:lnTo>
                                  <a:pt x="1599292" y="1750989"/>
                                </a:lnTo>
                                <a:lnTo>
                                  <a:pt x="1598840" y="1743744"/>
                                </a:lnTo>
                                <a:lnTo>
                                  <a:pt x="1598613" y="1736951"/>
                                </a:lnTo>
                                <a:lnTo>
                                  <a:pt x="1598840" y="1729706"/>
                                </a:lnTo>
                                <a:lnTo>
                                  <a:pt x="1599292" y="1722687"/>
                                </a:lnTo>
                                <a:lnTo>
                                  <a:pt x="1599972" y="1715895"/>
                                </a:lnTo>
                                <a:lnTo>
                                  <a:pt x="1601330" y="1708876"/>
                                </a:lnTo>
                                <a:lnTo>
                                  <a:pt x="1602915" y="1702310"/>
                                </a:lnTo>
                                <a:lnTo>
                                  <a:pt x="1604726" y="1695744"/>
                                </a:lnTo>
                                <a:lnTo>
                                  <a:pt x="1606991" y="1689404"/>
                                </a:lnTo>
                                <a:lnTo>
                                  <a:pt x="1609481" y="1682838"/>
                                </a:lnTo>
                                <a:lnTo>
                                  <a:pt x="1612198" y="1676951"/>
                                </a:lnTo>
                                <a:lnTo>
                                  <a:pt x="1615141" y="1671065"/>
                                </a:lnTo>
                                <a:lnTo>
                                  <a:pt x="1618538" y="1665178"/>
                                </a:lnTo>
                                <a:lnTo>
                                  <a:pt x="1622160" y="1659744"/>
                                </a:lnTo>
                                <a:lnTo>
                                  <a:pt x="1626009" y="1654310"/>
                                </a:lnTo>
                                <a:lnTo>
                                  <a:pt x="1630085" y="1649102"/>
                                </a:lnTo>
                                <a:lnTo>
                                  <a:pt x="1634387" y="1643895"/>
                                </a:lnTo>
                                <a:lnTo>
                                  <a:pt x="1638915" y="1639140"/>
                                </a:lnTo>
                                <a:lnTo>
                                  <a:pt x="1643896" y="1634612"/>
                                </a:lnTo>
                                <a:lnTo>
                                  <a:pt x="1648877" y="1630310"/>
                                </a:lnTo>
                                <a:lnTo>
                                  <a:pt x="1654085" y="1626008"/>
                                </a:lnTo>
                                <a:lnTo>
                                  <a:pt x="1659519" y="1622386"/>
                                </a:lnTo>
                                <a:lnTo>
                                  <a:pt x="1665179" y="1618537"/>
                                </a:lnTo>
                                <a:lnTo>
                                  <a:pt x="1670839" y="1615367"/>
                                </a:lnTo>
                                <a:lnTo>
                                  <a:pt x="1676726" y="1612423"/>
                                </a:lnTo>
                                <a:lnTo>
                                  <a:pt x="1683066" y="1609480"/>
                                </a:lnTo>
                                <a:lnTo>
                                  <a:pt x="1689179" y="1606989"/>
                                </a:lnTo>
                                <a:lnTo>
                                  <a:pt x="1695518" y="1604952"/>
                                </a:lnTo>
                                <a:lnTo>
                                  <a:pt x="1702311" y="1602914"/>
                                </a:lnTo>
                                <a:lnTo>
                                  <a:pt x="1708877" y="1601556"/>
                                </a:lnTo>
                                <a:lnTo>
                                  <a:pt x="1715669" y="1600197"/>
                                </a:lnTo>
                                <a:lnTo>
                                  <a:pt x="1722688" y="1599291"/>
                                </a:lnTo>
                                <a:lnTo>
                                  <a:pt x="1729481" y="1598839"/>
                                </a:lnTo>
                                <a:lnTo>
                                  <a:pt x="1736726" y="1598612"/>
                                </a:lnTo>
                                <a:close/>
                                <a:moveTo>
                                  <a:pt x="2282232" y="1468437"/>
                                </a:moveTo>
                                <a:lnTo>
                                  <a:pt x="2289051" y="1483100"/>
                                </a:lnTo>
                                <a:lnTo>
                                  <a:pt x="2295870" y="1497989"/>
                                </a:lnTo>
                                <a:lnTo>
                                  <a:pt x="2302234" y="1512879"/>
                                </a:lnTo>
                                <a:lnTo>
                                  <a:pt x="2307916" y="1528219"/>
                                </a:lnTo>
                                <a:lnTo>
                                  <a:pt x="2313371" y="1543785"/>
                                </a:lnTo>
                                <a:lnTo>
                                  <a:pt x="2318599" y="1559576"/>
                                </a:lnTo>
                                <a:lnTo>
                                  <a:pt x="2323145" y="1575593"/>
                                </a:lnTo>
                                <a:lnTo>
                                  <a:pt x="2327236" y="1591610"/>
                                </a:lnTo>
                                <a:lnTo>
                                  <a:pt x="2331328" y="1607853"/>
                                </a:lnTo>
                                <a:lnTo>
                                  <a:pt x="2334510" y="1624096"/>
                                </a:lnTo>
                                <a:lnTo>
                                  <a:pt x="2337465" y="1640790"/>
                                </a:lnTo>
                                <a:lnTo>
                                  <a:pt x="2339738" y="1657483"/>
                                </a:lnTo>
                                <a:lnTo>
                                  <a:pt x="2341783" y="1674177"/>
                                </a:lnTo>
                                <a:lnTo>
                                  <a:pt x="2343147" y="1691322"/>
                                </a:lnTo>
                                <a:lnTo>
                                  <a:pt x="2344284" y="1708467"/>
                                </a:lnTo>
                                <a:lnTo>
                                  <a:pt x="2344738" y="1725612"/>
                                </a:lnTo>
                                <a:lnTo>
                                  <a:pt x="1952199" y="1725612"/>
                                </a:lnTo>
                                <a:lnTo>
                                  <a:pt x="1951745" y="1717717"/>
                                </a:lnTo>
                                <a:lnTo>
                                  <a:pt x="1950608" y="1709821"/>
                                </a:lnTo>
                                <a:lnTo>
                                  <a:pt x="1949699" y="1701925"/>
                                </a:lnTo>
                                <a:lnTo>
                                  <a:pt x="1948108" y="1694255"/>
                                </a:lnTo>
                                <a:lnTo>
                                  <a:pt x="1946744" y="1686585"/>
                                </a:lnTo>
                                <a:lnTo>
                                  <a:pt x="1944698" y="1678915"/>
                                </a:lnTo>
                                <a:lnTo>
                                  <a:pt x="1942425" y="1671470"/>
                                </a:lnTo>
                                <a:lnTo>
                                  <a:pt x="1939925" y="1664477"/>
                                </a:lnTo>
                                <a:lnTo>
                                  <a:pt x="2282232" y="1468437"/>
                                </a:lnTo>
                                <a:close/>
                                <a:moveTo>
                                  <a:pt x="1192596" y="1468437"/>
                                </a:moveTo>
                                <a:lnTo>
                                  <a:pt x="1533525" y="1664251"/>
                                </a:lnTo>
                                <a:lnTo>
                                  <a:pt x="1531259" y="1671470"/>
                                </a:lnTo>
                                <a:lnTo>
                                  <a:pt x="1528994" y="1678915"/>
                                </a:lnTo>
                                <a:lnTo>
                                  <a:pt x="1526955" y="1686585"/>
                                </a:lnTo>
                                <a:lnTo>
                                  <a:pt x="1525370" y="1694255"/>
                                </a:lnTo>
                                <a:lnTo>
                                  <a:pt x="1524010" y="1701925"/>
                                </a:lnTo>
                                <a:lnTo>
                                  <a:pt x="1522878" y="1709821"/>
                                </a:lnTo>
                                <a:lnTo>
                                  <a:pt x="1521972" y="1717717"/>
                                </a:lnTo>
                                <a:lnTo>
                                  <a:pt x="1521519" y="1725612"/>
                                </a:lnTo>
                                <a:lnTo>
                                  <a:pt x="1130300" y="1725612"/>
                                </a:lnTo>
                                <a:lnTo>
                                  <a:pt x="1130753" y="1708242"/>
                                </a:lnTo>
                                <a:lnTo>
                                  <a:pt x="1131659" y="1691322"/>
                                </a:lnTo>
                                <a:lnTo>
                                  <a:pt x="1133245" y="1674177"/>
                                </a:lnTo>
                                <a:lnTo>
                                  <a:pt x="1135283" y="1657483"/>
                                </a:lnTo>
                                <a:lnTo>
                                  <a:pt x="1137322" y="1640790"/>
                                </a:lnTo>
                                <a:lnTo>
                                  <a:pt x="1140494" y="1624096"/>
                                </a:lnTo>
                                <a:lnTo>
                                  <a:pt x="1143665" y="1607627"/>
                                </a:lnTo>
                                <a:lnTo>
                                  <a:pt x="1147290" y="1591610"/>
                                </a:lnTo>
                                <a:lnTo>
                                  <a:pt x="1151594" y="1575368"/>
                                </a:lnTo>
                                <a:lnTo>
                                  <a:pt x="1156351" y="1559576"/>
                                </a:lnTo>
                                <a:lnTo>
                                  <a:pt x="1161108" y="1543785"/>
                                </a:lnTo>
                                <a:lnTo>
                                  <a:pt x="1166998" y="1528219"/>
                                </a:lnTo>
                                <a:lnTo>
                                  <a:pt x="1172661" y="1512879"/>
                                </a:lnTo>
                                <a:lnTo>
                                  <a:pt x="1179004" y="1497989"/>
                                </a:lnTo>
                                <a:lnTo>
                                  <a:pt x="1185800" y="1483100"/>
                                </a:lnTo>
                                <a:lnTo>
                                  <a:pt x="1192596" y="1468437"/>
                                </a:lnTo>
                                <a:close/>
                                <a:moveTo>
                                  <a:pt x="2069990" y="1228725"/>
                                </a:moveTo>
                                <a:lnTo>
                                  <a:pt x="2084059" y="1238222"/>
                                </a:lnTo>
                                <a:lnTo>
                                  <a:pt x="2097901" y="1248172"/>
                                </a:lnTo>
                                <a:lnTo>
                                  <a:pt x="2111516" y="1258574"/>
                                </a:lnTo>
                                <a:lnTo>
                                  <a:pt x="2124677" y="1269202"/>
                                </a:lnTo>
                                <a:lnTo>
                                  <a:pt x="2137612" y="1280056"/>
                                </a:lnTo>
                                <a:lnTo>
                                  <a:pt x="2150319" y="1291362"/>
                                </a:lnTo>
                                <a:lnTo>
                                  <a:pt x="2162346" y="1302894"/>
                                </a:lnTo>
                                <a:lnTo>
                                  <a:pt x="2174600" y="1315105"/>
                                </a:lnTo>
                                <a:lnTo>
                                  <a:pt x="2186172" y="1327542"/>
                                </a:lnTo>
                                <a:lnTo>
                                  <a:pt x="2197518" y="1339979"/>
                                </a:lnTo>
                                <a:lnTo>
                                  <a:pt x="2208411" y="1352868"/>
                                </a:lnTo>
                                <a:lnTo>
                                  <a:pt x="2219076" y="1366210"/>
                                </a:lnTo>
                                <a:lnTo>
                                  <a:pt x="2229287" y="1379778"/>
                                </a:lnTo>
                                <a:lnTo>
                                  <a:pt x="2239045" y="1393797"/>
                                </a:lnTo>
                                <a:lnTo>
                                  <a:pt x="2248575" y="1407817"/>
                                </a:lnTo>
                                <a:lnTo>
                                  <a:pt x="2257425" y="1422063"/>
                                </a:lnTo>
                                <a:lnTo>
                                  <a:pt x="1918180" y="1617663"/>
                                </a:lnTo>
                                <a:lnTo>
                                  <a:pt x="1913188" y="1610879"/>
                                </a:lnTo>
                                <a:lnTo>
                                  <a:pt x="1908196" y="1604096"/>
                                </a:lnTo>
                                <a:lnTo>
                                  <a:pt x="1902977" y="1597311"/>
                                </a:lnTo>
                                <a:lnTo>
                                  <a:pt x="1897531" y="1591206"/>
                                </a:lnTo>
                                <a:lnTo>
                                  <a:pt x="1891858" y="1585327"/>
                                </a:lnTo>
                                <a:lnTo>
                                  <a:pt x="1885958" y="1579447"/>
                                </a:lnTo>
                                <a:lnTo>
                                  <a:pt x="1879604" y="1573794"/>
                                </a:lnTo>
                                <a:lnTo>
                                  <a:pt x="1873250" y="1568593"/>
                                </a:lnTo>
                                <a:lnTo>
                                  <a:pt x="2069990" y="1228725"/>
                                </a:lnTo>
                                <a:close/>
                                <a:moveTo>
                                  <a:pt x="1405048" y="1228725"/>
                                </a:moveTo>
                                <a:lnTo>
                                  <a:pt x="1601788" y="1568593"/>
                                </a:lnTo>
                                <a:lnTo>
                                  <a:pt x="1595207" y="1573794"/>
                                </a:lnTo>
                                <a:lnTo>
                                  <a:pt x="1589080" y="1579447"/>
                                </a:lnTo>
                                <a:lnTo>
                                  <a:pt x="1583180" y="1585101"/>
                                </a:lnTo>
                                <a:lnTo>
                                  <a:pt x="1577507" y="1591206"/>
                                </a:lnTo>
                                <a:lnTo>
                                  <a:pt x="1572061" y="1597311"/>
                                </a:lnTo>
                                <a:lnTo>
                                  <a:pt x="1566842" y="1604096"/>
                                </a:lnTo>
                                <a:lnTo>
                                  <a:pt x="1561850" y="1610879"/>
                                </a:lnTo>
                                <a:lnTo>
                                  <a:pt x="1557085" y="1617663"/>
                                </a:lnTo>
                                <a:lnTo>
                                  <a:pt x="1217613" y="1422063"/>
                                </a:lnTo>
                                <a:lnTo>
                                  <a:pt x="1226463" y="1407817"/>
                                </a:lnTo>
                                <a:lnTo>
                                  <a:pt x="1235993" y="1393797"/>
                                </a:lnTo>
                                <a:lnTo>
                                  <a:pt x="1245751" y="1379778"/>
                                </a:lnTo>
                                <a:lnTo>
                                  <a:pt x="1255962" y="1366210"/>
                                </a:lnTo>
                                <a:lnTo>
                                  <a:pt x="1266627" y="1352868"/>
                                </a:lnTo>
                                <a:lnTo>
                                  <a:pt x="1277520" y="1339979"/>
                                </a:lnTo>
                                <a:lnTo>
                                  <a:pt x="1288639" y="1327542"/>
                                </a:lnTo>
                                <a:lnTo>
                                  <a:pt x="1300438" y="1315105"/>
                                </a:lnTo>
                                <a:lnTo>
                                  <a:pt x="1312238" y="1302894"/>
                                </a:lnTo>
                                <a:lnTo>
                                  <a:pt x="1324719" y="1291362"/>
                                </a:lnTo>
                                <a:lnTo>
                                  <a:pt x="1337426" y="1280056"/>
                                </a:lnTo>
                                <a:lnTo>
                                  <a:pt x="1350134" y="1269202"/>
                                </a:lnTo>
                                <a:lnTo>
                                  <a:pt x="1363295" y="1258574"/>
                                </a:lnTo>
                                <a:lnTo>
                                  <a:pt x="1377137" y="1248172"/>
                                </a:lnTo>
                                <a:lnTo>
                                  <a:pt x="1390979" y="1238222"/>
                                </a:lnTo>
                                <a:lnTo>
                                  <a:pt x="1405048" y="1228725"/>
                                </a:lnTo>
                                <a:close/>
                                <a:moveTo>
                                  <a:pt x="1763713" y="1128712"/>
                                </a:moveTo>
                                <a:lnTo>
                                  <a:pt x="1781176" y="1129848"/>
                                </a:lnTo>
                                <a:lnTo>
                                  <a:pt x="1798638" y="1131438"/>
                                </a:lnTo>
                                <a:lnTo>
                                  <a:pt x="1816101" y="1133482"/>
                                </a:lnTo>
                                <a:lnTo>
                                  <a:pt x="1833337" y="1135981"/>
                                </a:lnTo>
                                <a:lnTo>
                                  <a:pt x="1850346" y="1138707"/>
                                </a:lnTo>
                                <a:lnTo>
                                  <a:pt x="1867355" y="1142114"/>
                                </a:lnTo>
                                <a:lnTo>
                                  <a:pt x="1884137" y="1146203"/>
                                </a:lnTo>
                                <a:lnTo>
                                  <a:pt x="1900465" y="1150519"/>
                                </a:lnTo>
                                <a:lnTo>
                                  <a:pt x="1916794" y="1155290"/>
                                </a:lnTo>
                                <a:lnTo>
                                  <a:pt x="1933122" y="1160514"/>
                                </a:lnTo>
                                <a:lnTo>
                                  <a:pt x="1948998" y="1166193"/>
                                </a:lnTo>
                                <a:lnTo>
                                  <a:pt x="1964873" y="1172554"/>
                                </a:lnTo>
                                <a:lnTo>
                                  <a:pt x="1980294" y="1178914"/>
                                </a:lnTo>
                                <a:lnTo>
                                  <a:pt x="1995715" y="1185956"/>
                                </a:lnTo>
                                <a:lnTo>
                                  <a:pt x="2010683" y="1193225"/>
                                </a:lnTo>
                                <a:lnTo>
                                  <a:pt x="2025651" y="1200949"/>
                                </a:lnTo>
                                <a:lnTo>
                                  <a:pt x="1829481" y="1541462"/>
                                </a:lnTo>
                                <a:lnTo>
                                  <a:pt x="1821997" y="1538054"/>
                                </a:lnTo>
                                <a:lnTo>
                                  <a:pt x="1814060" y="1534874"/>
                                </a:lnTo>
                                <a:lnTo>
                                  <a:pt x="1805669" y="1531921"/>
                                </a:lnTo>
                                <a:lnTo>
                                  <a:pt x="1797504" y="1529422"/>
                                </a:lnTo>
                                <a:lnTo>
                                  <a:pt x="1789113" y="1527151"/>
                                </a:lnTo>
                                <a:lnTo>
                                  <a:pt x="1780722" y="1525106"/>
                                </a:lnTo>
                                <a:lnTo>
                                  <a:pt x="1772331" y="1523516"/>
                                </a:lnTo>
                                <a:lnTo>
                                  <a:pt x="1763713" y="1522380"/>
                                </a:lnTo>
                                <a:lnTo>
                                  <a:pt x="1763713" y="1128712"/>
                                </a:lnTo>
                                <a:close/>
                                <a:moveTo>
                                  <a:pt x="1711326" y="1128712"/>
                                </a:moveTo>
                                <a:lnTo>
                                  <a:pt x="1711326" y="1522380"/>
                                </a:lnTo>
                                <a:lnTo>
                                  <a:pt x="1702489" y="1523516"/>
                                </a:lnTo>
                                <a:lnTo>
                                  <a:pt x="1694105" y="1525106"/>
                                </a:lnTo>
                                <a:lnTo>
                                  <a:pt x="1685722" y="1527151"/>
                                </a:lnTo>
                                <a:lnTo>
                                  <a:pt x="1677111" y="1529422"/>
                                </a:lnTo>
                                <a:lnTo>
                                  <a:pt x="1668954" y="1531921"/>
                                </a:lnTo>
                                <a:lnTo>
                                  <a:pt x="1661023" y="1534874"/>
                                </a:lnTo>
                                <a:lnTo>
                                  <a:pt x="1653093" y="1538054"/>
                                </a:lnTo>
                                <a:lnTo>
                                  <a:pt x="1645162" y="1541462"/>
                                </a:lnTo>
                                <a:lnTo>
                                  <a:pt x="1449388" y="1200949"/>
                                </a:lnTo>
                                <a:lnTo>
                                  <a:pt x="1464116" y="1193225"/>
                                </a:lnTo>
                                <a:lnTo>
                                  <a:pt x="1479298" y="1185956"/>
                                </a:lnTo>
                                <a:lnTo>
                                  <a:pt x="1494706" y="1178914"/>
                                </a:lnTo>
                                <a:lnTo>
                                  <a:pt x="1510340" y="1172554"/>
                                </a:lnTo>
                                <a:lnTo>
                                  <a:pt x="1525749" y="1166193"/>
                                </a:lnTo>
                                <a:lnTo>
                                  <a:pt x="1542063" y="1160514"/>
                                </a:lnTo>
                                <a:lnTo>
                                  <a:pt x="1558151" y="1155290"/>
                                </a:lnTo>
                                <a:lnTo>
                                  <a:pt x="1574465" y="1150519"/>
                                </a:lnTo>
                                <a:lnTo>
                                  <a:pt x="1591006" y="1146203"/>
                                </a:lnTo>
                                <a:lnTo>
                                  <a:pt x="1607548" y="1142114"/>
                                </a:lnTo>
                                <a:lnTo>
                                  <a:pt x="1624542" y="1138707"/>
                                </a:lnTo>
                                <a:lnTo>
                                  <a:pt x="1641537" y="1135981"/>
                                </a:lnTo>
                                <a:lnTo>
                                  <a:pt x="1658757" y="1133482"/>
                                </a:lnTo>
                                <a:lnTo>
                                  <a:pt x="1676205" y="1131438"/>
                                </a:lnTo>
                                <a:lnTo>
                                  <a:pt x="1693426" y="1129848"/>
                                </a:lnTo>
                                <a:lnTo>
                                  <a:pt x="1711326" y="1128712"/>
                                </a:lnTo>
                                <a:close/>
                                <a:moveTo>
                                  <a:pt x="2894521" y="1114425"/>
                                </a:moveTo>
                                <a:lnTo>
                                  <a:pt x="2903576" y="1131622"/>
                                </a:lnTo>
                                <a:lnTo>
                                  <a:pt x="2912179" y="1148820"/>
                                </a:lnTo>
                                <a:lnTo>
                                  <a:pt x="2921007" y="1166470"/>
                                </a:lnTo>
                                <a:lnTo>
                                  <a:pt x="2929383" y="1184120"/>
                                </a:lnTo>
                                <a:lnTo>
                                  <a:pt x="2937533" y="1201770"/>
                                </a:lnTo>
                                <a:lnTo>
                                  <a:pt x="2945230" y="1219646"/>
                                </a:lnTo>
                                <a:lnTo>
                                  <a:pt x="2952927" y="1237749"/>
                                </a:lnTo>
                                <a:lnTo>
                                  <a:pt x="2960171" y="1255851"/>
                                </a:lnTo>
                                <a:lnTo>
                                  <a:pt x="2967189" y="1274180"/>
                                </a:lnTo>
                                <a:lnTo>
                                  <a:pt x="2974207" y="1292283"/>
                                </a:lnTo>
                                <a:lnTo>
                                  <a:pt x="2980545" y="1310838"/>
                                </a:lnTo>
                                <a:lnTo>
                                  <a:pt x="2986658" y="1329845"/>
                                </a:lnTo>
                                <a:lnTo>
                                  <a:pt x="2992770" y="1348627"/>
                                </a:lnTo>
                                <a:lnTo>
                                  <a:pt x="2998430" y="1367408"/>
                                </a:lnTo>
                                <a:lnTo>
                                  <a:pt x="3003863" y="1386416"/>
                                </a:lnTo>
                                <a:lnTo>
                                  <a:pt x="3009069" y="1405650"/>
                                </a:lnTo>
                                <a:lnTo>
                                  <a:pt x="3013597" y="1424658"/>
                                </a:lnTo>
                                <a:lnTo>
                                  <a:pt x="3018351" y="1444344"/>
                                </a:lnTo>
                                <a:lnTo>
                                  <a:pt x="3022652" y="1463578"/>
                                </a:lnTo>
                                <a:lnTo>
                                  <a:pt x="3026501" y="1483265"/>
                                </a:lnTo>
                                <a:lnTo>
                                  <a:pt x="3030349" y="1502951"/>
                                </a:lnTo>
                                <a:lnTo>
                                  <a:pt x="3033745" y="1522638"/>
                                </a:lnTo>
                                <a:lnTo>
                                  <a:pt x="3036688" y="1542777"/>
                                </a:lnTo>
                                <a:lnTo>
                                  <a:pt x="3039631" y="1562463"/>
                                </a:lnTo>
                                <a:lnTo>
                                  <a:pt x="3042121" y="1582603"/>
                                </a:lnTo>
                                <a:lnTo>
                                  <a:pt x="3044385" y="1602968"/>
                                </a:lnTo>
                                <a:lnTo>
                                  <a:pt x="3046196" y="1623107"/>
                                </a:lnTo>
                                <a:lnTo>
                                  <a:pt x="3047781" y="1643473"/>
                                </a:lnTo>
                                <a:lnTo>
                                  <a:pt x="3049139" y="1664064"/>
                                </a:lnTo>
                                <a:lnTo>
                                  <a:pt x="3050044" y="1684430"/>
                                </a:lnTo>
                                <a:lnTo>
                                  <a:pt x="3050497" y="1705022"/>
                                </a:lnTo>
                                <a:lnTo>
                                  <a:pt x="3051176" y="1725613"/>
                                </a:lnTo>
                                <a:lnTo>
                                  <a:pt x="2501071" y="1725613"/>
                                </a:lnTo>
                                <a:lnTo>
                                  <a:pt x="2500619" y="1714525"/>
                                </a:lnTo>
                                <a:lnTo>
                                  <a:pt x="2500166" y="1702985"/>
                                </a:lnTo>
                                <a:lnTo>
                                  <a:pt x="2499713" y="1691897"/>
                                </a:lnTo>
                                <a:lnTo>
                                  <a:pt x="2499034" y="1680809"/>
                                </a:lnTo>
                                <a:lnTo>
                                  <a:pt x="2498355" y="1669722"/>
                                </a:lnTo>
                                <a:lnTo>
                                  <a:pt x="2497223" y="1658634"/>
                                </a:lnTo>
                                <a:lnTo>
                                  <a:pt x="2496091" y="1647320"/>
                                </a:lnTo>
                                <a:lnTo>
                                  <a:pt x="2494506" y="1636458"/>
                                </a:lnTo>
                                <a:lnTo>
                                  <a:pt x="2493148" y="1625370"/>
                                </a:lnTo>
                                <a:lnTo>
                                  <a:pt x="2491337" y="1614509"/>
                                </a:lnTo>
                                <a:lnTo>
                                  <a:pt x="2489526" y="1603873"/>
                                </a:lnTo>
                                <a:lnTo>
                                  <a:pt x="2487715" y="1593012"/>
                                </a:lnTo>
                                <a:lnTo>
                                  <a:pt x="2485451" y="1582150"/>
                                </a:lnTo>
                                <a:lnTo>
                                  <a:pt x="2483187" y="1571515"/>
                                </a:lnTo>
                                <a:lnTo>
                                  <a:pt x="2480697" y="1560879"/>
                                </a:lnTo>
                                <a:lnTo>
                                  <a:pt x="2478207" y="1550471"/>
                                </a:lnTo>
                                <a:lnTo>
                                  <a:pt x="2475490" y="1539835"/>
                                </a:lnTo>
                                <a:lnTo>
                                  <a:pt x="2472547" y="1529426"/>
                                </a:lnTo>
                                <a:lnTo>
                                  <a:pt x="2469604" y="1519017"/>
                                </a:lnTo>
                                <a:lnTo>
                                  <a:pt x="2466435" y="1508608"/>
                                </a:lnTo>
                                <a:lnTo>
                                  <a:pt x="2463039" y="1498199"/>
                                </a:lnTo>
                                <a:lnTo>
                                  <a:pt x="2459644" y="1488017"/>
                                </a:lnTo>
                                <a:lnTo>
                                  <a:pt x="2456248" y="1477834"/>
                                </a:lnTo>
                                <a:lnTo>
                                  <a:pt x="2452399" y="1467878"/>
                                </a:lnTo>
                                <a:lnTo>
                                  <a:pt x="2448551" y="1457921"/>
                                </a:lnTo>
                                <a:lnTo>
                                  <a:pt x="2444476" y="1447965"/>
                                </a:lnTo>
                                <a:lnTo>
                                  <a:pt x="2440401" y="1438008"/>
                                </a:lnTo>
                                <a:lnTo>
                                  <a:pt x="2436100" y="1428278"/>
                                </a:lnTo>
                                <a:lnTo>
                                  <a:pt x="2431572" y="1418548"/>
                                </a:lnTo>
                                <a:lnTo>
                                  <a:pt x="2427271" y="1408818"/>
                                </a:lnTo>
                                <a:lnTo>
                                  <a:pt x="2422517" y="1399314"/>
                                </a:lnTo>
                                <a:lnTo>
                                  <a:pt x="2417763" y="1389584"/>
                                </a:lnTo>
                                <a:lnTo>
                                  <a:pt x="2894521" y="1114425"/>
                                </a:lnTo>
                                <a:close/>
                                <a:moveTo>
                                  <a:pt x="579379" y="1114425"/>
                                </a:moveTo>
                                <a:lnTo>
                                  <a:pt x="1057275" y="1389584"/>
                                </a:lnTo>
                                <a:lnTo>
                                  <a:pt x="1052734" y="1399314"/>
                                </a:lnTo>
                                <a:lnTo>
                                  <a:pt x="1047967" y="1408592"/>
                                </a:lnTo>
                                <a:lnTo>
                                  <a:pt x="1043426" y="1418548"/>
                                </a:lnTo>
                                <a:lnTo>
                                  <a:pt x="1039112" y="1428278"/>
                                </a:lnTo>
                                <a:lnTo>
                                  <a:pt x="1034799" y="1438008"/>
                                </a:lnTo>
                                <a:lnTo>
                                  <a:pt x="1030485" y="1447738"/>
                                </a:lnTo>
                                <a:lnTo>
                                  <a:pt x="1026626" y="1457921"/>
                                </a:lnTo>
                                <a:lnTo>
                                  <a:pt x="1022539" y="1467878"/>
                                </a:lnTo>
                                <a:lnTo>
                                  <a:pt x="1018907" y="1477834"/>
                                </a:lnTo>
                                <a:lnTo>
                                  <a:pt x="1015501" y="1488017"/>
                                </a:lnTo>
                                <a:lnTo>
                                  <a:pt x="1011869" y="1498199"/>
                                </a:lnTo>
                                <a:lnTo>
                                  <a:pt x="1008691" y="1508608"/>
                                </a:lnTo>
                                <a:lnTo>
                                  <a:pt x="1005512" y="1519017"/>
                                </a:lnTo>
                                <a:lnTo>
                                  <a:pt x="1002561" y="1529426"/>
                                </a:lnTo>
                                <a:lnTo>
                                  <a:pt x="999609" y="1539835"/>
                                </a:lnTo>
                                <a:lnTo>
                                  <a:pt x="996885" y="1550244"/>
                                </a:lnTo>
                                <a:lnTo>
                                  <a:pt x="994388" y="1560879"/>
                                </a:lnTo>
                                <a:lnTo>
                                  <a:pt x="991890" y="1571515"/>
                                </a:lnTo>
                                <a:lnTo>
                                  <a:pt x="989620" y="1582150"/>
                                </a:lnTo>
                                <a:lnTo>
                                  <a:pt x="987350" y="1593012"/>
                                </a:lnTo>
                                <a:lnTo>
                                  <a:pt x="985307" y="1603647"/>
                                </a:lnTo>
                                <a:lnTo>
                                  <a:pt x="983717" y="1614509"/>
                                </a:lnTo>
                                <a:lnTo>
                                  <a:pt x="981901" y="1625370"/>
                                </a:lnTo>
                                <a:lnTo>
                                  <a:pt x="980539" y="1636458"/>
                                </a:lnTo>
                                <a:lnTo>
                                  <a:pt x="978950" y="1647320"/>
                                </a:lnTo>
                                <a:lnTo>
                                  <a:pt x="978042" y="1658634"/>
                                </a:lnTo>
                                <a:lnTo>
                                  <a:pt x="976680" y="1669722"/>
                                </a:lnTo>
                                <a:lnTo>
                                  <a:pt x="975998" y="1680809"/>
                                </a:lnTo>
                                <a:lnTo>
                                  <a:pt x="975317" y="1691897"/>
                                </a:lnTo>
                                <a:lnTo>
                                  <a:pt x="974636" y="1702985"/>
                                </a:lnTo>
                                <a:lnTo>
                                  <a:pt x="974182" y="1714525"/>
                                </a:lnTo>
                                <a:lnTo>
                                  <a:pt x="973955" y="1725613"/>
                                </a:lnTo>
                                <a:lnTo>
                                  <a:pt x="422275" y="1725613"/>
                                </a:lnTo>
                                <a:lnTo>
                                  <a:pt x="422729" y="1705022"/>
                                </a:lnTo>
                                <a:lnTo>
                                  <a:pt x="423410" y="1684430"/>
                                </a:lnTo>
                                <a:lnTo>
                                  <a:pt x="424318" y="1664064"/>
                                </a:lnTo>
                                <a:lnTo>
                                  <a:pt x="425453" y="1643473"/>
                                </a:lnTo>
                                <a:lnTo>
                                  <a:pt x="427269" y="1623107"/>
                                </a:lnTo>
                                <a:lnTo>
                                  <a:pt x="429086" y="1602968"/>
                                </a:lnTo>
                                <a:lnTo>
                                  <a:pt x="431356" y="1582603"/>
                                </a:lnTo>
                                <a:lnTo>
                                  <a:pt x="433853" y="1562463"/>
                                </a:lnTo>
                                <a:lnTo>
                                  <a:pt x="436805" y="1542777"/>
                                </a:lnTo>
                                <a:lnTo>
                                  <a:pt x="439756" y="1522638"/>
                                </a:lnTo>
                                <a:lnTo>
                                  <a:pt x="443161" y="1502951"/>
                                </a:lnTo>
                                <a:lnTo>
                                  <a:pt x="446794" y="1483265"/>
                                </a:lnTo>
                                <a:lnTo>
                                  <a:pt x="450880" y="1463578"/>
                                </a:lnTo>
                                <a:lnTo>
                                  <a:pt x="455194" y="1444344"/>
                                </a:lnTo>
                                <a:lnTo>
                                  <a:pt x="459735" y="1424658"/>
                                </a:lnTo>
                                <a:lnTo>
                                  <a:pt x="464502" y="1405650"/>
                                </a:lnTo>
                                <a:lnTo>
                                  <a:pt x="469724" y="1386416"/>
                                </a:lnTo>
                                <a:lnTo>
                                  <a:pt x="475172" y="1367408"/>
                                </a:lnTo>
                                <a:lnTo>
                                  <a:pt x="480848" y="1348627"/>
                                </a:lnTo>
                                <a:lnTo>
                                  <a:pt x="486751" y="1329845"/>
                                </a:lnTo>
                                <a:lnTo>
                                  <a:pt x="493108" y="1310838"/>
                                </a:lnTo>
                                <a:lnTo>
                                  <a:pt x="499692" y="1292283"/>
                                </a:lnTo>
                                <a:lnTo>
                                  <a:pt x="506502" y="1274180"/>
                                </a:lnTo>
                                <a:lnTo>
                                  <a:pt x="513313" y="1255851"/>
                                </a:lnTo>
                                <a:lnTo>
                                  <a:pt x="520805" y="1237749"/>
                                </a:lnTo>
                                <a:lnTo>
                                  <a:pt x="528524" y="1219646"/>
                                </a:lnTo>
                                <a:lnTo>
                                  <a:pt x="536243" y="1201770"/>
                                </a:lnTo>
                                <a:lnTo>
                                  <a:pt x="544416" y="1184120"/>
                                </a:lnTo>
                                <a:lnTo>
                                  <a:pt x="552816" y="1166470"/>
                                </a:lnTo>
                                <a:lnTo>
                                  <a:pt x="561444" y="1148820"/>
                                </a:lnTo>
                                <a:lnTo>
                                  <a:pt x="570298" y="1131622"/>
                                </a:lnTo>
                                <a:lnTo>
                                  <a:pt x="579379" y="1114425"/>
                                </a:lnTo>
                                <a:close/>
                                <a:moveTo>
                                  <a:pt x="3260390" y="901700"/>
                                </a:moveTo>
                                <a:lnTo>
                                  <a:pt x="3272869" y="924832"/>
                                </a:lnTo>
                                <a:lnTo>
                                  <a:pt x="3284895" y="947964"/>
                                </a:lnTo>
                                <a:lnTo>
                                  <a:pt x="3296694" y="971550"/>
                                </a:lnTo>
                                <a:lnTo>
                                  <a:pt x="3308039" y="995136"/>
                                </a:lnTo>
                                <a:lnTo>
                                  <a:pt x="3319157" y="1018948"/>
                                </a:lnTo>
                                <a:lnTo>
                                  <a:pt x="3329821" y="1042987"/>
                                </a:lnTo>
                                <a:lnTo>
                                  <a:pt x="3340032" y="1067254"/>
                                </a:lnTo>
                                <a:lnTo>
                                  <a:pt x="3350242" y="1091746"/>
                                </a:lnTo>
                                <a:lnTo>
                                  <a:pt x="3359545" y="1116466"/>
                                </a:lnTo>
                                <a:lnTo>
                                  <a:pt x="3369075" y="1141186"/>
                                </a:lnTo>
                                <a:lnTo>
                                  <a:pt x="3377924" y="1166132"/>
                                </a:lnTo>
                                <a:lnTo>
                                  <a:pt x="3386320" y="1191305"/>
                                </a:lnTo>
                                <a:lnTo>
                                  <a:pt x="3394488" y="1216479"/>
                                </a:lnTo>
                                <a:lnTo>
                                  <a:pt x="3402203" y="1242105"/>
                                </a:lnTo>
                                <a:lnTo>
                                  <a:pt x="3409691" y="1267959"/>
                                </a:lnTo>
                                <a:lnTo>
                                  <a:pt x="3416725" y="1293586"/>
                                </a:lnTo>
                                <a:lnTo>
                                  <a:pt x="3423078" y="1319439"/>
                                </a:lnTo>
                                <a:lnTo>
                                  <a:pt x="3429658" y="1345747"/>
                                </a:lnTo>
                                <a:lnTo>
                                  <a:pt x="3435331" y="1372054"/>
                                </a:lnTo>
                                <a:lnTo>
                                  <a:pt x="3440776" y="1398361"/>
                                </a:lnTo>
                                <a:lnTo>
                                  <a:pt x="3445768" y="1424895"/>
                                </a:lnTo>
                                <a:lnTo>
                                  <a:pt x="3450306" y="1451656"/>
                                </a:lnTo>
                                <a:lnTo>
                                  <a:pt x="3454617" y="1478416"/>
                                </a:lnTo>
                                <a:lnTo>
                                  <a:pt x="3458248" y="1505404"/>
                                </a:lnTo>
                                <a:lnTo>
                                  <a:pt x="3461651" y="1532391"/>
                                </a:lnTo>
                                <a:lnTo>
                                  <a:pt x="3464601" y="1559606"/>
                                </a:lnTo>
                                <a:lnTo>
                                  <a:pt x="3467324" y="1587273"/>
                                </a:lnTo>
                                <a:lnTo>
                                  <a:pt x="3469366" y="1614488"/>
                                </a:lnTo>
                                <a:lnTo>
                                  <a:pt x="3470954" y="1642156"/>
                                </a:lnTo>
                                <a:lnTo>
                                  <a:pt x="3472316" y="1669824"/>
                                </a:lnTo>
                                <a:lnTo>
                                  <a:pt x="3472996" y="1697719"/>
                                </a:lnTo>
                                <a:lnTo>
                                  <a:pt x="3473450" y="1725613"/>
                                </a:lnTo>
                                <a:lnTo>
                                  <a:pt x="3206614" y="1725613"/>
                                </a:lnTo>
                                <a:lnTo>
                                  <a:pt x="3206387" y="1702254"/>
                                </a:lnTo>
                                <a:lnTo>
                                  <a:pt x="3205706" y="1678895"/>
                                </a:lnTo>
                                <a:lnTo>
                                  <a:pt x="3204572" y="1655990"/>
                                </a:lnTo>
                                <a:lnTo>
                                  <a:pt x="3203210" y="1632858"/>
                                </a:lnTo>
                                <a:lnTo>
                                  <a:pt x="3201395" y="1609726"/>
                                </a:lnTo>
                                <a:lnTo>
                                  <a:pt x="3199126" y="1587047"/>
                                </a:lnTo>
                                <a:lnTo>
                                  <a:pt x="3196630" y="1564141"/>
                                </a:lnTo>
                                <a:lnTo>
                                  <a:pt x="3193907" y="1541236"/>
                                </a:lnTo>
                                <a:lnTo>
                                  <a:pt x="3190731" y="1518784"/>
                                </a:lnTo>
                                <a:lnTo>
                                  <a:pt x="3187327" y="1496332"/>
                                </a:lnTo>
                                <a:lnTo>
                                  <a:pt x="3183243" y="1473881"/>
                                </a:lnTo>
                                <a:lnTo>
                                  <a:pt x="3179386" y="1451882"/>
                                </a:lnTo>
                                <a:lnTo>
                                  <a:pt x="3174621" y="1429431"/>
                                </a:lnTo>
                                <a:lnTo>
                                  <a:pt x="3169856" y="1407659"/>
                                </a:lnTo>
                                <a:lnTo>
                                  <a:pt x="3164637" y="1385661"/>
                                </a:lnTo>
                                <a:lnTo>
                                  <a:pt x="3159191" y="1364116"/>
                                </a:lnTo>
                                <a:lnTo>
                                  <a:pt x="3153292" y="1342345"/>
                                </a:lnTo>
                                <a:lnTo>
                                  <a:pt x="3147166" y="1321027"/>
                                </a:lnTo>
                                <a:lnTo>
                                  <a:pt x="3140586" y="1299255"/>
                                </a:lnTo>
                                <a:lnTo>
                                  <a:pt x="3134005" y="1278391"/>
                                </a:lnTo>
                                <a:lnTo>
                                  <a:pt x="3126745" y="1257300"/>
                                </a:lnTo>
                                <a:lnTo>
                                  <a:pt x="3119484" y="1236209"/>
                                </a:lnTo>
                                <a:lnTo>
                                  <a:pt x="3111542" y="1215571"/>
                                </a:lnTo>
                                <a:lnTo>
                                  <a:pt x="3103601" y="1194707"/>
                                </a:lnTo>
                                <a:lnTo>
                                  <a:pt x="3095432" y="1174296"/>
                                </a:lnTo>
                                <a:lnTo>
                                  <a:pt x="3086810" y="1154113"/>
                                </a:lnTo>
                                <a:lnTo>
                                  <a:pt x="3077961" y="1133702"/>
                                </a:lnTo>
                                <a:lnTo>
                                  <a:pt x="3068658" y="1113745"/>
                                </a:lnTo>
                                <a:lnTo>
                                  <a:pt x="3059355" y="1093787"/>
                                </a:lnTo>
                                <a:lnTo>
                                  <a:pt x="3049371" y="1074284"/>
                                </a:lnTo>
                                <a:lnTo>
                                  <a:pt x="3039388" y="1054554"/>
                                </a:lnTo>
                                <a:lnTo>
                                  <a:pt x="3028950" y="1035277"/>
                                </a:lnTo>
                                <a:lnTo>
                                  <a:pt x="3260390" y="901700"/>
                                </a:lnTo>
                                <a:close/>
                                <a:moveTo>
                                  <a:pt x="213060" y="901700"/>
                                </a:moveTo>
                                <a:lnTo>
                                  <a:pt x="444500" y="1035277"/>
                                </a:lnTo>
                                <a:lnTo>
                                  <a:pt x="434289" y="1054554"/>
                                </a:lnTo>
                                <a:lnTo>
                                  <a:pt x="424079" y="1074284"/>
                                </a:lnTo>
                                <a:lnTo>
                                  <a:pt x="414095" y="1093787"/>
                                </a:lnTo>
                                <a:lnTo>
                                  <a:pt x="404792" y="1113745"/>
                                </a:lnTo>
                                <a:lnTo>
                                  <a:pt x="395489" y="1133702"/>
                                </a:lnTo>
                                <a:lnTo>
                                  <a:pt x="386640" y="1154113"/>
                                </a:lnTo>
                                <a:lnTo>
                                  <a:pt x="378018" y="1174296"/>
                                </a:lnTo>
                                <a:lnTo>
                                  <a:pt x="369622" y="1194707"/>
                                </a:lnTo>
                                <a:lnTo>
                                  <a:pt x="361908" y="1215571"/>
                                </a:lnTo>
                                <a:lnTo>
                                  <a:pt x="354193" y="1236209"/>
                                </a:lnTo>
                                <a:lnTo>
                                  <a:pt x="346705" y="1257300"/>
                                </a:lnTo>
                                <a:lnTo>
                                  <a:pt x="339444" y="1278391"/>
                                </a:lnTo>
                                <a:lnTo>
                                  <a:pt x="332864" y="1299255"/>
                                </a:lnTo>
                                <a:lnTo>
                                  <a:pt x="326284" y="1321027"/>
                                </a:lnTo>
                                <a:lnTo>
                                  <a:pt x="320158" y="1342345"/>
                                </a:lnTo>
                                <a:lnTo>
                                  <a:pt x="314258" y="1364116"/>
                                </a:lnTo>
                                <a:lnTo>
                                  <a:pt x="308813" y="1385661"/>
                                </a:lnTo>
                                <a:lnTo>
                                  <a:pt x="303594" y="1407659"/>
                                </a:lnTo>
                                <a:lnTo>
                                  <a:pt x="298829" y="1429431"/>
                                </a:lnTo>
                                <a:lnTo>
                                  <a:pt x="294291" y="1451882"/>
                                </a:lnTo>
                                <a:lnTo>
                                  <a:pt x="290207" y="1473881"/>
                                </a:lnTo>
                                <a:lnTo>
                                  <a:pt x="286123" y="1496332"/>
                                </a:lnTo>
                                <a:lnTo>
                                  <a:pt x="282719" y="1518784"/>
                                </a:lnTo>
                                <a:lnTo>
                                  <a:pt x="279542" y="1541236"/>
                                </a:lnTo>
                                <a:lnTo>
                                  <a:pt x="276820" y="1564141"/>
                                </a:lnTo>
                                <a:lnTo>
                                  <a:pt x="274324" y="1587047"/>
                                </a:lnTo>
                                <a:lnTo>
                                  <a:pt x="272055" y="1609726"/>
                                </a:lnTo>
                                <a:lnTo>
                                  <a:pt x="270239" y="1632858"/>
                                </a:lnTo>
                                <a:lnTo>
                                  <a:pt x="268878" y="1655990"/>
                                </a:lnTo>
                                <a:lnTo>
                                  <a:pt x="267744" y="1678895"/>
                                </a:lnTo>
                                <a:lnTo>
                                  <a:pt x="267063" y="1702254"/>
                                </a:lnTo>
                                <a:lnTo>
                                  <a:pt x="266836" y="1725613"/>
                                </a:lnTo>
                                <a:lnTo>
                                  <a:pt x="0" y="1725613"/>
                                </a:lnTo>
                                <a:lnTo>
                                  <a:pt x="454" y="1697719"/>
                                </a:lnTo>
                                <a:lnTo>
                                  <a:pt x="1134" y="1669824"/>
                                </a:lnTo>
                                <a:lnTo>
                                  <a:pt x="2496" y="1642156"/>
                                </a:lnTo>
                                <a:lnTo>
                                  <a:pt x="4084" y="1614488"/>
                                </a:lnTo>
                                <a:lnTo>
                                  <a:pt x="6126" y="1587273"/>
                                </a:lnTo>
                                <a:lnTo>
                                  <a:pt x="8849" y="1559606"/>
                                </a:lnTo>
                                <a:lnTo>
                                  <a:pt x="11799" y="1532391"/>
                                </a:lnTo>
                                <a:lnTo>
                                  <a:pt x="14975" y="1505404"/>
                                </a:lnTo>
                                <a:lnTo>
                                  <a:pt x="18833" y="1478416"/>
                                </a:lnTo>
                                <a:lnTo>
                                  <a:pt x="22917" y="1451656"/>
                                </a:lnTo>
                                <a:lnTo>
                                  <a:pt x="27682" y="1424895"/>
                                </a:lnTo>
                                <a:lnTo>
                                  <a:pt x="32674" y="1398361"/>
                                </a:lnTo>
                                <a:lnTo>
                                  <a:pt x="38119" y="1371827"/>
                                </a:lnTo>
                                <a:lnTo>
                                  <a:pt x="43792" y="1345747"/>
                                </a:lnTo>
                                <a:lnTo>
                                  <a:pt x="50372" y="1319439"/>
                                </a:lnTo>
                                <a:lnTo>
                                  <a:pt x="56725" y="1293359"/>
                                </a:lnTo>
                                <a:lnTo>
                                  <a:pt x="63759" y="1267732"/>
                                </a:lnTo>
                                <a:lnTo>
                                  <a:pt x="71020" y="1242105"/>
                                </a:lnTo>
                                <a:lnTo>
                                  <a:pt x="78735" y="1216479"/>
                                </a:lnTo>
                                <a:lnTo>
                                  <a:pt x="86903" y="1191305"/>
                                </a:lnTo>
                                <a:lnTo>
                                  <a:pt x="95525" y="1166132"/>
                                </a:lnTo>
                                <a:lnTo>
                                  <a:pt x="104374" y="1141186"/>
                                </a:lnTo>
                                <a:lnTo>
                                  <a:pt x="113677" y="1116466"/>
                                </a:lnTo>
                                <a:lnTo>
                                  <a:pt x="123207" y="1091746"/>
                                </a:lnTo>
                                <a:lnTo>
                                  <a:pt x="133418" y="1067254"/>
                                </a:lnTo>
                                <a:lnTo>
                                  <a:pt x="143628" y="1042987"/>
                                </a:lnTo>
                                <a:lnTo>
                                  <a:pt x="154293" y="1018948"/>
                                </a:lnTo>
                                <a:lnTo>
                                  <a:pt x="165411" y="995136"/>
                                </a:lnTo>
                                <a:lnTo>
                                  <a:pt x="176756" y="971550"/>
                                </a:lnTo>
                                <a:lnTo>
                                  <a:pt x="188328" y="947964"/>
                                </a:lnTo>
                                <a:lnTo>
                                  <a:pt x="200581" y="924832"/>
                                </a:lnTo>
                                <a:lnTo>
                                  <a:pt x="213060" y="901700"/>
                                </a:lnTo>
                                <a:close/>
                                <a:moveTo>
                                  <a:pt x="2423486" y="615950"/>
                                </a:moveTo>
                                <a:lnTo>
                                  <a:pt x="2440484" y="626612"/>
                                </a:lnTo>
                                <a:lnTo>
                                  <a:pt x="2457256" y="637501"/>
                                </a:lnTo>
                                <a:lnTo>
                                  <a:pt x="2474028" y="648617"/>
                                </a:lnTo>
                                <a:lnTo>
                                  <a:pt x="2490573" y="660187"/>
                                </a:lnTo>
                                <a:lnTo>
                                  <a:pt x="2506891" y="671757"/>
                                </a:lnTo>
                                <a:lnTo>
                                  <a:pt x="2522983" y="683553"/>
                                </a:lnTo>
                                <a:lnTo>
                                  <a:pt x="2538848" y="695803"/>
                                </a:lnTo>
                                <a:lnTo>
                                  <a:pt x="2554713" y="708280"/>
                                </a:lnTo>
                                <a:lnTo>
                                  <a:pt x="2570124" y="720531"/>
                                </a:lnTo>
                                <a:lnTo>
                                  <a:pt x="2585763" y="733462"/>
                                </a:lnTo>
                                <a:lnTo>
                                  <a:pt x="2600721" y="746619"/>
                                </a:lnTo>
                                <a:lnTo>
                                  <a:pt x="2615680" y="760004"/>
                                </a:lnTo>
                                <a:lnTo>
                                  <a:pt x="2630411" y="773388"/>
                                </a:lnTo>
                                <a:lnTo>
                                  <a:pt x="2645143" y="787000"/>
                                </a:lnTo>
                                <a:lnTo>
                                  <a:pt x="2659195" y="801292"/>
                                </a:lnTo>
                                <a:lnTo>
                                  <a:pt x="2673474" y="815357"/>
                                </a:lnTo>
                                <a:lnTo>
                                  <a:pt x="2687525" y="829649"/>
                                </a:lnTo>
                                <a:lnTo>
                                  <a:pt x="2701124" y="844394"/>
                                </a:lnTo>
                                <a:lnTo>
                                  <a:pt x="2714496" y="858913"/>
                                </a:lnTo>
                                <a:lnTo>
                                  <a:pt x="2727868" y="874113"/>
                                </a:lnTo>
                                <a:lnTo>
                                  <a:pt x="2741013" y="889312"/>
                                </a:lnTo>
                                <a:lnTo>
                                  <a:pt x="2753705" y="904738"/>
                                </a:lnTo>
                                <a:lnTo>
                                  <a:pt x="2766171" y="920164"/>
                                </a:lnTo>
                                <a:lnTo>
                                  <a:pt x="2778636" y="936044"/>
                                </a:lnTo>
                                <a:lnTo>
                                  <a:pt x="2790875" y="952151"/>
                                </a:lnTo>
                                <a:lnTo>
                                  <a:pt x="2802660" y="968485"/>
                                </a:lnTo>
                                <a:lnTo>
                                  <a:pt x="2814446" y="984818"/>
                                </a:lnTo>
                                <a:lnTo>
                                  <a:pt x="2825551" y="1001152"/>
                                </a:lnTo>
                                <a:lnTo>
                                  <a:pt x="2836657" y="1017940"/>
                                </a:lnTo>
                                <a:lnTo>
                                  <a:pt x="2847535" y="1034954"/>
                                </a:lnTo>
                                <a:lnTo>
                                  <a:pt x="2858188" y="1051968"/>
                                </a:lnTo>
                                <a:lnTo>
                                  <a:pt x="2868613" y="1068982"/>
                                </a:lnTo>
                                <a:lnTo>
                                  <a:pt x="2391983" y="1344613"/>
                                </a:lnTo>
                                <a:lnTo>
                                  <a:pt x="2386317" y="1335312"/>
                                </a:lnTo>
                                <a:lnTo>
                                  <a:pt x="2380197" y="1325784"/>
                                </a:lnTo>
                                <a:lnTo>
                                  <a:pt x="2374305" y="1316709"/>
                                </a:lnTo>
                                <a:lnTo>
                                  <a:pt x="2368185" y="1307408"/>
                                </a:lnTo>
                                <a:lnTo>
                                  <a:pt x="2361613" y="1298334"/>
                                </a:lnTo>
                                <a:lnTo>
                                  <a:pt x="2355267" y="1289260"/>
                                </a:lnTo>
                                <a:lnTo>
                                  <a:pt x="2348921" y="1280412"/>
                                </a:lnTo>
                                <a:lnTo>
                                  <a:pt x="2342121" y="1271792"/>
                                </a:lnTo>
                                <a:lnTo>
                                  <a:pt x="2335549" y="1262718"/>
                                </a:lnTo>
                                <a:lnTo>
                                  <a:pt x="2328523" y="1254324"/>
                                </a:lnTo>
                                <a:lnTo>
                                  <a:pt x="2321270" y="1245930"/>
                                </a:lnTo>
                                <a:lnTo>
                                  <a:pt x="2314244" y="1237537"/>
                                </a:lnTo>
                                <a:lnTo>
                                  <a:pt x="2306992" y="1229143"/>
                                </a:lnTo>
                                <a:lnTo>
                                  <a:pt x="2299512" y="1220976"/>
                                </a:lnTo>
                                <a:lnTo>
                                  <a:pt x="2292033" y="1213036"/>
                                </a:lnTo>
                                <a:lnTo>
                                  <a:pt x="2284327" y="1205096"/>
                                </a:lnTo>
                                <a:lnTo>
                                  <a:pt x="2276622" y="1197156"/>
                                </a:lnTo>
                                <a:lnTo>
                                  <a:pt x="2268916" y="1189443"/>
                                </a:lnTo>
                                <a:lnTo>
                                  <a:pt x="2260983" y="1181730"/>
                                </a:lnTo>
                                <a:lnTo>
                                  <a:pt x="2252597" y="1174244"/>
                                </a:lnTo>
                                <a:lnTo>
                                  <a:pt x="2244438" y="1166757"/>
                                </a:lnTo>
                                <a:lnTo>
                                  <a:pt x="2236279" y="1159498"/>
                                </a:lnTo>
                                <a:lnTo>
                                  <a:pt x="2227893" y="1152465"/>
                                </a:lnTo>
                                <a:lnTo>
                                  <a:pt x="2219281" y="1145433"/>
                                </a:lnTo>
                                <a:lnTo>
                                  <a:pt x="2210895" y="1138627"/>
                                </a:lnTo>
                                <a:lnTo>
                                  <a:pt x="2202056" y="1131595"/>
                                </a:lnTo>
                                <a:lnTo>
                                  <a:pt x="2193217" y="1124789"/>
                                </a:lnTo>
                                <a:lnTo>
                                  <a:pt x="2184378" y="1118437"/>
                                </a:lnTo>
                                <a:lnTo>
                                  <a:pt x="2175312" y="1112085"/>
                                </a:lnTo>
                                <a:lnTo>
                                  <a:pt x="2166246" y="1105733"/>
                                </a:lnTo>
                                <a:lnTo>
                                  <a:pt x="2157181" y="1099608"/>
                                </a:lnTo>
                                <a:lnTo>
                                  <a:pt x="2147888" y="1093483"/>
                                </a:lnTo>
                                <a:lnTo>
                                  <a:pt x="2423486" y="615950"/>
                                </a:lnTo>
                                <a:close/>
                                <a:moveTo>
                                  <a:pt x="1050946" y="615950"/>
                                </a:moveTo>
                                <a:lnTo>
                                  <a:pt x="1327151" y="1093483"/>
                                </a:lnTo>
                                <a:lnTo>
                                  <a:pt x="1317838" y="1099608"/>
                                </a:lnTo>
                                <a:lnTo>
                                  <a:pt x="1308752" y="1105506"/>
                                </a:lnTo>
                                <a:lnTo>
                                  <a:pt x="1299439" y="1112085"/>
                                </a:lnTo>
                                <a:lnTo>
                                  <a:pt x="1290581" y="1118437"/>
                                </a:lnTo>
                                <a:lnTo>
                                  <a:pt x="1281722" y="1124789"/>
                                </a:lnTo>
                                <a:lnTo>
                                  <a:pt x="1272637" y="1131595"/>
                                </a:lnTo>
                                <a:lnTo>
                                  <a:pt x="1264005" y="1138173"/>
                                </a:lnTo>
                                <a:lnTo>
                                  <a:pt x="1255601" y="1145206"/>
                                </a:lnTo>
                                <a:lnTo>
                                  <a:pt x="1246969" y="1152465"/>
                                </a:lnTo>
                                <a:lnTo>
                                  <a:pt x="1238338" y="1159498"/>
                                </a:lnTo>
                                <a:lnTo>
                                  <a:pt x="1230161" y="1166757"/>
                                </a:lnTo>
                                <a:lnTo>
                                  <a:pt x="1221984" y="1174244"/>
                                </a:lnTo>
                                <a:lnTo>
                                  <a:pt x="1213807" y="1181730"/>
                                </a:lnTo>
                                <a:lnTo>
                                  <a:pt x="1205857" y="1189443"/>
                                </a:lnTo>
                                <a:lnTo>
                                  <a:pt x="1198134" y="1197156"/>
                                </a:lnTo>
                                <a:lnTo>
                                  <a:pt x="1190184" y="1205096"/>
                                </a:lnTo>
                                <a:lnTo>
                                  <a:pt x="1182915" y="1213036"/>
                                </a:lnTo>
                                <a:lnTo>
                                  <a:pt x="1175192" y="1220976"/>
                                </a:lnTo>
                                <a:lnTo>
                                  <a:pt x="1167697" y="1229143"/>
                                </a:lnTo>
                                <a:lnTo>
                                  <a:pt x="1160428" y="1237537"/>
                                </a:lnTo>
                                <a:lnTo>
                                  <a:pt x="1153387" y="1245703"/>
                                </a:lnTo>
                                <a:lnTo>
                                  <a:pt x="1146345" y="1254324"/>
                                </a:lnTo>
                                <a:lnTo>
                                  <a:pt x="1139304" y="1262718"/>
                                </a:lnTo>
                                <a:lnTo>
                                  <a:pt x="1132490" y="1271565"/>
                                </a:lnTo>
                                <a:lnTo>
                                  <a:pt x="1125675" y="1280412"/>
                                </a:lnTo>
                                <a:lnTo>
                                  <a:pt x="1119315" y="1289260"/>
                                </a:lnTo>
                                <a:lnTo>
                                  <a:pt x="1112728" y="1298334"/>
                                </a:lnTo>
                                <a:lnTo>
                                  <a:pt x="1106368" y="1307408"/>
                                </a:lnTo>
                                <a:lnTo>
                                  <a:pt x="1100235" y="1316709"/>
                                </a:lnTo>
                                <a:lnTo>
                                  <a:pt x="1094103" y="1325784"/>
                                </a:lnTo>
                                <a:lnTo>
                                  <a:pt x="1088197" y="1335312"/>
                                </a:lnTo>
                                <a:lnTo>
                                  <a:pt x="1082518" y="1344613"/>
                                </a:lnTo>
                                <a:lnTo>
                                  <a:pt x="604838" y="1068982"/>
                                </a:lnTo>
                                <a:lnTo>
                                  <a:pt x="615286" y="1051968"/>
                                </a:lnTo>
                                <a:lnTo>
                                  <a:pt x="625962" y="1034954"/>
                                </a:lnTo>
                                <a:lnTo>
                                  <a:pt x="636865" y="1017940"/>
                                </a:lnTo>
                                <a:lnTo>
                                  <a:pt x="647995" y="1001152"/>
                                </a:lnTo>
                                <a:lnTo>
                                  <a:pt x="659352" y="984818"/>
                                </a:lnTo>
                                <a:lnTo>
                                  <a:pt x="671163" y="968485"/>
                                </a:lnTo>
                                <a:lnTo>
                                  <a:pt x="682748" y="951924"/>
                                </a:lnTo>
                                <a:lnTo>
                                  <a:pt x="695013" y="936044"/>
                                </a:lnTo>
                                <a:lnTo>
                                  <a:pt x="707279" y="920164"/>
                                </a:lnTo>
                                <a:lnTo>
                                  <a:pt x="719999" y="904738"/>
                                </a:lnTo>
                                <a:lnTo>
                                  <a:pt x="732946" y="889312"/>
                                </a:lnTo>
                                <a:lnTo>
                                  <a:pt x="745893" y="874113"/>
                                </a:lnTo>
                                <a:lnTo>
                                  <a:pt x="759295" y="858913"/>
                                </a:lnTo>
                                <a:lnTo>
                                  <a:pt x="772696" y="844394"/>
                                </a:lnTo>
                                <a:lnTo>
                                  <a:pt x="786325" y="829649"/>
                                </a:lnTo>
                                <a:lnTo>
                                  <a:pt x="800407" y="815357"/>
                                </a:lnTo>
                                <a:lnTo>
                                  <a:pt x="814717" y="801292"/>
                                </a:lnTo>
                                <a:lnTo>
                                  <a:pt x="829027" y="787000"/>
                                </a:lnTo>
                                <a:lnTo>
                                  <a:pt x="843337" y="773388"/>
                                </a:lnTo>
                                <a:lnTo>
                                  <a:pt x="858329" y="759777"/>
                                </a:lnTo>
                                <a:lnTo>
                                  <a:pt x="873093" y="746619"/>
                                </a:lnTo>
                                <a:lnTo>
                                  <a:pt x="888539" y="733462"/>
                                </a:lnTo>
                                <a:lnTo>
                                  <a:pt x="903984" y="720531"/>
                                </a:lnTo>
                                <a:lnTo>
                                  <a:pt x="919430" y="708054"/>
                                </a:lnTo>
                                <a:lnTo>
                                  <a:pt x="935330" y="695803"/>
                                </a:lnTo>
                                <a:lnTo>
                                  <a:pt x="951230" y="683553"/>
                                </a:lnTo>
                                <a:lnTo>
                                  <a:pt x="967584" y="671757"/>
                                </a:lnTo>
                                <a:lnTo>
                                  <a:pt x="983711" y="660187"/>
                                </a:lnTo>
                                <a:lnTo>
                                  <a:pt x="1000293" y="648617"/>
                                </a:lnTo>
                                <a:lnTo>
                                  <a:pt x="1017101" y="637501"/>
                                </a:lnTo>
                                <a:lnTo>
                                  <a:pt x="1034137" y="626612"/>
                                </a:lnTo>
                                <a:lnTo>
                                  <a:pt x="1050946" y="615950"/>
                                </a:lnTo>
                                <a:close/>
                                <a:moveTo>
                                  <a:pt x="1763713" y="422275"/>
                                </a:moveTo>
                                <a:lnTo>
                                  <a:pt x="1784320" y="422956"/>
                                </a:lnTo>
                                <a:lnTo>
                                  <a:pt x="1805154" y="423637"/>
                                </a:lnTo>
                                <a:lnTo>
                                  <a:pt x="1825761" y="424771"/>
                                </a:lnTo>
                                <a:lnTo>
                                  <a:pt x="1846368" y="426587"/>
                                </a:lnTo>
                                <a:lnTo>
                                  <a:pt x="1866749" y="428402"/>
                                </a:lnTo>
                                <a:lnTo>
                                  <a:pt x="1887356" y="430445"/>
                                </a:lnTo>
                                <a:lnTo>
                                  <a:pt x="1907736" y="432941"/>
                                </a:lnTo>
                                <a:lnTo>
                                  <a:pt x="1927664" y="435665"/>
                                </a:lnTo>
                                <a:lnTo>
                                  <a:pt x="1948045" y="438842"/>
                                </a:lnTo>
                                <a:lnTo>
                                  <a:pt x="1968199" y="442246"/>
                                </a:lnTo>
                                <a:lnTo>
                                  <a:pt x="1987900" y="445877"/>
                                </a:lnTo>
                                <a:lnTo>
                                  <a:pt x="2007602" y="449962"/>
                                </a:lnTo>
                                <a:lnTo>
                                  <a:pt x="2027529" y="454274"/>
                                </a:lnTo>
                                <a:lnTo>
                                  <a:pt x="2047004" y="458813"/>
                                </a:lnTo>
                                <a:lnTo>
                                  <a:pt x="2066479" y="463806"/>
                                </a:lnTo>
                                <a:lnTo>
                                  <a:pt x="2085954" y="469026"/>
                                </a:lnTo>
                                <a:lnTo>
                                  <a:pt x="2104976" y="474472"/>
                                </a:lnTo>
                                <a:lnTo>
                                  <a:pt x="2124224" y="480146"/>
                                </a:lnTo>
                                <a:lnTo>
                                  <a:pt x="2143246" y="486047"/>
                                </a:lnTo>
                                <a:lnTo>
                                  <a:pt x="2162268" y="492628"/>
                                </a:lnTo>
                                <a:lnTo>
                                  <a:pt x="2181063" y="498982"/>
                                </a:lnTo>
                                <a:lnTo>
                                  <a:pt x="2199632" y="506018"/>
                                </a:lnTo>
                                <a:lnTo>
                                  <a:pt x="2217975" y="513053"/>
                                </a:lnTo>
                                <a:lnTo>
                                  <a:pt x="2236318" y="520542"/>
                                </a:lnTo>
                                <a:lnTo>
                                  <a:pt x="2254434" y="528258"/>
                                </a:lnTo>
                                <a:lnTo>
                                  <a:pt x="2272550" y="536201"/>
                                </a:lnTo>
                                <a:lnTo>
                                  <a:pt x="2290666" y="544372"/>
                                </a:lnTo>
                                <a:lnTo>
                                  <a:pt x="2308556" y="552768"/>
                                </a:lnTo>
                                <a:lnTo>
                                  <a:pt x="2325992" y="561619"/>
                                </a:lnTo>
                                <a:lnTo>
                                  <a:pt x="2343656" y="570470"/>
                                </a:lnTo>
                                <a:lnTo>
                                  <a:pt x="2360866" y="580002"/>
                                </a:lnTo>
                                <a:lnTo>
                                  <a:pt x="2378076" y="589307"/>
                                </a:lnTo>
                                <a:lnTo>
                                  <a:pt x="2102938" y="1066800"/>
                                </a:lnTo>
                                <a:lnTo>
                                  <a:pt x="2093653" y="1061580"/>
                                </a:lnTo>
                                <a:lnTo>
                                  <a:pt x="2083916" y="1056587"/>
                                </a:lnTo>
                                <a:lnTo>
                                  <a:pt x="2073952" y="1051595"/>
                                </a:lnTo>
                                <a:lnTo>
                                  <a:pt x="2064441" y="1046829"/>
                                </a:lnTo>
                                <a:lnTo>
                                  <a:pt x="2054477" y="1042063"/>
                                </a:lnTo>
                                <a:lnTo>
                                  <a:pt x="2044513" y="1037751"/>
                                </a:lnTo>
                                <a:lnTo>
                                  <a:pt x="2034549" y="1033439"/>
                                </a:lnTo>
                                <a:lnTo>
                                  <a:pt x="2024585" y="1029354"/>
                                </a:lnTo>
                                <a:lnTo>
                                  <a:pt x="2014395" y="1025269"/>
                                </a:lnTo>
                                <a:lnTo>
                                  <a:pt x="2003978" y="1021411"/>
                                </a:lnTo>
                                <a:lnTo>
                                  <a:pt x="1993788" y="1017553"/>
                                </a:lnTo>
                                <a:lnTo>
                                  <a:pt x="1983371" y="1013922"/>
                                </a:lnTo>
                                <a:lnTo>
                                  <a:pt x="1972954" y="1010290"/>
                                </a:lnTo>
                                <a:lnTo>
                                  <a:pt x="1962311" y="1006886"/>
                                </a:lnTo>
                                <a:lnTo>
                                  <a:pt x="1951668" y="1003936"/>
                                </a:lnTo>
                                <a:lnTo>
                                  <a:pt x="1941025" y="1000759"/>
                                </a:lnTo>
                                <a:lnTo>
                                  <a:pt x="1930382" y="998035"/>
                                </a:lnTo>
                                <a:lnTo>
                                  <a:pt x="1919738" y="995312"/>
                                </a:lnTo>
                                <a:lnTo>
                                  <a:pt x="1908869" y="992589"/>
                                </a:lnTo>
                                <a:lnTo>
                                  <a:pt x="1897999" y="990319"/>
                                </a:lnTo>
                                <a:lnTo>
                                  <a:pt x="1887129" y="988050"/>
                                </a:lnTo>
                                <a:lnTo>
                                  <a:pt x="1876260" y="985780"/>
                                </a:lnTo>
                                <a:lnTo>
                                  <a:pt x="1865164" y="983738"/>
                                </a:lnTo>
                                <a:lnTo>
                                  <a:pt x="1854067" y="982149"/>
                                </a:lnTo>
                                <a:lnTo>
                                  <a:pt x="1842745" y="980334"/>
                                </a:lnTo>
                                <a:lnTo>
                                  <a:pt x="1831649" y="979199"/>
                                </a:lnTo>
                                <a:lnTo>
                                  <a:pt x="1820553" y="977610"/>
                                </a:lnTo>
                                <a:lnTo>
                                  <a:pt x="1809230" y="976703"/>
                                </a:lnTo>
                                <a:lnTo>
                                  <a:pt x="1797907" y="975568"/>
                                </a:lnTo>
                                <a:lnTo>
                                  <a:pt x="1786358" y="974660"/>
                                </a:lnTo>
                                <a:lnTo>
                                  <a:pt x="1775036" y="974206"/>
                                </a:lnTo>
                                <a:lnTo>
                                  <a:pt x="1763713" y="973752"/>
                                </a:lnTo>
                                <a:lnTo>
                                  <a:pt x="1763713" y="422275"/>
                                </a:lnTo>
                                <a:close/>
                                <a:moveTo>
                                  <a:pt x="1711325" y="422275"/>
                                </a:moveTo>
                                <a:lnTo>
                                  <a:pt x="1711325" y="973752"/>
                                </a:lnTo>
                                <a:lnTo>
                                  <a:pt x="1699751" y="974206"/>
                                </a:lnTo>
                                <a:lnTo>
                                  <a:pt x="1688403" y="974660"/>
                                </a:lnTo>
                                <a:lnTo>
                                  <a:pt x="1676828" y="975568"/>
                                </a:lnTo>
                                <a:lnTo>
                                  <a:pt x="1665481" y="976703"/>
                                </a:lnTo>
                                <a:lnTo>
                                  <a:pt x="1654360" y="977610"/>
                                </a:lnTo>
                                <a:lnTo>
                                  <a:pt x="1643012" y="979199"/>
                                </a:lnTo>
                                <a:lnTo>
                                  <a:pt x="1631665" y="980334"/>
                                </a:lnTo>
                                <a:lnTo>
                                  <a:pt x="1620544" y="982149"/>
                                </a:lnTo>
                                <a:lnTo>
                                  <a:pt x="1609423" y="983738"/>
                                </a:lnTo>
                                <a:lnTo>
                                  <a:pt x="1598302" y="985780"/>
                                </a:lnTo>
                                <a:lnTo>
                                  <a:pt x="1587409" y="988050"/>
                                </a:lnTo>
                                <a:lnTo>
                                  <a:pt x="1576515" y="990319"/>
                                </a:lnTo>
                                <a:lnTo>
                                  <a:pt x="1565394" y="992589"/>
                                </a:lnTo>
                                <a:lnTo>
                                  <a:pt x="1554500" y="995312"/>
                                </a:lnTo>
                                <a:lnTo>
                                  <a:pt x="1543834" y="998035"/>
                                </a:lnTo>
                                <a:lnTo>
                                  <a:pt x="1533167" y="1000759"/>
                                </a:lnTo>
                                <a:lnTo>
                                  <a:pt x="1522500" y="1003936"/>
                                </a:lnTo>
                                <a:lnTo>
                                  <a:pt x="1511833" y="1006886"/>
                                </a:lnTo>
                                <a:lnTo>
                                  <a:pt x="1501166" y="1010290"/>
                                </a:lnTo>
                                <a:lnTo>
                                  <a:pt x="1490727" y="1013922"/>
                                </a:lnTo>
                                <a:lnTo>
                                  <a:pt x="1480514" y="1017553"/>
                                </a:lnTo>
                                <a:lnTo>
                                  <a:pt x="1470301" y="1021411"/>
                                </a:lnTo>
                                <a:lnTo>
                                  <a:pt x="1459861" y="1025269"/>
                                </a:lnTo>
                                <a:lnTo>
                                  <a:pt x="1449648" y="1029354"/>
                                </a:lnTo>
                                <a:lnTo>
                                  <a:pt x="1439662" y="1033439"/>
                                </a:lnTo>
                                <a:lnTo>
                                  <a:pt x="1429449" y="1037751"/>
                                </a:lnTo>
                                <a:lnTo>
                                  <a:pt x="1419690" y="1042063"/>
                                </a:lnTo>
                                <a:lnTo>
                                  <a:pt x="1409704" y="1046829"/>
                                </a:lnTo>
                                <a:lnTo>
                                  <a:pt x="1399945" y="1051595"/>
                                </a:lnTo>
                                <a:lnTo>
                                  <a:pt x="1390187" y="1056587"/>
                                </a:lnTo>
                                <a:lnTo>
                                  <a:pt x="1380428" y="1061580"/>
                                </a:lnTo>
                                <a:lnTo>
                                  <a:pt x="1370896" y="1066800"/>
                                </a:lnTo>
                                <a:lnTo>
                                  <a:pt x="1095375" y="589307"/>
                                </a:lnTo>
                                <a:lnTo>
                                  <a:pt x="1112850" y="580002"/>
                                </a:lnTo>
                                <a:lnTo>
                                  <a:pt x="1130099" y="570470"/>
                                </a:lnTo>
                                <a:lnTo>
                                  <a:pt x="1147574" y="561619"/>
                                </a:lnTo>
                                <a:lnTo>
                                  <a:pt x="1165276" y="552768"/>
                                </a:lnTo>
                                <a:lnTo>
                                  <a:pt x="1183206" y="544372"/>
                                </a:lnTo>
                                <a:lnTo>
                                  <a:pt x="1201135" y="536201"/>
                                </a:lnTo>
                                <a:lnTo>
                                  <a:pt x="1219064" y="528258"/>
                                </a:lnTo>
                                <a:lnTo>
                                  <a:pt x="1237447" y="520542"/>
                                </a:lnTo>
                                <a:lnTo>
                                  <a:pt x="1255830" y="513053"/>
                                </a:lnTo>
                                <a:lnTo>
                                  <a:pt x="1274214" y="506018"/>
                                </a:lnTo>
                                <a:lnTo>
                                  <a:pt x="1293051" y="498982"/>
                                </a:lnTo>
                                <a:lnTo>
                                  <a:pt x="1311661" y="492628"/>
                                </a:lnTo>
                                <a:lnTo>
                                  <a:pt x="1330725" y="486047"/>
                                </a:lnTo>
                                <a:lnTo>
                                  <a:pt x="1349562" y="480146"/>
                                </a:lnTo>
                                <a:lnTo>
                                  <a:pt x="1369080" y="474472"/>
                                </a:lnTo>
                                <a:lnTo>
                                  <a:pt x="1388144" y="469026"/>
                                </a:lnTo>
                                <a:lnTo>
                                  <a:pt x="1407662" y="463806"/>
                                </a:lnTo>
                                <a:lnTo>
                                  <a:pt x="1426953" y="458813"/>
                                </a:lnTo>
                                <a:lnTo>
                                  <a:pt x="1446925" y="454274"/>
                                </a:lnTo>
                                <a:lnTo>
                                  <a:pt x="1466443" y="449962"/>
                                </a:lnTo>
                                <a:lnTo>
                                  <a:pt x="1486415" y="445877"/>
                                </a:lnTo>
                                <a:lnTo>
                                  <a:pt x="1506386" y="442246"/>
                                </a:lnTo>
                                <a:lnTo>
                                  <a:pt x="1526358" y="438842"/>
                                </a:lnTo>
                                <a:lnTo>
                                  <a:pt x="1546557" y="435665"/>
                                </a:lnTo>
                                <a:lnTo>
                                  <a:pt x="1566756" y="432941"/>
                                </a:lnTo>
                                <a:lnTo>
                                  <a:pt x="1587409" y="430445"/>
                                </a:lnTo>
                                <a:lnTo>
                                  <a:pt x="1607608" y="428402"/>
                                </a:lnTo>
                                <a:lnTo>
                                  <a:pt x="1628260" y="426587"/>
                                </a:lnTo>
                                <a:lnTo>
                                  <a:pt x="1648913" y="424771"/>
                                </a:lnTo>
                                <a:lnTo>
                                  <a:pt x="1669793" y="423637"/>
                                </a:lnTo>
                                <a:lnTo>
                                  <a:pt x="1690219" y="422956"/>
                                </a:lnTo>
                                <a:lnTo>
                                  <a:pt x="1711325" y="422275"/>
                                </a:lnTo>
                                <a:close/>
                                <a:moveTo>
                                  <a:pt x="2635436" y="249237"/>
                                </a:moveTo>
                                <a:lnTo>
                                  <a:pt x="2658561" y="263289"/>
                                </a:lnTo>
                                <a:lnTo>
                                  <a:pt x="2681232" y="278021"/>
                                </a:lnTo>
                                <a:lnTo>
                                  <a:pt x="2703904" y="292980"/>
                                </a:lnTo>
                                <a:lnTo>
                                  <a:pt x="2726122" y="307938"/>
                                </a:lnTo>
                                <a:lnTo>
                                  <a:pt x="2748113" y="323577"/>
                                </a:lnTo>
                                <a:lnTo>
                                  <a:pt x="2770105" y="339442"/>
                                </a:lnTo>
                                <a:lnTo>
                                  <a:pt x="2791643" y="355761"/>
                                </a:lnTo>
                                <a:lnTo>
                                  <a:pt x="2812954" y="372080"/>
                                </a:lnTo>
                                <a:lnTo>
                                  <a:pt x="2833812" y="389078"/>
                                </a:lnTo>
                                <a:lnTo>
                                  <a:pt x="2854443" y="406303"/>
                                </a:lnTo>
                                <a:lnTo>
                                  <a:pt x="2875074" y="423755"/>
                                </a:lnTo>
                                <a:lnTo>
                                  <a:pt x="2895252" y="441660"/>
                                </a:lnTo>
                                <a:lnTo>
                                  <a:pt x="2914976" y="459565"/>
                                </a:lnTo>
                                <a:lnTo>
                                  <a:pt x="2934700" y="477924"/>
                                </a:lnTo>
                                <a:lnTo>
                                  <a:pt x="2954198" y="496736"/>
                                </a:lnTo>
                                <a:lnTo>
                                  <a:pt x="2973015" y="516001"/>
                                </a:lnTo>
                                <a:lnTo>
                                  <a:pt x="2991833" y="535266"/>
                                </a:lnTo>
                                <a:lnTo>
                                  <a:pt x="3010423" y="554757"/>
                                </a:lnTo>
                                <a:lnTo>
                                  <a:pt x="3028561" y="574702"/>
                                </a:lnTo>
                                <a:lnTo>
                                  <a:pt x="3046244" y="594647"/>
                                </a:lnTo>
                                <a:lnTo>
                                  <a:pt x="3063928" y="615272"/>
                                </a:lnTo>
                                <a:lnTo>
                                  <a:pt x="3080932" y="635897"/>
                                </a:lnTo>
                                <a:lnTo>
                                  <a:pt x="3097936" y="656975"/>
                                </a:lnTo>
                                <a:lnTo>
                                  <a:pt x="3114486" y="678280"/>
                                </a:lnTo>
                                <a:lnTo>
                                  <a:pt x="3130809" y="699585"/>
                                </a:lnTo>
                                <a:lnTo>
                                  <a:pt x="3146679" y="721343"/>
                                </a:lnTo>
                                <a:lnTo>
                                  <a:pt x="3162323" y="743328"/>
                                </a:lnTo>
                                <a:lnTo>
                                  <a:pt x="3177739" y="765766"/>
                                </a:lnTo>
                                <a:lnTo>
                                  <a:pt x="3192476" y="788204"/>
                                </a:lnTo>
                                <a:lnTo>
                                  <a:pt x="3207212" y="810869"/>
                                </a:lnTo>
                                <a:lnTo>
                                  <a:pt x="3221495" y="833760"/>
                                </a:lnTo>
                                <a:lnTo>
                                  <a:pt x="3235325" y="857105"/>
                                </a:lnTo>
                                <a:lnTo>
                                  <a:pt x="3004302" y="990600"/>
                                </a:lnTo>
                                <a:lnTo>
                                  <a:pt x="2992286" y="971108"/>
                                </a:lnTo>
                                <a:lnTo>
                                  <a:pt x="2980497" y="952070"/>
                                </a:lnTo>
                                <a:lnTo>
                                  <a:pt x="2968254" y="932805"/>
                                </a:lnTo>
                                <a:lnTo>
                                  <a:pt x="2955558" y="913993"/>
                                </a:lnTo>
                                <a:lnTo>
                                  <a:pt x="2942635" y="895408"/>
                                </a:lnTo>
                                <a:lnTo>
                                  <a:pt x="2929939" y="876823"/>
                                </a:lnTo>
                                <a:lnTo>
                                  <a:pt x="2916563" y="858918"/>
                                </a:lnTo>
                                <a:lnTo>
                                  <a:pt x="2902733" y="840786"/>
                                </a:lnTo>
                                <a:lnTo>
                                  <a:pt x="2888677" y="822881"/>
                                </a:lnTo>
                                <a:lnTo>
                                  <a:pt x="2874621" y="805202"/>
                                </a:lnTo>
                                <a:lnTo>
                                  <a:pt x="2860111" y="787977"/>
                                </a:lnTo>
                                <a:lnTo>
                                  <a:pt x="2845601" y="770752"/>
                                </a:lnTo>
                                <a:lnTo>
                                  <a:pt x="2830411" y="753980"/>
                                </a:lnTo>
                                <a:lnTo>
                                  <a:pt x="2815448" y="737435"/>
                                </a:lnTo>
                                <a:lnTo>
                                  <a:pt x="2800031" y="720890"/>
                                </a:lnTo>
                                <a:lnTo>
                                  <a:pt x="2784161" y="704798"/>
                                </a:lnTo>
                                <a:lnTo>
                                  <a:pt x="2768291" y="688932"/>
                                </a:lnTo>
                                <a:lnTo>
                                  <a:pt x="2752194" y="673067"/>
                                </a:lnTo>
                                <a:lnTo>
                                  <a:pt x="2735644" y="657655"/>
                                </a:lnTo>
                                <a:lnTo>
                                  <a:pt x="2718867" y="642470"/>
                                </a:lnTo>
                                <a:lnTo>
                                  <a:pt x="2702090" y="627284"/>
                                </a:lnTo>
                                <a:lnTo>
                                  <a:pt x="2685086" y="612779"/>
                                </a:lnTo>
                                <a:lnTo>
                                  <a:pt x="2667629" y="598500"/>
                                </a:lnTo>
                                <a:lnTo>
                                  <a:pt x="2650172" y="584221"/>
                                </a:lnTo>
                                <a:lnTo>
                                  <a:pt x="2632262" y="570169"/>
                                </a:lnTo>
                                <a:lnTo>
                                  <a:pt x="2614124" y="556570"/>
                                </a:lnTo>
                                <a:lnTo>
                                  <a:pt x="2595987" y="543425"/>
                                </a:lnTo>
                                <a:lnTo>
                                  <a:pt x="2577623" y="530279"/>
                                </a:lnTo>
                                <a:lnTo>
                                  <a:pt x="2558806" y="517361"/>
                                </a:lnTo>
                                <a:lnTo>
                                  <a:pt x="2539988" y="504668"/>
                                </a:lnTo>
                                <a:lnTo>
                                  <a:pt x="2520944" y="492656"/>
                                </a:lnTo>
                                <a:lnTo>
                                  <a:pt x="2501900" y="480644"/>
                                </a:lnTo>
                                <a:lnTo>
                                  <a:pt x="2635436" y="249237"/>
                                </a:lnTo>
                                <a:close/>
                                <a:moveTo>
                                  <a:pt x="839685" y="249237"/>
                                </a:moveTo>
                                <a:lnTo>
                                  <a:pt x="973138" y="480644"/>
                                </a:lnTo>
                                <a:lnTo>
                                  <a:pt x="953879" y="492656"/>
                                </a:lnTo>
                                <a:lnTo>
                                  <a:pt x="934847" y="504668"/>
                                </a:lnTo>
                                <a:lnTo>
                                  <a:pt x="916041" y="517361"/>
                                </a:lnTo>
                                <a:lnTo>
                                  <a:pt x="897462" y="530279"/>
                                </a:lnTo>
                                <a:lnTo>
                                  <a:pt x="878882" y="543425"/>
                                </a:lnTo>
                                <a:lnTo>
                                  <a:pt x="860756" y="556570"/>
                                </a:lnTo>
                                <a:lnTo>
                                  <a:pt x="842630" y="570169"/>
                                </a:lnTo>
                                <a:lnTo>
                                  <a:pt x="824731" y="584221"/>
                                </a:lnTo>
                                <a:lnTo>
                                  <a:pt x="807284" y="598500"/>
                                </a:lnTo>
                                <a:lnTo>
                                  <a:pt x="789838" y="612779"/>
                                </a:lnTo>
                                <a:lnTo>
                                  <a:pt x="772845" y="627284"/>
                                </a:lnTo>
                                <a:lnTo>
                                  <a:pt x="755852" y="642470"/>
                                </a:lnTo>
                                <a:lnTo>
                                  <a:pt x="739312" y="657655"/>
                                </a:lnTo>
                                <a:lnTo>
                                  <a:pt x="722998" y="673067"/>
                                </a:lnTo>
                                <a:lnTo>
                                  <a:pt x="706685" y="688932"/>
                                </a:lnTo>
                                <a:lnTo>
                                  <a:pt x="690825" y="704798"/>
                                </a:lnTo>
                                <a:lnTo>
                                  <a:pt x="675191" y="720890"/>
                                </a:lnTo>
                                <a:lnTo>
                                  <a:pt x="659557" y="737435"/>
                                </a:lnTo>
                                <a:lnTo>
                                  <a:pt x="644377" y="753980"/>
                                </a:lnTo>
                                <a:lnTo>
                                  <a:pt x="629649" y="770752"/>
                                </a:lnTo>
                                <a:lnTo>
                                  <a:pt x="614695" y="787977"/>
                                </a:lnTo>
                                <a:lnTo>
                                  <a:pt x="600421" y="805202"/>
                                </a:lnTo>
                                <a:lnTo>
                                  <a:pt x="586373" y="822881"/>
                                </a:lnTo>
                                <a:lnTo>
                                  <a:pt x="572326" y="840786"/>
                                </a:lnTo>
                                <a:lnTo>
                                  <a:pt x="558731" y="858918"/>
                                </a:lnTo>
                                <a:lnTo>
                                  <a:pt x="545363" y="876823"/>
                                </a:lnTo>
                                <a:lnTo>
                                  <a:pt x="532222" y="895408"/>
                                </a:lnTo>
                                <a:lnTo>
                                  <a:pt x="519307" y="913993"/>
                                </a:lnTo>
                                <a:lnTo>
                                  <a:pt x="507072" y="932805"/>
                                </a:lnTo>
                                <a:lnTo>
                                  <a:pt x="494610" y="952070"/>
                                </a:lnTo>
                                <a:lnTo>
                                  <a:pt x="482828" y="971108"/>
                                </a:lnTo>
                                <a:lnTo>
                                  <a:pt x="471046" y="990600"/>
                                </a:lnTo>
                                <a:lnTo>
                                  <a:pt x="239713" y="857105"/>
                                </a:lnTo>
                                <a:lnTo>
                                  <a:pt x="253760" y="833760"/>
                                </a:lnTo>
                                <a:lnTo>
                                  <a:pt x="268035" y="810869"/>
                                </a:lnTo>
                                <a:lnTo>
                                  <a:pt x="282536" y="787977"/>
                                </a:lnTo>
                                <a:lnTo>
                                  <a:pt x="297490" y="765766"/>
                                </a:lnTo>
                                <a:lnTo>
                                  <a:pt x="312897" y="743328"/>
                                </a:lnTo>
                                <a:lnTo>
                                  <a:pt x="328530" y="721343"/>
                                </a:lnTo>
                                <a:lnTo>
                                  <a:pt x="344391" y="699585"/>
                                </a:lnTo>
                                <a:lnTo>
                                  <a:pt x="360704" y="678053"/>
                                </a:lnTo>
                                <a:lnTo>
                                  <a:pt x="377244" y="656975"/>
                                </a:lnTo>
                                <a:lnTo>
                                  <a:pt x="394011" y="635897"/>
                                </a:lnTo>
                                <a:lnTo>
                                  <a:pt x="411457" y="615272"/>
                                </a:lnTo>
                                <a:lnTo>
                                  <a:pt x="428677" y="594647"/>
                                </a:lnTo>
                                <a:lnTo>
                                  <a:pt x="446576" y="574702"/>
                                </a:lnTo>
                                <a:lnTo>
                                  <a:pt x="464929" y="554757"/>
                                </a:lnTo>
                                <a:lnTo>
                                  <a:pt x="483281" y="535266"/>
                                </a:lnTo>
                                <a:lnTo>
                                  <a:pt x="502087" y="516001"/>
                                </a:lnTo>
                                <a:lnTo>
                                  <a:pt x="521120" y="496736"/>
                                </a:lnTo>
                                <a:lnTo>
                                  <a:pt x="540378" y="477924"/>
                                </a:lnTo>
                                <a:lnTo>
                                  <a:pt x="560091" y="459565"/>
                                </a:lnTo>
                                <a:lnTo>
                                  <a:pt x="579803" y="441660"/>
                                </a:lnTo>
                                <a:lnTo>
                                  <a:pt x="600194" y="423755"/>
                                </a:lnTo>
                                <a:lnTo>
                                  <a:pt x="620360" y="406303"/>
                                </a:lnTo>
                                <a:lnTo>
                                  <a:pt x="641205" y="389078"/>
                                </a:lnTo>
                                <a:lnTo>
                                  <a:pt x="662276" y="372080"/>
                                </a:lnTo>
                                <a:lnTo>
                                  <a:pt x="683574" y="355761"/>
                                </a:lnTo>
                                <a:lnTo>
                                  <a:pt x="705099" y="339442"/>
                                </a:lnTo>
                                <a:lnTo>
                                  <a:pt x="726624" y="323577"/>
                                </a:lnTo>
                                <a:lnTo>
                                  <a:pt x="748828" y="307938"/>
                                </a:lnTo>
                                <a:lnTo>
                                  <a:pt x="771259" y="292980"/>
                                </a:lnTo>
                                <a:lnTo>
                                  <a:pt x="793917" y="278021"/>
                                </a:lnTo>
                                <a:lnTo>
                                  <a:pt x="816574" y="263289"/>
                                </a:lnTo>
                                <a:lnTo>
                                  <a:pt x="839685" y="249237"/>
                                </a:lnTo>
                                <a:close/>
                                <a:moveTo>
                                  <a:pt x="1763713" y="0"/>
                                </a:moveTo>
                                <a:lnTo>
                                  <a:pt x="1791577" y="906"/>
                                </a:lnTo>
                                <a:lnTo>
                                  <a:pt x="1819668" y="1811"/>
                                </a:lnTo>
                                <a:lnTo>
                                  <a:pt x="1847305" y="3397"/>
                                </a:lnTo>
                                <a:lnTo>
                                  <a:pt x="1875169" y="5208"/>
                                </a:lnTo>
                                <a:lnTo>
                                  <a:pt x="1902580" y="7699"/>
                                </a:lnTo>
                                <a:lnTo>
                                  <a:pt x="1929991" y="10416"/>
                                </a:lnTo>
                                <a:lnTo>
                                  <a:pt x="1957629" y="13813"/>
                                </a:lnTo>
                                <a:lnTo>
                                  <a:pt x="1984813" y="17436"/>
                                </a:lnTo>
                                <a:lnTo>
                                  <a:pt x="2011771" y="21286"/>
                                </a:lnTo>
                                <a:lnTo>
                                  <a:pt x="2038729" y="26041"/>
                                </a:lnTo>
                                <a:lnTo>
                                  <a:pt x="2065460" y="30797"/>
                                </a:lnTo>
                                <a:lnTo>
                                  <a:pt x="2091965" y="36231"/>
                                </a:lnTo>
                                <a:lnTo>
                                  <a:pt x="2118470" y="41892"/>
                                </a:lnTo>
                                <a:lnTo>
                                  <a:pt x="2144975" y="48233"/>
                                </a:lnTo>
                                <a:lnTo>
                                  <a:pt x="2171253" y="54573"/>
                                </a:lnTo>
                                <a:lnTo>
                                  <a:pt x="2197305" y="61593"/>
                                </a:lnTo>
                                <a:lnTo>
                                  <a:pt x="2222903" y="68613"/>
                                </a:lnTo>
                                <a:lnTo>
                                  <a:pt x="2248728" y="76539"/>
                                </a:lnTo>
                                <a:lnTo>
                                  <a:pt x="2274327" y="84464"/>
                                </a:lnTo>
                                <a:lnTo>
                                  <a:pt x="2299473" y="92843"/>
                                </a:lnTo>
                                <a:lnTo>
                                  <a:pt x="2324845" y="101901"/>
                                </a:lnTo>
                                <a:lnTo>
                                  <a:pt x="2349764" y="110959"/>
                                </a:lnTo>
                                <a:lnTo>
                                  <a:pt x="2374456" y="120696"/>
                                </a:lnTo>
                                <a:lnTo>
                                  <a:pt x="2399375" y="130659"/>
                                </a:lnTo>
                                <a:lnTo>
                                  <a:pt x="2423841" y="140850"/>
                                </a:lnTo>
                                <a:lnTo>
                                  <a:pt x="2448081" y="151492"/>
                                </a:lnTo>
                                <a:lnTo>
                                  <a:pt x="2472094" y="162815"/>
                                </a:lnTo>
                                <a:lnTo>
                                  <a:pt x="2495880" y="174137"/>
                                </a:lnTo>
                                <a:lnTo>
                                  <a:pt x="2519666" y="185686"/>
                                </a:lnTo>
                                <a:lnTo>
                                  <a:pt x="2543000" y="197914"/>
                                </a:lnTo>
                                <a:lnTo>
                                  <a:pt x="2566106" y="210369"/>
                                </a:lnTo>
                                <a:lnTo>
                                  <a:pt x="2589213" y="223050"/>
                                </a:lnTo>
                                <a:lnTo>
                                  <a:pt x="2455783" y="454025"/>
                                </a:lnTo>
                                <a:lnTo>
                                  <a:pt x="2436527" y="443382"/>
                                </a:lnTo>
                                <a:lnTo>
                                  <a:pt x="2416819" y="433192"/>
                                </a:lnTo>
                                <a:lnTo>
                                  <a:pt x="2397337" y="423002"/>
                                </a:lnTo>
                                <a:lnTo>
                                  <a:pt x="2377401" y="413038"/>
                                </a:lnTo>
                                <a:lnTo>
                                  <a:pt x="2357466" y="403301"/>
                                </a:lnTo>
                                <a:lnTo>
                                  <a:pt x="2337078" y="394243"/>
                                </a:lnTo>
                                <a:lnTo>
                                  <a:pt x="2316916" y="385412"/>
                                </a:lnTo>
                                <a:lnTo>
                                  <a:pt x="2296301" y="376580"/>
                                </a:lnTo>
                                <a:lnTo>
                                  <a:pt x="2275686" y="368202"/>
                                </a:lnTo>
                                <a:lnTo>
                                  <a:pt x="2254845" y="360276"/>
                                </a:lnTo>
                                <a:lnTo>
                                  <a:pt x="2233777" y="352350"/>
                                </a:lnTo>
                                <a:lnTo>
                                  <a:pt x="2212936" y="344878"/>
                                </a:lnTo>
                                <a:lnTo>
                                  <a:pt x="2191641" y="338084"/>
                                </a:lnTo>
                                <a:lnTo>
                                  <a:pt x="2169894" y="331064"/>
                                </a:lnTo>
                                <a:lnTo>
                                  <a:pt x="2148373" y="324724"/>
                                </a:lnTo>
                                <a:lnTo>
                                  <a:pt x="2126852" y="318383"/>
                                </a:lnTo>
                                <a:lnTo>
                                  <a:pt x="2105104" y="312722"/>
                                </a:lnTo>
                                <a:lnTo>
                                  <a:pt x="2083130" y="307288"/>
                                </a:lnTo>
                                <a:lnTo>
                                  <a:pt x="2060929" y="302079"/>
                                </a:lnTo>
                                <a:lnTo>
                                  <a:pt x="2038729" y="297098"/>
                                </a:lnTo>
                                <a:lnTo>
                                  <a:pt x="2016528" y="292795"/>
                                </a:lnTo>
                                <a:lnTo>
                                  <a:pt x="1993875" y="288493"/>
                                </a:lnTo>
                                <a:lnTo>
                                  <a:pt x="1971447" y="284869"/>
                                </a:lnTo>
                                <a:lnTo>
                                  <a:pt x="1948567" y="281246"/>
                                </a:lnTo>
                                <a:lnTo>
                                  <a:pt x="1925914" y="278302"/>
                                </a:lnTo>
                                <a:lnTo>
                                  <a:pt x="1903033" y="275359"/>
                                </a:lnTo>
                                <a:lnTo>
                                  <a:pt x="1879927" y="273094"/>
                                </a:lnTo>
                                <a:lnTo>
                                  <a:pt x="1857046" y="270830"/>
                                </a:lnTo>
                                <a:lnTo>
                                  <a:pt x="1833713" y="269471"/>
                                </a:lnTo>
                                <a:lnTo>
                                  <a:pt x="1810380" y="267886"/>
                                </a:lnTo>
                                <a:lnTo>
                                  <a:pt x="1786820" y="266980"/>
                                </a:lnTo>
                                <a:lnTo>
                                  <a:pt x="1763713" y="266527"/>
                                </a:lnTo>
                                <a:lnTo>
                                  <a:pt x="1763713" y="0"/>
                                </a:lnTo>
                                <a:close/>
                                <a:moveTo>
                                  <a:pt x="1711326" y="0"/>
                                </a:moveTo>
                                <a:lnTo>
                                  <a:pt x="1711326" y="266527"/>
                                </a:lnTo>
                                <a:lnTo>
                                  <a:pt x="1687728" y="266980"/>
                                </a:lnTo>
                                <a:lnTo>
                                  <a:pt x="1664356" y="267886"/>
                                </a:lnTo>
                                <a:lnTo>
                                  <a:pt x="1640984" y="269471"/>
                                </a:lnTo>
                                <a:lnTo>
                                  <a:pt x="1617612" y="270830"/>
                                </a:lnTo>
                                <a:lnTo>
                                  <a:pt x="1594467" y="273094"/>
                                </a:lnTo>
                                <a:lnTo>
                                  <a:pt x="1571549" y="275359"/>
                                </a:lnTo>
                                <a:lnTo>
                                  <a:pt x="1548631" y="278302"/>
                                </a:lnTo>
                                <a:lnTo>
                                  <a:pt x="1525940" y="281246"/>
                                </a:lnTo>
                                <a:lnTo>
                                  <a:pt x="1503022" y="284869"/>
                                </a:lnTo>
                                <a:lnTo>
                                  <a:pt x="1480558" y="288493"/>
                                </a:lnTo>
                                <a:lnTo>
                                  <a:pt x="1457867" y="292795"/>
                                </a:lnTo>
                                <a:lnTo>
                                  <a:pt x="1435630" y="297098"/>
                                </a:lnTo>
                                <a:lnTo>
                                  <a:pt x="1413166" y="302079"/>
                                </a:lnTo>
                                <a:lnTo>
                                  <a:pt x="1391155" y="307288"/>
                                </a:lnTo>
                                <a:lnTo>
                                  <a:pt x="1369372" y="312722"/>
                                </a:lnTo>
                                <a:lnTo>
                                  <a:pt x="1347362" y="318383"/>
                                </a:lnTo>
                                <a:lnTo>
                                  <a:pt x="1325578" y="324724"/>
                                </a:lnTo>
                                <a:lnTo>
                                  <a:pt x="1304022" y="331064"/>
                                </a:lnTo>
                                <a:lnTo>
                                  <a:pt x="1282465" y="338084"/>
                                </a:lnTo>
                                <a:lnTo>
                                  <a:pt x="1261136" y="344878"/>
                                </a:lnTo>
                                <a:lnTo>
                                  <a:pt x="1240033" y="352350"/>
                                </a:lnTo>
                                <a:lnTo>
                                  <a:pt x="1218930" y="360276"/>
                                </a:lnTo>
                                <a:lnTo>
                                  <a:pt x="1198282" y="368202"/>
                                </a:lnTo>
                                <a:lnTo>
                                  <a:pt x="1177633" y="376580"/>
                                </a:lnTo>
                                <a:lnTo>
                                  <a:pt x="1156984" y="385412"/>
                                </a:lnTo>
                                <a:lnTo>
                                  <a:pt x="1136562" y="394243"/>
                                </a:lnTo>
                                <a:lnTo>
                                  <a:pt x="1116367" y="403301"/>
                                </a:lnTo>
                                <a:lnTo>
                                  <a:pt x="1096172" y="413038"/>
                                </a:lnTo>
                                <a:lnTo>
                                  <a:pt x="1076431" y="422775"/>
                                </a:lnTo>
                                <a:lnTo>
                                  <a:pt x="1056463" y="432739"/>
                                </a:lnTo>
                                <a:lnTo>
                                  <a:pt x="1037175" y="443155"/>
                                </a:lnTo>
                                <a:lnTo>
                                  <a:pt x="1017661" y="454025"/>
                                </a:lnTo>
                                <a:lnTo>
                                  <a:pt x="884238" y="223050"/>
                                </a:lnTo>
                                <a:lnTo>
                                  <a:pt x="907156" y="210369"/>
                                </a:lnTo>
                                <a:lnTo>
                                  <a:pt x="930527" y="197914"/>
                                </a:lnTo>
                                <a:lnTo>
                                  <a:pt x="953899" y="185686"/>
                                </a:lnTo>
                                <a:lnTo>
                                  <a:pt x="977725" y="174137"/>
                                </a:lnTo>
                                <a:lnTo>
                                  <a:pt x="1001550" y="162815"/>
                                </a:lnTo>
                                <a:lnTo>
                                  <a:pt x="1025603" y="151492"/>
                                </a:lnTo>
                                <a:lnTo>
                                  <a:pt x="1049882" y="140850"/>
                                </a:lnTo>
                                <a:lnTo>
                                  <a:pt x="1074389" y="130659"/>
                                </a:lnTo>
                                <a:lnTo>
                                  <a:pt x="1099122" y="120696"/>
                                </a:lnTo>
                                <a:lnTo>
                                  <a:pt x="1124082" y="110959"/>
                                </a:lnTo>
                                <a:lnTo>
                                  <a:pt x="1149042" y="101901"/>
                                </a:lnTo>
                                <a:lnTo>
                                  <a:pt x="1174229" y="92843"/>
                                </a:lnTo>
                                <a:lnTo>
                                  <a:pt x="1199643" y="84464"/>
                                </a:lnTo>
                                <a:lnTo>
                                  <a:pt x="1225284" y="76539"/>
                                </a:lnTo>
                                <a:lnTo>
                                  <a:pt x="1250925" y="68613"/>
                                </a:lnTo>
                                <a:lnTo>
                                  <a:pt x="1276793" y="61593"/>
                                </a:lnTo>
                                <a:lnTo>
                                  <a:pt x="1302887" y="54573"/>
                                </a:lnTo>
                                <a:lnTo>
                                  <a:pt x="1329209" y="48233"/>
                                </a:lnTo>
                                <a:lnTo>
                                  <a:pt x="1355757" y="41892"/>
                                </a:lnTo>
                                <a:lnTo>
                                  <a:pt x="1382306" y="36231"/>
                                </a:lnTo>
                                <a:lnTo>
                                  <a:pt x="1408854" y="30797"/>
                                </a:lnTo>
                                <a:lnTo>
                                  <a:pt x="1435630" y="26041"/>
                                </a:lnTo>
                                <a:lnTo>
                                  <a:pt x="1462632" y="21286"/>
                                </a:lnTo>
                                <a:lnTo>
                                  <a:pt x="1489634" y="17436"/>
                                </a:lnTo>
                                <a:lnTo>
                                  <a:pt x="1516864" y="13813"/>
                                </a:lnTo>
                                <a:lnTo>
                                  <a:pt x="1544547" y="10416"/>
                                </a:lnTo>
                                <a:lnTo>
                                  <a:pt x="1572003" y="7699"/>
                                </a:lnTo>
                                <a:lnTo>
                                  <a:pt x="1599459" y="5208"/>
                                </a:lnTo>
                                <a:lnTo>
                                  <a:pt x="1627369" y="3397"/>
                                </a:lnTo>
                                <a:lnTo>
                                  <a:pt x="1655052" y="1811"/>
                                </a:lnTo>
                                <a:lnTo>
                                  <a:pt x="1683189" y="906"/>
                                </a:lnTo>
                                <a:lnTo>
                                  <a:pt x="171132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1" name="KSO_Shape"/>
                        <wps:cNvSpPr>
                          <a:spLocks noChangeAspect="1"/>
                        </wps:cNvSpPr>
                        <wps:spPr bwMode="auto">
                          <a:xfrm>
                            <a:off x="10410" y="54861"/>
                            <a:ext cx="894" cy="784"/>
                          </a:xfrm>
                          <a:custGeom>
                            <a:avLst/>
                            <a:gdLst>
                              <a:gd name="T0" fmla="*/ 326110328 w 11012"/>
                              <a:gd name="T1" fmla="*/ 208354496 h 9644"/>
                              <a:gd name="T2" fmla="*/ 324733649 w 11012"/>
                              <a:gd name="T3" fmla="*/ 199184806 h 9644"/>
                              <a:gd name="T4" fmla="*/ 319257033 w 11012"/>
                              <a:gd name="T5" fmla="*/ 193041779 h 9644"/>
                              <a:gd name="T6" fmla="*/ 306807585 w 11012"/>
                              <a:gd name="T7" fmla="*/ 189745491 h 9644"/>
                              <a:gd name="T8" fmla="*/ 254705351 w 11012"/>
                              <a:gd name="T9" fmla="*/ 190284915 h 9644"/>
                              <a:gd name="T10" fmla="*/ 237916543 w 11012"/>
                              <a:gd name="T11" fmla="*/ 141200442 h 9644"/>
                              <a:gd name="T12" fmla="*/ 259733049 w 11012"/>
                              <a:gd name="T13" fmla="*/ 137274854 h 9644"/>
                              <a:gd name="T14" fmla="*/ 272601487 w 11012"/>
                              <a:gd name="T15" fmla="*/ 137094931 h 9644"/>
                              <a:gd name="T16" fmla="*/ 277240124 w 11012"/>
                              <a:gd name="T17" fmla="*/ 133618893 h 9644"/>
                              <a:gd name="T18" fmla="*/ 278975936 w 11012"/>
                              <a:gd name="T19" fmla="*/ 128075206 h 9644"/>
                              <a:gd name="T20" fmla="*/ 275055567 w 11012"/>
                              <a:gd name="T21" fmla="*/ 120493830 h 9644"/>
                              <a:gd name="T22" fmla="*/ 273140187 w 11012"/>
                              <a:gd name="T23" fmla="*/ 105450739 h 9644"/>
                              <a:gd name="T24" fmla="*/ 270267291 w 11012"/>
                              <a:gd name="T25" fmla="*/ 92954976 h 9644"/>
                              <a:gd name="T26" fmla="*/ 265778293 w 11012"/>
                              <a:gd name="T27" fmla="*/ 89269056 h 9644"/>
                              <a:gd name="T28" fmla="*/ 260301677 w 11012"/>
                              <a:gd name="T29" fmla="*/ 88759590 h 9644"/>
                              <a:gd name="T30" fmla="*/ 253358772 w 11012"/>
                              <a:gd name="T31" fmla="*/ 76563411 h 9644"/>
                              <a:gd name="T32" fmla="*/ 242674891 w 11012"/>
                              <a:gd name="T33" fmla="*/ 56186515 h 9644"/>
                              <a:gd name="T34" fmla="*/ 227801291 w 11012"/>
                              <a:gd name="T35" fmla="*/ 38686317 h 9644"/>
                              <a:gd name="T36" fmla="*/ 200059426 w 11012"/>
                              <a:gd name="T37" fmla="*/ 18369165 h 9644"/>
                              <a:gd name="T38" fmla="*/ 166840945 w 11012"/>
                              <a:gd name="T39" fmla="*/ 5124269 h 9644"/>
                              <a:gd name="T40" fmla="*/ 132365323 w 11012"/>
                              <a:gd name="T41" fmla="*/ 59917 h 9644"/>
                              <a:gd name="T42" fmla="*/ 95286329 w 11012"/>
                              <a:gd name="T43" fmla="*/ 3715879 h 9644"/>
                              <a:gd name="T44" fmla="*/ 64282332 w 11012"/>
                              <a:gd name="T45" fmla="*/ 15522426 h 9644"/>
                              <a:gd name="T46" fmla="*/ 47523453 w 11012"/>
                              <a:gd name="T47" fmla="*/ 26639930 h 9644"/>
                              <a:gd name="T48" fmla="*/ 33008986 w 11012"/>
                              <a:gd name="T49" fmla="*/ 40484166 h 9644"/>
                              <a:gd name="T50" fmla="*/ 20828888 w 11012"/>
                              <a:gd name="T51" fmla="*/ 56785856 h 9644"/>
                              <a:gd name="T52" fmla="*/ 5356904 w 11012"/>
                              <a:gd name="T53" fmla="*/ 91426579 h 9644"/>
                              <a:gd name="T54" fmla="*/ 987618 w 11012"/>
                              <a:gd name="T55" fmla="*/ 113032288 h 9644"/>
                              <a:gd name="T56" fmla="*/ 568628 w 11012"/>
                              <a:gd name="T57" fmla="*/ 146834003 h 9644"/>
                              <a:gd name="T58" fmla="*/ 7421750 w 11012"/>
                              <a:gd name="T59" fmla="*/ 192592230 h 9644"/>
                              <a:gd name="T60" fmla="*/ 12419521 w 11012"/>
                              <a:gd name="T61" fmla="*/ 217254387 h 9644"/>
                              <a:gd name="T62" fmla="*/ 16848663 w 11012"/>
                              <a:gd name="T63" fmla="*/ 231488256 h 9644"/>
                              <a:gd name="T64" fmla="*/ 21337661 w 11012"/>
                              <a:gd name="T65" fmla="*/ 234994252 h 9644"/>
                              <a:gd name="T66" fmla="*/ 39054230 w 11012"/>
                              <a:gd name="T67" fmla="*/ 233585862 h 9644"/>
                              <a:gd name="T68" fmla="*/ 55483903 w 11012"/>
                              <a:gd name="T69" fmla="*/ 228731392 h 9644"/>
                              <a:gd name="T70" fmla="*/ 71285266 w 11012"/>
                              <a:gd name="T71" fmla="*/ 226124320 h 9644"/>
                              <a:gd name="T72" fmla="*/ 88133929 w 11012"/>
                              <a:gd name="T73" fmla="*/ 230529414 h 9644"/>
                              <a:gd name="T74" fmla="*/ 101541067 w 11012"/>
                              <a:gd name="T75" fmla="*/ 238740089 h 9644"/>
                              <a:gd name="T76" fmla="*/ 134939115 w 11012"/>
                              <a:gd name="T77" fmla="*/ 255011648 h 9644"/>
                              <a:gd name="T78" fmla="*/ 158551116 w 11012"/>
                              <a:gd name="T79" fmla="*/ 260615424 h 9644"/>
                              <a:gd name="T80" fmla="*/ 176147974 w 11012"/>
                              <a:gd name="T81" fmla="*/ 260105958 h 9644"/>
                              <a:gd name="T82" fmla="*/ 190901863 w 11012"/>
                              <a:gd name="T83" fmla="*/ 254921773 h 9644"/>
                              <a:gd name="T84" fmla="*/ 203890012 w 11012"/>
                              <a:gd name="T85" fmla="*/ 244133984 h 9644"/>
                              <a:gd name="T86" fmla="*/ 212449018 w 11012"/>
                              <a:gd name="T87" fmla="*/ 230499456 h 9644"/>
                              <a:gd name="T88" fmla="*/ 217267222 w 11012"/>
                              <a:gd name="T89" fmla="*/ 208743955 h 9644"/>
                              <a:gd name="T90" fmla="*/ 241328140 w 11012"/>
                              <a:gd name="T91" fmla="*/ 231907846 h 9644"/>
                              <a:gd name="T92" fmla="*/ 257967481 w 11012"/>
                              <a:gd name="T93" fmla="*/ 263252454 h 9644"/>
                              <a:gd name="T94" fmla="*/ 270656352 w 11012"/>
                              <a:gd name="T95" fmla="*/ 276797107 h 9644"/>
                              <a:gd name="T96" fmla="*/ 283913851 w 11012"/>
                              <a:gd name="T97" fmla="*/ 284917907 h 9644"/>
                              <a:gd name="T98" fmla="*/ 301779886 w 11012"/>
                              <a:gd name="T99" fmla="*/ 288933369 h 9644"/>
                              <a:gd name="T100" fmla="*/ 321351980 w 11012"/>
                              <a:gd name="T101" fmla="*/ 286446131 h 9644"/>
                              <a:gd name="T102" fmla="*/ 328803657 w 11012"/>
                              <a:gd name="T103" fmla="*/ 280632819 h 9644"/>
                              <a:gd name="T104" fmla="*/ 218733685 w 11012"/>
                              <a:gd name="T105" fmla="*/ 182463699 h 9644"/>
                              <a:gd name="T106" fmla="*/ 220618963 w 11012"/>
                              <a:gd name="T107" fmla="*/ 161757088 h 9644"/>
                              <a:gd name="T108" fmla="*/ 228788908 w 11012"/>
                              <a:gd name="T109" fmla="*/ 190464665 h 9644"/>
                              <a:gd name="T110" fmla="*/ 276491928 w 11012"/>
                              <a:gd name="T111" fmla="*/ 256180371 h 9644"/>
                              <a:gd name="T112" fmla="*/ 262486234 w 11012"/>
                              <a:gd name="T113" fmla="*/ 233406112 h 9644"/>
                              <a:gd name="T114" fmla="*/ 255393690 w 11012"/>
                              <a:gd name="T115" fmla="*/ 209163545 h 9644"/>
                              <a:gd name="T116" fmla="*/ 307226574 w 11012"/>
                              <a:gd name="T117" fmla="*/ 208773913 h 9644"/>
                              <a:gd name="T118" fmla="*/ 310488532 w 11012"/>
                              <a:gd name="T119" fmla="*/ 269545273 h 9644"/>
                              <a:gd name="T120" fmla="*/ 291215890 w 11012"/>
                              <a:gd name="T121" fmla="*/ 267477625 h 964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012" h="9644">
                                <a:moveTo>
                                  <a:pt x="11012" y="9234"/>
                                </a:moveTo>
                                <a:lnTo>
                                  <a:pt x="11012" y="9234"/>
                                </a:lnTo>
                                <a:lnTo>
                                  <a:pt x="11006" y="9051"/>
                                </a:lnTo>
                                <a:lnTo>
                                  <a:pt x="11001" y="8865"/>
                                </a:lnTo>
                                <a:lnTo>
                                  <a:pt x="10994" y="8678"/>
                                </a:lnTo>
                                <a:lnTo>
                                  <a:pt x="10986" y="8491"/>
                                </a:lnTo>
                                <a:lnTo>
                                  <a:pt x="10978" y="8307"/>
                                </a:lnTo>
                                <a:lnTo>
                                  <a:pt x="10969" y="8128"/>
                                </a:lnTo>
                                <a:lnTo>
                                  <a:pt x="10951" y="7788"/>
                                </a:lnTo>
                                <a:lnTo>
                                  <a:pt x="10932" y="7487"/>
                                </a:lnTo>
                                <a:lnTo>
                                  <a:pt x="10917" y="7238"/>
                                </a:lnTo>
                                <a:lnTo>
                                  <a:pt x="10897" y="6953"/>
                                </a:lnTo>
                                <a:lnTo>
                                  <a:pt x="10899" y="6924"/>
                                </a:lnTo>
                                <a:lnTo>
                                  <a:pt x="10900" y="6894"/>
                                </a:lnTo>
                                <a:lnTo>
                                  <a:pt x="10899" y="6851"/>
                                </a:lnTo>
                                <a:lnTo>
                                  <a:pt x="10897" y="6829"/>
                                </a:lnTo>
                                <a:lnTo>
                                  <a:pt x="10895" y="6807"/>
                                </a:lnTo>
                                <a:lnTo>
                                  <a:pt x="10892" y="6784"/>
                                </a:lnTo>
                                <a:lnTo>
                                  <a:pt x="10888" y="6761"/>
                                </a:lnTo>
                                <a:lnTo>
                                  <a:pt x="10883" y="6739"/>
                                </a:lnTo>
                                <a:lnTo>
                                  <a:pt x="10876" y="6716"/>
                                </a:lnTo>
                                <a:lnTo>
                                  <a:pt x="10870" y="6693"/>
                                </a:lnTo>
                                <a:lnTo>
                                  <a:pt x="10861" y="6670"/>
                                </a:lnTo>
                                <a:lnTo>
                                  <a:pt x="10851" y="6647"/>
                                </a:lnTo>
                                <a:lnTo>
                                  <a:pt x="10840" y="6625"/>
                                </a:lnTo>
                                <a:lnTo>
                                  <a:pt x="10827" y="6602"/>
                                </a:lnTo>
                                <a:lnTo>
                                  <a:pt x="10813" y="6580"/>
                                </a:lnTo>
                                <a:lnTo>
                                  <a:pt x="10798" y="6558"/>
                                </a:lnTo>
                                <a:lnTo>
                                  <a:pt x="10780" y="6537"/>
                                </a:lnTo>
                                <a:lnTo>
                                  <a:pt x="10765" y="6521"/>
                                </a:lnTo>
                                <a:lnTo>
                                  <a:pt x="10751" y="6506"/>
                                </a:lnTo>
                                <a:lnTo>
                                  <a:pt x="10734" y="6491"/>
                                </a:lnTo>
                                <a:lnTo>
                                  <a:pt x="10719" y="6477"/>
                                </a:lnTo>
                                <a:lnTo>
                                  <a:pt x="10703" y="6465"/>
                                </a:lnTo>
                                <a:lnTo>
                                  <a:pt x="10685" y="6453"/>
                                </a:lnTo>
                                <a:lnTo>
                                  <a:pt x="10668" y="6442"/>
                                </a:lnTo>
                                <a:lnTo>
                                  <a:pt x="10650" y="6431"/>
                                </a:lnTo>
                                <a:lnTo>
                                  <a:pt x="10632" y="6421"/>
                                </a:lnTo>
                                <a:lnTo>
                                  <a:pt x="10613" y="6412"/>
                                </a:lnTo>
                                <a:lnTo>
                                  <a:pt x="10593" y="6403"/>
                                </a:lnTo>
                                <a:lnTo>
                                  <a:pt x="10574" y="6395"/>
                                </a:lnTo>
                                <a:lnTo>
                                  <a:pt x="10553" y="6388"/>
                                </a:lnTo>
                                <a:lnTo>
                                  <a:pt x="10532" y="6381"/>
                                </a:lnTo>
                                <a:lnTo>
                                  <a:pt x="10489" y="6369"/>
                                </a:lnTo>
                                <a:lnTo>
                                  <a:pt x="10446" y="6358"/>
                                </a:lnTo>
                                <a:lnTo>
                                  <a:pt x="10400" y="6349"/>
                                </a:lnTo>
                                <a:lnTo>
                                  <a:pt x="10353" y="6343"/>
                                </a:lnTo>
                                <a:lnTo>
                                  <a:pt x="10304" y="6336"/>
                                </a:lnTo>
                                <a:lnTo>
                                  <a:pt x="10252" y="6332"/>
                                </a:lnTo>
                                <a:lnTo>
                                  <a:pt x="10201" y="6327"/>
                                </a:lnTo>
                                <a:lnTo>
                                  <a:pt x="10093" y="6321"/>
                                </a:lnTo>
                                <a:lnTo>
                                  <a:pt x="10077" y="6321"/>
                                </a:lnTo>
                                <a:lnTo>
                                  <a:pt x="9798" y="6322"/>
                                </a:lnTo>
                                <a:lnTo>
                                  <a:pt x="9547" y="6323"/>
                                </a:lnTo>
                                <a:lnTo>
                                  <a:pt x="9323" y="6326"/>
                                </a:lnTo>
                                <a:lnTo>
                                  <a:pt x="9123" y="6331"/>
                                </a:lnTo>
                                <a:lnTo>
                                  <a:pt x="8944" y="6335"/>
                                </a:lnTo>
                                <a:lnTo>
                                  <a:pt x="8784" y="6341"/>
                                </a:lnTo>
                                <a:lnTo>
                                  <a:pt x="8511" y="6350"/>
                                </a:lnTo>
                                <a:lnTo>
                                  <a:pt x="8296" y="6357"/>
                                </a:lnTo>
                                <a:lnTo>
                                  <a:pt x="8272" y="6259"/>
                                </a:lnTo>
                                <a:lnTo>
                                  <a:pt x="8247" y="6160"/>
                                </a:lnTo>
                                <a:lnTo>
                                  <a:pt x="8203" y="5964"/>
                                </a:lnTo>
                                <a:lnTo>
                                  <a:pt x="8160" y="5770"/>
                                </a:lnTo>
                                <a:lnTo>
                                  <a:pt x="8120" y="5579"/>
                                </a:lnTo>
                                <a:lnTo>
                                  <a:pt x="8081" y="5390"/>
                                </a:lnTo>
                                <a:lnTo>
                                  <a:pt x="8045" y="5207"/>
                                </a:lnTo>
                                <a:lnTo>
                                  <a:pt x="7977" y="4855"/>
                                </a:lnTo>
                                <a:lnTo>
                                  <a:pt x="7963" y="4783"/>
                                </a:lnTo>
                                <a:lnTo>
                                  <a:pt x="7950" y="4712"/>
                                </a:lnTo>
                                <a:lnTo>
                                  <a:pt x="7999" y="4692"/>
                                </a:lnTo>
                                <a:lnTo>
                                  <a:pt x="8052" y="4673"/>
                                </a:lnTo>
                                <a:lnTo>
                                  <a:pt x="8105" y="4657"/>
                                </a:lnTo>
                                <a:lnTo>
                                  <a:pt x="8161" y="4643"/>
                                </a:lnTo>
                                <a:lnTo>
                                  <a:pt x="8219" y="4628"/>
                                </a:lnTo>
                                <a:lnTo>
                                  <a:pt x="8279" y="4618"/>
                                </a:lnTo>
                                <a:lnTo>
                                  <a:pt x="8340" y="4608"/>
                                </a:lnTo>
                                <a:lnTo>
                                  <a:pt x="8405" y="4599"/>
                                </a:lnTo>
                                <a:lnTo>
                                  <a:pt x="8470" y="4592"/>
                                </a:lnTo>
                                <a:lnTo>
                                  <a:pt x="8538" y="4587"/>
                                </a:lnTo>
                                <a:lnTo>
                                  <a:pt x="8607" y="4584"/>
                                </a:lnTo>
                                <a:lnTo>
                                  <a:pt x="8679" y="4581"/>
                                </a:lnTo>
                                <a:lnTo>
                                  <a:pt x="8753" y="4581"/>
                                </a:lnTo>
                                <a:lnTo>
                                  <a:pt x="8828" y="4584"/>
                                </a:lnTo>
                                <a:lnTo>
                                  <a:pt x="8906" y="4586"/>
                                </a:lnTo>
                                <a:lnTo>
                                  <a:pt x="8984" y="4591"/>
                                </a:lnTo>
                                <a:lnTo>
                                  <a:pt x="9001" y="4592"/>
                                </a:lnTo>
                                <a:lnTo>
                                  <a:pt x="9017" y="4591"/>
                                </a:lnTo>
                                <a:lnTo>
                                  <a:pt x="9032" y="4591"/>
                                </a:lnTo>
                                <a:lnTo>
                                  <a:pt x="9048" y="4589"/>
                                </a:lnTo>
                                <a:lnTo>
                                  <a:pt x="9064" y="4587"/>
                                </a:lnTo>
                                <a:lnTo>
                                  <a:pt x="9079" y="4584"/>
                                </a:lnTo>
                                <a:lnTo>
                                  <a:pt x="9094" y="4579"/>
                                </a:lnTo>
                                <a:lnTo>
                                  <a:pt x="9109" y="4575"/>
                                </a:lnTo>
                                <a:lnTo>
                                  <a:pt x="9123" y="4569"/>
                                </a:lnTo>
                                <a:lnTo>
                                  <a:pt x="9137" y="4564"/>
                                </a:lnTo>
                                <a:lnTo>
                                  <a:pt x="9150" y="4557"/>
                                </a:lnTo>
                                <a:lnTo>
                                  <a:pt x="9164" y="4550"/>
                                </a:lnTo>
                                <a:lnTo>
                                  <a:pt x="9177" y="4542"/>
                                </a:lnTo>
                                <a:lnTo>
                                  <a:pt x="9190" y="4533"/>
                                </a:lnTo>
                                <a:lnTo>
                                  <a:pt x="9202" y="4525"/>
                                </a:lnTo>
                                <a:lnTo>
                                  <a:pt x="9213" y="4515"/>
                                </a:lnTo>
                                <a:lnTo>
                                  <a:pt x="9225" y="4505"/>
                                </a:lnTo>
                                <a:lnTo>
                                  <a:pt x="9235" y="4494"/>
                                </a:lnTo>
                                <a:lnTo>
                                  <a:pt x="9246" y="4483"/>
                                </a:lnTo>
                                <a:lnTo>
                                  <a:pt x="9255" y="4471"/>
                                </a:lnTo>
                                <a:lnTo>
                                  <a:pt x="9264" y="4459"/>
                                </a:lnTo>
                                <a:lnTo>
                                  <a:pt x="9273" y="4446"/>
                                </a:lnTo>
                                <a:lnTo>
                                  <a:pt x="9280" y="4433"/>
                                </a:lnTo>
                                <a:lnTo>
                                  <a:pt x="9288" y="4420"/>
                                </a:lnTo>
                                <a:lnTo>
                                  <a:pt x="9295" y="4405"/>
                                </a:lnTo>
                                <a:lnTo>
                                  <a:pt x="9300" y="4391"/>
                                </a:lnTo>
                                <a:lnTo>
                                  <a:pt x="9306" y="4377"/>
                                </a:lnTo>
                                <a:lnTo>
                                  <a:pt x="9310" y="4362"/>
                                </a:lnTo>
                                <a:lnTo>
                                  <a:pt x="9314" y="4346"/>
                                </a:lnTo>
                                <a:lnTo>
                                  <a:pt x="9318" y="4331"/>
                                </a:lnTo>
                                <a:lnTo>
                                  <a:pt x="9320" y="4315"/>
                                </a:lnTo>
                                <a:lnTo>
                                  <a:pt x="9321" y="4298"/>
                                </a:lnTo>
                                <a:lnTo>
                                  <a:pt x="9322" y="4274"/>
                                </a:lnTo>
                                <a:lnTo>
                                  <a:pt x="9321" y="4251"/>
                                </a:lnTo>
                                <a:lnTo>
                                  <a:pt x="9318" y="4227"/>
                                </a:lnTo>
                                <a:lnTo>
                                  <a:pt x="9313" y="4205"/>
                                </a:lnTo>
                                <a:lnTo>
                                  <a:pt x="9308" y="4182"/>
                                </a:lnTo>
                                <a:lnTo>
                                  <a:pt x="9300" y="4162"/>
                                </a:lnTo>
                                <a:lnTo>
                                  <a:pt x="9290" y="4141"/>
                                </a:lnTo>
                                <a:lnTo>
                                  <a:pt x="9280" y="4120"/>
                                </a:lnTo>
                                <a:lnTo>
                                  <a:pt x="9268" y="4102"/>
                                </a:lnTo>
                                <a:lnTo>
                                  <a:pt x="9255" y="4083"/>
                                </a:lnTo>
                                <a:lnTo>
                                  <a:pt x="9241" y="4065"/>
                                </a:lnTo>
                                <a:lnTo>
                                  <a:pt x="9225" y="4049"/>
                                </a:lnTo>
                                <a:lnTo>
                                  <a:pt x="9208" y="4035"/>
                                </a:lnTo>
                                <a:lnTo>
                                  <a:pt x="9191" y="4021"/>
                                </a:lnTo>
                                <a:lnTo>
                                  <a:pt x="9171" y="4009"/>
                                </a:lnTo>
                                <a:lnTo>
                                  <a:pt x="9151" y="3997"/>
                                </a:lnTo>
                                <a:lnTo>
                                  <a:pt x="9155" y="3958"/>
                                </a:lnTo>
                                <a:lnTo>
                                  <a:pt x="9156" y="3919"/>
                                </a:lnTo>
                                <a:lnTo>
                                  <a:pt x="9156" y="3880"/>
                                </a:lnTo>
                                <a:lnTo>
                                  <a:pt x="9156" y="3841"/>
                                </a:lnTo>
                                <a:lnTo>
                                  <a:pt x="9155" y="3802"/>
                                </a:lnTo>
                                <a:lnTo>
                                  <a:pt x="9153" y="3764"/>
                                </a:lnTo>
                                <a:lnTo>
                                  <a:pt x="9147" y="3688"/>
                                </a:lnTo>
                                <a:lnTo>
                                  <a:pt x="9138" y="3602"/>
                                </a:lnTo>
                                <a:lnTo>
                                  <a:pt x="9127" y="3519"/>
                                </a:lnTo>
                                <a:lnTo>
                                  <a:pt x="9117" y="3440"/>
                                </a:lnTo>
                                <a:lnTo>
                                  <a:pt x="9104" y="3369"/>
                                </a:lnTo>
                                <a:lnTo>
                                  <a:pt x="9094" y="3308"/>
                                </a:lnTo>
                                <a:lnTo>
                                  <a:pt x="9084" y="3258"/>
                                </a:lnTo>
                                <a:lnTo>
                                  <a:pt x="9073" y="3204"/>
                                </a:lnTo>
                                <a:lnTo>
                                  <a:pt x="9070" y="3189"/>
                                </a:lnTo>
                                <a:lnTo>
                                  <a:pt x="9065" y="3173"/>
                                </a:lnTo>
                                <a:lnTo>
                                  <a:pt x="9060" y="3158"/>
                                </a:lnTo>
                                <a:lnTo>
                                  <a:pt x="9053" y="3144"/>
                                </a:lnTo>
                                <a:lnTo>
                                  <a:pt x="9047" y="3130"/>
                                </a:lnTo>
                                <a:lnTo>
                                  <a:pt x="9040" y="3115"/>
                                </a:lnTo>
                                <a:lnTo>
                                  <a:pt x="9031" y="3102"/>
                                </a:lnTo>
                                <a:lnTo>
                                  <a:pt x="9023" y="3090"/>
                                </a:lnTo>
                                <a:lnTo>
                                  <a:pt x="9014" y="3077"/>
                                </a:lnTo>
                                <a:lnTo>
                                  <a:pt x="9004" y="3065"/>
                                </a:lnTo>
                                <a:lnTo>
                                  <a:pt x="8994" y="3054"/>
                                </a:lnTo>
                                <a:lnTo>
                                  <a:pt x="8983" y="3043"/>
                                </a:lnTo>
                                <a:lnTo>
                                  <a:pt x="8972" y="3033"/>
                                </a:lnTo>
                                <a:lnTo>
                                  <a:pt x="8960" y="3024"/>
                                </a:lnTo>
                                <a:lnTo>
                                  <a:pt x="8948" y="3015"/>
                                </a:lnTo>
                                <a:lnTo>
                                  <a:pt x="8936" y="3006"/>
                                </a:lnTo>
                                <a:lnTo>
                                  <a:pt x="8923" y="2998"/>
                                </a:lnTo>
                                <a:lnTo>
                                  <a:pt x="8910" y="2991"/>
                                </a:lnTo>
                                <a:lnTo>
                                  <a:pt x="8896" y="2984"/>
                                </a:lnTo>
                                <a:lnTo>
                                  <a:pt x="8881" y="2979"/>
                                </a:lnTo>
                                <a:lnTo>
                                  <a:pt x="8867" y="2973"/>
                                </a:lnTo>
                                <a:lnTo>
                                  <a:pt x="8853" y="2969"/>
                                </a:lnTo>
                                <a:lnTo>
                                  <a:pt x="8839" y="2965"/>
                                </a:lnTo>
                                <a:lnTo>
                                  <a:pt x="8824" y="2961"/>
                                </a:lnTo>
                                <a:lnTo>
                                  <a:pt x="8808" y="2959"/>
                                </a:lnTo>
                                <a:lnTo>
                                  <a:pt x="8793" y="2957"/>
                                </a:lnTo>
                                <a:lnTo>
                                  <a:pt x="8778" y="2956"/>
                                </a:lnTo>
                                <a:lnTo>
                                  <a:pt x="8761" y="2956"/>
                                </a:lnTo>
                                <a:lnTo>
                                  <a:pt x="8746" y="2956"/>
                                </a:lnTo>
                                <a:lnTo>
                                  <a:pt x="8731" y="2958"/>
                                </a:lnTo>
                                <a:lnTo>
                                  <a:pt x="8714" y="2960"/>
                                </a:lnTo>
                                <a:lnTo>
                                  <a:pt x="8698" y="2962"/>
                                </a:lnTo>
                                <a:lnTo>
                                  <a:pt x="8672" y="2970"/>
                                </a:lnTo>
                                <a:lnTo>
                                  <a:pt x="8646" y="2979"/>
                                </a:lnTo>
                                <a:lnTo>
                                  <a:pt x="8624" y="2990"/>
                                </a:lnTo>
                                <a:lnTo>
                                  <a:pt x="8601" y="3003"/>
                                </a:lnTo>
                                <a:lnTo>
                                  <a:pt x="8587" y="2946"/>
                                </a:lnTo>
                                <a:lnTo>
                                  <a:pt x="8573" y="2889"/>
                                </a:lnTo>
                                <a:lnTo>
                                  <a:pt x="8558" y="2832"/>
                                </a:lnTo>
                                <a:lnTo>
                                  <a:pt x="8542" y="2776"/>
                                </a:lnTo>
                                <a:lnTo>
                                  <a:pt x="8524" y="2721"/>
                                </a:lnTo>
                                <a:lnTo>
                                  <a:pt x="8505" y="2665"/>
                                </a:lnTo>
                                <a:lnTo>
                                  <a:pt x="8486" y="2610"/>
                                </a:lnTo>
                                <a:lnTo>
                                  <a:pt x="8466" y="2555"/>
                                </a:lnTo>
                                <a:lnTo>
                                  <a:pt x="8444" y="2501"/>
                                </a:lnTo>
                                <a:lnTo>
                                  <a:pt x="8422" y="2446"/>
                                </a:lnTo>
                                <a:lnTo>
                                  <a:pt x="8398" y="2393"/>
                                </a:lnTo>
                                <a:lnTo>
                                  <a:pt x="8374" y="2339"/>
                                </a:lnTo>
                                <a:lnTo>
                                  <a:pt x="8348" y="2286"/>
                                </a:lnTo>
                                <a:lnTo>
                                  <a:pt x="8322" y="2233"/>
                                </a:lnTo>
                                <a:lnTo>
                                  <a:pt x="8294" y="2181"/>
                                </a:lnTo>
                                <a:lnTo>
                                  <a:pt x="8266" y="2129"/>
                                </a:lnTo>
                                <a:lnTo>
                                  <a:pt x="8237" y="2077"/>
                                </a:lnTo>
                                <a:lnTo>
                                  <a:pt x="8206" y="2025"/>
                                </a:lnTo>
                                <a:lnTo>
                                  <a:pt x="8174" y="1975"/>
                                </a:lnTo>
                                <a:lnTo>
                                  <a:pt x="8141" y="1925"/>
                                </a:lnTo>
                                <a:lnTo>
                                  <a:pt x="8109" y="1875"/>
                                </a:lnTo>
                                <a:lnTo>
                                  <a:pt x="8074" y="1824"/>
                                </a:lnTo>
                                <a:lnTo>
                                  <a:pt x="8039" y="1775"/>
                                </a:lnTo>
                                <a:lnTo>
                                  <a:pt x="8002" y="1727"/>
                                </a:lnTo>
                                <a:lnTo>
                                  <a:pt x="7964" y="1678"/>
                                </a:lnTo>
                                <a:lnTo>
                                  <a:pt x="7926" y="1630"/>
                                </a:lnTo>
                                <a:lnTo>
                                  <a:pt x="7887" y="1583"/>
                                </a:lnTo>
                                <a:lnTo>
                                  <a:pt x="7846" y="1536"/>
                                </a:lnTo>
                                <a:lnTo>
                                  <a:pt x="7805" y="1489"/>
                                </a:lnTo>
                                <a:lnTo>
                                  <a:pt x="7762" y="1443"/>
                                </a:lnTo>
                                <a:lnTo>
                                  <a:pt x="7720" y="1397"/>
                                </a:lnTo>
                                <a:lnTo>
                                  <a:pt x="7675" y="1351"/>
                                </a:lnTo>
                                <a:lnTo>
                                  <a:pt x="7612" y="1291"/>
                                </a:lnTo>
                                <a:lnTo>
                                  <a:pt x="7550" y="1231"/>
                                </a:lnTo>
                                <a:lnTo>
                                  <a:pt x="7485" y="1172"/>
                                </a:lnTo>
                                <a:lnTo>
                                  <a:pt x="7419" y="1115"/>
                                </a:lnTo>
                                <a:lnTo>
                                  <a:pt x="7351" y="1059"/>
                                </a:lnTo>
                                <a:lnTo>
                                  <a:pt x="7282" y="1004"/>
                                </a:lnTo>
                                <a:lnTo>
                                  <a:pt x="7212" y="951"/>
                                </a:lnTo>
                                <a:lnTo>
                                  <a:pt x="7140" y="898"/>
                                </a:lnTo>
                                <a:lnTo>
                                  <a:pt x="7068" y="848"/>
                                </a:lnTo>
                                <a:lnTo>
                                  <a:pt x="6994" y="798"/>
                                </a:lnTo>
                                <a:lnTo>
                                  <a:pt x="6918" y="750"/>
                                </a:lnTo>
                                <a:lnTo>
                                  <a:pt x="6842" y="703"/>
                                </a:lnTo>
                                <a:lnTo>
                                  <a:pt x="6764" y="657"/>
                                </a:lnTo>
                                <a:lnTo>
                                  <a:pt x="6685" y="613"/>
                                </a:lnTo>
                                <a:lnTo>
                                  <a:pt x="6606" y="570"/>
                                </a:lnTo>
                                <a:lnTo>
                                  <a:pt x="6525" y="529"/>
                                </a:lnTo>
                                <a:lnTo>
                                  <a:pt x="6443" y="488"/>
                                </a:lnTo>
                                <a:lnTo>
                                  <a:pt x="6360" y="450"/>
                                </a:lnTo>
                                <a:lnTo>
                                  <a:pt x="6277" y="413"/>
                                </a:lnTo>
                                <a:lnTo>
                                  <a:pt x="6191" y="378"/>
                                </a:lnTo>
                                <a:lnTo>
                                  <a:pt x="6106" y="344"/>
                                </a:lnTo>
                                <a:lnTo>
                                  <a:pt x="6020" y="311"/>
                                </a:lnTo>
                                <a:lnTo>
                                  <a:pt x="5932" y="279"/>
                                </a:lnTo>
                                <a:lnTo>
                                  <a:pt x="5844" y="250"/>
                                </a:lnTo>
                                <a:lnTo>
                                  <a:pt x="5755" y="223"/>
                                </a:lnTo>
                                <a:lnTo>
                                  <a:pt x="5666" y="196"/>
                                </a:lnTo>
                                <a:lnTo>
                                  <a:pt x="5575" y="171"/>
                                </a:lnTo>
                                <a:lnTo>
                                  <a:pt x="5483" y="147"/>
                                </a:lnTo>
                                <a:lnTo>
                                  <a:pt x="5391" y="126"/>
                                </a:lnTo>
                                <a:lnTo>
                                  <a:pt x="5299" y="106"/>
                                </a:lnTo>
                                <a:lnTo>
                                  <a:pt x="5206" y="87"/>
                                </a:lnTo>
                                <a:lnTo>
                                  <a:pt x="5112" y="71"/>
                                </a:lnTo>
                                <a:lnTo>
                                  <a:pt x="5014" y="55"/>
                                </a:lnTo>
                                <a:lnTo>
                                  <a:pt x="4915" y="41"/>
                                </a:lnTo>
                                <a:lnTo>
                                  <a:pt x="4816" y="29"/>
                                </a:lnTo>
                                <a:lnTo>
                                  <a:pt x="4718" y="19"/>
                                </a:lnTo>
                                <a:lnTo>
                                  <a:pt x="4619" y="12"/>
                                </a:lnTo>
                                <a:lnTo>
                                  <a:pt x="4521" y="5"/>
                                </a:lnTo>
                                <a:lnTo>
                                  <a:pt x="4423" y="2"/>
                                </a:lnTo>
                                <a:lnTo>
                                  <a:pt x="4325" y="0"/>
                                </a:lnTo>
                                <a:lnTo>
                                  <a:pt x="4227" y="0"/>
                                </a:lnTo>
                                <a:lnTo>
                                  <a:pt x="4130" y="1"/>
                                </a:lnTo>
                                <a:lnTo>
                                  <a:pt x="4034" y="5"/>
                                </a:lnTo>
                                <a:lnTo>
                                  <a:pt x="3937" y="10"/>
                                </a:lnTo>
                                <a:lnTo>
                                  <a:pt x="3841" y="18"/>
                                </a:lnTo>
                                <a:lnTo>
                                  <a:pt x="3745" y="27"/>
                                </a:lnTo>
                                <a:lnTo>
                                  <a:pt x="3651" y="39"/>
                                </a:lnTo>
                                <a:lnTo>
                                  <a:pt x="3556" y="52"/>
                                </a:lnTo>
                                <a:lnTo>
                                  <a:pt x="3462" y="67"/>
                                </a:lnTo>
                                <a:lnTo>
                                  <a:pt x="3369" y="84"/>
                                </a:lnTo>
                                <a:lnTo>
                                  <a:pt x="3276" y="103"/>
                                </a:lnTo>
                                <a:lnTo>
                                  <a:pt x="3184" y="124"/>
                                </a:lnTo>
                                <a:lnTo>
                                  <a:pt x="3093" y="146"/>
                                </a:lnTo>
                                <a:lnTo>
                                  <a:pt x="3003" y="171"/>
                                </a:lnTo>
                                <a:lnTo>
                                  <a:pt x="2913" y="197"/>
                                </a:lnTo>
                                <a:lnTo>
                                  <a:pt x="2825" y="226"/>
                                </a:lnTo>
                                <a:lnTo>
                                  <a:pt x="2736" y="255"/>
                                </a:lnTo>
                                <a:lnTo>
                                  <a:pt x="2650" y="288"/>
                                </a:lnTo>
                                <a:lnTo>
                                  <a:pt x="2563" y="322"/>
                                </a:lnTo>
                                <a:lnTo>
                                  <a:pt x="2478" y="357"/>
                                </a:lnTo>
                                <a:lnTo>
                                  <a:pt x="2394" y="395"/>
                                </a:lnTo>
                                <a:lnTo>
                                  <a:pt x="2311" y="434"/>
                                </a:lnTo>
                                <a:lnTo>
                                  <a:pt x="2229" y="475"/>
                                </a:lnTo>
                                <a:lnTo>
                                  <a:pt x="2148" y="518"/>
                                </a:lnTo>
                                <a:lnTo>
                                  <a:pt x="2102" y="544"/>
                                </a:lnTo>
                                <a:lnTo>
                                  <a:pt x="2057" y="569"/>
                                </a:lnTo>
                                <a:lnTo>
                                  <a:pt x="2012" y="595"/>
                                </a:lnTo>
                                <a:lnTo>
                                  <a:pt x="1968" y="623"/>
                                </a:lnTo>
                                <a:lnTo>
                                  <a:pt x="1924" y="650"/>
                                </a:lnTo>
                                <a:lnTo>
                                  <a:pt x="1880" y="678"/>
                                </a:lnTo>
                                <a:lnTo>
                                  <a:pt x="1838" y="707"/>
                                </a:lnTo>
                                <a:lnTo>
                                  <a:pt x="1795" y="736"/>
                                </a:lnTo>
                                <a:lnTo>
                                  <a:pt x="1752" y="766"/>
                                </a:lnTo>
                                <a:lnTo>
                                  <a:pt x="1711" y="795"/>
                                </a:lnTo>
                                <a:lnTo>
                                  <a:pt x="1669" y="827"/>
                                </a:lnTo>
                                <a:lnTo>
                                  <a:pt x="1629" y="858"/>
                                </a:lnTo>
                                <a:lnTo>
                                  <a:pt x="1588" y="889"/>
                                </a:lnTo>
                                <a:lnTo>
                                  <a:pt x="1548" y="922"/>
                                </a:lnTo>
                                <a:lnTo>
                                  <a:pt x="1508" y="955"/>
                                </a:lnTo>
                                <a:lnTo>
                                  <a:pt x="1469" y="988"/>
                                </a:lnTo>
                                <a:lnTo>
                                  <a:pt x="1431" y="1023"/>
                                </a:lnTo>
                                <a:lnTo>
                                  <a:pt x="1393" y="1057"/>
                                </a:lnTo>
                                <a:lnTo>
                                  <a:pt x="1354" y="1092"/>
                                </a:lnTo>
                                <a:lnTo>
                                  <a:pt x="1317" y="1127"/>
                                </a:lnTo>
                                <a:lnTo>
                                  <a:pt x="1280" y="1163"/>
                                </a:lnTo>
                                <a:lnTo>
                                  <a:pt x="1244" y="1200"/>
                                </a:lnTo>
                                <a:lnTo>
                                  <a:pt x="1208" y="1237"/>
                                </a:lnTo>
                                <a:lnTo>
                                  <a:pt x="1172" y="1274"/>
                                </a:lnTo>
                                <a:lnTo>
                                  <a:pt x="1137" y="1313"/>
                                </a:lnTo>
                                <a:lnTo>
                                  <a:pt x="1103" y="1351"/>
                                </a:lnTo>
                                <a:lnTo>
                                  <a:pt x="1069" y="1390"/>
                                </a:lnTo>
                                <a:lnTo>
                                  <a:pt x="1035" y="1430"/>
                                </a:lnTo>
                                <a:lnTo>
                                  <a:pt x="1001" y="1469"/>
                                </a:lnTo>
                                <a:lnTo>
                                  <a:pt x="968" y="1509"/>
                                </a:lnTo>
                                <a:lnTo>
                                  <a:pt x="937" y="1551"/>
                                </a:lnTo>
                                <a:lnTo>
                                  <a:pt x="905" y="1592"/>
                                </a:lnTo>
                                <a:lnTo>
                                  <a:pt x="873" y="1634"/>
                                </a:lnTo>
                                <a:lnTo>
                                  <a:pt x="843" y="1677"/>
                                </a:lnTo>
                                <a:lnTo>
                                  <a:pt x="812" y="1719"/>
                                </a:lnTo>
                                <a:lnTo>
                                  <a:pt x="783" y="1763"/>
                                </a:lnTo>
                                <a:lnTo>
                                  <a:pt x="753" y="1807"/>
                                </a:lnTo>
                                <a:lnTo>
                                  <a:pt x="725" y="1850"/>
                                </a:lnTo>
                                <a:lnTo>
                                  <a:pt x="696" y="1895"/>
                                </a:lnTo>
                                <a:lnTo>
                                  <a:pt x="668" y="1941"/>
                                </a:lnTo>
                                <a:lnTo>
                                  <a:pt x="641" y="1987"/>
                                </a:lnTo>
                                <a:lnTo>
                                  <a:pt x="613" y="2033"/>
                                </a:lnTo>
                                <a:lnTo>
                                  <a:pt x="561" y="2127"/>
                                </a:lnTo>
                                <a:lnTo>
                                  <a:pt x="510" y="2222"/>
                                </a:lnTo>
                                <a:lnTo>
                                  <a:pt x="462" y="2319"/>
                                </a:lnTo>
                                <a:lnTo>
                                  <a:pt x="415" y="2419"/>
                                </a:lnTo>
                                <a:lnTo>
                                  <a:pt x="372" y="2521"/>
                                </a:lnTo>
                                <a:lnTo>
                                  <a:pt x="329" y="2623"/>
                                </a:lnTo>
                                <a:lnTo>
                                  <a:pt x="289" y="2727"/>
                                </a:lnTo>
                                <a:lnTo>
                                  <a:pt x="250" y="2833"/>
                                </a:lnTo>
                                <a:lnTo>
                                  <a:pt x="214" y="2942"/>
                                </a:lnTo>
                                <a:lnTo>
                                  <a:pt x="179" y="3051"/>
                                </a:lnTo>
                                <a:lnTo>
                                  <a:pt x="148" y="3162"/>
                                </a:lnTo>
                                <a:lnTo>
                                  <a:pt x="132" y="3221"/>
                                </a:lnTo>
                                <a:lnTo>
                                  <a:pt x="117" y="3282"/>
                                </a:lnTo>
                                <a:lnTo>
                                  <a:pt x="104" y="3342"/>
                                </a:lnTo>
                                <a:lnTo>
                                  <a:pt x="91" y="3402"/>
                                </a:lnTo>
                                <a:lnTo>
                                  <a:pt x="79" y="3463"/>
                                </a:lnTo>
                                <a:lnTo>
                                  <a:pt x="68" y="3524"/>
                                </a:lnTo>
                                <a:lnTo>
                                  <a:pt x="58" y="3586"/>
                                </a:lnTo>
                                <a:lnTo>
                                  <a:pt x="48" y="3648"/>
                                </a:lnTo>
                                <a:lnTo>
                                  <a:pt x="40" y="3710"/>
                                </a:lnTo>
                                <a:lnTo>
                                  <a:pt x="33" y="3772"/>
                                </a:lnTo>
                                <a:lnTo>
                                  <a:pt x="26" y="3835"/>
                                </a:lnTo>
                                <a:lnTo>
                                  <a:pt x="20" y="3897"/>
                                </a:lnTo>
                                <a:lnTo>
                                  <a:pt x="15" y="3959"/>
                                </a:lnTo>
                                <a:lnTo>
                                  <a:pt x="11" y="4023"/>
                                </a:lnTo>
                                <a:lnTo>
                                  <a:pt x="8" y="4085"/>
                                </a:lnTo>
                                <a:lnTo>
                                  <a:pt x="4" y="4149"/>
                                </a:lnTo>
                                <a:lnTo>
                                  <a:pt x="2" y="4212"/>
                                </a:lnTo>
                                <a:lnTo>
                                  <a:pt x="1" y="4274"/>
                                </a:lnTo>
                                <a:lnTo>
                                  <a:pt x="0" y="4401"/>
                                </a:lnTo>
                                <a:lnTo>
                                  <a:pt x="1" y="4527"/>
                                </a:lnTo>
                                <a:lnTo>
                                  <a:pt x="4" y="4651"/>
                                </a:lnTo>
                                <a:lnTo>
                                  <a:pt x="11" y="4776"/>
                                </a:lnTo>
                                <a:lnTo>
                                  <a:pt x="19" y="4900"/>
                                </a:lnTo>
                                <a:lnTo>
                                  <a:pt x="28" y="5023"/>
                                </a:lnTo>
                                <a:lnTo>
                                  <a:pt x="39" y="5145"/>
                                </a:lnTo>
                                <a:lnTo>
                                  <a:pt x="52" y="5264"/>
                                </a:lnTo>
                                <a:lnTo>
                                  <a:pt x="67" y="5383"/>
                                </a:lnTo>
                                <a:lnTo>
                                  <a:pt x="82" y="5499"/>
                                </a:lnTo>
                                <a:lnTo>
                                  <a:pt x="98" y="5614"/>
                                </a:lnTo>
                                <a:lnTo>
                                  <a:pt x="116" y="5725"/>
                                </a:lnTo>
                                <a:lnTo>
                                  <a:pt x="134" y="5834"/>
                                </a:lnTo>
                                <a:lnTo>
                                  <a:pt x="153" y="5942"/>
                                </a:lnTo>
                                <a:lnTo>
                                  <a:pt x="172" y="6045"/>
                                </a:lnTo>
                                <a:lnTo>
                                  <a:pt x="191" y="6146"/>
                                </a:lnTo>
                                <a:lnTo>
                                  <a:pt x="210" y="6243"/>
                                </a:lnTo>
                                <a:lnTo>
                                  <a:pt x="248" y="6427"/>
                                </a:lnTo>
                                <a:lnTo>
                                  <a:pt x="284" y="6594"/>
                                </a:lnTo>
                                <a:lnTo>
                                  <a:pt x="318" y="6745"/>
                                </a:lnTo>
                                <a:lnTo>
                                  <a:pt x="357" y="6924"/>
                                </a:lnTo>
                                <a:lnTo>
                                  <a:pt x="373" y="6998"/>
                                </a:lnTo>
                                <a:lnTo>
                                  <a:pt x="385" y="7061"/>
                                </a:lnTo>
                                <a:lnTo>
                                  <a:pt x="391" y="7094"/>
                                </a:lnTo>
                                <a:lnTo>
                                  <a:pt x="395" y="7129"/>
                                </a:lnTo>
                                <a:lnTo>
                                  <a:pt x="399" y="7166"/>
                                </a:lnTo>
                                <a:lnTo>
                                  <a:pt x="407" y="7208"/>
                                </a:lnTo>
                                <a:lnTo>
                                  <a:pt x="415" y="7250"/>
                                </a:lnTo>
                                <a:lnTo>
                                  <a:pt x="447" y="7399"/>
                                </a:lnTo>
                                <a:lnTo>
                                  <a:pt x="460" y="7456"/>
                                </a:lnTo>
                                <a:lnTo>
                                  <a:pt x="472" y="7504"/>
                                </a:lnTo>
                                <a:lnTo>
                                  <a:pt x="484" y="7545"/>
                                </a:lnTo>
                                <a:lnTo>
                                  <a:pt x="495" y="7580"/>
                                </a:lnTo>
                                <a:lnTo>
                                  <a:pt x="506" y="7611"/>
                                </a:lnTo>
                                <a:lnTo>
                                  <a:pt x="518" y="7640"/>
                                </a:lnTo>
                                <a:lnTo>
                                  <a:pt x="526" y="7659"/>
                                </a:lnTo>
                                <a:lnTo>
                                  <a:pt x="535" y="7677"/>
                                </a:lnTo>
                                <a:lnTo>
                                  <a:pt x="543" y="7694"/>
                                </a:lnTo>
                                <a:lnTo>
                                  <a:pt x="553" y="7709"/>
                                </a:lnTo>
                                <a:lnTo>
                                  <a:pt x="563" y="7725"/>
                                </a:lnTo>
                                <a:lnTo>
                                  <a:pt x="573" y="7738"/>
                                </a:lnTo>
                                <a:lnTo>
                                  <a:pt x="583" y="7751"/>
                                </a:lnTo>
                                <a:lnTo>
                                  <a:pt x="592" y="7763"/>
                                </a:lnTo>
                                <a:lnTo>
                                  <a:pt x="603" y="7775"/>
                                </a:lnTo>
                                <a:lnTo>
                                  <a:pt x="614" y="7785"/>
                                </a:lnTo>
                                <a:lnTo>
                                  <a:pt x="625" y="7795"/>
                                </a:lnTo>
                                <a:lnTo>
                                  <a:pt x="637" y="7803"/>
                                </a:lnTo>
                                <a:lnTo>
                                  <a:pt x="649" y="7812"/>
                                </a:lnTo>
                                <a:lnTo>
                                  <a:pt x="661" y="7819"/>
                                </a:lnTo>
                                <a:lnTo>
                                  <a:pt x="673" y="7825"/>
                                </a:lnTo>
                                <a:lnTo>
                                  <a:pt x="686" y="7832"/>
                                </a:lnTo>
                                <a:lnTo>
                                  <a:pt x="700" y="7836"/>
                                </a:lnTo>
                                <a:lnTo>
                                  <a:pt x="713" y="7842"/>
                                </a:lnTo>
                                <a:lnTo>
                                  <a:pt x="727" y="7845"/>
                                </a:lnTo>
                                <a:lnTo>
                                  <a:pt x="741" y="7848"/>
                                </a:lnTo>
                                <a:lnTo>
                                  <a:pt x="770" y="7854"/>
                                </a:lnTo>
                                <a:lnTo>
                                  <a:pt x="800" y="7856"/>
                                </a:lnTo>
                                <a:lnTo>
                                  <a:pt x="833" y="7857"/>
                                </a:lnTo>
                                <a:lnTo>
                                  <a:pt x="867" y="7856"/>
                                </a:lnTo>
                                <a:lnTo>
                                  <a:pt x="902" y="7854"/>
                                </a:lnTo>
                                <a:lnTo>
                                  <a:pt x="938" y="7849"/>
                                </a:lnTo>
                                <a:lnTo>
                                  <a:pt x="1017" y="7839"/>
                                </a:lnTo>
                                <a:lnTo>
                                  <a:pt x="1119" y="7825"/>
                                </a:lnTo>
                                <a:lnTo>
                                  <a:pt x="1241" y="7806"/>
                                </a:lnTo>
                                <a:lnTo>
                                  <a:pt x="1305" y="7795"/>
                                </a:lnTo>
                                <a:lnTo>
                                  <a:pt x="1371" y="7781"/>
                                </a:lnTo>
                                <a:lnTo>
                                  <a:pt x="1439" y="7767"/>
                                </a:lnTo>
                                <a:lnTo>
                                  <a:pt x="1505" y="7753"/>
                                </a:lnTo>
                                <a:lnTo>
                                  <a:pt x="1571" y="7737"/>
                                </a:lnTo>
                                <a:lnTo>
                                  <a:pt x="1634" y="7719"/>
                                </a:lnTo>
                                <a:lnTo>
                                  <a:pt x="1695" y="7699"/>
                                </a:lnTo>
                                <a:lnTo>
                                  <a:pt x="1724" y="7690"/>
                                </a:lnTo>
                                <a:lnTo>
                                  <a:pt x="1752" y="7680"/>
                                </a:lnTo>
                                <a:lnTo>
                                  <a:pt x="1778" y="7669"/>
                                </a:lnTo>
                                <a:lnTo>
                                  <a:pt x="1804" y="7658"/>
                                </a:lnTo>
                                <a:lnTo>
                                  <a:pt x="1828" y="7646"/>
                                </a:lnTo>
                                <a:lnTo>
                                  <a:pt x="1851" y="7635"/>
                                </a:lnTo>
                                <a:lnTo>
                                  <a:pt x="1854" y="7633"/>
                                </a:lnTo>
                                <a:lnTo>
                                  <a:pt x="1856" y="7632"/>
                                </a:lnTo>
                                <a:lnTo>
                                  <a:pt x="1892" y="7605"/>
                                </a:lnTo>
                                <a:lnTo>
                                  <a:pt x="1950" y="7590"/>
                                </a:lnTo>
                                <a:lnTo>
                                  <a:pt x="2007" y="7577"/>
                                </a:lnTo>
                                <a:lnTo>
                                  <a:pt x="2063" y="7566"/>
                                </a:lnTo>
                                <a:lnTo>
                                  <a:pt x="2118" y="7557"/>
                                </a:lnTo>
                                <a:lnTo>
                                  <a:pt x="2173" y="7551"/>
                                </a:lnTo>
                                <a:lnTo>
                                  <a:pt x="2227" y="7548"/>
                                </a:lnTo>
                                <a:lnTo>
                                  <a:pt x="2279" y="7545"/>
                                </a:lnTo>
                                <a:lnTo>
                                  <a:pt x="2331" y="7545"/>
                                </a:lnTo>
                                <a:lnTo>
                                  <a:pt x="2382" y="7546"/>
                                </a:lnTo>
                                <a:lnTo>
                                  <a:pt x="2431" y="7551"/>
                                </a:lnTo>
                                <a:lnTo>
                                  <a:pt x="2480" y="7555"/>
                                </a:lnTo>
                                <a:lnTo>
                                  <a:pt x="2527" y="7562"/>
                                </a:lnTo>
                                <a:lnTo>
                                  <a:pt x="2574" y="7570"/>
                                </a:lnTo>
                                <a:lnTo>
                                  <a:pt x="2620" y="7579"/>
                                </a:lnTo>
                                <a:lnTo>
                                  <a:pt x="2665" y="7590"/>
                                </a:lnTo>
                                <a:lnTo>
                                  <a:pt x="2708" y="7602"/>
                                </a:lnTo>
                                <a:lnTo>
                                  <a:pt x="2750" y="7615"/>
                                </a:lnTo>
                                <a:lnTo>
                                  <a:pt x="2792" y="7630"/>
                                </a:lnTo>
                                <a:lnTo>
                                  <a:pt x="2831" y="7644"/>
                                </a:lnTo>
                                <a:lnTo>
                                  <a:pt x="2870" y="7660"/>
                                </a:lnTo>
                                <a:lnTo>
                                  <a:pt x="2908" y="7675"/>
                                </a:lnTo>
                                <a:lnTo>
                                  <a:pt x="2945" y="7693"/>
                                </a:lnTo>
                                <a:lnTo>
                                  <a:pt x="2980" y="7710"/>
                                </a:lnTo>
                                <a:lnTo>
                                  <a:pt x="3014" y="7728"/>
                                </a:lnTo>
                                <a:lnTo>
                                  <a:pt x="3046" y="7745"/>
                                </a:lnTo>
                                <a:lnTo>
                                  <a:pt x="3078" y="7764"/>
                                </a:lnTo>
                                <a:lnTo>
                                  <a:pt x="3108" y="7781"/>
                                </a:lnTo>
                                <a:lnTo>
                                  <a:pt x="3137" y="7800"/>
                                </a:lnTo>
                                <a:lnTo>
                                  <a:pt x="3190" y="7836"/>
                                </a:lnTo>
                                <a:lnTo>
                                  <a:pt x="3238" y="7871"/>
                                </a:lnTo>
                                <a:lnTo>
                                  <a:pt x="3240" y="7873"/>
                                </a:lnTo>
                                <a:lnTo>
                                  <a:pt x="3242" y="7874"/>
                                </a:lnTo>
                                <a:lnTo>
                                  <a:pt x="3316" y="7920"/>
                                </a:lnTo>
                                <a:lnTo>
                                  <a:pt x="3393" y="7967"/>
                                </a:lnTo>
                                <a:lnTo>
                                  <a:pt x="3471" y="8013"/>
                                </a:lnTo>
                                <a:lnTo>
                                  <a:pt x="3550" y="8060"/>
                                </a:lnTo>
                                <a:lnTo>
                                  <a:pt x="3631" y="8106"/>
                                </a:lnTo>
                                <a:lnTo>
                                  <a:pt x="3714" y="8151"/>
                                </a:lnTo>
                                <a:lnTo>
                                  <a:pt x="3797" y="8196"/>
                                </a:lnTo>
                                <a:lnTo>
                                  <a:pt x="3884" y="8240"/>
                                </a:lnTo>
                                <a:lnTo>
                                  <a:pt x="3970" y="8282"/>
                                </a:lnTo>
                                <a:lnTo>
                                  <a:pt x="4058" y="8324"/>
                                </a:lnTo>
                                <a:lnTo>
                                  <a:pt x="4146" y="8364"/>
                                </a:lnTo>
                                <a:lnTo>
                                  <a:pt x="4236" y="8404"/>
                                </a:lnTo>
                                <a:lnTo>
                                  <a:pt x="4327" y="8441"/>
                                </a:lnTo>
                                <a:lnTo>
                                  <a:pt x="4417" y="8477"/>
                                </a:lnTo>
                                <a:lnTo>
                                  <a:pt x="4509" y="8510"/>
                                </a:lnTo>
                                <a:lnTo>
                                  <a:pt x="4601" y="8541"/>
                                </a:lnTo>
                                <a:lnTo>
                                  <a:pt x="4694" y="8571"/>
                                </a:lnTo>
                                <a:lnTo>
                                  <a:pt x="4787" y="8598"/>
                                </a:lnTo>
                                <a:lnTo>
                                  <a:pt x="4880" y="8622"/>
                                </a:lnTo>
                                <a:lnTo>
                                  <a:pt x="4927" y="8633"/>
                                </a:lnTo>
                                <a:lnTo>
                                  <a:pt x="4973" y="8644"/>
                                </a:lnTo>
                                <a:lnTo>
                                  <a:pt x="5020" y="8654"/>
                                </a:lnTo>
                                <a:lnTo>
                                  <a:pt x="5065" y="8663"/>
                                </a:lnTo>
                                <a:lnTo>
                                  <a:pt x="5112" y="8671"/>
                                </a:lnTo>
                                <a:lnTo>
                                  <a:pt x="5158" y="8679"/>
                                </a:lnTo>
                                <a:lnTo>
                                  <a:pt x="5205" y="8686"/>
                                </a:lnTo>
                                <a:lnTo>
                                  <a:pt x="5251" y="8692"/>
                                </a:lnTo>
                                <a:lnTo>
                                  <a:pt x="5298" y="8697"/>
                                </a:lnTo>
                                <a:lnTo>
                                  <a:pt x="5344" y="8701"/>
                                </a:lnTo>
                                <a:lnTo>
                                  <a:pt x="5390" y="8704"/>
                                </a:lnTo>
                                <a:lnTo>
                                  <a:pt x="5436" y="8707"/>
                                </a:lnTo>
                                <a:lnTo>
                                  <a:pt x="5482" y="8709"/>
                                </a:lnTo>
                                <a:lnTo>
                                  <a:pt x="5528" y="8710"/>
                                </a:lnTo>
                                <a:lnTo>
                                  <a:pt x="5573" y="8710"/>
                                </a:lnTo>
                                <a:lnTo>
                                  <a:pt x="5619" y="8709"/>
                                </a:lnTo>
                                <a:lnTo>
                                  <a:pt x="5663" y="8706"/>
                                </a:lnTo>
                                <a:lnTo>
                                  <a:pt x="5708" y="8703"/>
                                </a:lnTo>
                                <a:lnTo>
                                  <a:pt x="5753" y="8699"/>
                                </a:lnTo>
                                <a:lnTo>
                                  <a:pt x="5798" y="8693"/>
                                </a:lnTo>
                                <a:lnTo>
                                  <a:pt x="5843" y="8688"/>
                                </a:lnTo>
                                <a:lnTo>
                                  <a:pt x="5886" y="8680"/>
                                </a:lnTo>
                                <a:lnTo>
                                  <a:pt x="5930" y="8671"/>
                                </a:lnTo>
                                <a:lnTo>
                                  <a:pt x="5974" y="8663"/>
                                </a:lnTo>
                                <a:lnTo>
                                  <a:pt x="6016" y="8652"/>
                                </a:lnTo>
                                <a:lnTo>
                                  <a:pt x="6060" y="8640"/>
                                </a:lnTo>
                                <a:lnTo>
                                  <a:pt x="6102" y="8627"/>
                                </a:lnTo>
                                <a:lnTo>
                                  <a:pt x="6143" y="8613"/>
                                </a:lnTo>
                                <a:lnTo>
                                  <a:pt x="6185" y="8598"/>
                                </a:lnTo>
                                <a:lnTo>
                                  <a:pt x="6224" y="8582"/>
                                </a:lnTo>
                                <a:lnTo>
                                  <a:pt x="6265" y="8565"/>
                                </a:lnTo>
                                <a:lnTo>
                                  <a:pt x="6303" y="8547"/>
                                </a:lnTo>
                                <a:lnTo>
                                  <a:pt x="6342" y="8528"/>
                                </a:lnTo>
                                <a:lnTo>
                                  <a:pt x="6379" y="8507"/>
                                </a:lnTo>
                                <a:lnTo>
                                  <a:pt x="6417" y="8486"/>
                                </a:lnTo>
                                <a:lnTo>
                                  <a:pt x="6454" y="8464"/>
                                </a:lnTo>
                                <a:lnTo>
                                  <a:pt x="6489" y="8440"/>
                                </a:lnTo>
                                <a:lnTo>
                                  <a:pt x="6525" y="8416"/>
                                </a:lnTo>
                                <a:lnTo>
                                  <a:pt x="6559" y="8389"/>
                                </a:lnTo>
                                <a:lnTo>
                                  <a:pt x="6593" y="8363"/>
                                </a:lnTo>
                                <a:lnTo>
                                  <a:pt x="6626" y="8335"/>
                                </a:lnTo>
                                <a:lnTo>
                                  <a:pt x="6659" y="8306"/>
                                </a:lnTo>
                                <a:lnTo>
                                  <a:pt x="6691" y="8277"/>
                                </a:lnTo>
                                <a:lnTo>
                                  <a:pt x="6723" y="8245"/>
                                </a:lnTo>
                                <a:lnTo>
                                  <a:pt x="6753" y="8213"/>
                                </a:lnTo>
                                <a:lnTo>
                                  <a:pt x="6784" y="8181"/>
                                </a:lnTo>
                                <a:lnTo>
                                  <a:pt x="6813" y="8147"/>
                                </a:lnTo>
                                <a:lnTo>
                                  <a:pt x="6842" y="8111"/>
                                </a:lnTo>
                                <a:lnTo>
                                  <a:pt x="6870" y="8074"/>
                                </a:lnTo>
                                <a:lnTo>
                                  <a:pt x="6898" y="8037"/>
                                </a:lnTo>
                                <a:lnTo>
                                  <a:pt x="6925" y="7999"/>
                                </a:lnTo>
                                <a:lnTo>
                                  <a:pt x="6951" y="7960"/>
                                </a:lnTo>
                                <a:lnTo>
                                  <a:pt x="6976" y="7919"/>
                                </a:lnTo>
                                <a:lnTo>
                                  <a:pt x="7001" y="7878"/>
                                </a:lnTo>
                                <a:lnTo>
                                  <a:pt x="7025" y="7835"/>
                                </a:lnTo>
                                <a:lnTo>
                                  <a:pt x="7049" y="7792"/>
                                </a:lnTo>
                                <a:lnTo>
                                  <a:pt x="7072" y="7748"/>
                                </a:lnTo>
                                <a:lnTo>
                                  <a:pt x="7095" y="7702"/>
                                </a:lnTo>
                                <a:lnTo>
                                  <a:pt x="7096" y="7697"/>
                                </a:lnTo>
                                <a:lnTo>
                                  <a:pt x="7099" y="7692"/>
                                </a:lnTo>
                                <a:lnTo>
                                  <a:pt x="7134" y="7569"/>
                                </a:lnTo>
                                <a:lnTo>
                                  <a:pt x="7165" y="7459"/>
                                </a:lnTo>
                                <a:lnTo>
                                  <a:pt x="7190" y="7359"/>
                                </a:lnTo>
                                <a:lnTo>
                                  <a:pt x="7212" y="7269"/>
                                </a:lnTo>
                                <a:lnTo>
                                  <a:pt x="7230" y="7186"/>
                                </a:lnTo>
                                <a:lnTo>
                                  <a:pt x="7237" y="7147"/>
                                </a:lnTo>
                                <a:lnTo>
                                  <a:pt x="7243" y="7109"/>
                                </a:lnTo>
                                <a:lnTo>
                                  <a:pt x="7248" y="7072"/>
                                </a:lnTo>
                                <a:lnTo>
                                  <a:pt x="7254" y="7036"/>
                                </a:lnTo>
                                <a:lnTo>
                                  <a:pt x="7257" y="7001"/>
                                </a:lnTo>
                                <a:lnTo>
                                  <a:pt x="7260" y="6966"/>
                                </a:lnTo>
                                <a:lnTo>
                                  <a:pt x="7418" y="6976"/>
                                </a:lnTo>
                                <a:lnTo>
                                  <a:pt x="7560" y="6983"/>
                                </a:lnTo>
                                <a:lnTo>
                                  <a:pt x="7691" y="6989"/>
                                </a:lnTo>
                                <a:lnTo>
                                  <a:pt x="7812" y="6992"/>
                                </a:lnTo>
                                <a:lnTo>
                                  <a:pt x="7840" y="7087"/>
                                </a:lnTo>
                                <a:lnTo>
                                  <a:pt x="7869" y="7182"/>
                                </a:lnTo>
                                <a:lnTo>
                                  <a:pt x="7900" y="7277"/>
                                </a:lnTo>
                                <a:lnTo>
                                  <a:pt x="7930" y="7372"/>
                                </a:lnTo>
                                <a:lnTo>
                                  <a:pt x="7962" y="7464"/>
                                </a:lnTo>
                                <a:lnTo>
                                  <a:pt x="7995" y="7556"/>
                                </a:lnTo>
                                <a:lnTo>
                                  <a:pt x="8029" y="7648"/>
                                </a:lnTo>
                                <a:lnTo>
                                  <a:pt x="8064" y="7739"/>
                                </a:lnTo>
                                <a:lnTo>
                                  <a:pt x="8100" y="7827"/>
                                </a:lnTo>
                                <a:lnTo>
                                  <a:pt x="8136" y="7916"/>
                                </a:lnTo>
                                <a:lnTo>
                                  <a:pt x="8174" y="8002"/>
                                </a:lnTo>
                                <a:lnTo>
                                  <a:pt x="8214" y="8088"/>
                                </a:lnTo>
                                <a:lnTo>
                                  <a:pt x="8254" y="8172"/>
                                </a:lnTo>
                                <a:lnTo>
                                  <a:pt x="8296" y="8255"/>
                                </a:lnTo>
                                <a:lnTo>
                                  <a:pt x="8338" y="8336"/>
                                </a:lnTo>
                                <a:lnTo>
                                  <a:pt x="8382" y="8416"/>
                                </a:lnTo>
                                <a:lnTo>
                                  <a:pt x="8427" y="8493"/>
                                </a:lnTo>
                                <a:lnTo>
                                  <a:pt x="8473" y="8569"/>
                                </a:lnTo>
                                <a:lnTo>
                                  <a:pt x="8521" y="8643"/>
                                </a:lnTo>
                                <a:lnTo>
                                  <a:pt x="8570" y="8715"/>
                                </a:lnTo>
                                <a:lnTo>
                                  <a:pt x="8620" y="8785"/>
                                </a:lnTo>
                                <a:lnTo>
                                  <a:pt x="8672" y="8853"/>
                                </a:lnTo>
                                <a:lnTo>
                                  <a:pt x="8725" y="8918"/>
                                </a:lnTo>
                                <a:lnTo>
                                  <a:pt x="8753" y="8950"/>
                                </a:lnTo>
                                <a:lnTo>
                                  <a:pt x="8780" y="8982"/>
                                </a:lnTo>
                                <a:lnTo>
                                  <a:pt x="8808" y="9013"/>
                                </a:lnTo>
                                <a:lnTo>
                                  <a:pt x="8836" y="9043"/>
                                </a:lnTo>
                                <a:lnTo>
                                  <a:pt x="8865" y="9073"/>
                                </a:lnTo>
                                <a:lnTo>
                                  <a:pt x="8894" y="9101"/>
                                </a:lnTo>
                                <a:lnTo>
                                  <a:pt x="8923" y="9130"/>
                                </a:lnTo>
                                <a:lnTo>
                                  <a:pt x="8953" y="9158"/>
                                </a:lnTo>
                                <a:lnTo>
                                  <a:pt x="8983" y="9185"/>
                                </a:lnTo>
                                <a:lnTo>
                                  <a:pt x="9014" y="9211"/>
                                </a:lnTo>
                                <a:lnTo>
                                  <a:pt x="9044" y="9237"/>
                                </a:lnTo>
                                <a:lnTo>
                                  <a:pt x="9076" y="9262"/>
                                </a:lnTo>
                                <a:lnTo>
                                  <a:pt x="9108" y="9287"/>
                                </a:lnTo>
                                <a:lnTo>
                                  <a:pt x="9139" y="9310"/>
                                </a:lnTo>
                                <a:lnTo>
                                  <a:pt x="9172" y="9333"/>
                                </a:lnTo>
                                <a:lnTo>
                                  <a:pt x="9205" y="9356"/>
                                </a:lnTo>
                                <a:lnTo>
                                  <a:pt x="9239" y="9378"/>
                                </a:lnTo>
                                <a:lnTo>
                                  <a:pt x="9273" y="9398"/>
                                </a:lnTo>
                                <a:lnTo>
                                  <a:pt x="9314" y="9422"/>
                                </a:lnTo>
                                <a:lnTo>
                                  <a:pt x="9357" y="9445"/>
                                </a:lnTo>
                                <a:lnTo>
                                  <a:pt x="9400" y="9467"/>
                                </a:lnTo>
                                <a:lnTo>
                                  <a:pt x="9443" y="9488"/>
                                </a:lnTo>
                                <a:lnTo>
                                  <a:pt x="9487" y="9508"/>
                                </a:lnTo>
                                <a:lnTo>
                                  <a:pt x="9531" y="9526"/>
                                </a:lnTo>
                                <a:lnTo>
                                  <a:pt x="9575" y="9543"/>
                                </a:lnTo>
                                <a:lnTo>
                                  <a:pt x="9619" y="9558"/>
                                </a:lnTo>
                                <a:lnTo>
                                  <a:pt x="9664" y="9572"/>
                                </a:lnTo>
                                <a:lnTo>
                                  <a:pt x="9710" y="9585"/>
                                </a:lnTo>
                                <a:lnTo>
                                  <a:pt x="9755" y="9597"/>
                                </a:lnTo>
                                <a:lnTo>
                                  <a:pt x="9801" y="9607"/>
                                </a:lnTo>
                                <a:lnTo>
                                  <a:pt x="9848" y="9617"/>
                                </a:lnTo>
                                <a:lnTo>
                                  <a:pt x="9895" y="9625"/>
                                </a:lnTo>
                                <a:lnTo>
                                  <a:pt x="9942" y="9631"/>
                                </a:lnTo>
                                <a:lnTo>
                                  <a:pt x="9989" y="9636"/>
                                </a:lnTo>
                                <a:lnTo>
                                  <a:pt x="10036" y="9640"/>
                                </a:lnTo>
                                <a:lnTo>
                                  <a:pt x="10084" y="9642"/>
                                </a:lnTo>
                                <a:lnTo>
                                  <a:pt x="10133" y="9644"/>
                                </a:lnTo>
                                <a:lnTo>
                                  <a:pt x="10181" y="9644"/>
                                </a:lnTo>
                                <a:lnTo>
                                  <a:pt x="10230" y="9642"/>
                                </a:lnTo>
                                <a:lnTo>
                                  <a:pt x="10280" y="9640"/>
                                </a:lnTo>
                                <a:lnTo>
                                  <a:pt x="10329" y="9636"/>
                                </a:lnTo>
                                <a:lnTo>
                                  <a:pt x="10379" y="9631"/>
                                </a:lnTo>
                                <a:lnTo>
                                  <a:pt x="10429" y="9625"/>
                                </a:lnTo>
                                <a:lnTo>
                                  <a:pt x="10480" y="9617"/>
                                </a:lnTo>
                                <a:lnTo>
                                  <a:pt x="10531" y="9608"/>
                                </a:lnTo>
                                <a:lnTo>
                                  <a:pt x="10582" y="9597"/>
                                </a:lnTo>
                                <a:lnTo>
                                  <a:pt x="10634" y="9585"/>
                                </a:lnTo>
                                <a:lnTo>
                                  <a:pt x="10685" y="9573"/>
                                </a:lnTo>
                                <a:lnTo>
                                  <a:pt x="10738" y="9559"/>
                                </a:lnTo>
                                <a:lnTo>
                                  <a:pt x="10789" y="9543"/>
                                </a:lnTo>
                                <a:lnTo>
                                  <a:pt x="10814" y="9534"/>
                                </a:lnTo>
                                <a:lnTo>
                                  <a:pt x="10837" y="9524"/>
                                </a:lnTo>
                                <a:lnTo>
                                  <a:pt x="10859" y="9512"/>
                                </a:lnTo>
                                <a:lnTo>
                                  <a:pt x="10880" y="9498"/>
                                </a:lnTo>
                                <a:lnTo>
                                  <a:pt x="10899" y="9483"/>
                                </a:lnTo>
                                <a:lnTo>
                                  <a:pt x="10918" y="9466"/>
                                </a:lnTo>
                                <a:lnTo>
                                  <a:pt x="10934" y="9449"/>
                                </a:lnTo>
                                <a:lnTo>
                                  <a:pt x="10950" y="9429"/>
                                </a:lnTo>
                                <a:lnTo>
                                  <a:pt x="10964" y="9408"/>
                                </a:lnTo>
                                <a:lnTo>
                                  <a:pt x="10976" y="9388"/>
                                </a:lnTo>
                                <a:lnTo>
                                  <a:pt x="10987" y="9365"/>
                                </a:lnTo>
                                <a:lnTo>
                                  <a:pt x="10996" y="9342"/>
                                </a:lnTo>
                                <a:lnTo>
                                  <a:pt x="11002" y="9318"/>
                                </a:lnTo>
                                <a:lnTo>
                                  <a:pt x="11008" y="9292"/>
                                </a:lnTo>
                                <a:lnTo>
                                  <a:pt x="11011" y="9267"/>
                                </a:lnTo>
                                <a:lnTo>
                                  <a:pt x="11012" y="9242"/>
                                </a:lnTo>
                                <a:lnTo>
                                  <a:pt x="11012" y="9234"/>
                                </a:lnTo>
                                <a:close/>
                                <a:moveTo>
                                  <a:pt x="7318" y="6337"/>
                                </a:moveTo>
                                <a:lnTo>
                                  <a:pt x="7318" y="6337"/>
                                </a:lnTo>
                                <a:lnTo>
                                  <a:pt x="7313" y="6218"/>
                                </a:lnTo>
                                <a:lnTo>
                                  <a:pt x="7311" y="6155"/>
                                </a:lnTo>
                                <a:lnTo>
                                  <a:pt x="7309" y="6089"/>
                                </a:lnTo>
                                <a:lnTo>
                                  <a:pt x="7307" y="6022"/>
                                </a:lnTo>
                                <a:lnTo>
                                  <a:pt x="7306" y="5955"/>
                                </a:lnTo>
                                <a:lnTo>
                                  <a:pt x="7309" y="5886"/>
                                </a:lnTo>
                                <a:lnTo>
                                  <a:pt x="7311" y="5817"/>
                                </a:lnTo>
                                <a:lnTo>
                                  <a:pt x="7315" y="5747"/>
                                </a:lnTo>
                                <a:lnTo>
                                  <a:pt x="7322" y="5676"/>
                                </a:lnTo>
                                <a:lnTo>
                                  <a:pt x="7330" y="5606"/>
                                </a:lnTo>
                                <a:lnTo>
                                  <a:pt x="7335" y="5571"/>
                                </a:lnTo>
                                <a:lnTo>
                                  <a:pt x="7341" y="5536"/>
                                </a:lnTo>
                                <a:lnTo>
                                  <a:pt x="7348" y="5502"/>
                                </a:lnTo>
                                <a:lnTo>
                                  <a:pt x="7354" y="5467"/>
                                </a:lnTo>
                                <a:lnTo>
                                  <a:pt x="7363" y="5433"/>
                                </a:lnTo>
                                <a:lnTo>
                                  <a:pt x="7372" y="5398"/>
                                </a:lnTo>
                                <a:lnTo>
                                  <a:pt x="7381" y="5364"/>
                                </a:lnTo>
                                <a:lnTo>
                                  <a:pt x="7392" y="5331"/>
                                </a:lnTo>
                                <a:lnTo>
                                  <a:pt x="7403" y="5298"/>
                                </a:lnTo>
                                <a:lnTo>
                                  <a:pt x="7415" y="5266"/>
                                </a:lnTo>
                                <a:lnTo>
                                  <a:pt x="7466" y="5530"/>
                                </a:lnTo>
                                <a:lnTo>
                                  <a:pt x="7493" y="5666"/>
                                </a:lnTo>
                                <a:lnTo>
                                  <a:pt x="7522" y="5803"/>
                                </a:lnTo>
                                <a:lnTo>
                                  <a:pt x="7551" y="5939"/>
                                </a:lnTo>
                                <a:lnTo>
                                  <a:pt x="7581" y="6078"/>
                                </a:lnTo>
                                <a:lnTo>
                                  <a:pt x="7612" y="6217"/>
                                </a:lnTo>
                                <a:lnTo>
                                  <a:pt x="7645" y="6356"/>
                                </a:lnTo>
                                <a:lnTo>
                                  <a:pt x="7491" y="6348"/>
                                </a:lnTo>
                                <a:lnTo>
                                  <a:pt x="7318" y="6337"/>
                                </a:lnTo>
                                <a:close/>
                                <a:moveTo>
                                  <a:pt x="9597" y="8858"/>
                                </a:moveTo>
                                <a:lnTo>
                                  <a:pt x="9597" y="8858"/>
                                </a:lnTo>
                                <a:lnTo>
                                  <a:pt x="9549" y="8828"/>
                                </a:lnTo>
                                <a:lnTo>
                                  <a:pt x="9502" y="8795"/>
                                </a:lnTo>
                                <a:lnTo>
                                  <a:pt x="9456" y="8759"/>
                                </a:lnTo>
                                <a:lnTo>
                                  <a:pt x="9411" y="8722"/>
                                </a:lnTo>
                                <a:lnTo>
                                  <a:pt x="9366" y="8682"/>
                                </a:lnTo>
                                <a:lnTo>
                                  <a:pt x="9323" y="8640"/>
                                </a:lnTo>
                                <a:lnTo>
                                  <a:pt x="9280" y="8596"/>
                                </a:lnTo>
                                <a:lnTo>
                                  <a:pt x="9239" y="8549"/>
                                </a:lnTo>
                                <a:lnTo>
                                  <a:pt x="9197" y="8501"/>
                                </a:lnTo>
                                <a:lnTo>
                                  <a:pt x="9158" y="8451"/>
                                </a:lnTo>
                                <a:lnTo>
                                  <a:pt x="9119" y="8399"/>
                                </a:lnTo>
                                <a:lnTo>
                                  <a:pt x="9080" y="8346"/>
                                </a:lnTo>
                                <a:lnTo>
                                  <a:pt x="9042" y="8290"/>
                                </a:lnTo>
                                <a:lnTo>
                                  <a:pt x="9006" y="8232"/>
                                </a:lnTo>
                                <a:lnTo>
                                  <a:pt x="8970" y="8173"/>
                                </a:lnTo>
                                <a:lnTo>
                                  <a:pt x="8935" y="8113"/>
                                </a:lnTo>
                                <a:lnTo>
                                  <a:pt x="8900" y="8050"/>
                                </a:lnTo>
                                <a:lnTo>
                                  <a:pt x="8867" y="7987"/>
                                </a:lnTo>
                                <a:lnTo>
                                  <a:pt x="8834" y="7923"/>
                                </a:lnTo>
                                <a:lnTo>
                                  <a:pt x="8802" y="7857"/>
                                </a:lnTo>
                                <a:lnTo>
                                  <a:pt x="8771" y="7789"/>
                                </a:lnTo>
                                <a:lnTo>
                                  <a:pt x="8740" y="7720"/>
                                </a:lnTo>
                                <a:lnTo>
                                  <a:pt x="8710" y="7651"/>
                                </a:lnTo>
                                <a:lnTo>
                                  <a:pt x="8680" y="7580"/>
                                </a:lnTo>
                                <a:lnTo>
                                  <a:pt x="8652" y="7508"/>
                                </a:lnTo>
                                <a:lnTo>
                                  <a:pt x="8624" y="7436"/>
                                </a:lnTo>
                                <a:lnTo>
                                  <a:pt x="8596" y="7362"/>
                                </a:lnTo>
                                <a:lnTo>
                                  <a:pt x="8570" y="7287"/>
                                </a:lnTo>
                                <a:lnTo>
                                  <a:pt x="8544" y="7212"/>
                                </a:lnTo>
                                <a:lnTo>
                                  <a:pt x="8519" y="7136"/>
                                </a:lnTo>
                                <a:lnTo>
                                  <a:pt x="8493" y="7060"/>
                                </a:lnTo>
                                <a:lnTo>
                                  <a:pt x="8469" y="6982"/>
                                </a:lnTo>
                                <a:lnTo>
                                  <a:pt x="8534" y="6980"/>
                                </a:lnTo>
                                <a:lnTo>
                                  <a:pt x="8803" y="6970"/>
                                </a:lnTo>
                                <a:lnTo>
                                  <a:pt x="8959" y="6966"/>
                                </a:lnTo>
                                <a:lnTo>
                                  <a:pt x="9134" y="6962"/>
                                </a:lnTo>
                                <a:lnTo>
                                  <a:pt x="9331" y="6957"/>
                                </a:lnTo>
                                <a:lnTo>
                                  <a:pt x="9550" y="6954"/>
                                </a:lnTo>
                                <a:lnTo>
                                  <a:pt x="9795" y="6952"/>
                                </a:lnTo>
                                <a:lnTo>
                                  <a:pt x="10069" y="6952"/>
                                </a:lnTo>
                                <a:lnTo>
                                  <a:pt x="10133" y="6955"/>
                                </a:lnTo>
                                <a:lnTo>
                                  <a:pt x="10187" y="6959"/>
                                </a:lnTo>
                                <a:lnTo>
                                  <a:pt x="10231" y="6963"/>
                                </a:lnTo>
                                <a:lnTo>
                                  <a:pt x="10266" y="6967"/>
                                </a:lnTo>
                                <a:lnTo>
                                  <a:pt x="10268" y="6981"/>
                                </a:lnTo>
                                <a:lnTo>
                                  <a:pt x="10281" y="7166"/>
                                </a:lnTo>
                                <a:lnTo>
                                  <a:pt x="10294" y="7370"/>
                                </a:lnTo>
                                <a:lnTo>
                                  <a:pt x="10310" y="7633"/>
                                </a:lnTo>
                                <a:lnTo>
                                  <a:pt x="10328" y="7940"/>
                                </a:lnTo>
                                <a:lnTo>
                                  <a:pt x="10345" y="8278"/>
                                </a:lnTo>
                                <a:lnTo>
                                  <a:pt x="10354" y="8455"/>
                                </a:lnTo>
                                <a:lnTo>
                                  <a:pt x="10362" y="8634"/>
                                </a:lnTo>
                                <a:lnTo>
                                  <a:pt x="10368" y="8815"/>
                                </a:lnTo>
                                <a:lnTo>
                                  <a:pt x="10375" y="8995"/>
                                </a:lnTo>
                                <a:lnTo>
                                  <a:pt x="10321" y="9003"/>
                                </a:lnTo>
                                <a:lnTo>
                                  <a:pt x="10268" y="9009"/>
                                </a:lnTo>
                                <a:lnTo>
                                  <a:pt x="10215" y="9013"/>
                                </a:lnTo>
                                <a:lnTo>
                                  <a:pt x="10164" y="9014"/>
                                </a:lnTo>
                                <a:lnTo>
                                  <a:pt x="10112" y="9013"/>
                                </a:lnTo>
                                <a:lnTo>
                                  <a:pt x="10062" y="9009"/>
                                </a:lnTo>
                                <a:lnTo>
                                  <a:pt x="10013" y="9004"/>
                                </a:lnTo>
                                <a:lnTo>
                                  <a:pt x="9965" y="8996"/>
                                </a:lnTo>
                                <a:lnTo>
                                  <a:pt x="9917" y="8987"/>
                                </a:lnTo>
                                <a:lnTo>
                                  <a:pt x="9869" y="8975"/>
                                </a:lnTo>
                                <a:lnTo>
                                  <a:pt x="9822" y="8961"/>
                                </a:lnTo>
                                <a:lnTo>
                                  <a:pt x="9776" y="8945"/>
                                </a:lnTo>
                                <a:lnTo>
                                  <a:pt x="9731" y="8926"/>
                                </a:lnTo>
                                <a:lnTo>
                                  <a:pt x="9685" y="8905"/>
                                </a:lnTo>
                                <a:lnTo>
                                  <a:pt x="9641" y="8884"/>
                                </a:lnTo>
                                <a:lnTo>
                                  <a:pt x="9597" y="8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2" name="KSO_Shape"/>
                        <wps:cNvSpPr>
                          <a:spLocks noChangeAspect="1"/>
                        </wps:cNvSpPr>
                        <wps:spPr bwMode="auto">
                          <a:xfrm>
                            <a:off x="5139" y="54861"/>
                            <a:ext cx="791" cy="784"/>
                          </a:xfrm>
                          <a:custGeom>
                            <a:avLst/>
                            <a:gdLst>
                              <a:gd name="T0" fmla="*/ 415198 w 2024063"/>
                              <a:gd name="T1" fmla="*/ 1828874 h 2008188"/>
                              <a:gd name="T2" fmla="*/ 459870 w 2024063"/>
                              <a:gd name="T3" fmla="*/ 1885249 h 2008188"/>
                              <a:gd name="T4" fmla="*/ 514519 w 2024063"/>
                              <a:gd name="T5" fmla="*/ 1904267 h 2008188"/>
                              <a:gd name="T6" fmla="*/ 1261922 w 2024063"/>
                              <a:gd name="T7" fmla="*/ 1900871 h 2008188"/>
                              <a:gd name="T8" fmla="*/ 1319746 w 2024063"/>
                              <a:gd name="T9" fmla="*/ 1862382 h 2008188"/>
                              <a:gd name="T10" fmla="*/ 1336753 w 2024063"/>
                              <a:gd name="T11" fmla="*/ 1807365 h 2008188"/>
                              <a:gd name="T12" fmla="*/ 1440836 w 2024063"/>
                              <a:gd name="T13" fmla="*/ 1813931 h 2008188"/>
                              <a:gd name="T14" fmla="*/ 1480065 w 2024063"/>
                              <a:gd name="T15" fmla="*/ 1879363 h 2008188"/>
                              <a:gd name="T16" fmla="*/ 1535168 w 2024063"/>
                              <a:gd name="T17" fmla="*/ 1907664 h 2008188"/>
                              <a:gd name="T18" fmla="*/ 1624284 w 2024063"/>
                              <a:gd name="T19" fmla="*/ 1921248 h 2008188"/>
                              <a:gd name="T20" fmla="*/ 1789366 w 2024063"/>
                              <a:gd name="T21" fmla="*/ 1906305 h 2008188"/>
                              <a:gd name="T22" fmla="*/ 1850591 w 2024063"/>
                              <a:gd name="T23" fmla="*/ 1870080 h 2008188"/>
                              <a:gd name="T24" fmla="*/ 1860569 w 2024063"/>
                              <a:gd name="T25" fmla="*/ 1818912 h 2008188"/>
                              <a:gd name="T26" fmla="*/ 1924515 w 2024063"/>
                              <a:gd name="T27" fmla="*/ 1678766 h 2008188"/>
                              <a:gd name="T28" fmla="*/ 2002521 w 2024063"/>
                              <a:gd name="T29" fmla="*/ 1803969 h 2008188"/>
                              <a:gd name="T30" fmla="*/ 2024063 w 2024063"/>
                              <a:gd name="T31" fmla="*/ 1885702 h 2008188"/>
                              <a:gd name="T32" fmla="*/ 2001387 w 2024063"/>
                              <a:gd name="T33" fmla="*/ 1952266 h 2008188"/>
                              <a:gd name="T34" fmla="*/ 1943110 w 2024063"/>
                              <a:gd name="T35" fmla="*/ 1993245 h 2008188"/>
                              <a:gd name="T36" fmla="*/ 1846510 w 2024063"/>
                              <a:gd name="T37" fmla="*/ 2008188 h 2008188"/>
                              <a:gd name="T38" fmla="*/ 228121 w 2024063"/>
                              <a:gd name="T39" fmla="*/ 1875287 h 2008188"/>
                              <a:gd name="T40" fmla="*/ 280956 w 2024063"/>
                              <a:gd name="T41" fmla="*/ 1835440 h 2008188"/>
                              <a:gd name="T42" fmla="*/ 293655 w 2024063"/>
                              <a:gd name="T43" fmla="*/ 1787894 h 2008188"/>
                              <a:gd name="T44" fmla="*/ 180975 w 2024063"/>
                              <a:gd name="T45" fmla="*/ 1565091 h 2008188"/>
                              <a:gd name="T46" fmla="*/ 874940 w 2024063"/>
                              <a:gd name="T47" fmla="*/ 14061 h 2008188"/>
                              <a:gd name="T48" fmla="*/ 932543 w 2024063"/>
                              <a:gd name="T49" fmla="*/ 70984 h 2008188"/>
                              <a:gd name="T50" fmla="*/ 951593 w 2024063"/>
                              <a:gd name="T51" fmla="*/ 160791 h 2008188"/>
                              <a:gd name="T52" fmla="*/ 788081 w 2024063"/>
                              <a:gd name="T53" fmla="*/ 331561 h 2008188"/>
                              <a:gd name="T54" fmla="*/ 778102 w 2024063"/>
                              <a:gd name="T55" fmla="*/ 365579 h 2008188"/>
                              <a:gd name="T56" fmla="*/ 805090 w 2024063"/>
                              <a:gd name="T57" fmla="*/ 387804 h 2008188"/>
                              <a:gd name="T58" fmla="*/ 794884 w 2024063"/>
                              <a:gd name="T59" fmla="*/ 503464 h 2008188"/>
                              <a:gd name="T60" fmla="*/ 782638 w 2024063"/>
                              <a:gd name="T61" fmla="*/ 536575 h 2008188"/>
                              <a:gd name="T62" fmla="*/ 808265 w 2024063"/>
                              <a:gd name="T63" fmla="*/ 560387 h 2008188"/>
                              <a:gd name="T64" fmla="*/ 838200 w 2024063"/>
                              <a:gd name="T65" fmla="*/ 677636 h 2008188"/>
                              <a:gd name="T66" fmla="*/ 811893 w 2024063"/>
                              <a:gd name="T67" fmla="*/ 700995 h 2008188"/>
                              <a:gd name="T68" fmla="*/ 823686 w 2024063"/>
                              <a:gd name="T69" fmla="*/ 734559 h 2008188"/>
                              <a:gd name="T70" fmla="*/ 1007156 w 2024063"/>
                              <a:gd name="T71" fmla="*/ 751795 h 2008188"/>
                              <a:gd name="T72" fmla="*/ 885372 w 2024063"/>
                              <a:gd name="T73" fmla="*/ 868589 h 2008188"/>
                              <a:gd name="T74" fmla="*/ 885145 w 2024063"/>
                              <a:gd name="T75" fmla="*/ 904195 h 2008188"/>
                              <a:gd name="T76" fmla="*/ 917122 w 2024063"/>
                              <a:gd name="T77" fmla="*/ 918029 h 2008188"/>
                              <a:gd name="T78" fmla="*/ 1125084 w 2024063"/>
                              <a:gd name="T79" fmla="*/ 931636 h 2008188"/>
                              <a:gd name="T80" fmla="*/ 999218 w 2024063"/>
                              <a:gd name="T81" fmla="*/ 1041400 h 2008188"/>
                              <a:gd name="T82" fmla="*/ 1022350 w 2024063"/>
                              <a:gd name="T83" fmla="*/ 1068161 h 2008188"/>
                              <a:gd name="T84" fmla="*/ 1193120 w 2024063"/>
                              <a:gd name="T85" fmla="*/ 991053 h 2008188"/>
                              <a:gd name="T86" fmla="*/ 1161823 w 2024063"/>
                              <a:gd name="T87" fmla="*/ 1137557 h 2008188"/>
                              <a:gd name="T88" fmla="*/ 1172709 w 2024063"/>
                              <a:gd name="T89" fmla="*/ 1171121 h 2008188"/>
                              <a:gd name="T90" fmla="*/ 1207634 w 2024063"/>
                              <a:gd name="T91" fmla="*/ 1174070 h 2008188"/>
                              <a:gd name="T92" fmla="*/ 1343932 w 2024063"/>
                              <a:gd name="T93" fmla="*/ 1214211 h 2008188"/>
                              <a:gd name="T94" fmla="*/ 1348241 w 2024063"/>
                              <a:gd name="T95" fmla="*/ 1248909 h 2008188"/>
                              <a:gd name="T96" fmla="*/ 1382486 w 2024063"/>
                              <a:gd name="T97" fmla="*/ 1258661 h 2008188"/>
                              <a:gd name="T98" fmla="*/ 1519238 w 2024063"/>
                              <a:gd name="T99" fmla="*/ 1276804 h 2008188"/>
                              <a:gd name="T100" fmla="*/ 1522186 w 2024063"/>
                              <a:gd name="T101" fmla="*/ 1311729 h 2008188"/>
                              <a:gd name="T102" fmla="*/ 1556204 w 2024063"/>
                              <a:gd name="T103" fmla="*/ 1322387 h 2008188"/>
                              <a:gd name="T104" fmla="*/ 1729468 w 2024063"/>
                              <a:gd name="T105" fmla="*/ 1246187 h 2008188"/>
                              <a:gd name="T106" fmla="*/ 1871662 w 2024063"/>
                              <a:gd name="T107" fmla="*/ 1334861 h 2008188"/>
                              <a:gd name="T108" fmla="*/ 1928359 w 2024063"/>
                              <a:gd name="T109" fmla="*/ 1402216 h 2008188"/>
                              <a:gd name="T110" fmla="*/ 1962150 w 2024063"/>
                              <a:gd name="T111" fmla="*/ 1488168 h 2008188"/>
                              <a:gd name="T112" fmla="*/ 181656 w 2024063"/>
                              <a:gd name="T113" fmla="*/ 1188584 h 2008188"/>
                              <a:gd name="T114" fmla="*/ 214086 w 2024063"/>
                              <a:gd name="T115" fmla="*/ 708932 h 2008188"/>
                              <a:gd name="T116" fmla="*/ 246743 w 2024063"/>
                              <a:gd name="T117" fmla="*/ 266246 h 2008188"/>
                              <a:gd name="T118" fmla="*/ 737507 w 2024063"/>
                              <a:gd name="T119" fmla="*/ 9752 h 2008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24063" h="2008188">
                                <a:moveTo>
                                  <a:pt x="293655" y="1601788"/>
                                </a:moveTo>
                                <a:lnTo>
                                  <a:pt x="407715" y="1601788"/>
                                </a:lnTo>
                                <a:lnTo>
                                  <a:pt x="407715" y="1785404"/>
                                </a:lnTo>
                                <a:lnTo>
                                  <a:pt x="407489" y="1786762"/>
                                </a:lnTo>
                                <a:lnTo>
                                  <a:pt x="407715" y="1790611"/>
                                </a:lnTo>
                                <a:lnTo>
                                  <a:pt x="407942" y="1796498"/>
                                </a:lnTo>
                                <a:lnTo>
                                  <a:pt x="409076" y="1804196"/>
                                </a:lnTo>
                                <a:lnTo>
                                  <a:pt x="409756" y="1808724"/>
                                </a:lnTo>
                                <a:lnTo>
                                  <a:pt x="410663" y="1813478"/>
                                </a:lnTo>
                                <a:lnTo>
                                  <a:pt x="412024" y="1818233"/>
                                </a:lnTo>
                                <a:lnTo>
                                  <a:pt x="413384" y="1823440"/>
                                </a:lnTo>
                                <a:lnTo>
                                  <a:pt x="415198" y="1828874"/>
                                </a:lnTo>
                                <a:lnTo>
                                  <a:pt x="417239" y="1834761"/>
                                </a:lnTo>
                                <a:lnTo>
                                  <a:pt x="419734" y="1840194"/>
                                </a:lnTo>
                                <a:lnTo>
                                  <a:pt x="422682" y="1845854"/>
                                </a:lnTo>
                                <a:lnTo>
                                  <a:pt x="425856" y="1851515"/>
                                </a:lnTo>
                                <a:lnTo>
                                  <a:pt x="429938" y="1857175"/>
                                </a:lnTo>
                                <a:lnTo>
                                  <a:pt x="434020" y="1862609"/>
                                </a:lnTo>
                                <a:lnTo>
                                  <a:pt x="438782" y="1868042"/>
                                </a:lnTo>
                                <a:lnTo>
                                  <a:pt x="443997" y="1873250"/>
                                </a:lnTo>
                                <a:lnTo>
                                  <a:pt x="449893" y="1878231"/>
                                </a:lnTo>
                                <a:lnTo>
                                  <a:pt x="452841" y="1880721"/>
                                </a:lnTo>
                                <a:lnTo>
                                  <a:pt x="456242" y="1882985"/>
                                </a:lnTo>
                                <a:lnTo>
                                  <a:pt x="459870" y="1885249"/>
                                </a:lnTo>
                                <a:lnTo>
                                  <a:pt x="463272" y="1887287"/>
                                </a:lnTo>
                                <a:lnTo>
                                  <a:pt x="466900" y="1889325"/>
                                </a:lnTo>
                                <a:lnTo>
                                  <a:pt x="470982" y="1891362"/>
                                </a:lnTo>
                                <a:lnTo>
                                  <a:pt x="475290" y="1893400"/>
                                </a:lnTo>
                                <a:lnTo>
                                  <a:pt x="479372" y="1894985"/>
                                </a:lnTo>
                                <a:lnTo>
                                  <a:pt x="483907" y="1896796"/>
                                </a:lnTo>
                                <a:lnTo>
                                  <a:pt x="488669" y="1898381"/>
                                </a:lnTo>
                                <a:lnTo>
                                  <a:pt x="493204" y="1899739"/>
                                </a:lnTo>
                                <a:lnTo>
                                  <a:pt x="498193" y="1901098"/>
                                </a:lnTo>
                                <a:lnTo>
                                  <a:pt x="503408" y="1902230"/>
                                </a:lnTo>
                                <a:lnTo>
                                  <a:pt x="508850" y="1903135"/>
                                </a:lnTo>
                                <a:lnTo>
                                  <a:pt x="514519" y="1904267"/>
                                </a:lnTo>
                                <a:lnTo>
                                  <a:pt x="520415" y="1904947"/>
                                </a:lnTo>
                                <a:lnTo>
                                  <a:pt x="526311" y="1905399"/>
                                </a:lnTo>
                                <a:lnTo>
                                  <a:pt x="532434" y="1905852"/>
                                </a:lnTo>
                                <a:lnTo>
                                  <a:pt x="538783" y="1906305"/>
                                </a:lnTo>
                                <a:lnTo>
                                  <a:pt x="545586" y="1906305"/>
                                </a:lnTo>
                                <a:lnTo>
                                  <a:pt x="1227227" y="1906305"/>
                                </a:lnTo>
                                <a:lnTo>
                                  <a:pt x="1231989" y="1905852"/>
                                </a:lnTo>
                                <a:lnTo>
                                  <a:pt x="1237431" y="1905399"/>
                                </a:lnTo>
                                <a:lnTo>
                                  <a:pt x="1244234" y="1904494"/>
                                </a:lnTo>
                                <a:lnTo>
                                  <a:pt x="1252851" y="1902909"/>
                                </a:lnTo>
                                <a:lnTo>
                                  <a:pt x="1257160" y="1902003"/>
                                </a:lnTo>
                                <a:lnTo>
                                  <a:pt x="1261922" y="1900871"/>
                                </a:lnTo>
                                <a:lnTo>
                                  <a:pt x="1266910" y="1899286"/>
                                </a:lnTo>
                                <a:lnTo>
                                  <a:pt x="1271899" y="1897475"/>
                                </a:lnTo>
                                <a:lnTo>
                                  <a:pt x="1277115" y="1895211"/>
                                </a:lnTo>
                                <a:lnTo>
                                  <a:pt x="1282103" y="1893173"/>
                                </a:lnTo>
                                <a:lnTo>
                                  <a:pt x="1287319" y="1890683"/>
                                </a:lnTo>
                                <a:lnTo>
                                  <a:pt x="1292534" y="1887740"/>
                                </a:lnTo>
                                <a:lnTo>
                                  <a:pt x="1297296" y="1884344"/>
                                </a:lnTo>
                                <a:lnTo>
                                  <a:pt x="1302058" y="1880721"/>
                                </a:lnTo>
                                <a:lnTo>
                                  <a:pt x="1307047" y="1876646"/>
                                </a:lnTo>
                                <a:lnTo>
                                  <a:pt x="1311582" y="1872344"/>
                                </a:lnTo>
                                <a:lnTo>
                                  <a:pt x="1315664" y="1867590"/>
                                </a:lnTo>
                                <a:lnTo>
                                  <a:pt x="1319746" y="1862382"/>
                                </a:lnTo>
                                <a:lnTo>
                                  <a:pt x="1323374" y="1856722"/>
                                </a:lnTo>
                                <a:lnTo>
                                  <a:pt x="1326775" y="1850609"/>
                                </a:lnTo>
                                <a:lnTo>
                                  <a:pt x="1329723" y="1843817"/>
                                </a:lnTo>
                                <a:lnTo>
                                  <a:pt x="1331084" y="1840421"/>
                                </a:lnTo>
                                <a:lnTo>
                                  <a:pt x="1331991" y="1836572"/>
                                </a:lnTo>
                                <a:lnTo>
                                  <a:pt x="1333351" y="1832949"/>
                                </a:lnTo>
                                <a:lnTo>
                                  <a:pt x="1334031" y="1828874"/>
                                </a:lnTo>
                                <a:lnTo>
                                  <a:pt x="1335165" y="1825025"/>
                                </a:lnTo>
                                <a:lnTo>
                                  <a:pt x="1335619" y="1820723"/>
                                </a:lnTo>
                                <a:lnTo>
                                  <a:pt x="1336072" y="1816422"/>
                                </a:lnTo>
                                <a:lnTo>
                                  <a:pt x="1336526" y="1811893"/>
                                </a:lnTo>
                                <a:lnTo>
                                  <a:pt x="1336753" y="1807365"/>
                                </a:lnTo>
                                <a:lnTo>
                                  <a:pt x="1336753" y="1802384"/>
                                </a:lnTo>
                                <a:lnTo>
                                  <a:pt x="1336753" y="1678766"/>
                                </a:lnTo>
                                <a:lnTo>
                                  <a:pt x="1439021" y="1678766"/>
                                </a:lnTo>
                                <a:lnTo>
                                  <a:pt x="1438341" y="1714086"/>
                                </a:lnTo>
                                <a:lnTo>
                                  <a:pt x="1437888" y="1745783"/>
                                </a:lnTo>
                                <a:lnTo>
                                  <a:pt x="1437888" y="1775895"/>
                                </a:lnTo>
                                <a:lnTo>
                                  <a:pt x="1437888" y="1783593"/>
                                </a:lnTo>
                                <a:lnTo>
                                  <a:pt x="1438114" y="1792649"/>
                                </a:lnTo>
                                <a:lnTo>
                                  <a:pt x="1438568" y="1797630"/>
                                </a:lnTo>
                                <a:lnTo>
                                  <a:pt x="1439248" y="1802837"/>
                                </a:lnTo>
                                <a:lnTo>
                                  <a:pt x="1439928" y="1808271"/>
                                </a:lnTo>
                                <a:lnTo>
                                  <a:pt x="1440836" y="1813931"/>
                                </a:lnTo>
                                <a:lnTo>
                                  <a:pt x="1442196" y="1819818"/>
                                </a:lnTo>
                                <a:lnTo>
                                  <a:pt x="1443783" y="1825704"/>
                                </a:lnTo>
                                <a:lnTo>
                                  <a:pt x="1445824" y="1831591"/>
                                </a:lnTo>
                                <a:lnTo>
                                  <a:pt x="1448319" y="1837930"/>
                                </a:lnTo>
                                <a:lnTo>
                                  <a:pt x="1451040" y="1844043"/>
                                </a:lnTo>
                                <a:lnTo>
                                  <a:pt x="1454441" y="1849930"/>
                                </a:lnTo>
                                <a:lnTo>
                                  <a:pt x="1458523" y="1856269"/>
                                </a:lnTo>
                                <a:lnTo>
                                  <a:pt x="1463058" y="1862156"/>
                                </a:lnTo>
                                <a:lnTo>
                                  <a:pt x="1467820" y="1868042"/>
                                </a:lnTo>
                                <a:lnTo>
                                  <a:pt x="1473716" y="1873929"/>
                                </a:lnTo>
                                <a:lnTo>
                                  <a:pt x="1476890" y="1876646"/>
                                </a:lnTo>
                                <a:lnTo>
                                  <a:pt x="1480065" y="1879363"/>
                                </a:lnTo>
                                <a:lnTo>
                                  <a:pt x="1483466" y="1882306"/>
                                </a:lnTo>
                                <a:lnTo>
                                  <a:pt x="1487321" y="1885023"/>
                                </a:lnTo>
                                <a:lnTo>
                                  <a:pt x="1491176" y="1887740"/>
                                </a:lnTo>
                                <a:lnTo>
                                  <a:pt x="1495258" y="1890004"/>
                                </a:lnTo>
                                <a:lnTo>
                                  <a:pt x="1499340" y="1892494"/>
                                </a:lnTo>
                                <a:lnTo>
                                  <a:pt x="1503875" y="1894985"/>
                                </a:lnTo>
                                <a:lnTo>
                                  <a:pt x="1508637" y="1897249"/>
                                </a:lnTo>
                                <a:lnTo>
                                  <a:pt x="1513172" y="1899513"/>
                                </a:lnTo>
                                <a:lnTo>
                                  <a:pt x="1518388" y="1901777"/>
                                </a:lnTo>
                                <a:lnTo>
                                  <a:pt x="1523603" y="1904041"/>
                                </a:lnTo>
                                <a:lnTo>
                                  <a:pt x="1529499" y="1905852"/>
                                </a:lnTo>
                                <a:lnTo>
                                  <a:pt x="1535168" y="1907664"/>
                                </a:lnTo>
                                <a:lnTo>
                                  <a:pt x="1541063" y="1909701"/>
                                </a:lnTo>
                                <a:lnTo>
                                  <a:pt x="1547186" y="1911060"/>
                                </a:lnTo>
                                <a:lnTo>
                                  <a:pt x="1553989" y="1912871"/>
                                </a:lnTo>
                                <a:lnTo>
                                  <a:pt x="1560565" y="1914456"/>
                                </a:lnTo>
                                <a:lnTo>
                                  <a:pt x="1567594" y="1915588"/>
                                </a:lnTo>
                                <a:lnTo>
                                  <a:pt x="1574851" y="1916946"/>
                                </a:lnTo>
                                <a:lnTo>
                                  <a:pt x="1582334" y="1917852"/>
                                </a:lnTo>
                                <a:lnTo>
                                  <a:pt x="1590044" y="1918757"/>
                                </a:lnTo>
                                <a:lnTo>
                                  <a:pt x="1598207" y="1919663"/>
                                </a:lnTo>
                                <a:lnTo>
                                  <a:pt x="1606824" y="1920342"/>
                                </a:lnTo>
                                <a:lnTo>
                                  <a:pt x="1615441" y="1920795"/>
                                </a:lnTo>
                                <a:lnTo>
                                  <a:pt x="1624284" y="1921248"/>
                                </a:lnTo>
                                <a:lnTo>
                                  <a:pt x="1633582" y="1921474"/>
                                </a:lnTo>
                                <a:lnTo>
                                  <a:pt x="1643106" y="1921474"/>
                                </a:lnTo>
                                <a:lnTo>
                                  <a:pt x="1661927" y="1921248"/>
                                </a:lnTo>
                                <a:lnTo>
                                  <a:pt x="1679841" y="1920795"/>
                                </a:lnTo>
                                <a:lnTo>
                                  <a:pt x="1696621" y="1920116"/>
                                </a:lnTo>
                                <a:lnTo>
                                  <a:pt x="1712494" y="1918984"/>
                                </a:lnTo>
                                <a:lnTo>
                                  <a:pt x="1727687" y="1917625"/>
                                </a:lnTo>
                                <a:lnTo>
                                  <a:pt x="1741746" y="1915814"/>
                                </a:lnTo>
                                <a:lnTo>
                                  <a:pt x="1754898" y="1913776"/>
                                </a:lnTo>
                                <a:lnTo>
                                  <a:pt x="1767370" y="1911739"/>
                                </a:lnTo>
                                <a:lnTo>
                                  <a:pt x="1778708" y="1909022"/>
                                </a:lnTo>
                                <a:lnTo>
                                  <a:pt x="1789366" y="1906305"/>
                                </a:lnTo>
                                <a:lnTo>
                                  <a:pt x="1799117" y="1902909"/>
                                </a:lnTo>
                                <a:lnTo>
                                  <a:pt x="1808187" y="1899739"/>
                                </a:lnTo>
                                <a:lnTo>
                                  <a:pt x="1816350" y="1896117"/>
                                </a:lnTo>
                                <a:lnTo>
                                  <a:pt x="1823834" y="1892268"/>
                                </a:lnTo>
                                <a:lnTo>
                                  <a:pt x="1830636" y="1888419"/>
                                </a:lnTo>
                                <a:lnTo>
                                  <a:pt x="1836532" y="1883891"/>
                                </a:lnTo>
                                <a:lnTo>
                                  <a:pt x="1839253" y="1881627"/>
                                </a:lnTo>
                                <a:lnTo>
                                  <a:pt x="1841974" y="1879363"/>
                                </a:lnTo>
                                <a:lnTo>
                                  <a:pt x="1844469" y="1877325"/>
                                </a:lnTo>
                                <a:lnTo>
                                  <a:pt x="1846736" y="1874835"/>
                                </a:lnTo>
                                <a:lnTo>
                                  <a:pt x="1848550" y="1872570"/>
                                </a:lnTo>
                                <a:lnTo>
                                  <a:pt x="1850591" y="1870080"/>
                                </a:lnTo>
                                <a:lnTo>
                                  <a:pt x="1852405" y="1867590"/>
                                </a:lnTo>
                                <a:lnTo>
                                  <a:pt x="1853766" y="1864873"/>
                                </a:lnTo>
                                <a:lnTo>
                                  <a:pt x="1855353" y="1862382"/>
                                </a:lnTo>
                                <a:lnTo>
                                  <a:pt x="1856487" y="1859665"/>
                                </a:lnTo>
                                <a:lnTo>
                                  <a:pt x="1857848" y="1856948"/>
                                </a:lnTo>
                                <a:lnTo>
                                  <a:pt x="1858755" y="1854232"/>
                                </a:lnTo>
                                <a:lnTo>
                                  <a:pt x="1860569" y="1848798"/>
                                </a:lnTo>
                                <a:lnTo>
                                  <a:pt x="1861476" y="1843138"/>
                                </a:lnTo>
                                <a:lnTo>
                                  <a:pt x="1861929" y="1837251"/>
                                </a:lnTo>
                                <a:lnTo>
                                  <a:pt x="1861929" y="1831138"/>
                                </a:lnTo>
                                <a:lnTo>
                                  <a:pt x="1861476" y="1825025"/>
                                </a:lnTo>
                                <a:lnTo>
                                  <a:pt x="1860569" y="1818912"/>
                                </a:lnTo>
                                <a:lnTo>
                                  <a:pt x="1858982" y="1812346"/>
                                </a:lnTo>
                                <a:lnTo>
                                  <a:pt x="1857394" y="1805780"/>
                                </a:lnTo>
                                <a:lnTo>
                                  <a:pt x="1855126" y="1799215"/>
                                </a:lnTo>
                                <a:lnTo>
                                  <a:pt x="1852405" y="1792649"/>
                                </a:lnTo>
                                <a:lnTo>
                                  <a:pt x="1841521" y="1767065"/>
                                </a:lnTo>
                                <a:lnTo>
                                  <a:pt x="1831317" y="1744424"/>
                                </a:lnTo>
                                <a:lnTo>
                                  <a:pt x="1822246" y="1724953"/>
                                </a:lnTo>
                                <a:lnTo>
                                  <a:pt x="1814310" y="1708652"/>
                                </a:lnTo>
                                <a:lnTo>
                                  <a:pt x="1807734" y="1695747"/>
                                </a:lnTo>
                                <a:lnTo>
                                  <a:pt x="1802745" y="1686464"/>
                                </a:lnTo>
                                <a:lnTo>
                                  <a:pt x="1798663" y="1678766"/>
                                </a:lnTo>
                                <a:lnTo>
                                  <a:pt x="1924515" y="1678766"/>
                                </a:lnTo>
                                <a:lnTo>
                                  <a:pt x="1930411" y="1686917"/>
                                </a:lnTo>
                                <a:lnTo>
                                  <a:pt x="1937214" y="1695973"/>
                                </a:lnTo>
                                <a:lnTo>
                                  <a:pt x="1945377" y="1707973"/>
                                </a:lnTo>
                                <a:lnTo>
                                  <a:pt x="1954901" y="1721784"/>
                                </a:lnTo>
                                <a:lnTo>
                                  <a:pt x="1964878" y="1736953"/>
                                </a:lnTo>
                                <a:lnTo>
                                  <a:pt x="1974856" y="1752801"/>
                                </a:lnTo>
                                <a:lnTo>
                                  <a:pt x="1979845" y="1760726"/>
                                </a:lnTo>
                                <a:lnTo>
                                  <a:pt x="1984153" y="1768650"/>
                                </a:lnTo>
                                <a:lnTo>
                                  <a:pt x="1990729" y="1779744"/>
                                </a:lnTo>
                                <a:lnTo>
                                  <a:pt x="1994357" y="1786989"/>
                                </a:lnTo>
                                <a:lnTo>
                                  <a:pt x="1998439" y="1795139"/>
                                </a:lnTo>
                                <a:lnTo>
                                  <a:pt x="2002521" y="1803969"/>
                                </a:lnTo>
                                <a:lnTo>
                                  <a:pt x="2006829" y="1813478"/>
                                </a:lnTo>
                                <a:lnTo>
                                  <a:pt x="2010911" y="1823440"/>
                                </a:lnTo>
                                <a:lnTo>
                                  <a:pt x="2014766" y="1834081"/>
                                </a:lnTo>
                                <a:lnTo>
                                  <a:pt x="2016580" y="1839968"/>
                                </a:lnTo>
                                <a:lnTo>
                                  <a:pt x="2017940" y="1845402"/>
                                </a:lnTo>
                                <a:lnTo>
                                  <a:pt x="2019528" y="1851062"/>
                                </a:lnTo>
                                <a:lnTo>
                                  <a:pt x="2020662" y="1856722"/>
                                </a:lnTo>
                                <a:lnTo>
                                  <a:pt x="2021569" y="1862382"/>
                                </a:lnTo>
                                <a:lnTo>
                                  <a:pt x="2022702" y="1868269"/>
                                </a:lnTo>
                                <a:lnTo>
                                  <a:pt x="2023383" y="1873929"/>
                                </a:lnTo>
                                <a:lnTo>
                                  <a:pt x="2023836" y="1880042"/>
                                </a:lnTo>
                                <a:lnTo>
                                  <a:pt x="2024063" y="1885702"/>
                                </a:lnTo>
                                <a:lnTo>
                                  <a:pt x="2023836" y="1891362"/>
                                </a:lnTo>
                                <a:lnTo>
                                  <a:pt x="2023610" y="1897249"/>
                                </a:lnTo>
                                <a:lnTo>
                                  <a:pt x="2022929" y="1902909"/>
                                </a:lnTo>
                                <a:lnTo>
                                  <a:pt x="2022249" y="1908569"/>
                                </a:lnTo>
                                <a:lnTo>
                                  <a:pt x="2020662" y="1914229"/>
                                </a:lnTo>
                                <a:lnTo>
                                  <a:pt x="2019301" y="1919663"/>
                                </a:lnTo>
                                <a:lnTo>
                                  <a:pt x="2017260" y="1925097"/>
                                </a:lnTo>
                                <a:lnTo>
                                  <a:pt x="2014539" y="1930983"/>
                                </a:lnTo>
                                <a:lnTo>
                                  <a:pt x="2011591" y="1936644"/>
                                </a:lnTo>
                                <a:lnTo>
                                  <a:pt x="2008643" y="1942077"/>
                                </a:lnTo>
                                <a:lnTo>
                                  <a:pt x="2005015" y="1947285"/>
                                </a:lnTo>
                                <a:lnTo>
                                  <a:pt x="2001387" y="1952266"/>
                                </a:lnTo>
                                <a:lnTo>
                                  <a:pt x="1997532" y="1957020"/>
                                </a:lnTo>
                                <a:lnTo>
                                  <a:pt x="1993677" y="1961322"/>
                                </a:lnTo>
                                <a:lnTo>
                                  <a:pt x="1989142" y="1965624"/>
                                </a:lnTo>
                                <a:lnTo>
                                  <a:pt x="1984834" y="1969246"/>
                                </a:lnTo>
                                <a:lnTo>
                                  <a:pt x="1980298" y="1973095"/>
                                </a:lnTo>
                                <a:lnTo>
                                  <a:pt x="1975310" y="1976718"/>
                                </a:lnTo>
                                <a:lnTo>
                                  <a:pt x="1970321" y="1979887"/>
                                </a:lnTo>
                                <a:lnTo>
                                  <a:pt x="1965105" y="1982831"/>
                                </a:lnTo>
                                <a:lnTo>
                                  <a:pt x="1959890" y="1986000"/>
                                </a:lnTo>
                                <a:lnTo>
                                  <a:pt x="1954221" y="1988491"/>
                                </a:lnTo>
                                <a:lnTo>
                                  <a:pt x="1948778" y="1990755"/>
                                </a:lnTo>
                                <a:lnTo>
                                  <a:pt x="1943110" y="1993245"/>
                                </a:lnTo>
                                <a:lnTo>
                                  <a:pt x="1937214" y="1995283"/>
                                </a:lnTo>
                                <a:lnTo>
                                  <a:pt x="1931091" y="1997321"/>
                                </a:lnTo>
                                <a:lnTo>
                                  <a:pt x="1924969" y="1999132"/>
                                </a:lnTo>
                                <a:lnTo>
                                  <a:pt x="1918846" y="2000490"/>
                                </a:lnTo>
                                <a:lnTo>
                                  <a:pt x="1912497" y="2002075"/>
                                </a:lnTo>
                                <a:lnTo>
                                  <a:pt x="1906148" y="2003207"/>
                                </a:lnTo>
                                <a:lnTo>
                                  <a:pt x="1899798" y="2004113"/>
                                </a:lnTo>
                                <a:lnTo>
                                  <a:pt x="1893222" y="2005245"/>
                                </a:lnTo>
                                <a:lnTo>
                                  <a:pt x="1886646" y="2005924"/>
                                </a:lnTo>
                                <a:lnTo>
                                  <a:pt x="1873494" y="2007283"/>
                                </a:lnTo>
                                <a:lnTo>
                                  <a:pt x="1860115" y="2007962"/>
                                </a:lnTo>
                                <a:lnTo>
                                  <a:pt x="1846510" y="2008188"/>
                                </a:lnTo>
                                <a:lnTo>
                                  <a:pt x="0" y="2008188"/>
                                </a:lnTo>
                                <a:lnTo>
                                  <a:pt x="41951" y="1882306"/>
                                </a:lnTo>
                                <a:lnTo>
                                  <a:pt x="173699" y="1882306"/>
                                </a:lnTo>
                                <a:lnTo>
                                  <a:pt x="178914" y="1882532"/>
                                </a:lnTo>
                                <a:lnTo>
                                  <a:pt x="185037" y="1882532"/>
                                </a:lnTo>
                                <a:lnTo>
                                  <a:pt x="192520" y="1881853"/>
                                </a:lnTo>
                                <a:lnTo>
                                  <a:pt x="201590" y="1880948"/>
                                </a:lnTo>
                                <a:lnTo>
                                  <a:pt x="206579" y="1880495"/>
                                </a:lnTo>
                                <a:lnTo>
                                  <a:pt x="211794" y="1879363"/>
                                </a:lnTo>
                                <a:lnTo>
                                  <a:pt x="217237" y="1878231"/>
                                </a:lnTo>
                                <a:lnTo>
                                  <a:pt x="222679" y="1876646"/>
                                </a:lnTo>
                                <a:lnTo>
                                  <a:pt x="228121" y="1875287"/>
                                </a:lnTo>
                                <a:lnTo>
                                  <a:pt x="233790" y="1873250"/>
                                </a:lnTo>
                                <a:lnTo>
                                  <a:pt x="239459" y="1870759"/>
                                </a:lnTo>
                                <a:lnTo>
                                  <a:pt x="244901" y="1868269"/>
                                </a:lnTo>
                                <a:lnTo>
                                  <a:pt x="250344" y="1865325"/>
                                </a:lnTo>
                                <a:lnTo>
                                  <a:pt x="255786" y="1861929"/>
                                </a:lnTo>
                                <a:lnTo>
                                  <a:pt x="261001" y="1858080"/>
                                </a:lnTo>
                                <a:lnTo>
                                  <a:pt x="265990" y="1854005"/>
                                </a:lnTo>
                                <a:lnTo>
                                  <a:pt x="270752" y="1849251"/>
                                </a:lnTo>
                                <a:lnTo>
                                  <a:pt x="274834" y="1844043"/>
                                </a:lnTo>
                                <a:lnTo>
                                  <a:pt x="277101" y="1841326"/>
                                </a:lnTo>
                                <a:lnTo>
                                  <a:pt x="279142" y="1838383"/>
                                </a:lnTo>
                                <a:lnTo>
                                  <a:pt x="280956" y="1835440"/>
                                </a:lnTo>
                                <a:lnTo>
                                  <a:pt x="282544" y="1832270"/>
                                </a:lnTo>
                                <a:lnTo>
                                  <a:pt x="284358" y="1828874"/>
                                </a:lnTo>
                                <a:lnTo>
                                  <a:pt x="285718" y="1825478"/>
                                </a:lnTo>
                                <a:lnTo>
                                  <a:pt x="287306" y="1822082"/>
                                </a:lnTo>
                                <a:lnTo>
                                  <a:pt x="288439" y="1818006"/>
                                </a:lnTo>
                                <a:lnTo>
                                  <a:pt x="289800" y="1814384"/>
                                </a:lnTo>
                                <a:lnTo>
                                  <a:pt x="290707" y="1810309"/>
                                </a:lnTo>
                                <a:lnTo>
                                  <a:pt x="291841" y="1806233"/>
                                </a:lnTo>
                                <a:lnTo>
                                  <a:pt x="292521" y="1801705"/>
                                </a:lnTo>
                                <a:lnTo>
                                  <a:pt x="292975" y="1797403"/>
                                </a:lnTo>
                                <a:lnTo>
                                  <a:pt x="293428" y="1792649"/>
                                </a:lnTo>
                                <a:lnTo>
                                  <a:pt x="293655" y="1787894"/>
                                </a:lnTo>
                                <a:lnTo>
                                  <a:pt x="293655" y="1782687"/>
                                </a:lnTo>
                                <a:lnTo>
                                  <a:pt x="293655" y="1652730"/>
                                </a:lnTo>
                                <a:lnTo>
                                  <a:pt x="293655" y="1601788"/>
                                </a:lnTo>
                                <a:close/>
                                <a:moveTo>
                                  <a:pt x="180975" y="1314450"/>
                                </a:moveTo>
                                <a:lnTo>
                                  <a:pt x="613229" y="1314450"/>
                                </a:lnTo>
                                <a:lnTo>
                                  <a:pt x="1164772" y="1571419"/>
                                </a:lnTo>
                                <a:lnTo>
                                  <a:pt x="1968500" y="1571419"/>
                                </a:lnTo>
                                <a:lnTo>
                                  <a:pt x="1968500" y="1643063"/>
                                </a:lnTo>
                                <a:lnTo>
                                  <a:pt x="1147990" y="1643063"/>
                                </a:lnTo>
                                <a:lnTo>
                                  <a:pt x="588963" y="1382704"/>
                                </a:lnTo>
                                <a:lnTo>
                                  <a:pt x="588963" y="1565091"/>
                                </a:lnTo>
                                <a:lnTo>
                                  <a:pt x="180975" y="1565091"/>
                                </a:lnTo>
                                <a:lnTo>
                                  <a:pt x="180975" y="1314450"/>
                                </a:lnTo>
                                <a:close/>
                                <a:moveTo>
                                  <a:pt x="808038" y="0"/>
                                </a:moveTo>
                                <a:lnTo>
                                  <a:pt x="815068" y="454"/>
                                </a:lnTo>
                                <a:lnTo>
                                  <a:pt x="822325" y="680"/>
                                </a:lnTo>
                                <a:lnTo>
                                  <a:pt x="829356" y="1134"/>
                                </a:lnTo>
                                <a:lnTo>
                                  <a:pt x="836159" y="1814"/>
                                </a:lnTo>
                                <a:lnTo>
                                  <a:pt x="843190" y="3175"/>
                                </a:lnTo>
                                <a:lnTo>
                                  <a:pt x="849993" y="4536"/>
                                </a:lnTo>
                                <a:lnTo>
                                  <a:pt x="856570" y="6350"/>
                                </a:lnTo>
                                <a:lnTo>
                                  <a:pt x="862920" y="8618"/>
                                </a:lnTo>
                                <a:lnTo>
                                  <a:pt x="869270" y="11113"/>
                                </a:lnTo>
                                <a:lnTo>
                                  <a:pt x="874940" y="14061"/>
                                </a:lnTo>
                                <a:lnTo>
                                  <a:pt x="880609" y="17462"/>
                                </a:lnTo>
                                <a:lnTo>
                                  <a:pt x="887413" y="21998"/>
                                </a:lnTo>
                                <a:lnTo>
                                  <a:pt x="893309" y="26534"/>
                                </a:lnTo>
                                <a:lnTo>
                                  <a:pt x="898979" y="31070"/>
                                </a:lnTo>
                                <a:lnTo>
                                  <a:pt x="904422" y="35832"/>
                                </a:lnTo>
                                <a:lnTo>
                                  <a:pt x="909411" y="40595"/>
                                </a:lnTo>
                                <a:lnTo>
                                  <a:pt x="914173" y="45130"/>
                                </a:lnTo>
                                <a:lnTo>
                                  <a:pt x="918256" y="50120"/>
                                </a:lnTo>
                                <a:lnTo>
                                  <a:pt x="922338" y="55109"/>
                                </a:lnTo>
                                <a:lnTo>
                                  <a:pt x="925966" y="60325"/>
                                </a:lnTo>
                                <a:lnTo>
                                  <a:pt x="929141" y="65541"/>
                                </a:lnTo>
                                <a:lnTo>
                                  <a:pt x="932543" y="70984"/>
                                </a:lnTo>
                                <a:lnTo>
                                  <a:pt x="935265" y="76427"/>
                                </a:lnTo>
                                <a:lnTo>
                                  <a:pt x="937532" y="82096"/>
                                </a:lnTo>
                                <a:lnTo>
                                  <a:pt x="939800" y="88220"/>
                                </a:lnTo>
                                <a:lnTo>
                                  <a:pt x="941841" y="94343"/>
                                </a:lnTo>
                                <a:lnTo>
                                  <a:pt x="943656" y="100693"/>
                                </a:lnTo>
                                <a:lnTo>
                                  <a:pt x="945243" y="107270"/>
                                </a:lnTo>
                                <a:lnTo>
                                  <a:pt x="946604" y="114073"/>
                                </a:lnTo>
                                <a:lnTo>
                                  <a:pt x="947738" y="121104"/>
                                </a:lnTo>
                                <a:lnTo>
                                  <a:pt x="948872" y="128588"/>
                                </a:lnTo>
                                <a:lnTo>
                                  <a:pt x="949779" y="136298"/>
                                </a:lnTo>
                                <a:lnTo>
                                  <a:pt x="950459" y="144236"/>
                                </a:lnTo>
                                <a:lnTo>
                                  <a:pt x="951593" y="160791"/>
                                </a:lnTo>
                                <a:lnTo>
                                  <a:pt x="952273" y="178934"/>
                                </a:lnTo>
                                <a:lnTo>
                                  <a:pt x="952500" y="198437"/>
                                </a:lnTo>
                                <a:lnTo>
                                  <a:pt x="952727" y="242434"/>
                                </a:lnTo>
                                <a:lnTo>
                                  <a:pt x="952727" y="324304"/>
                                </a:lnTo>
                                <a:lnTo>
                                  <a:pt x="808265" y="324304"/>
                                </a:lnTo>
                                <a:lnTo>
                                  <a:pt x="805090" y="324757"/>
                                </a:lnTo>
                                <a:lnTo>
                                  <a:pt x="802141" y="324984"/>
                                </a:lnTo>
                                <a:lnTo>
                                  <a:pt x="798740" y="325891"/>
                                </a:lnTo>
                                <a:lnTo>
                                  <a:pt x="796018" y="326798"/>
                                </a:lnTo>
                                <a:lnTo>
                                  <a:pt x="793070" y="328159"/>
                                </a:lnTo>
                                <a:lnTo>
                                  <a:pt x="790575" y="329973"/>
                                </a:lnTo>
                                <a:lnTo>
                                  <a:pt x="788081" y="331561"/>
                                </a:lnTo>
                                <a:lnTo>
                                  <a:pt x="786040" y="333602"/>
                                </a:lnTo>
                                <a:lnTo>
                                  <a:pt x="783998" y="335870"/>
                                </a:lnTo>
                                <a:lnTo>
                                  <a:pt x="781957" y="338364"/>
                                </a:lnTo>
                                <a:lnTo>
                                  <a:pt x="780370" y="341086"/>
                                </a:lnTo>
                                <a:lnTo>
                                  <a:pt x="779009" y="343807"/>
                                </a:lnTo>
                                <a:lnTo>
                                  <a:pt x="778102" y="346755"/>
                                </a:lnTo>
                                <a:lnTo>
                                  <a:pt x="777195" y="349704"/>
                                </a:lnTo>
                                <a:lnTo>
                                  <a:pt x="776741" y="352879"/>
                                </a:lnTo>
                                <a:lnTo>
                                  <a:pt x="776515" y="356054"/>
                                </a:lnTo>
                                <a:lnTo>
                                  <a:pt x="776741" y="359455"/>
                                </a:lnTo>
                                <a:lnTo>
                                  <a:pt x="777195" y="362630"/>
                                </a:lnTo>
                                <a:lnTo>
                                  <a:pt x="778102" y="365579"/>
                                </a:lnTo>
                                <a:lnTo>
                                  <a:pt x="779009" y="368527"/>
                                </a:lnTo>
                                <a:lnTo>
                                  <a:pt x="780370" y="371248"/>
                                </a:lnTo>
                                <a:lnTo>
                                  <a:pt x="781957" y="373970"/>
                                </a:lnTo>
                                <a:lnTo>
                                  <a:pt x="783998" y="376464"/>
                                </a:lnTo>
                                <a:lnTo>
                                  <a:pt x="786040" y="378732"/>
                                </a:lnTo>
                                <a:lnTo>
                                  <a:pt x="788081" y="380773"/>
                                </a:lnTo>
                                <a:lnTo>
                                  <a:pt x="790575" y="382361"/>
                                </a:lnTo>
                                <a:lnTo>
                                  <a:pt x="793070" y="384175"/>
                                </a:lnTo>
                                <a:lnTo>
                                  <a:pt x="796018" y="385309"/>
                                </a:lnTo>
                                <a:lnTo>
                                  <a:pt x="798740" y="386443"/>
                                </a:lnTo>
                                <a:lnTo>
                                  <a:pt x="802141" y="387350"/>
                                </a:lnTo>
                                <a:lnTo>
                                  <a:pt x="805090" y="387804"/>
                                </a:lnTo>
                                <a:lnTo>
                                  <a:pt x="808265" y="387804"/>
                                </a:lnTo>
                                <a:lnTo>
                                  <a:pt x="952727" y="387804"/>
                                </a:lnTo>
                                <a:lnTo>
                                  <a:pt x="952727" y="470127"/>
                                </a:lnTo>
                                <a:lnTo>
                                  <a:pt x="952727" y="481466"/>
                                </a:lnTo>
                                <a:lnTo>
                                  <a:pt x="952954" y="492579"/>
                                </a:lnTo>
                                <a:lnTo>
                                  <a:pt x="812347" y="497114"/>
                                </a:lnTo>
                                <a:lnTo>
                                  <a:pt x="809172" y="497568"/>
                                </a:lnTo>
                                <a:lnTo>
                                  <a:pt x="806223" y="498248"/>
                                </a:lnTo>
                                <a:lnTo>
                                  <a:pt x="803048" y="498929"/>
                                </a:lnTo>
                                <a:lnTo>
                                  <a:pt x="800327" y="500289"/>
                                </a:lnTo>
                                <a:lnTo>
                                  <a:pt x="797606" y="501650"/>
                                </a:lnTo>
                                <a:lnTo>
                                  <a:pt x="794884" y="503464"/>
                                </a:lnTo>
                                <a:lnTo>
                                  <a:pt x="792616" y="505052"/>
                                </a:lnTo>
                                <a:lnTo>
                                  <a:pt x="790348" y="507320"/>
                                </a:lnTo>
                                <a:lnTo>
                                  <a:pt x="788307" y="509587"/>
                                </a:lnTo>
                                <a:lnTo>
                                  <a:pt x="786720" y="512082"/>
                                </a:lnTo>
                                <a:lnTo>
                                  <a:pt x="785132" y="514803"/>
                                </a:lnTo>
                                <a:lnTo>
                                  <a:pt x="783998" y="517752"/>
                                </a:lnTo>
                                <a:lnTo>
                                  <a:pt x="782865" y="520473"/>
                                </a:lnTo>
                                <a:lnTo>
                                  <a:pt x="782184" y="523648"/>
                                </a:lnTo>
                                <a:lnTo>
                                  <a:pt x="781957" y="527050"/>
                                </a:lnTo>
                                <a:lnTo>
                                  <a:pt x="781957" y="530225"/>
                                </a:lnTo>
                                <a:lnTo>
                                  <a:pt x="782184" y="533400"/>
                                </a:lnTo>
                                <a:lnTo>
                                  <a:pt x="782638" y="536575"/>
                                </a:lnTo>
                                <a:lnTo>
                                  <a:pt x="783772" y="539523"/>
                                </a:lnTo>
                                <a:lnTo>
                                  <a:pt x="784679" y="542245"/>
                                </a:lnTo>
                                <a:lnTo>
                                  <a:pt x="786266" y="544966"/>
                                </a:lnTo>
                                <a:lnTo>
                                  <a:pt x="787854" y="547914"/>
                                </a:lnTo>
                                <a:lnTo>
                                  <a:pt x="789895" y="549955"/>
                                </a:lnTo>
                                <a:lnTo>
                                  <a:pt x="791936" y="552223"/>
                                </a:lnTo>
                                <a:lnTo>
                                  <a:pt x="794431" y="554264"/>
                                </a:lnTo>
                                <a:lnTo>
                                  <a:pt x="796925" y="556079"/>
                                </a:lnTo>
                                <a:lnTo>
                                  <a:pt x="799647" y="557439"/>
                                </a:lnTo>
                                <a:lnTo>
                                  <a:pt x="802368" y="558800"/>
                                </a:lnTo>
                                <a:lnTo>
                                  <a:pt x="805316" y="559707"/>
                                </a:lnTo>
                                <a:lnTo>
                                  <a:pt x="808265" y="560387"/>
                                </a:lnTo>
                                <a:lnTo>
                                  <a:pt x="811440" y="560614"/>
                                </a:lnTo>
                                <a:lnTo>
                                  <a:pt x="814615" y="560614"/>
                                </a:lnTo>
                                <a:lnTo>
                                  <a:pt x="956809" y="556079"/>
                                </a:lnTo>
                                <a:lnTo>
                                  <a:pt x="958170" y="569232"/>
                                </a:lnTo>
                                <a:lnTo>
                                  <a:pt x="959984" y="582159"/>
                                </a:lnTo>
                                <a:lnTo>
                                  <a:pt x="961798" y="595313"/>
                                </a:lnTo>
                                <a:lnTo>
                                  <a:pt x="963840" y="608012"/>
                                </a:lnTo>
                                <a:lnTo>
                                  <a:pt x="966107" y="620939"/>
                                </a:lnTo>
                                <a:lnTo>
                                  <a:pt x="968829" y="633639"/>
                                </a:lnTo>
                                <a:lnTo>
                                  <a:pt x="971550" y="645886"/>
                                </a:lnTo>
                                <a:lnTo>
                                  <a:pt x="974498" y="658359"/>
                                </a:lnTo>
                                <a:lnTo>
                                  <a:pt x="838200" y="677636"/>
                                </a:lnTo>
                                <a:lnTo>
                                  <a:pt x="835025" y="678316"/>
                                </a:lnTo>
                                <a:lnTo>
                                  <a:pt x="832077" y="679223"/>
                                </a:lnTo>
                                <a:lnTo>
                                  <a:pt x="829129" y="680357"/>
                                </a:lnTo>
                                <a:lnTo>
                                  <a:pt x="826407" y="681945"/>
                                </a:lnTo>
                                <a:lnTo>
                                  <a:pt x="823913" y="683759"/>
                                </a:lnTo>
                                <a:lnTo>
                                  <a:pt x="821418" y="685573"/>
                                </a:lnTo>
                                <a:lnTo>
                                  <a:pt x="819377" y="687614"/>
                                </a:lnTo>
                                <a:lnTo>
                                  <a:pt x="817336" y="690109"/>
                                </a:lnTo>
                                <a:lnTo>
                                  <a:pt x="815748" y="692604"/>
                                </a:lnTo>
                                <a:lnTo>
                                  <a:pt x="814161" y="695325"/>
                                </a:lnTo>
                                <a:lnTo>
                                  <a:pt x="813027" y="698046"/>
                                </a:lnTo>
                                <a:lnTo>
                                  <a:pt x="811893" y="700995"/>
                                </a:lnTo>
                                <a:lnTo>
                                  <a:pt x="811440" y="703943"/>
                                </a:lnTo>
                                <a:lnTo>
                                  <a:pt x="810986" y="707118"/>
                                </a:lnTo>
                                <a:lnTo>
                                  <a:pt x="810986" y="710520"/>
                                </a:lnTo>
                                <a:lnTo>
                                  <a:pt x="811213" y="713695"/>
                                </a:lnTo>
                                <a:lnTo>
                                  <a:pt x="811893" y="716870"/>
                                </a:lnTo>
                                <a:lnTo>
                                  <a:pt x="812800" y="719818"/>
                                </a:lnTo>
                                <a:lnTo>
                                  <a:pt x="813934" y="722766"/>
                                </a:lnTo>
                                <a:lnTo>
                                  <a:pt x="815522" y="725487"/>
                                </a:lnTo>
                                <a:lnTo>
                                  <a:pt x="817109" y="727982"/>
                                </a:lnTo>
                                <a:lnTo>
                                  <a:pt x="819150" y="730477"/>
                                </a:lnTo>
                                <a:lnTo>
                                  <a:pt x="821418" y="732745"/>
                                </a:lnTo>
                                <a:lnTo>
                                  <a:pt x="823686" y="734559"/>
                                </a:lnTo>
                                <a:lnTo>
                                  <a:pt x="826181" y="736146"/>
                                </a:lnTo>
                                <a:lnTo>
                                  <a:pt x="828902" y="737734"/>
                                </a:lnTo>
                                <a:lnTo>
                                  <a:pt x="831623" y="738868"/>
                                </a:lnTo>
                                <a:lnTo>
                                  <a:pt x="834572" y="740002"/>
                                </a:lnTo>
                                <a:lnTo>
                                  <a:pt x="837747" y="740455"/>
                                </a:lnTo>
                                <a:lnTo>
                                  <a:pt x="840695" y="740909"/>
                                </a:lnTo>
                                <a:lnTo>
                                  <a:pt x="843870" y="740909"/>
                                </a:lnTo>
                                <a:lnTo>
                                  <a:pt x="847272" y="740682"/>
                                </a:lnTo>
                                <a:lnTo>
                                  <a:pt x="994002" y="719818"/>
                                </a:lnTo>
                                <a:lnTo>
                                  <a:pt x="998084" y="730477"/>
                                </a:lnTo>
                                <a:lnTo>
                                  <a:pt x="1002393" y="741136"/>
                                </a:lnTo>
                                <a:lnTo>
                                  <a:pt x="1007156" y="751795"/>
                                </a:lnTo>
                                <a:lnTo>
                                  <a:pt x="1011691" y="762454"/>
                                </a:lnTo>
                                <a:lnTo>
                                  <a:pt x="1016681" y="772886"/>
                                </a:lnTo>
                                <a:lnTo>
                                  <a:pt x="1021897" y="783545"/>
                                </a:lnTo>
                                <a:lnTo>
                                  <a:pt x="1027340" y="793977"/>
                                </a:lnTo>
                                <a:lnTo>
                                  <a:pt x="1032782" y="804409"/>
                                </a:lnTo>
                                <a:lnTo>
                                  <a:pt x="899886" y="857250"/>
                                </a:lnTo>
                                <a:lnTo>
                                  <a:pt x="896938" y="858384"/>
                                </a:lnTo>
                                <a:lnTo>
                                  <a:pt x="894216" y="859971"/>
                                </a:lnTo>
                                <a:lnTo>
                                  <a:pt x="891495" y="862013"/>
                                </a:lnTo>
                                <a:lnTo>
                                  <a:pt x="889227" y="863827"/>
                                </a:lnTo>
                                <a:lnTo>
                                  <a:pt x="887413" y="866095"/>
                                </a:lnTo>
                                <a:lnTo>
                                  <a:pt x="885372" y="868589"/>
                                </a:lnTo>
                                <a:lnTo>
                                  <a:pt x="883784" y="871311"/>
                                </a:lnTo>
                                <a:lnTo>
                                  <a:pt x="882423" y="874032"/>
                                </a:lnTo>
                                <a:lnTo>
                                  <a:pt x="881290" y="876754"/>
                                </a:lnTo>
                                <a:lnTo>
                                  <a:pt x="880609" y="879702"/>
                                </a:lnTo>
                                <a:lnTo>
                                  <a:pt x="880156" y="882877"/>
                                </a:lnTo>
                                <a:lnTo>
                                  <a:pt x="879929" y="886052"/>
                                </a:lnTo>
                                <a:lnTo>
                                  <a:pt x="879929" y="889000"/>
                                </a:lnTo>
                                <a:lnTo>
                                  <a:pt x="880382" y="892175"/>
                                </a:lnTo>
                                <a:lnTo>
                                  <a:pt x="881063" y="895350"/>
                                </a:lnTo>
                                <a:lnTo>
                                  <a:pt x="882197" y="898298"/>
                                </a:lnTo>
                                <a:lnTo>
                                  <a:pt x="883331" y="901473"/>
                                </a:lnTo>
                                <a:lnTo>
                                  <a:pt x="885145" y="904195"/>
                                </a:lnTo>
                                <a:lnTo>
                                  <a:pt x="886732" y="906463"/>
                                </a:lnTo>
                                <a:lnTo>
                                  <a:pt x="889000" y="908957"/>
                                </a:lnTo>
                                <a:lnTo>
                                  <a:pt x="891268" y="910998"/>
                                </a:lnTo>
                                <a:lnTo>
                                  <a:pt x="893763" y="912813"/>
                                </a:lnTo>
                                <a:lnTo>
                                  <a:pt x="896257" y="914400"/>
                                </a:lnTo>
                                <a:lnTo>
                                  <a:pt x="898979" y="915761"/>
                                </a:lnTo>
                                <a:lnTo>
                                  <a:pt x="901927" y="916895"/>
                                </a:lnTo>
                                <a:lnTo>
                                  <a:pt x="904875" y="917802"/>
                                </a:lnTo>
                                <a:lnTo>
                                  <a:pt x="907823" y="918255"/>
                                </a:lnTo>
                                <a:lnTo>
                                  <a:pt x="910772" y="918482"/>
                                </a:lnTo>
                                <a:lnTo>
                                  <a:pt x="914173" y="918482"/>
                                </a:lnTo>
                                <a:lnTo>
                                  <a:pt x="917122" y="918029"/>
                                </a:lnTo>
                                <a:lnTo>
                                  <a:pt x="920297" y="917121"/>
                                </a:lnTo>
                                <a:lnTo>
                                  <a:pt x="923245" y="916214"/>
                                </a:lnTo>
                                <a:lnTo>
                                  <a:pt x="1066347" y="859745"/>
                                </a:lnTo>
                                <a:lnTo>
                                  <a:pt x="1066573" y="859971"/>
                                </a:lnTo>
                                <a:lnTo>
                                  <a:pt x="1073150" y="869723"/>
                                </a:lnTo>
                                <a:lnTo>
                                  <a:pt x="1079954" y="879021"/>
                                </a:lnTo>
                                <a:lnTo>
                                  <a:pt x="1087211" y="888546"/>
                                </a:lnTo>
                                <a:lnTo>
                                  <a:pt x="1094241" y="897391"/>
                                </a:lnTo>
                                <a:lnTo>
                                  <a:pt x="1101725" y="906236"/>
                                </a:lnTo>
                                <a:lnTo>
                                  <a:pt x="1109436" y="915080"/>
                                </a:lnTo>
                                <a:lnTo>
                                  <a:pt x="1117147" y="923471"/>
                                </a:lnTo>
                                <a:lnTo>
                                  <a:pt x="1125084" y="931636"/>
                                </a:lnTo>
                                <a:lnTo>
                                  <a:pt x="1012598" y="1011691"/>
                                </a:lnTo>
                                <a:lnTo>
                                  <a:pt x="1009877" y="1013732"/>
                                </a:lnTo>
                                <a:lnTo>
                                  <a:pt x="1007609" y="1016000"/>
                                </a:lnTo>
                                <a:lnTo>
                                  <a:pt x="1005568" y="1018495"/>
                                </a:lnTo>
                                <a:lnTo>
                                  <a:pt x="1003754" y="1020762"/>
                                </a:lnTo>
                                <a:lnTo>
                                  <a:pt x="1002393" y="1023484"/>
                                </a:lnTo>
                                <a:lnTo>
                                  <a:pt x="1001032" y="1026432"/>
                                </a:lnTo>
                                <a:lnTo>
                                  <a:pt x="1000125" y="1029380"/>
                                </a:lnTo>
                                <a:lnTo>
                                  <a:pt x="999445" y="1032328"/>
                                </a:lnTo>
                                <a:lnTo>
                                  <a:pt x="999218" y="1035277"/>
                                </a:lnTo>
                                <a:lnTo>
                                  <a:pt x="999218" y="1038452"/>
                                </a:lnTo>
                                <a:lnTo>
                                  <a:pt x="999218" y="1041400"/>
                                </a:lnTo>
                                <a:lnTo>
                                  <a:pt x="999672" y="1044348"/>
                                </a:lnTo>
                                <a:lnTo>
                                  <a:pt x="1000579" y="1047296"/>
                                </a:lnTo>
                                <a:lnTo>
                                  <a:pt x="1001713" y="1050471"/>
                                </a:lnTo>
                                <a:lnTo>
                                  <a:pt x="1003073" y="1053420"/>
                                </a:lnTo>
                                <a:lnTo>
                                  <a:pt x="1004888" y="1056141"/>
                                </a:lnTo>
                                <a:lnTo>
                                  <a:pt x="1006702" y="1058636"/>
                                </a:lnTo>
                                <a:lnTo>
                                  <a:pt x="1008970" y="1060677"/>
                                </a:lnTo>
                                <a:lnTo>
                                  <a:pt x="1011465" y="1062945"/>
                                </a:lnTo>
                                <a:lnTo>
                                  <a:pt x="1013959" y="1064759"/>
                                </a:lnTo>
                                <a:lnTo>
                                  <a:pt x="1016681" y="1066346"/>
                                </a:lnTo>
                                <a:lnTo>
                                  <a:pt x="1019629" y="1067480"/>
                                </a:lnTo>
                                <a:lnTo>
                                  <a:pt x="1022350" y="1068161"/>
                                </a:lnTo>
                                <a:lnTo>
                                  <a:pt x="1025298" y="1069068"/>
                                </a:lnTo>
                                <a:lnTo>
                                  <a:pt x="1028700" y="1069295"/>
                                </a:lnTo>
                                <a:lnTo>
                                  <a:pt x="1031648" y="1069521"/>
                                </a:lnTo>
                                <a:lnTo>
                                  <a:pt x="1034597" y="1069295"/>
                                </a:lnTo>
                                <a:lnTo>
                                  <a:pt x="1037545" y="1068614"/>
                                </a:lnTo>
                                <a:lnTo>
                                  <a:pt x="1040720" y="1067707"/>
                                </a:lnTo>
                                <a:lnTo>
                                  <a:pt x="1043441" y="1066800"/>
                                </a:lnTo>
                                <a:lnTo>
                                  <a:pt x="1046390" y="1065212"/>
                                </a:lnTo>
                                <a:lnTo>
                                  <a:pt x="1049111" y="1063625"/>
                                </a:lnTo>
                                <a:lnTo>
                                  <a:pt x="1173163" y="975405"/>
                                </a:lnTo>
                                <a:lnTo>
                                  <a:pt x="1183141" y="983343"/>
                                </a:lnTo>
                                <a:lnTo>
                                  <a:pt x="1193120" y="991053"/>
                                </a:lnTo>
                                <a:lnTo>
                                  <a:pt x="1203325" y="998764"/>
                                </a:lnTo>
                                <a:lnTo>
                                  <a:pt x="1213757" y="1006248"/>
                                </a:lnTo>
                                <a:lnTo>
                                  <a:pt x="1224190" y="1013505"/>
                                </a:lnTo>
                                <a:lnTo>
                                  <a:pt x="1234848" y="1020536"/>
                                </a:lnTo>
                                <a:lnTo>
                                  <a:pt x="1245734" y="1027566"/>
                                </a:lnTo>
                                <a:lnTo>
                                  <a:pt x="1256847" y="1034370"/>
                                </a:lnTo>
                                <a:lnTo>
                                  <a:pt x="1169761" y="1123950"/>
                                </a:lnTo>
                                <a:lnTo>
                                  <a:pt x="1167493" y="1126445"/>
                                </a:lnTo>
                                <a:lnTo>
                                  <a:pt x="1165679" y="1128939"/>
                                </a:lnTo>
                                <a:lnTo>
                                  <a:pt x="1163865" y="1131661"/>
                                </a:lnTo>
                                <a:lnTo>
                                  <a:pt x="1162731" y="1134609"/>
                                </a:lnTo>
                                <a:lnTo>
                                  <a:pt x="1161823" y="1137557"/>
                                </a:lnTo>
                                <a:lnTo>
                                  <a:pt x="1160916" y="1140732"/>
                                </a:lnTo>
                                <a:lnTo>
                                  <a:pt x="1160690" y="1143680"/>
                                </a:lnTo>
                                <a:lnTo>
                                  <a:pt x="1160463" y="1146629"/>
                                </a:lnTo>
                                <a:lnTo>
                                  <a:pt x="1160690" y="1149804"/>
                                </a:lnTo>
                                <a:lnTo>
                                  <a:pt x="1161143" y="1152752"/>
                                </a:lnTo>
                                <a:lnTo>
                                  <a:pt x="1162050" y="1155700"/>
                                </a:lnTo>
                                <a:lnTo>
                                  <a:pt x="1162957" y="1158421"/>
                                </a:lnTo>
                                <a:lnTo>
                                  <a:pt x="1164545" y="1161370"/>
                                </a:lnTo>
                                <a:lnTo>
                                  <a:pt x="1165906" y="1164091"/>
                                </a:lnTo>
                                <a:lnTo>
                                  <a:pt x="1167947" y="1166586"/>
                                </a:lnTo>
                                <a:lnTo>
                                  <a:pt x="1170215" y="1169080"/>
                                </a:lnTo>
                                <a:lnTo>
                                  <a:pt x="1172709" y="1171121"/>
                                </a:lnTo>
                                <a:lnTo>
                                  <a:pt x="1175204" y="1173162"/>
                                </a:lnTo>
                                <a:lnTo>
                                  <a:pt x="1177925" y="1174523"/>
                                </a:lnTo>
                                <a:lnTo>
                                  <a:pt x="1180873" y="1175884"/>
                                </a:lnTo>
                                <a:lnTo>
                                  <a:pt x="1183822" y="1176791"/>
                                </a:lnTo>
                                <a:lnTo>
                                  <a:pt x="1186770" y="1177471"/>
                                </a:lnTo>
                                <a:lnTo>
                                  <a:pt x="1189718" y="1177925"/>
                                </a:lnTo>
                                <a:lnTo>
                                  <a:pt x="1192666" y="1178152"/>
                                </a:lnTo>
                                <a:lnTo>
                                  <a:pt x="1195615" y="1177925"/>
                                </a:lnTo>
                                <a:lnTo>
                                  <a:pt x="1199016" y="1177245"/>
                                </a:lnTo>
                                <a:lnTo>
                                  <a:pt x="1201965" y="1176564"/>
                                </a:lnTo>
                                <a:lnTo>
                                  <a:pt x="1204686" y="1175657"/>
                                </a:lnTo>
                                <a:lnTo>
                                  <a:pt x="1207634" y="1174070"/>
                                </a:lnTo>
                                <a:lnTo>
                                  <a:pt x="1210129" y="1172709"/>
                                </a:lnTo>
                                <a:lnTo>
                                  <a:pt x="1212850" y="1170668"/>
                                </a:lnTo>
                                <a:lnTo>
                                  <a:pt x="1215118" y="1168400"/>
                                </a:lnTo>
                                <a:lnTo>
                                  <a:pt x="1314223" y="1066800"/>
                                </a:lnTo>
                                <a:lnTo>
                                  <a:pt x="1326923" y="1073150"/>
                                </a:lnTo>
                                <a:lnTo>
                                  <a:pt x="1339397" y="1079727"/>
                                </a:lnTo>
                                <a:lnTo>
                                  <a:pt x="1365477" y="1092200"/>
                                </a:lnTo>
                                <a:lnTo>
                                  <a:pt x="1392011" y="1104673"/>
                                </a:lnTo>
                                <a:lnTo>
                                  <a:pt x="1418998" y="1116920"/>
                                </a:lnTo>
                                <a:lnTo>
                                  <a:pt x="1347334" y="1208768"/>
                                </a:lnTo>
                                <a:lnTo>
                                  <a:pt x="1345520" y="1211489"/>
                                </a:lnTo>
                                <a:lnTo>
                                  <a:pt x="1343932" y="1214211"/>
                                </a:lnTo>
                                <a:lnTo>
                                  <a:pt x="1342798" y="1217159"/>
                                </a:lnTo>
                                <a:lnTo>
                                  <a:pt x="1341664" y="1220107"/>
                                </a:lnTo>
                                <a:lnTo>
                                  <a:pt x="1340984" y="1223282"/>
                                </a:lnTo>
                                <a:lnTo>
                                  <a:pt x="1340757" y="1226230"/>
                                </a:lnTo>
                                <a:lnTo>
                                  <a:pt x="1340757" y="1229179"/>
                                </a:lnTo>
                                <a:lnTo>
                                  <a:pt x="1340984" y="1232354"/>
                                </a:lnTo>
                                <a:lnTo>
                                  <a:pt x="1341438" y="1235302"/>
                                </a:lnTo>
                                <a:lnTo>
                                  <a:pt x="1342118" y="1238250"/>
                                </a:lnTo>
                                <a:lnTo>
                                  <a:pt x="1343252" y="1240971"/>
                                </a:lnTo>
                                <a:lnTo>
                                  <a:pt x="1344613" y="1243693"/>
                                </a:lnTo>
                                <a:lnTo>
                                  <a:pt x="1346200" y="1246414"/>
                                </a:lnTo>
                                <a:lnTo>
                                  <a:pt x="1348241" y="1248909"/>
                                </a:lnTo>
                                <a:lnTo>
                                  <a:pt x="1350509" y="1251177"/>
                                </a:lnTo>
                                <a:lnTo>
                                  <a:pt x="1352777" y="1253445"/>
                                </a:lnTo>
                                <a:lnTo>
                                  <a:pt x="1355498" y="1255259"/>
                                </a:lnTo>
                                <a:lnTo>
                                  <a:pt x="1358220" y="1256846"/>
                                </a:lnTo>
                                <a:lnTo>
                                  <a:pt x="1361395" y="1258207"/>
                                </a:lnTo>
                                <a:lnTo>
                                  <a:pt x="1364343" y="1259114"/>
                                </a:lnTo>
                                <a:lnTo>
                                  <a:pt x="1367291" y="1259568"/>
                                </a:lnTo>
                                <a:lnTo>
                                  <a:pt x="1370239" y="1260021"/>
                                </a:lnTo>
                                <a:lnTo>
                                  <a:pt x="1373188" y="1260021"/>
                                </a:lnTo>
                                <a:lnTo>
                                  <a:pt x="1376363" y="1259795"/>
                                </a:lnTo>
                                <a:lnTo>
                                  <a:pt x="1379311" y="1259341"/>
                                </a:lnTo>
                                <a:lnTo>
                                  <a:pt x="1382486" y="1258661"/>
                                </a:lnTo>
                                <a:lnTo>
                                  <a:pt x="1385207" y="1257300"/>
                                </a:lnTo>
                                <a:lnTo>
                                  <a:pt x="1387929" y="1256166"/>
                                </a:lnTo>
                                <a:lnTo>
                                  <a:pt x="1390650" y="1254352"/>
                                </a:lnTo>
                                <a:lnTo>
                                  <a:pt x="1393145" y="1252537"/>
                                </a:lnTo>
                                <a:lnTo>
                                  <a:pt x="1395413" y="1250496"/>
                                </a:lnTo>
                                <a:lnTo>
                                  <a:pt x="1397454" y="1248002"/>
                                </a:lnTo>
                                <a:lnTo>
                                  <a:pt x="1479550" y="1142773"/>
                                </a:lnTo>
                                <a:lnTo>
                                  <a:pt x="1528989" y="1163184"/>
                                </a:lnTo>
                                <a:lnTo>
                                  <a:pt x="1579109" y="1184048"/>
                                </a:lnTo>
                                <a:lnTo>
                                  <a:pt x="1582284" y="1184955"/>
                                </a:lnTo>
                                <a:lnTo>
                                  <a:pt x="1521052" y="1273855"/>
                                </a:lnTo>
                                <a:lnTo>
                                  <a:pt x="1519238" y="1276804"/>
                                </a:lnTo>
                                <a:lnTo>
                                  <a:pt x="1517877" y="1279525"/>
                                </a:lnTo>
                                <a:lnTo>
                                  <a:pt x="1516743" y="1282473"/>
                                </a:lnTo>
                                <a:lnTo>
                                  <a:pt x="1516063" y="1285421"/>
                                </a:lnTo>
                                <a:lnTo>
                                  <a:pt x="1515609" y="1288596"/>
                                </a:lnTo>
                                <a:lnTo>
                                  <a:pt x="1515609" y="1291545"/>
                                </a:lnTo>
                                <a:lnTo>
                                  <a:pt x="1515609" y="1294493"/>
                                </a:lnTo>
                                <a:lnTo>
                                  <a:pt x="1516063" y="1297895"/>
                                </a:lnTo>
                                <a:lnTo>
                                  <a:pt x="1516743" y="1300843"/>
                                </a:lnTo>
                                <a:lnTo>
                                  <a:pt x="1517650" y="1303564"/>
                                </a:lnTo>
                                <a:lnTo>
                                  <a:pt x="1519011" y="1306512"/>
                                </a:lnTo>
                                <a:lnTo>
                                  <a:pt x="1520372" y="1309007"/>
                                </a:lnTo>
                                <a:lnTo>
                                  <a:pt x="1522186" y="1311729"/>
                                </a:lnTo>
                                <a:lnTo>
                                  <a:pt x="1524454" y="1313996"/>
                                </a:lnTo>
                                <a:lnTo>
                                  <a:pt x="1526722" y="1316264"/>
                                </a:lnTo>
                                <a:lnTo>
                                  <a:pt x="1529443" y="1318079"/>
                                </a:lnTo>
                                <a:lnTo>
                                  <a:pt x="1532164" y="1319893"/>
                                </a:lnTo>
                                <a:lnTo>
                                  <a:pt x="1534886" y="1321027"/>
                                </a:lnTo>
                                <a:lnTo>
                                  <a:pt x="1537834" y="1322387"/>
                                </a:lnTo>
                                <a:lnTo>
                                  <a:pt x="1540782" y="1323068"/>
                                </a:lnTo>
                                <a:lnTo>
                                  <a:pt x="1543957" y="1323521"/>
                                </a:lnTo>
                                <a:lnTo>
                                  <a:pt x="1546905" y="1323521"/>
                                </a:lnTo>
                                <a:lnTo>
                                  <a:pt x="1549854" y="1323521"/>
                                </a:lnTo>
                                <a:lnTo>
                                  <a:pt x="1553255" y="1323068"/>
                                </a:lnTo>
                                <a:lnTo>
                                  <a:pt x="1556204" y="1322387"/>
                                </a:lnTo>
                                <a:lnTo>
                                  <a:pt x="1558925" y="1321707"/>
                                </a:lnTo>
                                <a:lnTo>
                                  <a:pt x="1561646" y="1320120"/>
                                </a:lnTo>
                                <a:lnTo>
                                  <a:pt x="1564368" y="1318532"/>
                                </a:lnTo>
                                <a:lnTo>
                                  <a:pt x="1566862" y="1316945"/>
                                </a:lnTo>
                                <a:lnTo>
                                  <a:pt x="1569357" y="1314904"/>
                                </a:lnTo>
                                <a:lnTo>
                                  <a:pt x="1571625" y="1312409"/>
                                </a:lnTo>
                                <a:lnTo>
                                  <a:pt x="1573439" y="1309914"/>
                                </a:lnTo>
                                <a:lnTo>
                                  <a:pt x="1642609" y="1209221"/>
                                </a:lnTo>
                                <a:lnTo>
                                  <a:pt x="1671638" y="1221241"/>
                                </a:lnTo>
                                <a:lnTo>
                                  <a:pt x="1700666" y="1233261"/>
                                </a:lnTo>
                                <a:lnTo>
                                  <a:pt x="1714954" y="1239837"/>
                                </a:lnTo>
                                <a:lnTo>
                                  <a:pt x="1729468" y="1246187"/>
                                </a:lnTo>
                                <a:lnTo>
                                  <a:pt x="1743529" y="1252991"/>
                                </a:lnTo>
                                <a:lnTo>
                                  <a:pt x="1757589" y="1259795"/>
                                </a:lnTo>
                                <a:lnTo>
                                  <a:pt x="1771423" y="1267052"/>
                                </a:lnTo>
                                <a:lnTo>
                                  <a:pt x="1785030" y="1274536"/>
                                </a:lnTo>
                                <a:lnTo>
                                  <a:pt x="1798411" y="1282246"/>
                                </a:lnTo>
                                <a:lnTo>
                                  <a:pt x="1811564" y="1290184"/>
                                </a:lnTo>
                                <a:lnTo>
                                  <a:pt x="1824038" y="1298348"/>
                                </a:lnTo>
                                <a:lnTo>
                                  <a:pt x="1836738" y="1306966"/>
                                </a:lnTo>
                                <a:lnTo>
                                  <a:pt x="1848757" y="1315811"/>
                                </a:lnTo>
                                <a:lnTo>
                                  <a:pt x="1860323" y="1325109"/>
                                </a:lnTo>
                                <a:lnTo>
                                  <a:pt x="1865993" y="1329871"/>
                                </a:lnTo>
                                <a:lnTo>
                                  <a:pt x="1871662" y="1334861"/>
                                </a:lnTo>
                                <a:lnTo>
                                  <a:pt x="1877105" y="1339623"/>
                                </a:lnTo>
                                <a:lnTo>
                                  <a:pt x="1882321" y="1344839"/>
                                </a:lnTo>
                                <a:lnTo>
                                  <a:pt x="1887538" y="1350055"/>
                                </a:lnTo>
                                <a:lnTo>
                                  <a:pt x="1892527" y="1355271"/>
                                </a:lnTo>
                                <a:lnTo>
                                  <a:pt x="1897516" y="1360714"/>
                                </a:lnTo>
                                <a:lnTo>
                                  <a:pt x="1902505" y="1366157"/>
                                </a:lnTo>
                                <a:lnTo>
                                  <a:pt x="1907268" y="1372054"/>
                                </a:lnTo>
                                <a:lnTo>
                                  <a:pt x="1911577" y="1377723"/>
                                </a:lnTo>
                                <a:lnTo>
                                  <a:pt x="1916112" y="1383620"/>
                                </a:lnTo>
                                <a:lnTo>
                                  <a:pt x="1920421" y="1389516"/>
                                </a:lnTo>
                                <a:lnTo>
                                  <a:pt x="1924277" y="1395866"/>
                                </a:lnTo>
                                <a:lnTo>
                                  <a:pt x="1928359" y="1402216"/>
                                </a:lnTo>
                                <a:lnTo>
                                  <a:pt x="1932214" y="1408339"/>
                                </a:lnTo>
                                <a:lnTo>
                                  <a:pt x="1935616" y="1415143"/>
                                </a:lnTo>
                                <a:lnTo>
                                  <a:pt x="1939245" y="1421720"/>
                                </a:lnTo>
                                <a:lnTo>
                                  <a:pt x="1942420" y="1428523"/>
                                </a:lnTo>
                                <a:lnTo>
                                  <a:pt x="1945595" y="1435327"/>
                                </a:lnTo>
                                <a:lnTo>
                                  <a:pt x="1948543" y="1442584"/>
                                </a:lnTo>
                                <a:lnTo>
                                  <a:pt x="1951264" y="1449841"/>
                                </a:lnTo>
                                <a:lnTo>
                                  <a:pt x="1953759" y="1457325"/>
                                </a:lnTo>
                                <a:lnTo>
                                  <a:pt x="1956254" y="1464582"/>
                                </a:lnTo>
                                <a:lnTo>
                                  <a:pt x="1958295" y="1472293"/>
                                </a:lnTo>
                                <a:lnTo>
                                  <a:pt x="1960336" y="1480230"/>
                                </a:lnTo>
                                <a:lnTo>
                                  <a:pt x="1962150" y="1488168"/>
                                </a:lnTo>
                                <a:lnTo>
                                  <a:pt x="1963738" y="1496332"/>
                                </a:lnTo>
                                <a:lnTo>
                                  <a:pt x="1965098" y="1504950"/>
                                </a:lnTo>
                                <a:lnTo>
                                  <a:pt x="1966232" y="1513341"/>
                                </a:lnTo>
                                <a:lnTo>
                                  <a:pt x="1967139" y="1521959"/>
                                </a:lnTo>
                                <a:lnTo>
                                  <a:pt x="1967820" y="1530577"/>
                                </a:lnTo>
                                <a:lnTo>
                                  <a:pt x="1968500" y="1539875"/>
                                </a:lnTo>
                                <a:lnTo>
                                  <a:pt x="1171802" y="1539875"/>
                                </a:lnTo>
                                <a:lnTo>
                                  <a:pt x="620259" y="1282020"/>
                                </a:lnTo>
                                <a:lnTo>
                                  <a:pt x="181202" y="1282020"/>
                                </a:lnTo>
                                <a:lnTo>
                                  <a:pt x="180975" y="1252537"/>
                                </a:lnTo>
                                <a:lnTo>
                                  <a:pt x="181202" y="1212170"/>
                                </a:lnTo>
                                <a:lnTo>
                                  <a:pt x="181656" y="1188584"/>
                                </a:lnTo>
                                <a:lnTo>
                                  <a:pt x="182109" y="1162504"/>
                                </a:lnTo>
                                <a:lnTo>
                                  <a:pt x="182563" y="1134382"/>
                                </a:lnTo>
                                <a:lnTo>
                                  <a:pt x="183470" y="1104220"/>
                                </a:lnTo>
                                <a:lnTo>
                                  <a:pt x="184831" y="1072470"/>
                                </a:lnTo>
                                <a:lnTo>
                                  <a:pt x="186191" y="1038905"/>
                                </a:lnTo>
                                <a:lnTo>
                                  <a:pt x="188006" y="1003980"/>
                                </a:lnTo>
                                <a:lnTo>
                                  <a:pt x="190273" y="967468"/>
                                </a:lnTo>
                                <a:lnTo>
                                  <a:pt x="192768" y="930048"/>
                                </a:lnTo>
                                <a:lnTo>
                                  <a:pt x="195716" y="891721"/>
                                </a:lnTo>
                                <a:lnTo>
                                  <a:pt x="199118" y="852261"/>
                                </a:lnTo>
                                <a:lnTo>
                                  <a:pt x="203200" y="812120"/>
                                </a:lnTo>
                                <a:lnTo>
                                  <a:pt x="214086" y="708932"/>
                                </a:lnTo>
                                <a:lnTo>
                                  <a:pt x="223838" y="614589"/>
                                </a:lnTo>
                                <a:lnTo>
                                  <a:pt x="228373" y="570139"/>
                                </a:lnTo>
                                <a:lnTo>
                                  <a:pt x="232682" y="527050"/>
                                </a:lnTo>
                                <a:lnTo>
                                  <a:pt x="236311" y="485095"/>
                                </a:lnTo>
                                <a:lnTo>
                                  <a:pt x="239486" y="444273"/>
                                </a:lnTo>
                                <a:lnTo>
                                  <a:pt x="242207" y="403905"/>
                                </a:lnTo>
                                <a:lnTo>
                                  <a:pt x="244248" y="364218"/>
                                </a:lnTo>
                                <a:lnTo>
                                  <a:pt x="244929" y="344714"/>
                                </a:lnTo>
                                <a:lnTo>
                                  <a:pt x="245836" y="325211"/>
                                </a:lnTo>
                                <a:lnTo>
                                  <a:pt x="246290" y="305480"/>
                                </a:lnTo>
                                <a:lnTo>
                                  <a:pt x="246516" y="285977"/>
                                </a:lnTo>
                                <a:lnTo>
                                  <a:pt x="246743" y="266246"/>
                                </a:lnTo>
                                <a:lnTo>
                                  <a:pt x="246743" y="246516"/>
                                </a:lnTo>
                                <a:lnTo>
                                  <a:pt x="246516" y="226786"/>
                                </a:lnTo>
                                <a:lnTo>
                                  <a:pt x="246063" y="206829"/>
                                </a:lnTo>
                                <a:lnTo>
                                  <a:pt x="245156" y="186871"/>
                                </a:lnTo>
                                <a:lnTo>
                                  <a:pt x="244475" y="166461"/>
                                </a:lnTo>
                                <a:lnTo>
                                  <a:pt x="243568" y="146050"/>
                                </a:lnTo>
                                <a:lnTo>
                                  <a:pt x="241981" y="125639"/>
                                </a:lnTo>
                                <a:lnTo>
                                  <a:pt x="709840" y="17462"/>
                                </a:lnTo>
                                <a:lnTo>
                                  <a:pt x="714829" y="15875"/>
                                </a:lnTo>
                                <a:lnTo>
                                  <a:pt x="720498" y="14288"/>
                                </a:lnTo>
                                <a:lnTo>
                                  <a:pt x="728436" y="12020"/>
                                </a:lnTo>
                                <a:lnTo>
                                  <a:pt x="737507" y="9752"/>
                                </a:lnTo>
                                <a:lnTo>
                                  <a:pt x="748393" y="7257"/>
                                </a:lnTo>
                                <a:lnTo>
                                  <a:pt x="760413" y="4763"/>
                                </a:lnTo>
                                <a:lnTo>
                                  <a:pt x="773340" y="2721"/>
                                </a:lnTo>
                                <a:lnTo>
                                  <a:pt x="779916" y="2041"/>
                                </a:lnTo>
                                <a:lnTo>
                                  <a:pt x="786947" y="1361"/>
                                </a:lnTo>
                                <a:lnTo>
                                  <a:pt x="793750" y="907"/>
                                </a:lnTo>
                                <a:lnTo>
                                  <a:pt x="800781" y="454"/>
                                </a:lnTo>
                                <a:lnTo>
                                  <a:pt x="80803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3" name="KSO_Shape"/>
                        <wps:cNvSpPr>
                          <a:spLocks noChangeAspect="1"/>
                        </wps:cNvSpPr>
                        <wps:spPr bwMode="auto">
                          <a:xfrm>
                            <a:off x="6361" y="54961"/>
                            <a:ext cx="1150" cy="585"/>
                          </a:xfrm>
                          <a:custGeom>
                            <a:avLst/>
                            <a:gdLst>
                              <a:gd name="T0" fmla="*/ 297711 w 4300538"/>
                              <a:gd name="T1" fmla="*/ 1461932 h 2184400"/>
                              <a:gd name="T2" fmla="*/ 443788 w 4300538"/>
                              <a:gd name="T3" fmla="*/ 1665858 h 2184400"/>
                              <a:gd name="T4" fmla="*/ 669652 w 4300538"/>
                              <a:gd name="T5" fmla="*/ 1788054 h 2184400"/>
                              <a:gd name="T6" fmla="*/ 1013012 w 4300538"/>
                              <a:gd name="T7" fmla="*/ 1904300 h 2184400"/>
                              <a:gd name="T8" fmla="*/ 1204738 w 4300538"/>
                              <a:gd name="T9" fmla="*/ 1893985 h 2184400"/>
                              <a:gd name="T10" fmla="*/ 1389319 w 4300538"/>
                              <a:gd name="T11" fmla="*/ 1788451 h 2184400"/>
                              <a:gd name="T12" fmla="*/ 1777931 w 4300538"/>
                              <a:gd name="T13" fmla="*/ 1315931 h 2184400"/>
                              <a:gd name="T14" fmla="*/ 2002604 w 4300538"/>
                              <a:gd name="T15" fmla="*/ 1134223 h 2184400"/>
                              <a:gd name="T16" fmla="*/ 2211796 w 4300538"/>
                              <a:gd name="T17" fmla="*/ 1109625 h 2184400"/>
                              <a:gd name="T18" fmla="*/ 2411461 w 4300538"/>
                              <a:gd name="T19" fmla="*/ 1202463 h 2184400"/>
                              <a:gd name="T20" fmla="*/ 2734180 w 4300538"/>
                              <a:gd name="T21" fmla="*/ 1564292 h 2184400"/>
                              <a:gd name="T22" fmla="*/ 3004105 w 4300538"/>
                              <a:gd name="T23" fmla="*/ 1847169 h 2184400"/>
                              <a:gd name="T24" fmla="*/ 3190671 w 4300538"/>
                              <a:gd name="T25" fmla="*/ 1908664 h 2184400"/>
                              <a:gd name="T26" fmla="*/ 3401847 w 4300538"/>
                              <a:gd name="T27" fmla="*/ 1882876 h 2184400"/>
                              <a:gd name="T28" fmla="*/ 3787681 w 4300538"/>
                              <a:gd name="T29" fmla="*/ 1721005 h 2184400"/>
                              <a:gd name="T30" fmla="*/ 3952017 w 4300538"/>
                              <a:gd name="T31" fmla="*/ 1582939 h 2184400"/>
                              <a:gd name="T32" fmla="*/ 4036964 w 4300538"/>
                              <a:gd name="T33" fmla="*/ 1384964 h 2184400"/>
                              <a:gd name="T34" fmla="*/ 4296965 w 4300538"/>
                              <a:gd name="T35" fmla="*/ 1460345 h 2184400"/>
                              <a:gd name="T36" fmla="*/ 4214003 w 4300538"/>
                              <a:gd name="T37" fmla="*/ 1701565 h 2184400"/>
                              <a:gd name="T38" fmla="*/ 4082613 w 4300538"/>
                              <a:gd name="T39" fmla="*/ 1848756 h 2184400"/>
                              <a:gd name="T40" fmla="*/ 3657085 w 4300538"/>
                              <a:gd name="T41" fmla="*/ 2072122 h 2184400"/>
                              <a:gd name="T42" fmla="*/ 3331984 w 4300538"/>
                              <a:gd name="T43" fmla="*/ 2172101 h 2184400"/>
                              <a:gd name="T44" fmla="*/ 3034273 w 4300538"/>
                              <a:gd name="T45" fmla="*/ 2166944 h 2184400"/>
                              <a:gd name="T46" fmla="*/ 2763157 w 4300538"/>
                              <a:gd name="T47" fmla="*/ 2015388 h 2184400"/>
                              <a:gd name="T48" fmla="*/ 2379705 w 4300538"/>
                              <a:gd name="T49" fmla="*/ 1521840 h 2184400"/>
                              <a:gd name="T50" fmla="*/ 2203857 w 4300538"/>
                              <a:gd name="T51" fmla="*/ 1396470 h 2184400"/>
                              <a:gd name="T52" fmla="*/ 2096681 w 4300538"/>
                              <a:gd name="T53" fmla="*/ 1396470 h 2184400"/>
                              <a:gd name="T54" fmla="*/ 1920833 w 4300538"/>
                              <a:gd name="T55" fmla="*/ 1521840 h 2184400"/>
                              <a:gd name="T56" fmla="*/ 1537778 w 4300538"/>
                              <a:gd name="T57" fmla="*/ 2015388 h 2184400"/>
                              <a:gd name="T58" fmla="*/ 1266662 w 4300538"/>
                              <a:gd name="T59" fmla="*/ 2166944 h 2184400"/>
                              <a:gd name="T60" fmla="*/ 968554 w 4300538"/>
                              <a:gd name="T61" fmla="*/ 2172101 h 2184400"/>
                              <a:gd name="T62" fmla="*/ 643453 w 4300538"/>
                              <a:gd name="T63" fmla="*/ 2072122 h 2184400"/>
                              <a:gd name="T64" fmla="*/ 218322 w 4300538"/>
                              <a:gd name="T65" fmla="*/ 1848756 h 2184400"/>
                              <a:gd name="T66" fmla="*/ 87329 w 4300538"/>
                              <a:gd name="T67" fmla="*/ 1701565 h 2184400"/>
                              <a:gd name="T68" fmla="*/ 3970 w 4300538"/>
                              <a:gd name="T69" fmla="*/ 1460345 h 2184400"/>
                              <a:gd name="T70" fmla="*/ 3972321 w 4300538"/>
                              <a:gd name="T71" fmla="*/ 768717 h 2184400"/>
                              <a:gd name="T72" fmla="*/ 3576549 w 4300538"/>
                              <a:gd name="T73" fmla="*/ 396875 h 2184400"/>
                              <a:gd name="T74" fmla="*/ 3759966 w 4300538"/>
                              <a:gd name="T75" fmla="*/ 453687 h 2184400"/>
                              <a:gd name="T76" fmla="*/ 3576549 w 4300538"/>
                              <a:gd name="T77" fmla="*/ 396875 h 2184400"/>
                              <a:gd name="T78" fmla="*/ 374254 w 4300538"/>
                              <a:gd name="T79" fmla="*/ 1466888 h 2184400"/>
                              <a:gd name="T80" fmla="*/ 1395413 w 4300538"/>
                              <a:gd name="T81" fmla="*/ 320671 h 2184400"/>
                              <a:gd name="T82" fmla="*/ 2034731 w 4300538"/>
                              <a:gd name="T83" fmla="*/ 304800 h 2184400"/>
                              <a:gd name="T84" fmla="*/ 3178969 w 4300538"/>
                              <a:gd name="T85" fmla="*/ 30574 h 2184400"/>
                              <a:gd name="T86" fmla="*/ 3773487 w 4300538"/>
                              <a:gd name="T87" fmla="*/ 115149 h 2184400"/>
                              <a:gd name="T88" fmla="*/ 4011215 w 4300538"/>
                              <a:gd name="T89" fmla="*/ 194165 h 2184400"/>
                              <a:gd name="T90" fmla="*/ 4175125 w 4300538"/>
                              <a:gd name="T91" fmla="*/ 325594 h 2184400"/>
                              <a:gd name="T92" fmla="*/ 4276725 w 4300538"/>
                              <a:gd name="T93" fmla="*/ 522539 h 2184400"/>
                              <a:gd name="T94" fmla="*/ 4039394 w 4300538"/>
                              <a:gd name="T95" fmla="*/ 765543 h 2184400"/>
                              <a:gd name="T96" fmla="*/ 3983037 w 4300538"/>
                              <a:gd name="T97" fmla="*/ 570981 h 2184400"/>
                              <a:gd name="T98" fmla="*/ 3872309 w 4300538"/>
                              <a:gd name="T99" fmla="*/ 446699 h 2184400"/>
                              <a:gd name="T100" fmla="*/ 3652441 w 4300538"/>
                              <a:gd name="T101" fmla="*/ 347036 h 2184400"/>
                              <a:gd name="T102" fmla="*/ 3118247 w 4300538"/>
                              <a:gd name="T103" fmla="*/ 266034 h 2184400"/>
                              <a:gd name="T104" fmla="*/ 2155825 w 4300538"/>
                              <a:gd name="T105" fmla="*/ 238637 h 2184400"/>
                              <a:gd name="T106" fmla="*/ 1195387 w 4300538"/>
                              <a:gd name="T107" fmla="*/ 266034 h 2184400"/>
                              <a:gd name="T108" fmla="*/ 660797 w 4300538"/>
                              <a:gd name="T109" fmla="*/ 347036 h 2184400"/>
                              <a:gd name="T110" fmla="*/ 440928 w 4300538"/>
                              <a:gd name="T111" fmla="*/ 446699 h 2184400"/>
                              <a:gd name="T112" fmla="*/ 330200 w 4300538"/>
                              <a:gd name="T113" fmla="*/ 570981 h 2184400"/>
                              <a:gd name="T114" fmla="*/ 273844 w 4300538"/>
                              <a:gd name="T115" fmla="*/ 765543 h 2184400"/>
                              <a:gd name="T116" fmla="*/ 22622 w 4300538"/>
                              <a:gd name="T117" fmla="*/ 522539 h 2184400"/>
                              <a:gd name="T118" fmla="*/ 123825 w 4300538"/>
                              <a:gd name="T119" fmla="*/ 325594 h 2184400"/>
                              <a:gd name="T120" fmla="*/ 288131 w 4300538"/>
                              <a:gd name="T121" fmla="*/ 194165 h 2184400"/>
                              <a:gd name="T122" fmla="*/ 544910 w 4300538"/>
                              <a:gd name="T123" fmla="*/ 110384 h 2184400"/>
                              <a:gd name="T124" fmla="*/ 1089422 w 4300538"/>
                              <a:gd name="T125" fmla="*/ 32957 h 218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00538" h="2184400">
                                <a:moveTo>
                                  <a:pt x="397" y="996950"/>
                                </a:moveTo>
                                <a:lnTo>
                                  <a:pt x="273498" y="996950"/>
                                </a:lnTo>
                                <a:lnTo>
                                  <a:pt x="273498" y="1316328"/>
                                </a:lnTo>
                                <a:lnTo>
                                  <a:pt x="273101" y="1327437"/>
                                </a:lnTo>
                                <a:lnTo>
                                  <a:pt x="273498" y="1339736"/>
                                </a:lnTo>
                                <a:lnTo>
                                  <a:pt x="274292" y="1355605"/>
                                </a:lnTo>
                                <a:lnTo>
                                  <a:pt x="276276" y="1374649"/>
                                </a:lnTo>
                                <a:lnTo>
                                  <a:pt x="278261" y="1385361"/>
                                </a:lnTo>
                                <a:lnTo>
                                  <a:pt x="279849" y="1396470"/>
                                </a:lnTo>
                                <a:lnTo>
                                  <a:pt x="282230" y="1408769"/>
                                </a:lnTo>
                                <a:lnTo>
                                  <a:pt x="285406" y="1421068"/>
                                </a:lnTo>
                                <a:lnTo>
                                  <a:pt x="288979" y="1434160"/>
                                </a:lnTo>
                                <a:lnTo>
                                  <a:pt x="292948" y="1448046"/>
                                </a:lnTo>
                                <a:lnTo>
                                  <a:pt x="297711" y="1461932"/>
                                </a:lnTo>
                                <a:lnTo>
                                  <a:pt x="302872" y="1476215"/>
                                </a:lnTo>
                                <a:lnTo>
                                  <a:pt x="308826" y="1490894"/>
                                </a:lnTo>
                                <a:lnTo>
                                  <a:pt x="315574" y="1505971"/>
                                </a:lnTo>
                                <a:lnTo>
                                  <a:pt x="323513" y="1521047"/>
                                </a:lnTo>
                                <a:lnTo>
                                  <a:pt x="331452" y="1536123"/>
                                </a:lnTo>
                                <a:lnTo>
                                  <a:pt x="340979" y="1551596"/>
                                </a:lnTo>
                                <a:lnTo>
                                  <a:pt x="351696" y="1567069"/>
                                </a:lnTo>
                                <a:lnTo>
                                  <a:pt x="362811" y="1582542"/>
                                </a:lnTo>
                                <a:lnTo>
                                  <a:pt x="374719" y="1598412"/>
                                </a:lnTo>
                                <a:lnTo>
                                  <a:pt x="388216" y="1613885"/>
                                </a:lnTo>
                                <a:lnTo>
                                  <a:pt x="402903" y="1628961"/>
                                </a:lnTo>
                                <a:lnTo>
                                  <a:pt x="418384" y="1644037"/>
                                </a:lnTo>
                                <a:lnTo>
                                  <a:pt x="435453" y="1658716"/>
                                </a:lnTo>
                                <a:lnTo>
                                  <a:pt x="443788" y="1665858"/>
                                </a:lnTo>
                                <a:lnTo>
                                  <a:pt x="453315" y="1673396"/>
                                </a:lnTo>
                                <a:lnTo>
                                  <a:pt x="462842" y="1680141"/>
                                </a:lnTo>
                                <a:lnTo>
                                  <a:pt x="472369" y="1687282"/>
                                </a:lnTo>
                                <a:lnTo>
                                  <a:pt x="482689" y="1694027"/>
                                </a:lnTo>
                                <a:lnTo>
                                  <a:pt x="493010" y="1701168"/>
                                </a:lnTo>
                                <a:lnTo>
                                  <a:pt x="504125" y="1707913"/>
                                </a:lnTo>
                                <a:lnTo>
                                  <a:pt x="515239" y="1714260"/>
                                </a:lnTo>
                                <a:lnTo>
                                  <a:pt x="526751" y="1721005"/>
                                </a:lnTo>
                                <a:lnTo>
                                  <a:pt x="539056" y="1727353"/>
                                </a:lnTo>
                                <a:lnTo>
                                  <a:pt x="550964" y="1733304"/>
                                </a:lnTo>
                                <a:lnTo>
                                  <a:pt x="564064" y="1739255"/>
                                </a:lnTo>
                                <a:lnTo>
                                  <a:pt x="572003" y="1743223"/>
                                </a:lnTo>
                                <a:lnTo>
                                  <a:pt x="637896" y="1773375"/>
                                </a:lnTo>
                                <a:lnTo>
                                  <a:pt x="669652" y="1788054"/>
                                </a:lnTo>
                                <a:lnTo>
                                  <a:pt x="701408" y="1802337"/>
                                </a:lnTo>
                                <a:lnTo>
                                  <a:pt x="732767" y="1816223"/>
                                </a:lnTo>
                                <a:lnTo>
                                  <a:pt x="763332" y="1829316"/>
                                </a:lnTo>
                                <a:lnTo>
                                  <a:pt x="794294" y="1841615"/>
                                </a:lnTo>
                                <a:lnTo>
                                  <a:pt x="824462" y="1853517"/>
                                </a:lnTo>
                                <a:lnTo>
                                  <a:pt x="854233" y="1864229"/>
                                </a:lnTo>
                                <a:lnTo>
                                  <a:pt x="883607" y="1873751"/>
                                </a:lnTo>
                                <a:lnTo>
                                  <a:pt x="912981" y="1882876"/>
                                </a:lnTo>
                                <a:lnTo>
                                  <a:pt x="941958" y="1890414"/>
                                </a:lnTo>
                                <a:lnTo>
                                  <a:pt x="956645" y="1893985"/>
                                </a:lnTo>
                                <a:lnTo>
                                  <a:pt x="970936" y="1897159"/>
                                </a:lnTo>
                                <a:lnTo>
                                  <a:pt x="985226" y="1899936"/>
                                </a:lnTo>
                                <a:lnTo>
                                  <a:pt x="998722" y="1902316"/>
                                </a:lnTo>
                                <a:lnTo>
                                  <a:pt x="1013012" y="1904300"/>
                                </a:lnTo>
                                <a:lnTo>
                                  <a:pt x="1027302" y="1906284"/>
                                </a:lnTo>
                                <a:lnTo>
                                  <a:pt x="1041195" y="1907871"/>
                                </a:lnTo>
                                <a:lnTo>
                                  <a:pt x="1055089" y="1909061"/>
                                </a:lnTo>
                                <a:lnTo>
                                  <a:pt x="1068982" y="1909458"/>
                                </a:lnTo>
                                <a:lnTo>
                                  <a:pt x="1082875" y="1909854"/>
                                </a:lnTo>
                                <a:lnTo>
                                  <a:pt x="1096371" y="1909854"/>
                                </a:lnTo>
                                <a:lnTo>
                                  <a:pt x="1110264" y="1909458"/>
                                </a:lnTo>
                                <a:lnTo>
                                  <a:pt x="1124158" y="1908664"/>
                                </a:lnTo>
                                <a:lnTo>
                                  <a:pt x="1137654" y="1907474"/>
                                </a:lnTo>
                                <a:lnTo>
                                  <a:pt x="1151547" y="1905490"/>
                                </a:lnTo>
                                <a:lnTo>
                                  <a:pt x="1164646" y="1903507"/>
                                </a:lnTo>
                                <a:lnTo>
                                  <a:pt x="1178143" y="1900729"/>
                                </a:lnTo>
                                <a:lnTo>
                                  <a:pt x="1191639" y="1897952"/>
                                </a:lnTo>
                                <a:lnTo>
                                  <a:pt x="1204738" y="1893985"/>
                                </a:lnTo>
                                <a:lnTo>
                                  <a:pt x="1218234" y="1890017"/>
                                </a:lnTo>
                                <a:lnTo>
                                  <a:pt x="1231731" y="1885256"/>
                                </a:lnTo>
                                <a:lnTo>
                                  <a:pt x="1245227" y="1880495"/>
                                </a:lnTo>
                                <a:lnTo>
                                  <a:pt x="1257929" y="1874941"/>
                                </a:lnTo>
                                <a:lnTo>
                                  <a:pt x="1271425" y="1868990"/>
                                </a:lnTo>
                                <a:lnTo>
                                  <a:pt x="1284922" y="1861849"/>
                                </a:lnTo>
                                <a:lnTo>
                                  <a:pt x="1297624" y="1855104"/>
                                </a:lnTo>
                                <a:lnTo>
                                  <a:pt x="1310723" y="1847169"/>
                                </a:lnTo>
                                <a:lnTo>
                                  <a:pt x="1324220" y="1839234"/>
                                </a:lnTo>
                                <a:lnTo>
                                  <a:pt x="1336922" y="1830109"/>
                                </a:lnTo>
                                <a:lnTo>
                                  <a:pt x="1350021" y="1820587"/>
                                </a:lnTo>
                                <a:lnTo>
                                  <a:pt x="1363121" y="1810669"/>
                                </a:lnTo>
                                <a:lnTo>
                                  <a:pt x="1376220" y="1800354"/>
                                </a:lnTo>
                                <a:lnTo>
                                  <a:pt x="1389319" y="1788451"/>
                                </a:lnTo>
                                <a:lnTo>
                                  <a:pt x="1402418" y="1776946"/>
                                </a:lnTo>
                                <a:lnTo>
                                  <a:pt x="1415121" y="1764250"/>
                                </a:lnTo>
                                <a:lnTo>
                                  <a:pt x="1428220" y="1751157"/>
                                </a:lnTo>
                                <a:lnTo>
                                  <a:pt x="1441319" y="1737271"/>
                                </a:lnTo>
                                <a:lnTo>
                                  <a:pt x="1454022" y="1722989"/>
                                </a:lnTo>
                                <a:lnTo>
                                  <a:pt x="1467121" y="1707913"/>
                                </a:lnTo>
                                <a:lnTo>
                                  <a:pt x="1479823" y="1692043"/>
                                </a:lnTo>
                                <a:lnTo>
                                  <a:pt x="1603671" y="1533346"/>
                                </a:lnTo>
                                <a:lnTo>
                                  <a:pt x="1640984" y="1484547"/>
                                </a:lnTo>
                                <a:lnTo>
                                  <a:pt x="1677503" y="1438524"/>
                                </a:lnTo>
                                <a:lnTo>
                                  <a:pt x="1712038" y="1394883"/>
                                </a:lnTo>
                                <a:lnTo>
                                  <a:pt x="1745779" y="1354018"/>
                                </a:lnTo>
                                <a:lnTo>
                                  <a:pt x="1762053" y="1334578"/>
                                </a:lnTo>
                                <a:lnTo>
                                  <a:pt x="1777931" y="1315931"/>
                                </a:lnTo>
                                <a:lnTo>
                                  <a:pt x="1793809" y="1297681"/>
                                </a:lnTo>
                                <a:lnTo>
                                  <a:pt x="1810084" y="1280621"/>
                                </a:lnTo>
                                <a:lnTo>
                                  <a:pt x="1825962" y="1263958"/>
                                </a:lnTo>
                                <a:lnTo>
                                  <a:pt x="1841443" y="1248088"/>
                                </a:lnTo>
                                <a:lnTo>
                                  <a:pt x="1857321" y="1233012"/>
                                </a:lnTo>
                                <a:lnTo>
                                  <a:pt x="1873199" y="1218729"/>
                                </a:lnTo>
                                <a:lnTo>
                                  <a:pt x="1889077" y="1205240"/>
                                </a:lnTo>
                                <a:lnTo>
                                  <a:pt x="1904558" y="1192941"/>
                                </a:lnTo>
                                <a:lnTo>
                                  <a:pt x="1920436" y="1181039"/>
                                </a:lnTo>
                                <a:lnTo>
                                  <a:pt x="1936711" y="1169930"/>
                                </a:lnTo>
                                <a:lnTo>
                                  <a:pt x="1952986" y="1159615"/>
                                </a:lnTo>
                                <a:lnTo>
                                  <a:pt x="1969261" y="1150489"/>
                                </a:lnTo>
                                <a:lnTo>
                                  <a:pt x="1985932" y="1141761"/>
                                </a:lnTo>
                                <a:lnTo>
                                  <a:pt x="2002604" y="1134223"/>
                                </a:lnTo>
                                <a:lnTo>
                                  <a:pt x="2020070" y="1127082"/>
                                </a:lnTo>
                                <a:lnTo>
                                  <a:pt x="2037139" y="1121527"/>
                                </a:lnTo>
                                <a:lnTo>
                                  <a:pt x="2055001" y="1116370"/>
                                </a:lnTo>
                                <a:lnTo>
                                  <a:pt x="2072864" y="1112005"/>
                                </a:lnTo>
                                <a:lnTo>
                                  <a:pt x="2091918" y="1109228"/>
                                </a:lnTo>
                                <a:lnTo>
                                  <a:pt x="2110971" y="1106451"/>
                                </a:lnTo>
                                <a:lnTo>
                                  <a:pt x="2130421" y="1105261"/>
                                </a:lnTo>
                                <a:lnTo>
                                  <a:pt x="2150269" y="1104864"/>
                                </a:lnTo>
                                <a:lnTo>
                                  <a:pt x="2160590" y="1104864"/>
                                </a:lnTo>
                                <a:lnTo>
                                  <a:pt x="2170910" y="1105261"/>
                                </a:lnTo>
                                <a:lnTo>
                                  <a:pt x="2181231" y="1106054"/>
                                </a:lnTo>
                                <a:lnTo>
                                  <a:pt x="2191949" y="1106848"/>
                                </a:lnTo>
                                <a:lnTo>
                                  <a:pt x="2201872" y="1108435"/>
                                </a:lnTo>
                                <a:lnTo>
                                  <a:pt x="2211796" y="1109625"/>
                                </a:lnTo>
                                <a:lnTo>
                                  <a:pt x="2221720" y="1111212"/>
                                </a:lnTo>
                                <a:lnTo>
                                  <a:pt x="2231247" y="1113592"/>
                                </a:lnTo>
                                <a:lnTo>
                                  <a:pt x="2241170" y="1115576"/>
                                </a:lnTo>
                                <a:lnTo>
                                  <a:pt x="2250697" y="1117957"/>
                                </a:lnTo>
                                <a:lnTo>
                                  <a:pt x="2259827" y="1120734"/>
                                </a:lnTo>
                                <a:lnTo>
                                  <a:pt x="2269353" y="1123511"/>
                                </a:lnTo>
                                <a:lnTo>
                                  <a:pt x="2288010" y="1130256"/>
                                </a:lnTo>
                                <a:lnTo>
                                  <a:pt x="2306270" y="1137794"/>
                                </a:lnTo>
                                <a:lnTo>
                                  <a:pt x="2324529" y="1146125"/>
                                </a:lnTo>
                                <a:lnTo>
                                  <a:pt x="2341995" y="1155647"/>
                                </a:lnTo>
                                <a:lnTo>
                                  <a:pt x="2359858" y="1165962"/>
                                </a:lnTo>
                                <a:lnTo>
                                  <a:pt x="2376927" y="1177468"/>
                                </a:lnTo>
                                <a:lnTo>
                                  <a:pt x="2394392" y="1189370"/>
                                </a:lnTo>
                                <a:lnTo>
                                  <a:pt x="2411461" y="1202463"/>
                                </a:lnTo>
                                <a:lnTo>
                                  <a:pt x="2428927" y="1216349"/>
                                </a:lnTo>
                                <a:lnTo>
                                  <a:pt x="2445599" y="1231028"/>
                                </a:lnTo>
                                <a:lnTo>
                                  <a:pt x="2462667" y="1246501"/>
                                </a:lnTo>
                                <a:lnTo>
                                  <a:pt x="2479736" y="1262371"/>
                                </a:lnTo>
                                <a:lnTo>
                                  <a:pt x="2496805" y="1279827"/>
                                </a:lnTo>
                                <a:lnTo>
                                  <a:pt x="2513874" y="1297284"/>
                                </a:lnTo>
                                <a:lnTo>
                                  <a:pt x="2531339" y="1315931"/>
                                </a:lnTo>
                                <a:lnTo>
                                  <a:pt x="2548408" y="1334975"/>
                                </a:lnTo>
                                <a:lnTo>
                                  <a:pt x="2565874" y="1354812"/>
                                </a:lnTo>
                                <a:lnTo>
                                  <a:pt x="2583339" y="1375442"/>
                                </a:lnTo>
                                <a:lnTo>
                                  <a:pt x="2619462" y="1419084"/>
                                </a:lnTo>
                                <a:lnTo>
                                  <a:pt x="2656378" y="1464709"/>
                                </a:lnTo>
                                <a:lnTo>
                                  <a:pt x="2694485" y="1513112"/>
                                </a:lnTo>
                                <a:lnTo>
                                  <a:pt x="2734180" y="1564292"/>
                                </a:lnTo>
                                <a:lnTo>
                                  <a:pt x="2835005" y="1692043"/>
                                </a:lnTo>
                                <a:lnTo>
                                  <a:pt x="2847707" y="1707913"/>
                                </a:lnTo>
                                <a:lnTo>
                                  <a:pt x="2860807" y="1722989"/>
                                </a:lnTo>
                                <a:lnTo>
                                  <a:pt x="2873906" y="1737271"/>
                                </a:lnTo>
                                <a:lnTo>
                                  <a:pt x="2886608" y="1751157"/>
                                </a:lnTo>
                                <a:lnTo>
                                  <a:pt x="2899707" y="1764250"/>
                                </a:lnTo>
                                <a:lnTo>
                                  <a:pt x="2912410" y="1776946"/>
                                </a:lnTo>
                                <a:lnTo>
                                  <a:pt x="2925509" y="1788451"/>
                                </a:lnTo>
                                <a:lnTo>
                                  <a:pt x="2938608" y="1800354"/>
                                </a:lnTo>
                                <a:lnTo>
                                  <a:pt x="2951708" y="1810669"/>
                                </a:lnTo>
                                <a:lnTo>
                                  <a:pt x="2964807" y="1820587"/>
                                </a:lnTo>
                                <a:lnTo>
                                  <a:pt x="2977906" y="1830109"/>
                                </a:lnTo>
                                <a:lnTo>
                                  <a:pt x="2990609" y="1839234"/>
                                </a:lnTo>
                                <a:lnTo>
                                  <a:pt x="3004105" y="1847169"/>
                                </a:lnTo>
                                <a:lnTo>
                                  <a:pt x="3017204" y="1855104"/>
                                </a:lnTo>
                                <a:lnTo>
                                  <a:pt x="3029907" y="1861849"/>
                                </a:lnTo>
                                <a:lnTo>
                                  <a:pt x="3043403" y="1868990"/>
                                </a:lnTo>
                                <a:lnTo>
                                  <a:pt x="3056899" y="1874941"/>
                                </a:lnTo>
                                <a:lnTo>
                                  <a:pt x="3069601" y="1880495"/>
                                </a:lnTo>
                                <a:lnTo>
                                  <a:pt x="3083097" y="1885256"/>
                                </a:lnTo>
                                <a:lnTo>
                                  <a:pt x="3096594" y="1890017"/>
                                </a:lnTo>
                                <a:lnTo>
                                  <a:pt x="3110090" y="1893985"/>
                                </a:lnTo>
                                <a:lnTo>
                                  <a:pt x="3123189" y="1897952"/>
                                </a:lnTo>
                                <a:lnTo>
                                  <a:pt x="3136685" y="1900729"/>
                                </a:lnTo>
                                <a:lnTo>
                                  <a:pt x="3150182" y="1903507"/>
                                </a:lnTo>
                                <a:lnTo>
                                  <a:pt x="3164075" y="1905490"/>
                                </a:lnTo>
                                <a:lnTo>
                                  <a:pt x="3177174" y="1907474"/>
                                </a:lnTo>
                                <a:lnTo>
                                  <a:pt x="3190671" y="1908664"/>
                                </a:lnTo>
                                <a:lnTo>
                                  <a:pt x="3204564" y="1909458"/>
                                </a:lnTo>
                                <a:lnTo>
                                  <a:pt x="3218457" y="1909854"/>
                                </a:lnTo>
                                <a:lnTo>
                                  <a:pt x="3232350" y="1909854"/>
                                </a:lnTo>
                                <a:lnTo>
                                  <a:pt x="3245846" y="1909458"/>
                                </a:lnTo>
                                <a:lnTo>
                                  <a:pt x="3259739" y="1909061"/>
                                </a:lnTo>
                                <a:lnTo>
                                  <a:pt x="3273633" y="1907871"/>
                                </a:lnTo>
                                <a:lnTo>
                                  <a:pt x="3287923" y="1906284"/>
                                </a:lnTo>
                                <a:lnTo>
                                  <a:pt x="3301816" y="1904300"/>
                                </a:lnTo>
                                <a:lnTo>
                                  <a:pt x="3316106" y="1902316"/>
                                </a:lnTo>
                                <a:lnTo>
                                  <a:pt x="3330396" y="1899936"/>
                                </a:lnTo>
                                <a:lnTo>
                                  <a:pt x="3344289" y="1897159"/>
                                </a:lnTo>
                                <a:lnTo>
                                  <a:pt x="3358580" y="1893985"/>
                                </a:lnTo>
                                <a:lnTo>
                                  <a:pt x="3372870" y="1890414"/>
                                </a:lnTo>
                                <a:lnTo>
                                  <a:pt x="3401847" y="1882876"/>
                                </a:lnTo>
                                <a:lnTo>
                                  <a:pt x="3431221" y="1873751"/>
                                </a:lnTo>
                                <a:lnTo>
                                  <a:pt x="3460595" y="1864229"/>
                                </a:lnTo>
                                <a:lnTo>
                                  <a:pt x="3490367" y="1853517"/>
                                </a:lnTo>
                                <a:lnTo>
                                  <a:pt x="3520535" y="1841615"/>
                                </a:lnTo>
                                <a:lnTo>
                                  <a:pt x="3551497" y="1829316"/>
                                </a:lnTo>
                                <a:lnTo>
                                  <a:pt x="3582459" y="1816223"/>
                                </a:lnTo>
                                <a:lnTo>
                                  <a:pt x="3613421" y="1802337"/>
                                </a:lnTo>
                                <a:lnTo>
                                  <a:pt x="3645176" y="1788054"/>
                                </a:lnTo>
                                <a:lnTo>
                                  <a:pt x="3676932" y="1773375"/>
                                </a:lnTo>
                                <a:lnTo>
                                  <a:pt x="3742825" y="1743223"/>
                                </a:lnTo>
                                <a:lnTo>
                                  <a:pt x="3750765" y="1739255"/>
                                </a:lnTo>
                                <a:lnTo>
                                  <a:pt x="3763467" y="1733304"/>
                                </a:lnTo>
                                <a:lnTo>
                                  <a:pt x="3775772" y="1727353"/>
                                </a:lnTo>
                                <a:lnTo>
                                  <a:pt x="3787681" y="1721005"/>
                                </a:lnTo>
                                <a:lnTo>
                                  <a:pt x="3799192" y="1714260"/>
                                </a:lnTo>
                                <a:lnTo>
                                  <a:pt x="3810307" y="1707913"/>
                                </a:lnTo>
                                <a:lnTo>
                                  <a:pt x="3821421" y="1701168"/>
                                </a:lnTo>
                                <a:lnTo>
                                  <a:pt x="3831742" y="1694423"/>
                                </a:lnTo>
                                <a:lnTo>
                                  <a:pt x="3842063" y="1687679"/>
                                </a:lnTo>
                                <a:lnTo>
                                  <a:pt x="3851987" y="1680141"/>
                                </a:lnTo>
                                <a:lnTo>
                                  <a:pt x="3861513" y="1673396"/>
                                </a:lnTo>
                                <a:lnTo>
                                  <a:pt x="3870643" y="1665858"/>
                                </a:lnTo>
                                <a:lnTo>
                                  <a:pt x="3879376" y="1658716"/>
                                </a:lnTo>
                                <a:lnTo>
                                  <a:pt x="3896048" y="1644037"/>
                                </a:lnTo>
                                <a:lnTo>
                                  <a:pt x="3911925" y="1628961"/>
                                </a:lnTo>
                                <a:lnTo>
                                  <a:pt x="3926216" y="1613885"/>
                                </a:lnTo>
                                <a:lnTo>
                                  <a:pt x="3939712" y="1598412"/>
                                </a:lnTo>
                                <a:lnTo>
                                  <a:pt x="3952017" y="1582939"/>
                                </a:lnTo>
                                <a:lnTo>
                                  <a:pt x="3963529" y="1567466"/>
                                </a:lnTo>
                                <a:lnTo>
                                  <a:pt x="3973849" y="1551993"/>
                                </a:lnTo>
                                <a:lnTo>
                                  <a:pt x="3982979" y="1536520"/>
                                </a:lnTo>
                                <a:lnTo>
                                  <a:pt x="3991315" y="1521444"/>
                                </a:lnTo>
                                <a:lnTo>
                                  <a:pt x="3999254" y="1505971"/>
                                </a:lnTo>
                                <a:lnTo>
                                  <a:pt x="4005605" y="1491291"/>
                                </a:lnTo>
                                <a:lnTo>
                                  <a:pt x="4011560" y="1476612"/>
                                </a:lnTo>
                                <a:lnTo>
                                  <a:pt x="4017514" y="1461932"/>
                                </a:lnTo>
                                <a:lnTo>
                                  <a:pt x="4022277" y="1448046"/>
                                </a:lnTo>
                                <a:lnTo>
                                  <a:pt x="4025850" y="1434160"/>
                                </a:lnTo>
                                <a:lnTo>
                                  <a:pt x="4029422" y="1421068"/>
                                </a:lnTo>
                                <a:lnTo>
                                  <a:pt x="4032598" y="1408372"/>
                                </a:lnTo>
                                <a:lnTo>
                                  <a:pt x="4034979" y="1396470"/>
                                </a:lnTo>
                                <a:lnTo>
                                  <a:pt x="4036964" y="1384964"/>
                                </a:lnTo>
                                <a:lnTo>
                                  <a:pt x="4038552" y="1374252"/>
                                </a:lnTo>
                                <a:lnTo>
                                  <a:pt x="4040537" y="1354812"/>
                                </a:lnTo>
                                <a:lnTo>
                                  <a:pt x="4041331" y="1338942"/>
                                </a:lnTo>
                                <a:lnTo>
                                  <a:pt x="4042125" y="1326246"/>
                                </a:lnTo>
                                <a:lnTo>
                                  <a:pt x="4041331" y="1314344"/>
                                </a:lnTo>
                                <a:lnTo>
                                  <a:pt x="4041331" y="996950"/>
                                </a:lnTo>
                                <a:lnTo>
                                  <a:pt x="4300141" y="996950"/>
                                </a:lnTo>
                                <a:lnTo>
                                  <a:pt x="4300141" y="1390519"/>
                                </a:lnTo>
                                <a:lnTo>
                                  <a:pt x="4300141" y="1394486"/>
                                </a:lnTo>
                                <a:lnTo>
                                  <a:pt x="4300538" y="1405595"/>
                                </a:lnTo>
                                <a:lnTo>
                                  <a:pt x="4299744" y="1423448"/>
                                </a:lnTo>
                                <a:lnTo>
                                  <a:pt x="4299347" y="1434557"/>
                                </a:lnTo>
                                <a:lnTo>
                                  <a:pt x="4298157" y="1447253"/>
                                </a:lnTo>
                                <a:lnTo>
                                  <a:pt x="4296965" y="1460345"/>
                                </a:lnTo>
                                <a:lnTo>
                                  <a:pt x="4294584" y="1475818"/>
                                </a:lnTo>
                                <a:lnTo>
                                  <a:pt x="4292599" y="1491688"/>
                                </a:lnTo>
                                <a:lnTo>
                                  <a:pt x="4289027" y="1508351"/>
                                </a:lnTo>
                                <a:lnTo>
                                  <a:pt x="4285057" y="1526601"/>
                                </a:lnTo>
                                <a:lnTo>
                                  <a:pt x="4280293" y="1545248"/>
                                </a:lnTo>
                                <a:lnTo>
                                  <a:pt x="4275133" y="1564689"/>
                                </a:lnTo>
                                <a:lnTo>
                                  <a:pt x="4268782" y="1584526"/>
                                </a:lnTo>
                                <a:lnTo>
                                  <a:pt x="4260843" y="1605156"/>
                                </a:lnTo>
                                <a:lnTo>
                                  <a:pt x="4252904" y="1625787"/>
                                </a:lnTo>
                                <a:lnTo>
                                  <a:pt x="4243377" y="1647608"/>
                                </a:lnTo>
                                <a:lnTo>
                                  <a:pt x="4232263" y="1669032"/>
                                </a:lnTo>
                                <a:lnTo>
                                  <a:pt x="4226309" y="1679744"/>
                                </a:lnTo>
                                <a:lnTo>
                                  <a:pt x="4220355" y="1690456"/>
                                </a:lnTo>
                                <a:lnTo>
                                  <a:pt x="4214003" y="1701565"/>
                                </a:lnTo>
                                <a:lnTo>
                                  <a:pt x="4206858" y="1712277"/>
                                </a:lnTo>
                                <a:lnTo>
                                  <a:pt x="4199713" y="1723385"/>
                                </a:lnTo>
                                <a:lnTo>
                                  <a:pt x="4191774" y="1734098"/>
                                </a:lnTo>
                                <a:lnTo>
                                  <a:pt x="4184232" y="1745206"/>
                                </a:lnTo>
                                <a:lnTo>
                                  <a:pt x="4175896" y="1755918"/>
                                </a:lnTo>
                                <a:lnTo>
                                  <a:pt x="4167163" y="1766234"/>
                                </a:lnTo>
                                <a:lnTo>
                                  <a:pt x="4157637" y="1776946"/>
                                </a:lnTo>
                                <a:lnTo>
                                  <a:pt x="4148110" y="1787658"/>
                                </a:lnTo>
                                <a:lnTo>
                                  <a:pt x="4138186" y="1797973"/>
                                </a:lnTo>
                                <a:lnTo>
                                  <a:pt x="4128263" y="1808288"/>
                                </a:lnTo>
                                <a:lnTo>
                                  <a:pt x="4117545" y="1819000"/>
                                </a:lnTo>
                                <a:lnTo>
                                  <a:pt x="4106430" y="1828919"/>
                                </a:lnTo>
                                <a:lnTo>
                                  <a:pt x="4094522" y="1838838"/>
                                </a:lnTo>
                                <a:lnTo>
                                  <a:pt x="4082613" y="1848756"/>
                                </a:lnTo>
                                <a:lnTo>
                                  <a:pt x="4069911" y="1858675"/>
                                </a:lnTo>
                                <a:lnTo>
                                  <a:pt x="4056812" y="1868196"/>
                                </a:lnTo>
                                <a:lnTo>
                                  <a:pt x="4043315" y="1877718"/>
                                </a:lnTo>
                                <a:lnTo>
                                  <a:pt x="4029422" y="1886447"/>
                                </a:lnTo>
                                <a:lnTo>
                                  <a:pt x="4014735" y="1895175"/>
                                </a:lnTo>
                                <a:lnTo>
                                  <a:pt x="3999651" y="1904300"/>
                                </a:lnTo>
                                <a:lnTo>
                                  <a:pt x="3984170" y="1912632"/>
                                </a:lnTo>
                                <a:lnTo>
                                  <a:pt x="3905971" y="1953893"/>
                                </a:lnTo>
                                <a:lnTo>
                                  <a:pt x="3865879" y="1974127"/>
                                </a:lnTo>
                                <a:lnTo>
                                  <a:pt x="3824994" y="1995154"/>
                                </a:lnTo>
                                <a:lnTo>
                                  <a:pt x="3783711" y="2014991"/>
                                </a:lnTo>
                                <a:lnTo>
                                  <a:pt x="3742429" y="2034828"/>
                                </a:lnTo>
                                <a:lnTo>
                                  <a:pt x="3699955" y="2053475"/>
                                </a:lnTo>
                                <a:lnTo>
                                  <a:pt x="3657085" y="2072122"/>
                                </a:lnTo>
                                <a:lnTo>
                                  <a:pt x="3614214" y="2089975"/>
                                </a:lnTo>
                                <a:lnTo>
                                  <a:pt x="3592779" y="2098307"/>
                                </a:lnTo>
                                <a:lnTo>
                                  <a:pt x="3571344" y="2106242"/>
                                </a:lnTo>
                                <a:lnTo>
                                  <a:pt x="3549512" y="2114177"/>
                                </a:lnTo>
                                <a:lnTo>
                                  <a:pt x="3528077" y="2121318"/>
                                </a:lnTo>
                                <a:lnTo>
                                  <a:pt x="3505847" y="2128856"/>
                                </a:lnTo>
                                <a:lnTo>
                                  <a:pt x="3484412" y="2135601"/>
                                </a:lnTo>
                                <a:lnTo>
                                  <a:pt x="3462977" y="2142345"/>
                                </a:lnTo>
                                <a:lnTo>
                                  <a:pt x="3440748" y="2148297"/>
                                </a:lnTo>
                                <a:lnTo>
                                  <a:pt x="3419313" y="2153851"/>
                                </a:lnTo>
                                <a:lnTo>
                                  <a:pt x="3397084" y="2159009"/>
                                </a:lnTo>
                                <a:lnTo>
                                  <a:pt x="3375649" y="2163770"/>
                                </a:lnTo>
                                <a:lnTo>
                                  <a:pt x="3353419" y="2168134"/>
                                </a:lnTo>
                                <a:lnTo>
                                  <a:pt x="3331984" y="2172101"/>
                                </a:lnTo>
                                <a:lnTo>
                                  <a:pt x="3310152" y="2175275"/>
                                </a:lnTo>
                                <a:lnTo>
                                  <a:pt x="3288320" y="2178449"/>
                                </a:lnTo>
                                <a:lnTo>
                                  <a:pt x="3266885" y="2180433"/>
                                </a:lnTo>
                                <a:lnTo>
                                  <a:pt x="3245053" y="2182813"/>
                                </a:lnTo>
                                <a:lnTo>
                                  <a:pt x="3224014" y="2184003"/>
                                </a:lnTo>
                                <a:lnTo>
                                  <a:pt x="3202182" y="2184400"/>
                                </a:lnTo>
                                <a:lnTo>
                                  <a:pt x="3181144" y="2184400"/>
                                </a:lnTo>
                                <a:lnTo>
                                  <a:pt x="3159709" y="2184003"/>
                                </a:lnTo>
                                <a:lnTo>
                                  <a:pt x="3138273" y="2182813"/>
                                </a:lnTo>
                                <a:lnTo>
                                  <a:pt x="3117235" y="2180830"/>
                                </a:lnTo>
                                <a:lnTo>
                                  <a:pt x="3096594" y="2178449"/>
                                </a:lnTo>
                                <a:lnTo>
                                  <a:pt x="3075555" y="2175275"/>
                                </a:lnTo>
                                <a:lnTo>
                                  <a:pt x="3054517" y="2171704"/>
                                </a:lnTo>
                                <a:lnTo>
                                  <a:pt x="3034273" y="2166944"/>
                                </a:lnTo>
                                <a:lnTo>
                                  <a:pt x="3013631" y="2160992"/>
                                </a:lnTo>
                                <a:lnTo>
                                  <a:pt x="2993387" y="2155041"/>
                                </a:lnTo>
                                <a:lnTo>
                                  <a:pt x="2973143" y="2148297"/>
                                </a:lnTo>
                                <a:lnTo>
                                  <a:pt x="2953295" y="2140362"/>
                                </a:lnTo>
                                <a:lnTo>
                                  <a:pt x="2933448" y="2132427"/>
                                </a:lnTo>
                                <a:lnTo>
                                  <a:pt x="2913601" y="2122905"/>
                                </a:lnTo>
                                <a:lnTo>
                                  <a:pt x="2894150" y="2112193"/>
                                </a:lnTo>
                                <a:lnTo>
                                  <a:pt x="2874700" y="2101084"/>
                                </a:lnTo>
                                <a:lnTo>
                                  <a:pt x="2855646" y="2089579"/>
                                </a:lnTo>
                                <a:lnTo>
                                  <a:pt x="2836593" y="2076486"/>
                                </a:lnTo>
                                <a:lnTo>
                                  <a:pt x="2817936" y="2062600"/>
                                </a:lnTo>
                                <a:lnTo>
                                  <a:pt x="2799279" y="2047524"/>
                                </a:lnTo>
                                <a:lnTo>
                                  <a:pt x="2781020" y="2032051"/>
                                </a:lnTo>
                                <a:lnTo>
                                  <a:pt x="2763157" y="2015388"/>
                                </a:lnTo>
                                <a:lnTo>
                                  <a:pt x="2744897" y="1997535"/>
                                </a:lnTo>
                                <a:lnTo>
                                  <a:pt x="2727829" y="1978888"/>
                                </a:lnTo>
                                <a:lnTo>
                                  <a:pt x="2709966" y="1959051"/>
                                </a:lnTo>
                                <a:lnTo>
                                  <a:pt x="2693294" y="1938420"/>
                                </a:lnTo>
                                <a:lnTo>
                                  <a:pt x="2676225" y="1916202"/>
                                </a:lnTo>
                                <a:lnTo>
                                  <a:pt x="2629385" y="1852327"/>
                                </a:lnTo>
                                <a:lnTo>
                                  <a:pt x="2586118" y="1792815"/>
                                </a:lnTo>
                                <a:lnTo>
                                  <a:pt x="2508317" y="1686488"/>
                                </a:lnTo>
                                <a:lnTo>
                                  <a:pt x="2473385" y="1638879"/>
                                </a:lnTo>
                                <a:lnTo>
                                  <a:pt x="2440438" y="1595634"/>
                                </a:lnTo>
                                <a:lnTo>
                                  <a:pt x="2424560" y="1575797"/>
                                </a:lnTo>
                                <a:lnTo>
                                  <a:pt x="2409476" y="1556754"/>
                                </a:lnTo>
                                <a:lnTo>
                                  <a:pt x="2394392" y="1538504"/>
                                </a:lnTo>
                                <a:lnTo>
                                  <a:pt x="2379705" y="1521840"/>
                                </a:lnTo>
                                <a:lnTo>
                                  <a:pt x="2365018" y="1505971"/>
                                </a:lnTo>
                                <a:lnTo>
                                  <a:pt x="2351125" y="1491291"/>
                                </a:lnTo>
                                <a:lnTo>
                                  <a:pt x="2336835" y="1477405"/>
                                </a:lnTo>
                                <a:lnTo>
                                  <a:pt x="2322941" y="1464313"/>
                                </a:lnTo>
                                <a:lnTo>
                                  <a:pt x="2309048" y="1452807"/>
                                </a:lnTo>
                                <a:lnTo>
                                  <a:pt x="2295552" y="1442095"/>
                                </a:lnTo>
                                <a:lnTo>
                                  <a:pt x="2281659" y="1432177"/>
                                </a:lnTo>
                                <a:lnTo>
                                  <a:pt x="2267766" y="1423448"/>
                                </a:lnTo>
                                <a:lnTo>
                                  <a:pt x="2253873" y="1415513"/>
                                </a:lnTo>
                                <a:lnTo>
                                  <a:pt x="2239582" y="1409165"/>
                                </a:lnTo>
                                <a:lnTo>
                                  <a:pt x="2225689" y="1403611"/>
                                </a:lnTo>
                                <a:lnTo>
                                  <a:pt x="2218544" y="1400834"/>
                                </a:lnTo>
                                <a:lnTo>
                                  <a:pt x="2211399" y="1398850"/>
                                </a:lnTo>
                                <a:lnTo>
                                  <a:pt x="2203857" y="1396470"/>
                                </a:lnTo>
                                <a:lnTo>
                                  <a:pt x="2196712" y="1395280"/>
                                </a:lnTo>
                                <a:lnTo>
                                  <a:pt x="2189170" y="1393693"/>
                                </a:lnTo>
                                <a:lnTo>
                                  <a:pt x="2181231" y="1392899"/>
                                </a:lnTo>
                                <a:lnTo>
                                  <a:pt x="2174086" y="1391709"/>
                                </a:lnTo>
                                <a:lnTo>
                                  <a:pt x="2166147" y="1390915"/>
                                </a:lnTo>
                                <a:lnTo>
                                  <a:pt x="2158208" y="1390519"/>
                                </a:lnTo>
                                <a:lnTo>
                                  <a:pt x="2150269" y="1390519"/>
                                </a:lnTo>
                                <a:lnTo>
                                  <a:pt x="2142727" y="1390519"/>
                                </a:lnTo>
                                <a:lnTo>
                                  <a:pt x="2134788" y="1390915"/>
                                </a:lnTo>
                                <a:lnTo>
                                  <a:pt x="2126849" y="1391709"/>
                                </a:lnTo>
                                <a:lnTo>
                                  <a:pt x="2119307" y="1392899"/>
                                </a:lnTo>
                                <a:lnTo>
                                  <a:pt x="2111368" y="1393693"/>
                                </a:lnTo>
                                <a:lnTo>
                                  <a:pt x="2104223" y="1395280"/>
                                </a:lnTo>
                                <a:lnTo>
                                  <a:pt x="2096681" y="1396470"/>
                                </a:lnTo>
                                <a:lnTo>
                                  <a:pt x="2089536" y="1398850"/>
                                </a:lnTo>
                                <a:lnTo>
                                  <a:pt x="2081994" y="1400834"/>
                                </a:lnTo>
                                <a:lnTo>
                                  <a:pt x="2075246" y="1403611"/>
                                </a:lnTo>
                                <a:lnTo>
                                  <a:pt x="2060956" y="1409165"/>
                                </a:lnTo>
                                <a:lnTo>
                                  <a:pt x="2046665" y="1415513"/>
                                </a:lnTo>
                                <a:lnTo>
                                  <a:pt x="2032772" y="1423448"/>
                                </a:lnTo>
                                <a:lnTo>
                                  <a:pt x="2018879" y="1432177"/>
                                </a:lnTo>
                                <a:lnTo>
                                  <a:pt x="2005383" y="1442095"/>
                                </a:lnTo>
                                <a:lnTo>
                                  <a:pt x="1991490" y="1452807"/>
                                </a:lnTo>
                                <a:lnTo>
                                  <a:pt x="1977597" y="1464313"/>
                                </a:lnTo>
                                <a:lnTo>
                                  <a:pt x="1963703" y="1477405"/>
                                </a:lnTo>
                                <a:lnTo>
                                  <a:pt x="1949810" y="1491291"/>
                                </a:lnTo>
                                <a:lnTo>
                                  <a:pt x="1935520" y="1505971"/>
                                </a:lnTo>
                                <a:lnTo>
                                  <a:pt x="1920833" y="1521840"/>
                                </a:lnTo>
                                <a:lnTo>
                                  <a:pt x="1906146" y="1538504"/>
                                </a:lnTo>
                                <a:lnTo>
                                  <a:pt x="1891062" y="1556754"/>
                                </a:lnTo>
                                <a:lnTo>
                                  <a:pt x="1875978" y="1575797"/>
                                </a:lnTo>
                                <a:lnTo>
                                  <a:pt x="1860497" y="1595634"/>
                                </a:lnTo>
                                <a:lnTo>
                                  <a:pt x="1827153" y="1638879"/>
                                </a:lnTo>
                                <a:lnTo>
                                  <a:pt x="1792222" y="1686488"/>
                                </a:lnTo>
                                <a:lnTo>
                                  <a:pt x="1714817" y="1792815"/>
                                </a:lnTo>
                                <a:lnTo>
                                  <a:pt x="1671152" y="1852327"/>
                                </a:lnTo>
                                <a:lnTo>
                                  <a:pt x="1624313" y="1916202"/>
                                </a:lnTo>
                                <a:lnTo>
                                  <a:pt x="1607244" y="1938420"/>
                                </a:lnTo>
                                <a:lnTo>
                                  <a:pt x="1590572" y="1959051"/>
                                </a:lnTo>
                                <a:lnTo>
                                  <a:pt x="1573503" y="1978888"/>
                                </a:lnTo>
                                <a:lnTo>
                                  <a:pt x="1555640" y="1997535"/>
                                </a:lnTo>
                                <a:lnTo>
                                  <a:pt x="1537778" y="2015388"/>
                                </a:lnTo>
                                <a:lnTo>
                                  <a:pt x="1519915" y="2032051"/>
                                </a:lnTo>
                                <a:lnTo>
                                  <a:pt x="1501259" y="2047524"/>
                                </a:lnTo>
                                <a:lnTo>
                                  <a:pt x="1482999" y="2062600"/>
                                </a:lnTo>
                                <a:lnTo>
                                  <a:pt x="1463945" y="2076486"/>
                                </a:lnTo>
                                <a:lnTo>
                                  <a:pt x="1444892" y="2089579"/>
                                </a:lnTo>
                                <a:lnTo>
                                  <a:pt x="1425838" y="2101084"/>
                                </a:lnTo>
                                <a:lnTo>
                                  <a:pt x="1406785" y="2112193"/>
                                </a:lnTo>
                                <a:lnTo>
                                  <a:pt x="1387334" y="2122905"/>
                                </a:lnTo>
                                <a:lnTo>
                                  <a:pt x="1367487" y="2132427"/>
                                </a:lnTo>
                                <a:lnTo>
                                  <a:pt x="1347243" y="2140362"/>
                                </a:lnTo>
                                <a:lnTo>
                                  <a:pt x="1327395" y="2148297"/>
                                </a:lnTo>
                                <a:lnTo>
                                  <a:pt x="1307151" y="2155041"/>
                                </a:lnTo>
                                <a:lnTo>
                                  <a:pt x="1286906" y="2160992"/>
                                </a:lnTo>
                                <a:lnTo>
                                  <a:pt x="1266662" y="2166944"/>
                                </a:lnTo>
                                <a:lnTo>
                                  <a:pt x="1246021" y="2171704"/>
                                </a:lnTo>
                                <a:lnTo>
                                  <a:pt x="1225379" y="2175275"/>
                                </a:lnTo>
                                <a:lnTo>
                                  <a:pt x="1203944" y="2178449"/>
                                </a:lnTo>
                                <a:lnTo>
                                  <a:pt x="1183303" y="2180830"/>
                                </a:lnTo>
                                <a:lnTo>
                                  <a:pt x="1162265" y="2182813"/>
                                </a:lnTo>
                                <a:lnTo>
                                  <a:pt x="1140829" y="2184003"/>
                                </a:lnTo>
                                <a:lnTo>
                                  <a:pt x="1119791" y="2184400"/>
                                </a:lnTo>
                                <a:lnTo>
                                  <a:pt x="1098356" y="2184400"/>
                                </a:lnTo>
                                <a:lnTo>
                                  <a:pt x="1076524" y="2184003"/>
                                </a:lnTo>
                                <a:lnTo>
                                  <a:pt x="1055485" y="2182813"/>
                                </a:lnTo>
                                <a:lnTo>
                                  <a:pt x="1034050" y="2180433"/>
                                </a:lnTo>
                                <a:lnTo>
                                  <a:pt x="1012218" y="2178449"/>
                                </a:lnTo>
                                <a:lnTo>
                                  <a:pt x="990386" y="2175275"/>
                                </a:lnTo>
                                <a:lnTo>
                                  <a:pt x="968554" y="2172101"/>
                                </a:lnTo>
                                <a:lnTo>
                                  <a:pt x="947119" y="2168134"/>
                                </a:lnTo>
                                <a:lnTo>
                                  <a:pt x="924890" y="2163770"/>
                                </a:lnTo>
                                <a:lnTo>
                                  <a:pt x="903454" y="2159009"/>
                                </a:lnTo>
                                <a:lnTo>
                                  <a:pt x="882019" y="2153851"/>
                                </a:lnTo>
                                <a:lnTo>
                                  <a:pt x="859790" y="2148297"/>
                                </a:lnTo>
                                <a:lnTo>
                                  <a:pt x="838355" y="2142345"/>
                                </a:lnTo>
                                <a:lnTo>
                                  <a:pt x="816126" y="2135601"/>
                                </a:lnTo>
                                <a:lnTo>
                                  <a:pt x="794691" y="2128856"/>
                                </a:lnTo>
                                <a:lnTo>
                                  <a:pt x="772461" y="2121318"/>
                                </a:lnTo>
                                <a:lnTo>
                                  <a:pt x="751026" y="2114177"/>
                                </a:lnTo>
                                <a:lnTo>
                                  <a:pt x="729591" y="2106242"/>
                                </a:lnTo>
                                <a:lnTo>
                                  <a:pt x="707759" y="2098307"/>
                                </a:lnTo>
                                <a:lnTo>
                                  <a:pt x="686324" y="2089975"/>
                                </a:lnTo>
                                <a:lnTo>
                                  <a:pt x="643453" y="2072122"/>
                                </a:lnTo>
                                <a:lnTo>
                                  <a:pt x="600583" y="2053475"/>
                                </a:lnTo>
                                <a:lnTo>
                                  <a:pt x="558903" y="2034828"/>
                                </a:lnTo>
                                <a:lnTo>
                                  <a:pt x="516827" y="2014991"/>
                                </a:lnTo>
                                <a:lnTo>
                                  <a:pt x="475544" y="1995154"/>
                                </a:lnTo>
                                <a:lnTo>
                                  <a:pt x="435056" y="1974127"/>
                                </a:lnTo>
                                <a:lnTo>
                                  <a:pt x="394567" y="1953893"/>
                                </a:lnTo>
                                <a:lnTo>
                                  <a:pt x="316368" y="1912632"/>
                                </a:lnTo>
                                <a:lnTo>
                                  <a:pt x="300887" y="1904300"/>
                                </a:lnTo>
                                <a:lnTo>
                                  <a:pt x="285803" y="1895175"/>
                                </a:lnTo>
                                <a:lnTo>
                                  <a:pt x="271513" y="1886447"/>
                                </a:lnTo>
                                <a:lnTo>
                                  <a:pt x="257223" y="1877718"/>
                                </a:lnTo>
                                <a:lnTo>
                                  <a:pt x="244123" y="1868196"/>
                                </a:lnTo>
                                <a:lnTo>
                                  <a:pt x="231024" y="1858675"/>
                                </a:lnTo>
                                <a:lnTo>
                                  <a:pt x="218322" y="1848756"/>
                                </a:lnTo>
                                <a:lnTo>
                                  <a:pt x="206413" y="1838838"/>
                                </a:lnTo>
                                <a:lnTo>
                                  <a:pt x="194902" y="1828919"/>
                                </a:lnTo>
                                <a:lnTo>
                                  <a:pt x="183390" y="1819000"/>
                                </a:lnTo>
                                <a:lnTo>
                                  <a:pt x="172673" y="1808288"/>
                                </a:lnTo>
                                <a:lnTo>
                                  <a:pt x="162352" y="1797973"/>
                                </a:lnTo>
                                <a:lnTo>
                                  <a:pt x="152428" y="1787658"/>
                                </a:lnTo>
                                <a:lnTo>
                                  <a:pt x="142902" y="1776946"/>
                                </a:lnTo>
                                <a:lnTo>
                                  <a:pt x="133772" y="1766234"/>
                                </a:lnTo>
                                <a:lnTo>
                                  <a:pt x="125039" y="1755918"/>
                                </a:lnTo>
                                <a:lnTo>
                                  <a:pt x="116703" y="1745206"/>
                                </a:lnTo>
                                <a:lnTo>
                                  <a:pt x="108764" y="1734098"/>
                                </a:lnTo>
                                <a:lnTo>
                                  <a:pt x="100825" y="1723385"/>
                                </a:lnTo>
                                <a:lnTo>
                                  <a:pt x="94077" y="1712277"/>
                                </a:lnTo>
                                <a:lnTo>
                                  <a:pt x="87329" y="1701565"/>
                                </a:lnTo>
                                <a:lnTo>
                                  <a:pt x="80581" y="1690456"/>
                                </a:lnTo>
                                <a:lnTo>
                                  <a:pt x="74230" y="1679744"/>
                                </a:lnTo>
                                <a:lnTo>
                                  <a:pt x="68672" y="1669032"/>
                                </a:lnTo>
                                <a:lnTo>
                                  <a:pt x="57955" y="1647608"/>
                                </a:lnTo>
                                <a:lnTo>
                                  <a:pt x="48031" y="1625787"/>
                                </a:lnTo>
                                <a:lnTo>
                                  <a:pt x="39695" y="1605156"/>
                                </a:lnTo>
                                <a:lnTo>
                                  <a:pt x="32153" y="1584526"/>
                                </a:lnTo>
                                <a:lnTo>
                                  <a:pt x="25802" y="1564689"/>
                                </a:lnTo>
                                <a:lnTo>
                                  <a:pt x="20245" y="1545248"/>
                                </a:lnTo>
                                <a:lnTo>
                                  <a:pt x="15481" y="1526601"/>
                                </a:lnTo>
                                <a:lnTo>
                                  <a:pt x="11512" y="1508351"/>
                                </a:lnTo>
                                <a:lnTo>
                                  <a:pt x="8733" y="1491688"/>
                                </a:lnTo>
                                <a:lnTo>
                                  <a:pt x="5954" y="1475818"/>
                                </a:lnTo>
                                <a:lnTo>
                                  <a:pt x="3970" y="1460345"/>
                                </a:lnTo>
                                <a:lnTo>
                                  <a:pt x="2382" y="1447253"/>
                                </a:lnTo>
                                <a:lnTo>
                                  <a:pt x="1191" y="1434557"/>
                                </a:lnTo>
                                <a:lnTo>
                                  <a:pt x="794" y="1423448"/>
                                </a:lnTo>
                                <a:lnTo>
                                  <a:pt x="0" y="1405595"/>
                                </a:lnTo>
                                <a:lnTo>
                                  <a:pt x="397" y="1394486"/>
                                </a:lnTo>
                                <a:lnTo>
                                  <a:pt x="397" y="1390519"/>
                                </a:lnTo>
                                <a:lnTo>
                                  <a:pt x="397" y="996950"/>
                                </a:lnTo>
                                <a:close/>
                                <a:moveTo>
                                  <a:pt x="3959215" y="687387"/>
                                </a:moveTo>
                                <a:lnTo>
                                  <a:pt x="3961995" y="699686"/>
                                </a:lnTo>
                                <a:lnTo>
                                  <a:pt x="3965172" y="713175"/>
                                </a:lnTo>
                                <a:lnTo>
                                  <a:pt x="3967953" y="726664"/>
                                </a:lnTo>
                                <a:lnTo>
                                  <a:pt x="3969541" y="740153"/>
                                </a:lnTo>
                                <a:lnTo>
                                  <a:pt x="3971130" y="754038"/>
                                </a:lnTo>
                                <a:lnTo>
                                  <a:pt x="3972321" y="768717"/>
                                </a:lnTo>
                                <a:lnTo>
                                  <a:pt x="3973513" y="784190"/>
                                </a:lnTo>
                                <a:lnTo>
                                  <a:pt x="3973513" y="799266"/>
                                </a:lnTo>
                                <a:lnTo>
                                  <a:pt x="3973513" y="864727"/>
                                </a:lnTo>
                                <a:lnTo>
                                  <a:pt x="3045304" y="1792287"/>
                                </a:lnTo>
                                <a:lnTo>
                                  <a:pt x="3031800" y="1784353"/>
                                </a:lnTo>
                                <a:lnTo>
                                  <a:pt x="3018296" y="1775624"/>
                                </a:lnTo>
                                <a:lnTo>
                                  <a:pt x="3004792" y="1766103"/>
                                </a:lnTo>
                                <a:lnTo>
                                  <a:pt x="2991685" y="1755788"/>
                                </a:lnTo>
                                <a:lnTo>
                                  <a:pt x="2978181" y="1744679"/>
                                </a:lnTo>
                                <a:lnTo>
                                  <a:pt x="2964677" y="1732777"/>
                                </a:lnTo>
                                <a:lnTo>
                                  <a:pt x="2951967" y="1720479"/>
                                </a:lnTo>
                                <a:lnTo>
                                  <a:pt x="2938463" y="1707386"/>
                                </a:lnTo>
                                <a:lnTo>
                                  <a:pt x="3959215" y="687387"/>
                                </a:lnTo>
                                <a:close/>
                                <a:moveTo>
                                  <a:pt x="3576549" y="396875"/>
                                </a:moveTo>
                                <a:lnTo>
                                  <a:pt x="3607516" y="404026"/>
                                </a:lnTo>
                                <a:lnTo>
                                  <a:pt x="3622205" y="407999"/>
                                </a:lnTo>
                                <a:lnTo>
                                  <a:pt x="3636894" y="411972"/>
                                </a:lnTo>
                                <a:lnTo>
                                  <a:pt x="3638482" y="412369"/>
                                </a:lnTo>
                                <a:lnTo>
                                  <a:pt x="3640864" y="412767"/>
                                </a:lnTo>
                                <a:lnTo>
                                  <a:pt x="3648010" y="413958"/>
                                </a:lnTo>
                                <a:lnTo>
                                  <a:pt x="3663096" y="417931"/>
                                </a:lnTo>
                                <a:lnTo>
                                  <a:pt x="3673816" y="420712"/>
                                </a:lnTo>
                                <a:lnTo>
                                  <a:pt x="3685329" y="423891"/>
                                </a:lnTo>
                                <a:lnTo>
                                  <a:pt x="3698430" y="428261"/>
                                </a:lnTo>
                                <a:lnTo>
                                  <a:pt x="3712722" y="433028"/>
                                </a:lnTo>
                                <a:lnTo>
                                  <a:pt x="3727808" y="438987"/>
                                </a:lnTo>
                                <a:lnTo>
                                  <a:pt x="3743689" y="446139"/>
                                </a:lnTo>
                                <a:lnTo>
                                  <a:pt x="3759966" y="453687"/>
                                </a:lnTo>
                                <a:lnTo>
                                  <a:pt x="3777434" y="462825"/>
                                </a:lnTo>
                                <a:lnTo>
                                  <a:pt x="3794505" y="472757"/>
                                </a:lnTo>
                                <a:lnTo>
                                  <a:pt x="3811973" y="484278"/>
                                </a:lnTo>
                                <a:lnTo>
                                  <a:pt x="3820708" y="490237"/>
                                </a:lnTo>
                                <a:lnTo>
                                  <a:pt x="3829045" y="496594"/>
                                </a:lnTo>
                                <a:lnTo>
                                  <a:pt x="3837779" y="502950"/>
                                </a:lnTo>
                                <a:lnTo>
                                  <a:pt x="3846513" y="510499"/>
                                </a:lnTo>
                                <a:lnTo>
                                  <a:pt x="2808343" y="1549400"/>
                                </a:lnTo>
                                <a:lnTo>
                                  <a:pt x="2787302" y="1522385"/>
                                </a:lnTo>
                                <a:lnTo>
                                  <a:pt x="2748396" y="1472327"/>
                                </a:lnTo>
                                <a:lnTo>
                                  <a:pt x="2710283" y="1424653"/>
                                </a:lnTo>
                                <a:lnTo>
                                  <a:pt x="2673758" y="1378965"/>
                                </a:lnTo>
                                <a:lnTo>
                                  <a:pt x="2638425" y="1335661"/>
                                </a:lnTo>
                                <a:lnTo>
                                  <a:pt x="3576549" y="396875"/>
                                </a:lnTo>
                                <a:close/>
                                <a:moveTo>
                                  <a:pt x="1743076" y="307975"/>
                                </a:moveTo>
                                <a:lnTo>
                                  <a:pt x="461963" y="1589088"/>
                                </a:lnTo>
                                <a:lnTo>
                                  <a:pt x="451645" y="1578773"/>
                                </a:lnTo>
                                <a:lnTo>
                                  <a:pt x="442120" y="1568854"/>
                                </a:lnTo>
                                <a:lnTo>
                                  <a:pt x="432991" y="1558538"/>
                                </a:lnTo>
                                <a:lnTo>
                                  <a:pt x="424260" y="1548223"/>
                                </a:lnTo>
                                <a:lnTo>
                                  <a:pt x="416323" y="1537510"/>
                                </a:lnTo>
                                <a:lnTo>
                                  <a:pt x="408782" y="1527592"/>
                                </a:lnTo>
                                <a:lnTo>
                                  <a:pt x="402035" y="1517276"/>
                                </a:lnTo>
                                <a:lnTo>
                                  <a:pt x="395288" y="1506960"/>
                                </a:lnTo>
                                <a:lnTo>
                                  <a:pt x="389335" y="1496645"/>
                                </a:lnTo>
                                <a:lnTo>
                                  <a:pt x="383779" y="1486726"/>
                                </a:lnTo>
                                <a:lnTo>
                                  <a:pt x="378620" y="1476807"/>
                                </a:lnTo>
                                <a:lnTo>
                                  <a:pt x="374254" y="1466888"/>
                                </a:lnTo>
                                <a:lnTo>
                                  <a:pt x="369888" y="1456970"/>
                                </a:lnTo>
                                <a:lnTo>
                                  <a:pt x="365920" y="1447448"/>
                                </a:lnTo>
                                <a:lnTo>
                                  <a:pt x="362745" y="1437926"/>
                                </a:lnTo>
                                <a:lnTo>
                                  <a:pt x="359173" y="1428800"/>
                                </a:lnTo>
                                <a:lnTo>
                                  <a:pt x="354013" y="1411343"/>
                                </a:lnTo>
                                <a:lnTo>
                                  <a:pt x="349648" y="1394283"/>
                                </a:lnTo>
                                <a:lnTo>
                                  <a:pt x="346473" y="1378809"/>
                                </a:lnTo>
                                <a:lnTo>
                                  <a:pt x="344488" y="1364526"/>
                                </a:lnTo>
                                <a:lnTo>
                                  <a:pt x="342901" y="1352227"/>
                                </a:lnTo>
                                <a:lnTo>
                                  <a:pt x="341710" y="1341118"/>
                                </a:lnTo>
                                <a:lnTo>
                                  <a:pt x="341710" y="1331993"/>
                                </a:lnTo>
                                <a:lnTo>
                                  <a:pt x="341313" y="1325248"/>
                                </a:lnTo>
                                <a:lnTo>
                                  <a:pt x="1343820" y="323845"/>
                                </a:lnTo>
                                <a:lnTo>
                                  <a:pt x="1395413" y="320671"/>
                                </a:lnTo>
                                <a:lnTo>
                                  <a:pt x="1447404" y="318291"/>
                                </a:lnTo>
                                <a:lnTo>
                                  <a:pt x="1498601" y="315513"/>
                                </a:lnTo>
                                <a:lnTo>
                                  <a:pt x="1549798" y="313926"/>
                                </a:lnTo>
                                <a:lnTo>
                                  <a:pt x="1648620" y="310356"/>
                                </a:lnTo>
                                <a:lnTo>
                                  <a:pt x="1743076" y="307975"/>
                                </a:lnTo>
                                <a:close/>
                                <a:moveTo>
                                  <a:pt x="2034731" y="304800"/>
                                </a:moveTo>
                                <a:lnTo>
                                  <a:pt x="2122463" y="305197"/>
                                </a:lnTo>
                                <a:lnTo>
                                  <a:pt x="2156603" y="305594"/>
                                </a:lnTo>
                                <a:lnTo>
                                  <a:pt x="2225676" y="304800"/>
                                </a:lnTo>
                                <a:lnTo>
                                  <a:pt x="771955" y="1758950"/>
                                </a:lnTo>
                                <a:lnTo>
                                  <a:pt x="740198" y="1745449"/>
                                </a:lnTo>
                                <a:lnTo>
                                  <a:pt x="707249" y="1730757"/>
                                </a:lnTo>
                                <a:lnTo>
                                  <a:pt x="639763" y="1699784"/>
                                </a:lnTo>
                                <a:lnTo>
                                  <a:pt x="2034731" y="304800"/>
                                </a:lnTo>
                                <a:close/>
                                <a:moveTo>
                                  <a:pt x="2272506" y="0"/>
                                </a:moveTo>
                                <a:lnTo>
                                  <a:pt x="2354263" y="0"/>
                                </a:lnTo>
                                <a:lnTo>
                                  <a:pt x="2453085" y="397"/>
                                </a:lnTo>
                                <a:lnTo>
                                  <a:pt x="2507853" y="1191"/>
                                </a:lnTo>
                                <a:lnTo>
                                  <a:pt x="2566194" y="1985"/>
                                </a:lnTo>
                                <a:lnTo>
                                  <a:pt x="2626915" y="3177"/>
                                </a:lnTo>
                                <a:lnTo>
                                  <a:pt x="2690813" y="5162"/>
                                </a:lnTo>
                                <a:lnTo>
                                  <a:pt x="2756694" y="7147"/>
                                </a:lnTo>
                                <a:lnTo>
                                  <a:pt x="2824559" y="9927"/>
                                </a:lnTo>
                                <a:lnTo>
                                  <a:pt x="2893615" y="12706"/>
                                </a:lnTo>
                                <a:lnTo>
                                  <a:pt x="2963863" y="16280"/>
                                </a:lnTo>
                                <a:lnTo>
                                  <a:pt x="3035300" y="20250"/>
                                </a:lnTo>
                                <a:lnTo>
                                  <a:pt x="3106737" y="25015"/>
                                </a:lnTo>
                                <a:lnTo>
                                  <a:pt x="3178969" y="30574"/>
                                </a:lnTo>
                                <a:lnTo>
                                  <a:pt x="3250803" y="36530"/>
                                </a:lnTo>
                                <a:lnTo>
                                  <a:pt x="3321447" y="43677"/>
                                </a:lnTo>
                                <a:lnTo>
                                  <a:pt x="3391297" y="50825"/>
                                </a:lnTo>
                                <a:lnTo>
                                  <a:pt x="3460353" y="59560"/>
                                </a:lnTo>
                                <a:lnTo>
                                  <a:pt x="3494087" y="63928"/>
                                </a:lnTo>
                                <a:lnTo>
                                  <a:pt x="3527822" y="68693"/>
                                </a:lnTo>
                                <a:lnTo>
                                  <a:pt x="3560763" y="73854"/>
                                </a:lnTo>
                                <a:lnTo>
                                  <a:pt x="3592909" y="79016"/>
                                </a:lnTo>
                                <a:lnTo>
                                  <a:pt x="3624659" y="84178"/>
                                </a:lnTo>
                                <a:lnTo>
                                  <a:pt x="3656013" y="89737"/>
                                </a:lnTo>
                                <a:lnTo>
                                  <a:pt x="3686175" y="95693"/>
                                </a:lnTo>
                                <a:lnTo>
                                  <a:pt x="3715941" y="101649"/>
                                </a:lnTo>
                                <a:lnTo>
                                  <a:pt x="3745309" y="108399"/>
                                </a:lnTo>
                                <a:lnTo>
                                  <a:pt x="3773487" y="115149"/>
                                </a:lnTo>
                                <a:lnTo>
                                  <a:pt x="3801269" y="122296"/>
                                </a:lnTo>
                                <a:lnTo>
                                  <a:pt x="3827463" y="129047"/>
                                </a:lnTo>
                                <a:lnTo>
                                  <a:pt x="3853259" y="136988"/>
                                </a:lnTo>
                                <a:lnTo>
                                  <a:pt x="3877865" y="144532"/>
                                </a:lnTo>
                                <a:lnTo>
                                  <a:pt x="3882628" y="145326"/>
                                </a:lnTo>
                                <a:lnTo>
                                  <a:pt x="3896122" y="148900"/>
                                </a:lnTo>
                                <a:lnTo>
                                  <a:pt x="3905647" y="151679"/>
                                </a:lnTo>
                                <a:lnTo>
                                  <a:pt x="3916759" y="154856"/>
                                </a:lnTo>
                                <a:lnTo>
                                  <a:pt x="3929459" y="158826"/>
                                </a:lnTo>
                                <a:lnTo>
                                  <a:pt x="3943747" y="163988"/>
                                </a:lnTo>
                                <a:lnTo>
                                  <a:pt x="3959225" y="169944"/>
                                </a:lnTo>
                                <a:lnTo>
                                  <a:pt x="3975497" y="177091"/>
                                </a:lnTo>
                                <a:lnTo>
                                  <a:pt x="3992959" y="185033"/>
                                </a:lnTo>
                                <a:lnTo>
                                  <a:pt x="4011215" y="194165"/>
                                </a:lnTo>
                                <a:lnTo>
                                  <a:pt x="4029869" y="204489"/>
                                </a:lnTo>
                                <a:lnTo>
                                  <a:pt x="4048919" y="216401"/>
                                </a:lnTo>
                                <a:lnTo>
                                  <a:pt x="4068763" y="229107"/>
                                </a:lnTo>
                                <a:lnTo>
                                  <a:pt x="4078685" y="236254"/>
                                </a:lnTo>
                                <a:lnTo>
                                  <a:pt x="4088209" y="243004"/>
                                </a:lnTo>
                                <a:lnTo>
                                  <a:pt x="4098131" y="250946"/>
                                </a:lnTo>
                                <a:lnTo>
                                  <a:pt x="4108053" y="258887"/>
                                </a:lnTo>
                                <a:lnTo>
                                  <a:pt x="4117975" y="267225"/>
                                </a:lnTo>
                                <a:lnTo>
                                  <a:pt x="4127500" y="275961"/>
                                </a:lnTo>
                                <a:lnTo>
                                  <a:pt x="4137422" y="285093"/>
                                </a:lnTo>
                                <a:lnTo>
                                  <a:pt x="4146947" y="294623"/>
                                </a:lnTo>
                                <a:lnTo>
                                  <a:pt x="4156472" y="304550"/>
                                </a:lnTo>
                                <a:lnTo>
                                  <a:pt x="4165600" y="314873"/>
                                </a:lnTo>
                                <a:lnTo>
                                  <a:pt x="4175125" y="325594"/>
                                </a:lnTo>
                                <a:lnTo>
                                  <a:pt x="4184253" y="336712"/>
                                </a:lnTo>
                                <a:lnTo>
                                  <a:pt x="4192985" y="348227"/>
                                </a:lnTo>
                                <a:lnTo>
                                  <a:pt x="4201319" y="360139"/>
                                </a:lnTo>
                                <a:lnTo>
                                  <a:pt x="4209653" y="372845"/>
                                </a:lnTo>
                                <a:lnTo>
                                  <a:pt x="4217987" y="385551"/>
                                </a:lnTo>
                                <a:lnTo>
                                  <a:pt x="4225528" y="398654"/>
                                </a:lnTo>
                                <a:lnTo>
                                  <a:pt x="4233465" y="412551"/>
                                </a:lnTo>
                                <a:lnTo>
                                  <a:pt x="4240213" y="426846"/>
                                </a:lnTo>
                                <a:lnTo>
                                  <a:pt x="4247356" y="441934"/>
                                </a:lnTo>
                                <a:lnTo>
                                  <a:pt x="4254103" y="457023"/>
                                </a:lnTo>
                                <a:lnTo>
                                  <a:pt x="4260056" y="472508"/>
                                </a:lnTo>
                                <a:lnTo>
                                  <a:pt x="4266406" y="488788"/>
                                </a:lnTo>
                                <a:lnTo>
                                  <a:pt x="4271565" y="505862"/>
                                </a:lnTo>
                                <a:lnTo>
                                  <a:pt x="4276725" y="522539"/>
                                </a:lnTo>
                                <a:lnTo>
                                  <a:pt x="4281091" y="540804"/>
                                </a:lnTo>
                                <a:lnTo>
                                  <a:pt x="4285059" y="559069"/>
                                </a:lnTo>
                                <a:lnTo>
                                  <a:pt x="4288631" y="577731"/>
                                </a:lnTo>
                                <a:lnTo>
                                  <a:pt x="4291806" y="596790"/>
                                </a:lnTo>
                                <a:lnTo>
                                  <a:pt x="4294187" y="617040"/>
                                </a:lnTo>
                                <a:lnTo>
                                  <a:pt x="4296569" y="637688"/>
                                </a:lnTo>
                                <a:lnTo>
                                  <a:pt x="4297759" y="658732"/>
                                </a:lnTo>
                                <a:lnTo>
                                  <a:pt x="4298553" y="680174"/>
                                </a:lnTo>
                                <a:lnTo>
                                  <a:pt x="4298950" y="702410"/>
                                </a:lnTo>
                                <a:lnTo>
                                  <a:pt x="4298950" y="827088"/>
                                </a:lnTo>
                                <a:lnTo>
                                  <a:pt x="4040187" y="827088"/>
                                </a:lnTo>
                                <a:lnTo>
                                  <a:pt x="4040187" y="799691"/>
                                </a:lnTo>
                                <a:lnTo>
                                  <a:pt x="4040187" y="782220"/>
                                </a:lnTo>
                                <a:lnTo>
                                  <a:pt x="4039394" y="765543"/>
                                </a:lnTo>
                                <a:lnTo>
                                  <a:pt x="4038203" y="748469"/>
                                </a:lnTo>
                                <a:lnTo>
                                  <a:pt x="4036615" y="732587"/>
                                </a:lnTo>
                                <a:lnTo>
                                  <a:pt x="4033837" y="717101"/>
                                </a:lnTo>
                                <a:lnTo>
                                  <a:pt x="4031456" y="701615"/>
                                </a:lnTo>
                                <a:lnTo>
                                  <a:pt x="4028281" y="686924"/>
                                </a:lnTo>
                                <a:lnTo>
                                  <a:pt x="4024709" y="672630"/>
                                </a:lnTo>
                                <a:lnTo>
                                  <a:pt x="4020344" y="658335"/>
                                </a:lnTo>
                                <a:lnTo>
                                  <a:pt x="4016375" y="644835"/>
                                </a:lnTo>
                                <a:lnTo>
                                  <a:pt x="4011613" y="631335"/>
                                </a:lnTo>
                                <a:lnTo>
                                  <a:pt x="4006850" y="618629"/>
                                </a:lnTo>
                                <a:lnTo>
                                  <a:pt x="4000897" y="605923"/>
                                </a:lnTo>
                                <a:lnTo>
                                  <a:pt x="3995341" y="594011"/>
                                </a:lnTo>
                                <a:lnTo>
                                  <a:pt x="3989387" y="582099"/>
                                </a:lnTo>
                                <a:lnTo>
                                  <a:pt x="3983037" y="570981"/>
                                </a:lnTo>
                                <a:lnTo>
                                  <a:pt x="3975894" y="559863"/>
                                </a:lnTo>
                                <a:lnTo>
                                  <a:pt x="3969147" y="549142"/>
                                </a:lnTo>
                                <a:lnTo>
                                  <a:pt x="3962400" y="538421"/>
                                </a:lnTo>
                                <a:lnTo>
                                  <a:pt x="3954859" y="528495"/>
                                </a:lnTo>
                                <a:lnTo>
                                  <a:pt x="3946922" y="518965"/>
                                </a:lnTo>
                                <a:lnTo>
                                  <a:pt x="3939381" y="509833"/>
                                </a:lnTo>
                                <a:lnTo>
                                  <a:pt x="3931444" y="501097"/>
                                </a:lnTo>
                                <a:lnTo>
                                  <a:pt x="3923506" y="492362"/>
                                </a:lnTo>
                                <a:lnTo>
                                  <a:pt x="3915172" y="483626"/>
                                </a:lnTo>
                                <a:lnTo>
                                  <a:pt x="3906837" y="476082"/>
                                </a:lnTo>
                                <a:lnTo>
                                  <a:pt x="3898503" y="468141"/>
                                </a:lnTo>
                                <a:lnTo>
                                  <a:pt x="3889772" y="460994"/>
                                </a:lnTo>
                                <a:lnTo>
                                  <a:pt x="3881041" y="453449"/>
                                </a:lnTo>
                                <a:lnTo>
                                  <a:pt x="3872309" y="446699"/>
                                </a:lnTo>
                                <a:lnTo>
                                  <a:pt x="3854847" y="433596"/>
                                </a:lnTo>
                                <a:lnTo>
                                  <a:pt x="3836987" y="422081"/>
                                </a:lnTo>
                                <a:lnTo>
                                  <a:pt x="3819128" y="410963"/>
                                </a:lnTo>
                                <a:lnTo>
                                  <a:pt x="3802063" y="401831"/>
                                </a:lnTo>
                                <a:lnTo>
                                  <a:pt x="3784600" y="393095"/>
                                </a:lnTo>
                                <a:lnTo>
                                  <a:pt x="3768328" y="384757"/>
                                </a:lnTo>
                                <a:lnTo>
                                  <a:pt x="3752056" y="378007"/>
                                </a:lnTo>
                                <a:lnTo>
                                  <a:pt x="3736975" y="371654"/>
                                </a:lnTo>
                                <a:lnTo>
                                  <a:pt x="3722291" y="366492"/>
                                </a:lnTo>
                                <a:lnTo>
                                  <a:pt x="3708797" y="361727"/>
                                </a:lnTo>
                                <a:lnTo>
                                  <a:pt x="3696494" y="358153"/>
                                </a:lnTo>
                                <a:lnTo>
                                  <a:pt x="3675459" y="352197"/>
                                </a:lnTo>
                                <a:lnTo>
                                  <a:pt x="3660378" y="349021"/>
                                </a:lnTo>
                                <a:lnTo>
                                  <a:pt x="3652441" y="347036"/>
                                </a:lnTo>
                                <a:lnTo>
                                  <a:pt x="3631406" y="341080"/>
                                </a:lnTo>
                                <a:lnTo>
                                  <a:pt x="3609578" y="335521"/>
                                </a:lnTo>
                                <a:lnTo>
                                  <a:pt x="3586956" y="330359"/>
                                </a:lnTo>
                                <a:lnTo>
                                  <a:pt x="3563144" y="325197"/>
                                </a:lnTo>
                                <a:lnTo>
                                  <a:pt x="3538935" y="320035"/>
                                </a:lnTo>
                                <a:lnTo>
                                  <a:pt x="3514328" y="315270"/>
                                </a:lnTo>
                                <a:lnTo>
                                  <a:pt x="3488928" y="310903"/>
                                </a:lnTo>
                                <a:lnTo>
                                  <a:pt x="3463131" y="306138"/>
                                </a:lnTo>
                                <a:lnTo>
                                  <a:pt x="3409553" y="297799"/>
                                </a:lnTo>
                                <a:lnTo>
                                  <a:pt x="3353991" y="290255"/>
                                </a:lnTo>
                                <a:lnTo>
                                  <a:pt x="3296841" y="283108"/>
                                </a:lnTo>
                                <a:lnTo>
                                  <a:pt x="3238103" y="276755"/>
                                </a:lnTo>
                                <a:lnTo>
                                  <a:pt x="3178572" y="271196"/>
                                </a:lnTo>
                                <a:lnTo>
                                  <a:pt x="3118247" y="266034"/>
                                </a:lnTo>
                                <a:lnTo>
                                  <a:pt x="3057128" y="261269"/>
                                </a:lnTo>
                                <a:lnTo>
                                  <a:pt x="2996009" y="257299"/>
                                </a:lnTo>
                                <a:lnTo>
                                  <a:pt x="2934494" y="253328"/>
                                </a:lnTo>
                                <a:lnTo>
                                  <a:pt x="2874169" y="250549"/>
                                </a:lnTo>
                                <a:lnTo>
                                  <a:pt x="2813447" y="247769"/>
                                </a:lnTo>
                                <a:lnTo>
                                  <a:pt x="2754313" y="245387"/>
                                </a:lnTo>
                                <a:lnTo>
                                  <a:pt x="2696369" y="243401"/>
                                </a:lnTo>
                                <a:lnTo>
                                  <a:pt x="2639615" y="241813"/>
                                </a:lnTo>
                                <a:lnTo>
                                  <a:pt x="2531665" y="239034"/>
                                </a:lnTo>
                                <a:lnTo>
                                  <a:pt x="2433241" y="237843"/>
                                </a:lnTo>
                                <a:lnTo>
                                  <a:pt x="2345531" y="237445"/>
                                </a:lnTo>
                                <a:lnTo>
                                  <a:pt x="2272109" y="237445"/>
                                </a:lnTo>
                                <a:lnTo>
                                  <a:pt x="2214563" y="237843"/>
                                </a:lnTo>
                                <a:lnTo>
                                  <a:pt x="2155825" y="238637"/>
                                </a:lnTo>
                                <a:lnTo>
                                  <a:pt x="2098278" y="237843"/>
                                </a:lnTo>
                                <a:lnTo>
                                  <a:pt x="2040731" y="237445"/>
                                </a:lnTo>
                                <a:lnTo>
                                  <a:pt x="1967309" y="237445"/>
                                </a:lnTo>
                                <a:lnTo>
                                  <a:pt x="1879997" y="237843"/>
                                </a:lnTo>
                                <a:lnTo>
                                  <a:pt x="1781175" y="239034"/>
                                </a:lnTo>
                                <a:lnTo>
                                  <a:pt x="1673622" y="241813"/>
                                </a:lnTo>
                                <a:lnTo>
                                  <a:pt x="1616472" y="243401"/>
                                </a:lnTo>
                                <a:lnTo>
                                  <a:pt x="1558925" y="245387"/>
                                </a:lnTo>
                                <a:lnTo>
                                  <a:pt x="1499791" y="247769"/>
                                </a:lnTo>
                                <a:lnTo>
                                  <a:pt x="1439069" y="250549"/>
                                </a:lnTo>
                                <a:lnTo>
                                  <a:pt x="1378347" y="253328"/>
                                </a:lnTo>
                                <a:lnTo>
                                  <a:pt x="1317228" y="257299"/>
                                </a:lnTo>
                                <a:lnTo>
                                  <a:pt x="1256109" y="261269"/>
                                </a:lnTo>
                                <a:lnTo>
                                  <a:pt x="1195387" y="266034"/>
                                </a:lnTo>
                                <a:lnTo>
                                  <a:pt x="1134666" y="271196"/>
                                </a:lnTo>
                                <a:lnTo>
                                  <a:pt x="1075134" y="276755"/>
                                </a:lnTo>
                                <a:lnTo>
                                  <a:pt x="1016397" y="283108"/>
                                </a:lnTo>
                                <a:lnTo>
                                  <a:pt x="959644" y="290255"/>
                                </a:lnTo>
                                <a:lnTo>
                                  <a:pt x="903684" y="297799"/>
                                </a:lnTo>
                                <a:lnTo>
                                  <a:pt x="850106" y="306138"/>
                                </a:lnTo>
                                <a:lnTo>
                                  <a:pt x="824309" y="310903"/>
                                </a:lnTo>
                                <a:lnTo>
                                  <a:pt x="798909" y="315270"/>
                                </a:lnTo>
                                <a:lnTo>
                                  <a:pt x="774303" y="320035"/>
                                </a:lnTo>
                                <a:lnTo>
                                  <a:pt x="750094" y="325197"/>
                                </a:lnTo>
                                <a:lnTo>
                                  <a:pt x="726281" y="330359"/>
                                </a:lnTo>
                                <a:lnTo>
                                  <a:pt x="703659" y="335521"/>
                                </a:lnTo>
                                <a:lnTo>
                                  <a:pt x="681831" y="341080"/>
                                </a:lnTo>
                                <a:lnTo>
                                  <a:pt x="660797" y="347036"/>
                                </a:lnTo>
                                <a:lnTo>
                                  <a:pt x="652463" y="349021"/>
                                </a:lnTo>
                                <a:lnTo>
                                  <a:pt x="637778" y="352197"/>
                                </a:lnTo>
                                <a:lnTo>
                                  <a:pt x="616744" y="358153"/>
                                </a:lnTo>
                                <a:lnTo>
                                  <a:pt x="604441" y="361727"/>
                                </a:lnTo>
                                <a:lnTo>
                                  <a:pt x="590550" y="366492"/>
                                </a:lnTo>
                                <a:lnTo>
                                  <a:pt x="576263" y="371654"/>
                                </a:lnTo>
                                <a:lnTo>
                                  <a:pt x="560785" y="378007"/>
                                </a:lnTo>
                                <a:lnTo>
                                  <a:pt x="544910" y="384757"/>
                                </a:lnTo>
                                <a:lnTo>
                                  <a:pt x="528638" y="393095"/>
                                </a:lnTo>
                                <a:lnTo>
                                  <a:pt x="511175" y="401831"/>
                                </a:lnTo>
                                <a:lnTo>
                                  <a:pt x="494110" y="410963"/>
                                </a:lnTo>
                                <a:lnTo>
                                  <a:pt x="476250" y="422081"/>
                                </a:lnTo>
                                <a:lnTo>
                                  <a:pt x="458391" y="433596"/>
                                </a:lnTo>
                                <a:lnTo>
                                  <a:pt x="440928" y="446699"/>
                                </a:lnTo>
                                <a:lnTo>
                                  <a:pt x="432197" y="453449"/>
                                </a:lnTo>
                                <a:lnTo>
                                  <a:pt x="423466" y="460994"/>
                                </a:lnTo>
                                <a:lnTo>
                                  <a:pt x="415131" y="468141"/>
                                </a:lnTo>
                                <a:lnTo>
                                  <a:pt x="406400" y="476082"/>
                                </a:lnTo>
                                <a:lnTo>
                                  <a:pt x="398066" y="483626"/>
                                </a:lnTo>
                                <a:lnTo>
                                  <a:pt x="389731" y="492362"/>
                                </a:lnTo>
                                <a:lnTo>
                                  <a:pt x="381794" y="501097"/>
                                </a:lnTo>
                                <a:lnTo>
                                  <a:pt x="373856" y="509833"/>
                                </a:lnTo>
                                <a:lnTo>
                                  <a:pt x="366316" y="518965"/>
                                </a:lnTo>
                                <a:lnTo>
                                  <a:pt x="358378" y="528495"/>
                                </a:lnTo>
                                <a:lnTo>
                                  <a:pt x="351235" y="538421"/>
                                </a:lnTo>
                                <a:lnTo>
                                  <a:pt x="343694" y="549142"/>
                                </a:lnTo>
                                <a:lnTo>
                                  <a:pt x="336947" y="559863"/>
                                </a:lnTo>
                                <a:lnTo>
                                  <a:pt x="330200" y="570981"/>
                                </a:lnTo>
                                <a:lnTo>
                                  <a:pt x="323850" y="582099"/>
                                </a:lnTo>
                                <a:lnTo>
                                  <a:pt x="317897" y="594011"/>
                                </a:lnTo>
                                <a:lnTo>
                                  <a:pt x="312341" y="605923"/>
                                </a:lnTo>
                                <a:lnTo>
                                  <a:pt x="306388" y="618629"/>
                                </a:lnTo>
                                <a:lnTo>
                                  <a:pt x="301625" y="631335"/>
                                </a:lnTo>
                                <a:lnTo>
                                  <a:pt x="297260" y="644835"/>
                                </a:lnTo>
                                <a:lnTo>
                                  <a:pt x="292497" y="658335"/>
                                </a:lnTo>
                                <a:lnTo>
                                  <a:pt x="288528" y="672630"/>
                                </a:lnTo>
                                <a:lnTo>
                                  <a:pt x="284956" y="686924"/>
                                </a:lnTo>
                                <a:lnTo>
                                  <a:pt x="281781" y="701615"/>
                                </a:lnTo>
                                <a:lnTo>
                                  <a:pt x="279003" y="717101"/>
                                </a:lnTo>
                                <a:lnTo>
                                  <a:pt x="276622" y="732587"/>
                                </a:lnTo>
                                <a:lnTo>
                                  <a:pt x="275035" y="748469"/>
                                </a:lnTo>
                                <a:lnTo>
                                  <a:pt x="273844" y="765543"/>
                                </a:lnTo>
                                <a:lnTo>
                                  <a:pt x="273050" y="782220"/>
                                </a:lnTo>
                                <a:lnTo>
                                  <a:pt x="273050" y="799691"/>
                                </a:lnTo>
                                <a:lnTo>
                                  <a:pt x="273050" y="827088"/>
                                </a:lnTo>
                                <a:lnTo>
                                  <a:pt x="0" y="827088"/>
                                </a:lnTo>
                                <a:lnTo>
                                  <a:pt x="0" y="702410"/>
                                </a:lnTo>
                                <a:lnTo>
                                  <a:pt x="397" y="680174"/>
                                </a:lnTo>
                                <a:lnTo>
                                  <a:pt x="1191" y="658732"/>
                                </a:lnTo>
                                <a:lnTo>
                                  <a:pt x="2381" y="637688"/>
                                </a:lnTo>
                                <a:lnTo>
                                  <a:pt x="4763" y="617040"/>
                                </a:lnTo>
                                <a:lnTo>
                                  <a:pt x="7144" y="596790"/>
                                </a:lnTo>
                                <a:lnTo>
                                  <a:pt x="10319" y="577731"/>
                                </a:lnTo>
                                <a:lnTo>
                                  <a:pt x="13891" y="559069"/>
                                </a:lnTo>
                                <a:lnTo>
                                  <a:pt x="18256" y="540804"/>
                                </a:lnTo>
                                <a:lnTo>
                                  <a:pt x="22622" y="522539"/>
                                </a:lnTo>
                                <a:lnTo>
                                  <a:pt x="27781" y="505862"/>
                                </a:lnTo>
                                <a:lnTo>
                                  <a:pt x="33338" y="488788"/>
                                </a:lnTo>
                                <a:lnTo>
                                  <a:pt x="38894" y="472508"/>
                                </a:lnTo>
                                <a:lnTo>
                                  <a:pt x="44847" y="457023"/>
                                </a:lnTo>
                                <a:lnTo>
                                  <a:pt x="51991" y="441934"/>
                                </a:lnTo>
                                <a:lnTo>
                                  <a:pt x="58738" y="426846"/>
                                </a:lnTo>
                                <a:lnTo>
                                  <a:pt x="65485" y="412551"/>
                                </a:lnTo>
                                <a:lnTo>
                                  <a:pt x="73422" y="398654"/>
                                </a:lnTo>
                                <a:lnTo>
                                  <a:pt x="81360" y="385551"/>
                                </a:lnTo>
                                <a:lnTo>
                                  <a:pt x="89297" y="372845"/>
                                </a:lnTo>
                                <a:lnTo>
                                  <a:pt x="97631" y="360139"/>
                                </a:lnTo>
                                <a:lnTo>
                                  <a:pt x="106363" y="348227"/>
                                </a:lnTo>
                                <a:lnTo>
                                  <a:pt x="115094" y="336712"/>
                                </a:lnTo>
                                <a:lnTo>
                                  <a:pt x="123825" y="325594"/>
                                </a:lnTo>
                                <a:lnTo>
                                  <a:pt x="133350" y="314873"/>
                                </a:lnTo>
                                <a:lnTo>
                                  <a:pt x="142478" y="304550"/>
                                </a:lnTo>
                                <a:lnTo>
                                  <a:pt x="152003" y="294623"/>
                                </a:lnTo>
                                <a:lnTo>
                                  <a:pt x="161528" y="285093"/>
                                </a:lnTo>
                                <a:lnTo>
                                  <a:pt x="171450" y="275961"/>
                                </a:lnTo>
                                <a:lnTo>
                                  <a:pt x="180975" y="267225"/>
                                </a:lnTo>
                                <a:lnTo>
                                  <a:pt x="190897" y="258887"/>
                                </a:lnTo>
                                <a:lnTo>
                                  <a:pt x="200819" y="250946"/>
                                </a:lnTo>
                                <a:lnTo>
                                  <a:pt x="210741" y="243004"/>
                                </a:lnTo>
                                <a:lnTo>
                                  <a:pt x="220663" y="236254"/>
                                </a:lnTo>
                                <a:lnTo>
                                  <a:pt x="230188" y="229107"/>
                                </a:lnTo>
                                <a:lnTo>
                                  <a:pt x="250031" y="216401"/>
                                </a:lnTo>
                                <a:lnTo>
                                  <a:pt x="269081" y="204489"/>
                                </a:lnTo>
                                <a:lnTo>
                                  <a:pt x="288131" y="194165"/>
                                </a:lnTo>
                                <a:lnTo>
                                  <a:pt x="305991" y="185033"/>
                                </a:lnTo>
                                <a:lnTo>
                                  <a:pt x="323453" y="177091"/>
                                </a:lnTo>
                                <a:lnTo>
                                  <a:pt x="340122" y="169944"/>
                                </a:lnTo>
                                <a:lnTo>
                                  <a:pt x="355203" y="163988"/>
                                </a:lnTo>
                                <a:lnTo>
                                  <a:pt x="369491" y="158826"/>
                                </a:lnTo>
                                <a:lnTo>
                                  <a:pt x="382588" y="154856"/>
                                </a:lnTo>
                                <a:lnTo>
                                  <a:pt x="393700" y="151679"/>
                                </a:lnTo>
                                <a:lnTo>
                                  <a:pt x="403225" y="148900"/>
                                </a:lnTo>
                                <a:lnTo>
                                  <a:pt x="416719" y="145326"/>
                                </a:lnTo>
                                <a:lnTo>
                                  <a:pt x="421481" y="144532"/>
                                </a:lnTo>
                                <a:lnTo>
                                  <a:pt x="450453" y="135400"/>
                                </a:lnTo>
                                <a:lnTo>
                                  <a:pt x="480616" y="127061"/>
                                </a:lnTo>
                                <a:lnTo>
                                  <a:pt x="511969" y="118723"/>
                                </a:lnTo>
                                <a:lnTo>
                                  <a:pt x="544910" y="110384"/>
                                </a:lnTo>
                                <a:lnTo>
                                  <a:pt x="578644" y="103237"/>
                                </a:lnTo>
                                <a:lnTo>
                                  <a:pt x="613569" y="95693"/>
                                </a:lnTo>
                                <a:lnTo>
                                  <a:pt x="649288" y="88943"/>
                                </a:lnTo>
                                <a:lnTo>
                                  <a:pt x="686197" y="82193"/>
                                </a:lnTo>
                                <a:lnTo>
                                  <a:pt x="724297" y="76237"/>
                                </a:lnTo>
                                <a:lnTo>
                                  <a:pt x="762397" y="70281"/>
                                </a:lnTo>
                                <a:lnTo>
                                  <a:pt x="801291" y="64722"/>
                                </a:lnTo>
                                <a:lnTo>
                                  <a:pt x="840978" y="59560"/>
                                </a:lnTo>
                                <a:lnTo>
                                  <a:pt x="881856" y="54398"/>
                                </a:lnTo>
                                <a:lnTo>
                                  <a:pt x="922337" y="49633"/>
                                </a:lnTo>
                                <a:lnTo>
                                  <a:pt x="963613" y="45266"/>
                                </a:lnTo>
                                <a:lnTo>
                                  <a:pt x="1005284" y="40898"/>
                                </a:lnTo>
                                <a:lnTo>
                                  <a:pt x="1047353" y="36927"/>
                                </a:lnTo>
                                <a:lnTo>
                                  <a:pt x="1089422" y="32957"/>
                                </a:lnTo>
                                <a:lnTo>
                                  <a:pt x="1173956" y="26604"/>
                                </a:lnTo>
                                <a:lnTo>
                                  <a:pt x="1258887" y="21045"/>
                                </a:lnTo>
                                <a:lnTo>
                                  <a:pt x="1343025" y="16280"/>
                                </a:lnTo>
                                <a:lnTo>
                                  <a:pt x="1425972" y="11912"/>
                                </a:lnTo>
                                <a:lnTo>
                                  <a:pt x="1506934" y="8339"/>
                                </a:lnTo>
                                <a:lnTo>
                                  <a:pt x="1586309" y="5956"/>
                                </a:lnTo>
                                <a:lnTo>
                                  <a:pt x="1662509" y="3574"/>
                                </a:lnTo>
                                <a:lnTo>
                                  <a:pt x="2157809" y="1191"/>
                                </a:lnTo>
                                <a:lnTo>
                                  <a:pt x="2210991" y="397"/>
                                </a:lnTo>
                                <a:lnTo>
                                  <a:pt x="227250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4" name="KSO_Shape"/>
                        <wps:cNvSpPr>
                          <a:spLocks noChangeAspect="1"/>
                        </wps:cNvSpPr>
                        <wps:spPr bwMode="auto">
                          <a:xfrm>
                            <a:off x="11866" y="54861"/>
                            <a:ext cx="788" cy="784"/>
                          </a:xfrm>
                          <a:custGeom>
                            <a:avLst/>
                            <a:gdLst>
                              <a:gd name="T0" fmla="*/ 61580152 w 6030"/>
                              <a:gd name="T1" fmla="*/ 116692035 h 6002"/>
                              <a:gd name="T2" fmla="*/ 199662 w 6030"/>
                              <a:gd name="T3" fmla="*/ 309482875 h 6002"/>
                              <a:gd name="T4" fmla="*/ 65672269 w 6030"/>
                              <a:gd name="T5" fmla="*/ 487413091 h 6002"/>
                              <a:gd name="T6" fmla="*/ 254404694 w 6030"/>
                              <a:gd name="T7" fmla="*/ 595428006 h 6002"/>
                              <a:gd name="T8" fmla="*/ 487650619 w 6030"/>
                              <a:gd name="T9" fmla="*/ 535286624 h 6002"/>
                              <a:gd name="T10" fmla="*/ 600930197 w 6030"/>
                              <a:gd name="T11" fmla="*/ 323944636 h 6002"/>
                              <a:gd name="T12" fmla="*/ 481862010 w 6030"/>
                              <a:gd name="T13" fmla="*/ 59143747 h 6002"/>
                              <a:gd name="T14" fmla="*/ 323769756 w 6030"/>
                              <a:gd name="T15" fmla="*/ 11370008 h 6002"/>
                              <a:gd name="T16" fmla="*/ 556316866 w 6030"/>
                              <a:gd name="T17" fmla="*/ 162770205 h 6002"/>
                              <a:gd name="T18" fmla="*/ 562704460 w 6030"/>
                              <a:gd name="T19" fmla="*/ 422285113 h 6002"/>
                              <a:gd name="T20" fmla="*/ 383153945 w 6030"/>
                              <a:gd name="T21" fmla="*/ 575879539 h 6002"/>
                              <a:gd name="T22" fmla="*/ 154998129 w 6030"/>
                              <a:gd name="T23" fmla="*/ 548850861 h 6002"/>
                              <a:gd name="T24" fmla="*/ 31638480 w 6030"/>
                              <a:gd name="T25" fmla="*/ 406027988 h 6002"/>
                              <a:gd name="T26" fmla="*/ 65672269 w 6030"/>
                              <a:gd name="T27" fmla="*/ 131253591 h 6002"/>
                              <a:gd name="T28" fmla="*/ 227756493 w 6030"/>
                              <a:gd name="T29" fmla="*/ 20246402 h 6002"/>
                              <a:gd name="T30" fmla="*/ 371776072 w 6030"/>
                              <a:gd name="T31" fmla="*/ 33012909 h 6002"/>
                              <a:gd name="T32" fmla="*/ 246120945 w 6030"/>
                              <a:gd name="T33" fmla="*/ 144718032 h 6002"/>
                              <a:gd name="T34" fmla="*/ 156595107 w 6030"/>
                              <a:gd name="T35" fmla="*/ 307288647 h 6002"/>
                              <a:gd name="T36" fmla="*/ 109387122 w 6030"/>
                              <a:gd name="T37" fmla="*/ 232785300 h 6002"/>
                              <a:gd name="T38" fmla="*/ 246619784 w 6030"/>
                              <a:gd name="T39" fmla="*/ 41390643 h 6002"/>
                              <a:gd name="T40" fmla="*/ 205100577 w 6030"/>
                              <a:gd name="T41" fmla="*/ 65526842 h 6002"/>
                              <a:gd name="T42" fmla="*/ 88128522 w 6030"/>
                              <a:gd name="T43" fmla="*/ 270884916 h 6002"/>
                              <a:gd name="T44" fmla="*/ 48505470 w 6030"/>
                              <a:gd name="T45" fmla="*/ 238370666 h 6002"/>
                              <a:gd name="T46" fmla="*/ 158690923 w 6030"/>
                              <a:gd name="T47" fmla="*/ 61437770 h 6002"/>
                              <a:gd name="T48" fmla="*/ 447428898 w 6030"/>
                              <a:gd name="T49" fmla="*/ 67222411 h 6002"/>
                              <a:gd name="T50" fmla="*/ 411997794 w 6030"/>
                              <a:gd name="T51" fmla="*/ 122277086 h 6002"/>
                              <a:gd name="T52" fmla="*/ 298618701 w 6030"/>
                              <a:gd name="T53" fmla="*/ 290832248 h 6002"/>
                              <a:gd name="T54" fmla="*/ 187135764 w 6030"/>
                              <a:gd name="T55" fmla="*/ 306690192 h 6002"/>
                              <a:gd name="T56" fmla="*/ 285444189 w 6030"/>
                              <a:gd name="T57" fmla="*/ 108214190 h 6002"/>
                              <a:gd name="T58" fmla="*/ 480065371 w 6030"/>
                              <a:gd name="T59" fmla="*/ 86671084 h 6002"/>
                              <a:gd name="T60" fmla="*/ 481862010 w 6030"/>
                              <a:gd name="T61" fmla="*/ 102828413 h 6002"/>
                              <a:gd name="T62" fmla="*/ 519688423 w 6030"/>
                              <a:gd name="T63" fmla="*/ 142124623 h 6002"/>
                              <a:gd name="T64" fmla="*/ 579571766 w 6030"/>
                              <a:gd name="T65" fmla="*/ 313671742 h 6002"/>
                              <a:gd name="T66" fmla="*/ 551725910 w 6030"/>
                              <a:gd name="T67" fmla="*/ 314270197 h 6002"/>
                              <a:gd name="T68" fmla="*/ 435851363 w 6030"/>
                              <a:gd name="T69" fmla="*/ 125967293 h 6002"/>
                              <a:gd name="T70" fmla="*/ 438845657 w 6030"/>
                              <a:gd name="T71" fmla="*/ 141925349 h 6002"/>
                              <a:gd name="T72" fmla="*/ 553023396 w 6030"/>
                              <a:gd name="T73" fmla="*/ 389870659 h 6002"/>
                              <a:gd name="T74" fmla="*/ 504717271 w 6030"/>
                              <a:gd name="T75" fmla="*/ 486415771 h 6002"/>
                              <a:gd name="T76" fmla="*/ 464595381 w 6030"/>
                              <a:gd name="T77" fmla="*/ 324543091 h 6002"/>
                              <a:gd name="T78" fmla="*/ 363192831 w 6030"/>
                              <a:gd name="T79" fmla="*/ 182019287 h 6002"/>
                              <a:gd name="T80" fmla="*/ 47008639 w 6030"/>
                              <a:gd name="T81" fmla="*/ 198874867 h 6002"/>
                              <a:gd name="T82" fmla="*/ 34033789 w 6030"/>
                              <a:gd name="T83" fmla="*/ 220517768 h 6002"/>
                              <a:gd name="T84" fmla="*/ 421479512 w 6030"/>
                              <a:gd name="T85" fmla="*/ 275772032 h 6002"/>
                              <a:gd name="T86" fmla="*/ 492341405 w 6030"/>
                              <a:gd name="T87" fmla="*/ 497486710 h 6002"/>
                              <a:gd name="T88" fmla="*/ 405111361 w 6030"/>
                              <a:gd name="T89" fmla="*/ 545659313 h 6002"/>
                              <a:gd name="T90" fmla="*/ 384351600 w 6030"/>
                              <a:gd name="T91" fmla="*/ 413009539 h 6002"/>
                              <a:gd name="T92" fmla="*/ 310994567 w 6030"/>
                              <a:gd name="T93" fmla="*/ 283052652 h 6002"/>
                              <a:gd name="T94" fmla="*/ 59284674 w 6030"/>
                              <a:gd name="T95" fmla="*/ 274575123 h 6002"/>
                              <a:gd name="T96" fmla="*/ 268177876 w 6030"/>
                              <a:gd name="T97" fmla="*/ 309881740 h 6002"/>
                              <a:gd name="T98" fmla="*/ 361596169 w 6030"/>
                              <a:gd name="T99" fmla="*/ 387377360 h 6002"/>
                              <a:gd name="T100" fmla="*/ 206897216 w 6030"/>
                              <a:gd name="T101" fmla="*/ 415802222 h 6002"/>
                              <a:gd name="T102" fmla="*/ 27047209 w 6030"/>
                              <a:gd name="T103" fmla="*/ 347881561 h 6002"/>
                              <a:gd name="T104" fmla="*/ 35431104 w 6030"/>
                              <a:gd name="T105" fmla="*/ 372716010 h 6002"/>
                              <a:gd name="T106" fmla="*/ 214881789 w 6030"/>
                              <a:gd name="T107" fmla="*/ 425376865 h 6002"/>
                              <a:gd name="T108" fmla="*/ 376467174 w 6030"/>
                              <a:gd name="T109" fmla="*/ 419093565 h 6002"/>
                              <a:gd name="T110" fmla="*/ 317781485 w 6030"/>
                              <a:gd name="T111" fmla="*/ 504168875 h 6002"/>
                              <a:gd name="T112" fmla="*/ 77050142 w 6030"/>
                              <a:gd name="T113" fmla="*/ 464074620 h 6002"/>
                              <a:gd name="T114" fmla="*/ 106093336 w 6030"/>
                              <a:gd name="T115" fmla="*/ 488111340 h 6002"/>
                              <a:gd name="T116" fmla="*/ 373073557 w 6030"/>
                              <a:gd name="T117" fmla="*/ 503271351 h 6002"/>
                              <a:gd name="T118" fmla="*/ 386248070 w 6030"/>
                              <a:gd name="T119" fmla="*/ 543265810 h 6002"/>
                              <a:gd name="T120" fmla="*/ 212386649 w 6030"/>
                              <a:gd name="T121" fmla="*/ 562116028 h 6002"/>
                              <a:gd name="T122" fmla="*/ 98907410 w 6030"/>
                              <a:gd name="T123" fmla="*/ 486315976 h 6002"/>
                              <a:gd name="T124" fmla="*/ 344828694 w 6030"/>
                              <a:gd name="T125" fmla="*/ 572987376 h 600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30" h="6002">
                                <a:moveTo>
                                  <a:pt x="2928" y="8"/>
                                </a:moveTo>
                                <a:lnTo>
                                  <a:pt x="2928" y="8"/>
                                </a:lnTo>
                                <a:lnTo>
                                  <a:pt x="2869" y="12"/>
                                </a:lnTo>
                                <a:lnTo>
                                  <a:pt x="2812" y="16"/>
                                </a:lnTo>
                                <a:lnTo>
                                  <a:pt x="2696" y="23"/>
                                </a:lnTo>
                                <a:lnTo>
                                  <a:pt x="2638" y="26"/>
                                </a:lnTo>
                                <a:lnTo>
                                  <a:pt x="2580" y="32"/>
                                </a:lnTo>
                                <a:lnTo>
                                  <a:pt x="2522" y="38"/>
                                </a:lnTo>
                                <a:lnTo>
                                  <a:pt x="2465" y="47"/>
                                </a:lnTo>
                                <a:lnTo>
                                  <a:pt x="2385" y="62"/>
                                </a:lnTo>
                                <a:lnTo>
                                  <a:pt x="2306" y="78"/>
                                </a:lnTo>
                                <a:lnTo>
                                  <a:pt x="2227" y="97"/>
                                </a:lnTo>
                                <a:lnTo>
                                  <a:pt x="2151" y="119"/>
                                </a:lnTo>
                                <a:lnTo>
                                  <a:pt x="2073" y="142"/>
                                </a:lnTo>
                                <a:lnTo>
                                  <a:pt x="1997" y="167"/>
                                </a:lnTo>
                                <a:lnTo>
                                  <a:pt x="1920" y="195"/>
                                </a:lnTo>
                                <a:lnTo>
                                  <a:pt x="1846" y="224"/>
                                </a:lnTo>
                                <a:lnTo>
                                  <a:pt x="1771" y="256"/>
                                </a:lnTo>
                                <a:lnTo>
                                  <a:pt x="1699" y="290"/>
                                </a:lnTo>
                                <a:lnTo>
                                  <a:pt x="1627" y="325"/>
                                </a:lnTo>
                                <a:lnTo>
                                  <a:pt x="1555" y="363"/>
                                </a:lnTo>
                                <a:lnTo>
                                  <a:pt x="1485" y="403"/>
                                </a:lnTo>
                                <a:lnTo>
                                  <a:pt x="1416" y="446"/>
                                </a:lnTo>
                                <a:lnTo>
                                  <a:pt x="1348" y="489"/>
                                </a:lnTo>
                                <a:lnTo>
                                  <a:pt x="1282" y="535"/>
                                </a:lnTo>
                                <a:lnTo>
                                  <a:pt x="1220" y="580"/>
                                </a:lnTo>
                                <a:lnTo>
                                  <a:pt x="1159" y="626"/>
                                </a:lnTo>
                                <a:lnTo>
                                  <a:pt x="1100" y="674"/>
                                </a:lnTo>
                                <a:lnTo>
                                  <a:pt x="1041" y="724"/>
                                </a:lnTo>
                                <a:lnTo>
                                  <a:pt x="984" y="775"/>
                                </a:lnTo>
                                <a:lnTo>
                                  <a:pt x="928" y="827"/>
                                </a:lnTo>
                                <a:lnTo>
                                  <a:pt x="873" y="881"/>
                                </a:lnTo>
                                <a:lnTo>
                                  <a:pt x="819" y="937"/>
                                </a:lnTo>
                                <a:lnTo>
                                  <a:pt x="766" y="994"/>
                                </a:lnTo>
                                <a:lnTo>
                                  <a:pt x="714" y="1051"/>
                                </a:lnTo>
                                <a:lnTo>
                                  <a:pt x="665" y="1110"/>
                                </a:lnTo>
                                <a:lnTo>
                                  <a:pt x="617" y="1170"/>
                                </a:lnTo>
                                <a:lnTo>
                                  <a:pt x="571" y="1231"/>
                                </a:lnTo>
                                <a:lnTo>
                                  <a:pt x="526" y="1294"/>
                                </a:lnTo>
                                <a:lnTo>
                                  <a:pt x="483" y="1356"/>
                                </a:lnTo>
                                <a:lnTo>
                                  <a:pt x="442" y="1420"/>
                                </a:lnTo>
                                <a:lnTo>
                                  <a:pt x="418" y="1460"/>
                                </a:lnTo>
                                <a:lnTo>
                                  <a:pt x="395" y="1499"/>
                                </a:lnTo>
                                <a:lnTo>
                                  <a:pt x="372" y="1539"/>
                                </a:lnTo>
                                <a:lnTo>
                                  <a:pt x="350" y="1579"/>
                                </a:lnTo>
                                <a:lnTo>
                                  <a:pt x="328" y="1621"/>
                                </a:lnTo>
                                <a:lnTo>
                                  <a:pt x="308" y="1662"/>
                                </a:lnTo>
                                <a:lnTo>
                                  <a:pt x="287" y="1703"/>
                                </a:lnTo>
                                <a:lnTo>
                                  <a:pt x="269" y="1746"/>
                                </a:lnTo>
                                <a:lnTo>
                                  <a:pt x="249" y="1788"/>
                                </a:lnTo>
                                <a:lnTo>
                                  <a:pt x="232" y="1830"/>
                                </a:lnTo>
                                <a:lnTo>
                                  <a:pt x="214" y="1873"/>
                                </a:lnTo>
                                <a:lnTo>
                                  <a:pt x="198" y="1916"/>
                                </a:lnTo>
                                <a:lnTo>
                                  <a:pt x="182" y="1960"/>
                                </a:lnTo>
                                <a:lnTo>
                                  <a:pt x="165" y="2003"/>
                                </a:lnTo>
                                <a:lnTo>
                                  <a:pt x="152" y="2047"/>
                                </a:lnTo>
                                <a:lnTo>
                                  <a:pt x="137" y="2092"/>
                                </a:lnTo>
                                <a:lnTo>
                                  <a:pt x="124" y="2136"/>
                                </a:lnTo>
                                <a:lnTo>
                                  <a:pt x="112" y="2181"/>
                                </a:lnTo>
                                <a:lnTo>
                                  <a:pt x="99" y="2226"/>
                                </a:lnTo>
                                <a:lnTo>
                                  <a:pt x="89" y="2271"/>
                                </a:lnTo>
                                <a:lnTo>
                                  <a:pt x="77" y="2316"/>
                                </a:lnTo>
                                <a:lnTo>
                                  <a:pt x="68" y="2361"/>
                                </a:lnTo>
                                <a:lnTo>
                                  <a:pt x="59" y="2407"/>
                                </a:lnTo>
                                <a:lnTo>
                                  <a:pt x="50" y="2453"/>
                                </a:lnTo>
                                <a:lnTo>
                                  <a:pt x="42" y="2499"/>
                                </a:lnTo>
                                <a:lnTo>
                                  <a:pt x="35" y="2544"/>
                                </a:lnTo>
                                <a:lnTo>
                                  <a:pt x="28" y="2590"/>
                                </a:lnTo>
                                <a:lnTo>
                                  <a:pt x="22" y="2637"/>
                                </a:lnTo>
                                <a:lnTo>
                                  <a:pt x="18" y="2683"/>
                                </a:lnTo>
                                <a:lnTo>
                                  <a:pt x="13" y="2730"/>
                                </a:lnTo>
                                <a:lnTo>
                                  <a:pt x="6" y="2823"/>
                                </a:lnTo>
                                <a:lnTo>
                                  <a:pt x="2" y="2916"/>
                                </a:lnTo>
                                <a:lnTo>
                                  <a:pt x="0" y="3009"/>
                                </a:lnTo>
                                <a:lnTo>
                                  <a:pt x="2" y="3103"/>
                                </a:lnTo>
                                <a:lnTo>
                                  <a:pt x="4" y="3149"/>
                                </a:lnTo>
                                <a:lnTo>
                                  <a:pt x="6" y="3196"/>
                                </a:lnTo>
                                <a:lnTo>
                                  <a:pt x="10" y="3241"/>
                                </a:lnTo>
                                <a:lnTo>
                                  <a:pt x="13" y="3288"/>
                                </a:lnTo>
                                <a:lnTo>
                                  <a:pt x="18" y="3334"/>
                                </a:lnTo>
                                <a:lnTo>
                                  <a:pt x="22" y="3381"/>
                                </a:lnTo>
                                <a:lnTo>
                                  <a:pt x="28" y="3427"/>
                                </a:lnTo>
                                <a:lnTo>
                                  <a:pt x="35" y="3473"/>
                                </a:lnTo>
                                <a:lnTo>
                                  <a:pt x="42" y="3519"/>
                                </a:lnTo>
                                <a:lnTo>
                                  <a:pt x="50" y="3565"/>
                                </a:lnTo>
                                <a:lnTo>
                                  <a:pt x="59" y="3611"/>
                                </a:lnTo>
                                <a:lnTo>
                                  <a:pt x="68" y="3656"/>
                                </a:lnTo>
                                <a:lnTo>
                                  <a:pt x="77" y="3701"/>
                                </a:lnTo>
                                <a:lnTo>
                                  <a:pt x="89" y="3747"/>
                                </a:lnTo>
                                <a:lnTo>
                                  <a:pt x="100" y="3792"/>
                                </a:lnTo>
                                <a:lnTo>
                                  <a:pt x="112" y="3836"/>
                                </a:lnTo>
                                <a:lnTo>
                                  <a:pt x="124" y="3881"/>
                                </a:lnTo>
                                <a:lnTo>
                                  <a:pt x="138" y="3925"/>
                                </a:lnTo>
                                <a:lnTo>
                                  <a:pt x="152" y="3969"/>
                                </a:lnTo>
                                <a:lnTo>
                                  <a:pt x="167" y="4013"/>
                                </a:lnTo>
                                <a:lnTo>
                                  <a:pt x="183" y="4056"/>
                                </a:lnTo>
                                <a:lnTo>
                                  <a:pt x="199" y="4099"/>
                                </a:lnTo>
                                <a:lnTo>
                                  <a:pt x="216" y="4142"/>
                                </a:lnTo>
                                <a:lnTo>
                                  <a:pt x="233" y="4185"/>
                                </a:lnTo>
                                <a:lnTo>
                                  <a:pt x="251" y="4227"/>
                                </a:lnTo>
                                <a:lnTo>
                                  <a:pt x="271" y="4270"/>
                                </a:lnTo>
                                <a:lnTo>
                                  <a:pt x="296" y="4324"/>
                                </a:lnTo>
                                <a:lnTo>
                                  <a:pt x="324" y="4379"/>
                                </a:lnTo>
                                <a:lnTo>
                                  <a:pt x="352" y="4431"/>
                                </a:lnTo>
                                <a:lnTo>
                                  <a:pt x="382" y="4485"/>
                                </a:lnTo>
                                <a:lnTo>
                                  <a:pt x="413" y="4538"/>
                                </a:lnTo>
                                <a:lnTo>
                                  <a:pt x="445" y="4589"/>
                                </a:lnTo>
                                <a:lnTo>
                                  <a:pt x="478" y="4641"/>
                                </a:lnTo>
                                <a:lnTo>
                                  <a:pt x="512" y="4691"/>
                                </a:lnTo>
                                <a:lnTo>
                                  <a:pt x="547" y="4741"/>
                                </a:lnTo>
                                <a:lnTo>
                                  <a:pt x="584" y="4790"/>
                                </a:lnTo>
                                <a:lnTo>
                                  <a:pt x="620" y="4839"/>
                                </a:lnTo>
                                <a:lnTo>
                                  <a:pt x="658" y="4887"/>
                                </a:lnTo>
                                <a:lnTo>
                                  <a:pt x="698" y="4934"/>
                                </a:lnTo>
                                <a:lnTo>
                                  <a:pt x="737" y="4980"/>
                                </a:lnTo>
                                <a:lnTo>
                                  <a:pt x="779" y="5026"/>
                                </a:lnTo>
                                <a:lnTo>
                                  <a:pt x="821" y="5071"/>
                                </a:lnTo>
                                <a:lnTo>
                                  <a:pt x="863" y="5114"/>
                                </a:lnTo>
                                <a:lnTo>
                                  <a:pt x="907" y="5158"/>
                                </a:lnTo>
                                <a:lnTo>
                                  <a:pt x="952" y="5200"/>
                                </a:lnTo>
                                <a:lnTo>
                                  <a:pt x="996" y="5242"/>
                                </a:lnTo>
                                <a:lnTo>
                                  <a:pt x="1042" y="5282"/>
                                </a:lnTo>
                                <a:lnTo>
                                  <a:pt x="1089" y="5322"/>
                                </a:lnTo>
                                <a:lnTo>
                                  <a:pt x="1137" y="5361"/>
                                </a:lnTo>
                                <a:lnTo>
                                  <a:pt x="1186" y="5398"/>
                                </a:lnTo>
                                <a:lnTo>
                                  <a:pt x="1234" y="5434"/>
                                </a:lnTo>
                                <a:lnTo>
                                  <a:pt x="1283" y="5470"/>
                                </a:lnTo>
                                <a:lnTo>
                                  <a:pt x="1333" y="5505"/>
                                </a:lnTo>
                                <a:lnTo>
                                  <a:pt x="1384" y="5539"/>
                                </a:lnTo>
                                <a:lnTo>
                                  <a:pt x="1435" y="5571"/>
                                </a:lnTo>
                                <a:lnTo>
                                  <a:pt x="1488" y="5603"/>
                                </a:lnTo>
                                <a:lnTo>
                                  <a:pt x="1540" y="5633"/>
                                </a:lnTo>
                                <a:lnTo>
                                  <a:pt x="1592" y="5662"/>
                                </a:lnTo>
                                <a:lnTo>
                                  <a:pt x="1643" y="5689"/>
                                </a:lnTo>
                                <a:lnTo>
                                  <a:pt x="1693" y="5713"/>
                                </a:lnTo>
                                <a:lnTo>
                                  <a:pt x="1744" y="5737"/>
                                </a:lnTo>
                                <a:lnTo>
                                  <a:pt x="1795" y="5760"/>
                                </a:lnTo>
                                <a:lnTo>
                                  <a:pt x="1847" y="5782"/>
                                </a:lnTo>
                                <a:lnTo>
                                  <a:pt x="1900" y="5802"/>
                                </a:lnTo>
                                <a:lnTo>
                                  <a:pt x="1951" y="5822"/>
                                </a:lnTo>
                                <a:lnTo>
                                  <a:pt x="2005" y="5840"/>
                                </a:lnTo>
                                <a:lnTo>
                                  <a:pt x="2058" y="5857"/>
                                </a:lnTo>
                                <a:lnTo>
                                  <a:pt x="2112" y="5874"/>
                                </a:lnTo>
                                <a:lnTo>
                                  <a:pt x="2165" y="5889"/>
                                </a:lnTo>
                                <a:lnTo>
                                  <a:pt x="2219" y="5904"/>
                                </a:lnTo>
                                <a:lnTo>
                                  <a:pt x="2273" y="5918"/>
                                </a:lnTo>
                                <a:lnTo>
                                  <a:pt x="2328" y="5929"/>
                                </a:lnTo>
                                <a:lnTo>
                                  <a:pt x="2383" y="5941"/>
                                </a:lnTo>
                                <a:lnTo>
                                  <a:pt x="2438" y="5951"/>
                                </a:lnTo>
                                <a:lnTo>
                                  <a:pt x="2493" y="5960"/>
                                </a:lnTo>
                                <a:lnTo>
                                  <a:pt x="2549" y="5970"/>
                                </a:lnTo>
                                <a:lnTo>
                                  <a:pt x="2604" y="5976"/>
                                </a:lnTo>
                                <a:lnTo>
                                  <a:pt x="2661" y="5983"/>
                                </a:lnTo>
                                <a:lnTo>
                                  <a:pt x="2716" y="5989"/>
                                </a:lnTo>
                                <a:lnTo>
                                  <a:pt x="2772" y="5994"/>
                                </a:lnTo>
                                <a:lnTo>
                                  <a:pt x="2828" y="5997"/>
                                </a:lnTo>
                                <a:lnTo>
                                  <a:pt x="2884" y="5999"/>
                                </a:lnTo>
                                <a:lnTo>
                                  <a:pt x="2940" y="6001"/>
                                </a:lnTo>
                                <a:lnTo>
                                  <a:pt x="2996" y="6002"/>
                                </a:lnTo>
                                <a:lnTo>
                                  <a:pt x="3053" y="6002"/>
                                </a:lnTo>
                                <a:lnTo>
                                  <a:pt x="3109" y="6001"/>
                                </a:lnTo>
                                <a:lnTo>
                                  <a:pt x="3164" y="5998"/>
                                </a:lnTo>
                                <a:lnTo>
                                  <a:pt x="3220" y="5996"/>
                                </a:lnTo>
                                <a:lnTo>
                                  <a:pt x="3276" y="5991"/>
                                </a:lnTo>
                                <a:lnTo>
                                  <a:pt x="3332" y="5987"/>
                                </a:lnTo>
                                <a:lnTo>
                                  <a:pt x="3414" y="5979"/>
                                </a:lnTo>
                                <a:lnTo>
                                  <a:pt x="3494" y="5968"/>
                                </a:lnTo>
                                <a:lnTo>
                                  <a:pt x="3574" y="5955"/>
                                </a:lnTo>
                                <a:lnTo>
                                  <a:pt x="3654" y="5940"/>
                                </a:lnTo>
                                <a:lnTo>
                                  <a:pt x="3734" y="5923"/>
                                </a:lnTo>
                                <a:lnTo>
                                  <a:pt x="3812" y="5904"/>
                                </a:lnTo>
                                <a:lnTo>
                                  <a:pt x="3891" y="5882"/>
                                </a:lnTo>
                                <a:lnTo>
                                  <a:pt x="3969" y="5858"/>
                                </a:lnTo>
                                <a:lnTo>
                                  <a:pt x="4046" y="5833"/>
                                </a:lnTo>
                                <a:lnTo>
                                  <a:pt x="4122" y="5806"/>
                                </a:lnTo>
                                <a:lnTo>
                                  <a:pt x="4198" y="5775"/>
                                </a:lnTo>
                                <a:lnTo>
                                  <a:pt x="4273" y="5743"/>
                                </a:lnTo>
                                <a:lnTo>
                                  <a:pt x="4347" y="5708"/>
                                </a:lnTo>
                                <a:lnTo>
                                  <a:pt x="4419" y="5672"/>
                                </a:lnTo>
                                <a:lnTo>
                                  <a:pt x="4491" y="5633"/>
                                </a:lnTo>
                                <a:lnTo>
                                  <a:pt x="4562" y="5591"/>
                                </a:lnTo>
                                <a:lnTo>
                                  <a:pt x="4610" y="5563"/>
                                </a:lnTo>
                                <a:lnTo>
                                  <a:pt x="4657" y="5532"/>
                                </a:lnTo>
                                <a:lnTo>
                                  <a:pt x="4704" y="5501"/>
                                </a:lnTo>
                                <a:lnTo>
                                  <a:pt x="4750" y="5469"/>
                                </a:lnTo>
                                <a:lnTo>
                                  <a:pt x="4796" y="5435"/>
                                </a:lnTo>
                                <a:lnTo>
                                  <a:pt x="4842" y="5402"/>
                                </a:lnTo>
                                <a:lnTo>
                                  <a:pt x="4886" y="5367"/>
                                </a:lnTo>
                                <a:lnTo>
                                  <a:pt x="4930" y="5331"/>
                                </a:lnTo>
                                <a:lnTo>
                                  <a:pt x="4973" y="5296"/>
                                </a:lnTo>
                                <a:lnTo>
                                  <a:pt x="5016" y="5258"/>
                                </a:lnTo>
                                <a:lnTo>
                                  <a:pt x="5058" y="5220"/>
                                </a:lnTo>
                                <a:lnTo>
                                  <a:pt x="5101" y="5181"/>
                                </a:lnTo>
                                <a:lnTo>
                                  <a:pt x="5141" y="5142"/>
                                </a:lnTo>
                                <a:lnTo>
                                  <a:pt x="5181" y="5102"/>
                                </a:lnTo>
                                <a:lnTo>
                                  <a:pt x="5221" y="5061"/>
                                </a:lnTo>
                                <a:lnTo>
                                  <a:pt x="5259" y="5018"/>
                                </a:lnTo>
                                <a:lnTo>
                                  <a:pt x="5297" y="4976"/>
                                </a:lnTo>
                                <a:lnTo>
                                  <a:pt x="5334" y="4933"/>
                                </a:lnTo>
                                <a:lnTo>
                                  <a:pt x="5370" y="4890"/>
                                </a:lnTo>
                                <a:lnTo>
                                  <a:pt x="5406" y="4845"/>
                                </a:lnTo>
                                <a:lnTo>
                                  <a:pt x="5441" y="4800"/>
                                </a:lnTo>
                                <a:lnTo>
                                  <a:pt x="5474" y="4755"/>
                                </a:lnTo>
                                <a:lnTo>
                                  <a:pt x="5508" y="4709"/>
                                </a:lnTo>
                                <a:lnTo>
                                  <a:pt x="5540" y="4662"/>
                                </a:lnTo>
                                <a:lnTo>
                                  <a:pt x="5571" y="4615"/>
                                </a:lnTo>
                                <a:lnTo>
                                  <a:pt x="5600" y="4567"/>
                                </a:lnTo>
                                <a:lnTo>
                                  <a:pt x="5629" y="4518"/>
                                </a:lnTo>
                                <a:lnTo>
                                  <a:pt x="5658" y="4469"/>
                                </a:lnTo>
                                <a:lnTo>
                                  <a:pt x="5685" y="4420"/>
                                </a:lnTo>
                                <a:lnTo>
                                  <a:pt x="5712" y="4371"/>
                                </a:lnTo>
                                <a:lnTo>
                                  <a:pt x="5736" y="4320"/>
                                </a:lnTo>
                                <a:lnTo>
                                  <a:pt x="5760" y="4270"/>
                                </a:lnTo>
                                <a:lnTo>
                                  <a:pt x="5793" y="4195"/>
                                </a:lnTo>
                                <a:lnTo>
                                  <a:pt x="5824" y="4121"/>
                                </a:lnTo>
                                <a:lnTo>
                                  <a:pt x="5851" y="4045"/>
                                </a:lnTo>
                                <a:lnTo>
                                  <a:pt x="5878" y="3968"/>
                                </a:lnTo>
                                <a:lnTo>
                                  <a:pt x="5903" y="3891"/>
                                </a:lnTo>
                                <a:lnTo>
                                  <a:pt x="5925" y="3812"/>
                                </a:lnTo>
                                <a:lnTo>
                                  <a:pt x="5944" y="3734"/>
                                </a:lnTo>
                                <a:lnTo>
                                  <a:pt x="5963" y="3654"/>
                                </a:lnTo>
                                <a:lnTo>
                                  <a:pt x="5979" y="3574"/>
                                </a:lnTo>
                                <a:lnTo>
                                  <a:pt x="5992" y="3494"/>
                                </a:lnTo>
                                <a:lnTo>
                                  <a:pt x="6004" y="3412"/>
                                </a:lnTo>
                                <a:lnTo>
                                  <a:pt x="6013" y="3331"/>
                                </a:lnTo>
                                <a:lnTo>
                                  <a:pt x="6021" y="3248"/>
                                </a:lnTo>
                                <a:lnTo>
                                  <a:pt x="6026" y="3167"/>
                                </a:lnTo>
                                <a:lnTo>
                                  <a:pt x="6029" y="3084"/>
                                </a:lnTo>
                                <a:lnTo>
                                  <a:pt x="6030" y="3002"/>
                                </a:lnTo>
                                <a:lnTo>
                                  <a:pt x="6029" y="2920"/>
                                </a:lnTo>
                                <a:lnTo>
                                  <a:pt x="6026" y="2838"/>
                                </a:lnTo>
                                <a:lnTo>
                                  <a:pt x="6021" y="2755"/>
                                </a:lnTo>
                                <a:lnTo>
                                  <a:pt x="6013" y="2674"/>
                                </a:lnTo>
                                <a:lnTo>
                                  <a:pt x="6004" y="2593"/>
                                </a:lnTo>
                                <a:lnTo>
                                  <a:pt x="5992" y="2511"/>
                                </a:lnTo>
                                <a:lnTo>
                                  <a:pt x="5979" y="2431"/>
                                </a:lnTo>
                                <a:lnTo>
                                  <a:pt x="5963" y="2351"/>
                                </a:lnTo>
                                <a:lnTo>
                                  <a:pt x="5944" y="2271"/>
                                </a:lnTo>
                                <a:lnTo>
                                  <a:pt x="5925" y="2191"/>
                                </a:lnTo>
                                <a:lnTo>
                                  <a:pt x="5903" y="2113"/>
                                </a:lnTo>
                                <a:lnTo>
                                  <a:pt x="5878" y="2036"/>
                                </a:lnTo>
                                <a:lnTo>
                                  <a:pt x="5851" y="1960"/>
                                </a:lnTo>
                                <a:lnTo>
                                  <a:pt x="5824" y="1884"/>
                                </a:lnTo>
                                <a:lnTo>
                                  <a:pt x="5793" y="1809"/>
                                </a:lnTo>
                                <a:lnTo>
                                  <a:pt x="5760" y="1735"/>
                                </a:lnTo>
                                <a:lnTo>
                                  <a:pt x="5723" y="1660"/>
                                </a:lnTo>
                                <a:lnTo>
                                  <a:pt x="5684" y="1584"/>
                                </a:lnTo>
                                <a:lnTo>
                                  <a:pt x="5643" y="1511"/>
                                </a:lnTo>
                                <a:lnTo>
                                  <a:pt x="5599" y="1437"/>
                                </a:lnTo>
                                <a:lnTo>
                                  <a:pt x="5553" y="1366"/>
                                </a:lnTo>
                                <a:lnTo>
                                  <a:pt x="5506" y="1297"/>
                                </a:lnTo>
                                <a:lnTo>
                                  <a:pt x="5456" y="1229"/>
                                </a:lnTo>
                                <a:lnTo>
                                  <a:pt x="5406" y="1162"/>
                                </a:lnTo>
                                <a:lnTo>
                                  <a:pt x="5352" y="1097"/>
                                </a:lnTo>
                                <a:lnTo>
                                  <a:pt x="5297" y="1033"/>
                                </a:lnTo>
                                <a:lnTo>
                                  <a:pt x="5240" y="969"/>
                                </a:lnTo>
                                <a:lnTo>
                                  <a:pt x="5182" y="909"/>
                                </a:lnTo>
                                <a:lnTo>
                                  <a:pt x="5121" y="848"/>
                                </a:lnTo>
                                <a:lnTo>
                                  <a:pt x="5061" y="791"/>
                                </a:lnTo>
                                <a:lnTo>
                                  <a:pt x="4998" y="733"/>
                                </a:lnTo>
                                <a:lnTo>
                                  <a:pt x="4933" y="678"/>
                                </a:lnTo>
                                <a:lnTo>
                                  <a:pt x="4882" y="635"/>
                                </a:lnTo>
                                <a:lnTo>
                                  <a:pt x="4828" y="593"/>
                                </a:lnTo>
                                <a:lnTo>
                                  <a:pt x="4774" y="552"/>
                                </a:lnTo>
                                <a:lnTo>
                                  <a:pt x="4719" y="513"/>
                                </a:lnTo>
                                <a:lnTo>
                                  <a:pt x="4663" y="477"/>
                                </a:lnTo>
                                <a:lnTo>
                                  <a:pt x="4606" y="440"/>
                                </a:lnTo>
                                <a:lnTo>
                                  <a:pt x="4548" y="404"/>
                                </a:lnTo>
                                <a:lnTo>
                                  <a:pt x="4490" y="371"/>
                                </a:lnTo>
                                <a:lnTo>
                                  <a:pt x="4430" y="339"/>
                                </a:lnTo>
                                <a:lnTo>
                                  <a:pt x="4369" y="308"/>
                                </a:lnTo>
                                <a:lnTo>
                                  <a:pt x="4309" y="278"/>
                                </a:lnTo>
                                <a:lnTo>
                                  <a:pt x="4248" y="251"/>
                                </a:lnTo>
                                <a:lnTo>
                                  <a:pt x="4185" y="224"/>
                                </a:lnTo>
                                <a:lnTo>
                                  <a:pt x="4122" y="199"/>
                                </a:lnTo>
                                <a:lnTo>
                                  <a:pt x="4059" y="176"/>
                                </a:lnTo>
                                <a:lnTo>
                                  <a:pt x="3995" y="153"/>
                                </a:lnTo>
                                <a:lnTo>
                                  <a:pt x="3932" y="133"/>
                                </a:lnTo>
                                <a:lnTo>
                                  <a:pt x="3869" y="114"/>
                                </a:lnTo>
                                <a:lnTo>
                                  <a:pt x="3803" y="96"/>
                                </a:lnTo>
                                <a:lnTo>
                                  <a:pt x="3738" y="79"/>
                                </a:lnTo>
                                <a:lnTo>
                                  <a:pt x="3671" y="64"/>
                                </a:lnTo>
                                <a:lnTo>
                                  <a:pt x="3604" y="50"/>
                                </a:lnTo>
                                <a:lnTo>
                                  <a:pt x="3536" y="38"/>
                                </a:lnTo>
                                <a:lnTo>
                                  <a:pt x="3469" y="27"/>
                                </a:lnTo>
                                <a:lnTo>
                                  <a:pt x="3400" y="18"/>
                                </a:lnTo>
                                <a:lnTo>
                                  <a:pt x="3332" y="10"/>
                                </a:lnTo>
                                <a:lnTo>
                                  <a:pt x="3263" y="4"/>
                                </a:lnTo>
                                <a:lnTo>
                                  <a:pt x="3196" y="1"/>
                                </a:lnTo>
                                <a:lnTo>
                                  <a:pt x="3128" y="0"/>
                                </a:lnTo>
                                <a:lnTo>
                                  <a:pt x="3061" y="0"/>
                                </a:lnTo>
                                <a:lnTo>
                                  <a:pt x="2994" y="3"/>
                                </a:lnTo>
                                <a:lnTo>
                                  <a:pt x="2928" y="8"/>
                                </a:lnTo>
                                <a:close/>
                                <a:moveTo>
                                  <a:pt x="2980" y="114"/>
                                </a:moveTo>
                                <a:lnTo>
                                  <a:pt x="2980" y="114"/>
                                </a:lnTo>
                                <a:lnTo>
                                  <a:pt x="3032" y="111"/>
                                </a:lnTo>
                                <a:lnTo>
                                  <a:pt x="3085" y="110"/>
                                </a:lnTo>
                                <a:lnTo>
                                  <a:pt x="3137" y="109"/>
                                </a:lnTo>
                                <a:lnTo>
                                  <a:pt x="3190" y="111"/>
                                </a:lnTo>
                                <a:lnTo>
                                  <a:pt x="3244" y="114"/>
                                </a:lnTo>
                                <a:lnTo>
                                  <a:pt x="3298" y="119"/>
                                </a:lnTo>
                                <a:lnTo>
                                  <a:pt x="3352" y="125"/>
                                </a:lnTo>
                                <a:lnTo>
                                  <a:pt x="3406" y="132"/>
                                </a:lnTo>
                                <a:lnTo>
                                  <a:pt x="3458" y="140"/>
                                </a:lnTo>
                                <a:lnTo>
                                  <a:pt x="3512" y="150"/>
                                </a:lnTo>
                                <a:lnTo>
                                  <a:pt x="3565" y="160"/>
                                </a:lnTo>
                                <a:lnTo>
                                  <a:pt x="3618" y="172"/>
                                </a:lnTo>
                                <a:lnTo>
                                  <a:pt x="3670" y="183"/>
                                </a:lnTo>
                                <a:lnTo>
                                  <a:pt x="3721" y="196"/>
                                </a:lnTo>
                                <a:lnTo>
                                  <a:pt x="3772" y="209"/>
                                </a:lnTo>
                                <a:lnTo>
                                  <a:pt x="3822" y="223"/>
                                </a:lnTo>
                                <a:lnTo>
                                  <a:pt x="3904" y="248"/>
                                </a:lnTo>
                                <a:lnTo>
                                  <a:pt x="3985" y="276"/>
                                </a:lnTo>
                                <a:lnTo>
                                  <a:pt x="4066" y="306"/>
                                </a:lnTo>
                                <a:lnTo>
                                  <a:pt x="4145" y="338"/>
                                </a:lnTo>
                                <a:lnTo>
                                  <a:pt x="4223" y="372"/>
                                </a:lnTo>
                                <a:lnTo>
                                  <a:pt x="4301" y="409"/>
                                </a:lnTo>
                                <a:lnTo>
                                  <a:pt x="4376" y="448"/>
                                </a:lnTo>
                                <a:lnTo>
                                  <a:pt x="4452" y="489"/>
                                </a:lnTo>
                                <a:lnTo>
                                  <a:pt x="4525" y="533"/>
                                </a:lnTo>
                                <a:lnTo>
                                  <a:pt x="4598" y="579"/>
                                </a:lnTo>
                                <a:lnTo>
                                  <a:pt x="4669" y="626"/>
                                </a:lnTo>
                                <a:lnTo>
                                  <a:pt x="4737" y="675"/>
                                </a:lnTo>
                                <a:lnTo>
                                  <a:pt x="4806" y="726"/>
                                </a:lnTo>
                                <a:lnTo>
                                  <a:pt x="4873" y="780"/>
                                </a:lnTo>
                                <a:lnTo>
                                  <a:pt x="4937" y="835"/>
                                </a:lnTo>
                                <a:lnTo>
                                  <a:pt x="5000" y="893"/>
                                </a:lnTo>
                                <a:lnTo>
                                  <a:pt x="5062" y="952"/>
                                </a:lnTo>
                                <a:lnTo>
                                  <a:pt x="5121" y="1013"/>
                                </a:lnTo>
                                <a:lnTo>
                                  <a:pt x="5180" y="1076"/>
                                </a:lnTo>
                                <a:lnTo>
                                  <a:pt x="5236" y="1140"/>
                                </a:lnTo>
                                <a:lnTo>
                                  <a:pt x="5291" y="1206"/>
                                </a:lnTo>
                                <a:lnTo>
                                  <a:pt x="5342" y="1273"/>
                                </a:lnTo>
                                <a:lnTo>
                                  <a:pt x="5393" y="1342"/>
                                </a:lnTo>
                                <a:lnTo>
                                  <a:pt x="5442" y="1412"/>
                                </a:lnTo>
                                <a:lnTo>
                                  <a:pt x="5488" y="1484"/>
                                </a:lnTo>
                                <a:lnTo>
                                  <a:pt x="5533" y="1558"/>
                                </a:lnTo>
                                <a:lnTo>
                                  <a:pt x="5574" y="1632"/>
                                </a:lnTo>
                                <a:lnTo>
                                  <a:pt x="5614" y="1708"/>
                                </a:lnTo>
                                <a:lnTo>
                                  <a:pt x="5651" y="1786"/>
                                </a:lnTo>
                                <a:lnTo>
                                  <a:pt x="5686" y="1864"/>
                                </a:lnTo>
                                <a:lnTo>
                                  <a:pt x="5718" y="1943"/>
                                </a:lnTo>
                                <a:lnTo>
                                  <a:pt x="5749" y="2024"/>
                                </a:lnTo>
                                <a:lnTo>
                                  <a:pt x="5775" y="2099"/>
                                </a:lnTo>
                                <a:lnTo>
                                  <a:pt x="5797" y="2173"/>
                                </a:lnTo>
                                <a:lnTo>
                                  <a:pt x="5818" y="2249"/>
                                </a:lnTo>
                                <a:lnTo>
                                  <a:pt x="5838" y="2324"/>
                                </a:lnTo>
                                <a:lnTo>
                                  <a:pt x="5855" y="2401"/>
                                </a:lnTo>
                                <a:lnTo>
                                  <a:pt x="5870" y="2479"/>
                                </a:lnTo>
                                <a:lnTo>
                                  <a:pt x="5882" y="2556"/>
                                </a:lnTo>
                                <a:lnTo>
                                  <a:pt x="5893" y="2634"/>
                                </a:lnTo>
                                <a:lnTo>
                                  <a:pt x="5902" y="2712"/>
                                </a:lnTo>
                                <a:lnTo>
                                  <a:pt x="5908" y="2790"/>
                                </a:lnTo>
                                <a:lnTo>
                                  <a:pt x="5912" y="2868"/>
                                </a:lnTo>
                                <a:lnTo>
                                  <a:pt x="5916" y="2947"/>
                                </a:lnTo>
                                <a:lnTo>
                                  <a:pt x="5916" y="3025"/>
                                </a:lnTo>
                                <a:lnTo>
                                  <a:pt x="5914" y="3103"/>
                                </a:lnTo>
                                <a:lnTo>
                                  <a:pt x="5910" y="3182"/>
                                </a:lnTo>
                                <a:lnTo>
                                  <a:pt x="5904" y="3260"/>
                                </a:lnTo>
                                <a:lnTo>
                                  <a:pt x="5898" y="3324"/>
                                </a:lnTo>
                                <a:lnTo>
                                  <a:pt x="5890" y="3388"/>
                                </a:lnTo>
                                <a:lnTo>
                                  <a:pt x="5882" y="3451"/>
                                </a:lnTo>
                                <a:lnTo>
                                  <a:pt x="5871" y="3514"/>
                                </a:lnTo>
                                <a:lnTo>
                                  <a:pt x="5859" y="3577"/>
                                </a:lnTo>
                                <a:lnTo>
                                  <a:pt x="5846" y="3640"/>
                                </a:lnTo>
                                <a:lnTo>
                                  <a:pt x="5831" y="3701"/>
                                </a:lnTo>
                                <a:lnTo>
                                  <a:pt x="5815" y="3763"/>
                                </a:lnTo>
                                <a:lnTo>
                                  <a:pt x="5797" y="3824"/>
                                </a:lnTo>
                                <a:lnTo>
                                  <a:pt x="5779" y="3884"/>
                                </a:lnTo>
                                <a:lnTo>
                                  <a:pt x="5759" y="3944"/>
                                </a:lnTo>
                                <a:lnTo>
                                  <a:pt x="5737" y="4003"/>
                                </a:lnTo>
                                <a:lnTo>
                                  <a:pt x="5714" y="4062"/>
                                </a:lnTo>
                                <a:lnTo>
                                  <a:pt x="5690" y="4119"/>
                                </a:lnTo>
                                <a:lnTo>
                                  <a:pt x="5665" y="4177"/>
                                </a:lnTo>
                                <a:lnTo>
                                  <a:pt x="5638" y="4234"/>
                                </a:lnTo>
                                <a:lnTo>
                                  <a:pt x="5611" y="4290"/>
                                </a:lnTo>
                                <a:lnTo>
                                  <a:pt x="5582" y="4345"/>
                                </a:lnTo>
                                <a:lnTo>
                                  <a:pt x="5552" y="4400"/>
                                </a:lnTo>
                                <a:lnTo>
                                  <a:pt x="5520" y="4454"/>
                                </a:lnTo>
                                <a:lnTo>
                                  <a:pt x="5488" y="4508"/>
                                </a:lnTo>
                                <a:lnTo>
                                  <a:pt x="5455" y="4561"/>
                                </a:lnTo>
                                <a:lnTo>
                                  <a:pt x="5420" y="4612"/>
                                </a:lnTo>
                                <a:lnTo>
                                  <a:pt x="5385" y="4664"/>
                                </a:lnTo>
                                <a:lnTo>
                                  <a:pt x="5348" y="4714"/>
                                </a:lnTo>
                                <a:lnTo>
                                  <a:pt x="5310" y="4764"/>
                                </a:lnTo>
                                <a:lnTo>
                                  <a:pt x="5271" y="4813"/>
                                </a:lnTo>
                                <a:lnTo>
                                  <a:pt x="5231" y="4860"/>
                                </a:lnTo>
                                <a:lnTo>
                                  <a:pt x="5190" y="4907"/>
                                </a:lnTo>
                                <a:lnTo>
                                  <a:pt x="5149" y="4954"/>
                                </a:lnTo>
                                <a:lnTo>
                                  <a:pt x="5106" y="4999"/>
                                </a:lnTo>
                                <a:lnTo>
                                  <a:pt x="5062" y="5043"/>
                                </a:lnTo>
                                <a:lnTo>
                                  <a:pt x="5017" y="5087"/>
                                </a:lnTo>
                                <a:lnTo>
                                  <a:pt x="4972" y="5129"/>
                                </a:lnTo>
                                <a:lnTo>
                                  <a:pt x="4925" y="5171"/>
                                </a:lnTo>
                                <a:lnTo>
                                  <a:pt x="4878" y="5212"/>
                                </a:lnTo>
                                <a:lnTo>
                                  <a:pt x="4830" y="5251"/>
                                </a:lnTo>
                                <a:lnTo>
                                  <a:pt x="4781" y="5290"/>
                                </a:lnTo>
                                <a:lnTo>
                                  <a:pt x="4732" y="5327"/>
                                </a:lnTo>
                                <a:lnTo>
                                  <a:pt x="4681" y="5363"/>
                                </a:lnTo>
                                <a:lnTo>
                                  <a:pt x="4630" y="5399"/>
                                </a:lnTo>
                                <a:lnTo>
                                  <a:pt x="4577" y="5433"/>
                                </a:lnTo>
                                <a:lnTo>
                                  <a:pt x="4524" y="5466"/>
                                </a:lnTo>
                                <a:lnTo>
                                  <a:pt x="4470" y="5498"/>
                                </a:lnTo>
                                <a:lnTo>
                                  <a:pt x="4416" y="5529"/>
                                </a:lnTo>
                                <a:lnTo>
                                  <a:pt x="4361" y="5559"/>
                                </a:lnTo>
                                <a:lnTo>
                                  <a:pt x="4306" y="5588"/>
                                </a:lnTo>
                                <a:lnTo>
                                  <a:pt x="4249" y="5615"/>
                                </a:lnTo>
                                <a:lnTo>
                                  <a:pt x="4193" y="5642"/>
                                </a:lnTo>
                                <a:lnTo>
                                  <a:pt x="4134" y="5667"/>
                                </a:lnTo>
                                <a:lnTo>
                                  <a:pt x="4077" y="5691"/>
                                </a:lnTo>
                                <a:lnTo>
                                  <a:pt x="4019" y="5714"/>
                                </a:lnTo>
                                <a:lnTo>
                                  <a:pt x="3959" y="5735"/>
                                </a:lnTo>
                                <a:lnTo>
                                  <a:pt x="3900" y="5755"/>
                                </a:lnTo>
                                <a:lnTo>
                                  <a:pt x="3839" y="5774"/>
                                </a:lnTo>
                                <a:lnTo>
                                  <a:pt x="3778" y="5791"/>
                                </a:lnTo>
                                <a:lnTo>
                                  <a:pt x="3716" y="5807"/>
                                </a:lnTo>
                                <a:lnTo>
                                  <a:pt x="3654" y="5822"/>
                                </a:lnTo>
                                <a:lnTo>
                                  <a:pt x="3592" y="5834"/>
                                </a:lnTo>
                                <a:lnTo>
                                  <a:pt x="3529" y="5847"/>
                                </a:lnTo>
                                <a:lnTo>
                                  <a:pt x="3466" y="5857"/>
                                </a:lnTo>
                                <a:lnTo>
                                  <a:pt x="3403" y="5866"/>
                                </a:lnTo>
                                <a:lnTo>
                                  <a:pt x="3339" y="5874"/>
                                </a:lnTo>
                                <a:lnTo>
                                  <a:pt x="3275" y="5880"/>
                                </a:lnTo>
                                <a:lnTo>
                                  <a:pt x="3213" y="5885"/>
                                </a:lnTo>
                                <a:lnTo>
                                  <a:pt x="3151" y="5888"/>
                                </a:lnTo>
                                <a:lnTo>
                                  <a:pt x="3089" y="5891"/>
                                </a:lnTo>
                                <a:lnTo>
                                  <a:pt x="3027" y="5891"/>
                                </a:lnTo>
                                <a:lnTo>
                                  <a:pt x="2965" y="5891"/>
                                </a:lnTo>
                                <a:lnTo>
                                  <a:pt x="2904" y="5888"/>
                                </a:lnTo>
                                <a:lnTo>
                                  <a:pt x="2842" y="5886"/>
                                </a:lnTo>
                                <a:lnTo>
                                  <a:pt x="2781" y="5881"/>
                                </a:lnTo>
                                <a:lnTo>
                                  <a:pt x="2719" y="5876"/>
                                </a:lnTo>
                                <a:lnTo>
                                  <a:pt x="2658" y="5869"/>
                                </a:lnTo>
                                <a:lnTo>
                                  <a:pt x="2596" y="5861"/>
                                </a:lnTo>
                                <a:lnTo>
                                  <a:pt x="2536" y="5852"/>
                                </a:lnTo>
                                <a:lnTo>
                                  <a:pt x="2475" y="5841"/>
                                </a:lnTo>
                                <a:lnTo>
                                  <a:pt x="2414" y="5829"/>
                                </a:lnTo>
                                <a:lnTo>
                                  <a:pt x="2355" y="5816"/>
                                </a:lnTo>
                                <a:lnTo>
                                  <a:pt x="2295" y="5802"/>
                                </a:lnTo>
                                <a:lnTo>
                                  <a:pt x="2235" y="5786"/>
                                </a:lnTo>
                                <a:lnTo>
                                  <a:pt x="2176" y="5769"/>
                                </a:lnTo>
                                <a:lnTo>
                                  <a:pt x="2117" y="5752"/>
                                </a:lnTo>
                                <a:lnTo>
                                  <a:pt x="2059" y="5732"/>
                                </a:lnTo>
                                <a:lnTo>
                                  <a:pt x="2000" y="5712"/>
                                </a:lnTo>
                                <a:lnTo>
                                  <a:pt x="1943" y="5690"/>
                                </a:lnTo>
                                <a:lnTo>
                                  <a:pt x="1886" y="5667"/>
                                </a:lnTo>
                                <a:lnTo>
                                  <a:pt x="1828" y="5643"/>
                                </a:lnTo>
                                <a:lnTo>
                                  <a:pt x="1772" y="5617"/>
                                </a:lnTo>
                                <a:lnTo>
                                  <a:pt x="1717" y="5590"/>
                                </a:lnTo>
                                <a:lnTo>
                                  <a:pt x="1662" y="5563"/>
                                </a:lnTo>
                                <a:lnTo>
                                  <a:pt x="1607" y="5533"/>
                                </a:lnTo>
                                <a:lnTo>
                                  <a:pt x="1553" y="5503"/>
                                </a:lnTo>
                                <a:lnTo>
                                  <a:pt x="1500" y="5471"/>
                                </a:lnTo>
                                <a:lnTo>
                                  <a:pt x="1447" y="5438"/>
                                </a:lnTo>
                                <a:lnTo>
                                  <a:pt x="1395" y="5403"/>
                                </a:lnTo>
                                <a:lnTo>
                                  <a:pt x="1354" y="5376"/>
                                </a:lnTo>
                                <a:lnTo>
                                  <a:pt x="1314" y="5347"/>
                                </a:lnTo>
                                <a:lnTo>
                                  <a:pt x="1275" y="5317"/>
                                </a:lnTo>
                                <a:lnTo>
                                  <a:pt x="1235" y="5288"/>
                                </a:lnTo>
                                <a:lnTo>
                                  <a:pt x="1197" y="5257"/>
                                </a:lnTo>
                                <a:lnTo>
                                  <a:pt x="1158" y="5226"/>
                                </a:lnTo>
                                <a:lnTo>
                                  <a:pt x="1120" y="5194"/>
                                </a:lnTo>
                                <a:lnTo>
                                  <a:pt x="1083" y="5161"/>
                                </a:lnTo>
                                <a:lnTo>
                                  <a:pt x="1047" y="5128"/>
                                </a:lnTo>
                                <a:lnTo>
                                  <a:pt x="1010" y="5094"/>
                                </a:lnTo>
                                <a:lnTo>
                                  <a:pt x="975" y="5059"/>
                                </a:lnTo>
                                <a:lnTo>
                                  <a:pt x="940" y="5025"/>
                                </a:lnTo>
                                <a:lnTo>
                                  <a:pt x="906" y="4988"/>
                                </a:lnTo>
                                <a:lnTo>
                                  <a:pt x="871" y="4953"/>
                                </a:lnTo>
                                <a:lnTo>
                                  <a:pt x="838" y="4916"/>
                                </a:lnTo>
                                <a:lnTo>
                                  <a:pt x="806" y="4878"/>
                                </a:lnTo>
                                <a:lnTo>
                                  <a:pt x="774" y="4841"/>
                                </a:lnTo>
                                <a:lnTo>
                                  <a:pt x="743" y="4803"/>
                                </a:lnTo>
                                <a:lnTo>
                                  <a:pt x="712" y="4764"/>
                                </a:lnTo>
                                <a:lnTo>
                                  <a:pt x="682" y="4724"/>
                                </a:lnTo>
                                <a:lnTo>
                                  <a:pt x="653" y="4683"/>
                                </a:lnTo>
                                <a:lnTo>
                                  <a:pt x="624" y="4643"/>
                                </a:lnTo>
                                <a:lnTo>
                                  <a:pt x="596" y="4603"/>
                                </a:lnTo>
                                <a:lnTo>
                                  <a:pt x="569" y="4561"/>
                                </a:lnTo>
                                <a:lnTo>
                                  <a:pt x="543" y="4520"/>
                                </a:lnTo>
                                <a:lnTo>
                                  <a:pt x="516" y="4477"/>
                                </a:lnTo>
                                <a:lnTo>
                                  <a:pt x="491" y="4435"/>
                                </a:lnTo>
                                <a:lnTo>
                                  <a:pt x="467" y="4391"/>
                                </a:lnTo>
                                <a:lnTo>
                                  <a:pt x="444" y="4348"/>
                                </a:lnTo>
                                <a:lnTo>
                                  <a:pt x="421" y="4304"/>
                                </a:lnTo>
                                <a:lnTo>
                                  <a:pt x="399" y="4259"/>
                                </a:lnTo>
                                <a:lnTo>
                                  <a:pt x="377" y="4215"/>
                                </a:lnTo>
                                <a:lnTo>
                                  <a:pt x="345" y="4144"/>
                                </a:lnTo>
                                <a:lnTo>
                                  <a:pt x="317" y="4071"/>
                                </a:lnTo>
                                <a:lnTo>
                                  <a:pt x="288" y="3999"/>
                                </a:lnTo>
                                <a:lnTo>
                                  <a:pt x="263" y="3925"/>
                                </a:lnTo>
                                <a:lnTo>
                                  <a:pt x="239" y="3850"/>
                                </a:lnTo>
                                <a:lnTo>
                                  <a:pt x="217" y="3774"/>
                                </a:lnTo>
                                <a:lnTo>
                                  <a:pt x="198" y="3699"/>
                                </a:lnTo>
                                <a:lnTo>
                                  <a:pt x="180" y="3622"/>
                                </a:lnTo>
                                <a:lnTo>
                                  <a:pt x="164" y="3544"/>
                                </a:lnTo>
                                <a:lnTo>
                                  <a:pt x="151" y="3467"/>
                                </a:lnTo>
                                <a:lnTo>
                                  <a:pt x="139" y="3388"/>
                                </a:lnTo>
                                <a:lnTo>
                                  <a:pt x="130" y="3310"/>
                                </a:lnTo>
                                <a:lnTo>
                                  <a:pt x="123" y="3231"/>
                                </a:lnTo>
                                <a:lnTo>
                                  <a:pt x="117" y="3152"/>
                                </a:lnTo>
                                <a:lnTo>
                                  <a:pt x="114" y="3074"/>
                                </a:lnTo>
                                <a:lnTo>
                                  <a:pt x="113" y="2995"/>
                                </a:lnTo>
                                <a:lnTo>
                                  <a:pt x="114" y="2916"/>
                                </a:lnTo>
                                <a:lnTo>
                                  <a:pt x="117" y="2837"/>
                                </a:lnTo>
                                <a:lnTo>
                                  <a:pt x="122" y="2758"/>
                                </a:lnTo>
                                <a:lnTo>
                                  <a:pt x="130" y="2679"/>
                                </a:lnTo>
                                <a:lnTo>
                                  <a:pt x="139" y="2601"/>
                                </a:lnTo>
                                <a:lnTo>
                                  <a:pt x="151" y="2523"/>
                                </a:lnTo>
                                <a:lnTo>
                                  <a:pt x="164" y="2445"/>
                                </a:lnTo>
                                <a:lnTo>
                                  <a:pt x="180" y="2368"/>
                                </a:lnTo>
                                <a:lnTo>
                                  <a:pt x="198" y="2291"/>
                                </a:lnTo>
                                <a:lnTo>
                                  <a:pt x="218" y="2215"/>
                                </a:lnTo>
                                <a:lnTo>
                                  <a:pt x="240" y="2140"/>
                                </a:lnTo>
                                <a:lnTo>
                                  <a:pt x="265" y="2065"/>
                                </a:lnTo>
                                <a:lnTo>
                                  <a:pt x="292" y="1992"/>
                                </a:lnTo>
                                <a:lnTo>
                                  <a:pt x="320" y="1919"/>
                                </a:lnTo>
                                <a:lnTo>
                                  <a:pt x="351" y="1846"/>
                                </a:lnTo>
                                <a:lnTo>
                                  <a:pt x="384" y="1775"/>
                                </a:lnTo>
                                <a:lnTo>
                                  <a:pt x="414" y="1716"/>
                                </a:lnTo>
                                <a:lnTo>
                                  <a:pt x="445" y="1656"/>
                                </a:lnTo>
                                <a:lnTo>
                                  <a:pt x="478" y="1598"/>
                                </a:lnTo>
                                <a:lnTo>
                                  <a:pt x="512" y="1539"/>
                                </a:lnTo>
                                <a:lnTo>
                                  <a:pt x="546" y="1482"/>
                                </a:lnTo>
                                <a:lnTo>
                                  <a:pt x="583" y="1426"/>
                                </a:lnTo>
                                <a:lnTo>
                                  <a:pt x="619" y="1370"/>
                                </a:lnTo>
                                <a:lnTo>
                                  <a:pt x="658" y="1316"/>
                                </a:lnTo>
                                <a:lnTo>
                                  <a:pt x="697" y="1262"/>
                                </a:lnTo>
                                <a:lnTo>
                                  <a:pt x="739" y="1208"/>
                                </a:lnTo>
                                <a:lnTo>
                                  <a:pt x="781" y="1156"/>
                                </a:lnTo>
                                <a:lnTo>
                                  <a:pt x="824" y="1106"/>
                                </a:lnTo>
                                <a:lnTo>
                                  <a:pt x="869" y="1055"/>
                                </a:lnTo>
                                <a:lnTo>
                                  <a:pt x="915" y="1006"/>
                                </a:lnTo>
                                <a:lnTo>
                                  <a:pt x="962" y="958"/>
                                </a:lnTo>
                                <a:lnTo>
                                  <a:pt x="1010" y="911"/>
                                </a:lnTo>
                                <a:lnTo>
                                  <a:pt x="1046" y="878"/>
                                </a:lnTo>
                                <a:lnTo>
                                  <a:pt x="1082" y="846"/>
                                </a:lnTo>
                                <a:lnTo>
                                  <a:pt x="1120" y="812"/>
                                </a:lnTo>
                                <a:lnTo>
                                  <a:pt x="1157" y="781"/>
                                </a:lnTo>
                                <a:lnTo>
                                  <a:pt x="1195" y="751"/>
                                </a:lnTo>
                                <a:lnTo>
                                  <a:pt x="1234" y="720"/>
                                </a:lnTo>
                                <a:lnTo>
                                  <a:pt x="1273" y="690"/>
                                </a:lnTo>
                                <a:lnTo>
                                  <a:pt x="1312" y="661"/>
                                </a:lnTo>
                                <a:lnTo>
                                  <a:pt x="1352" y="632"/>
                                </a:lnTo>
                                <a:lnTo>
                                  <a:pt x="1393" y="605"/>
                                </a:lnTo>
                                <a:lnTo>
                                  <a:pt x="1433" y="577"/>
                                </a:lnTo>
                                <a:lnTo>
                                  <a:pt x="1474" y="551"/>
                                </a:lnTo>
                                <a:lnTo>
                                  <a:pt x="1517" y="525"/>
                                </a:lnTo>
                                <a:lnTo>
                                  <a:pt x="1558" y="501"/>
                                </a:lnTo>
                                <a:lnTo>
                                  <a:pt x="1600" y="475"/>
                                </a:lnTo>
                                <a:lnTo>
                                  <a:pt x="1644" y="452"/>
                                </a:lnTo>
                                <a:lnTo>
                                  <a:pt x="1688" y="430"/>
                                </a:lnTo>
                                <a:lnTo>
                                  <a:pt x="1731" y="408"/>
                                </a:lnTo>
                                <a:lnTo>
                                  <a:pt x="1775" y="386"/>
                                </a:lnTo>
                                <a:lnTo>
                                  <a:pt x="1819" y="365"/>
                                </a:lnTo>
                                <a:lnTo>
                                  <a:pt x="1864" y="346"/>
                                </a:lnTo>
                                <a:lnTo>
                                  <a:pt x="1910" y="326"/>
                                </a:lnTo>
                                <a:lnTo>
                                  <a:pt x="1955" y="308"/>
                                </a:lnTo>
                                <a:lnTo>
                                  <a:pt x="2000" y="291"/>
                                </a:lnTo>
                                <a:lnTo>
                                  <a:pt x="2046" y="274"/>
                                </a:lnTo>
                                <a:lnTo>
                                  <a:pt x="2093" y="258"/>
                                </a:lnTo>
                                <a:lnTo>
                                  <a:pt x="2140" y="243"/>
                                </a:lnTo>
                                <a:lnTo>
                                  <a:pt x="2187" y="229"/>
                                </a:lnTo>
                                <a:lnTo>
                                  <a:pt x="2234" y="215"/>
                                </a:lnTo>
                                <a:lnTo>
                                  <a:pt x="2282" y="203"/>
                                </a:lnTo>
                                <a:lnTo>
                                  <a:pt x="2329" y="191"/>
                                </a:lnTo>
                                <a:lnTo>
                                  <a:pt x="2377" y="181"/>
                                </a:lnTo>
                                <a:lnTo>
                                  <a:pt x="2415" y="173"/>
                                </a:lnTo>
                                <a:lnTo>
                                  <a:pt x="2453" y="166"/>
                                </a:lnTo>
                                <a:lnTo>
                                  <a:pt x="2529" y="154"/>
                                </a:lnTo>
                                <a:lnTo>
                                  <a:pt x="2603" y="146"/>
                                </a:lnTo>
                                <a:lnTo>
                                  <a:pt x="2678" y="138"/>
                                </a:lnTo>
                                <a:lnTo>
                                  <a:pt x="2753" y="133"/>
                                </a:lnTo>
                                <a:lnTo>
                                  <a:pt x="2829" y="127"/>
                                </a:lnTo>
                                <a:lnTo>
                                  <a:pt x="2905" y="121"/>
                                </a:lnTo>
                                <a:lnTo>
                                  <a:pt x="2980" y="114"/>
                                </a:lnTo>
                                <a:close/>
                                <a:moveTo>
                                  <a:pt x="2870" y="222"/>
                                </a:moveTo>
                                <a:lnTo>
                                  <a:pt x="2870" y="222"/>
                                </a:lnTo>
                                <a:lnTo>
                                  <a:pt x="2910" y="219"/>
                                </a:lnTo>
                                <a:lnTo>
                                  <a:pt x="2952" y="216"/>
                                </a:lnTo>
                                <a:lnTo>
                                  <a:pt x="2993" y="215"/>
                                </a:lnTo>
                                <a:lnTo>
                                  <a:pt x="3034" y="214"/>
                                </a:lnTo>
                                <a:lnTo>
                                  <a:pt x="3075" y="215"/>
                                </a:lnTo>
                                <a:lnTo>
                                  <a:pt x="3118" y="216"/>
                                </a:lnTo>
                                <a:lnTo>
                                  <a:pt x="3159" y="219"/>
                                </a:lnTo>
                                <a:lnTo>
                                  <a:pt x="3202" y="222"/>
                                </a:lnTo>
                                <a:lnTo>
                                  <a:pt x="3243" y="227"/>
                                </a:lnTo>
                                <a:lnTo>
                                  <a:pt x="3285" y="230"/>
                                </a:lnTo>
                                <a:lnTo>
                                  <a:pt x="3368" y="242"/>
                                </a:lnTo>
                                <a:lnTo>
                                  <a:pt x="3449" y="255"/>
                                </a:lnTo>
                                <a:lnTo>
                                  <a:pt x="3529" y="270"/>
                                </a:lnTo>
                                <a:lnTo>
                                  <a:pt x="3605" y="285"/>
                                </a:lnTo>
                                <a:lnTo>
                                  <a:pt x="3681" y="302"/>
                                </a:lnTo>
                                <a:lnTo>
                                  <a:pt x="3694" y="306"/>
                                </a:lnTo>
                                <a:lnTo>
                                  <a:pt x="3701" y="308"/>
                                </a:lnTo>
                                <a:lnTo>
                                  <a:pt x="3708" y="310"/>
                                </a:lnTo>
                                <a:lnTo>
                                  <a:pt x="3715" y="314"/>
                                </a:lnTo>
                                <a:lnTo>
                                  <a:pt x="3721" y="318"/>
                                </a:lnTo>
                                <a:lnTo>
                                  <a:pt x="3724" y="324"/>
                                </a:lnTo>
                                <a:lnTo>
                                  <a:pt x="3725" y="331"/>
                                </a:lnTo>
                                <a:lnTo>
                                  <a:pt x="3725" y="337"/>
                                </a:lnTo>
                                <a:lnTo>
                                  <a:pt x="3722" y="344"/>
                                </a:lnTo>
                                <a:lnTo>
                                  <a:pt x="3717" y="349"/>
                                </a:lnTo>
                                <a:lnTo>
                                  <a:pt x="3712" y="354"/>
                                </a:lnTo>
                                <a:lnTo>
                                  <a:pt x="3705" y="360"/>
                                </a:lnTo>
                                <a:lnTo>
                                  <a:pt x="3697" y="364"/>
                                </a:lnTo>
                                <a:lnTo>
                                  <a:pt x="3678" y="373"/>
                                </a:lnTo>
                                <a:lnTo>
                                  <a:pt x="3658" y="383"/>
                                </a:lnTo>
                                <a:lnTo>
                                  <a:pt x="3639" y="389"/>
                                </a:lnTo>
                                <a:lnTo>
                                  <a:pt x="3611" y="400"/>
                                </a:lnTo>
                                <a:lnTo>
                                  <a:pt x="3565" y="422"/>
                                </a:lnTo>
                                <a:lnTo>
                                  <a:pt x="3519" y="444"/>
                                </a:lnTo>
                                <a:lnTo>
                                  <a:pt x="3474" y="470"/>
                                </a:lnTo>
                                <a:lnTo>
                                  <a:pt x="3430" y="495"/>
                                </a:lnTo>
                                <a:lnTo>
                                  <a:pt x="3385" y="522"/>
                                </a:lnTo>
                                <a:lnTo>
                                  <a:pt x="3343" y="550"/>
                                </a:lnTo>
                                <a:lnTo>
                                  <a:pt x="3300" y="577"/>
                                </a:lnTo>
                                <a:lnTo>
                                  <a:pt x="3259" y="607"/>
                                </a:lnTo>
                                <a:lnTo>
                                  <a:pt x="3222" y="632"/>
                                </a:lnTo>
                                <a:lnTo>
                                  <a:pt x="3187" y="660"/>
                                </a:lnTo>
                                <a:lnTo>
                                  <a:pt x="3151" y="686"/>
                                </a:lnTo>
                                <a:lnTo>
                                  <a:pt x="3116" y="715"/>
                                </a:lnTo>
                                <a:lnTo>
                                  <a:pt x="3081" y="743"/>
                                </a:lnTo>
                                <a:lnTo>
                                  <a:pt x="3047" y="772"/>
                                </a:lnTo>
                                <a:lnTo>
                                  <a:pt x="3014" y="801"/>
                                </a:lnTo>
                                <a:lnTo>
                                  <a:pt x="2980" y="832"/>
                                </a:lnTo>
                                <a:lnTo>
                                  <a:pt x="2948" y="862"/>
                                </a:lnTo>
                                <a:lnTo>
                                  <a:pt x="2916" y="894"/>
                                </a:lnTo>
                                <a:lnTo>
                                  <a:pt x="2853" y="957"/>
                                </a:lnTo>
                                <a:lnTo>
                                  <a:pt x="2791" y="1022"/>
                                </a:lnTo>
                                <a:lnTo>
                                  <a:pt x="2733" y="1090"/>
                                </a:lnTo>
                                <a:lnTo>
                                  <a:pt x="2675" y="1160"/>
                                </a:lnTo>
                                <a:lnTo>
                                  <a:pt x="2619" y="1230"/>
                                </a:lnTo>
                                <a:lnTo>
                                  <a:pt x="2567" y="1302"/>
                                </a:lnTo>
                                <a:lnTo>
                                  <a:pt x="2515" y="1375"/>
                                </a:lnTo>
                                <a:lnTo>
                                  <a:pt x="2466" y="1451"/>
                                </a:lnTo>
                                <a:lnTo>
                                  <a:pt x="2419" y="1527"/>
                                </a:lnTo>
                                <a:lnTo>
                                  <a:pt x="2373" y="1603"/>
                                </a:lnTo>
                                <a:lnTo>
                                  <a:pt x="2329" y="1681"/>
                                </a:lnTo>
                                <a:lnTo>
                                  <a:pt x="2283" y="1771"/>
                                </a:lnTo>
                                <a:lnTo>
                                  <a:pt x="2240" y="1860"/>
                                </a:lnTo>
                                <a:lnTo>
                                  <a:pt x="2198" y="1951"/>
                                </a:lnTo>
                                <a:lnTo>
                                  <a:pt x="2159" y="2042"/>
                                </a:lnTo>
                                <a:lnTo>
                                  <a:pt x="2120" y="2133"/>
                                </a:lnTo>
                                <a:lnTo>
                                  <a:pt x="2082" y="2226"/>
                                </a:lnTo>
                                <a:lnTo>
                                  <a:pt x="2045" y="2319"/>
                                </a:lnTo>
                                <a:lnTo>
                                  <a:pt x="2010" y="2413"/>
                                </a:lnTo>
                                <a:lnTo>
                                  <a:pt x="1976" y="2496"/>
                                </a:lnTo>
                                <a:lnTo>
                                  <a:pt x="1943" y="2579"/>
                                </a:lnTo>
                                <a:lnTo>
                                  <a:pt x="1910" y="2663"/>
                                </a:lnTo>
                                <a:lnTo>
                                  <a:pt x="1895" y="2705"/>
                                </a:lnTo>
                                <a:lnTo>
                                  <a:pt x="1881" y="2747"/>
                                </a:lnTo>
                                <a:lnTo>
                                  <a:pt x="1838" y="2881"/>
                                </a:lnTo>
                                <a:lnTo>
                                  <a:pt x="1793" y="3016"/>
                                </a:lnTo>
                                <a:lnTo>
                                  <a:pt x="1785" y="3042"/>
                                </a:lnTo>
                                <a:lnTo>
                                  <a:pt x="1780" y="3056"/>
                                </a:lnTo>
                                <a:lnTo>
                                  <a:pt x="1775" y="3069"/>
                                </a:lnTo>
                                <a:lnTo>
                                  <a:pt x="1768" y="3081"/>
                                </a:lnTo>
                                <a:lnTo>
                                  <a:pt x="1764" y="3087"/>
                                </a:lnTo>
                                <a:lnTo>
                                  <a:pt x="1760" y="3091"/>
                                </a:lnTo>
                                <a:lnTo>
                                  <a:pt x="1754" y="3096"/>
                                </a:lnTo>
                                <a:lnTo>
                                  <a:pt x="1748" y="3099"/>
                                </a:lnTo>
                                <a:lnTo>
                                  <a:pt x="1741" y="3102"/>
                                </a:lnTo>
                                <a:lnTo>
                                  <a:pt x="1733" y="3103"/>
                                </a:lnTo>
                                <a:lnTo>
                                  <a:pt x="1714" y="3104"/>
                                </a:lnTo>
                                <a:lnTo>
                                  <a:pt x="1694" y="3104"/>
                                </a:lnTo>
                                <a:lnTo>
                                  <a:pt x="1673" y="3102"/>
                                </a:lnTo>
                                <a:lnTo>
                                  <a:pt x="1652" y="3097"/>
                                </a:lnTo>
                                <a:lnTo>
                                  <a:pt x="1610" y="3089"/>
                                </a:lnTo>
                                <a:lnTo>
                                  <a:pt x="1569" y="3081"/>
                                </a:lnTo>
                                <a:lnTo>
                                  <a:pt x="1512" y="3069"/>
                                </a:lnTo>
                                <a:lnTo>
                                  <a:pt x="1454" y="3058"/>
                                </a:lnTo>
                                <a:lnTo>
                                  <a:pt x="1396" y="3043"/>
                                </a:lnTo>
                                <a:lnTo>
                                  <a:pt x="1339" y="3028"/>
                                </a:lnTo>
                                <a:lnTo>
                                  <a:pt x="1283" y="3010"/>
                                </a:lnTo>
                                <a:lnTo>
                                  <a:pt x="1227" y="2992"/>
                                </a:lnTo>
                                <a:lnTo>
                                  <a:pt x="1172" y="2970"/>
                                </a:lnTo>
                                <a:lnTo>
                                  <a:pt x="1118" y="2947"/>
                                </a:lnTo>
                                <a:lnTo>
                                  <a:pt x="1097" y="2939"/>
                                </a:lnTo>
                                <a:lnTo>
                                  <a:pt x="1072" y="2930"/>
                                </a:lnTo>
                                <a:lnTo>
                                  <a:pt x="1046" y="2919"/>
                                </a:lnTo>
                                <a:lnTo>
                                  <a:pt x="1018" y="2908"/>
                                </a:lnTo>
                                <a:lnTo>
                                  <a:pt x="1006" y="2901"/>
                                </a:lnTo>
                                <a:lnTo>
                                  <a:pt x="993" y="2894"/>
                                </a:lnTo>
                                <a:lnTo>
                                  <a:pt x="981" y="2887"/>
                                </a:lnTo>
                                <a:lnTo>
                                  <a:pt x="971" y="2879"/>
                                </a:lnTo>
                                <a:lnTo>
                                  <a:pt x="962" y="2871"/>
                                </a:lnTo>
                                <a:lnTo>
                                  <a:pt x="954" y="2862"/>
                                </a:lnTo>
                                <a:lnTo>
                                  <a:pt x="949" y="2852"/>
                                </a:lnTo>
                                <a:lnTo>
                                  <a:pt x="946" y="2841"/>
                                </a:lnTo>
                                <a:lnTo>
                                  <a:pt x="945" y="2832"/>
                                </a:lnTo>
                                <a:lnTo>
                                  <a:pt x="945" y="2822"/>
                                </a:lnTo>
                                <a:lnTo>
                                  <a:pt x="946" y="2812"/>
                                </a:lnTo>
                                <a:lnTo>
                                  <a:pt x="947" y="2801"/>
                                </a:lnTo>
                                <a:lnTo>
                                  <a:pt x="953" y="2778"/>
                                </a:lnTo>
                                <a:lnTo>
                                  <a:pt x="960" y="2757"/>
                                </a:lnTo>
                                <a:lnTo>
                                  <a:pt x="976" y="2711"/>
                                </a:lnTo>
                                <a:lnTo>
                                  <a:pt x="983" y="2690"/>
                                </a:lnTo>
                                <a:lnTo>
                                  <a:pt x="988" y="2671"/>
                                </a:lnTo>
                                <a:lnTo>
                                  <a:pt x="996" y="2636"/>
                                </a:lnTo>
                                <a:lnTo>
                                  <a:pt x="1006" y="2602"/>
                                </a:lnTo>
                                <a:lnTo>
                                  <a:pt x="1025" y="2534"/>
                                </a:lnTo>
                                <a:lnTo>
                                  <a:pt x="1047" y="2467"/>
                                </a:lnTo>
                                <a:lnTo>
                                  <a:pt x="1071" y="2400"/>
                                </a:lnTo>
                                <a:lnTo>
                                  <a:pt x="1096" y="2334"/>
                                </a:lnTo>
                                <a:lnTo>
                                  <a:pt x="1122" y="2268"/>
                                </a:lnTo>
                                <a:lnTo>
                                  <a:pt x="1177" y="2138"/>
                                </a:lnTo>
                                <a:lnTo>
                                  <a:pt x="1226" y="2027"/>
                                </a:lnTo>
                                <a:lnTo>
                                  <a:pt x="1251" y="1972"/>
                                </a:lnTo>
                                <a:lnTo>
                                  <a:pt x="1276" y="1917"/>
                                </a:lnTo>
                                <a:lnTo>
                                  <a:pt x="1302" y="1864"/>
                                </a:lnTo>
                                <a:lnTo>
                                  <a:pt x="1329" y="1811"/>
                                </a:lnTo>
                                <a:lnTo>
                                  <a:pt x="1356" y="1757"/>
                                </a:lnTo>
                                <a:lnTo>
                                  <a:pt x="1384" y="1704"/>
                                </a:lnTo>
                                <a:lnTo>
                                  <a:pt x="1412" y="1653"/>
                                </a:lnTo>
                                <a:lnTo>
                                  <a:pt x="1442" y="1601"/>
                                </a:lnTo>
                                <a:lnTo>
                                  <a:pt x="1472" y="1549"/>
                                </a:lnTo>
                                <a:lnTo>
                                  <a:pt x="1502" y="1499"/>
                                </a:lnTo>
                                <a:lnTo>
                                  <a:pt x="1534" y="1449"/>
                                </a:lnTo>
                                <a:lnTo>
                                  <a:pt x="1566" y="1398"/>
                                </a:lnTo>
                                <a:lnTo>
                                  <a:pt x="1598" y="1349"/>
                                </a:lnTo>
                                <a:lnTo>
                                  <a:pt x="1631" y="1301"/>
                                </a:lnTo>
                                <a:lnTo>
                                  <a:pt x="1666" y="1251"/>
                                </a:lnTo>
                                <a:lnTo>
                                  <a:pt x="1700" y="1204"/>
                                </a:lnTo>
                                <a:lnTo>
                                  <a:pt x="1736" y="1156"/>
                                </a:lnTo>
                                <a:lnTo>
                                  <a:pt x="1772" y="1109"/>
                                </a:lnTo>
                                <a:lnTo>
                                  <a:pt x="1809" y="1063"/>
                                </a:lnTo>
                                <a:lnTo>
                                  <a:pt x="1847" y="1018"/>
                                </a:lnTo>
                                <a:lnTo>
                                  <a:pt x="1885" y="973"/>
                                </a:lnTo>
                                <a:lnTo>
                                  <a:pt x="1925" y="928"/>
                                </a:lnTo>
                                <a:lnTo>
                                  <a:pt x="1964" y="883"/>
                                </a:lnTo>
                                <a:lnTo>
                                  <a:pt x="2005" y="841"/>
                                </a:lnTo>
                                <a:lnTo>
                                  <a:pt x="2046" y="798"/>
                                </a:lnTo>
                                <a:lnTo>
                                  <a:pt x="2089" y="755"/>
                                </a:lnTo>
                                <a:lnTo>
                                  <a:pt x="2132" y="714"/>
                                </a:lnTo>
                                <a:lnTo>
                                  <a:pt x="2176" y="673"/>
                                </a:lnTo>
                                <a:lnTo>
                                  <a:pt x="2222" y="632"/>
                                </a:lnTo>
                                <a:lnTo>
                                  <a:pt x="2267" y="592"/>
                                </a:lnTo>
                                <a:lnTo>
                                  <a:pt x="2334" y="534"/>
                                </a:lnTo>
                                <a:lnTo>
                                  <a:pt x="2402" y="474"/>
                                </a:lnTo>
                                <a:lnTo>
                                  <a:pt x="2436" y="444"/>
                                </a:lnTo>
                                <a:lnTo>
                                  <a:pt x="2471" y="415"/>
                                </a:lnTo>
                                <a:lnTo>
                                  <a:pt x="2507" y="387"/>
                                </a:lnTo>
                                <a:lnTo>
                                  <a:pt x="2544" y="360"/>
                                </a:lnTo>
                                <a:lnTo>
                                  <a:pt x="2580" y="333"/>
                                </a:lnTo>
                                <a:lnTo>
                                  <a:pt x="2619" y="309"/>
                                </a:lnTo>
                                <a:lnTo>
                                  <a:pt x="2658" y="287"/>
                                </a:lnTo>
                                <a:lnTo>
                                  <a:pt x="2678" y="278"/>
                                </a:lnTo>
                                <a:lnTo>
                                  <a:pt x="2698" y="269"/>
                                </a:lnTo>
                                <a:lnTo>
                                  <a:pt x="2719" y="260"/>
                                </a:lnTo>
                                <a:lnTo>
                                  <a:pt x="2740" y="252"/>
                                </a:lnTo>
                                <a:lnTo>
                                  <a:pt x="2760" y="245"/>
                                </a:lnTo>
                                <a:lnTo>
                                  <a:pt x="2782" y="238"/>
                                </a:lnTo>
                                <a:lnTo>
                                  <a:pt x="2804" y="232"/>
                                </a:lnTo>
                                <a:lnTo>
                                  <a:pt x="2826" y="228"/>
                                </a:lnTo>
                                <a:lnTo>
                                  <a:pt x="2847" y="224"/>
                                </a:lnTo>
                                <a:lnTo>
                                  <a:pt x="2870" y="222"/>
                                </a:lnTo>
                                <a:close/>
                                <a:moveTo>
                                  <a:pt x="2395" y="293"/>
                                </a:moveTo>
                                <a:lnTo>
                                  <a:pt x="2395" y="293"/>
                                </a:lnTo>
                                <a:lnTo>
                                  <a:pt x="2410" y="291"/>
                                </a:lnTo>
                                <a:lnTo>
                                  <a:pt x="2421" y="292"/>
                                </a:lnTo>
                                <a:lnTo>
                                  <a:pt x="2424" y="293"/>
                                </a:lnTo>
                                <a:lnTo>
                                  <a:pt x="2428" y="294"/>
                                </a:lnTo>
                                <a:lnTo>
                                  <a:pt x="2430" y="297"/>
                                </a:lnTo>
                                <a:lnTo>
                                  <a:pt x="2432" y="299"/>
                                </a:lnTo>
                                <a:lnTo>
                                  <a:pt x="2432" y="301"/>
                                </a:lnTo>
                                <a:lnTo>
                                  <a:pt x="2432" y="305"/>
                                </a:lnTo>
                                <a:lnTo>
                                  <a:pt x="2431" y="311"/>
                                </a:lnTo>
                                <a:lnTo>
                                  <a:pt x="2427" y="320"/>
                                </a:lnTo>
                                <a:lnTo>
                                  <a:pt x="2421" y="328"/>
                                </a:lnTo>
                                <a:lnTo>
                                  <a:pt x="2406" y="346"/>
                                </a:lnTo>
                                <a:lnTo>
                                  <a:pt x="2389" y="363"/>
                                </a:lnTo>
                                <a:lnTo>
                                  <a:pt x="2360" y="388"/>
                                </a:lnTo>
                                <a:lnTo>
                                  <a:pt x="2283" y="454"/>
                                </a:lnTo>
                                <a:lnTo>
                                  <a:pt x="2206" y="519"/>
                                </a:lnTo>
                                <a:lnTo>
                                  <a:pt x="2168" y="552"/>
                                </a:lnTo>
                                <a:lnTo>
                                  <a:pt x="2130" y="587"/>
                                </a:lnTo>
                                <a:lnTo>
                                  <a:pt x="2092" y="621"/>
                                </a:lnTo>
                                <a:lnTo>
                                  <a:pt x="2055" y="657"/>
                                </a:lnTo>
                                <a:lnTo>
                                  <a:pt x="1972" y="741"/>
                                </a:lnTo>
                                <a:lnTo>
                                  <a:pt x="1888" y="830"/>
                                </a:lnTo>
                                <a:lnTo>
                                  <a:pt x="1848" y="873"/>
                                </a:lnTo>
                                <a:lnTo>
                                  <a:pt x="1808" y="918"/>
                                </a:lnTo>
                                <a:lnTo>
                                  <a:pt x="1768" y="964"/>
                                </a:lnTo>
                                <a:lnTo>
                                  <a:pt x="1729" y="1010"/>
                                </a:lnTo>
                                <a:lnTo>
                                  <a:pt x="1690" y="1055"/>
                                </a:lnTo>
                                <a:lnTo>
                                  <a:pt x="1652" y="1102"/>
                                </a:lnTo>
                                <a:lnTo>
                                  <a:pt x="1615" y="1149"/>
                                </a:lnTo>
                                <a:lnTo>
                                  <a:pt x="1579" y="1198"/>
                                </a:lnTo>
                                <a:lnTo>
                                  <a:pt x="1544" y="1247"/>
                                </a:lnTo>
                                <a:lnTo>
                                  <a:pt x="1510" y="1296"/>
                                </a:lnTo>
                                <a:lnTo>
                                  <a:pt x="1475" y="1347"/>
                                </a:lnTo>
                                <a:lnTo>
                                  <a:pt x="1443" y="1397"/>
                                </a:lnTo>
                                <a:lnTo>
                                  <a:pt x="1418" y="1437"/>
                                </a:lnTo>
                                <a:lnTo>
                                  <a:pt x="1394" y="1478"/>
                                </a:lnTo>
                                <a:lnTo>
                                  <a:pt x="1371" y="1519"/>
                                </a:lnTo>
                                <a:lnTo>
                                  <a:pt x="1348" y="1561"/>
                                </a:lnTo>
                                <a:lnTo>
                                  <a:pt x="1305" y="1645"/>
                                </a:lnTo>
                                <a:lnTo>
                                  <a:pt x="1262" y="1728"/>
                                </a:lnTo>
                                <a:lnTo>
                                  <a:pt x="1222" y="1814"/>
                                </a:lnTo>
                                <a:lnTo>
                                  <a:pt x="1182" y="1899"/>
                                </a:lnTo>
                                <a:lnTo>
                                  <a:pt x="1103" y="2071"/>
                                </a:lnTo>
                                <a:lnTo>
                                  <a:pt x="1073" y="2136"/>
                                </a:lnTo>
                                <a:lnTo>
                                  <a:pt x="1045" y="2203"/>
                                </a:lnTo>
                                <a:lnTo>
                                  <a:pt x="1017" y="2269"/>
                                </a:lnTo>
                                <a:lnTo>
                                  <a:pt x="991" y="2338"/>
                                </a:lnTo>
                                <a:lnTo>
                                  <a:pt x="967" y="2406"/>
                                </a:lnTo>
                                <a:lnTo>
                                  <a:pt x="944" y="2476"/>
                                </a:lnTo>
                                <a:lnTo>
                                  <a:pt x="923" y="2544"/>
                                </a:lnTo>
                                <a:lnTo>
                                  <a:pt x="904" y="2614"/>
                                </a:lnTo>
                                <a:lnTo>
                                  <a:pt x="900" y="2633"/>
                                </a:lnTo>
                                <a:lnTo>
                                  <a:pt x="896" y="2658"/>
                                </a:lnTo>
                                <a:lnTo>
                                  <a:pt x="890" y="2687"/>
                                </a:lnTo>
                                <a:lnTo>
                                  <a:pt x="883" y="2716"/>
                                </a:lnTo>
                                <a:lnTo>
                                  <a:pt x="878" y="2730"/>
                                </a:lnTo>
                                <a:lnTo>
                                  <a:pt x="874" y="2744"/>
                                </a:lnTo>
                                <a:lnTo>
                                  <a:pt x="868" y="2757"/>
                                </a:lnTo>
                                <a:lnTo>
                                  <a:pt x="861" y="2768"/>
                                </a:lnTo>
                                <a:lnTo>
                                  <a:pt x="854" y="2778"/>
                                </a:lnTo>
                                <a:lnTo>
                                  <a:pt x="847" y="2785"/>
                                </a:lnTo>
                                <a:lnTo>
                                  <a:pt x="838" y="2791"/>
                                </a:lnTo>
                                <a:lnTo>
                                  <a:pt x="834" y="2792"/>
                                </a:lnTo>
                                <a:lnTo>
                                  <a:pt x="829" y="2793"/>
                                </a:lnTo>
                                <a:lnTo>
                                  <a:pt x="823" y="2794"/>
                                </a:lnTo>
                                <a:lnTo>
                                  <a:pt x="816" y="2793"/>
                                </a:lnTo>
                                <a:lnTo>
                                  <a:pt x="810" y="2792"/>
                                </a:lnTo>
                                <a:lnTo>
                                  <a:pt x="803" y="2790"/>
                                </a:lnTo>
                                <a:lnTo>
                                  <a:pt x="789" y="2783"/>
                                </a:lnTo>
                                <a:lnTo>
                                  <a:pt x="774" y="2774"/>
                                </a:lnTo>
                                <a:lnTo>
                                  <a:pt x="760" y="2765"/>
                                </a:lnTo>
                                <a:lnTo>
                                  <a:pt x="748" y="2754"/>
                                </a:lnTo>
                                <a:lnTo>
                                  <a:pt x="725" y="2737"/>
                                </a:lnTo>
                                <a:lnTo>
                                  <a:pt x="689" y="2712"/>
                                </a:lnTo>
                                <a:lnTo>
                                  <a:pt x="653" y="2685"/>
                                </a:lnTo>
                                <a:lnTo>
                                  <a:pt x="617" y="2657"/>
                                </a:lnTo>
                                <a:lnTo>
                                  <a:pt x="600" y="2642"/>
                                </a:lnTo>
                                <a:lnTo>
                                  <a:pt x="583" y="2627"/>
                                </a:lnTo>
                                <a:lnTo>
                                  <a:pt x="567" y="2610"/>
                                </a:lnTo>
                                <a:lnTo>
                                  <a:pt x="552" y="2594"/>
                                </a:lnTo>
                                <a:lnTo>
                                  <a:pt x="538" y="2575"/>
                                </a:lnTo>
                                <a:lnTo>
                                  <a:pt x="525" y="2557"/>
                                </a:lnTo>
                                <a:lnTo>
                                  <a:pt x="514" y="2539"/>
                                </a:lnTo>
                                <a:lnTo>
                                  <a:pt x="505" y="2518"/>
                                </a:lnTo>
                                <a:lnTo>
                                  <a:pt x="496" y="2497"/>
                                </a:lnTo>
                                <a:lnTo>
                                  <a:pt x="490" y="2476"/>
                                </a:lnTo>
                                <a:lnTo>
                                  <a:pt x="486" y="2461"/>
                                </a:lnTo>
                                <a:lnTo>
                                  <a:pt x="485" y="2444"/>
                                </a:lnTo>
                                <a:lnTo>
                                  <a:pt x="484" y="2426"/>
                                </a:lnTo>
                                <a:lnTo>
                                  <a:pt x="485" y="2408"/>
                                </a:lnTo>
                                <a:lnTo>
                                  <a:pt x="486" y="2390"/>
                                </a:lnTo>
                                <a:lnTo>
                                  <a:pt x="489" y="2371"/>
                                </a:lnTo>
                                <a:lnTo>
                                  <a:pt x="496" y="2334"/>
                                </a:lnTo>
                                <a:lnTo>
                                  <a:pt x="504" y="2296"/>
                                </a:lnTo>
                                <a:lnTo>
                                  <a:pt x="513" y="2259"/>
                                </a:lnTo>
                                <a:lnTo>
                                  <a:pt x="521" y="2224"/>
                                </a:lnTo>
                                <a:lnTo>
                                  <a:pt x="529" y="2191"/>
                                </a:lnTo>
                                <a:lnTo>
                                  <a:pt x="546" y="2102"/>
                                </a:lnTo>
                                <a:lnTo>
                                  <a:pt x="565" y="2013"/>
                                </a:lnTo>
                                <a:lnTo>
                                  <a:pt x="587" y="1923"/>
                                </a:lnTo>
                                <a:lnTo>
                                  <a:pt x="610" y="1835"/>
                                </a:lnTo>
                                <a:lnTo>
                                  <a:pt x="634" y="1748"/>
                                </a:lnTo>
                                <a:lnTo>
                                  <a:pt x="659" y="1660"/>
                                </a:lnTo>
                                <a:lnTo>
                                  <a:pt x="711" y="1484"/>
                                </a:lnTo>
                                <a:lnTo>
                                  <a:pt x="722" y="1449"/>
                                </a:lnTo>
                                <a:lnTo>
                                  <a:pt x="737" y="1414"/>
                                </a:lnTo>
                                <a:lnTo>
                                  <a:pt x="753" y="1381"/>
                                </a:lnTo>
                                <a:lnTo>
                                  <a:pt x="772" y="1348"/>
                                </a:lnTo>
                                <a:lnTo>
                                  <a:pt x="792" y="1315"/>
                                </a:lnTo>
                                <a:lnTo>
                                  <a:pt x="815" y="1281"/>
                                </a:lnTo>
                                <a:lnTo>
                                  <a:pt x="838" y="1250"/>
                                </a:lnTo>
                                <a:lnTo>
                                  <a:pt x="863" y="1218"/>
                                </a:lnTo>
                                <a:lnTo>
                                  <a:pt x="890" y="1188"/>
                                </a:lnTo>
                                <a:lnTo>
                                  <a:pt x="916" y="1159"/>
                                </a:lnTo>
                                <a:lnTo>
                                  <a:pt x="944" y="1130"/>
                                </a:lnTo>
                                <a:lnTo>
                                  <a:pt x="971" y="1101"/>
                                </a:lnTo>
                                <a:lnTo>
                                  <a:pt x="1026" y="1047"/>
                                </a:lnTo>
                                <a:lnTo>
                                  <a:pt x="1081" y="997"/>
                                </a:lnTo>
                                <a:lnTo>
                                  <a:pt x="1134" y="950"/>
                                </a:lnTo>
                                <a:lnTo>
                                  <a:pt x="1188" y="903"/>
                                </a:lnTo>
                                <a:lnTo>
                                  <a:pt x="1243" y="858"/>
                                </a:lnTo>
                                <a:lnTo>
                                  <a:pt x="1298" y="815"/>
                                </a:lnTo>
                                <a:lnTo>
                                  <a:pt x="1355" y="772"/>
                                </a:lnTo>
                                <a:lnTo>
                                  <a:pt x="1412" y="731"/>
                                </a:lnTo>
                                <a:lnTo>
                                  <a:pt x="1470" y="691"/>
                                </a:lnTo>
                                <a:lnTo>
                                  <a:pt x="1529" y="653"/>
                                </a:lnTo>
                                <a:lnTo>
                                  <a:pt x="1590" y="616"/>
                                </a:lnTo>
                                <a:lnTo>
                                  <a:pt x="1651" y="581"/>
                                </a:lnTo>
                                <a:lnTo>
                                  <a:pt x="1713" y="546"/>
                                </a:lnTo>
                                <a:lnTo>
                                  <a:pt x="1775" y="514"/>
                                </a:lnTo>
                                <a:lnTo>
                                  <a:pt x="1839" y="483"/>
                                </a:lnTo>
                                <a:lnTo>
                                  <a:pt x="1903" y="455"/>
                                </a:lnTo>
                                <a:lnTo>
                                  <a:pt x="1969" y="426"/>
                                </a:lnTo>
                                <a:lnTo>
                                  <a:pt x="2036" y="401"/>
                                </a:lnTo>
                                <a:lnTo>
                                  <a:pt x="2123" y="369"/>
                                </a:lnTo>
                                <a:lnTo>
                                  <a:pt x="2168" y="353"/>
                                </a:lnTo>
                                <a:lnTo>
                                  <a:pt x="2212" y="338"/>
                                </a:lnTo>
                                <a:lnTo>
                                  <a:pt x="2258" y="324"/>
                                </a:lnTo>
                                <a:lnTo>
                                  <a:pt x="2303" y="311"/>
                                </a:lnTo>
                                <a:lnTo>
                                  <a:pt x="2349" y="301"/>
                                </a:lnTo>
                                <a:lnTo>
                                  <a:pt x="2395" y="293"/>
                                </a:lnTo>
                                <a:close/>
                                <a:moveTo>
                                  <a:pt x="3972" y="407"/>
                                </a:moveTo>
                                <a:lnTo>
                                  <a:pt x="3972" y="407"/>
                                </a:lnTo>
                                <a:lnTo>
                                  <a:pt x="3984" y="407"/>
                                </a:lnTo>
                                <a:lnTo>
                                  <a:pt x="3996" y="407"/>
                                </a:lnTo>
                                <a:lnTo>
                                  <a:pt x="4008" y="409"/>
                                </a:lnTo>
                                <a:lnTo>
                                  <a:pt x="4020" y="411"/>
                                </a:lnTo>
                                <a:lnTo>
                                  <a:pt x="4045" y="418"/>
                                </a:lnTo>
                                <a:lnTo>
                                  <a:pt x="4069" y="426"/>
                                </a:lnTo>
                                <a:lnTo>
                                  <a:pt x="4093" y="436"/>
                                </a:lnTo>
                                <a:lnTo>
                                  <a:pt x="4116" y="448"/>
                                </a:lnTo>
                                <a:lnTo>
                                  <a:pt x="4160" y="469"/>
                                </a:lnTo>
                                <a:lnTo>
                                  <a:pt x="4222" y="497"/>
                                </a:lnTo>
                                <a:lnTo>
                                  <a:pt x="4251" y="512"/>
                                </a:lnTo>
                                <a:lnTo>
                                  <a:pt x="4280" y="527"/>
                                </a:lnTo>
                                <a:lnTo>
                                  <a:pt x="4309" y="542"/>
                                </a:lnTo>
                                <a:lnTo>
                                  <a:pt x="4335" y="558"/>
                                </a:lnTo>
                                <a:lnTo>
                                  <a:pt x="4361" y="575"/>
                                </a:lnTo>
                                <a:lnTo>
                                  <a:pt x="4388" y="592"/>
                                </a:lnTo>
                                <a:lnTo>
                                  <a:pt x="4412" y="611"/>
                                </a:lnTo>
                                <a:lnTo>
                                  <a:pt x="4437" y="630"/>
                                </a:lnTo>
                                <a:lnTo>
                                  <a:pt x="4460" y="651"/>
                                </a:lnTo>
                                <a:lnTo>
                                  <a:pt x="4483" y="674"/>
                                </a:lnTo>
                                <a:lnTo>
                                  <a:pt x="4505" y="697"/>
                                </a:lnTo>
                                <a:lnTo>
                                  <a:pt x="4526" y="722"/>
                                </a:lnTo>
                                <a:lnTo>
                                  <a:pt x="4547" y="748"/>
                                </a:lnTo>
                                <a:lnTo>
                                  <a:pt x="4568" y="777"/>
                                </a:lnTo>
                                <a:lnTo>
                                  <a:pt x="4589" y="810"/>
                                </a:lnTo>
                                <a:lnTo>
                                  <a:pt x="4610" y="842"/>
                                </a:lnTo>
                                <a:lnTo>
                                  <a:pt x="4630" y="877"/>
                                </a:lnTo>
                                <a:lnTo>
                                  <a:pt x="4648" y="911"/>
                                </a:lnTo>
                                <a:lnTo>
                                  <a:pt x="4656" y="925"/>
                                </a:lnTo>
                                <a:lnTo>
                                  <a:pt x="4663" y="940"/>
                                </a:lnTo>
                                <a:lnTo>
                                  <a:pt x="4665" y="948"/>
                                </a:lnTo>
                                <a:lnTo>
                                  <a:pt x="4666" y="956"/>
                                </a:lnTo>
                                <a:lnTo>
                                  <a:pt x="4666" y="964"/>
                                </a:lnTo>
                                <a:lnTo>
                                  <a:pt x="4665" y="972"/>
                                </a:lnTo>
                                <a:lnTo>
                                  <a:pt x="4663" y="977"/>
                                </a:lnTo>
                                <a:lnTo>
                                  <a:pt x="4661" y="982"/>
                                </a:lnTo>
                                <a:lnTo>
                                  <a:pt x="4657" y="987"/>
                                </a:lnTo>
                                <a:lnTo>
                                  <a:pt x="4654" y="990"/>
                                </a:lnTo>
                                <a:lnTo>
                                  <a:pt x="4644" y="996"/>
                                </a:lnTo>
                                <a:lnTo>
                                  <a:pt x="4635" y="1000"/>
                                </a:lnTo>
                                <a:lnTo>
                                  <a:pt x="4625" y="1004"/>
                                </a:lnTo>
                                <a:lnTo>
                                  <a:pt x="4614" y="1007"/>
                                </a:lnTo>
                                <a:lnTo>
                                  <a:pt x="4592" y="1012"/>
                                </a:lnTo>
                                <a:lnTo>
                                  <a:pt x="4542" y="1026"/>
                                </a:lnTo>
                                <a:lnTo>
                                  <a:pt x="4493" y="1041"/>
                                </a:lnTo>
                                <a:lnTo>
                                  <a:pt x="4445" y="1059"/>
                                </a:lnTo>
                                <a:lnTo>
                                  <a:pt x="4397" y="1077"/>
                                </a:lnTo>
                                <a:lnTo>
                                  <a:pt x="4358" y="1096"/>
                                </a:lnTo>
                                <a:lnTo>
                                  <a:pt x="4319" y="1114"/>
                                </a:lnTo>
                                <a:lnTo>
                                  <a:pt x="4280" y="1135"/>
                                </a:lnTo>
                                <a:lnTo>
                                  <a:pt x="4241" y="1155"/>
                                </a:lnTo>
                                <a:lnTo>
                                  <a:pt x="4203" y="1178"/>
                                </a:lnTo>
                                <a:lnTo>
                                  <a:pt x="4165" y="1201"/>
                                </a:lnTo>
                                <a:lnTo>
                                  <a:pt x="4128" y="1226"/>
                                </a:lnTo>
                                <a:lnTo>
                                  <a:pt x="4090" y="1251"/>
                                </a:lnTo>
                                <a:lnTo>
                                  <a:pt x="4054" y="1278"/>
                                </a:lnTo>
                                <a:lnTo>
                                  <a:pt x="4019" y="1305"/>
                                </a:lnTo>
                                <a:lnTo>
                                  <a:pt x="3983" y="1333"/>
                                </a:lnTo>
                                <a:lnTo>
                                  <a:pt x="3949" y="1361"/>
                                </a:lnTo>
                                <a:lnTo>
                                  <a:pt x="3916" y="1390"/>
                                </a:lnTo>
                                <a:lnTo>
                                  <a:pt x="3883" y="1420"/>
                                </a:lnTo>
                                <a:lnTo>
                                  <a:pt x="3851" y="1450"/>
                                </a:lnTo>
                                <a:lnTo>
                                  <a:pt x="3822" y="1481"/>
                                </a:lnTo>
                                <a:lnTo>
                                  <a:pt x="3775" y="1530"/>
                                </a:lnTo>
                                <a:lnTo>
                                  <a:pt x="3728" y="1580"/>
                                </a:lnTo>
                                <a:lnTo>
                                  <a:pt x="3683" y="1632"/>
                                </a:lnTo>
                                <a:lnTo>
                                  <a:pt x="3638" y="1685"/>
                                </a:lnTo>
                                <a:lnTo>
                                  <a:pt x="3596" y="1737"/>
                                </a:lnTo>
                                <a:lnTo>
                                  <a:pt x="3553" y="1791"/>
                                </a:lnTo>
                                <a:lnTo>
                                  <a:pt x="3513" y="1846"/>
                                </a:lnTo>
                                <a:lnTo>
                                  <a:pt x="3473" y="1901"/>
                                </a:lnTo>
                                <a:lnTo>
                                  <a:pt x="3435" y="1959"/>
                                </a:lnTo>
                                <a:lnTo>
                                  <a:pt x="3398" y="2016"/>
                                </a:lnTo>
                                <a:lnTo>
                                  <a:pt x="3362" y="2073"/>
                                </a:lnTo>
                                <a:lnTo>
                                  <a:pt x="3328" y="2133"/>
                                </a:lnTo>
                                <a:lnTo>
                                  <a:pt x="3294" y="2193"/>
                                </a:lnTo>
                                <a:lnTo>
                                  <a:pt x="3262" y="2252"/>
                                </a:lnTo>
                                <a:lnTo>
                                  <a:pt x="3231" y="2314"/>
                                </a:lnTo>
                                <a:lnTo>
                                  <a:pt x="3203" y="2376"/>
                                </a:lnTo>
                                <a:lnTo>
                                  <a:pt x="3180" y="2425"/>
                                </a:lnTo>
                                <a:lnTo>
                                  <a:pt x="3159" y="2475"/>
                                </a:lnTo>
                                <a:lnTo>
                                  <a:pt x="3118" y="2574"/>
                                </a:lnTo>
                                <a:lnTo>
                                  <a:pt x="3079" y="2674"/>
                                </a:lnTo>
                                <a:lnTo>
                                  <a:pt x="3040" y="2774"/>
                                </a:lnTo>
                                <a:lnTo>
                                  <a:pt x="3033" y="2794"/>
                                </a:lnTo>
                                <a:lnTo>
                                  <a:pt x="3026" y="2816"/>
                                </a:lnTo>
                                <a:lnTo>
                                  <a:pt x="3014" y="2862"/>
                                </a:lnTo>
                                <a:lnTo>
                                  <a:pt x="3006" y="2885"/>
                                </a:lnTo>
                                <a:lnTo>
                                  <a:pt x="2998" y="2907"/>
                                </a:lnTo>
                                <a:lnTo>
                                  <a:pt x="2992" y="2916"/>
                                </a:lnTo>
                                <a:lnTo>
                                  <a:pt x="2986" y="2925"/>
                                </a:lnTo>
                                <a:lnTo>
                                  <a:pt x="2980" y="2933"/>
                                </a:lnTo>
                                <a:lnTo>
                                  <a:pt x="2973" y="2941"/>
                                </a:lnTo>
                                <a:lnTo>
                                  <a:pt x="2962" y="2950"/>
                                </a:lnTo>
                                <a:lnTo>
                                  <a:pt x="2949" y="2958"/>
                                </a:lnTo>
                                <a:lnTo>
                                  <a:pt x="2934" y="2965"/>
                                </a:lnTo>
                                <a:lnTo>
                                  <a:pt x="2918" y="2971"/>
                                </a:lnTo>
                                <a:lnTo>
                                  <a:pt x="2902" y="2975"/>
                                </a:lnTo>
                                <a:lnTo>
                                  <a:pt x="2885" y="2980"/>
                                </a:lnTo>
                                <a:lnTo>
                                  <a:pt x="2849" y="2988"/>
                                </a:lnTo>
                                <a:lnTo>
                                  <a:pt x="2812" y="2993"/>
                                </a:lnTo>
                                <a:lnTo>
                                  <a:pt x="2776" y="2997"/>
                                </a:lnTo>
                                <a:lnTo>
                                  <a:pt x="2742" y="3002"/>
                                </a:lnTo>
                                <a:lnTo>
                                  <a:pt x="2712" y="3008"/>
                                </a:lnTo>
                                <a:lnTo>
                                  <a:pt x="2651" y="3020"/>
                                </a:lnTo>
                                <a:lnTo>
                                  <a:pt x="2590" y="3033"/>
                                </a:lnTo>
                                <a:lnTo>
                                  <a:pt x="2529" y="3043"/>
                                </a:lnTo>
                                <a:lnTo>
                                  <a:pt x="2467" y="3053"/>
                                </a:lnTo>
                                <a:lnTo>
                                  <a:pt x="2344" y="3071"/>
                                </a:lnTo>
                                <a:lnTo>
                                  <a:pt x="2219" y="3088"/>
                                </a:lnTo>
                                <a:lnTo>
                                  <a:pt x="2146" y="3099"/>
                                </a:lnTo>
                                <a:lnTo>
                                  <a:pt x="2071" y="3110"/>
                                </a:lnTo>
                                <a:lnTo>
                                  <a:pt x="2034" y="3114"/>
                                </a:lnTo>
                                <a:lnTo>
                                  <a:pt x="1996" y="3118"/>
                                </a:lnTo>
                                <a:lnTo>
                                  <a:pt x="1959" y="3120"/>
                                </a:lnTo>
                                <a:lnTo>
                                  <a:pt x="1921" y="3119"/>
                                </a:lnTo>
                                <a:lnTo>
                                  <a:pt x="1913" y="3118"/>
                                </a:lnTo>
                                <a:lnTo>
                                  <a:pt x="1904" y="3115"/>
                                </a:lnTo>
                                <a:lnTo>
                                  <a:pt x="1896" y="3111"/>
                                </a:lnTo>
                                <a:lnTo>
                                  <a:pt x="1889" y="3106"/>
                                </a:lnTo>
                                <a:lnTo>
                                  <a:pt x="1883" y="3100"/>
                                </a:lnTo>
                                <a:lnTo>
                                  <a:pt x="1879" y="3092"/>
                                </a:lnTo>
                                <a:lnTo>
                                  <a:pt x="1877" y="3084"/>
                                </a:lnTo>
                                <a:lnTo>
                                  <a:pt x="1875" y="3075"/>
                                </a:lnTo>
                                <a:lnTo>
                                  <a:pt x="1877" y="3063"/>
                                </a:lnTo>
                                <a:lnTo>
                                  <a:pt x="1879" y="3050"/>
                                </a:lnTo>
                                <a:lnTo>
                                  <a:pt x="1885" y="3025"/>
                                </a:lnTo>
                                <a:lnTo>
                                  <a:pt x="1893" y="2998"/>
                                </a:lnTo>
                                <a:lnTo>
                                  <a:pt x="1902" y="2972"/>
                                </a:lnTo>
                                <a:lnTo>
                                  <a:pt x="1922" y="2920"/>
                                </a:lnTo>
                                <a:lnTo>
                                  <a:pt x="1932" y="2896"/>
                                </a:lnTo>
                                <a:lnTo>
                                  <a:pt x="1940" y="2871"/>
                                </a:lnTo>
                                <a:lnTo>
                                  <a:pt x="1969" y="2776"/>
                                </a:lnTo>
                                <a:lnTo>
                                  <a:pt x="2003" y="2681"/>
                                </a:lnTo>
                                <a:lnTo>
                                  <a:pt x="2037" y="2586"/>
                                </a:lnTo>
                                <a:lnTo>
                                  <a:pt x="2073" y="2492"/>
                                </a:lnTo>
                                <a:lnTo>
                                  <a:pt x="2109" y="2398"/>
                                </a:lnTo>
                                <a:lnTo>
                                  <a:pt x="2146" y="2304"/>
                                </a:lnTo>
                                <a:lnTo>
                                  <a:pt x="2223" y="2117"/>
                                </a:lnTo>
                                <a:lnTo>
                                  <a:pt x="2245" y="2066"/>
                                </a:lnTo>
                                <a:lnTo>
                                  <a:pt x="2266" y="2016"/>
                                </a:lnTo>
                                <a:lnTo>
                                  <a:pt x="2289" y="1966"/>
                                </a:lnTo>
                                <a:lnTo>
                                  <a:pt x="2312" y="1916"/>
                                </a:lnTo>
                                <a:lnTo>
                                  <a:pt x="2336" y="1866"/>
                                </a:lnTo>
                                <a:lnTo>
                                  <a:pt x="2361" y="1817"/>
                                </a:lnTo>
                                <a:lnTo>
                                  <a:pt x="2387" y="1767"/>
                                </a:lnTo>
                                <a:lnTo>
                                  <a:pt x="2413" y="1719"/>
                                </a:lnTo>
                                <a:lnTo>
                                  <a:pt x="2441" y="1670"/>
                                </a:lnTo>
                                <a:lnTo>
                                  <a:pt x="2468" y="1622"/>
                                </a:lnTo>
                                <a:lnTo>
                                  <a:pt x="2497" y="1575"/>
                                </a:lnTo>
                                <a:lnTo>
                                  <a:pt x="2526" y="1528"/>
                                </a:lnTo>
                                <a:lnTo>
                                  <a:pt x="2556" y="1481"/>
                                </a:lnTo>
                                <a:lnTo>
                                  <a:pt x="2587" y="1435"/>
                                </a:lnTo>
                                <a:lnTo>
                                  <a:pt x="2618" y="1389"/>
                                </a:lnTo>
                                <a:lnTo>
                                  <a:pt x="2650" y="1343"/>
                                </a:lnTo>
                                <a:lnTo>
                                  <a:pt x="2683" y="1298"/>
                                </a:lnTo>
                                <a:lnTo>
                                  <a:pt x="2718" y="1255"/>
                                </a:lnTo>
                                <a:lnTo>
                                  <a:pt x="2752" y="1211"/>
                                </a:lnTo>
                                <a:lnTo>
                                  <a:pt x="2787" y="1169"/>
                                </a:lnTo>
                                <a:lnTo>
                                  <a:pt x="2823" y="1127"/>
                                </a:lnTo>
                                <a:lnTo>
                                  <a:pt x="2860" y="1085"/>
                                </a:lnTo>
                                <a:lnTo>
                                  <a:pt x="2898" y="1045"/>
                                </a:lnTo>
                                <a:lnTo>
                                  <a:pt x="2936" y="1005"/>
                                </a:lnTo>
                                <a:lnTo>
                                  <a:pt x="2975" y="965"/>
                                </a:lnTo>
                                <a:lnTo>
                                  <a:pt x="3015" y="927"/>
                                </a:lnTo>
                                <a:lnTo>
                                  <a:pt x="3055" y="889"/>
                                </a:lnTo>
                                <a:lnTo>
                                  <a:pt x="3096" y="853"/>
                                </a:lnTo>
                                <a:lnTo>
                                  <a:pt x="3137" y="817"/>
                                </a:lnTo>
                                <a:lnTo>
                                  <a:pt x="3181" y="781"/>
                                </a:lnTo>
                                <a:lnTo>
                                  <a:pt x="3224" y="748"/>
                                </a:lnTo>
                                <a:lnTo>
                                  <a:pt x="3268" y="715"/>
                                </a:lnTo>
                                <a:lnTo>
                                  <a:pt x="3307" y="686"/>
                                </a:lnTo>
                                <a:lnTo>
                                  <a:pt x="3347" y="659"/>
                                </a:lnTo>
                                <a:lnTo>
                                  <a:pt x="3388" y="631"/>
                                </a:lnTo>
                                <a:lnTo>
                                  <a:pt x="3428" y="605"/>
                                </a:lnTo>
                                <a:lnTo>
                                  <a:pt x="3471" y="579"/>
                                </a:lnTo>
                                <a:lnTo>
                                  <a:pt x="3513" y="555"/>
                                </a:lnTo>
                                <a:lnTo>
                                  <a:pt x="3556" y="532"/>
                                </a:lnTo>
                                <a:lnTo>
                                  <a:pt x="3599" y="510"/>
                                </a:lnTo>
                                <a:lnTo>
                                  <a:pt x="3644" y="490"/>
                                </a:lnTo>
                                <a:lnTo>
                                  <a:pt x="3689" y="472"/>
                                </a:lnTo>
                                <a:lnTo>
                                  <a:pt x="3734" y="455"/>
                                </a:lnTo>
                                <a:lnTo>
                                  <a:pt x="3780" y="441"/>
                                </a:lnTo>
                                <a:lnTo>
                                  <a:pt x="3827" y="428"/>
                                </a:lnTo>
                                <a:lnTo>
                                  <a:pt x="3874" y="418"/>
                                </a:lnTo>
                                <a:lnTo>
                                  <a:pt x="3922" y="411"/>
                                </a:lnTo>
                                <a:lnTo>
                                  <a:pt x="3948" y="409"/>
                                </a:lnTo>
                                <a:lnTo>
                                  <a:pt x="3972" y="407"/>
                                </a:lnTo>
                                <a:close/>
                                <a:moveTo>
                                  <a:pt x="4745" y="840"/>
                                </a:moveTo>
                                <a:lnTo>
                                  <a:pt x="4745" y="840"/>
                                </a:lnTo>
                                <a:lnTo>
                                  <a:pt x="4751" y="839"/>
                                </a:lnTo>
                                <a:lnTo>
                                  <a:pt x="4756" y="838"/>
                                </a:lnTo>
                                <a:lnTo>
                                  <a:pt x="4763" y="839"/>
                                </a:lnTo>
                                <a:lnTo>
                                  <a:pt x="4768" y="841"/>
                                </a:lnTo>
                                <a:lnTo>
                                  <a:pt x="4775" y="845"/>
                                </a:lnTo>
                                <a:lnTo>
                                  <a:pt x="4782" y="848"/>
                                </a:lnTo>
                                <a:lnTo>
                                  <a:pt x="4796" y="858"/>
                                </a:lnTo>
                                <a:lnTo>
                                  <a:pt x="4810" y="869"/>
                                </a:lnTo>
                                <a:lnTo>
                                  <a:pt x="4822" y="880"/>
                                </a:lnTo>
                                <a:lnTo>
                                  <a:pt x="4840" y="897"/>
                                </a:lnTo>
                                <a:lnTo>
                                  <a:pt x="4904" y="953"/>
                                </a:lnTo>
                                <a:lnTo>
                                  <a:pt x="4964" y="1011"/>
                                </a:lnTo>
                                <a:lnTo>
                                  <a:pt x="4995" y="1041"/>
                                </a:lnTo>
                                <a:lnTo>
                                  <a:pt x="5024" y="1070"/>
                                </a:lnTo>
                                <a:lnTo>
                                  <a:pt x="5054" y="1100"/>
                                </a:lnTo>
                                <a:lnTo>
                                  <a:pt x="5081" y="1132"/>
                                </a:lnTo>
                                <a:lnTo>
                                  <a:pt x="5116" y="1169"/>
                                </a:lnTo>
                                <a:lnTo>
                                  <a:pt x="5130" y="1188"/>
                                </a:lnTo>
                                <a:lnTo>
                                  <a:pt x="5145" y="1209"/>
                                </a:lnTo>
                                <a:lnTo>
                                  <a:pt x="5149" y="1216"/>
                                </a:lnTo>
                                <a:lnTo>
                                  <a:pt x="5153" y="1224"/>
                                </a:lnTo>
                                <a:lnTo>
                                  <a:pt x="5155" y="1229"/>
                                </a:lnTo>
                                <a:lnTo>
                                  <a:pt x="5155" y="1233"/>
                                </a:lnTo>
                                <a:lnTo>
                                  <a:pt x="5153" y="1237"/>
                                </a:lnTo>
                                <a:lnTo>
                                  <a:pt x="5151" y="1240"/>
                                </a:lnTo>
                                <a:lnTo>
                                  <a:pt x="5146" y="1241"/>
                                </a:lnTo>
                                <a:lnTo>
                                  <a:pt x="5141" y="1242"/>
                                </a:lnTo>
                                <a:lnTo>
                                  <a:pt x="5135" y="1241"/>
                                </a:lnTo>
                                <a:lnTo>
                                  <a:pt x="5129" y="1239"/>
                                </a:lnTo>
                                <a:lnTo>
                                  <a:pt x="5116" y="1232"/>
                                </a:lnTo>
                                <a:lnTo>
                                  <a:pt x="5101" y="1223"/>
                                </a:lnTo>
                                <a:lnTo>
                                  <a:pt x="5087" y="1212"/>
                                </a:lnTo>
                                <a:lnTo>
                                  <a:pt x="5073" y="1203"/>
                                </a:lnTo>
                                <a:lnTo>
                                  <a:pt x="5055" y="1187"/>
                                </a:lnTo>
                                <a:lnTo>
                                  <a:pt x="5014" y="1159"/>
                                </a:lnTo>
                                <a:lnTo>
                                  <a:pt x="4972" y="1129"/>
                                </a:lnTo>
                                <a:lnTo>
                                  <a:pt x="4932" y="1100"/>
                                </a:lnTo>
                                <a:lnTo>
                                  <a:pt x="4890" y="1071"/>
                                </a:lnTo>
                                <a:lnTo>
                                  <a:pt x="4859" y="1052"/>
                                </a:lnTo>
                                <a:lnTo>
                                  <a:pt x="4843" y="1042"/>
                                </a:lnTo>
                                <a:lnTo>
                                  <a:pt x="4828" y="1031"/>
                                </a:lnTo>
                                <a:lnTo>
                                  <a:pt x="4814" y="1020"/>
                                </a:lnTo>
                                <a:lnTo>
                                  <a:pt x="4802" y="1006"/>
                                </a:lnTo>
                                <a:lnTo>
                                  <a:pt x="4791" y="991"/>
                                </a:lnTo>
                                <a:lnTo>
                                  <a:pt x="4787" y="983"/>
                                </a:lnTo>
                                <a:lnTo>
                                  <a:pt x="4782" y="974"/>
                                </a:lnTo>
                                <a:lnTo>
                                  <a:pt x="4769" y="947"/>
                                </a:lnTo>
                                <a:lnTo>
                                  <a:pt x="4760" y="927"/>
                                </a:lnTo>
                                <a:lnTo>
                                  <a:pt x="4751" y="905"/>
                                </a:lnTo>
                                <a:lnTo>
                                  <a:pt x="4743" y="883"/>
                                </a:lnTo>
                                <a:lnTo>
                                  <a:pt x="4741" y="874"/>
                                </a:lnTo>
                                <a:lnTo>
                                  <a:pt x="4738" y="865"/>
                                </a:lnTo>
                                <a:lnTo>
                                  <a:pt x="4738" y="856"/>
                                </a:lnTo>
                                <a:lnTo>
                                  <a:pt x="4740" y="849"/>
                                </a:lnTo>
                                <a:lnTo>
                                  <a:pt x="4742" y="845"/>
                                </a:lnTo>
                                <a:lnTo>
                                  <a:pt x="4745" y="840"/>
                                </a:lnTo>
                                <a:close/>
                                <a:moveTo>
                                  <a:pt x="4672" y="1093"/>
                                </a:moveTo>
                                <a:lnTo>
                                  <a:pt x="4672" y="1093"/>
                                </a:lnTo>
                                <a:lnTo>
                                  <a:pt x="4682" y="1092"/>
                                </a:lnTo>
                                <a:lnTo>
                                  <a:pt x="4693" y="1093"/>
                                </a:lnTo>
                                <a:lnTo>
                                  <a:pt x="4703" y="1093"/>
                                </a:lnTo>
                                <a:lnTo>
                                  <a:pt x="4713" y="1096"/>
                                </a:lnTo>
                                <a:lnTo>
                                  <a:pt x="4734" y="1101"/>
                                </a:lnTo>
                                <a:lnTo>
                                  <a:pt x="4753" y="1109"/>
                                </a:lnTo>
                                <a:lnTo>
                                  <a:pt x="4773" y="1118"/>
                                </a:lnTo>
                                <a:lnTo>
                                  <a:pt x="4791" y="1129"/>
                                </a:lnTo>
                                <a:lnTo>
                                  <a:pt x="4827" y="1151"/>
                                </a:lnTo>
                                <a:lnTo>
                                  <a:pt x="4868" y="1176"/>
                                </a:lnTo>
                                <a:lnTo>
                                  <a:pt x="4909" y="1203"/>
                                </a:lnTo>
                                <a:lnTo>
                                  <a:pt x="4951" y="1231"/>
                                </a:lnTo>
                                <a:lnTo>
                                  <a:pt x="4992" y="1258"/>
                                </a:lnTo>
                                <a:lnTo>
                                  <a:pt x="5032" y="1288"/>
                                </a:lnTo>
                                <a:lnTo>
                                  <a:pt x="5071" y="1318"/>
                                </a:lnTo>
                                <a:lnTo>
                                  <a:pt x="5110" y="1348"/>
                                </a:lnTo>
                                <a:lnTo>
                                  <a:pt x="5149" y="1378"/>
                                </a:lnTo>
                                <a:lnTo>
                                  <a:pt x="5207" y="1425"/>
                                </a:lnTo>
                                <a:lnTo>
                                  <a:pt x="5268" y="1473"/>
                                </a:lnTo>
                                <a:lnTo>
                                  <a:pt x="5297" y="1498"/>
                                </a:lnTo>
                                <a:lnTo>
                                  <a:pt x="5325" y="1524"/>
                                </a:lnTo>
                                <a:lnTo>
                                  <a:pt x="5352" y="1551"/>
                                </a:lnTo>
                                <a:lnTo>
                                  <a:pt x="5377" y="1578"/>
                                </a:lnTo>
                                <a:lnTo>
                                  <a:pt x="5408" y="1616"/>
                                </a:lnTo>
                                <a:lnTo>
                                  <a:pt x="5436" y="1655"/>
                                </a:lnTo>
                                <a:lnTo>
                                  <a:pt x="5465" y="1695"/>
                                </a:lnTo>
                                <a:lnTo>
                                  <a:pt x="5491" y="1736"/>
                                </a:lnTo>
                                <a:lnTo>
                                  <a:pt x="5517" y="1778"/>
                                </a:lnTo>
                                <a:lnTo>
                                  <a:pt x="5541" y="1821"/>
                                </a:lnTo>
                                <a:lnTo>
                                  <a:pt x="5564" y="1865"/>
                                </a:lnTo>
                                <a:lnTo>
                                  <a:pt x="5585" y="1908"/>
                                </a:lnTo>
                                <a:lnTo>
                                  <a:pt x="5606" y="1953"/>
                                </a:lnTo>
                                <a:lnTo>
                                  <a:pt x="5626" y="1999"/>
                                </a:lnTo>
                                <a:lnTo>
                                  <a:pt x="5643" y="2046"/>
                                </a:lnTo>
                                <a:lnTo>
                                  <a:pt x="5660" y="2092"/>
                                </a:lnTo>
                                <a:lnTo>
                                  <a:pt x="5676" y="2140"/>
                                </a:lnTo>
                                <a:lnTo>
                                  <a:pt x="5691" y="2187"/>
                                </a:lnTo>
                                <a:lnTo>
                                  <a:pt x="5705" y="2235"/>
                                </a:lnTo>
                                <a:lnTo>
                                  <a:pt x="5718" y="2284"/>
                                </a:lnTo>
                                <a:lnTo>
                                  <a:pt x="5730" y="2332"/>
                                </a:lnTo>
                                <a:lnTo>
                                  <a:pt x="5741" y="2382"/>
                                </a:lnTo>
                                <a:lnTo>
                                  <a:pt x="5752" y="2431"/>
                                </a:lnTo>
                                <a:lnTo>
                                  <a:pt x="5760" y="2480"/>
                                </a:lnTo>
                                <a:lnTo>
                                  <a:pt x="5769" y="2531"/>
                                </a:lnTo>
                                <a:lnTo>
                                  <a:pt x="5776" y="2580"/>
                                </a:lnTo>
                                <a:lnTo>
                                  <a:pt x="5783" y="2629"/>
                                </a:lnTo>
                                <a:lnTo>
                                  <a:pt x="5788" y="2679"/>
                                </a:lnTo>
                                <a:lnTo>
                                  <a:pt x="5793" y="2729"/>
                                </a:lnTo>
                                <a:lnTo>
                                  <a:pt x="5797" y="2778"/>
                                </a:lnTo>
                                <a:lnTo>
                                  <a:pt x="5801" y="2828"/>
                                </a:lnTo>
                                <a:lnTo>
                                  <a:pt x="5804" y="2876"/>
                                </a:lnTo>
                                <a:lnTo>
                                  <a:pt x="5808" y="2973"/>
                                </a:lnTo>
                                <a:lnTo>
                                  <a:pt x="5809" y="3068"/>
                                </a:lnTo>
                                <a:lnTo>
                                  <a:pt x="5808" y="3107"/>
                                </a:lnTo>
                                <a:lnTo>
                                  <a:pt x="5807" y="3145"/>
                                </a:lnTo>
                                <a:lnTo>
                                  <a:pt x="5804" y="3184"/>
                                </a:lnTo>
                                <a:lnTo>
                                  <a:pt x="5802" y="3222"/>
                                </a:lnTo>
                                <a:lnTo>
                                  <a:pt x="5794" y="3300"/>
                                </a:lnTo>
                                <a:lnTo>
                                  <a:pt x="5784" y="3377"/>
                                </a:lnTo>
                                <a:lnTo>
                                  <a:pt x="5771" y="3452"/>
                                </a:lnTo>
                                <a:lnTo>
                                  <a:pt x="5756" y="3529"/>
                                </a:lnTo>
                                <a:lnTo>
                                  <a:pt x="5740" y="3605"/>
                                </a:lnTo>
                                <a:lnTo>
                                  <a:pt x="5722" y="3679"/>
                                </a:lnTo>
                                <a:lnTo>
                                  <a:pt x="5704" y="3748"/>
                                </a:lnTo>
                                <a:lnTo>
                                  <a:pt x="5683" y="3816"/>
                                </a:lnTo>
                                <a:lnTo>
                                  <a:pt x="5679" y="3828"/>
                                </a:lnTo>
                                <a:lnTo>
                                  <a:pt x="5675" y="3843"/>
                                </a:lnTo>
                                <a:lnTo>
                                  <a:pt x="5671" y="3849"/>
                                </a:lnTo>
                                <a:lnTo>
                                  <a:pt x="5668" y="3855"/>
                                </a:lnTo>
                                <a:lnTo>
                                  <a:pt x="5662" y="3858"/>
                                </a:lnTo>
                                <a:lnTo>
                                  <a:pt x="5657" y="3860"/>
                                </a:lnTo>
                                <a:lnTo>
                                  <a:pt x="5653" y="3862"/>
                                </a:lnTo>
                                <a:lnTo>
                                  <a:pt x="5650" y="3860"/>
                                </a:lnTo>
                                <a:lnTo>
                                  <a:pt x="5643" y="3858"/>
                                </a:lnTo>
                                <a:lnTo>
                                  <a:pt x="5638" y="3854"/>
                                </a:lnTo>
                                <a:lnTo>
                                  <a:pt x="5635" y="3848"/>
                                </a:lnTo>
                                <a:lnTo>
                                  <a:pt x="5632" y="3841"/>
                                </a:lnTo>
                                <a:lnTo>
                                  <a:pt x="5630" y="3833"/>
                                </a:lnTo>
                                <a:lnTo>
                                  <a:pt x="5628" y="3820"/>
                                </a:lnTo>
                                <a:lnTo>
                                  <a:pt x="5621" y="3745"/>
                                </a:lnTo>
                                <a:lnTo>
                                  <a:pt x="5613" y="3669"/>
                                </a:lnTo>
                                <a:lnTo>
                                  <a:pt x="5604" y="3590"/>
                                </a:lnTo>
                                <a:lnTo>
                                  <a:pt x="5593" y="3510"/>
                                </a:lnTo>
                                <a:lnTo>
                                  <a:pt x="5583" y="3429"/>
                                </a:lnTo>
                                <a:lnTo>
                                  <a:pt x="5571" y="3349"/>
                                </a:lnTo>
                                <a:lnTo>
                                  <a:pt x="5556" y="3269"/>
                                </a:lnTo>
                                <a:lnTo>
                                  <a:pt x="5548" y="3229"/>
                                </a:lnTo>
                                <a:lnTo>
                                  <a:pt x="5538" y="3190"/>
                                </a:lnTo>
                                <a:lnTo>
                                  <a:pt x="5528" y="3151"/>
                                </a:lnTo>
                                <a:lnTo>
                                  <a:pt x="5518" y="3112"/>
                                </a:lnTo>
                                <a:lnTo>
                                  <a:pt x="5506" y="3073"/>
                                </a:lnTo>
                                <a:lnTo>
                                  <a:pt x="5495" y="3035"/>
                                </a:lnTo>
                                <a:lnTo>
                                  <a:pt x="5463" y="2945"/>
                                </a:lnTo>
                                <a:lnTo>
                                  <a:pt x="5430" y="2854"/>
                                </a:lnTo>
                                <a:lnTo>
                                  <a:pt x="5393" y="2763"/>
                                </a:lnTo>
                                <a:lnTo>
                                  <a:pt x="5355" y="2673"/>
                                </a:lnTo>
                                <a:lnTo>
                                  <a:pt x="5315" y="2583"/>
                                </a:lnTo>
                                <a:lnTo>
                                  <a:pt x="5294" y="2540"/>
                                </a:lnTo>
                                <a:lnTo>
                                  <a:pt x="5273" y="2496"/>
                                </a:lnTo>
                                <a:lnTo>
                                  <a:pt x="5251" y="2453"/>
                                </a:lnTo>
                                <a:lnTo>
                                  <a:pt x="5228" y="2409"/>
                                </a:lnTo>
                                <a:lnTo>
                                  <a:pt x="5205" y="2368"/>
                                </a:lnTo>
                                <a:lnTo>
                                  <a:pt x="5181" y="2326"/>
                                </a:lnTo>
                                <a:lnTo>
                                  <a:pt x="5157" y="2285"/>
                                </a:lnTo>
                                <a:lnTo>
                                  <a:pt x="5133" y="2244"/>
                                </a:lnTo>
                                <a:lnTo>
                                  <a:pt x="5082" y="2165"/>
                                </a:lnTo>
                                <a:lnTo>
                                  <a:pt x="5030" y="2086"/>
                                </a:lnTo>
                                <a:lnTo>
                                  <a:pt x="4976" y="2009"/>
                                </a:lnTo>
                                <a:lnTo>
                                  <a:pt x="4920" y="1932"/>
                                </a:lnTo>
                                <a:lnTo>
                                  <a:pt x="4865" y="1857"/>
                                </a:lnTo>
                                <a:lnTo>
                                  <a:pt x="4751" y="1705"/>
                                </a:lnTo>
                                <a:lnTo>
                                  <a:pt x="4717" y="1660"/>
                                </a:lnTo>
                                <a:lnTo>
                                  <a:pt x="4681" y="1615"/>
                                </a:lnTo>
                                <a:lnTo>
                                  <a:pt x="4646" y="1571"/>
                                </a:lnTo>
                                <a:lnTo>
                                  <a:pt x="4610" y="1528"/>
                                </a:lnTo>
                                <a:lnTo>
                                  <a:pt x="4536" y="1442"/>
                                </a:lnTo>
                                <a:lnTo>
                                  <a:pt x="4460" y="1357"/>
                                </a:lnTo>
                                <a:lnTo>
                                  <a:pt x="4449" y="1344"/>
                                </a:lnTo>
                                <a:lnTo>
                                  <a:pt x="4432" y="1331"/>
                                </a:lnTo>
                                <a:lnTo>
                                  <a:pt x="4415" y="1315"/>
                                </a:lnTo>
                                <a:lnTo>
                                  <a:pt x="4397" y="1298"/>
                                </a:lnTo>
                                <a:lnTo>
                                  <a:pt x="4381" y="1280"/>
                                </a:lnTo>
                                <a:lnTo>
                                  <a:pt x="4374" y="1272"/>
                                </a:lnTo>
                                <a:lnTo>
                                  <a:pt x="4367" y="1263"/>
                                </a:lnTo>
                                <a:lnTo>
                                  <a:pt x="4363" y="1254"/>
                                </a:lnTo>
                                <a:lnTo>
                                  <a:pt x="4358" y="1246"/>
                                </a:lnTo>
                                <a:lnTo>
                                  <a:pt x="4356" y="1238"/>
                                </a:lnTo>
                                <a:lnTo>
                                  <a:pt x="4356" y="1229"/>
                                </a:lnTo>
                                <a:lnTo>
                                  <a:pt x="4356" y="1224"/>
                                </a:lnTo>
                                <a:lnTo>
                                  <a:pt x="4358" y="1218"/>
                                </a:lnTo>
                                <a:lnTo>
                                  <a:pt x="4360" y="1214"/>
                                </a:lnTo>
                                <a:lnTo>
                                  <a:pt x="4364" y="1209"/>
                                </a:lnTo>
                                <a:lnTo>
                                  <a:pt x="4372" y="1201"/>
                                </a:lnTo>
                                <a:lnTo>
                                  <a:pt x="4381" y="1194"/>
                                </a:lnTo>
                                <a:lnTo>
                                  <a:pt x="4392" y="1188"/>
                                </a:lnTo>
                                <a:lnTo>
                                  <a:pt x="4404" y="1183"/>
                                </a:lnTo>
                                <a:lnTo>
                                  <a:pt x="4424" y="1174"/>
                                </a:lnTo>
                                <a:lnTo>
                                  <a:pt x="4484" y="1148"/>
                                </a:lnTo>
                                <a:lnTo>
                                  <a:pt x="4515" y="1137"/>
                                </a:lnTo>
                                <a:lnTo>
                                  <a:pt x="4546" y="1125"/>
                                </a:lnTo>
                                <a:lnTo>
                                  <a:pt x="4577" y="1115"/>
                                </a:lnTo>
                                <a:lnTo>
                                  <a:pt x="4609" y="1106"/>
                                </a:lnTo>
                                <a:lnTo>
                                  <a:pt x="4641" y="1099"/>
                                </a:lnTo>
                                <a:lnTo>
                                  <a:pt x="4672" y="1093"/>
                                </a:lnTo>
                                <a:close/>
                                <a:moveTo>
                                  <a:pt x="4219" y="1289"/>
                                </a:moveTo>
                                <a:lnTo>
                                  <a:pt x="4219" y="1289"/>
                                </a:lnTo>
                                <a:lnTo>
                                  <a:pt x="4226" y="1288"/>
                                </a:lnTo>
                                <a:lnTo>
                                  <a:pt x="4232" y="1288"/>
                                </a:lnTo>
                                <a:lnTo>
                                  <a:pt x="4243" y="1289"/>
                                </a:lnTo>
                                <a:lnTo>
                                  <a:pt x="4256" y="1293"/>
                                </a:lnTo>
                                <a:lnTo>
                                  <a:pt x="4269" y="1298"/>
                                </a:lnTo>
                                <a:lnTo>
                                  <a:pt x="4281" y="1305"/>
                                </a:lnTo>
                                <a:lnTo>
                                  <a:pt x="4294" y="1315"/>
                                </a:lnTo>
                                <a:lnTo>
                                  <a:pt x="4305" y="1325"/>
                                </a:lnTo>
                                <a:lnTo>
                                  <a:pt x="4318" y="1336"/>
                                </a:lnTo>
                                <a:lnTo>
                                  <a:pt x="4341" y="1360"/>
                                </a:lnTo>
                                <a:lnTo>
                                  <a:pt x="4363" y="1384"/>
                                </a:lnTo>
                                <a:lnTo>
                                  <a:pt x="4382" y="1406"/>
                                </a:lnTo>
                                <a:lnTo>
                                  <a:pt x="4397" y="1423"/>
                                </a:lnTo>
                                <a:lnTo>
                                  <a:pt x="4454" y="1485"/>
                                </a:lnTo>
                                <a:lnTo>
                                  <a:pt x="4510" y="1548"/>
                                </a:lnTo>
                                <a:lnTo>
                                  <a:pt x="4564" y="1614"/>
                                </a:lnTo>
                                <a:lnTo>
                                  <a:pt x="4618" y="1679"/>
                                </a:lnTo>
                                <a:lnTo>
                                  <a:pt x="4670" y="1746"/>
                                </a:lnTo>
                                <a:lnTo>
                                  <a:pt x="4721" y="1813"/>
                                </a:lnTo>
                                <a:lnTo>
                                  <a:pt x="4771" y="1881"/>
                                </a:lnTo>
                                <a:lnTo>
                                  <a:pt x="4819" y="1950"/>
                                </a:lnTo>
                                <a:lnTo>
                                  <a:pt x="4865" y="2016"/>
                                </a:lnTo>
                                <a:lnTo>
                                  <a:pt x="4910" y="2084"/>
                                </a:lnTo>
                                <a:lnTo>
                                  <a:pt x="4955" y="2151"/>
                                </a:lnTo>
                                <a:lnTo>
                                  <a:pt x="4998" y="2220"/>
                                </a:lnTo>
                                <a:lnTo>
                                  <a:pt x="5041" y="2289"/>
                                </a:lnTo>
                                <a:lnTo>
                                  <a:pt x="5082" y="2358"/>
                                </a:lnTo>
                                <a:lnTo>
                                  <a:pt x="5122" y="2428"/>
                                </a:lnTo>
                                <a:lnTo>
                                  <a:pt x="5161" y="2499"/>
                                </a:lnTo>
                                <a:lnTo>
                                  <a:pt x="5198" y="2570"/>
                                </a:lnTo>
                                <a:lnTo>
                                  <a:pt x="5235" y="2642"/>
                                </a:lnTo>
                                <a:lnTo>
                                  <a:pt x="5269" y="2714"/>
                                </a:lnTo>
                                <a:lnTo>
                                  <a:pt x="5301" y="2787"/>
                                </a:lnTo>
                                <a:lnTo>
                                  <a:pt x="5332" y="2863"/>
                                </a:lnTo>
                                <a:lnTo>
                                  <a:pt x="5361" y="2939"/>
                                </a:lnTo>
                                <a:lnTo>
                                  <a:pt x="5388" y="3014"/>
                                </a:lnTo>
                                <a:lnTo>
                                  <a:pt x="5414" y="3092"/>
                                </a:lnTo>
                                <a:lnTo>
                                  <a:pt x="5432" y="3157"/>
                                </a:lnTo>
                                <a:lnTo>
                                  <a:pt x="5448" y="3221"/>
                                </a:lnTo>
                                <a:lnTo>
                                  <a:pt x="5463" y="3286"/>
                                </a:lnTo>
                                <a:lnTo>
                                  <a:pt x="5475" y="3351"/>
                                </a:lnTo>
                                <a:lnTo>
                                  <a:pt x="5487" y="3418"/>
                                </a:lnTo>
                                <a:lnTo>
                                  <a:pt x="5497" y="3483"/>
                                </a:lnTo>
                                <a:lnTo>
                                  <a:pt x="5506" y="3550"/>
                                </a:lnTo>
                                <a:lnTo>
                                  <a:pt x="5514" y="3615"/>
                                </a:lnTo>
                                <a:lnTo>
                                  <a:pt x="5526" y="3714"/>
                                </a:lnTo>
                                <a:lnTo>
                                  <a:pt x="5535" y="3811"/>
                                </a:lnTo>
                                <a:lnTo>
                                  <a:pt x="5538" y="3859"/>
                                </a:lnTo>
                                <a:lnTo>
                                  <a:pt x="5541" y="3909"/>
                                </a:lnTo>
                                <a:lnTo>
                                  <a:pt x="5543" y="3958"/>
                                </a:lnTo>
                                <a:lnTo>
                                  <a:pt x="5544" y="4007"/>
                                </a:lnTo>
                                <a:lnTo>
                                  <a:pt x="5545" y="4050"/>
                                </a:lnTo>
                                <a:lnTo>
                                  <a:pt x="5546" y="4091"/>
                                </a:lnTo>
                                <a:lnTo>
                                  <a:pt x="5546" y="4113"/>
                                </a:lnTo>
                                <a:lnTo>
                                  <a:pt x="5545" y="4133"/>
                                </a:lnTo>
                                <a:lnTo>
                                  <a:pt x="5543" y="4154"/>
                                </a:lnTo>
                                <a:lnTo>
                                  <a:pt x="5540" y="4175"/>
                                </a:lnTo>
                                <a:lnTo>
                                  <a:pt x="5533" y="4197"/>
                                </a:lnTo>
                                <a:lnTo>
                                  <a:pt x="5524" y="4220"/>
                                </a:lnTo>
                                <a:lnTo>
                                  <a:pt x="5513" y="4243"/>
                                </a:lnTo>
                                <a:lnTo>
                                  <a:pt x="5502" y="4266"/>
                                </a:lnTo>
                                <a:lnTo>
                                  <a:pt x="5478" y="4310"/>
                                </a:lnTo>
                                <a:lnTo>
                                  <a:pt x="5454" y="4352"/>
                                </a:lnTo>
                                <a:lnTo>
                                  <a:pt x="5423" y="4406"/>
                                </a:lnTo>
                                <a:lnTo>
                                  <a:pt x="5392" y="4458"/>
                                </a:lnTo>
                                <a:lnTo>
                                  <a:pt x="5359" y="4510"/>
                                </a:lnTo>
                                <a:lnTo>
                                  <a:pt x="5325" y="4562"/>
                                </a:lnTo>
                                <a:lnTo>
                                  <a:pt x="5291" y="4612"/>
                                </a:lnTo>
                                <a:lnTo>
                                  <a:pt x="5254" y="4662"/>
                                </a:lnTo>
                                <a:lnTo>
                                  <a:pt x="5218" y="4710"/>
                                </a:lnTo>
                                <a:lnTo>
                                  <a:pt x="5180" y="4758"/>
                                </a:lnTo>
                                <a:lnTo>
                                  <a:pt x="5169" y="4772"/>
                                </a:lnTo>
                                <a:lnTo>
                                  <a:pt x="5158" y="4788"/>
                                </a:lnTo>
                                <a:lnTo>
                                  <a:pt x="5144" y="4807"/>
                                </a:lnTo>
                                <a:lnTo>
                                  <a:pt x="5129" y="4827"/>
                                </a:lnTo>
                                <a:lnTo>
                                  <a:pt x="5113" y="4845"/>
                                </a:lnTo>
                                <a:lnTo>
                                  <a:pt x="5097" y="4861"/>
                                </a:lnTo>
                                <a:lnTo>
                                  <a:pt x="5089" y="4867"/>
                                </a:lnTo>
                                <a:lnTo>
                                  <a:pt x="5082" y="4873"/>
                                </a:lnTo>
                                <a:lnTo>
                                  <a:pt x="5074" y="4876"/>
                                </a:lnTo>
                                <a:lnTo>
                                  <a:pt x="5066" y="4878"/>
                                </a:lnTo>
                                <a:lnTo>
                                  <a:pt x="5062" y="4878"/>
                                </a:lnTo>
                                <a:lnTo>
                                  <a:pt x="5057" y="4877"/>
                                </a:lnTo>
                                <a:lnTo>
                                  <a:pt x="5054" y="4876"/>
                                </a:lnTo>
                                <a:lnTo>
                                  <a:pt x="5050" y="4874"/>
                                </a:lnTo>
                                <a:lnTo>
                                  <a:pt x="5047" y="4870"/>
                                </a:lnTo>
                                <a:lnTo>
                                  <a:pt x="5044" y="4867"/>
                                </a:lnTo>
                                <a:lnTo>
                                  <a:pt x="5041" y="4859"/>
                                </a:lnTo>
                                <a:lnTo>
                                  <a:pt x="5038" y="4849"/>
                                </a:lnTo>
                                <a:lnTo>
                                  <a:pt x="5036" y="4839"/>
                                </a:lnTo>
                                <a:lnTo>
                                  <a:pt x="5035" y="4822"/>
                                </a:lnTo>
                                <a:lnTo>
                                  <a:pt x="5032" y="4771"/>
                                </a:lnTo>
                                <a:lnTo>
                                  <a:pt x="5030" y="4719"/>
                                </a:lnTo>
                                <a:lnTo>
                                  <a:pt x="5025" y="4617"/>
                                </a:lnTo>
                                <a:lnTo>
                                  <a:pt x="5022" y="4562"/>
                                </a:lnTo>
                                <a:lnTo>
                                  <a:pt x="5017" y="4507"/>
                                </a:lnTo>
                                <a:lnTo>
                                  <a:pt x="5010" y="4451"/>
                                </a:lnTo>
                                <a:lnTo>
                                  <a:pt x="5003" y="4396"/>
                                </a:lnTo>
                                <a:lnTo>
                                  <a:pt x="4995" y="4340"/>
                                </a:lnTo>
                                <a:lnTo>
                                  <a:pt x="4987" y="4285"/>
                                </a:lnTo>
                                <a:lnTo>
                                  <a:pt x="4977" y="4228"/>
                                </a:lnTo>
                                <a:lnTo>
                                  <a:pt x="4967" y="4173"/>
                                </a:lnTo>
                                <a:lnTo>
                                  <a:pt x="4955" y="4118"/>
                                </a:lnTo>
                                <a:lnTo>
                                  <a:pt x="4944" y="4063"/>
                                </a:lnTo>
                                <a:lnTo>
                                  <a:pt x="4930" y="4008"/>
                                </a:lnTo>
                                <a:lnTo>
                                  <a:pt x="4917" y="3954"/>
                                </a:lnTo>
                                <a:lnTo>
                                  <a:pt x="4887" y="3846"/>
                                </a:lnTo>
                                <a:lnTo>
                                  <a:pt x="4858" y="3739"/>
                                </a:lnTo>
                                <a:lnTo>
                                  <a:pt x="4843" y="3693"/>
                                </a:lnTo>
                                <a:lnTo>
                                  <a:pt x="4828" y="3647"/>
                                </a:lnTo>
                                <a:lnTo>
                                  <a:pt x="4812" y="3603"/>
                                </a:lnTo>
                                <a:lnTo>
                                  <a:pt x="4795" y="3558"/>
                                </a:lnTo>
                                <a:lnTo>
                                  <a:pt x="4777" y="3513"/>
                                </a:lnTo>
                                <a:lnTo>
                                  <a:pt x="4758" y="3470"/>
                                </a:lnTo>
                                <a:lnTo>
                                  <a:pt x="4740" y="3426"/>
                                </a:lnTo>
                                <a:lnTo>
                                  <a:pt x="4719" y="3382"/>
                                </a:lnTo>
                                <a:lnTo>
                                  <a:pt x="4698" y="3339"/>
                                </a:lnTo>
                                <a:lnTo>
                                  <a:pt x="4677" y="3296"/>
                                </a:lnTo>
                                <a:lnTo>
                                  <a:pt x="4655" y="3254"/>
                                </a:lnTo>
                                <a:lnTo>
                                  <a:pt x="4632" y="3212"/>
                                </a:lnTo>
                                <a:lnTo>
                                  <a:pt x="4584" y="3128"/>
                                </a:lnTo>
                                <a:lnTo>
                                  <a:pt x="4534" y="3045"/>
                                </a:lnTo>
                                <a:lnTo>
                                  <a:pt x="4483" y="2965"/>
                                </a:lnTo>
                                <a:lnTo>
                                  <a:pt x="4429" y="2885"/>
                                </a:lnTo>
                                <a:lnTo>
                                  <a:pt x="4374" y="2806"/>
                                </a:lnTo>
                                <a:lnTo>
                                  <a:pt x="4317" y="2728"/>
                                </a:lnTo>
                                <a:lnTo>
                                  <a:pt x="4259" y="2651"/>
                                </a:lnTo>
                                <a:lnTo>
                                  <a:pt x="4200" y="2575"/>
                                </a:lnTo>
                                <a:lnTo>
                                  <a:pt x="4140" y="2500"/>
                                </a:lnTo>
                                <a:lnTo>
                                  <a:pt x="4081" y="2426"/>
                                </a:lnTo>
                                <a:lnTo>
                                  <a:pt x="4040" y="2378"/>
                                </a:lnTo>
                                <a:lnTo>
                                  <a:pt x="4000" y="2331"/>
                                </a:lnTo>
                                <a:lnTo>
                                  <a:pt x="3958" y="2284"/>
                                </a:lnTo>
                                <a:lnTo>
                                  <a:pt x="3917" y="2237"/>
                                </a:lnTo>
                                <a:lnTo>
                                  <a:pt x="3874" y="2191"/>
                                </a:lnTo>
                                <a:lnTo>
                                  <a:pt x="3831" y="2147"/>
                                </a:lnTo>
                                <a:lnTo>
                                  <a:pt x="3745" y="2057"/>
                                </a:lnTo>
                                <a:lnTo>
                                  <a:pt x="3728" y="2042"/>
                                </a:lnTo>
                                <a:lnTo>
                                  <a:pt x="3708" y="2025"/>
                                </a:lnTo>
                                <a:lnTo>
                                  <a:pt x="3686" y="2007"/>
                                </a:lnTo>
                                <a:lnTo>
                                  <a:pt x="3665" y="1987"/>
                                </a:lnTo>
                                <a:lnTo>
                                  <a:pt x="3644" y="1967"/>
                                </a:lnTo>
                                <a:lnTo>
                                  <a:pt x="3635" y="1956"/>
                                </a:lnTo>
                                <a:lnTo>
                                  <a:pt x="3626" y="1946"/>
                                </a:lnTo>
                                <a:lnTo>
                                  <a:pt x="3619" y="1936"/>
                                </a:lnTo>
                                <a:lnTo>
                                  <a:pt x="3613" y="1927"/>
                                </a:lnTo>
                                <a:lnTo>
                                  <a:pt x="3608" y="1916"/>
                                </a:lnTo>
                                <a:lnTo>
                                  <a:pt x="3605" y="1906"/>
                                </a:lnTo>
                                <a:lnTo>
                                  <a:pt x="3604" y="1896"/>
                                </a:lnTo>
                                <a:lnTo>
                                  <a:pt x="3606" y="1884"/>
                                </a:lnTo>
                                <a:lnTo>
                                  <a:pt x="3610" y="1873"/>
                                </a:lnTo>
                                <a:lnTo>
                                  <a:pt x="3615" y="1861"/>
                                </a:lnTo>
                                <a:lnTo>
                                  <a:pt x="3622" y="1849"/>
                                </a:lnTo>
                                <a:lnTo>
                                  <a:pt x="3630" y="1837"/>
                                </a:lnTo>
                                <a:lnTo>
                                  <a:pt x="3639" y="1825"/>
                                </a:lnTo>
                                <a:lnTo>
                                  <a:pt x="3649" y="1813"/>
                                </a:lnTo>
                                <a:lnTo>
                                  <a:pt x="3670" y="1789"/>
                                </a:lnTo>
                                <a:lnTo>
                                  <a:pt x="3691" y="1768"/>
                                </a:lnTo>
                                <a:lnTo>
                                  <a:pt x="3710" y="1749"/>
                                </a:lnTo>
                                <a:lnTo>
                                  <a:pt x="3725" y="1733"/>
                                </a:lnTo>
                                <a:lnTo>
                                  <a:pt x="3765" y="1686"/>
                                </a:lnTo>
                                <a:lnTo>
                                  <a:pt x="3807" y="1640"/>
                                </a:lnTo>
                                <a:lnTo>
                                  <a:pt x="3848" y="1595"/>
                                </a:lnTo>
                                <a:lnTo>
                                  <a:pt x="3889" y="1552"/>
                                </a:lnTo>
                                <a:lnTo>
                                  <a:pt x="3933" y="1509"/>
                                </a:lnTo>
                                <a:lnTo>
                                  <a:pt x="3977" y="1468"/>
                                </a:lnTo>
                                <a:lnTo>
                                  <a:pt x="4024" y="1428"/>
                                </a:lnTo>
                                <a:lnTo>
                                  <a:pt x="4073" y="1389"/>
                                </a:lnTo>
                                <a:lnTo>
                                  <a:pt x="4106" y="1363"/>
                                </a:lnTo>
                                <a:lnTo>
                                  <a:pt x="4142" y="1333"/>
                                </a:lnTo>
                                <a:lnTo>
                                  <a:pt x="4162" y="1319"/>
                                </a:lnTo>
                                <a:lnTo>
                                  <a:pt x="4180" y="1306"/>
                                </a:lnTo>
                                <a:lnTo>
                                  <a:pt x="4200" y="1296"/>
                                </a:lnTo>
                                <a:lnTo>
                                  <a:pt x="4210" y="1293"/>
                                </a:lnTo>
                                <a:lnTo>
                                  <a:pt x="4219" y="1289"/>
                                </a:lnTo>
                                <a:close/>
                                <a:moveTo>
                                  <a:pt x="467" y="1889"/>
                                </a:moveTo>
                                <a:lnTo>
                                  <a:pt x="467" y="1889"/>
                                </a:lnTo>
                                <a:lnTo>
                                  <a:pt x="474" y="1885"/>
                                </a:lnTo>
                                <a:lnTo>
                                  <a:pt x="476" y="1885"/>
                                </a:lnTo>
                                <a:lnTo>
                                  <a:pt x="478" y="1887"/>
                                </a:lnTo>
                                <a:lnTo>
                                  <a:pt x="483" y="1889"/>
                                </a:lnTo>
                                <a:lnTo>
                                  <a:pt x="486" y="1893"/>
                                </a:lnTo>
                                <a:lnTo>
                                  <a:pt x="488" y="1899"/>
                                </a:lnTo>
                                <a:lnTo>
                                  <a:pt x="489" y="1905"/>
                                </a:lnTo>
                                <a:lnTo>
                                  <a:pt x="490" y="1911"/>
                                </a:lnTo>
                                <a:lnTo>
                                  <a:pt x="490" y="1916"/>
                                </a:lnTo>
                                <a:lnTo>
                                  <a:pt x="488" y="1930"/>
                                </a:lnTo>
                                <a:lnTo>
                                  <a:pt x="485" y="1943"/>
                                </a:lnTo>
                                <a:lnTo>
                                  <a:pt x="478" y="1969"/>
                                </a:lnTo>
                                <a:lnTo>
                                  <a:pt x="471" y="1994"/>
                                </a:lnTo>
                                <a:lnTo>
                                  <a:pt x="465" y="2019"/>
                                </a:lnTo>
                                <a:lnTo>
                                  <a:pt x="453" y="2070"/>
                                </a:lnTo>
                                <a:lnTo>
                                  <a:pt x="444" y="2119"/>
                                </a:lnTo>
                                <a:lnTo>
                                  <a:pt x="424" y="2219"/>
                                </a:lnTo>
                                <a:lnTo>
                                  <a:pt x="408" y="2319"/>
                                </a:lnTo>
                                <a:lnTo>
                                  <a:pt x="394" y="2420"/>
                                </a:lnTo>
                                <a:lnTo>
                                  <a:pt x="389" y="2440"/>
                                </a:lnTo>
                                <a:lnTo>
                                  <a:pt x="382" y="2462"/>
                                </a:lnTo>
                                <a:lnTo>
                                  <a:pt x="373" y="2485"/>
                                </a:lnTo>
                                <a:lnTo>
                                  <a:pt x="361" y="2506"/>
                                </a:lnTo>
                                <a:lnTo>
                                  <a:pt x="355" y="2516"/>
                                </a:lnTo>
                                <a:lnTo>
                                  <a:pt x="348" y="2526"/>
                                </a:lnTo>
                                <a:lnTo>
                                  <a:pt x="340" y="2534"/>
                                </a:lnTo>
                                <a:lnTo>
                                  <a:pt x="332" y="2543"/>
                                </a:lnTo>
                                <a:lnTo>
                                  <a:pt x="322" y="2550"/>
                                </a:lnTo>
                                <a:lnTo>
                                  <a:pt x="313" y="2557"/>
                                </a:lnTo>
                                <a:lnTo>
                                  <a:pt x="303" y="2563"/>
                                </a:lnTo>
                                <a:lnTo>
                                  <a:pt x="293" y="2566"/>
                                </a:lnTo>
                                <a:lnTo>
                                  <a:pt x="286" y="2569"/>
                                </a:lnTo>
                                <a:lnTo>
                                  <a:pt x="279" y="2567"/>
                                </a:lnTo>
                                <a:lnTo>
                                  <a:pt x="274" y="2564"/>
                                </a:lnTo>
                                <a:lnTo>
                                  <a:pt x="271" y="2559"/>
                                </a:lnTo>
                                <a:lnTo>
                                  <a:pt x="267" y="2554"/>
                                </a:lnTo>
                                <a:lnTo>
                                  <a:pt x="265" y="2547"/>
                                </a:lnTo>
                                <a:lnTo>
                                  <a:pt x="265" y="2540"/>
                                </a:lnTo>
                                <a:lnTo>
                                  <a:pt x="264" y="2533"/>
                                </a:lnTo>
                                <a:lnTo>
                                  <a:pt x="266" y="2517"/>
                                </a:lnTo>
                                <a:lnTo>
                                  <a:pt x="269" y="2501"/>
                                </a:lnTo>
                                <a:lnTo>
                                  <a:pt x="275" y="2469"/>
                                </a:lnTo>
                                <a:lnTo>
                                  <a:pt x="290" y="2406"/>
                                </a:lnTo>
                                <a:lnTo>
                                  <a:pt x="302" y="2356"/>
                                </a:lnTo>
                                <a:lnTo>
                                  <a:pt x="313" y="2308"/>
                                </a:lnTo>
                                <a:lnTo>
                                  <a:pt x="327" y="2259"/>
                                </a:lnTo>
                                <a:lnTo>
                                  <a:pt x="341" y="2211"/>
                                </a:lnTo>
                                <a:lnTo>
                                  <a:pt x="356" y="2163"/>
                                </a:lnTo>
                                <a:lnTo>
                                  <a:pt x="372" y="2115"/>
                                </a:lnTo>
                                <a:lnTo>
                                  <a:pt x="389" y="2068"/>
                                </a:lnTo>
                                <a:lnTo>
                                  <a:pt x="406" y="2019"/>
                                </a:lnTo>
                                <a:lnTo>
                                  <a:pt x="416" y="1989"/>
                                </a:lnTo>
                                <a:lnTo>
                                  <a:pt x="422" y="1969"/>
                                </a:lnTo>
                                <a:lnTo>
                                  <a:pt x="429" y="1950"/>
                                </a:lnTo>
                                <a:lnTo>
                                  <a:pt x="437" y="1930"/>
                                </a:lnTo>
                                <a:lnTo>
                                  <a:pt x="446" y="1913"/>
                                </a:lnTo>
                                <a:lnTo>
                                  <a:pt x="451" y="1906"/>
                                </a:lnTo>
                                <a:lnTo>
                                  <a:pt x="455" y="1899"/>
                                </a:lnTo>
                                <a:lnTo>
                                  <a:pt x="461" y="1893"/>
                                </a:lnTo>
                                <a:lnTo>
                                  <a:pt x="467" y="1889"/>
                                </a:lnTo>
                                <a:close/>
                                <a:moveTo>
                                  <a:pt x="3533" y="2007"/>
                                </a:moveTo>
                                <a:lnTo>
                                  <a:pt x="3533" y="2007"/>
                                </a:lnTo>
                                <a:lnTo>
                                  <a:pt x="3542" y="2006"/>
                                </a:lnTo>
                                <a:lnTo>
                                  <a:pt x="3551" y="2007"/>
                                </a:lnTo>
                                <a:lnTo>
                                  <a:pt x="3559" y="2010"/>
                                </a:lnTo>
                                <a:lnTo>
                                  <a:pt x="3568" y="2015"/>
                                </a:lnTo>
                                <a:lnTo>
                                  <a:pt x="3575" y="2021"/>
                                </a:lnTo>
                                <a:lnTo>
                                  <a:pt x="3583" y="2026"/>
                                </a:lnTo>
                                <a:lnTo>
                                  <a:pt x="3597" y="2039"/>
                                </a:lnTo>
                                <a:lnTo>
                                  <a:pt x="3631" y="2070"/>
                                </a:lnTo>
                                <a:lnTo>
                                  <a:pt x="3665" y="2103"/>
                                </a:lnTo>
                                <a:lnTo>
                                  <a:pt x="3697" y="2138"/>
                                </a:lnTo>
                                <a:lnTo>
                                  <a:pt x="3728" y="2171"/>
                                </a:lnTo>
                                <a:lnTo>
                                  <a:pt x="3793" y="2243"/>
                                </a:lnTo>
                                <a:lnTo>
                                  <a:pt x="3857" y="2315"/>
                                </a:lnTo>
                                <a:lnTo>
                                  <a:pt x="3921" y="2387"/>
                                </a:lnTo>
                                <a:lnTo>
                                  <a:pt x="3983" y="2461"/>
                                </a:lnTo>
                                <a:lnTo>
                                  <a:pt x="4045" y="2535"/>
                                </a:lnTo>
                                <a:lnTo>
                                  <a:pt x="4106" y="2610"/>
                                </a:lnTo>
                                <a:lnTo>
                                  <a:pt x="4164" y="2687"/>
                                </a:lnTo>
                                <a:lnTo>
                                  <a:pt x="4223" y="2765"/>
                                </a:lnTo>
                                <a:lnTo>
                                  <a:pt x="4297" y="2868"/>
                                </a:lnTo>
                                <a:lnTo>
                                  <a:pt x="4334" y="2919"/>
                                </a:lnTo>
                                <a:lnTo>
                                  <a:pt x="4371" y="2972"/>
                                </a:lnTo>
                                <a:lnTo>
                                  <a:pt x="4405" y="3025"/>
                                </a:lnTo>
                                <a:lnTo>
                                  <a:pt x="4440" y="3078"/>
                                </a:lnTo>
                                <a:lnTo>
                                  <a:pt x="4474" y="3131"/>
                                </a:lnTo>
                                <a:lnTo>
                                  <a:pt x="4507" y="3186"/>
                                </a:lnTo>
                                <a:lnTo>
                                  <a:pt x="4529" y="3224"/>
                                </a:lnTo>
                                <a:lnTo>
                                  <a:pt x="4551" y="3262"/>
                                </a:lnTo>
                                <a:lnTo>
                                  <a:pt x="4571" y="3301"/>
                                </a:lnTo>
                                <a:lnTo>
                                  <a:pt x="4591" y="3340"/>
                                </a:lnTo>
                                <a:lnTo>
                                  <a:pt x="4630" y="3418"/>
                                </a:lnTo>
                                <a:lnTo>
                                  <a:pt x="4665" y="3498"/>
                                </a:lnTo>
                                <a:lnTo>
                                  <a:pt x="4698" y="3578"/>
                                </a:lnTo>
                                <a:lnTo>
                                  <a:pt x="4729" y="3660"/>
                                </a:lnTo>
                                <a:lnTo>
                                  <a:pt x="4759" y="3742"/>
                                </a:lnTo>
                                <a:lnTo>
                                  <a:pt x="4785" y="3825"/>
                                </a:lnTo>
                                <a:lnTo>
                                  <a:pt x="4810" y="3910"/>
                                </a:lnTo>
                                <a:lnTo>
                                  <a:pt x="4832" y="3993"/>
                                </a:lnTo>
                                <a:lnTo>
                                  <a:pt x="4852" y="4078"/>
                                </a:lnTo>
                                <a:lnTo>
                                  <a:pt x="4870" y="4164"/>
                                </a:lnTo>
                                <a:lnTo>
                                  <a:pt x="4886" y="4250"/>
                                </a:lnTo>
                                <a:lnTo>
                                  <a:pt x="4901" y="4336"/>
                                </a:lnTo>
                                <a:lnTo>
                                  <a:pt x="4913" y="4423"/>
                                </a:lnTo>
                                <a:lnTo>
                                  <a:pt x="4924" y="4510"/>
                                </a:lnTo>
                                <a:lnTo>
                                  <a:pt x="4931" y="4570"/>
                                </a:lnTo>
                                <a:lnTo>
                                  <a:pt x="4939" y="4633"/>
                                </a:lnTo>
                                <a:lnTo>
                                  <a:pt x="4947" y="4698"/>
                                </a:lnTo>
                                <a:lnTo>
                                  <a:pt x="4949" y="4732"/>
                                </a:lnTo>
                                <a:lnTo>
                                  <a:pt x="4952" y="4765"/>
                                </a:lnTo>
                                <a:lnTo>
                                  <a:pt x="4954" y="4798"/>
                                </a:lnTo>
                                <a:lnTo>
                                  <a:pt x="4954" y="4831"/>
                                </a:lnTo>
                                <a:lnTo>
                                  <a:pt x="4953" y="4865"/>
                                </a:lnTo>
                                <a:lnTo>
                                  <a:pt x="4951" y="4897"/>
                                </a:lnTo>
                                <a:lnTo>
                                  <a:pt x="4946" y="4928"/>
                                </a:lnTo>
                                <a:lnTo>
                                  <a:pt x="4940" y="4959"/>
                                </a:lnTo>
                                <a:lnTo>
                                  <a:pt x="4933" y="4988"/>
                                </a:lnTo>
                                <a:lnTo>
                                  <a:pt x="4923" y="5017"/>
                                </a:lnTo>
                                <a:lnTo>
                                  <a:pt x="4918" y="5027"/>
                                </a:lnTo>
                                <a:lnTo>
                                  <a:pt x="4912" y="5039"/>
                                </a:lnTo>
                                <a:lnTo>
                                  <a:pt x="4905" y="5049"/>
                                </a:lnTo>
                                <a:lnTo>
                                  <a:pt x="4897" y="5059"/>
                                </a:lnTo>
                                <a:lnTo>
                                  <a:pt x="4887" y="5069"/>
                                </a:lnTo>
                                <a:lnTo>
                                  <a:pt x="4878" y="5079"/>
                                </a:lnTo>
                                <a:lnTo>
                                  <a:pt x="4858" y="5097"/>
                                </a:lnTo>
                                <a:lnTo>
                                  <a:pt x="4836" y="5114"/>
                                </a:lnTo>
                                <a:lnTo>
                                  <a:pt x="4814" y="5132"/>
                                </a:lnTo>
                                <a:lnTo>
                                  <a:pt x="4773" y="5161"/>
                                </a:lnTo>
                                <a:lnTo>
                                  <a:pt x="4733" y="5194"/>
                                </a:lnTo>
                                <a:lnTo>
                                  <a:pt x="4691" y="5225"/>
                                </a:lnTo>
                                <a:lnTo>
                                  <a:pt x="4650" y="5254"/>
                                </a:lnTo>
                                <a:lnTo>
                                  <a:pt x="4608" y="5284"/>
                                </a:lnTo>
                                <a:lnTo>
                                  <a:pt x="4565" y="5313"/>
                                </a:lnTo>
                                <a:lnTo>
                                  <a:pt x="4522" y="5340"/>
                                </a:lnTo>
                                <a:lnTo>
                                  <a:pt x="4478" y="5368"/>
                                </a:lnTo>
                                <a:lnTo>
                                  <a:pt x="4435" y="5394"/>
                                </a:lnTo>
                                <a:lnTo>
                                  <a:pt x="4396" y="5418"/>
                                </a:lnTo>
                                <a:lnTo>
                                  <a:pt x="4353" y="5443"/>
                                </a:lnTo>
                                <a:lnTo>
                                  <a:pt x="4333" y="5455"/>
                                </a:lnTo>
                                <a:lnTo>
                                  <a:pt x="4311" y="5465"/>
                                </a:lnTo>
                                <a:lnTo>
                                  <a:pt x="4289" y="5474"/>
                                </a:lnTo>
                                <a:lnTo>
                                  <a:pt x="4267" y="5480"/>
                                </a:lnTo>
                                <a:lnTo>
                                  <a:pt x="4246" y="5484"/>
                                </a:lnTo>
                                <a:lnTo>
                                  <a:pt x="4223" y="5486"/>
                                </a:lnTo>
                                <a:lnTo>
                                  <a:pt x="4200" y="5486"/>
                                </a:lnTo>
                                <a:lnTo>
                                  <a:pt x="4177" y="5485"/>
                                </a:lnTo>
                                <a:lnTo>
                                  <a:pt x="4153" y="5484"/>
                                </a:lnTo>
                                <a:lnTo>
                                  <a:pt x="4130" y="5481"/>
                                </a:lnTo>
                                <a:lnTo>
                                  <a:pt x="4085" y="5476"/>
                                </a:lnTo>
                                <a:lnTo>
                                  <a:pt x="4068" y="5472"/>
                                </a:lnTo>
                                <a:lnTo>
                                  <a:pt x="4059" y="5471"/>
                                </a:lnTo>
                                <a:lnTo>
                                  <a:pt x="4050" y="5468"/>
                                </a:lnTo>
                                <a:lnTo>
                                  <a:pt x="4042" y="5464"/>
                                </a:lnTo>
                                <a:lnTo>
                                  <a:pt x="4035" y="5459"/>
                                </a:lnTo>
                                <a:lnTo>
                                  <a:pt x="4028" y="5453"/>
                                </a:lnTo>
                                <a:lnTo>
                                  <a:pt x="4023" y="5445"/>
                                </a:lnTo>
                                <a:lnTo>
                                  <a:pt x="4020" y="5435"/>
                                </a:lnTo>
                                <a:lnTo>
                                  <a:pt x="4019" y="5425"/>
                                </a:lnTo>
                                <a:lnTo>
                                  <a:pt x="4019" y="5414"/>
                                </a:lnTo>
                                <a:lnTo>
                                  <a:pt x="4021" y="5403"/>
                                </a:lnTo>
                                <a:lnTo>
                                  <a:pt x="4028" y="5382"/>
                                </a:lnTo>
                                <a:lnTo>
                                  <a:pt x="4034" y="5362"/>
                                </a:lnTo>
                                <a:lnTo>
                                  <a:pt x="4046" y="5317"/>
                                </a:lnTo>
                                <a:lnTo>
                                  <a:pt x="4055" y="5272"/>
                                </a:lnTo>
                                <a:lnTo>
                                  <a:pt x="4062" y="5227"/>
                                </a:lnTo>
                                <a:lnTo>
                                  <a:pt x="4068" y="5181"/>
                                </a:lnTo>
                                <a:lnTo>
                                  <a:pt x="4070" y="5147"/>
                                </a:lnTo>
                                <a:lnTo>
                                  <a:pt x="4073" y="5111"/>
                                </a:lnTo>
                                <a:lnTo>
                                  <a:pt x="4074" y="5077"/>
                                </a:lnTo>
                                <a:lnTo>
                                  <a:pt x="4074" y="5041"/>
                                </a:lnTo>
                                <a:lnTo>
                                  <a:pt x="4073" y="5007"/>
                                </a:lnTo>
                                <a:lnTo>
                                  <a:pt x="4071" y="4971"/>
                                </a:lnTo>
                                <a:lnTo>
                                  <a:pt x="4069" y="4936"/>
                                </a:lnTo>
                                <a:lnTo>
                                  <a:pt x="4066" y="4900"/>
                                </a:lnTo>
                                <a:lnTo>
                                  <a:pt x="4062" y="4865"/>
                                </a:lnTo>
                                <a:lnTo>
                                  <a:pt x="4058" y="4830"/>
                                </a:lnTo>
                                <a:lnTo>
                                  <a:pt x="4047" y="4760"/>
                                </a:lnTo>
                                <a:lnTo>
                                  <a:pt x="4034" y="4691"/>
                                </a:lnTo>
                                <a:lnTo>
                                  <a:pt x="4019" y="4624"/>
                                </a:lnTo>
                                <a:lnTo>
                                  <a:pt x="4008" y="4583"/>
                                </a:lnTo>
                                <a:lnTo>
                                  <a:pt x="3997" y="4541"/>
                                </a:lnTo>
                                <a:lnTo>
                                  <a:pt x="3972" y="4460"/>
                                </a:lnTo>
                                <a:lnTo>
                                  <a:pt x="3945" y="4380"/>
                                </a:lnTo>
                                <a:lnTo>
                                  <a:pt x="3916" y="4299"/>
                                </a:lnTo>
                                <a:lnTo>
                                  <a:pt x="3885" y="4220"/>
                                </a:lnTo>
                                <a:lnTo>
                                  <a:pt x="3851" y="4141"/>
                                </a:lnTo>
                                <a:lnTo>
                                  <a:pt x="3817" y="4063"/>
                                </a:lnTo>
                                <a:lnTo>
                                  <a:pt x="3780" y="3987"/>
                                </a:lnTo>
                                <a:lnTo>
                                  <a:pt x="3741" y="3911"/>
                                </a:lnTo>
                                <a:lnTo>
                                  <a:pt x="3702" y="3835"/>
                                </a:lnTo>
                                <a:lnTo>
                                  <a:pt x="3661" y="3760"/>
                                </a:lnTo>
                                <a:lnTo>
                                  <a:pt x="3619" y="3685"/>
                                </a:lnTo>
                                <a:lnTo>
                                  <a:pt x="3576" y="3612"/>
                                </a:lnTo>
                                <a:lnTo>
                                  <a:pt x="3533" y="3538"/>
                                </a:lnTo>
                                <a:lnTo>
                                  <a:pt x="3488" y="3466"/>
                                </a:lnTo>
                                <a:lnTo>
                                  <a:pt x="3443" y="3394"/>
                                </a:lnTo>
                                <a:lnTo>
                                  <a:pt x="3417" y="3354"/>
                                </a:lnTo>
                                <a:lnTo>
                                  <a:pt x="3391" y="3314"/>
                                </a:lnTo>
                                <a:lnTo>
                                  <a:pt x="3362" y="3274"/>
                                </a:lnTo>
                                <a:lnTo>
                                  <a:pt x="3332" y="3235"/>
                                </a:lnTo>
                                <a:lnTo>
                                  <a:pt x="3302" y="3197"/>
                                </a:lnTo>
                                <a:lnTo>
                                  <a:pt x="3271" y="3159"/>
                                </a:lnTo>
                                <a:lnTo>
                                  <a:pt x="3240" y="3122"/>
                                </a:lnTo>
                                <a:lnTo>
                                  <a:pt x="3208" y="3086"/>
                                </a:lnTo>
                                <a:lnTo>
                                  <a:pt x="3194" y="3071"/>
                                </a:lnTo>
                                <a:lnTo>
                                  <a:pt x="3176" y="3056"/>
                                </a:lnTo>
                                <a:lnTo>
                                  <a:pt x="3159" y="3040"/>
                                </a:lnTo>
                                <a:lnTo>
                                  <a:pt x="3141" y="3022"/>
                                </a:lnTo>
                                <a:lnTo>
                                  <a:pt x="3124" y="3005"/>
                                </a:lnTo>
                                <a:lnTo>
                                  <a:pt x="3117" y="2996"/>
                                </a:lnTo>
                                <a:lnTo>
                                  <a:pt x="3110" y="2987"/>
                                </a:lnTo>
                                <a:lnTo>
                                  <a:pt x="3104" y="2978"/>
                                </a:lnTo>
                                <a:lnTo>
                                  <a:pt x="3098" y="2969"/>
                                </a:lnTo>
                                <a:lnTo>
                                  <a:pt x="3095" y="2958"/>
                                </a:lnTo>
                                <a:lnTo>
                                  <a:pt x="3093" y="2949"/>
                                </a:lnTo>
                                <a:lnTo>
                                  <a:pt x="3092" y="2937"/>
                                </a:lnTo>
                                <a:lnTo>
                                  <a:pt x="3092" y="2923"/>
                                </a:lnTo>
                                <a:lnTo>
                                  <a:pt x="3094" y="2909"/>
                                </a:lnTo>
                                <a:lnTo>
                                  <a:pt x="3096" y="2895"/>
                                </a:lnTo>
                                <a:lnTo>
                                  <a:pt x="3100" y="2881"/>
                                </a:lnTo>
                                <a:lnTo>
                                  <a:pt x="3104" y="2867"/>
                                </a:lnTo>
                                <a:lnTo>
                                  <a:pt x="3116" y="2838"/>
                                </a:lnTo>
                                <a:lnTo>
                                  <a:pt x="3128" y="2808"/>
                                </a:lnTo>
                                <a:lnTo>
                                  <a:pt x="3142" y="2781"/>
                                </a:lnTo>
                                <a:lnTo>
                                  <a:pt x="3153" y="2754"/>
                                </a:lnTo>
                                <a:lnTo>
                                  <a:pt x="3164" y="2730"/>
                                </a:lnTo>
                                <a:lnTo>
                                  <a:pt x="3216" y="2596"/>
                                </a:lnTo>
                                <a:lnTo>
                                  <a:pt x="3244" y="2528"/>
                                </a:lnTo>
                                <a:lnTo>
                                  <a:pt x="3270" y="2461"/>
                                </a:lnTo>
                                <a:lnTo>
                                  <a:pt x="3300" y="2394"/>
                                </a:lnTo>
                                <a:lnTo>
                                  <a:pt x="3330" y="2329"/>
                                </a:lnTo>
                                <a:lnTo>
                                  <a:pt x="3346" y="2297"/>
                                </a:lnTo>
                                <a:lnTo>
                                  <a:pt x="3363" y="2265"/>
                                </a:lnTo>
                                <a:lnTo>
                                  <a:pt x="3380" y="2233"/>
                                </a:lnTo>
                                <a:lnTo>
                                  <a:pt x="3399" y="2202"/>
                                </a:lnTo>
                                <a:lnTo>
                                  <a:pt x="3483" y="2061"/>
                                </a:lnTo>
                                <a:lnTo>
                                  <a:pt x="3493" y="2045"/>
                                </a:lnTo>
                                <a:lnTo>
                                  <a:pt x="3503" y="2030"/>
                                </a:lnTo>
                                <a:lnTo>
                                  <a:pt x="3510" y="2022"/>
                                </a:lnTo>
                                <a:lnTo>
                                  <a:pt x="3517" y="2016"/>
                                </a:lnTo>
                                <a:lnTo>
                                  <a:pt x="3525" y="2011"/>
                                </a:lnTo>
                                <a:lnTo>
                                  <a:pt x="3533" y="2007"/>
                                </a:lnTo>
                                <a:close/>
                                <a:moveTo>
                                  <a:pt x="404" y="2605"/>
                                </a:moveTo>
                                <a:lnTo>
                                  <a:pt x="404" y="2605"/>
                                </a:lnTo>
                                <a:lnTo>
                                  <a:pt x="412" y="2603"/>
                                </a:lnTo>
                                <a:lnTo>
                                  <a:pt x="421" y="2604"/>
                                </a:lnTo>
                                <a:lnTo>
                                  <a:pt x="430" y="2606"/>
                                </a:lnTo>
                                <a:lnTo>
                                  <a:pt x="439" y="2611"/>
                                </a:lnTo>
                                <a:lnTo>
                                  <a:pt x="449" y="2618"/>
                                </a:lnTo>
                                <a:lnTo>
                                  <a:pt x="459" y="2626"/>
                                </a:lnTo>
                                <a:lnTo>
                                  <a:pt x="478" y="2643"/>
                                </a:lnTo>
                                <a:lnTo>
                                  <a:pt x="498" y="2664"/>
                                </a:lnTo>
                                <a:lnTo>
                                  <a:pt x="515" y="2683"/>
                                </a:lnTo>
                                <a:lnTo>
                                  <a:pt x="531" y="2700"/>
                                </a:lnTo>
                                <a:lnTo>
                                  <a:pt x="545" y="2713"/>
                                </a:lnTo>
                                <a:lnTo>
                                  <a:pt x="594" y="2753"/>
                                </a:lnTo>
                                <a:lnTo>
                                  <a:pt x="645" y="2792"/>
                                </a:lnTo>
                                <a:lnTo>
                                  <a:pt x="696" y="2829"/>
                                </a:lnTo>
                                <a:lnTo>
                                  <a:pt x="749" y="2864"/>
                                </a:lnTo>
                                <a:lnTo>
                                  <a:pt x="804" y="2898"/>
                                </a:lnTo>
                                <a:lnTo>
                                  <a:pt x="859" y="2930"/>
                                </a:lnTo>
                                <a:lnTo>
                                  <a:pt x="915" y="2958"/>
                                </a:lnTo>
                                <a:lnTo>
                                  <a:pt x="944" y="2972"/>
                                </a:lnTo>
                                <a:lnTo>
                                  <a:pt x="973" y="2986"/>
                                </a:lnTo>
                                <a:lnTo>
                                  <a:pt x="1026" y="3008"/>
                                </a:lnTo>
                                <a:lnTo>
                                  <a:pt x="1079" y="3029"/>
                                </a:lnTo>
                                <a:lnTo>
                                  <a:pt x="1132" y="3050"/>
                                </a:lnTo>
                                <a:lnTo>
                                  <a:pt x="1186" y="3069"/>
                                </a:lnTo>
                                <a:lnTo>
                                  <a:pt x="1239" y="3089"/>
                                </a:lnTo>
                                <a:lnTo>
                                  <a:pt x="1293" y="3107"/>
                                </a:lnTo>
                                <a:lnTo>
                                  <a:pt x="1348" y="3123"/>
                                </a:lnTo>
                                <a:lnTo>
                                  <a:pt x="1403" y="3139"/>
                                </a:lnTo>
                                <a:lnTo>
                                  <a:pt x="1458" y="3153"/>
                                </a:lnTo>
                                <a:lnTo>
                                  <a:pt x="1513" y="3167"/>
                                </a:lnTo>
                                <a:lnTo>
                                  <a:pt x="1569" y="3178"/>
                                </a:lnTo>
                                <a:lnTo>
                                  <a:pt x="1626" y="3189"/>
                                </a:lnTo>
                                <a:lnTo>
                                  <a:pt x="1683" y="3197"/>
                                </a:lnTo>
                                <a:lnTo>
                                  <a:pt x="1739" y="3204"/>
                                </a:lnTo>
                                <a:lnTo>
                                  <a:pt x="1796" y="3209"/>
                                </a:lnTo>
                                <a:lnTo>
                                  <a:pt x="1854" y="3213"/>
                                </a:lnTo>
                                <a:lnTo>
                                  <a:pt x="1906" y="3214"/>
                                </a:lnTo>
                                <a:lnTo>
                                  <a:pt x="1958" y="3213"/>
                                </a:lnTo>
                                <a:lnTo>
                                  <a:pt x="2010" y="3210"/>
                                </a:lnTo>
                                <a:lnTo>
                                  <a:pt x="2061" y="3207"/>
                                </a:lnTo>
                                <a:lnTo>
                                  <a:pt x="2113" y="3202"/>
                                </a:lnTo>
                                <a:lnTo>
                                  <a:pt x="2164" y="3197"/>
                                </a:lnTo>
                                <a:lnTo>
                                  <a:pt x="2267" y="3184"/>
                                </a:lnTo>
                                <a:lnTo>
                                  <a:pt x="2337" y="3175"/>
                                </a:lnTo>
                                <a:lnTo>
                                  <a:pt x="2407" y="3163"/>
                                </a:lnTo>
                                <a:lnTo>
                                  <a:pt x="2477" y="3150"/>
                                </a:lnTo>
                                <a:lnTo>
                                  <a:pt x="2547" y="3136"/>
                                </a:lnTo>
                                <a:lnTo>
                                  <a:pt x="2687" y="3107"/>
                                </a:lnTo>
                                <a:lnTo>
                                  <a:pt x="2757" y="3094"/>
                                </a:lnTo>
                                <a:lnTo>
                                  <a:pt x="2826" y="3081"/>
                                </a:lnTo>
                                <a:lnTo>
                                  <a:pt x="2850" y="3075"/>
                                </a:lnTo>
                                <a:lnTo>
                                  <a:pt x="2876" y="3068"/>
                                </a:lnTo>
                                <a:lnTo>
                                  <a:pt x="2904" y="3060"/>
                                </a:lnTo>
                                <a:lnTo>
                                  <a:pt x="2931" y="3053"/>
                                </a:lnTo>
                                <a:lnTo>
                                  <a:pt x="2960" y="3048"/>
                                </a:lnTo>
                                <a:lnTo>
                                  <a:pt x="2973" y="3047"/>
                                </a:lnTo>
                                <a:lnTo>
                                  <a:pt x="2986" y="3045"/>
                                </a:lnTo>
                                <a:lnTo>
                                  <a:pt x="2999" y="3047"/>
                                </a:lnTo>
                                <a:lnTo>
                                  <a:pt x="3011" y="3048"/>
                                </a:lnTo>
                                <a:lnTo>
                                  <a:pt x="3023" y="3051"/>
                                </a:lnTo>
                                <a:lnTo>
                                  <a:pt x="3033" y="3056"/>
                                </a:lnTo>
                                <a:lnTo>
                                  <a:pt x="3047" y="3064"/>
                                </a:lnTo>
                                <a:lnTo>
                                  <a:pt x="3059" y="3072"/>
                                </a:lnTo>
                                <a:lnTo>
                                  <a:pt x="3072" y="3081"/>
                                </a:lnTo>
                                <a:lnTo>
                                  <a:pt x="3083" y="3091"/>
                                </a:lnTo>
                                <a:lnTo>
                                  <a:pt x="3106" y="3113"/>
                                </a:lnTo>
                                <a:lnTo>
                                  <a:pt x="3128" y="3136"/>
                                </a:lnTo>
                                <a:lnTo>
                                  <a:pt x="3149" y="3160"/>
                                </a:lnTo>
                                <a:lnTo>
                                  <a:pt x="3168" y="3185"/>
                                </a:lnTo>
                                <a:lnTo>
                                  <a:pt x="3206" y="3233"/>
                                </a:lnTo>
                                <a:lnTo>
                                  <a:pt x="3252" y="3290"/>
                                </a:lnTo>
                                <a:lnTo>
                                  <a:pt x="3294" y="3347"/>
                                </a:lnTo>
                                <a:lnTo>
                                  <a:pt x="3337" y="3405"/>
                                </a:lnTo>
                                <a:lnTo>
                                  <a:pt x="3378" y="3464"/>
                                </a:lnTo>
                                <a:lnTo>
                                  <a:pt x="3417" y="3525"/>
                                </a:lnTo>
                                <a:lnTo>
                                  <a:pt x="3455" y="3585"/>
                                </a:lnTo>
                                <a:lnTo>
                                  <a:pt x="3493" y="3646"/>
                                </a:lnTo>
                                <a:lnTo>
                                  <a:pt x="3528" y="3709"/>
                                </a:lnTo>
                                <a:lnTo>
                                  <a:pt x="3574" y="3790"/>
                                </a:lnTo>
                                <a:lnTo>
                                  <a:pt x="3596" y="3832"/>
                                </a:lnTo>
                                <a:lnTo>
                                  <a:pt x="3618" y="3873"/>
                                </a:lnTo>
                                <a:lnTo>
                                  <a:pt x="3623" y="3884"/>
                                </a:lnTo>
                                <a:lnTo>
                                  <a:pt x="3627" y="3896"/>
                                </a:lnTo>
                                <a:lnTo>
                                  <a:pt x="3630" y="3907"/>
                                </a:lnTo>
                                <a:lnTo>
                                  <a:pt x="3631" y="3918"/>
                                </a:lnTo>
                                <a:lnTo>
                                  <a:pt x="3629" y="3928"/>
                                </a:lnTo>
                                <a:lnTo>
                                  <a:pt x="3628" y="3933"/>
                                </a:lnTo>
                                <a:lnTo>
                                  <a:pt x="3626" y="3937"/>
                                </a:lnTo>
                                <a:lnTo>
                                  <a:pt x="3622" y="3942"/>
                                </a:lnTo>
                                <a:lnTo>
                                  <a:pt x="3618" y="3946"/>
                                </a:lnTo>
                                <a:lnTo>
                                  <a:pt x="3613" y="3951"/>
                                </a:lnTo>
                                <a:lnTo>
                                  <a:pt x="3607" y="3954"/>
                                </a:lnTo>
                                <a:lnTo>
                                  <a:pt x="3595" y="3961"/>
                                </a:lnTo>
                                <a:lnTo>
                                  <a:pt x="3582" y="3967"/>
                                </a:lnTo>
                                <a:lnTo>
                                  <a:pt x="3556" y="3978"/>
                                </a:lnTo>
                                <a:lnTo>
                                  <a:pt x="3527" y="3989"/>
                                </a:lnTo>
                                <a:lnTo>
                                  <a:pt x="3497" y="3997"/>
                                </a:lnTo>
                                <a:lnTo>
                                  <a:pt x="3438" y="4012"/>
                                </a:lnTo>
                                <a:lnTo>
                                  <a:pt x="3381" y="4025"/>
                                </a:lnTo>
                                <a:lnTo>
                                  <a:pt x="3317" y="4042"/>
                                </a:lnTo>
                                <a:lnTo>
                                  <a:pt x="3253" y="4058"/>
                                </a:lnTo>
                                <a:lnTo>
                                  <a:pt x="3188" y="4074"/>
                                </a:lnTo>
                                <a:lnTo>
                                  <a:pt x="3122" y="4087"/>
                                </a:lnTo>
                                <a:lnTo>
                                  <a:pt x="3057" y="4100"/>
                                </a:lnTo>
                                <a:lnTo>
                                  <a:pt x="2992" y="4113"/>
                                </a:lnTo>
                                <a:lnTo>
                                  <a:pt x="2926" y="4123"/>
                                </a:lnTo>
                                <a:lnTo>
                                  <a:pt x="2860" y="4132"/>
                                </a:lnTo>
                                <a:lnTo>
                                  <a:pt x="2790" y="4141"/>
                                </a:lnTo>
                                <a:lnTo>
                                  <a:pt x="2719" y="4148"/>
                                </a:lnTo>
                                <a:lnTo>
                                  <a:pt x="2649" y="4155"/>
                                </a:lnTo>
                                <a:lnTo>
                                  <a:pt x="2577" y="4161"/>
                                </a:lnTo>
                                <a:lnTo>
                                  <a:pt x="2506" y="4165"/>
                                </a:lnTo>
                                <a:lnTo>
                                  <a:pt x="2434" y="4169"/>
                                </a:lnTo>
                                <a:lnTo>
                                  <a:pt x="2361" y="4171"/>
                                </a:lnTo>
                                <a:lnTo>
                                  <a:pt x="2289" y="4172"/>
                                </a:lnTo>
                                <a:lnTo>
                                  <a:pt x="2217" y="4172"/>
                                </a:lnTo>
                                <a:lnTo>
                                  <a:pt x="2145" y="4171"/>
                                </a:lnTo>
                                <a:lnTo>
                                  <a:pt x="2073" y="4169"/>
                                </a:lnTo>
                                <a:lnTo>
                                  <a:pt x="1999" y="4165"/>
                                </a:lnTo>
                                <a:lnTo>
                                  <a:pt x="1927" y="4160"/>
                                </a:lnTo>
                                <a:lnTo>
                                  <a:pt x="1855" y="4154"/>
                                </a:lnTo>
                                <a:lnTo>
                                  <a:pt x="1783" y="4146"/>
                                </a:lnTo>
                                <a:lnTo>
                                  <a:pt x="1710" y="4137"/>
                                </a:lnTo>
                                <a:lnTo>
                                  <a:pt x="1638" y="4126"/>
                                </a:lnTo>
                                <a:lnTo>
                                  <a:pt x="1567" y="4115"/>
                                </a:lnTo>
                                <a:lnTo>
                                  <a:pt x="1495" y="4101"/>
                                </a:lnTo>
                                <a:lnTo>
                                  <a:pt x="1425" y="4086"/>
                                </a:lnTo>
                                <a:lnTo>
                                  <a:pt x="1354" y="4070"/>
                                </a:lnTo>
                                <a:lnTo>
                                  <a:pt x="1284" y="4053"/>
                                </a:lnTo>
                                <a:lnTo>
                                  <a:pt x="1215" y="4034"/>
                                </a:lnTo>
                                <a:lnTo>
                                  <a:pt x="1145" y="4013"/>
                                </a:lnTo>
                                <a:lnTo>
                                  <a:pt x="1078" y="3990"/>
                                </a:lnTo>
                                <a:lnTo>
                                  <a:pt x="1010" y="3966"/>
                                </a:lnTo>
                                <a:lnTo>
                                  <a:pt x="944" y="3940"/>
                                </a:lnTo>
                                <a:lnTo>
                                  <a:pt x="877" y="3912"/>
                                </a:lnTo>
                                <a:lnTo>
                                  <a:pt x="812" y="3883"/>
                                </a:lnTo>
                                <a:lnTo>
                                  <a:pt x="748" y="3852"/>
                                </a:lnTo>
                                <a:lnTo>
                                  <a:pt x="684" y="3819"/>
                                </a:lnTo>
                                <a:lnTo>
                                  <a:pt x="620" y="3785"/>
                                </a:lnTo>
                                <a:lnTo>
                                  <a:pt x="575" y="3758"/>
                                </a:lnTo>
                                <a:lnTo>
                                  <a:pt x="529" y="3731"/>
                                </a:lnTo>
                                <a:lnTo>
                                  <a:pt x="483" y="3702"/>
                                </a:lnTo>
                                <a:lnTo>
                                  <a:pt x="461" y="3687"/>
                                </a:lnTo>
                                <a:lnTo>
                                  <a:pt x="438" y="3672"/>
                                </a:lnTo>
                                <a:lnTo>
                                  <a:pt x="418" y="3656"/>
                                </a:lnTo>
                                <a:lnTo>
                                  <a:pt x="396" y="3639"/>
                                </a:lnTo>
                                <a:lnTo>
                                  <a:pt x="376" y="3622"/>
                                </a:lnTo>
                                <a:lnTo>
                                  <a:pt x="356" y="3604"/>
                                </a:lnTo>
                                <a:lnTo>
                                  <a:pt x="337" y="3584"/>
                                </a:lnTo>
                                <a:lnTo>
                                  <a:pt x="320" y="3565"/>
                                </a:lnTo>
                                <a:lnTo>
                                  <a:pt x="303" y="3543"/>
                                </a:lnTo>
                                <a:lnTo>
                                  <a:pt x="288" y="3521"/>
                                </a:lnTo>
                                <a:lnTo>
                                  <a:pt x="281" y="3511"/>
                                </a:lnTo>
                                <a:lnTo>
                                  <a:pt x="275" y="3499"/>
                                </a:lnTo>
                                <a:lnTo>
                                  <a:pt x="271" y="3488"/>
                                </a:lnTo>
                                <a:lnTo>
                                  <a:pt x="266" y="3476"/>
                                </a:lnTo>
                                <a:lnTo>
                                  <a:pt x="259" y="3451"/>
                                </a:lnTo>
                                <a:lnTo>
                                  <a:pt x="254" y="3426"/>
                                </a:lnTo>
                                <a:lnTo>
                                  <a:pt x="250" y="3400"/>
                                </a:lnTo>
                                <a:lnTo>
                                  <a:pt x="247" y="3373"/>
                                </a:lnTo>
                                <a:lnTo>
                                  <a:pt x="242" y="3323"/>
                                </a:lnTo>
                                <a:lnTo>
                                  <a:pt x="234" y="3256"/>
                                </a:lnTo>
                                <a:lnTo>
                                  <a:pt x="225" y="3188"/>
                                </a:lnTo>
                                <a:lnTo>
                                  <a:pt x="222" y="3152"/>
                                </a:lnTo>
                                <a:lnTo>
                                  <a:pt x="219" y="3115"/>
                                </a:lnTo>
                                <a:lnTo>
                                  <a:pt x="217" y="3080"/>
                                </a:lnTo>
                                <a:lnTo>
                                  <a:pt x="216" y="3043"/>
                                </a:lnTo>
                                <a:lnTo>
                                  <a:pt x="217" y="3008"/>
                                </a:lnTo>
                                <a:lnTo>
                                  <a:pt x="218" y="2972"/>
                                </a:lnTo>
                                <a:lnTo>
                                  <a:pt x="222" y="2937"/>
                                </a:lnTo>
                                <a:lnTo>
                                  <a:pt x="227" y="2902"/>
                                </a:lnTo>
                                <a:lnTo>
                                  <a:pt x="234" y="2869"/>
                                </a:lnTo>
                                <a:lnTo>
                                  <a:pt x="245" y="2836"/>
                                </a:lnTo>
                                <a:lnTo>
                                  <a:pt x="250" y="2820"/>
                                </a:lnTo>
                                <a:lnTo>
                                  <a:pt x="256" y="2805"/>
                                </a:lnTo>
                                <a:lnTo>
                                  <a:pt x="264" y="2789"/>
                                </a:lnTo>
                                <a:lnTo>
                                  <a:pt x="271" y="2774"/>
                                </a:lnTo>
                                <a:lnTo>
                                  <a:pt x="296" y="2729"/>
                                </a:lnTo>
                                <a:lnTo>
                                  <a:pt x="310" y="2704"/>
                                </a:lnTo>
                                <a:lnTo>
                                  <a:pt x="326" y="2679"/>
                                </a:lnTo>
                                <a:lnTo>
                                  <a:pt x="343" y="2655"/>
                                </a:lnTo>
                                <a:lnTo>
                                  <a:pt x="352" y="2644"/>
                                </a:lnTo>
                                <a:lnTo>
                                  <a:pt x="363" y="2634"/>
                                </a:lnTo>
                                <a:lnTo>
                                  <a:pt x="372" y="2625"/>
                                </a:lnTo>
                                <a:lnTo>
                                  <a:pt x="382" y="2617"/>
                                </a:lnTo>
                                <a:lnTo>
                                  <a:pt x="394" y="2610"/>
                                </a:lnTo>
                                <a:lnTo>
                                  <a:pt x="404" y="2605"/>
                                </a:lnTo>
                                <a:close/>
                                <a:moveTo>
                                  <a:pt x="348" y="3738"/>
                                </a:moveTo>
                                <a:lnTo>
                                  <a:pt x="348" y="3738"/>
                                </a:lnTo>
                                <a:lnTo>
                                  <a:pt x="351" y="3737"/>
                                </a:lnTo>
                                <a:lnTo>
                                  <a:pt x="355" y="3737"/>
                                </a:lnTo>
                                <a:lnTo>
                                  <a:pt x="363" y="3737"/>
                                </a:lnTo>
                                <a:lnTo>
                                  <a:pt x="369" y="3739"/>
                                </a:lnTo>
                                <a:lnTo>
                                  <a:pt x="377" y="3742"/>
                                </a:lnTo>
                                <a:lnTo>
                                  <a:pt x="391" y="3753"/>
                                </a:lnTo>
                                <a:lnTo>
                                  <a:pt x="404" y="3762"/>
                                </a:lnTo>
                                <a:lnTo>
                                  <a:pt x="437" y="3784"/>
                                </a:lnTo>
                                <a:lnTo>
                                  <a:pt x="471" y="3807"/>
                                </a:lnTo>
                                <a:lnTo>
                                  <a:pt x="506" y="3828"/>
                                </a:lnTo>
                                <a:lnTo>
                                  <a:pt x="540" y="3848"/>
                                </a:lnTo>
                                <a:lnTo>
                                  <a:pt x="614" y="3887"/>
                                </a:lnTo>
                                <a:lnTo>
                                  <a:pt x="687" y="3923"/>
                                </a:lnTo>
                                <a:lnTo>
                                  <a:pt x="761" y="3958"/>
                                </a:lnTo>
                                <a:lnTo>
                                  <a:pt x="836" y="3991"/>
                                </a:lnTo>
                                <a:lnTo>
                                  <a:pt x="913" y="4022"/>
                                </a:lnTo>
                                <a:lnTo>
                                  <a:pt x="990" y="4051"/>
                                </a:lnTo>
                                <a:lnTo>
                                  <a:pt x="1066" y="4078"/>
                                </a:lnTo>
                                <a:lnTo>
                                  <a:pt x="1144" y="4103"/>
                                </a:lnTo>
                                <a:lnTo>
                                  <a:pt x="1196" y="4119"/>
                                </a:lnTo>
                                <a:lnTo>
                                  <a:pt x="1246" y="4133"/>
                                </a:lnTo>
                                <a:lnTo>
                                  <a:pt x="1298" y="4148"/>
                                </a:lnTo>
                                <a:lnTo>
                                  <a:pt x="1351" y="4161"/>
                                </a:lnTo>
                                <a:lnTo>
                                  <a:pt x="1402" y="4173"/>
                                </a:lnTo>
                                <a:lnTo>
                                  <a:pt x="1455" y="4185"/>
                                </a:lnTo>
                                <a:lnTo>
                                  <a:pt x="1508" y="4195"/>
                                </a:lnTo>
                                <a:lnTo>
                                  <a:pt x="1560" y="4205"/>
                                </a:lnTo>
                                <a:lnTo>
                                  <a:pt x="1613" y="4215"/>
                                </a:lnTo>
                                <a:lnTo>
                                  <a:pt x="1667" y="4223"/>
                                </a:lnTo>
                                <a:lnTo>
                                  <a:pt x="1721" y="4231"/>
                                </a:lnTo>
                                <a:lnTo>
                                  <a:pt x="1775" y="4238"/>
                                </a:lnTo>
                                <a:lnTo>
                                  <a:pt x="1828" y="4243"/>
                                </a:lnTo>
                                <a:lnTo>
                                  <a:pt x="1882" y="4249"/>
                                </a:lnTo>
                                <a:lnTo>
                                  <a:pt x="1936" y="4254"/>
                                </a:lnTo>
                                <a:lnTo>
                                  <a:pt x="1990" y="4257"/>
                                </a:lnTo>
                                <a:lnTo>
                                  <a:pt x="2044" y="4260"/>
                                </a:lnTo>
                                <a:lnTo>
                                  <a:pt x="2099" y="4263"/>
                                </a:lnTo>
                                <a:lnTo>
                                  <a:pt x="2153" y="4265"/>
                                </a:lnTo>
                                <a:lnTo>
                                  <a:pt x="2207" y="4266"/>
                                </a:lnTo>
                                <a:lnTo>
                                  <a:pt x="2316" y="4266"/>
                                </a:lnTo>
                                <a:lnTo>
                                  <a:pt x="2423" y="4264"/>
                                </a:lnTo>
                                <a:lnTo>
                                  <a:pt x="2531" y="4258"/>
                                </a:lnTo>
                                <a:lnTo>
                                  <a:pt x="2639" y="4251"/>
                                </a:lnTo>
                                <a:lnTo>
                                  <a:pt x="2744" y="4241"/>
                                </a:lnTo>
                                <a:lnTo>
                                  <a:pt x="2850" y="4228"/>
                                </a:lnTo>
                                <a:lnTo>
                                  <a:pt x="2923" y="4218"/>
                                </a:lnTo>
                                <a:lnTo>
                                  <a:pt x="2996" y="4207"/>
                                </a:lnTo>
                                <a:lnTo>
                                  <a:pt x="3070" y="4194"/>
                                </a:lnTo>
                                <a:lnTo>
                                  <a:pt x="3143" y="4180"/>
                                </a:lnTo>
                                <a:lnTo>
                                  <a:pt x="3216" y="4164"/>
                                </a:lnTo>
                                <a:lnTo>
                                  <a:pt x="3289" y="4148"/>
                                </a:lnTo>
                                <a:lnTo>
                                  <a:pt x="3361" y="4130"/>
                                </a:lnTo>
                                <a:lnTo>
                                  <a:pt x="3432" y="4109"/>
                                </a:lnTo>
                                <a:lnTo>
                                  <a:pt x="3518" y="4084"/>
                                </a:lnTo>
                                <a:lnTo>
                                  <a:pt x="3604" y="4058"/>
                                </a:lnTo>
                                <a:lnTo>
                                  <a:pt x="3622" y="4051"/>
                                </a:lnTo>
                                <a:lnTo>
                                  <a:pt x="3642" y="4044"/>
                                </a:lnTo>
                                <a:lnTo>
                                  <a:pt x="3652" y="4042"/>
                                </a:lnTo>
                                <a:lnTo>
                                  <a:pt x="3661" y="4040"/>
                                </a:lnTo>
                                <a:lnTo>
                                  <a:pt x="3671" y="4040"/>
                                </a:lnTo>
                                <a:lnTo>
                                  <a:pt x="3681" y="4043"/>
                                </a:lnTo>
                                <a:lnTo>
                                  <a:pt x="3690" y="4047"/>
                                </a:lnTo>
                                <a:lnTo>
                                  <a:pt x="3699" y="4053"/>
                                </a:lnTo>
                                <a:lnTo>
                                  <a:pt x="3707" y="4060"/>
                                </a:lnTo>
                                <a:lnTo>
                                  <a:pt x="3714" y="4069"/>
                                </a:lnTo>
                                <a:lnTo>
                                  <a:pt x="3722" y="4078"/>
                                </a:lnTo>
                                <a:lnTo>
                                  <a:pt x="3728" y="4089"/>
                                </a:lnTo>
                                <a:lnTo>
                                  <a:pt x="3739" y="4111"/>
                                </a:lnTo>
                                <a:lnTo>
                                  <a:pt x="3748" y="4136"/>
                                </a:lnTo>
                                <a:lnTo>
                                  <a:pt x="3757" y="4160"/>
                                </a:lnTo>
                                <a:lnTo>
                                  <a:pt x="3765" y="4183"/>
                                </a:lnTo>
                                <a:lnTo>
                                  <a:pt x="3772" y="4202"/>
                                </a:lnTo>
                                <a:lnTo>
                                  <a:pt x="3796" y="4262"/>
                                </a:lnTo>
                                <a:lnTo>
                                  <a:pt x="3822" y="4322"/>
                                </a:lnTo>
                                <a:lnTo>
                                  <a:pt x="3845" y="4383"/>
                                </a:lnTo>
                                <a:lnTo>
                                  <a:pt x="3867" y="4444"/>
                                </a:lnTo>
                                <a:lnTo>
                                  <a:pt x="3888" y="4506"/>
                                </a:lnTo>
                                <a:lnTo>
                                  <a:pt x="3908" y="4569"/>
                                </a:lnTo>
                                <a:lnTo>
                                  <a:pt x="3925" y="4631"/>
                                </a:lnTo>
                                <a:lnTo>
                                  <a:pt x="3941" y="4695"/>
                                </a:lnTo>
                                <a:lnTo>
                                  <a:pt x="3952" y="4742"/>
                                </a:lnTo>
                                <a:lnTo>
                                  <a:pt x="3958" y="4771"/>
                                </a:lnTo>
                                <a:lnTo>
                                  <a:pt x="3963" y="4800"/>
                                </a:lnTo>
                                <a:lnTo>
                                  <a:pt x="3964" y="4815"/>
                                </a:lnTo>
                                <a:lnTo>
                                  <a:pt x="3965" y="4830"/>
                                </a:lnTo>
                                <a:lnTo>
                                  <a:pt x="3965" y="4844"/>
                                </a:lnTo>
                                <a:lnTo>
                                  <a:pt x="3963" y="4857"/>
                                </a:lnTo>
                                <a:lnTo>
                                  <a:pt x="3960" y="4868"/>
                                </a:lnTo>
                                <a:lnTo>
                                  <a:pt x="3956" y="4879"/>
                                </a:lnTo>
                                <a:lnTo>
                                  <a:pt x="3949" y="4889"/>
                                </a:lnTo>
                                <a:lnTo>
                                  <a:pt x="3941" y="4896"/>
                                </a:lnTo>
                                <a:lnTo>
                                  <a:pt x="3932" y="4902"/>
                                </a:lnTo>
                                <a:lnTo>
                                  <a:pt x="3920" y="4908"/>
                                </a:lnTo>
                                <a:lnTo>
                                  <a:pt x="3908" y="4914"/>
                                </a:lnTo>
                                <a:lnTo>
                                  <a:pt x="3894" y="4918"/>
                                </a:lnTo>
                                <a:lnTo>
                                  <a:pt x="3865" y="4928"/>
                                </a:lnTo>
                                <a:lnTo>
                                  <a:pt x="3835" y="4933"/>
                                </a:lnTo>
                                <a:lnTo>
                                  <a:pt x="3804" y="4939"/>
                                </a:lnTo>
                                <a:lnTo>
                                  <a:pt x="3773" y="4945"/>
                                </a:lnTo>
                                <a:lnTo>
                                  <a:pt x="3746" y="4949"/>
                                </a:lnTo>
                                <a:lnTo>
                                  <a:pt x="3721" y="4954"/>
                                </a:lnTo>
                                <a:lnTo>
                                  <a:pt x="3587" y="4984"/>
                                </a:lnTo>
                                <a:lnTo>
                                  <a:pt x="3520" y="4999"/>
                                </a:lnTo>
                                <a:lnTo>
                                  <a:pt x="3454" y="5011"/>
                                </a:lnTo>
                                <a:lnTo>
                                  <a:pt x="3387" y="5024"/>
                                </a:lnTo>
                                <a:lnTo>
                                  <a:pt x="3320" y="5035"/>
                                </a:lnTo>
                                <a:lnTo>
                                  <a:pt x="3252" y="5046"/>
                                </a:lnTo>
                                <a:lnTo>
                                  <a:pt x="3184" y="5055"/>
                                </a:lnTo>
                                <a:lnTo>
                                  <a:pt x="3111" y="5063"/>
                                </a:lnTo>
                                <a:lnTo>
                                  <a:pt x="3036" y="5070"/>
                                </a:lnTo>
                                <a:lnTo>
                                  <a:pt x="2962" y="5075"/>
                                </a:lnTo>
                                <a:lnTo>
                                  <a:pt x="2887" y="5080"/>
                                </a:lnTo>
                                <a:lnTo>
                                  <a:pt x="2813" y="5084"/>
                                </a:lnTo>
                                <a:lnTo>
                                  <a:pt x="2737" y="5086"/>
                                </a:lnTo>
                                <a:lnTo>
                                  <a:pt x="2663" y="5087"/>
                                </a:lnTo>
                                <a:lnTo>
                                  <a:pt x="2587" y="5087"/>
                                </a:lnTo>
                                <a:lnTo>
                                  <a:pt x="2512" y="5087"/>
                                </a:lnTo>
                                <a:lnTo>
                                  <a:pt x="2436" y="5085"/>
                                </a:lnTo>
                                <a:lnTo>
                                  <a:pt x="2360" y="5081"/>
                                </a:lnTo>
                                <a:lnTo>
                                  <a:pt x="2283" y="5077"/>
                                </a:lnTo>
                                <a:lnTo>
                                  <a:pt x="2208" y="5071"/>
                                </a:lnTo>
                                <a:lnTo>
                                  <a:pt x="2132" y="5064"/>
                                </a:lnTo>
                                <a:lnTo>
                                  <a:pt x="2058" y="5056"/>
                                </a:lnTo>
                                <a:lnTo>
                                  <a:pt x="1982" y="5046"/>
                                </a:lnTo>
                                <a:lnTo>
                                  <a:pt x="1906" y="5035"/>
                                </a:lnTo>
                                <a:lnTo>
                                  <a:pt x="1832" y="5023"/>
                                </a:lnTo>
                                <a:lnTo>
                                  <a:pt x="1757" y="5009"/>
                                </a:lnTo>
                                <a:lnTo>
                                  <a:pt x="1683" y="4994"/>
                                </a:lnTo>
                                <a:lnTo>
                                  <a:pt x="1608" y="4978"/>
                                </a:lnTo>
                                <a:lnTo>
                                  <a:pt x="1535" y="4960"/>
                                </a:lnTo>
                                <a:lnTo>
                                  <a:pt x="1463" y="4941"/>
                                </a:lnTo>
                                <a:lnTo>
                                  <a:pt x="1390" y="4921"/>
                                </a:lnTo>
                                <a:lnTo>
                                  <a:pt x="1317" y="4898"/>
                                </a:lnTo>
                                <a:lnTo>
                                  <a:pt x="1246" y="4875"/>
                                </a:lnTo>
                                <a:lnTo>
                                  <a:pt x="1175" y="4850"/>
                                </a:lnTo>
                                <a:lnTo>
                                  <a:pt x="1105" y="4822"/>
                                </a:lnTo>
                                <a:lnTo>
                                  <a:pt x="1035" y="4795"/>
                                </a:lnTo>
                                <a:lnTo>
                                  <a:pt x="968" y="4764"/>
                                </a:lnTo>
                                <a:lnTo>
                                  <a:pt x="899" y="4733"/>
                                </a:lnTo>
                                <a:lnTo>
                                  <a:pt x="832" y="4700"/>
                                </a:lnTo>
                                <a:lnTo>
                                  <a:pt x="819" y="4693"/>
                                </a:lnTo>
                                <a:lnTo>
                                  <a:pt x="806" y="4683"/>
                                </a:lnTo>
                                <a:lnTo>
                                  <a:pt x="794" y="4674"/>
                                </a:lnTo>
                                <a:lnTo>
                                  <a:pt x="782" y="4664"/>
                                </a:lnTo>
                                <a:lnTo>
                                  <a:pt x="772" y="4653"/>
                                </a:lnTo>
                                <a:lnTo>
                                  <a:pt x="760" y="4641"/>
                                </a:lnTo>
                                <a:lnTo>
                                  <a:pt x="741" y="4616"/>
                                </a:lnTo>
                                <a:lnTo>
                                  <a:pt x="722" y="4589"/>
                                </a:lnTo>
                                <a:lnTo>
                                  <a:pt x="705" y="4563"/>
                                </a:lnTo>
                                <a:lnTo>
                                  <a:pt x="672" y="4510"/>
                                </a:lnTo>
                                <a:lnTo>
                                  <a:pt x="633" y="4448"/>
                                </a:lnTo>
                                <a:lnTo>
                                  <a:pt x="596" y="4385"/>
                                </a:lnTo>
                                <a:lnTo>
                                  <a:pt x="561" y="4321"/>
                                </a:lnTo>
                                <a:lnTo>
                                  <a:pt x="526" y="4257"/>
                                </a:lnTo>
                                <a:lnTo>
                                  <a:pt x="494" y="4192"/>
                                </a:lnTo>
                                <a:lnTo>
                                  <a:pt x="465" y="4125"/>
                                </a:lnTo>
                                <a:lnTo>
                                  <a:pt x="436" y="4059"/>
                                </a:lnTo>
                                <a:lnTo>
                                  <a:pt x="408" y="3990"/>
                                </a:lnTo>
                                <a:lnTo>
                                  <a:pt x="391" y="3944"/>
                                </a:lnTo>
                                <a:lnTo>
                                  <a:pt x="374" y="3897"/>
                                </a:lnTo>
                                <a:lnTo>
                                  <a:pt x="359" y="3850"/>
                                </a:lnTo>
                                <a:lnTo>
                                  <a:pt x="344" y="3803"/>
                                </a:lnTo>
                                <a:lnTo>
                                  <a:pt x="340" y="3787"/>
                                </a:lnTo>
                                <a:lnTo>
                                  <a:pt x="337" y="3778"/>
                                </a:lnTo>
                                <a:lnTo>
                                  <a:pt x="335" y="3769"/>
                                </a:lnTo>
                                <a:lnTo>
                                  <a:pt x="335" y="3760"/>
                                </a:lnTo>
                                <a:lnTo>
                                  <a:pt x="337" y="3750"/>
                                </a:lnTo>
                                <a:lnTo>
                                  <a:pt x="339" y="3747"/>
                                </a:lnTo>
                                <a:lnTo>
                                  <a:pt x="341" y="3743"/>
                                </a:lnTo>
                                <a:lnTo>
                                  <a:pt x="344" y="3740"/>
                                </a:lnTo>
                                <a:lnTo>
                                  <a:pt x="348" y="3738"/>
                                </a:lnTo>
                                <a:close/>
                                <a:moveTo>
                                  <a:pt x="991" y="4876"/>
                                </a:moveTo>
                                <a:lnTo>
                                  <a:pt x="991" y="4876"/>
                                </a:lnTo>
                                <a:lnTo>
                                  <a:pt x="1000" y="4876"/>
                                </a:lnTo>
                                <a:lnTo>
                                  <a:pt x="1009" y="4876"/>
                                </a:lnTo>
                                <a:lnTo>
                                  <a:pt x="1018" y="4878"/>
                                </a:lnTo>
                                <a:lnTo>
                                  <a:pt x="1028" y="4881"/>
                                </a:lnTo>
                                <a:lnTo>
                                  <a:pt x="1047" y="4887"/>
                                </a:lnTo>
                                <a:lnTo>
                                  <a:pt x="1063" y="4894"/>
                                </a:lnTo>
                                <a:lnTo>
                                  <a:pt x="1108" y="4910"/>
                                </a:lnTo>
                                <a:lnTo>
                                  <a:pt x="1151" y="4928"/>
                                </a:lnTo>
                                <a:lnTo>
                                  <a:pt x="1238" y="4961"/>
                                </a:lnTo>
                                <a:lnTo>
                                  <a:pt x="1306" y="4985"/>
                                </a:lnTo>
                                <a:lnTo>
                                  <a:pt x="1375" y="5007"/>
                                </a:lnTo>
                                <a:lnTo>
                                  <a:pt x="1445" y="5026"/>
                                </a:lnTo>
                                <a:lnTo>
                                  <a:pt x="1514" y="5045"/>
                                </a:lnTo>
                                <a:lnTo>
                                  <a:pt x="1586" y="5062"/>
                                </a:lnTo>
                                <a:lnTo>
                                  <a:pt x="1657" y="5077"/>
                                </a:lnTo>
                                <a:lnTo>
                                  <a:pt x="1726" y="5092"/>
                                </a:lnTo>
                                <a:lnTo>
                                  <a:pt x="1798" y="5104"/>
                                </a:lnTo>
                                <a:lnTo>
                                  <a:pt x="1886" y="5119"/>
                                </a:lnTo>
                                <a:lnTo>
                                  <a:pt x="1975" y="5132"/>
                                </a:lnTo>
                                <a:lnTo>
                                  <a:pt x="2065" y="5143"/>
                                </a:lnTo>
                                <a:lnTo>
                                  <a:pt x="2155" y="5153"/>
                                </a:lnTo>
                                <a:lnTo>
                                  <a:pt x="2246" y="5161"/>
                                </a:lnTo>
                                <a:lnTo>
                                  <a:pt x="2336" y="5168"/>
                                </a:lnTo>
                                <a:lnTo>
                                  <a:pt x="2427" y="5174"/>
                                </a:lnTo>
                                <a:lnTo>
                                  <a:pt x="2518" y="5178"/>
                                </a:lnTo>
                                <a:lnTo>
                                  <a:pt x="2609" y="5179"/>
                                </a:lnTo>
                                <a:lnTo>
                                  <a:pt x="2701" y="5179"/>
                                </a:lnTo>
                                <a:lnTo>
                                  <a:pt x="2791" y="5178"/>
                                </a:lnTo>
                                <a:lnTo>
                                  <a:pt x="2882" y="5174"/>
                                </a:lnTo>
                                <a:lnTo>
                                  <a:pt x="2972" y="5168"/>
                                </a:lnTo>
                                <a:lnTo>
                                  <a:pt x="3063" y="5161"/>
                                </a:lnTo>
                                <a:lnTo>
                                  <a:pt x="3152" y="5152"/>
                                </a:lnTo>
                                <a:lnTo>
                                  <a:pt x="3242" y="5142"/>
                                </a:lnTo>
                                <a:lnTo>
                                  <a:pt x="3304" y="5133"/>
                                </a:lnTo>
                                <a:lnTo>
                                  <a:pt x="3367" y="5124"/>
                                </a:lnTo>
                                <a:lnTo>
                                  <a:pt x="3428" y="5112"/>
                                </a:lnTo>
                                <a:lnTo>
                                  <a:pt x="3490" y="5101"/>
                                </a:lnTo>
                                <a:lnTo>
                                  <a:pt x="3553" y="5088"/>
                                </a:lnTo>
                                <a:lnTo>
                                  <a:pt x="3614" y="5075"/>
                                </a:lnTo>
                                <a:lnTo>
                                  <a:pt x="3676" y="5061"/>
                                </a:lnTo>
                                <a:lnTo>
                                  <a:pt x="3738" y="5046"/>
                                </a:lnTo>
                                <a:lnTo>
                                  <a:pt x="3808" y="5030"/>
                                </a:lnTo>
                                <a:lnTo>
                                  <a:pt x="3879" y="5012"/>
                                </a:lnTo>
                                <a:lnTo>
                                  <a:pt x="3894" y="5008"/>
                                </a:lnTo>
                                <a:lnTo>
                                  <a:pt x="3911" y="5003"/>
                                </a:lnTo>
                                <a:lnTo>
                                  <a:pt x="3920" y="5002"/>
                                </a:lnTo>
                                <a:lnTo>
                                  <a:pt x="3929" y="5001"/>
                                </a:lnTo>
                                <a:lnTo>
                                  <a:pt x="3937" y="5002"/>
                                </a:lnTo>
                                <a:lnTo>
                                  <a:pt x="3945" y="5003"/>
                                </a:lnTo>
                                <a:lnTo>
                                  <a:pt x="3952" y="5007"/>
                                </a:lnTo>
                                <a:lnTo>
                                  <a:pt x="3958" y="5011"/>
                                </a:lnTo>
                                <a:lnTo>
                                  <a:pt x="3963" y="5017"/>
                                </a:lnTo>
                                <a:lnTo>
                                  <a:pt x="3967" y="5023"/>
                                </a:lnTo>
                                <a:lnTo>
                                  <a:pt x="3971" y="5028"/>
                                </a:lnTo>
                                <a:lnTo>
                                  <a:pt x="3974" y="5037"/>
                                </a:lnTo>
                                <a:lnTo>
                                  <a:pt x="3977" y="5051"/>
                                </a:lnTo>
                                <a:lnTo>
                                  <a:pt x="3979" y="5067"/>
                                </a:lnTo>
                                <a:lnTo>
                                  <a:pt x="3979" y="5084"/>
                                </a:lnTo>
                                <a:lnTo>
                                  <a:pt x="3979" y="5113"/>
                                </a:lnTo>
                                <a:lnTo>
                                  <a:pt x="3979" y="5142"/>
                                </a:lnTo>
                                <a:lnTo>
                                  <a:pt x="3976" y="5171"/>
                                </a:lnTo>
                                <a:lnTo>
                                  <a:pt x="3974" y="5200"/>
                                </a:lnTo>
                                <a:lnTo>
                                  <a:pt x="3969" y="5229"/>
                                </a:lnTo>
                                <a:lnTo>
                                  <a:pt x="3965" y="5258"/>
                                </a:lnTo>
                                <a:lnTo>
                                  <a:pt x="3959" y="5285"/>
                                </a:lnTo>
                                <a:lnTo>
                                  <a:pt x="3952" y="5314"/>
                                </a:lnTo>
                                <a:lnTo>
                                  <a:pt x="3944" y="5341"/>
                                </a:lnTo>
                                <a:lnTo>
                                  <a:pt x="3936" y="5369"/>
                                </a:lnTo>
                                <a:lnTo>
                                  <a:pt x="3930" y="5382"/>
                                </a:lnTo>
                                <a:lnTo>
                                  <a:pt x="3925" y="5394"/>
                                </a:lnTo>
                                <a:lnTo>
                                  <a:pt x="3919" y="5406"/>
                                </a:lnTo>
                                <a:lnTo>
                                  <a:pt x="3910" y="5417"/>
                                </a:lnTo>
                                <a:lnTo>
                                  <a:pt x="3901" y="5427"/>
                                </a:lnTo>
                                <a:lnTo>
                                  <a:pt x="3888" y="5435"/>
                                </a:lnTo>
                                <a:lnTo>
                                  <a:pt x="3870" y="5447"/>
                                </a:lnTo>
                                <a:lnTo>
                                  <a:pt x="3851" y="5457"/>
                                </a:lnTo>
                                <a:lnTo>
                                  <a:pt x="3832" y="5466"/>
                                </a:lnTo>
                                <a:lnTo>
                                  <a:pt x="3812" y="5476"/>
                                </a:lnTo>
                                <a:lnTo>
                                  <a:pt x="3771" y="5492"/>
                                </a:lnTo>
                                <a:lnTo>
                                  <a:pt x="3731" y="5506"/>
                                </a:lnTo>
                                <a:lnTo>
                                  <a:pt x="3647" y="5535"/>
                                </a:lnTo>
                                <a:lnTo>
                                  <a:pt x="3606" y="5549"/>
                                </a:lnTo>
                                <a:lnTo>
                                  <a:pt x="3566" y="5564"/>
                                </a:lnTo>
                                <a:lnTo>
                                  <a:pt x="3463" y="5604"/>
                                </a:lnTo>
                                <a:lnTo>
                                  <a:pt x="3411" y="5623"/>
                                </a:lnTo>
                                <a:lnTo>
                                  <a:pt x="3357" y="5642"/>
                                </a:lnTo>
                                <a:lnTo>
                                  <a:pt x="3305" y="5660"/>
                                </a:lnTo>
                                <a:lnTo>
                                  <a:pt x="3251" y="5676"/>
                                </a:lnTo>
                                <a:lnTo>
                                  <a:pt x="3196" y="5692"/>
                                </a:lnTo>
                                <a:lnTo>
                                  <a:pt x="3142" y="5707"/>
                                </a:lnTo>
                                <a:lnTo>
                                  <a:pt x="3087" y="5720"/>
                                </a:lnTo>
                                <a:lnTo>
                                  <a:pt x="3032" y="5732"/>
                                </a:lnTo>
                                <a:lnTo>
                                  <a:pt x="2977" y="5741"/>
                                </a:lnTo>
                                <a:lnTo>
                                  <a:pt x="2921" y="5751"/>
                                </a:lnTo>
                                <a:lnTo>
                                  <a:pt x="2866" y="5756"/>
                                </a:lnTo>
                                <a:lnTo>
                                  <a:pt x="2810" y="5761"/>
                                </a:lnTo>
                                <a:lnTo>
                                  <a:pt x="2755" y="5763"/>
                                </a:lnTo>
                                <a:lnTo>
                                  <a:pt x="2700" y="5763"/>
                                </a:lnTo>
                                <a:lnTo>
                                  <a:pt x="2669" y="5762"/>
                                </a:lnTo>
                                <a:lnTo>
                                  <a:pt x="2636" y="5759"/>
                                </a:lnTo>
                                <a:lnTo>
                                  <a:pt x="2606" y="5754"/>
                                </a:lnTo>
                                <a:lnTo>
                                  <a:pt x="2575" y="5750"/>
                                </a:lnTo>
                                <a:lnTo>
                                  <a:pt x="2513" y="5737"/>
                                </a:lnTo>
                                <a:lnTo>
                                  <a:pt x="2451" y="5724"/>
                                </a:lnTo>
                                <a:lnTo>
                                  <a:pt x="2404" y="5714"/>
                                </a:lnTo>
                                <a:lnTo>
                                  <a:pt x="2357" y="5704"/>
                                </a:lnTo>
                                <a:lnTo>
                                  <a:pt x="2311" y="5691"/>
                                </a:lnTo>
                                <a:lnTo>
                                  <a:pt x="2264" y="5678"/>
                                </a:lnTo>
                                <a:lnTo>
                                  <a:pt x="2218" y="5665"/>
                                </a:lnTo>
                                <a:lnTo>
                                  <a:pt x="2172" y="5651"/>
                                </a:lnTo>
                                <a:lnTo>
                                  <a:pt x="2128" y="5636"/>
                                </a:lnTo>
                                <a:lnTo>
                                  <a:pt x="2082" y="5620"/>
                                </a:lnTo>
                                <a:lnTo>
                                  <a:pt x="2037" y="5603"/>
                                </a:lnTo>
                                <a:lnTo>
                                  <a:pt x="1992" y="5586"/>
                                </a:lnTo>
                                <a:lnTo>
                                  <a:pt x="1949" y="5567"/>
                                </a:lnTo>
                                <a:lnTo>
                                  <a:pt x="1904" y="5549"/>
                                </a:lnTo>
                                <a:lnTo>
                                  <a:pt x="1817" y="5510"/>
                                </a:lnTo>
                                <a:lnTo>
                                  <a:pt x="1731" y="5468"/>
                                </a:lnTo>
                                <a:lnTo>
                                  <a:pt x="1691" y="5448"/>
                                </a:lnTo>
                                <a:lnTo>
                                  <a:pt x="1652" y="5426"/>
                                </a:lnTo>
                                <a:lnTo>
                                  <a:pt x="1613" y="5404"/>
                                </a:lnTo>
                                <a:lnTo>
                                  <a:pt x="1574" y="5382"/>
                                </a:lnTo>
                                <a:lnTo>
                                  <a:pt x="1535" y="5359"/>
                                </a:lnTo>
                                <a:lnTo>
                                  <a:pt x="1497" y="5335"/>
                                </a:lnTo>
                                <a:lnTo>
                                  <a:pt x="1459" y="5310"/>
                                </a:lnTo>
                                <a:lnTo>
                                  <a:pt x="1423" y="5285"/>
                                </a:lnTo>
                                <a:lnTo>
                                  <a:pt x="1385" y="5259"/>
                                </a:lnTo>
                                <a:lnTo>
                                  <a:pt x="1349" y="5233"/>
                                </a:lnTo>
                                <a:lnTo>
                                  <a:pt x="1313" y="5206"/>
                                </a:lnTo>
                                <a:lnTo>
                                  <a:pt x="1277" y="5179"/>
                                </a:lnTo>
                                <a:lnTo>
                                  <a:pt x="1243" y="5150"/>
                                </a:lnTo>
                                <a:lnTo>
                                  <a:pt x="1208" y="5121"/>
                                </a:lnTo>
                                <a:lnTo>
                                  <a:pt x="1174" y="5093"/>
                                </a:lnTo>
                                <a:lnTo>
                                  <a:pt x="1141" y="5063"/>
                                </a:lnTo>
                                <a:lnTo>
                                  <a:pt x="1071" y="5000"/>
                                </a:lnTo>
                                <a:lnTo>
                                  <a:pt x="1037" y="4967"/>
                                </a:lnTo>
                                <a:lnTo>
                                  <a:pt x="1004" y="4932"/>
                                </a:lnTo>
                                <a:lnTo>
                                  <a:pt x="994" y="4921"/>
                                </a:lnTo>
                                <a:lnTo>
                                  <a:pt x="987" y="4912"/>
                                </a:lnTo>
                                <a:lnTo>
                                  <a:pt x="983" y="4904"/>
                                </a:lnTo>
                                <a:lnTo>
                                  <a:pt x="979" y="4896"/>
                                </a:lnTo>
                                <a:lnTo>
                                  <a:pt x="978" y="4891"/>
                                </a:lnTo>
                                <a:lnTo>
                                  <a:pt x="979" y="4887"/>
                                </a:lnTo>
                                <a:lnTo>
                                  <a:pt x="980" y="4884"/>
                                </a:lnTo>
                                <a:lnTo>
                                  <a:pt x="983" y="4881"/>
                                </a:lnTo>
                                <a:lnTo>
                                  <a:pt x="986" y="4878"/>
                                </a:lnTo>
                                <a:lnTo>
                                  <a:pt x="991" y="4876"/>
                                </a:lnTo>
                                <a:close/>
                                <a:moveTo>
                                  <a:pt x="3895" y="5542"/>
                                </a:moveTo>
                                <a:lnTo>
                                  <a:pt x="3895" y="5542"/>
                                </a:lnTo>
                                <a:lnTo>
                                  <a:pt x="3908" y="5541"/>
                                </a:lnTo>
                                <a:lnTo>
                                  <a:pt x="3926" y="5541"/>
                                </a:lnTo>
                                <a:lnTo>
                                  <a:pt x="3947" y="5543"/>
                                </a:lnTo>
                                <a:lnTo>
                                  <a:pt x="3968" y="5548"/>
                                </a:lnTo>
                                <a:lnTo>
                                  <a:pt x="3979" y="5551"/>
                                </a:lnTo>
                                <a:lnTo>
                                  <a:pt x="3988" y="5555"/>
                                </a:lnTo>
                                <a:lnTo>
                                  <a:pt x="3996" y="5559"/>
                                </a:lnTo>
                                <a:lnTo>
                                  <a:pt x="4003" y="5564"/>
                                </a:lnTo>
                                <a:lnTo>
                                  <a:pt x="4007" y="5570"/>
                                </a:lnTo>
                                <a:lnTo>
                                  <a:pt x="4010" y="5576"/>
                                </a:lnTo>
                                <a:lnTo>
                                  <a:pt x="4010" y="5580"/>
                                </a:lnTo>
                                <a:lnTo>
                                  <a:pt x="4010" y="5583"/>
                                </a:lnTo>
                                <a:lnTo>
                                  <a:pt x="4006" y="5591"/>
                                </a:lnTo>
                                <a:lnTo>
                                  <a:pt x="4003" y="5596"/>
                                </a:lnTo>
                                <a:lnTo>
                                  <a:pt x="3997" y="5602"/>
                                </a:lnTo>
                                <a:lnTo>
                                  <a:pt x="3991" y="5606"/>
                                </a:lnTo>
                                <a:lnTo>
                                  <a:pt x="3984" y="5611"/>
                                </a:lnTo>
                                <a:lnTo>
                                  <a:pt x="3967" y="5618"/>
                                </a:lnTo>
                                <a:lnTo>
                                  <a:pt x="3949" y="5625"/>
                                </a:lnTo>
                                <a:lnTo>
                                  <a:pt x="3929" y="5630"/>
                                </a:lnTo>
                                <a:lnTo>
                                  <a:pt x="3911" y="5635"/>
                                </a:lnTo>
                                <a:lnTo>
                                  <a:pt x="3881" y="5643"/>
                                </a:lnTo>
                                <a:lnTo>
                                  <a:pt x="3842" y="5656"/>
                                </a:lnTo>
                                <a:lnTo>
                                  <a:pt x="3803" y="5668"/>
                                </a:lnTo>
                                <a:lnTo>
                                  <a:pt x="3763" y="5680"/>
                                </a:lnTo>
                                <a:lnTo>
                                  <a:pt x="3724" y="5690"/>
                                </a:lnTo>
                                <a:lnTo>
                                  <a:pt x="3644" y="5709"/>
                                </a:lnTo>
                                <a:lnTo>
                                  <a:pt x="3563" y="5728"/>
                                </a:lnTo>
                                <a:lnTo>
                                  <a:pt x="3535" y="5735"/>
                                </a:lnTo>
                                <a:lnTo>
                                  <a:pt x="3502" y="5741"/>
                                </a:lnTo>
                                <a:lnTo>
                                  <a:pt x="3486" y="5745"/>
                                </a:lnTo>
                                <a:lnTo>
                                  <a:pt x="3470" y="5746"/>
                                </a:lnTo>
                                <a:lnTo>
                                  <a:pt x="3455" y="5745"/>
                                </a:lnTo>
                                <a:lnTo>
                                  <a:pt x="3448" y="5743"/>
                                </a:lnTo>
                                <a:lnTo>
                                  <a:pt x="3441" y="5740"/>
                                </a:lnTo>
                                <a:lnTo>
                                  <a:pt x="3436" y="5738"/>
                                </a:lnTo>
                                <a:lnTo>
                                  <a:pt x="3433" y="5735"/>
                                </a:lnTo>
                                <a:lnTo>
                                  <a:pt x="3433" y="5730"/>
                                </a:lnTo>
                                <a:lnTo>
                                  <a:pt x="3434" y="5727"/>
                                </a:lnTo>
                                <a:lnTo>
                                  <a:pt x="3436" y="5722"/>
                                </a:lnTo>
                                <a:lnTo>
                                  <a:pt x="3439" y="5719"/>
                                </a:lnTo>
                                <a:lnTo>
                                  <a:pt x="3447" y="5712"/>
                                </a:lnTo>
                                <a:lnTo>
                                  <a:pt x="3457" y="5707"/>
                                </a:lnTo>
                                <a:lnTo>
                                  <a:pt x="3467" y="5701"/>
                                </a:lnTo>
                                <a:lnTo>
                                  <a:pt x="3490" y="5693"/>
                                </a:lnTo>
                                <a:lnTo>
                                  <a:pt x="3513" y="5685"/>
                                </a:lnTo>
                                <a:lnTo>
                                  <a:pt x="3536" y="5677"/>
                                </a:lnTo>
                                <a:lnTo>
                                  <a:pt x="3592" y="5656"/>
                                </a:lnTo>
                                <a:lnTo>
                                  <a:pt x="3649" y="5636"/>
                                </a:lnTo>
                                <a:lnTo>
                                  <a:pt x="3705" y="5615"/>
                                </a:lnTo>
                                <a:lnTo>
                                  <a:pt x="3761" y="5594"/>
                                </a:lnTo>
                                <a:lnTo>
                                  <a:pt x="3794" y="5580"/>
                                </a:lnTo>
                                <a:lnTo>
                                  <a:pt x="3827" y="5565"/>
                                </a:lnTo>
                                <a:lnTo>
                                  <a:pt x="3843" y="5558"/>
                                </a:lnTo>
                                <a:lnTo>
                                  <a:pt x="3861" y="5551"/>
                                </a:lnTo>
                                <a:lnTo>
                                  <a:pt x="3878" y="5545"/>
                                </a:lnTo>
                                <a:lnTo>
                                  <a:pt x="3895" y="554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5" name="KSO_Shape"/>
                        <wps:cNvSpPr>
                          <a:spLocks noChangeAspect="1"/>
                        </wps:cNvSpPr>
                        <wps:spPr bwMode="auto">
                          <a:xfrm>
                            <a:off x="13167" y="54861"/>
                            <a:ext cx="784" cy="784"/>
                          </a:xfrm>
                          <a:custGeom>
                            <a:avLst/>
                            <a:gdLst>
                              <a:gd name="T0" fmla="*/ 1057452 w 1423988"/>
                              <a:gd name="T1" fmla="*/ 1334844 h 1423988"/>
                              <a:gd name="T2" fmla="*/ 954386 w 1423988"/>
                              <a:gd name="T3" fmla="*/ 1382069 h 1423988"/>
                              <a:gd name="T4" fmla="*/ 843636 w 1423988"/>
                              <a:gd name="T5" fmla="*/ 1412314 h 1423988"/>
                              <a:gd name="T6" fmla="*/ 739775 w 1423988"/>
                              <a:gd name="T7" fmla="*/ 1133475 h 1423988"/>
                              <a:gd name="T8" fmla="*/ 621141 w 1423988"/>
                              <a:gd name="T9" fmla="*/ 1418162 h 1423988"/>
                              <a:gd name="T10" fmla="*/ 503106 w 1423988"/>
                              <a:gd name="T11" fmla="*/ 1392739 h 1423988"/>
                              <a:gd name="T12" fmla="*/ 392729 w 1423988"/>
                              <a:gd name="T13" fmla="*/ 1347983 h 1423988"/>
                              <a:gd name="T14" fmla="*/ 303741 w 1423988"/>
                              <a:gd name="T15" fmla="*/ 1294489 h 1423988"/>
                              <a:gd name="T16" fmla="*/ 1265763 w 1423988"/>
                              <a:gd name="T17" fmla="*/ 831905 h 1423988"/>
                              <a:gd name="T18" fmla="*/ 1234527 w 1423988"/>
                              <a:gd name="T19" fmla="*/ 931731 h 1423988"/>
                              <a:gd name="T20" fmla="*/ 1185027 w 1423988"/>
                              <a:gd name="T21" fmla="*/ 1024408 h 1423988"/>
                              <a:gd name="T22" fmla="*/ 297727 w 1423988"/>
                              <a:gd name="T23" fmla="*/ 1098550 h 1423988"/>
                              <a:gd name="T24" fmla="*/ 232609 w 1423988"/>
                              <a:gd name="T25" fmla="*/ 1014346 h 1423988"/>
                              <a:gd name="T26" fmla="*/ 184962 w 1423988"/>
                              <a:gd name="T27" fmla="*/ 921140 h 1423988"/>
                              <a:gd name="T28" fmla="*/ 155844 w 1423988"/>
                              <a:gd name="T29" fmla="*/ 820519 h 1423988"/>
                              <a:gd name="T30" fmla="*/ 1143888 w 1423988"/>
                              <a:gd name="T31" fmla="*/ 345546 h 1423988"/>
                              <a:gd name="T32" fmla="*/ 1211310 w 1423988"/>
                              <a:gd name="T33" fmla="*/ 443971 h 1423988"/>
                              <a:gd name="T34" fmla="*/ 1255729 w 1423988"/>
                              <a:gd name="T35" fmla="*/ 553509 h 1423988"/>
                              <a:gd name="T36" fmla="*/ 1276616 w 1423988"/>
                              <a:gd name="T37" fmla="*/ 670984 h 1423988"/>
                              <a:gd name="T38" fmla="*/ 147637 w 1423988"/>
                              <a:gd name="T39" fmla="*/ 671248 h 1423988"/>
                              <a:gd name="T40" fmla="*/ 168524 w 1423988"/>
                              <a:gd name="T41" fmla="*/ 553509 h 1423988"/>
                              <a:gd name="T42" fmla="*/ 213207 w 1423988"/>
                              <a:gd name="T43" fmla="*/ 443971 h 1423988"/>
                              <a:gd name="T44" fmla="*/ 280364 w 1423988"/>
                              <a:gd name="T45" fmla="*/ 345546 h 1423988"/>
                              <a:gd name="T46" fmla="*/ 219527 w 1423988"/>
                              <a:gd name="T47" fmla="*/ 363900 h 1423988"/>
                              <a:gd name="T48" fmla="*/ 159177 w 1423988"/>
                              <a:gd name="T49" fmla="*/ 471108 h 1423988"/>
                              <a:gd name="T50" fmla="*/ 122018 w 1423988"/>
                              <a:gd name="T51" fmla="*/ 588109 h 1423988"/>
                              <a:gd name="T52" fmla="*/ 109368 w 1423988"/>
                              <a:gd name="T53" fmla="*/ 711729 h 1423988"/>
                              <a:gd name="T54" fmla="*/ 122282 w 1423988"/>
                              <a:gd name="T55" fmla="*/ 837466 h 1423988"/>
                              <a:gd name="T56" fmla="*/ 160758 w 1423988"/>
                              <a:gd name="T57" fmla="*/ 955791 h 1423988"/>
                              <a:gd name="T58" fmla="*/ 222689 w 1423988"/>
                              <a:gd name="T59" fmla="*/ 1064057 h 1423988"/>
                              <a:gd name="T60" fmla="*/ 222689 w 1423988"/>
                              <a:gd name="T61" fmla="*/ 1229765 h 1423988"/>
                              <a:gd name="T62" fmla="*/ 110949 w 1423988"/>
                              <a:gd name="T63" fmla="*/ 1094234 h 1423988"/>
                              <a:gd name="T64" fmla="*/ 35051 w 1423988"/>
                              <a:gd name="T65" fmla="*/ 933291 h 1423988"/>
                              <a:gd name="T66" fmla="*/ 1318 w 1423988"/>
                              <a:gd name="T67" fmla="*/ 753817 h 1423988"/>
                              <a:gd name="T68" fmla="*/ 14231 w 1423988"/>
                              <a:gd name="T69" fmla="*/ 569579 h 1423988"/>
                              <a:gd name="T70" fmla="*/ 71155 w 1423988"/>
                              <a:gd name="T71" fmla="*/ 400695 h 1423988"/>
                              <a:gd name="T72" fmla="*/ 166556 w 1423988"/>
                              <a:gd name="T73" fmla="*/ 254046 h 1423988"/>
                              <a:gd name="T74" fmla="*/ 1169414 w 1423988"/>
                              <a:gd name="T75" fmla="*/ 166423 h 1423988"/>
                              <a:gd name="T76" fmla="*/ 1289446 w 1423988"/>
                              <a:gd name="T77" fmla="*/ 295540 h 1423988"/>
                              <a:gd name="T78" fmla="*/ 1374920 w 1423988"/>
                              <a:gd name="T79" fmla="*/ 451909 h 1423988"/>
                              <a:gd name="T80" fmla="*/ 1419240 w 1423988"/>
                              <a:gd name="T81" fmla="*/ 628651 h 1423988"/>
                              <a:gd name="T82" fmla="*/ 1416602 w 1423988"/>
                              <a:gd name="T83" fmla="*/ 815446 h 1423988"/>
                              <a:gd name="T84" fmla="*/ 1367797 w 1423988"/>
                              <a:gd name="T85" fmla="*/ 989542 h 1423988"/>
                              <a:gd name="T86" fmla="*/ 1279422 w 1423988"/>
                              <a:gd name="T87" fmla="*/ 1142471 h 1423988"/>
                              <a:gd name="T88" fmla="*/ 1157015 w 1423988"/>
                              <a:gd name="T89" fmla="*/ 1268413 h 1423988"/>
                              <a:gd name="T90" fmla="*/ 1224550 w 1423988"/>
                              <a:gd name="T91" fmla="*/ 1029230 h 1423988"/>
                              <a:gd name="T92" fmla="*/ 1278630 w 1423988"/>
                              <a:gd name="T93" fmla="*/ 917311 h 1423988"/>
                              <a:gd name="T94" fmla="*/ 1308704 w 1423988"/>
                              <a:gd name="T95" fmla="*/ 796396 h 1423988"/>
                              <a:gd name="T96" fmla="*/ 1312925 w 1423988"/>
                              <a:gd name="T97" fmla="*/ 669396 h 1423988"/>
                              <a:gd name="T98" fmla="*/ 1291029 w 1423988"/>
                              <a:gd name="T99" fmla="*/ 544778 h 1423988"/>
                              <a:gd name="T100" fmla="*/ 1243808 w 1423988"/>
                              <a:gd name="T101" fmla="*/ 428626 h 1423988"/>
                              <a:gd name="T102" fmla="*/ 1173107 w 1423988"/>
                              <a:gd name="T103" fmla="*/ 324115 h 1423988"/>
                              <a:gd name="T104" fmla="*/ 791634 w 1423988"/>
                              <a:gd name="T105" fmla="*/ 4241 h 1423988"/>
                              <a:gd name="T106" fmla="*/ 908315 w 1423988"/>
                              <a:gd name="T107" fmla="*/ 27302 h 1423988"/>
                              <a:gd name="T108" fmla="*/ 1017588 w 1423988"/>
                              <a:gd name="T109" fmla="*/ 68917 h 1423988"/>
                              <a:gd name="T110" fmla="*/ 1117600 w 1423988"/>
                              <a:gd name="T111" fmla="*/ 126967 h 1423988"/>
                              <a:gd name="T112" fmla="*/ 320883 w 1423988"/>
                              <a:gd name="T113" fmla="*/ 117690 h 1423988"/>
                              <a:gd name="T114" fmla="*/ 420887 w 1423988"/>
                              <a:gd name="T115" fmla="*/ 62026 h 1423988"/>
                              <a:gd name="T116" fmla="*/ 530390 w 1423988"/>
                              <a:gd name="T117" fmla="*/ 23061 h 1423988"/>
                              <a:gd name="T118" fmla="*/ 647017 w 1423988"/>
                              <a:gd name="T119" fmla="*/ 2651 h 1423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23988" h="1423988">
                                <a:moveTo>
                                  <a:pt x="739775" y="1133475"/>
                                </a:moveTo>
                                <a:lnTo>
                                  <a:pt x="1120775" y="1133475"/>
                                </a:lnTo>
                                <a:lnTo>
                                  <a:pt x="1120775" y="1295048"/>
                                </a:lnTo>
                                <a:lnTo>
                                  <a:pt x="1110442" y="1301946"/>
                                </a:lnTo>
                                <a:lnTo>
                                  <a:pt x="1100109" y="1308844"/>
                                </a:lnTo>
                                <a:lnTo>
                                  <a:pt x="1089511" y="1315742"/>
                                </a:lnTo>
                                <a:lnTo>
                                  <a:pt x="1078913" y="1322375"/>
                                </a:lnTo>
                                <a:lnTo>
                                  <a:pt x="1068315" y="1328742"/>
                                </a:lnTo>
                                <a:lnTo>
                                  <a:pt x="1057452" y="1334844"/>
                                </a:lnTo>
                                <a:lnTo>
                                  <a:pt x="1046324" y="1340946"/>
                                </a:lnTo>
                                <a:lnTo>
                                  <a:pt x="1035196" y="1346783"/>
                                </a:lnTo>
                                <a:lnTo>
                                  <a:pt x="1023803" y="1352089"/>
                                </a:lnTo>
                                <a:lnTo>
                                  <a:pt x="1012675" y="1357661"/>
                                </a:lnTo>
                                <a:lnTo>
                                  <a:pt x="1001282" y="1362702"/>
                                </a:lnTo>
                                <a:lnTo>
                                  <a:pt x="989624" y="1368008"/>
                                </a:lnTo>
                                <a:lnTo>
                                  <a:pt x="977966" y="1372783"/>
                                </a:lnTo>
                                <a:lnTo>
                                  <a:pt x="966309" y="1377294"/>
                                </a:lnTo>
                                <a:lnTo>
                                  <a:pt x="954386" y="1382069"/>
                                </a:lnTo>
                                <a:lnTo>
                                  <a:pt x="942463" y="1386314"/>
                                </a:lnTo>
                                <a:lnTo>
                                  <a:pt x="930275" y="1390029"/>
                                </a:lnTo>
                                <a:lnTo>
                                  <a:pt x="918352" y="1393743"/>
                                </a:lnTo>
                                <a:lnTo>
                                  <a:pt x="906165" y="1397457"/>
                                </a:lnTo>
                                <a:lnTo>
                                  <a:pt x="893712" y="1400906"/>
                                </a:lnTo>
                                <a:lnTo>
                                  <a:pt x="881524" y="1404090"/>
                                </a:lnTo>
                                <a:lnTo>
                                  <a:pt x="868807" y="1407008"/>
                                </a:lnTo>
                                <a:lnTo>
                                  <a:pt x="856354" y="1409661"/>
                                </a:lnTo>
                                <a:lnTo>
                                  <a:pt x="843636" y="1412314"/>
                                </a:lnTo>
                                <a:lnTo>
                                  <a:pt x="830919" y="1414437"/>
                                </a:lnTo>
                                <a:lnTo>
                                  <a:pt x="817936" y="1416559"/>
                                </a:lnTo>
                                <a:lnTo>
                                  <a:pt x="805218" y="1418417"/>
                                </a:lnTo>
                                <a:lnTo>
                                  <a:pt x="792236" y="1420008"/>
                                </a:lnTo>
                                <a:lnTo>
                                  <a:pt x="779253" y="1421070"/>
                                </a:lnTo>
                                <a:lnTo>
                                  <a:pt x="766005" y="1422396"/>
                                </a:lnTo>
                                <a:lnTo>
                                  <a:pt x="753023" y="1423192"/>
                                </a:lnTo>
                                <a:lnTo>
                                  <a:pt x="739775" y="1423988"/>
                                </a:lnTo>
                                <a:lnTo>
                                  <a:pt x="739775" y="1133475"/>
                                </a:lnTo>
                                <a:close/>
                                <a:moveTo>
                                  <a:pt x="303741" y="1133475"/>
                                </a:moveTo>
                                <a:lnTo>
                                  <a:pt x="703263" y="1133475"/>
                                </a:lnTo>
                                <a:lnTo>
                                  <a:pt x="703263" y="1423988"/>
                                </a:lnTo>
                                <a:lnTo>
                                  <a:pt x="689532" y="1423723"/>
                                </a:lnTo>
                                <a:lnTo>
                                  <a:pt x="675801" y="1423194"/>
                                </a:lnTo>
                                <a:lnTo>
                                  <a:pt x="661806" y="1422134"/>
                                </a:lnTo>
                                <a:lnTo>
                                  <a:pt x="648339" y="1421340"/>
                                </a:lnTo>
                                <a:lnTo>
                                  <a:pt x="634608" y="1419751"/>
                                </a:lnTo>
                                <a:lnTo>
                                  <a:pt x="621141" y="1418162"/>
                                </a:lnTo>
                                <a:lnTo>
                                  <a:pt x="607674" y="1416308"/>
                                </a:lnTo>
                                <a:lnTo>
                                  <a:pt x="594207" y="1414190"/>
                                </a:lnTo>
                                <a:lnTo>
                                  <a:pt x="580740" y="1411806"/>
                                </a:lnTo>
                                <a:lnTo>
                                  <a:pt x="567801" y="1409158"/>
                                </a:lnTo>
                                <a:lnTo>
                                  <a:pt x="554334" y="1406510"/>
                                </a:lnTo>
                                <a:lnTo>
                                  <a:pt x="541395" y="1403332"/>
                                </a:lnTo>
                                <a:lnTo>
                                  <a:pt x="528456" y="1399889"/>
                                </a:lnTo>
                                <a:lnTo>
                                  <a:pt x="515781" y="1396446"/>
                                </a:lnTo>
                                <a:lnTo>
                                  <a:pt x="503106" y="1392739"/>
                                </a:lnTo>
                                <a:lnTo>
                                  <a:pt x="490167" y="1388502"/>
                                </a:lnTo>
                                <a:lnTo>
                                  <a:pt x="477492" y="1384264"/>
                                </a:lnTo>
                                <a:lnTo>
                                  <a:pt x="465082" y="1379762"/>
                                </a:lnTo>
                                <a:lnTo>
                                  <a:pt x="452671" y="1374995"/>
                                </a:lnTo>
                                <a:lnTo>
                                  <a:pt x="440524" y="1370229"/>
                                </a:lnTo>
                                <a:lnTo>
                                  <a:pt x="428641" y="1365197"/>
                                </a:lnTo>
                                <a:lnTo>
                                  <a:pt x="416495" y="1359636"/>
                                </a:lnTo>
                                <a:lnTo>
                                  <a:pt x="404612" y="1353809"/>
                                </a:lnTo>
                                <a:lnTo>
                                  <a:pt x="392729" y="1347983"/>
                                </a:lnTo>
                                <a:lnTo>
                                  <a:pt x="381375" y="1341892"/>
                                </a:lnTo>
                                <a:lnTo>
                                  <a:pt x="369492" y="1336066"/>
                                </a:lnTo>
                                <a:lnTo>
                                  <a:pt x="358402" y="1329446"/>
                                </a:lnTo>
                                <a:lnTo>
                                  <a:pt x="347047" y="1322825"/>
                                </a:lnTo>
                                <a:lnTo>
                                  <a:pt x="335957" y="1315939"/>
                                </a:lnTo>
                                <a:lnTo>
                                  <a:pt x="324866" y="1309054"/>
                                </a:lnTo>
                                <a:lnTo>
                                  <a:pt x="314040" y="1301639"/>
                                </a:lnTo>
                                <a:lnTo>
                                  <a:pt x="303213" y="1294489"/>
                                </a:lnTo>
                                <a:lnTo>
                                  <a:pt x="303741" y="1294489"/>
                                </a:lnTo>
                                <a:lnTo>
                                  <a:pt x="303741" y="1133475"/>
                                </a:lnTo>
                                <a:close/>
                                <a:moveTo>
                                  <a:pt x="147638" y="762000"/>
                                </a:moveTo>
                                <a:lnTo>
                                  <a:pt x="1276351" y="762000"/>
                                </a:lnTo>
                                <a:lnTo>
                                  <a:pt x="1275028" y="773916"/>
                                </a:lnTo>
                                <a:lnTo>
                                  <a:pt x="1273969" y="785831"/>
                                </a:lnTo>
                                <a:lnTo>
                                  <a:pt x="1272116" y="797217"/>
                                </a:lnTo>
                                <a:lnTo>
                                  <a:pt x="1270263" y="808868"/>
                                </a:lnTo>
                                <a:lnTo>
                                  <a:pt x="1268145" y="820519"/>
                                </a:lnTo>
                                <a:lnTo>
                                  <a:pt x="1265763" y="831905"/>
                                </a:lnTo>
                                <a:lnTo>
                                  <a:pt x="1263381" y="843556"/>
                                </a:lnTo>
                                <a:lnTo>
                                  <a:pt x="1260469" y="854677"/>
                                </a:lnTo>
                                <a:lnTo>
                                  <a:pt x="1257557" y="866063"/>
                                </a:lnTo>
                                <a:lnTo>
                                  <a:pt x="1254116" y="877184"/>
                                </a:lnTo>
                                <a:lnTo>
                                  <a:pt x="1250675" y="888306"/>
                                </a:lnTo>
                                <a:lnTo>
                                  <a:pt x="1246969" y="899427"/>
                                </a:lnTo>
                                <a:lnTo>
                                  <a:pt x="1242998" y="910283"/>
                                </a:lnTo>
                                <a:lnTo>
                                  <a:pt x="1238763" y="921140"/>
                                </a:lnTo>
                                <a:lnTo>
                                  <a:pt x="1234527" y="931731"/>
                                </a:lnTo>
                                <a:lnTo>
                                  <a:pt x="1230027" y="942323"/>
                                </a:lnTo>
                                <a:lnTo>
                                  <a:pt x="1224998" y="953180"/>
                                </a:lnTo>
                                <a:lnTo>
                                  <a:pt x="1219968" y="963771"/>
                                </a:lnTo>
                                <a:lnTo>
                                  <a:pt x="1214674" y="974098"/>
                                </a:lnTo>
                                <a:lnTo>
                                  <a:pt x="1209115" y="984425"/>
                                </a:lnTo>
                                <a:lnTo>
                                  <a:pt x="1203557" y="994222"/>
                                </a:lnTo>
                                <a:lnTo>
                                  <a:pt x="1197468" y="1004549"/>
                                </a:lnTo>
                                <a:lnTo>
                                  <a:pt x="1191380" y="1014346"/>
                                </a:lnTo>
                                <a:lnTo>
                                  <a:pt x="1185027" y="1024408"/>
                                </a:lnTo>
                                <a:lnTo>
                                  <a:pt x="1178409" y="1034206"/>
                                </a:lnTo>
                                <a:lnTo>
                                  <a:pt x="1171792" y="1043473"/>
                                </a:lnTo>
                                <a:lnTo>
                                  <a:pt x="1164645" y="1053006"/>
                                </a:lnTo>
                                <a:lnTo>
                                  <a:pt x="1157498" y="1062274"/>
                                </a:lnTo>
                                <a:lnTo>
                                  <a:pt x="1149821" y="1071806"/>
                                </a:lnTo>
                                <a:lnTo>
                                  <a:pt x="1142144" y="1080544"/>
                                </a:lnTo>
                                <a:lnTo>
                                  <a:pt x="1134733" y="1089547"/>
                                </a:lnTo>
                                <a:lnTo>
                                  <a:pt x="1126527" y="1098550"/>
                                </a:lnTo>
                                <a:lnTo>
                                  <a:pt x="297727" y="1098550"/>
                                </a:lnTo>
                                <a:lnTo>
                                  <a:pt x="289521" y="1089547"/>
                                </a:lnTo>
                                <a:lnTo>
                                  <a:pt x="281580" y="1080544"/>
                                </a:lnTo>
                                <a:lnTo>
                                  <a:pt x="273904" y="1071806"/>
                                </a:lnTo>
                                <a:lnTo>
                                  <a:pt x="266757" y="1062274"/>
                                </a:lnTo>
                                <a:lnTo>
                                  <a:pt x="259345" y="1053006"/>
                                </a:lnTo>
                                <a:lnTo>
                                  <a:pt x="252462" y="1043473"/>
                                </a:lnTo>
                                <a:lnTo>
                                  <a:pt x="245845" y="1034206"/>
                                </a:lnTo>
                                <a:lnTo>
                                  <a:pt x="238962" y="1024408"/>
                                </a:lnTo>
                                <a:lnTo>
                                  <a:pt x="232609" y="1014346"/>
                                </a:lnTo>
                                <a:lnTo>
                                  <a:pt x="226521" y="1004549"/>
                                </a:lnTo>
                                <a:lnTo>
                                  <a:pt x="220698" y="994222"/>
                                </a:lnTo>
                                <a:lnTo>
                                  <a:pt x="214874" y="984425"/>
                                </a:lnTo>
                                <a:lnTo>
                                  <a:pt x="209315" y="974098"/>
                                </a:lnTo>
                                <a:lnTo>
                                  <a:pt x="204286" y="963771"/>
                                </a:lnTo>
                                <a:lnTo>
                                  <a:pt x="198992" y="953180"/>
                                </a:lnTo>
                                <a:lnTo>
                                  <a:pt x="194227" y="942323"/>
                                </a:lnTo>
                                <a:lnTo>
                                  <a:pt x="189727" y="931731"/>
                                </a:lnTo>
                                <a:lnTo>
                                  <a:pt x="184962" y="921140"/>
                                </a:lnTo>
                                <a:lnTo>
                                  <a:pt x="181256" y="910283"/>
                                </a:lnTo>
                                <a:lnTo>
                                  <a:pt x="177285" y="899427"/>
                                </a:lnTo>
                                <a:lnTo>
                                  <a:pt x="173315" y="888306"/>
                                </a:lnTo>
                                <a:lnTo>
                                  <a:pt x="169874" y="877184"/>
                                </a:lnTo>
                                <a:lnTo>
                                  <a:pt x="166697" y="866063"/>
                                </a:lnTo>
                                <a:lnTo>
                                  <a:pt x="163521" y="854677"/>
                                </a:lnTo>
                                <a:lnTo>
                                  <a:pt x="160874" y="843556"/>
                                </a:lnTo>
                                <a:lnTo>
                                  <a:pt x="157962" y="831905"/>
                                </a:lnTo>
                                <a:lnTo>
                                  <a:pt x="155844" y="820519"/>
                                </a:lnTo>
                                <a:lnTo>
                                  <a:pt x="153726" y="808868"/>
                                </a:lnTo>
                                <a:lnTo>
                                  <a:pt x="151609" y="797217"/>
                                </a:lnTo>
                                <a:lnTo>
                                  <a:pt x="150285" y="785831"/>
                                </a:lnTo>
                                <a:lnTo>
                                  <a:pt x="148697" y="773916"/>
                                </a:lnTo>
                                <a:lnTo>
                                  <a:pt x="147638" y="762000"/>
                                </a:lnTo>
                                <a:close/>
                                <a:moveTo>
                                  <a:pt x="298344" y="325438"/>
                                </a:moveTo>
                                <a:lnTo>
                                  <a:pt x="1126174" y="325438"/>
                                </a:lnTo>
                                <a:lnTo>
                                  <a:pt x="1135163" y="335492"/>
                                </a:lnTo>
                                <a:lnTo>
                                  <a:pt x="1143888" y="345546"/>
                                </a:lnTo>
                                <a:lnTo>
                                  <a:pt x="1152614" y="355865"/>
                                </a:lnTo>
                                <a:lnTo>
                                  <a:pt x="1161074" y="366448"/>
                                </a:lnTo>
                                <a:lnTo>
                                  <a:pt x="1168742" y="377032"/>
                                </a:lnTo>
                                <a:lnTo>
                                  <a:pt x="1176674" y="387615"/>
                                </a:lnTo>
                                <a:lnTo>
                                  <a:pt x="1184077" y="398728"/>
                                </a:lnTo>
                                <a:lnTo>
                                  <a:pt x="1191216" y="409840"/>
                                </a:lnTo>
                                <a:lnTo>
                                  <a:pt x="1198354" y="420953"/>
                                </a:lnTo>
                                <a:lnTo>
                                  <a:pt x="1204964" y="432594"/>
                                </a:lnTo>
                                <a:lnTo>
                                  <a:pt x="1211310" y="443971"/>
                                </a:lnTo>
                                <a:lnTo>
                                  <a:pt x="1217391" y="455613"/>
                                </a:lnTo>
                                <a:lnTo>
                                  <a:pt x="1223208" y="467519"/>
                                </a:lnTo>
                                <a:lnTo>
                                  <a:pt x="1228496" y="479690"/>
                                </a:lnTo>
                                <a:lnTo>
                                  <a:pt x="1234048" y="491332"/>
                                </a:lnTo>
                                <a:lnTo>
                                  <a:pt x="1238807" y="503767"/>
                                </a:lnTo>
                                <a:lnTo>
                                  <a:pt x="1243831" y="515938"/>
                                </a:lnTo>
                                <a:lnTo>
                                  <a:pt x="1248061" y="528373"/>
                                </a:lnTo>
                                <a:lnTo>
                                  <a:pt x="1252292" y="540809"/>
                                </a:lnTo>
                                <a:lnTo>
                                  <a:pt x="1255729" y="553509"/>
                                </a:lnTo>
                                <a:lnTo>
                                  <a:pt x="1259430" y="566209"/>
                                </a:lnTo>
                                <a:lnTo>
                                  <a:pt x="1262603" y="579173"/>
                                </a:lnTo>
                                <a:lnTo>
                                  <a:pt x="1265511" y="592138"/>
                                </a:lnTo>
                                <a:lnTo>
                                  <a:pt x="1268155" y="604838"/>
                                </a:lnTo>
                                <a:lnTo>
                                  <a:pt x="1270271" y="617803"/>
                                </a:lnTo>
                                <a:lnTo>
                                  <a:pt x="1272386" y="631296"/>
                                </a:lnTo>
                                <a:lnTo>
                                  <a:pt x="1273972" y="644261"/>
                                </a:lnTo>
                                <a:lnTo>
                                  <a:pt x="1275559" y="657490"/>
                                </a:lnTo>
                                <a:lnTo>
                                  <a:pt x="1276616" y="670984"/>
                                </a:lnTo>
                                <a:lnTo>
                                  <a:pt x="1277409" y="684213"/>
                                </a:lnTo>
                                <a:lnTo>
                                  <a:pt x="1277938" y="697971"/>
                                </a:lnTo>
                                <a:lnTo>
                                  <a:pt x="1277938" y="711201"/>
                                </a:lnTo>
                                <a:lnTo>
                                  <a:pt x="1277674" y="725488"/>
                                </a:lnTo>
                                <a:lnTo>
                                  <a:pt x="146315" y="725488"/>
                                </a:lnTo>
                                <a:lnTo>
                                  <a:pt x="146050" y="711201"/>
                                </a:lnTo>
                                <a:lnTo>
                                  <a:pt x="146315" y="697971"/>
                                </a:lnTo>
                                <a:lnTo>
                                  <a:pt x="146843" y="684478"/>
                                </a:lnTo>
                                <a:lnTo>
                                  <a:pt x="147637" y="671248"/>
                                </a:lnTo>
                                <a:lnTo>
                                  <a:pt x="148959" y="658019"/>
                                </a:lnTo>
                                <a:lnTo>
                                  <a:pt x="150016" y="644526"/>
                                </a:lnTo>
                                <a:lnTo>
                                  <a:pt x="151867" y="631296"/>
                                </a:lnTo>
                                <a:lnTo>
                                  <a:pt x="153718" y="618067"/>
                                </a:lnTo>
                                <a:lnTo>
                                  <a:pt x="156097" y="605103"/>
                                </a:lnTo>
                                <a:lnTo>
                                  <a:pt x="158741" y="592138"/>
                                </a:lnTo>
                                <a:lnTo>
                                  <a:pt x="161650" y="579438"/>
                                </a:lnTo>
                                <a:lnTo>
                                  <a:pt x="164822" y="566209"/>
                                </a:lnTo>
                                <a:lnTo>
                                  <a:pt x="168524" y="553509"/>
                                </a:lnTo>
                                <a:lnTo>
                                  <a:pt x="172226" y="541073"/>
                                </a:lnTo>
                                <a:lnTo>
                                  <a:pt x="176456" y="528638"/>
                                </a:lnTo>
                                <a:lnTo>
                                  <a:pt x="180686" y="516203"/>
                                </a:lnTo>
                                <a:lnTo>
                                  <a:pt x="185446" y="503767"/>
                                </a:lnTo>
                                <a:lnTo>
                                  <a:pt x="190469" y="491596"/>
                                </a:lnTo>
                                <a:lnTo>
                                  <a:pt x="195493" y="479690"/>
                                </a:lnTo>
                                <a:lnTo>
                                  <a:pt x="201309" y="467784"/>
                                </a:lnTo>
                                <a:lnTo>
                                  <a:pt x="207126" y="455878"/>
                                </a:lnTo>
                                <a:lnTo>
                                  <a:pt x="213207" y="443971"/>
                                </a:lnTo>
                                <a:lnTo>
                                  <a:pt x="219553" y="432594"/>
                                </a:lnTo>
                                <a:lnTo>
                                  <a:pt x="226163" y="420953"/>
                                </a:lnTo>
                                <a:lnTo>
                                  <a:pt x="233037" y="409840"/>
                                </a:lnTo>
                                <a:lnTo>
                                  <a:pt x="240440" y="398992"/>
                                </a:lnTo>
                                <a:lnTo>
                                  <a:pt x="247579" y="387615"/>
                                </a:lnTo>
                                <a:lnTo>
                                  <a:pt x="255511" y="377032"/>
                                </a:lnTo>
                                <a:lnTo>
                                  <a:pt x="263443" y="366448"/>
                                </a:lnTo>
                                <a:lnTo>
                                  <a:pt x="271639" y="355865"/>
                                </a:lnTo>
                                <a:lnTo>
                                  <a:pt x="280364" y="345546"/>
                                </a:lnTo>
                                <a:lnTo>
                                  <a:pt x="289090" y="335492"/>
                                </a:lnTo>
                                <a:lnTo>
                                  <a:pt x="298344" y="325438"/>
                                </a:lnTo>
                                <a:close/>
                                <a:moveTo>
                                  <a:pt x="262747" y="158750"/>
                                </a:moveTo>
                                <a:lnTo>
                                  <a:pt x="262747" y="309899"/>
                                </a:lnTo>
                                <a:lnTo>
                                  <a:pt x="253523" y="320488"/>
                                </a:lnTo>
                                <a:lnTo>
                                  <a:pt x="244563" y="331076"/>
                                </a:lnTo>
                                <a:lnTo>
                                  <a:pt x="235866" y="341665"/>
                                </a:lnTo>
                                <a:lnTo>
                                  <a:pt x="227697" y="352782"/>
                                </a:lnTo>
                                <a:lnTo>
                                  <a:pt x="219527" y="363900"/>
                                </a:lnTo>
                                <a:lnTo>
                                  <a:pt x="211621" y="375283"/>
                                </a:lnTo>
                                <a:lnTo>
                                  <a:pt x="204242" y="386930"/>
                                </a:lnTo>
                                <a:lnTo>
                                  <a:pt x="196863" y="398312"/>
                                </a:lnTo>
                                <a:lnTo>
                                  <a:pt x="190011" y="410224"/>
                                </a:lnTo>
                                <a:lnTo>
                                  <a:pt x="183422" y="422136"/>
                                </a:lnTo>
                                <a:lnTo>
                                  <a:pt x="177097" y="434048"/>
                                </a:lnTo>
                                <a:lnTo>
                                  <a:pt x="170773" y="446225"/>
                                </a:lnTo>
                                <a:lnTo>
                                  <a:pt x="164975" y="458666"/>
                                </a:lnTo>
                                <a:lnTo>
                                  <a:pt x="159177" y="471108"/>
                                </a:lnTo>
                                <a:lnTo>
                                  <a:pt x="154170" y="483549"/>
                                </a:lnTo>
                                <a:lnTo>
                                  <a:pt x="148899" y="496255"/>
                                </a:lnTo>
                                <a:lnTo>
                                  <a:pt x="144419" y="509226"/>
                                </a:lnTo>
                                <a:lnTo>
                                  <a:pt x="139939" y="522196"/>
                                </a:lnTo>
                                <a:lnTo>
                                  <a:pt x="135722" y="535167"/>
                                </a:lnTo>
                                <a:lnTo>
                                  <a:pt x="132032" y="548138"/>
                                </a:lnTo>
                                <a:lnTo>
                                  <a:pt x="128343" y="561373"/>
                                </a:lnTo>
                                <a:lnTo>
                                  <a:pt x="125180" y="574609"/>
                                </a:lnTo>
                                <a:lnTo>
                                  <a:pt x="122018" y="588109"/>
                                </a:lnTo>
                                <a:lnTo>
                                  <a:pt x="119646" y="601609"/>
                                </a:lnTo>
                                <a:lnTo>
                                  <a:pt x="117274" y="615374"/>
                                </a:lnTo>
                                <a:lnTo>
                                  <a:pt x="115166" y="628610"/>
                                </a:lnTo>
                                <a:lnTo>
                                  <a:pt x="113321" y="642639"/>
                                </a:lnTo>
                                <a:lnTo>
                                  <a:pt x="112004" y="656404"/>
                                </a:lnTo>
                                <a:lnTo>
                                  <a:pt x="110949" y="670169"/>
                                </a:lnTo>
                                <a:lnTo>
                                  <a:pt x="110159" y="683934"/>
                                </a:lnTo>
                                <a:lnTo>
                                  <a:pt x="109632" y="697964"/>
                                </a:lnTo>
                                <a:lnTo>
                                  <a:pt x="109368" y="711729"/>
                                </a:lnTo>
                                <a:lnTo>
                                  <a:pt x="109632" y="726023"/>
                                </a:lnTo>
                                <a:lnTo>
                                  <a:pt x="110159" y="740317"/>
                                </a:lnTo>
                                <a:lnTo>
                                  <a:pt x="110949" y="754347"/>
                                </a:lnTo>
                                <a:lnTo>
                                  <a:pt x="112004" y="768376"/>
                                </a:lnTo>
                                <a:lnTo>
                                  <a:pt x="113585" y="782141"/>
                                </a:lnTo>
                                <a:lnTo>
                                  <a:pt x="115430" y="796171"/>
                                </a:lnTo>
                                <a:lnTo>
                                  <a:pt x="117538" y="810201"/>
                                </a:lnTo>
                                <a:lnTo>
                                  <a:pt x="119910" y="823701"/>
                                </a:lnTo>
                                <a:lnTo>
                                  <a:pt x="122282" y="837466"/>
                                </a:lnTo>
                                <a:lnTo>
                                  <a:pt x="125444" y="851231"/>
                                </a:lnTo>
                                <a:lnTo>
                                  <a:pt x="128606" y="864466"/>
                                </a:lnTo>
                                <a:lnTo>
                                  <a:pt x="132560" y="877702"/>
                                </a:lnTo>
                                <a:lnTo>
                                  <a:pt x="136513" y="891202"/>
                                </a:lnTo>
                                <a:lnTo>
                                  <a:pt x="140729" y="904173"/>
                                </a:lnTo>
                                <a:lnTo>
                                  <a:pt x="145209" y="917143"/>
                                </a:lnTo>
                                <a:lnTo>
                                  <a:pt x="150217" y="930379"/>
                                </a:lnTo>
                                <a:lnTo>
                                  <a:pt x="155224" y="943085"/>
                                </a:lnTo>
                                <a:lnTo>
                                  <a:pt x="160758" y="955791"/>
                                </a:lnTo>
                                <a:lnTo>
                                  <a:pt x="166556" y="968497"/>
                                </a:lnTo>
                                <a:lnTo>
                                  <a:pt x="172354" y="980938"/>
                                </a:lnTo>
                                <a:lnTo>
                                  <a:pt x="178942" y="993115"/>
                                </a:lnTo>
                                <a:lnTo>
                                  <a:pt x="185267" y="1005292"/>
                                </a:lnTo>
                                <a:lnTo>
                                  <a:pt x="192119" y="1017468"/>
                                </a:lnTo>
                                <a:lnTo>
                                  <a:pt x="199235" y="1029115"/>
                                </a:lnTo>
                                <a:lnTo>
                                  <a:pt x="206877" y="1041027"/>
                                </a:lnTo>
                                <a:lnTo>
                                  <a:pt x="214520" y="1052675"/>
                                </a:lnTo>
                                <a:lnTo>
                                  <a:pt x="222689" y="1064057"/>
                                </a:lnTo>
                                <a:lnTo>
                                  <a:pt x="230859" y="1075440"/>
                                </a:lnTo>
                                <a:lnTo>
                                  <a:pt x="239556" y="1086293"/>
                                </a:lnTo>
                                <a:lnTo>
                                  <a:pt x="248253" y="1097146"/>
                                </a:lnTo>
                                <a:lnTo>
                                  <a:pt x="257476" y="1107734"/>
                                </a:lnTo>
                                <a:lnTo>
                                  <a:pt x="266700" y="1118323"/>
                                </a:lnTo>
                                <a:lnTo>
                                  <a:pt x="266700" y="1268413"/>
                                </a:lnTo>
                                <a:lnTo>
                                  <a:pt x="251679" y="1255972"/>
                                </a:lnTo>
                                <a:lnTo>
                                  <a:pt x="237184" y="1242736"/>
                                </a:lnTo>
                                <a:lnTo>
                                  <a:pt x="222689" y="1229765"/>
                                </a:lnTo>
                                <a:lnTo>
                                  <a:pt x="208722" y="1216001"/>
                                </a:lnTo>
                                <a:lnTo>
                                  <a:pt x="195018" y="1202236"/>
                                </a:lnTo>
                                <a:lnTo>
                                  <a:pt x="181841" y="1187677"/>
                                </a:lnTo>
                                <a:lnTo>
                                  <a:pt x="168928" y="1173118"/>
                                </a:lnTo>
                                <a:lnTo>
                                  <a:pt x="156541" y="1157764"/>
                                </a:lnTo>
                                <a:lnTo>
                                  <a:pt x="144419" y="1142411"/>
                                </a:lnTo>
                                <a:lnTo>
                                  <a:pt x="132823" y="1126529"/>
                                </a:lnTo>
                                <a:lnTo>
                                  <a:pt x="121754" y="1110646"/>
                                </a:lnTo>
                                <a:lnTo>
                                  <a:pt x="110949" y="1094234"/>
                                </a:lnTo>
                                <a:lnTo>
                                  <a:pt x="100671" y="1077557"/>
                                </a:lnTo>
                                <a:lnTo>
                                  <a:pt x="90921" y="1060087"/>
                                </a:lnTo>
                                <a:lnTo>
                                  <a:pt x="81170" y="1042880"/>
                                </a:lnTo>
                                <a:lnTo>
                                  <a:pt x="72473" y="1025145"/>
                                </a:lnTo>
                                <a:lnTo>
                                  <a:pt x="64040" y="1007409"/>
                                </a:lnTo>
                                <a:lnTo>
                                  <a:pt x="55870" y="989409"/>
                                </a:lnTo>
                                <a:lnTo>
                                  <a:pt x="48755" y="970879"/>
                                </a:lnTo>
                                <a:lnTo>
                                  <a:pt x="41639" y="952350"/>
                                </a:lnTo>
                                <a:lnTo>
                                  <a:pt x="35051" y="933291"/>
                                </a:lnTo>
                                <a:lnTo>
                                  <a:pt x="28989" y="914231"/>
                                </a:lnTo>
                                <a:lnTo>
                                  <a:pt x="23982" y="894908"/>
                                </a:lnTo>
                                <a:lnTo>
                                  <a:pt x="18711" y="875319"/>
                                </a:lnTo>
                                <a:lnTo>
                                  <a:pt x="14495" y="855731"/>
                                </a:lnTo>
                                <a:lnTo>
                                  <a:pt x="10542" y="835613"/>
                                </a:lnTo>
                                <a:lnTo>
                                  <a:pt x="7643" y="815230"/>
                                </a:lnTo>
                                <a:lnTo>
                                  <a:pt x="4744" y="794847"/>
                                </a:lnTo>
                                <a:lnTo>
                                  <a:pt x="2636" y="774729"/>
                                </a:lnTo>
                                <a:lnTo>
                                  <a:pt x="1318" y="753817"/>
                                </a:lnTo>
                                <a:lnTo>
                                  <a:pt x="264" y="733170"/>
                                </a:lnTo>
                                <a:lnTo>
                                  <a:pt x="0" y="711729"/>
                                </a:lnTo>
                                <a:lnTo>
                                  <a:pt x="264" y="691081"/>
                                </a:lnTo>
                                <a:lnTo>
                                  <a:pt x="1318" y="670434"/>
                                </a:lnTo>
                                <a:lnTo>
                                  <a:pt x="2636" y="650051"/>
                                </a:lnTo>
                                <a:lnTo>
                                  <a:pt x="4744" y="629669"/>
                                </a:lnTo>
                                <a:lnTo>
                                  <a:pt x="7379" y="609286"/>
                                </a:lnTo>
                                <a:lnTo>
                                  <a:pt x="10542" y="589168"/>
                                </a:lnTo>
                                <a:lnTo>
                                  <a:pt x="14231" y="569579"/>
                                </a:lnTo>
                                <a:lnTo>
                                  <a:pt x="18448" y="549726"/>
                                </a:lnTo>
                                <a:lnTo>
                                  <a:pt x="23191" y="530402"/>
                                </a:lnTo>
                                <a:lnTo>
                                  <a:pt x="28726" y="511343"/>
                                </a:lnTo>
                                <a:lnTo>
                                  <a:pt x="34524" y="492020"/>
                                </a:lnTo>
                                <a:lnTo>
                                  <a:pt x="40848" y="473225"/>
                                </a:lnTo>
                                <a:lnTo>
                                  <a:pt x="47700" y="454695"/>
                                </a:lnTo>
                                <a:lnTo>
                                  <a:pt x="55079" y="436695"/>
                                </a:lnTo>
                                <a:lnTo>
                                  <a:pt x="62722" y="418430"/>
                                </a:lnTo>
                                <a:lnTo>
                                  <a:pt x="71155" y="400695"/>
                                </a:lnTo>
                                <a:lnTo>
                                  <a:pt x="80116" y="383224"/>
                                </a:lnTo>
                                <a:lnTo>
                                  <a:pt x="89339" y="366018"/>
                                </a:lnTo>
                                <a:lnTo>
                                  <a:pt x="99090" y="349341"/>
                                </a:lnTo>
                                <a:lnTo>
                                  <a:pt x="109368" y="332400"/>
                                </a:lnTo>
                                <a:lnTo>
                                  <a:pt x="119910" y="316252"/>
                                </a:lnTo>
                                <a:lnTo>
                                  <a:pt x="130715" y="300105"/>
                                </a:lnTo>
                                <a:lnTo>
                                  <a:pt x="142310" y="284222"/>
                                </a:lnTo>
                                <a:lnTo>
                                  <a:pt x="154170" y="269134"/>
                                </a:lnTo>
                                <a:lnTo>
                                  <a:pt x="166556" y="254046"/>
                                </a:lnTo>
                                <a:lnTo>
                                  <a:pt x="179206" y="239487"/>
                                </a:lnTo>
                                <a:lnTo>
                                  <a:pt x="192119" y="224927"/>
                                </a:lnTo>
                                <a:lnTo>
                                  <a:pt x="205296" y="210898"/>
                                </a:lnTo>
                                <a:lnTo>
                                  <a:pt x="219263" y="197133"/>
                                </a:lnTo>
                                <a:lnTo>
                                  <a:pt x="233495" y="184162"/>
                                </a:lnTo>
                                <a:lnTo>
                                  <a:pt x="247989" y="171191"/>
                                </a:lnTo>
                                <a:lnTo>
                                  <a:pt x="262747" y="158750"/>
                                </a:lnTo>
                                <a:close/>
                                <a:moveTo>
                                  <a:pt x="1154113" y="153988"/>
                                </a:moveTo>
                                <a:lnTo>
                                  <a:pt x="1169414" y="166423"/>
                                </a:lnTo>
                                <a:lnTo>
                                  <a:pt x="1184451" y="179123"/>
                                </a:lnTo>
                                <a:lnTo>
                                  <a:pt x="1198961" y="192617"/>
                                </a:lnTo>
                                <a:lnTo>
                                  <a:pt x="1212942" y="206111"/>
                                </a:lnTo>
                                <a:lnTo>
                                  <a:pt x="1226660" y="220134"/>
                                </a:lnTo>
                                <a:lnTo>
                                  <a:pt x="1240114" y="234686"/>
                                </a:lnTo>
                                <a:lnTo>
                                  <a:pt x="1253041" y="249238"/>
                                </a:lnTo>
                                <a:lnTo>
                                  <a:pt x="1265704" y="264319"/>
                                </a:lnTo>
                                <a:lnTo>
                                  <a:pt x="1277839" y="279930"/>
                                </a:lnTo>
                                <a:lnTo>
                                  <a:pt x="1289446" y="295540"/>
                                </a:lnTo>
                                <a:lnTo>
                                  <a:pt x="1300790" y="311944"/>
                                </a:lnTo>
                                <a:lnTo>
                                  <a:pt x="1311606" y="328349"/>
                                </a:lnTo>
                                <a:lnTo>
                                  <a:pt x="1322159" y="345017"/>
                                </a:lnTo>
                                <a:lnTo>
                                  <a:pt x="1332183" y="362215"/>
                                </a:lnTo>
                                <a:lnTo>
                                  <a:pt x="1341680" y="379678"/>
                                </a:lnTo>
                                <a:lnTo>
                                  <a:pt x="1350650" y="397140"/>
                                </a:lnTo>
                                <a:lnTo>
                                  <a:pt x="1359355" y="415132"/>
                                </a:lnTo>
                                <a:lnTo>
                                  <a:pt x="1367270" y="433388"/>
                                </a:lnTo>
                                <a:lnTo>
                                  <a:pt x="1374920" y="451909"/>
                                </a:lnTo>
                                <a:lnTo>
                                  <a:pt x="1382043" y="470694"/>
                                </a:lnTo>
                                <a:lnTo>
                                  <a:pt x="1388374" y="489744"/>
                                </a:lnTo>
                                <a:lnTo>
                                  <a:pt x="1394442" y="508794"/>
                                </a:lnTo>
                                <a:lnTo>
                                  <a:pt x="1399982" y="528373"/>
                                </a:lnTo>
                                <a:lnTo>
                                  <a:pt x="1404994" y="547953"/>
                                </a:lnTo>
                                <a:lnTo>
                                  <a:pt x="1409215" y="568061"/>
                                </a:lnTo>
                                <a:lnTo>
                                  <a:pt x="1413172" y="588169"/>
                                </a:lnTo>
                                <a:lnTo>
                                  <a:pt x="1416602" y="608278"/>
                                </a:lnTo>
                                <a:lnTo>
                                  <a:pt x="1419240" y="628651"/>
                                </a:lnTo>
                                <a:lnTo>
                                  <a:pt x="1421350" y="649288"/>
                                </a:lnTo>
                                <a:lnTo>
                                  <a:pt x="1422933" y="670190"/>
                                </a:lnTo>
                                <a:lnTo>
                                  <a:pt x="1423724" y="691092"/>
                                </a:lnTo>
                                <a:lnTo>
                                  <a:pt x="1423988" y="711994"/>
                                </a:lnTo>
                                <a:lnTo>
                                  <a:pt x="1423724" y="733426"/>
                                </a:lnTo>
                                <a:lnTo>
                                  <a:pt x="1422933" y="754063"/>
                                </a:lnTo>
                                <a:lnTo>
                                  <a:pt x="1421350" y="774965"/>
                                </a:lnTo>
                                <a:lnTo>
                                  <a:pt x="1419240" y="795073"/>
                                </a:lnTo>
                                <a:lnTo>
                                  <a:pt x="1416602" y="815446"/>
                                </a:lnTo>
                                <a:lnTo>
                                  <a:pt x="1413172" y="835819"/>
                                </a:lnTo>
                                <a:lnTo>
                                  <a:pt x="1409479" y="855928"/>
                                </a:lnTo>
                                <a:lnTo>
                                  <a:pt x="1404994" y="875507"/>
                                </a:lnTo>
                                <a:lnTo>
                                  <a:pt x="1400246" y="895086"/>
                                </a:lnTo>
                                <a:lnTo>
                                  <a:pt x="1394706" y="914401"/>
                                </a:lnTo>
                                <a:lnTo>
                                  <a:pt x="1389166" y="933451"/>
                                </a:lnTo>
                                <a:lnTo>
                                  <a:pt x="1382307" y="952501"/>
                                </a:lnTo>
                                <a:lnTo>
                                  <a:pt x="1375448" y="971021"/>
                                </a:lnTo>
                                <a:lnTo>
                                  <a:pt x="1367797" y="989542"/>
                                </a:lnTo>
                                <a:lnTo>
                                  <a:pt x="1360147" y="1007534"/>
                                </a:lnTo>
                                <a:lnTo>
                                  <a:pt x="1351441" y="1025261"/>
                                </a:lnTo>
                                <a:lnTo>
                                  <a:pt x="1342472" y="1042988"/>
                                </a:lnTo>
                                <a:lnTo>
                                  <a:pt x="1333238" y="1060186"/>
                                </a:lnTo>
                                <a:lnTo>
                                  <a:pt x="1323478" y="1077649"/>
                                </a:lnTo>
                                <a:lnTo>
                                  <a:pt x="1312925" y="1094317"/>
                                </a:lnTo>
                                <a:lnTo>
                                  <a:pt x="1302373" y="1110721"/>
                                </a:lnTo>
                                <a:lnTo>
                                  <a:pt x="1291029" y="1126596"/>
                                </a:lnTo>
                                <a:lnTo>
                                  <a:pt x="1279422" y="1142471"/>
                                </a:lnTo>
                                <a:lnTo>
                                  <a:pt x="1267550" y="1157817"/>
                                </a:lnTo>
                                <a:lnTo>
                                  <a:pt x="1254888" y="1173163"/>
                                </a:lnTo>
                                <a:lnTo>
                                  <a:pt x="1242225" y="1187715"/>
                                </a:lnTo>
                                <a:lnTo>
                                  <a:pt x="1228771" y="1202267"/>
                                </a:lnTo>
                                <a:lnTo>
                                  <a:pt x="1215317" y="1216026"/>
                                </a:lnTo>
                                <a:lnTo>
                                  <a:pt x="1201335" y="1229784"/>
                                </a:lnTo>
                                <a:lnTo>
                                  <a:pt x="1186825" y="1242748"/>
                                </a:lnTo>
                                <a:lnTo>
                                  <a:pt x="1172316" y="1255978"/>
                                </a:lnTo>
                                <a:lnTo>
                                  <a:pt x="1157015" y="1268413"/>
                                </a:lnTo>
                                <a:lnTo>
                                  <a:pt x="1157015" y="1118394"/>
                                </a:lnTo>
                                <a:lnTo>
                                  <a:pt x="1166512" y="1107811"/>
                                </a:lnTo>
                                <a:lnTo>
                                  <a:pt x="1175482" y="1097228"/>
                                </a:lnTo>
                                <a:lnTo>
                                  <a:pt x="1184451" y="1086380"/>
                                </a:lnTo>
                                <a:lnTo>
                                  <a:pt x="1193157" y="1075532"/>
                                </a:lnTo>
                                <a:lnTo>
                                  <a:pt x="1201335" y="1064155"/>
                                </a:lnTo>
                                <a:lnTo>
                                  <a:pt x="1209249" y="1052778"/>
                                </a:lnTo>
                                <a:lnTo>
                                  <a:pt x="1216899" y="1041136"/>
                                </a:lnTo>
                                <a:lnTo>
                                  <a:pt x="1224550" y="1029230"/>
                                </a:lnTo>
                                <a:lnTo>
                                  <a:pt x="1231409" y="1017588"/>
                                </a:lnTo>
                                <a:lnTo>
                                  <a:pt x="1238532" y="1005417"/>
                                </a:lnTo>
                                <a:lnTo>
                                  <a:pt x="1245127" y="993246"/>
                                </a:lnTo>
                                <a:lnTo>
                                  <a:pt x="1251458" y="981076"/>
                                </a:lnTo>
                                <a:lnTo>
                                  <a:pt x="1257526" y="968640"/>
                                </a:lnTo>
                                <a:lnTo>
                                  <a:pt x="1263330" y="955940"/>
                                </a:lnTo>
                                <a:lnTo>
                                  <a:pt x="1268606" y="943240"/>
                                </a:lnTo>
                                <a:lnTo>
                                  <a:pt x="1273882" y="930540"/>
                                </a:lnTo>
                                <a:lnTo>
                                  <a:pt x="1278630" y="917311"/>
                                </a:lnTo>
                                <a:lnTo>
                                  <a:pt x="1283115" y="904346"/>
                                </a:lnTo>
                                <a:lnTo>
                                  <a:pt x="1287336" y="891382"/>
                                </a:lnTo>
                                <a:lnTo>
                                  <a:pt x="1291293" y="877888"/>
                                </a:lnTo>
                                <a:lnTo>
                                  <a:pt x="1294986" y="864659"/>
                                </a:lnTo>
                                <a:lnTo>
                                  <a:pt x="1298416" y="851430"/>
                                </a:lnTo>
                                <a:lnTo>
                                  <a:pt x="1301318" y="837671"/>
                                </a:lnTo>
                                <a:lnTo>
                                  <a:pt x="1303956" y="823913"/>
                                </a:lnTo>
                                <a:lnTo>
                                  <a:pt x="1306594" y="810419"/>
                                </a:lnTo>
                                <a:lnTo>
                                  <a:pt x="1308704" y="796396"/>
                                </a:lnTo>
                                <a:lnTo>
                                  <a:pt x="1310551" y="782373"/>
                                </a:lnTo>
                                <a:lnTo>
                                  <a:pt x="1311870" y="768615"/>
                                </a:lnTo>
                                <a:lnTo>
                                  <a:pt x="1312925" y="754592"/>
                                </a:lnTo>
                                <a:lnTo>
                                  <a:pt x="1313717" y="740569"/>
                                </a:lnTo>
                                <a:lnTo>
                                  <a:pt x="1314244" y="726282"/>
                                </a:lnTo>
                                <a:lnTo>
                                  <a:pt x="1314244" y="711994"/>
                                </a:lnTo>
                                <a:lnTo>
                                  <a:pt x="1314244" y="697707"/>
                                </a:lnTo>
                                <a:lnTo>
                                  <a:pt x="1313717" y="683684"/>
                                </a:lnTo>
                                <a:lnTo>
                                  <a:pt x="1312925" y="669396"/>
                                </a:lnTo>
                                <a:lnTo>
                                  <a:pt x="1311606" y="655109"/>
                                </a:lnTo>
                                <a:lnTo>
                                  <a:pt x="1310551" y="641086"/>
                                </a:lnTo>
                                <a:lnTo>
                                  <a:pt x="1308704" y="627063"/>
                                </a:lnTo>
                                <a:lnTo>
                                  <a:pt x="1306594" y="613305"/>
                                </a:lnTo>
                                <a:lnTo>
                                  <a:pt x="1303692" y="599282"/>
                                </a:lnTo>
                                <a:lnTo>
                                  <a:pt x="1301054" y="585523"/>
                                </a:lnTo>
                                <a:lnTo>
                                  <a:pt x="1298152" y="572030"/>
                                </a:lnTo>
                                <a:lnTo>
                                  <a:pt x="1294723" y="558271"/>
                                </a:lnTo>
                                <a:lnTo>
                                  <a:pt x="1291029" y="544778"/>
                                </a:lnTo>
                                <a:lnTo>
                                  <a:pt x="1286808" y="531284"/>
                                </a:lnTo>
                                <a:lnTo>
                                  <a:pt x="1282587" y="518055"/>
                                </a:lnTo>
                                <a:lnTo>
                                  <a:pt x="1278103" y="504826"/>
                                </a:lnTo>
                                <a:lnTo>
                                  <a:pt x="1273354" y="491861"/>
                                </a:lnTo>
                                <a:lnTo>
                                  <a:pt x="1267814" y="478896"/>
                                </a:lnTo>
                                <a:lnTo>
                                  <a:pt x="1262274" y="466196"/>
                                </a:lnTo>
                                <a:lnTo>
                                  <a:pt x="1256734" y="453761"/>
                                </a:lnTo>
                                <a:lnTo>
                                  <a:pt x="1250139" y="441061"/>
                                </a:lnTo>
                                <a:lnTo>
                                  <a:pt x="1243808" y="428626"/>
                                </a:lnTo>
                                <a:lnTo>
                                  <a:pt x="1237213" y="416455"/>
                                </a:lnTo>
                                <a:lnTo>
                                  <a:pt x="1230354" y="404284"/>
                                </a:lnTo>
                                <a:lnTo>
                                  <a:pt x="1222703" y="392378"/>
                                </a:lnTo>
                                <a:lnTo>
                                  <a:pt x="1215317" y="380471"/>
                                </a:lnTo>
                                <a:lnTo>
                                  <a:pt x="1207402" y="369094"/>
                                </a:lnTo>
                                <a:lnTo>
                                  <a:pt x="1199224" y="357453"/>
                                </a:lnTo>
                                <a:lnTo>
                                  <a:pt x="1190782" y="346076"/>
                                </a:lnTo>
                                <a:lnTo>
                                  <a:pt x="1182341" y="335228"/>
                                </a:lnTo>
                                <a:lnTo>
                                  <a:pt x="1173107" y="324115"/>
                                </a:lnTo>
                                <a:lnTo>
                                  <a:pt x="1163874" y="313267"/>
                                </a:lnTo>
                                <a:lnTo>
                                  <a:pt x="1154113" y="302684"/>
                                </a:lnTo>
                                <a:lnTo>
                                  <a:pt x="1154113" y="153988"/>
                                </a:lnTo>
                                <a:close/>
                                <a:moveTo>
                                  <a:pt x="723900" y="0"/>
                                </a:moveTo>
                                <a:lnTo>
                                  <a:pt x="737659" y="265"/>
                                </a:lnTo>
                                <a:lnTo>
                                  <a:pt x="750888" y="795"/>
                                </a:lnTo>
                                <a:lnTo>
                                  <a:pt x="764646" y="1855"/>
                                </a:lnTo>
                                <a:lnTo>
                                  <a:pt x="777875" y="2651"/>
                                </a:lnTo>
                                <a:lnTo>
                                  <a:pt x="791634" y="4241"/>
                                </a:lnTo>
                                <a:lnTo>
                                  <a:pt x="804598" y="5831"/>
                                </a:lnTo>
                                <a:lnTo>
                                  <a:pt x="817827" y="7687"/>
                                </a:lnTo>
                                <a:lnTo>
                                  <a:pt x="831321" y="9807"/>
                                </a:lnTo>
                                <a:lnTo>
                                  <a:pt x="844286" y="12193"/>
                                </a:lnTo>
                                <a:lnTo>
                                  <a:pt x="857250" y="14579"/>
                                </a:lnTo>
                                <a:lnTo>
                                  <a:pt x="870215" y="17494"/>
                                </a:lnTo>
                                <a:lnTo>
                                  <a:pt x="882915" y="20675"/>
                                </a:lnTo>
                                <a:lnTo>
                                  <a:pt x="895615" y="23591"/>
                                </a:lnTo>
                                <a:lnTo>
                                  <a:pt x="908315" y="27302"/>
                                </a:lnTo>
                                <a:lnTo>
                                  <a:pt x="920750" y="31013"/>
                                </a:lnTo>
                                <a:lnTo>
                                  <a:pt x="933450" y="34989"/>
                                </a:lnTo>
                                <a:lnTo>
                                  <a:pt x="945621" y="39230"/>
                                </a:lnTo>
                                <a:lnTo>
                                  <a:pt x="958056" y="43736"/>
                                </a:lnTo>
                                <a:lnTo>
                                  <a:pt x="970227" y="48242"/>
                                </a:lnTo>
                                <a:lnTo>
                                  <a:pt x="981869" y="53278"/>
                                </a:lnTo>
                                <a:lnTo>
                                  <a:pt x="994040" y="58050"/>
                                </a:lnTo>
                                <a:lnTo>
                                  <a:pt x="1005946" y="63616"/>
                                </a:lnTo>
                                <a:lnTo>
                                  <a:pt x="1017588" y="68917"/>
                                </a:lnTo>
                                <a:lnTo>
                                  <a:pt x="1029229" y="74484"/>
                                </a:lnTo>
                                <a:lnTo>
                                  <a:pt x="1040606" y="80580"/>
                                </a:lnTo>
                                <a:lnTo>
                                  <a:pt x="1051984" y="86677"/>
                                </a:lnTo>
                                <a:lnTo>
                                  <a:pt x="1063361" y="92773"/>
                                </a:lnTo>
                                <a:lnTo>
                                  <a:pt x="1074209" y="99400"/>
                                </a:lnTo>
                                <a:lnTo>
                                  <a:pt x="1085321" y="106027"/>
                                </a:lnTo>
                                <a:lnTo>
                                  <a:pt x="1095904" y="112653"/>
                                </a:lnTo>
                                <a:lnTo>
                                  <a:pt x="1107017" y="119810"/>
                                </a:lnTo>
                                <a:lnTo>
                                  <a:pt x="1117600" y="126967"/>
                                </a:lnTo>
                                <a:lnTo>
                                  <a:pt x="1117600" y="290513"/>
                                </a:lnTo>
                                <a:lnTo>
                                  <a:pt x="723900" y="290513"/>
                                </a:lnTo>
                                <a:lnTo>
                                  <a:pt x="723900" y="0"/>
                                </a:lnTo>
                                <a:close/>
                                <a:moveTo>
                                  <a:pt x="687388" y="0"/>
                                </a:moveTo>
                                <a:lnTo>
                                  <a:pt x="687388" y="290513"/>
                                </a:lnTo>
                                <a:lnTo>
                                  <a:pt x="300038" y="290513"/>
                                </a:lnTo>
                                <a:lnTo>
                                  <a:pt x="300038" y="131738"/>
                                </a:lnTo>
                                <a:lnTo>
                                  <a:pt x="310065" y="124581"/>
                                </a:lnTo>
                                <a:lnTo>
                                  <a:pt x="320883" y="117690"/>
                                </a:lnTo>
                                <a:lnTo>
                                  <a:pt x="331438" y="110533"/>
                                </a:lnTo>
                                <a:lnTo>
                                  <a:pt x="342256" y="103906"/>
                                </a:lnTo>
                                <a:lnTo>
                                  <a:pt x="353075" y="97279"/>
                                </a:lnTo>
                                <a:lnTo>
                                  <a:pt x="364157" y="90918"/>
                                </a:lnTo>
                                <a:lnTo>
                                  <a:pt x="375239" y="84821"/>
                                </a:lnTo>
                                <a:lnTo>
                                  <a:pt x="386321" y="78725"/>
                                </a:lnTo>
                                <a:lnTo>
                                  <a:pt x="397931" y="72893"/>
                                </a:lnTo>
                                <a:lnTo>
                                  <a:pt x="409277" y="67327"/>
                                </a:lnTo>
                                <a:lnTo>
                                  <a:pt x="420887" y="62026"/>
                                </a:lnTo>
                                <a:lnTo>
                                  <a:pt x="432761" y="56724"/>
                                </a:lnTo>
                                <a:lnTo>
                                  <a:pt x="444371" y="51953"/>
                                </a:lnTo>
                                <a:lnTo>
                                  <a:pt x="456509" y="47182"/>
                                </a:lnTo>
                                <a:lnTo>
                                  <a:pt x="468646" y="42411"/>
                                </a:lnTo>
                                <a:lnTo>
                                  <a:pt x="480784" y="38170"/>
                                </a:lnTo>
                                <a:lnTo>
                                  <a:pt x="492922" y="33929"/>
                                </a:lnTo>
                                <a:lnTo>
                                  <a:pt x="505323" y="30483"/>
                                </a:lnTo>
                                <a:lnTo>
                                  <a:pt x="517725" y="26772"/>
                                </a:lnTo>
                                <a:lnTo>
                                  <a:pt x="530390" y="23061"/>
                                </a:lnTo>
                                <a:lnTo>
                                  <a:pt x="543056" y="20145"/>
                                </a:lnTo>
                                <a:lnTo>
                                  <a:pt x="555721" y="16964"/>
                                </a:lnTo>
                                <a:lnTo>
                                  <a:pt x="568386" y="14314"/>
                                </a:lnTo>
                                <a:lnTo>
                                  <a:pt x="581579" y="11663"/>
                                </a:lnTo>
                                <a:lnTo>
                                  <a:pt x="594509" y="9542"/>
                                </a:lnTo>
                                <a:lnTo>
                                  <a:pt x="607438" y="7422"/>
                                </a:lnTo>
                                <a:lnTo>
                                  <a:pt x="620367" y="5566"/>
                                </a:lnTo>
                                <a:lnTo>
                                  <a:pt x="633824" y="3976"/>
                                </a:lnTo>
                                <a:lnTo>
                                  <a:pt x="647017" y="2651"/>
                                </a:lnTo>
                                <a:lnTo>
                                  <a:pt x="660474" y="1590"/>
                                </a:lnTo>
                                <a:lnTo>
                                  <a:pt x="673667" y="530"/>
                                </a:lnTo>
                                <a:lnTo>
                                  <a:pt x="68738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6" name="KSO_Shape"/>
                        <wps:cNvSpPr>
                          <a:spLocks noChangeAspect="1"/>
                        </wps:cNvSpPr>
                        <wps:spPr bwMode="auto">
                          <a:xfrm>
                            <a:off x="5143" y="53414"/>
                            <a:ext cx="784" cy="933"/>
                          </a:xfrm>
                          <a:custGeom>
                            <a:avLst/>
                            <a:gdLst>
                              <a:gd name="T0" fmla="*/ 8084572 w 10244"/>
                              <a:gd name="T1" fmla="*/ 274823455 h 12184"/>
                              <a:gd name="T2" fmla="*/ 228197830 w 10244"/>
                              <a:gd name="T3" fmla="*/ 15181055 h 12184"/>
                              <a:gd name="T4" fmla="*/ 133430968 w 10244"/>
                              <a:gd name="T5" fmla="*/ 37744767 h 12184"/>
                              <a:gd name="T6" fmla="*/ 136777111 w 10244"/>
                              <a:gd name="T7" fmla="*/ 32757745 h 12184"/>
                              <a:gd name="T8" fmla="*/ 107834016 w 10244"/>
                              <a:gd name="T9" fmla="*/ 80770030 h 12184"/>
                              <a:gd name="T10" fmla="*/ 161592395 w 10244"/>
                              <a:gd name="T11" fmla="*/ 17234590 h 12184"/>
                              <a:gd name="T12" fmla="*/ 145130205 w 10244"/>
                              <a:gd name="T13" fmla="*/ 49650079 h 12184"/>
                              <a:gd name="T14" fmla="*/ 159907061 w 10244"/>
                              <a:gd name="T15" fmla="*/ 30948745 h 12184"/>
                              <a:gd name="T16" fmla="*/ 174073299 w 10244"/>
                              <a:gd name="T17" fmla="*/ 8678351 h 12184"/>
                              <a:gd name="T18" fmla="*/ 96720874 w 10244"/>
                              <a:gd name="T19" fmla="*/ 111963310 h 12184"/>
                              <a:gd name="T20" fmla="*/ 144715002 w 10244"/>
                              <a:gd name="T21" fmla="*/ 51581346 h 12184"/>
                              <a:gd name="T22" fmla="*/ 141002551 w 10244"/>
                              <a:gd name="T23" fmla="*/ 65564584 h 12184"/>
                              <a:gd name="T24" fmla="*/ 109885659 w 10244"/>
                              <a:gd name="T25" fmla="*/ 96464391 h 12184"/>
                              <a:gd name="T26" fmla="*/ 152213323 w 10244"/>
                              <a:gd name="T27" fmla="*/ 54099248 h 12184"/>
                              <a:gd name="T28" fmla="*/ 140660610 w 10244"/>
                              <a:gd name="T29" fmla="*/ 78203189 h 12184"/>
                              <a:gd name="T30" fmla="*/ 188459322 w 10244"/>
                              <a:gd name="T31" fmla="*/ 15963287 h 12184"/>
                              <a:gd name="T32" fmla="*/ 134749837 w 10244"/>
                              <a:gd name="T33" fmla="*/ 84241370 h 12184"/>
                              <a:gd name="T34" fmla="*/ 193979262 w 10244"/>
                              <a:gd name="T35" fmla="*/ 9925106 h 12184"/>
                              <a:gd name="T36" fmla="*/ 168235787 w 10244"/>
                              <a:gd name="T37" fmla="*/ 49772347 h 12184"/>
                              <a:gd name="T38" fmla="*/ 141661907 w 10244"/>
                              <a:gd name="T39" fmla="*/ 77249751 h 12184"/>
                              <a:gd name="T40" fmla="*/ 87195435 w 10244"/>
                              <a:gd name="T41" fmla="*/ 167700508 h 12184"/>
                              <a:gd name="T42" fmla="*/ 197496297 w 10244"/>
                              <a:gd name="T43" fmla="*/ 24103941 h 12184"/>
                              <a:gd name="T44" fmla="*/ 190120131 w 10244"/>
                              <a:gd name="T45" fmla="*/ 34566900 h 12184"/>
                              <a:gd name="T46" fmla="*/ 183525476 w 10244"/>
                              <a:gd name="T47" fmla="*/ 36351353 h 12184"/>
                              <a:gd name="T48" fmla="*/ 149233490 w 10244"/>
                              <a:gd name="T49" fmla="*/ 78716495 h 12184"/>
                              <a:gd name="T50" fmla="*/ 196323952 w 10244"/>
                              <a:gd name="T51" fmla="*/ 36498011 h 12184"/>
                              <a:gd name="T52" fmla="*/ 143860229 w 10244"/>
                              <a:gd name="T53" fmla="*/ 100864778 h 12184"/>
                              <a:gd name="T54" fmla="*/ 182328762 w 10244"/>
                              <a:gd name="T55" fmla="*/ 53537004 h 12184"/>
                              <a:gd name="T56" fmla="*/ 125077718 w 10244"/>
                              <a:gd name="T57" fmla="*/ 130102400 h 12184"/>
                              <a:gd name="T58" fmla="*/ 156170085 w 10244"/>
                              <a:gd name="T59" fmla="*/ 94044209 h 12184"/>
                              <a:gd name="T60" fmla="*/ 217206843 w 10244"/>
                              <a:gd name="T61" fmla="*/ 19263578 h 12184"/>
                              <a:gd name="T62" fmla="*/ 186676202 w 10244"/>
                              <a:gd name="T63" fmla="*/ 50138993 h 12184"/>
                              <a:gd name="T64" fmla="*/ 139317217 w 10244"/>
                              <a:gd name="T65" fmla="*/ 119345967 h 12184"/>
                              <a:gd name="T66" fmla="*/ 180521274 w 10244"/>
                              <a:gd name="T67" fmla="*/ 67055719 h 12184"/>
                              <a:gd name="T68" fmla="*/ 201550845 w 10244"/>
                              <a:gd name="T69" fmla="*/ 41827289 h 12184"/>
                              <a:gd name="T70" fmla="*/ 139878943 w 10244"/>
                              <a:gd name="T71" fmla="*/ 128342183 h 12184"/>
                              <a:gd name="T72" fmla="*/ 159662751 w 10244"/>
                              <a:gd name="T73" fmla="*/ 105362886 h 12184"/>
                              <a:gd name="T74" fmla="*/ 192440452 w 10244"/>
                              <a:gd name="T75" fmla="*/ 62166573 h 12184"/>
                              <a:gd name="T76" fmla="*/ 199670094 w 10244"/>
                              <a:gd name="T77" fmla="*/ 61090867 h 12184"/>
                              <a:gd name="T78" fmla="*/ 159027764 w 10244"/>
                              <a:gd name="T79" fmla="*/ 113234457 h 12184"/>
                              <a:gd name="T80" fmla="*/ 195053820 w 10244"/>
                              <a:gd name="T81" fmla="*/ 70673718 h 12184"/>
                              <a:gd name="T82" fmla="*/ 230786830 w 10244"/>
                              <a:gd name="T83" fmla="*/ 28015258 h 12184"/>
                              <a:gd name="T84" fmla="*/ 177419441 w 10244"/>
                              <a:gd name="T85" fmla="*/ 103651607 h 12184"/>
                              <a:gd name="T86" fmla="*/ 193515166 w 10244"/>
                              <a:gd name="T87" fmla="*/ 87101528 h 12184"/>
                              <a:gd name="T88" fmla="*/ 209635260 w 10244"/>
                              <a:gd name="T89" fmla="*/ 65417925 h 12184"/>
                              <a:gd name="T90" fmla="*/ 156121192 w 10244"/>
                              <a:gd name="T91" fmla="*/ 140760800 h 12184"/>
                              <a:gd name="T92" fmla="*/ 178323108 w 10244"/>
                              <a:gd name="T93" fmla="*/ 116681406 h 12184"/>
                              <a:gd name="T94" fmla="*/ 202259094 w 10244"/>
                              <a:gd name="T95" fmla="*/ 78374239 h 12184"/>
                              <a:gd name="T96" fmla="*/ 232179116 w 10244"/>
                              <a:gd name="T97" fmla="*/ 39578314 h 12184"/>
                              <a:gd name="T98" fmla="*/ 161714394 w 10244"/>
                              <a:gd name="T99" fmla="*/ 144941200 h 12184"/>
                              <a:gd name="T100" fmla="*/ 168480097 w 10244"/>
                              <a:gd name="T101" fmla="*/ 137729592 h 12184"/>
                              <a:gd name="T102" fmla="*/ 204848094 w 10244"/>
                              <a:gd name="T103" fmla="*/ 85414796 h 12184"/>
                              <a:gd name="T104" fmla="*/ 163570776 w 10244"/>
                              <a:gd name="T105" fmla="*/ 148485869 h 12184"/>
                              <a:gd name="T106" fmla="*/ 170971310 w 10244"/>
                              <a:gd name="T107" fmla="*/ 140345215 h 12184"/>
                              <a:gd name="T108" fmla="*/ 216376438 w 10244"/>
                              <a:gd name="T109" fmla="*/ 89986234 h 12184"/>
                              <a:gd name="T110" fmla="*/ 240312425 w 10244"/>
                              <a:gd name="T111" fmla="*/ 56837295 h 12184"/>
                              <a:gd name="T112" fmla="*/ 163179942 w 10244"/>
                              <a:gd name="T113" fmla="*/ 161980036 h 12184"/>
                              <a:gd name="T114" fmla="*/ 204677046 w 10244"/>
                              <a:gd name="T115" fmla="*/ 108980885 h 12184"/>
                              <a:gd name="T116" fmla="*/ 230713568 w 10244"/>
                              <a:gd name="T117" fmla="*/ 75147434 h 12184"/>
                              <a:gd name="T118" fmla="*/ 177419441 w 10244"/>
                              <a:gd name="T119" fmla="*/ 156015185 h 12184"/>
                              <a:gd name="T120" fmla="*/ 199450309 w 10244"/>
                              <a:gd name="T121" fmla="*/ 129100024 h 12184"/>
                              <a:gd name="T122" fmla="*/ 235427472 w 10244"/>
                              <a:gd name="T123" fmla="*/ 86710490 h 12184"/>
                              <a:gd name="T124" fmla="*/ 219527164 w 10244"/>
                              <a:gd name="T125" fmla="*/ 105925130 h 1218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244" h="12184">
                                <a:moveTo>
                                  <a:pt x="9462" y="4793"/>
                                </a:moveTo>
                                <a:lnTo>
                                  <a:pt x="9462" y="4793"/>
                                </a:lnTo>
                                <a:lnTo>
                                  <a:pt x="9397" y="4875"/>
                                </a:lnTo>
                                <a:lnTo>
                                  <a:pt x="9332" y="4957"/>
                                </a:lnTo>
                                <a:lnTo>
                                  <a:pt x="9266" y="5038"/>
                                </a:lnTo>
                                <a:lnTo>
                                  <a:pt x="9199" y="5117"/>
                                </a:lnTo>
                                <a:lnTo>
                                  <a:pt x="9131" y="5195"/>
                                </a:lnTo>
                                <a:lnTo>
                                  <a:pt x="9062" y="5272"/>
                                </a:lnTo>
                                <a:lnTo>
                                  <a:pt x="8993" y="5347"/>
                                </a:lnTo>
                                <a:lnTo>
                                  <a:pt x="8922" y="5422"/>
                                </a:lnTo>
                                <a:lnTo>
                                  <a:pt x="8851" y="5495"/>
                                </a:lnTo>
                                <a:lnTo>
                                  <a:pt x="8779" y="5567"/>
                                </a:lnTo>
                                <a:lnTo>
                                  <a:pt x="8706" y="5638"/>
                                </a:lnTo>
                                <a:lnTo>
                                  <a:pt x="8632" y="5708"/>
                                </a:lnTo>
                                <a:lnTo>
                                  <a:pt x="8558" y="5776"/>
                                </a:lnTo>
                                <a:lnTo>
                                  <a:pt x="8482" y="5843"/>
                                </a:lnTo>
                                <a:lnTo>
                                  <a:pt x="8404" y="5909"/>
                                </a:lnTo>
                                <a:lnTo>
                                  <a:pt x="8326" y="5973"/>
                                </a:lnTo>
                                <a:lnTo>
                                  <a:pt x="8247" y="6036"/>
                                </a:lnTo>
                                <a:lnTo>
                                  <a:pt x="8167" y="6097"/>
                                </a:lnTo>
                                <a:lnTo>
                                  <a:pt x="8085" y="6157"/>
                                </a:lnTo>
                                <a:lnTo>
                                  <a:pt x="8003" y="6216"/>
                                </a:lnTo>
                                <a:lnTo>
                                  <a:pt x="7919" y="6273"/>
                                </a:lnTo>
                                <a:lnTo>
                                  <a:pt x="7834" y="6328"/>
                                </a:lnTo>
                                <a:lnTo>
                                  <a:pt x="7748" y="6382"/>
                                </a:lnTo>
                                <a:lnTo>
                                  <a:pt x="7660" y="6434"/>
                                </a:lnTo>
                                <a:lnTo>
                                  <a:pt x="7571" y="6485"/>
                                </a:lnTo>
                                <a:lnTo>
                                  <a:pt x="7481" y="6533"/>
                                </a:lnTo>
                                <a:lnTo>
                                  <a:pt x="7390" y="6581"/>
                                </a:lnTo>
                                <a:lnTo>
                                  <a:pt x="7297" y="6627"/>
                                </a:lnTo>
                                <a:lnTo>
                                  <a:pt x="7203" y="6670"/>
                                </a:lnTo>
                                <a:lnTo>
                                  <a:pt x="7107" y="6713"/>
                                </a:lnTo>
                                <a:lnTo>
                                  <a:pt x="7010" y="6754"/>
                                </a:lnTo>
                                <a:lnTo>
                                  <a:pt x="6911" y="6792"/>
                                </a:lnTo>
                                <a:lnTo>
                                  <a:pt x="6742" y="6856"/>
                                </a:lnTo>
                                <a:lnTo>
                                  <a:pt x="6573" y="6919"/>
                                </a:lnTo>
                                <a:lnTo>
                                  <a:pt x="6239" y="7043"/>
                                </a:lnTo>
                                <a:lnTo>
                                  <a:pt x="6074" y="7104"/>
                                </a:lnTo>
                                <a:lnTo>
                                  <a:pt x="5910" y="7167"/>
                                </a:lnTo>
                                <a:lnTo>
                                  <a:pt x="5746" y="7230"/>
                                </a:lnTo>
                                <a:lnTo>
                                  <a:pt x="5584" y="7295"/>
                                </a:lnTo>
                                <a:lnTo>
                                  <a:pt x="5504" y="7328"/>
                                </a:lnTo>
                                <a:lnTo>
                                  <a:pt x="5423" y="7361"/>
                                </a:lnTo>
                                <a:lnTo>
                                  <a:pt x="5342" y="7396"/>
                                </a:lnTo>
                                <a:lnTo>
                                  <a:pt x="5262" y="7430"/>
                                </a:lnTo>
                                <a:lnTo>
                                  <a:pt x="5182" y="7466"/>
                                </a:lnTo>
                                <a:lnTo>
                                  <a:pt x="5102" y="7503"/>
                                </a:lnTo>
                                <a:lnTo>
                                  <a:pt x="5023" y="7540"/>
                                </a:lnTo>
                                <a:lnTo>
                                  <a:pt x="4943" y="7579"/>
                                </a:lnTo>
                                <a:lnTo>
                                  <a:pt x="4864" y="7618"/>
                                </a:lnTo>
                                <a:lnTo>
                                  <a:pt x="4784" y="7659"/>
                                </a:lnTo>
                                <a:lnTo>
                                  <a:pt x="4705" y="7699"/>
                                </a:lnTo>
                                <a:lnTo>
                                  <a:pt x="4627" y="7742"/>
                                </a:lnTo>
                                <a:lnTo>
                                  <a:pt x="4548" y="7787"/>
                                </a:lnTo>
                                <a:lnTo>
                                  <a:pt x="4470" y="7831"/>
                                </a:lnTo>
                                <a:lnTo>
                                  <a:pt x="4391" y="7878"/>
                                </a:lnTo>
                                <a:lnTo>
                                  <a:pt x="4313" y="7926"/>
                                </a:lnTo>
                                <a:lnTo>
                                  <a:pt x="4231" y="7977"/>
                                </a:lnTo>
                                <a:lnTo>
                                  <a:pt x="4150" y="8031"/>
                                </a:lnTo>
                                <a:lnTo>
                                  <a:pt x="4070" y="8085"/>
                                </a:lnTo>
                                <a:lnTo>
                                  <a:pt x="3991" y="8142"/>
                                </a:lnTo>
                                <a:lnTo>
                                  <a:pt x="3913" y="8199"/>
                                </a:lnTo>
                                <a:lnTo>
                                  <a:pt x="3836" y="8257"/>
                                </a:lnTo>
                                <a:lnTo>
                                  <a:pt x="3760" y="8316"/>
                                </a:lnTo>
                                <a:lnTo>
                                  <a:pt x="3684" y="8377"/>
                                </a:lnTo>
                                <a:lnTo>
                                  <a:pt x="3610" y="8438"/>
                                </a:lnTo>
                                <a:lnTo>
                                  <a:pt x="3535" y="8501"/>
                                </a:lnTo>
                                <a:lnTo>
                                  <a:pt x="3462" y="8564"/>
                                </a:lnTo>
                                <a:lnTo>
                                  <a:pt x="3389" y="8628"/>
                                </a:lnTo>
                                <a:lnTo>
                                  <a:pt x="3317" y="8694"/>
                                </a:lnTo>
                                <a:lnTo>
                                  <a:pt x="3246" y="8759"/>
                                </a:lnTo>
                                <a:lnTo>
                                  <a:pt x="3176" y="8826"/>
                                </a:lnTo>
                                <a:lnTo>
                                  <a:pt x="3106" y="8893"/>
                                </a:lnTo>
                                <a:lnTo>
                                  <a:pt x="3079" y="8923"/>
                                </a:lnTo>
                                <a:lnTo>
                                  <a:pt x="3052" y="8956"/>
                                </a:lnTo>
                                <a:lnTo>
                                  <a:pt x="3026" y="8989"/>
                                </a:lnTo>
                                <a:lnTo>
                                  <a:pt x="3001" y="9025"/>
                                </a:lnTo>
                                <a:lnTo>
                                  <a:pt x="2976" y="9061"/>
                                </a:lnTo>
                                <a:lnTo>
                                  <a:pt x="2953" y="9099"/>
                                </a:lnTo>
                                <a:lnTo>
                                  <a:pt x="2906" y="9176"/>
                                </a:lnTo>
                                <a:lnTo>
                                  <a:pt x="2861" y="9254"/>
                                </a:lnTo>
                                <a:lnTo>
                                  <a:pt x="2814" y="9332"/>
                                </a:lnTo>
                                <a:lnTo>
                                  <a:pt x="2791" y="9370"/>
                                </a:lnTo>
                                <a:lnTo>
                                  <a:pt x="2765" y="9407"/>
                                </a:lnTo>
                                <a:lnTo>
                                  <a:pt x="2740" y="9444"/>
                                </a:lnTo>
                                <a:lnTo>
                                  <a:pt x="2714" y="9479"/>
                                </a:lnTo>
                                <a:lnTo>
                                  <a:pt x="2693" y="9490"/>
                                </a:lnTo>
                                <a:lnTo>
                                  <a:pt x="2672" y="9504"/>
                                </a:lnTo>
                                <a:lnTo>
                                  <a:pt x="2650" y="9519"/>
                                </a:lnTo>
                                <a:lnTo>
                                  <a:pt x="2627" y="9537"/>
                                </a:lnTo>
                                <a:lnTo>
                                  <a:pt x="2605" y="9556"/>
                                </a:lnTo>
                                <a:lnTo>
                                  <a:pt x="2582" y="9579"/>
                                </a:lnTo>
                                <a:lnTo>
                                  <a:pt x="2558" y="9602"/>
                                </a:lnTo>
                                <a:lnTo>
                                  <a:pt x="2535" y="9627"/>
                                </a:lnTo>
                                <a:lnTo>
                                  <a:pt x="2512" y="9654"/>
                                </a:lnTo>
                                <a:lnTo>
                                  <a:pt x="2488" y="9682"/>
                                </a:lnTo>
                                <a:lnTo>
                                  <a:pt x="2465" y="9712"/>
                                </a:lnTo>
                                <a:lnTo>
                                  <a:pt x="2441" y="9741"/>
                                </a:lnTo>
                                <a:lnTo>
                                  <a:pt x="2394" y="9804"/>
                                </a:lnTo>
                                <a:lnTo>
                                  <a:pt x="2346" y="9870"/>
                                </a:lnTo>
                                <a:lnTo>
                                  <a:pt x="2301" y="9936"/>
                                </a:lnTo>
                                <a:lnTo>
                                  <a:pt x="2256" y="10002"/>
                                </a:lnTo>
                                <a:lnTo>
                                  <a:pt x="2172" y="10129"/>
                                </a:lnTo>
                                <a:lnTo>
                                  <a:pt x="2132" y="10187"/>
                                </a:lnTo>
                                <a:lnTo>
                                  <a:pt x="2097" y="10240"/>
                                </a:lnTo>
                                <a:lnTo>
                                  <a:pt x="2063" y="10287"/>
                                </a:lnTo>
                                <a:lnTo>
                                  <a:pt x="2034" y="10327"/>
                                </a:lnTo>
                                <a:lnTo>
                                  <a:pt x="1424" y="11113"/>
                                </a:lnTo>
                                <a:lnTo>
                                  <a:pt x="1380" y="11168"/>
                                </a:lnTo>
                                <a:lnTo>
                                  <a:pt x="1337" y="11223"/>
                                </a:lnTo>
                                <a:lnTo>
                                  <a:pt x="1249" y="11331"/>
                                </a:lnTo>
                                <a:lnTo>
                                  <a:pt x="1160" y="11441"/>
                                </a:lnTo>
                                <a:lnTo>
                                  <a:pt x="1116" y="11497"/>
                                </a:lnTo>
                                <a:lnTo>
                                  <a:pt x="1072" y="11552"/>
                                </a:lnTo>
                                <a:lnTo>
                                  <a:pt x="1058" y="11572"/>
                                </a:lnTo>
                                <a:lnTo>
                                  <a:pt x="1044" y="11593"/>
                                </a:lnTo>
                                <a:lnTo>
                                  <a:pt x="1029" y="11616"/>
                                </a:lnTo>
                                <a:lnTo>
                                  <a:pt x="1015" y="11641"/>
                                </a:lnTo>
                                <a:lnTo>
                                  <a:pt x="986" y="11694"/>
                                </a:lnTo>
                                <a:lnTo>
                                  <a:pt x="956" y="11751"/>
                                </a:lnTo>
                                <a:lnTo>
                                  <a:pt x="925" y="11811"/>
                                </a:lnTo>
                                <a:lnTo>
                                  <a:pt x="893" y="11871"/>
                                </a:lnTo>
                                <a:lnTo>
                                  <a:pt x="860" y="11931"/>
                                </a:lnTo>
                                <a:lnTo>
                                  <a:pt x="843" y="11959"/>
                                </a:lnTo>
                                <a:lnTo>
                                  <a:pt x="826" y="11987"/>
                                </a:lnTo>
                                <a:lnTo>
                                  <a:pt x="807" y="12014"/>
                                </a:lnTo>
                                <a:lnTo>
                                  <a:pt x="789" y="12040"/>
                                </a:lnTo>
                                <a:lnTo>
                                  <a:pt x="770" y="12064"/>
                                </a:lnTo>
                                <a:lnTo>
                                  <a:pt x="750" y="12086"/>
                                </a:lnTo>
                                <a:lnTo>
                                  <a:pt x="730" y="12108"/>
                                </a:lnTo>
                                <a:lnTo>
                                  <a:pt x="709" y="12126"/>
                                </a:lnTo>
                                <a:lnTo>
                                  <a:pt x="688" y="12142"/>
                                </a:lnTo>
                                <a:lnTo>
                                  <a:pt x="676" y="12150"/>
                                </a:lnTo>
                                <a:lnTo>
                                  <a:pt x="665" y="12156"/>
                                </a:lnTo>
                                <a:lnTo>
                                  <a:pt x="654" y="12162"/>
                                </a:lnTo>
                                <a:lnTo>
                                  <a:pt x="642" y="12167"/>
                                </a:lnTo>
                                <a:lnTo>
                                  <a:pt x="631" y="12172"/>
                                </a:lnTo>
                                <a:lnTo>
                                  <a:pt x="619" y="12176"/>
                                </a:lnTo>
                                <a:lnTo>
                                  <a:pt x="606" y="12179"/>
                                </a:lnTo>
                                <a:lnTo>
                                  <a:pt x="594" y="12182"/>
                                </a:lnTo>
                                <a:lnTo>
                                  <a:pt x="582" y="12183"/>
                                </a:lnTo>
                                <a:lnTo>
                                  <a:pt x="569" y="12184"/>
                                </a:lnTo>
                                <a:lnTo>
                                  <a:pt x="557" y="12183"/>
                                </a:lnTo>
                                <a:lnTo>
                                  <a:pt x="543" y="12182"/>
                                </a:lnTo>
                                <a:lnTo>
                                  <a:pt x="530" y="12180"/>
                                </a:lnTo>
                                <a:lnTo>
                                  <a:pt x="517" y="12177"/>
                                </a:lnTo>
                                <a:lnTo>
                                  <a:pt x="503" y="12172"/>
                                </a:lnTo>
                                <a:lnTo>
                                  <a:pt x="489" y="12167"/>
                                </a:lnTo>
                                <a:lnTo>
                                  <a:pt x="474" y="12161"/>
                                </a:lnTo>
                                <a:lnTo>
                                  <a:pt x="460" y="12154"/>
                                </a:lnTo>
                                <a:lnTo>
                                  <a:pt x="415" y="12130"/>
                                </a:lnTo>
                                <a:lnTo>
                                  <a:pt x="367" y="12100"/>
                                </a:lnTo>
                                <a:lnTo>
                                  <a:pt x="316" y="12068"/>
                                </a:lnTo>
                                <a:lnTo>
                                  <a:pt x="291" y="12051"/>
                                </a:lnTo>
                                <a:lnTo>
                                  <a:pt x="265" y="12032"/>
                                </a:lnTo>
                                <a:lnTo>
                                  <a:pt x="241" y="12013"/>
                                </a:lnTo>
                                <a:lnTo>
                                  <a:pt x="216" y="11994"/>
                                </a:lnTo>
                                <a:lnTo>
                                  <a:pt x="192" y="11974"/>
                                </a:lnTo>
                                <a:lnTo>
                                  <a:pt x="169" y="11952"/>
                                </a:lnTo>
                                <a:lnTo>
                                  <a:pt x="146" y="11930"/>
                                </a:lnTo>
                                <a:lnTo>
                                  <a:pt x="124" y="11908"/>
                                </a:lnTo>
                                <a:lnTo>
                                  <a:pt x="104" y="11885"/>
                                </a:lnTo>
                                <a:lnTo>
                                  <a:pt x="85" y="11862"/>
                                </a:lnTo>
                                <a:lnTo>
                                  <a:pt x="68" y="11839"/>
                                </a:lnTo>
                                <a:lnTo>
                                  <a:pt x="51" y="11814"/>
                                </a:lnTo>
                                <a:lnTo>
                                  <a:pt x="37" y="11790"/>
                                </a:lnTo>
                                <a:lnTo>
                                  <a:pt x="26" y="11765"/>
                                </a:lnTo>
                                <a:lnTo>
                                  <a:pt x="16" y="11739"/>
                                </a:lnTo>
                                <a:lnTo>
                                  <a:pt x="8" y="11714"/>
                                </a:lnTo>
                                <a:lnTo>
                                  <a:pt x="5" y="11702"/>
                                </a:lnTo>
                                <a:lnTo>
                                  <a:pt x="3" y="11688"/>
                                </a:lnTo>
                                <a:lnTo>
                                  <a:pt x="2" y="11675"/>
                                </a:lnTo>
                                <a:lnTo>
                                  <a:pt x="1" y="11663"/>
                                </a:lnTo>
                                <a:lnTo>
                                  <a:pt x="0" y="11650"/>
                                </a:lnTo>
                                <a:lnTo>
                                  <a:pt x="1" y="11637"/>
                                </a:lnTo>
                                <a:lnTo>
                                  <a:pt x="2" y="11624"/>
                                </a:lnTo>
                                <a:lnTo>
                                  <a:pt x="4" y="11610"/>
                                </a:lnTo>
                                <a:lnTo>
                                  <a:pt x="7" y="11597"/>
                                </a:lnTo>
                                <a:lnTo>
                                  <a:pt x="10" y="11585"/>
                                </a:lnTo>
                                <a:lnTo>
                                  <a:pt x="15" y="11572"/>
                                </a:lnTo>
                                <a:lnTo>
                                  <a:pt x="20" y="11559"/>
                                </a:lnTo>
                                <a:lnTo>
                                  <a:pt x="26" y="11545"/>
                                </a:lnTo>
                                <a:lnTo>
                                  <a:pt x="32" y="11532"/>
                                </a:lnTo>
                                <a:lnTo>
                                  <a:pt x="40" y="11519"/>
                                </a:lnTo>
                                <a:lnTo>
                                  <a:pt x="49" y="11506"/>
                                </a:lnTo>
                                <a:lnTo>
                                  <a:pt x="58" y="11493"/>
                                </a:lnTo>
                                <a:lnTo>
                                  <a:pt x="70" y="11479"/>
                                </a:lnTo>
                                <a:lnTo>
                                  <a:pt x="81" y="11466"/>
                                </a:lnTo>
                                <a:lnTo>
                                  <a:pt x="94" y="11454"/>
                                </a:lnTo>
                                <a:lnTo>
                                  <a:pt x="122" y="11426"/>
                                </a:lnTo>
                                <a:lnTo>
                                  <a:pt x="152" y="11397"/>
                                </a:lnTo>
                                <a:lnTo>
                                  <a:pt x="181" y="11371"/>
                                </a:lnTo>
                                <a:lnTo>
                                  <a:pt x="212" y="11344"/>
                                </a:lnTo>
                                <a:lnTo>
                                  <a:pt x="272" y="11293"/>
                                </a:lnTo>
                                <a:lnTo>
                                  <a:pt x="331" y="11242"/>
                                </a:lnTo>
                                <a:lnTo>
                                  <a:pt x="390" y="11190"/>
                                </a:lnTo>
                                <a:lnTo>
                                  <a:pt x="420" y="11163"/>
                                </a:lnTo>
                                <a:lnTo>
                                  <a:pt x="448" y="11135"/>
                                </a:lnTo>
                                <a:lnTo>
                                  <a:pt x="475" y="11107"/>
                                </a:lnTo>
                                <a:lnTo>
                                  <a:pt x="503" y="11078"/>
                                </a:lnTo>
                                <a:lnTo>
                                  <a:pt x="529" y="11047"/>
                                </a:lnTo>
                                <a:lnTo>
                                  <a:pt x="556" y="11015"/>
                                </a:lnTo>
                                <a:lnTo>
                                  <a:pt x="669" y="10866"/>
                                </a:lnTo>
                                <a:lnTo>
                                  <a:pt x="783" y="10718"/>
                                </a:lnTo>
                                <a:lnTo>
                                  <a:pt x="1010" y="10420"/>
                                </a:lnTo>
                                <a:lnTo>
                                  <a:pt x="1125" y="10272"/>
                                </a:lnTo>
                                <a:lnTo>
                                  <a:pt x="1240" y="10125"/>
                                </a:lnTo>
                                <a:lnTo>
                                  <a:pt x="1299" y="10052"/>
                                </a:lnTo>
                                <a:lnTo>
                                  <a:pt x="1358" y="9980"/>
                                </a:lnTo>
                                <a:lnTo>
                                  <a:pt x="1417" y="9908"/>
                                </a:lnTo>
                                <a:lnTo>
                                  <a:pt x="1477" y="9835"/>
                                </a:lnTo>
                                <a:lnTo>
                                  <a:pt x="1583" y="9709"/>
                                </a:lnTo>
                                <a:lnTo>
                                  <a:pt x="1689" y="9581"/>
                                </a:lnTo>
                                <a:lnTo>
                                  <a:pt x="1793" y="9452"/>
                                </a:lnTo>
                                <a:lnTo>
                                  <a:pt x="1898" y="9322"/>
                                </a:lnTo>
                                <a:lnTo>
                                  <a:pt x="2001" y="9191"/>
                                </a:lnTo>
                                <a:lnTo>
                                  <a:pt x="2104" y="9061"/>
                                </a:lnTo>
                                <a:lnTo>
                                  <a:pt x="2307" y="8801"/>
                                </a:lnTo>
                                <a:lnTo>
                                  <a:pt x="2319" y="8786"/>
                                </a:lnTo>
                                <a:lnTo>
                                  <a:pt x="2332" y="8772"/>
                                </a:lnTo>
                                <a:lnTo>
                                  <a:pt x="2347" y="8757"/>
                                </a:lnTo>
                                <a:lnTo>
                                  <a:pt x="2363" y="8743"/>
                                </a:lnTo>
                                <a:lnTo>
                                  <a:pt x="2395" y="8715"/>
                                </a:lnTo>
                                <a:lnTo>
                                  <a:pt x="2429" y="8688"/>
                                </a:lnTo>
                                <a:lnTo>
                                  <a:pt x="2461" y="8660"/>
                                </a:lnTo>
                                <a:lnTo>
                                  <a:pt x="2477" y="8647"/>
                                </a:lnTo>
                                <a:lnTo>
                                  <a:pt x="2491" y="8633"/>
                                </a:lnTo>
                                <a:lnTo>
                                  <a:pt x="2506" y="8619"/>
                                </a:lnTo>
                                <a:lnTo>
                                  <a:pt x="2519" y="8605"/>
                                </a:lnTo>
                                <a:lnTo>
                                  <a:pt x="2530" y="8590"/>
                                </a:lnTo>
                                <a:lnTo>
                                  <a:pt x="2540" y="8575"/>
                                </a:lnTo>
                                <a:lnTo>
                                  <a:pt x="2585" y="8501"/>
                                </a:lnTo>
                                <a:lnTo>
                                  <a:pt x="2628" y="8427"/>
                                </a:lnTo>
                                <a:lnTo>
                                  <a:pt x="2671" y="8353"/>
                                </a:lnTo>
                                <a:lnTo>
                                  <a:pt x="2713" y="8278"/>
                                </a:lnTo>
                                <a:lnTo>
                                  <a:pt x="2753" y="8203"/>
                                </a:lnTo>
                                <a:lnTo>
                                  <a:pt x="2793" y="8128"/>
                                </a:lnTo>
                                <a:lnTo>
                                  <a:pt x="2832" y="8052"/>
                                </a:lnTo>
                                <a:lnTo>
                                  <a:pt x="2871" y="7975"/>
                                </a:lnTo>
                                <a:lnTo>
                                  <a:pt x="2908" y="7899"/>
                                </a:lnTo>
                                <a:lnTo>
                                  <a:pt x="2946" y="7822"/>
                                </a:lnTo>
                                <a:lnTo>
                                  <a:pt x="2983" y="7745"/>
                                </a:lnTo>
                                <a:lnTo>
                                  <a:pt x="3018" y="7668"/>
                                </a:lnTo>
                                <a:lnTo>
                                  <a:pt x="3089" y="7511"/>
                                </a:lnTo>
                                <a:lnTo>
                                  <a:pt x="3159" y="7352"/>
                                </a:lnTo>
                                <a:lnTo>
                                  <a:pt x="3191" y="7277"/>
                                </a:lnTo>
                                <a:lnTo>
                                  <a:pt x="3221" y="7201"/>
                                </a:lnTo>
                                <a:lnTo>
                                  <a:pt x="3250" y="7125"/>
                                </a:lnTo>
                                <a:lnTo>
                                  <a:pt x="3278" y="7048"/>
                                </a:lnTo>
                                <a:lnTo>
                                  <a:pt x="3304" y="6972"/>
                                </a:lnTo>
                                <a:lnTo>
                                  <a:pt x="3330" y="6895"/>
                                </a:lnTo>
                                <a:lnTo>
                                  <a:pt x="3353" y="6817"/>
                                </a:lnTo>
                                <a:lnTo>
                                  <a:pt x="3376" y="6739"/>
                                </a:lnTo>
                                <a:lnTo>
                                  <a:pt x="3397" y="6662"/>
                                </a:lnTo>
                                <a:lnTo>
                                  <a:pt x="3418" y="6584"/>
                                </a:lnTo>
                                <a:lnTo>
                                  <a:pt x="3437" y="6506"/>
                                </a:lnTo>
                                <a:lnTo>
                                  <a:pt x="3455" y="6428"/>
                                </a:lnTo>
                                <a:lnTo>
                                  <a:pt x="3474" y="6349"/>
                                </a:lnTo>
                                <a:lnTo>
                                  <a:pt x="3490" y="6271"/>
                                </a:lnTo>
                                <a:lnTo>
                                  <a:pt x="3506" y="6191"/>
                                </a:lnTo>
                                <a:lnTo>
                                  <a:pt x="3521" y="6113"/>
                                </a:lnTo>
                                <a:lnTo>
                                  <a:pt x="3535" y="6034"/>
                                </a:lnTo>
                                <a:lnTo>
                                  <a:pt x="3550" y="5955"/>
                                </a:lnTo>
                                <a:lnTo>
                                  <a:pt x="3575" y="5797"/>
                                </a:lnTo>
                                <a:lnTo>
                                  <a:pt x="3598" y="5637"/>
                                </a:lnTo>
                                <a:lnTo>
                                  <a:pt x="3621" y="5478"/>
                                </a:lnTo>
                                <a:lnTo>
                                  <a:pt x="3642" y="5319"/>
                                </a:lnTo>
                                <a:lnTo>
                                  <a:pt x="3661" y="5159"/>
                                </a:lnTo>
                                <a:lnTo>
                                  <a:pt x="3701" y="4840"/>
                                </a:lnTo>
                                <a:lnTo>
                                  <a:pt x="3721" y="4680"/>
                                </a:lnTo>
                                <a:lnTo>
                                  <a:pt x="3742" y="4521"/>
                                </a:lnTo>
                                <a:lnTo>
                                  <a:pt x="3765" y="4362"/>
                                </a:lnTo>
                                <a:lnTo>
                                  <a:pt x="3789" y="4204"/>
                                </a:lnTo>
                                <a:lnTo>
                                  <a:pt x="3815" y="4045"/>
                                </a:lnTo>
                                <a:lnTo>
                                  <a:pt x="3830" y="3966"/>
                                </a:lnTo>
                                <a:lnTo>
                                  <a:pt x="3844" y="3888"/>
                                </a:lnTo>
                                <a:lnTo>
                                  <a:pt x="3859" y="3809"/>
                                </a:lnTo>
                                <a:lnTo>
                                  <a:pt x="3875" y="3731"/>
                                </a:lnTo>
                                <a:lnTo>
                                  <a:pt x="3893" y="3653"/>
                                </a:lnTo>
                                <a:lnTo>
                                  <a:pt x="3910" y="3574"/>
                                </a:lnTo>
                                <a:lnTo>
                                  <a:pt x="3929" y="3496"/>
                                </a:lnTo>
                                <a:lnTo>
                                  <a:pt x="3949" y="3418"/>
                                </a:lnTo>
                                <a:lnTo>
                                  <a:pt x="3970" y="3341"/>
                                </a:lnTo>
                                <a:lnTo>
                                  <a:pt x="3992" y="3264"/>
                                </a:lnTo>
                                <a:lnTo>
                                  <a:pt x="4014" y="3187"/>
                                </a:lnTo>
                                <a:lnTo>
                                  <a:pt x="4039" y="3110"/>
                                </a:lnTo>
                                <a:lnTo>
                                  <a:pt x="4065" y="3034"/>
                                </a:lnTo>
                                <a:lnTo>
                                  <a:pt x="4091" y="2956"/>
                                </a:lnTo>
                                <a:lnTo>
                                  <a:pt x="4120" y="2880"/>
                                </a:lnTo>
                                <a:lnTo>
                                  <a:pt x="4149" y="2805"/>
                                </a:lnTo>
                                <a:lnTo>
                                  <a:pt x="4180" y="2729"/>
                                </a:lnTo>
                                <a:lnTo>
                                  <a:pt x="4212" y="2654"/>
                                </a:lnTo>
                                <a:lnTo>
                                  <a:pt x="4247" y="2579"/>
                                </a:lnTo>
                                <a:lnTo>
                                  <a:pt x="4282" y="2505"/>
                                </a:lnTo>
                                <a:lnTo>
                                  <a:pt x="4320" y="2431"/>
                                </a:lnTo>
                                <a:lnTo>
                                  <a:pt x="4358" y="2357"/>
                                </a:lnTo>
                                <a:lnTo>
                                  <a:pt x="4397" y="2288"/>
                                </a:lnTo>
                                <a:lnTo>
                                  <a:pt x="4436" y="2219"/>
                                </a:lnTo>
                                <a:lnTo>
                                  <a:pt x="4476" y="2150"/>
                                </a:lnTo>
                                <a:lnTo>
                                  <a:pt x="4519" y="2082"/>
                                </a:lnTo>
                                <a:lnTo>
                                  <a:pt x="4561" y="2014"/>
                                </a:lnTo>
                                <a:lnTo>
                                  <a:pt x="4605" y="1946"/>
                                </a:lnTo>
                                <a:lnTo>
                                  <a:pt x="4650" y="1879"/>
                                </a:lnTo>
                                <a:lnTo>
                                  <a:pt x="4696" y="1812"/>
                                </a:lnTo>
                                <a:lnTo>
                                  <a:pt x="4744" y="1746"/>
                                </a:lnTo>
                                <a:lnTo>
                                  <a:pt x="4793" y="1680"/>
                                </a:lnTo>
                                <a:lnTo>
                                  <a:pt x="4842" y="1615"/>
                                </a:lnTo>
                                <a:lnTo>
                                  <a:pt x="4893" y="1551"/>
                                </a:lnTo>
                                <a:lnTo>
                                  <a:pt x="4945" y="1487"/>
                                </a:lnTo>
                                <a:lnTo>
                                  <a:pt x="4997" y="1424"/>
                                </a:lnTo>
                                <a:lnTo>
                                  <a:pt x="5050" y="1362"/>
                                </a:lnTo>
                                <a:lnTo>
                                  <a:pt x="5105" y="1301"/>
                                </a:lnTo>
                                <a:lnTo>
                                  <a:pt x="5161" y="1240"/>
                                </a:lnTo>
                                <a:lnTo>
                                  <a:pt x="5218" y="1181"/>
                                </a:lnTo>
                                <a:lnTo>
                                  <a:pt x="5275" y="1123"/>
                                </a:lnTo>
                                <a:lnTo>
                                  <a:pt x="5334" y="1065"/>
                                </a:lnTo>
                                <a:lnTo>
                                  <a:pt x="5393" y="1008"/>
                                </a:lnTo>
                                <a:lnTo>
                                  <a:pt x="5454" y="952"/>
                                </a:lnTo>
                                <a:lnTo>
                                  <a:pt x="5515" y="898"/>
                                </a:lnTo>
                                <a:lnTo>
                                  <a:pt x="5577" y="845"/>
                                </a:lnTo>
                                <a:lnTo>
                                  <a:pt x="5640" y="793"/>
                                </a:lnTo>
                                <a:lnTo>
                                  <a:pt x="5704" y="742"/>
                                </a:lnTo>
                                <a:lnTo>
                                  <a:pt x="5769" y="692"/>
                                </a:lnTo>
                                <a:lnTo>
                                  <a:pt x="5834" y="645"/>
                                </a:lnTo>
                                <a:lnTo>
                                  <a:pt x="5899" y="598"/>
                                </a:lnTo>
                                <a:lnTo>
                                  <a:pt x="5966" y="552"/>
                                </a:lnTo>
                                <a:lnTo>
                                  <a:pt x="6034" y="509"/>
                                </a:lnTo>
                                <a:lnTo>
                                  <a:pt x="6102" y="466"/>
                                </a:lnTo>
                                <a:lnTo>
                                  <a:pt x="6171" y="426"/>
                                </a:lnTo>
                                <a:lnTo>
                                  <a:pt x="6241" y="386"/>
                                </a:lnTo>
                                <a:lnTo>
                                  <a:pt x="6311" y="348"/>
                                </a:lnTo>
                                <a:lnTo>
                                  <a:pt x="6382" y="313"/>
                                </a:lnTo>
                                <a:lnTo>
                                  <a:pt x="6454" y="278"/>
                                </a:lnTo>
                                <a:lnTo>
                                  <a:pt x="6526" y="246"/>
                                </a:lnTo>
                                <a:lnTo>
                                  <a:pt x="6600" y="216"/>
                                </a:lnTo>
                                <a:lnTo>
                                  <a:pt x="6674" y="187"/>
                                </a:lnTo>
                                <a:lnTo>
                                  <a:pt x="6748" y="160"/>
                                </a:lnTo>
                                <a:lnTo>
                                  <a:pt x="6822" y="135"/>
                                </a:lnTo>
                                <a:lnTo>
                                  <a:pt x="6897" y="112"/>
                                </a:lnTo>
                                <a:lnTo>
                                  <a:pt x="6973" y="91"/>
                                </a:lnTo>
                                <a:lnTo>
                                  <a:pt x="7049" y="72"/>
                                </a:lnTo>
                                <a:lnTo>
                                  <a:pt x="7125" y="55"/>
                                </a:lnTo>
                                <a:lnTo>
                                  <a:pt x="7202" y="41"/>
                                </a:lnTo>
                                <a:lnTo>
                                  <a:pt x="7280" y="29"/>
                                </a:lnTo>
                                <a:lnTo>
                                  <a:pt x="7358" y="19"/>
                                </a:lnTo>
                                <a:lnTo>
                                  <a:pt x="7437" y="11"/>
                                </a:lnTo>
                                <a:lnTo>
                                  <a:pt x="7516" y="4"/>
                                </a:lnTo>
                                <a:lnTo>
                                  <a:pt x="7595" y="1"/>
                                </a:lnTo>
                                <a:lnTo>
                                  <a:pt x="7634" y="0"/>
                                </a:lnTo>
                                <a:lnTo>
                                  <a:pt x="7674" y="0"/>
                                </a:lnTo>
                                <a:lnTo>
                                  <a:pt x="7715" y="1"/>
                                </a:lnTo>
                                <a:lnTo>
                                  <a:pt x="7754" y="2"/>
                                </a:lnTo>
                                <a:lnTo>
                                  <a:pt x="7795" y="4"/>
                                </a:lnTo>
                                <a:lnTo>
                                  <a:pt x="7834" y="6"/>
                                </a:lnTo>
                                <a:lnTo>
                                  <a:pt x="7875" y="10"/>
                                </a:lnTo>
                                <a:lnTo>
                                  <a:pt x="7915" y="14"/>
                                </a:lnTo>
                                <a:lnTo>
                                  <a:pt x="7956" y="18"/>
                                </a:lnTo>
                                <a:lnTo>
                                  <a:pt x="7997" y="23"/>
                                </a:lnTo>
                                <a:lnTo>
                                  <a:pt x="8036" y="28"/>
                                </a:lnTo>
                                <a:lnTo>
                                  <a:pt x="8078" y="34"/>
                                </a:lnTo>
                                <a:lnTo>
                                  <a:pt x="8118" y="41"/>
                                </a:lnTo>
                                <a:lnTo>
                                  <a:pt x="8159" y="49"/>
                                </a:lnTo>
                                <a:lnTo>
                                  <a:pt x="8200" y="57"/>
                                </a:lnTo>
                                <a:lnTo>
                                  <a:pt x="8240" y="66"/>
                                </a:lnTo>
                                <a:lnTo>
                                  <a:pt x="8282" y="75"/>
                                </a:lnTo>
                                <a:lnTo>
                                  <a:pt x="8322" y="86"/>
                                </a:lnTo>
                                <a:lnTo>
                                  <a:pt x="8364" y="97"/>
                                </a:lnTo>
                                <a:lnTo>
                                  <a:pt x="8404" y="109"/>
                                </a:lnTo>
                                <a:lnTo>
                                  <a:pt x="8446" y="121"/>
                                </a:lnTo>
                                <a:lnTo>
                                  <a:pt x="8487" y="134"/>
                                </a:lnTo>
                                <a:lnTo>
                                  <a:pt x="8528" y="149"/>
                                </a:lnTo>
                                <a:lnTo>
                                  <a:pt x="8569" y="163"/>
                                </a:lnTo>
                                <a:lnTo>
                                  <a:pt x="8612" y="179"/>
                                </a:lnTo>
                                <a:lnTo>
                                  <a:pt x="8654" y="195"/>
                                </a:lnTo>
                                <a:lnTo>
                                  <a:pt x="8697" y="213"/>
                                </a:lnTo>
                                <a:lnTo>
                                  <a:pt x="8738" y="232"/>
                                </a:lnTo>
                                <a:lnTo>
                                  <a:pt x="8779" y="250"/>
                                </a:lnTo>
                                <a:lnTo>
                                  <a:pt x="8819" y="270"/>
                                </a:lnTo>
                                <a:lnTo>
                                  <a:pt x="8860" y="291"/>
                                </a:lnTo>
                                <a:lnTo>
                                  <a:pt x="8900" y="312"/>
                                </a:lnTo>
                                <a:lnTo>
                                  <a:pt x="8939" y="334"/>
                                </a:lnTo>
                                <a:lnTo>
                                  <a:pt x="8979" y="357"/>
                                </a:lnTo>
                                <a:lnTo>
                                  <a:pt x="9017" y="381"/>
                                </a:lnTo>
                                <a:lnTo>
                                  <a:pt x="9055" y="404"/>
                                </a:lnTo>
                                <a:lnTo>
                                  <a:pt x="9092" y="430"/>
                                </a:lnTo>
                                <a:lnTo>
                                  <a:pt x="9130" y="455"/>
                                </a:lnTo>
                                <a:lnTo>
                                  <a:pt x="9166" y="481"/>
                                </a:lnTo>
                                <a:lnTo>
                                  <a:pt x="9203" y="508"/>
                                </a:lnTo>
                                <a:lnTo>
                                  <a:pt x="9238" y="535"/>
                                </a:lnTo>
                                <a:lnTo>
                                  <a:pt x="9274" y="564"/>
                                </a:lnTo>
                                <a:lnTo>
                                  <a:pt x="9308" y="592"/>
                                </a:lnTo>
                                <a:lnTo>
                                  <a:pt x="9343" y="621"/>
                                </a:lnTo>
                                <a:lnTo>
                                  <a:pt x="9376" y="651"/>
                                </a:lnTo>
                                <a:lnTo>
                                  <a:pt x="9410" y="681"/>
                                </a:lnTo>
                                <a:lnTo>
                                  <a:pt x="9442" y="713"/>
                                </a:lnTo>
                                <a:lnTo>
                                  <a:pt x="9475" y="744"/>
                                </a:lnTo>
                                <a:lnTo>
                                  <a:pt x="9506" y="777"/>
                                </a:lnTo>
                                <a:lnTo>
                                  <a:pt x="9538" y="809"/>
                                </a:lnTo>
                                <a:lnTo>
                                  <a:pt x="9568" y="843"/>
                                </a:lnTo>
                                <a:lnTo>
                                  <a:pt x="9598" y="876"/>
                                </a:lnTo>
                                <a:lnTo>
                                  <a:pt x="9627" y="911"/>
                                </a:lnTo>
                                <a:lnTo>
                                  <a:pt x="9656" y="945"/>
                                </a:lnTo>
                                <a:lnTo>
                                  <a:pt x="9684" y="981"/>
                                </a:lnTo>
                                <a:lnTo>
                                  <a:pt x="9711" y="1016"/>
                                </a:lnTo>
                                <a:lnTo>
                                  <a:pt x="9739" y="1053"/>
                                </a:lnTo>
                                <a:lnTo>
                                  <a:pt x="9765" y="1089"/>
                                </a:lnTo>
                                <a:lnTo>
                                  <a:pt x="9790" y="1126"/>
                                </a:lnTo>
                                <a:lnTo>
                                  <a:pt x="9816" y="1163"/>
                                </a:lnTo>
                                <a:lnTo>
                                  <a:pt x="9840" y="1202"/>
                                </a:lnTo>
                                <a:lnTo>
                                  <a:pt x="9864" y="1240"/>
                                </a:lnTo>
                                <a:lnTo>
                                  <a:pt x="9887" y="1279"/>
                                </a:lnTo>
                                <a:lnTo>
                                  <a:pt x="9910" y="1318"/>
                                </a:lnTo>
                                <a:lnTo>
                                  <a:pt x="9931" y="1357"/>
                                </a:lnTo>
                                <a:lnTo>
                                  <a:pt x="9953" y="1397"/>
                                </a:lnTo>
                                <a:lnTo>
                                  <a:pt x="9973" y="1437"/>
                                </a:lnTo>
                                <a:lnTo>
                                  <a:pt x="9993" y="1478"/>
                                </a:lnTo>
                                <a:lnTo>
                                  <a:pt x="10012" y="1518"/>
                                </a:lnTo>
                                <a:lnTo>
                                  <a:pt x="10030" y="1560"/>
                                </a:lnTo>
                                <a:lnTo>
                                  <a:pt x="10048" y="1602"/>
                                </a:lnTo>
                                <a:lnTo>
                                  <a:pt x="10065" y="1643"/>
                                </a:lnTo>
                                <a:lnTo>
                                  <a:pt x="10082" y="1686"/>
                                </a:lnTo>
                                <a:lnTo>
                                  <a:pt x="10097" y="1729"/>
                                </a:lnTo>
                                <a:lnTo>
                                  <a:pt x="10111" y="1771"/>
                                </a:lnTo>
                                <a:lnTo>
                                  <a:pt x="10125" y="1814"/>
                                </a:lnTo>
                                <a:lnTo>
                                  <a:pt x="10138" y="1857"/>
                                </a:lnTo>
                                <a:lnTo>
                                  <a:pt x="10152" y="1900"/>
                                </a:lnTo>
                                <a:lnTo>
                                  <a:pt x="10163" y="1944"/>
                                </a:lnTo>
                                <a:lnTo>
                                  <a:pt x="10174" y="1988"/>
                                </a:lnTo>
                                <a:lnTo>
                                  <a:pt x="10184" y="2032"/>
                                </a:lnTo>
                                <a:lnTo>
                                  <a:pt x="10193" y="2077"/>
                                </a:lnTo>
                                <a:lnTo>
                                  <a:pt x="10201" y="2120"/>
                                </a:lnTo>
                                <a:lnTo>
                                  <a:pt x="10209" y="2165"/>
                                </a:lnTo>
                                <a:lnTo>
                                  <a:pt x="10217" y="2211"/>
                                </a:lnTo>
                                <a:lnTo>
                                  <a:pt x="10223" y="2255"/>
                                </a:lnTo>
                                <a:lnTo>
                                  <a:pt x="10228" y="2300"/>
                                </a:lnTo>
                                <a:lnTo>
                                  <a:pt x="10233" y="2346"/>
                                </a:lnTo>
                                <a:lnTo>
                                  <a:pt x="10239" y="2430"/>
                                </a:lnTo>
                                <a:lnTo>
                                  <a:pt x="10242" y="2513"/>
                                </a:lnTo>
                                <a:lnTo>
                                  <a:pt x="10244" y="2596"/>
                                </a:lnTo>
                                <a:lnTo>
                                  <a:pt x="10243" y="2678"/>
                                </a:lnTo>
                                <a:lnTo>
                                  <a:pt x="10240" y="2761"/>
                                </a:lnTo>
                                <a:lnTo>
                                  <a:pt x="10235" y="2843"/>
                                </a:lnTo>
                                <a:lnTo>
                                  <a:pt x="10227" y="2924"/>
                                </a:lnTo>
                                <a:lnTo>
                                  <a:pt x="10217" y="3004"/>
                                </a:lnTo>
                                <a:lnTo>
                                  <a:pt x="10205" y="3085"/>
                                </a:lnTo>
                                <a:lnTo>
                                  <a:pt x="10191" y="3164"/>
                                </a:lnTo>
                                <a:lnTo>
                                  <a:pt x="10175" y="3244"/>
                                </a:lnTo>
                                <a:lnTo>
                                  <a:pt x="10158" y="3323"/>
                                </a:lnTo>
                                <a:lnTo>
                                  <a:pt x="10137" y="3402"/>
                                </a:lnTo>
                                <a:lnTo>
                                  <a:pt x="10116" y="3479"/>
                                </a:lnTo>
                                <a:lnTo>
                                  <a:pt x="10093" y="3557"/>
                                </a:lnTo>
                                <a:lnTo>
                                  <a:pt x="10067" y="3633"/>
                                </a:lnTo>
                                <a:lnTo>
                                  <a:pt x="10040" y="3710"/>
                                </a:lnTo>
                                <a:lnTo>
                                  <a:pt x="10012" y="3786"/>
                                </a:lnTo>
                                <a:lnTo>
                                  <a:pt x="9981" y="3862"/>
                                </a:lnTo>
                                <a:lnTo>
                                  <a:pt x="9950" y="3937"/>
                                </a:lnTo>
                                <a:lnTo>
                                  <a:pt x="9916" y="4011"/>
                                </a:lnTo>
                                <a:lnTo>
                                  <a:pt x="9882" y="4085"/>
                                </a:lnTo>
                                <a:lnTo>
                                  <a:pt x="9845" y="4158"/>
                                </a:lnTo>
                                <a:lnTo>
                                  <a:pt x="9808" y="4231"/>
                                </a:lnTo>
                                <a:lnTo>
                                  <a:pt x="9768" y="4303"/>
                                </a:lnTo>
                                <a:lnTo>
                                  <a:pt x="9728" y="4375"/>
                                </a:lnTo>
                                <a:lnTo>
                                  <a:pt x="9687" y="4446"/>
                                </a:lnTo>
                                <a:lnTo>
                                  <a:pt x="9644" y="4516"/>
                                </a:lnTo>
                                <a:lnTo>
                                  <a:pt x="9600" y="4586"/>
                                </a:lnTo>
                                <a:lnTo>
                                  <a:pt x="9555" y="4656"/>
                                </a:lnTo>
                                <a:lnTo>
                                  <a:pt x="9509" y="4725"/>
                                </a:lnTo>
                                <a:lnTo>
                                  <a:pt x="9462" y="4793"/>
                                </a:lnTo>
                                <a:close/>
                                <a:moveTo>
                                  <a:pt x="5021" y="1782"/>
                                </a:moveTo>
                                <a:lnTo>
                                  <a:pt x="5021" y="1782"/>
                                </a:lnTo>
                                <a:lnTo>
                                  <a:pt x="5019" y="1784"/>
                                </a:lnTo>
                                <a:lnTo>
                                  <a:pt x="5019" y="1786"/>
                                </a:lnTo>
                                <a:lnTo>
                                  <a:pt x="5020" y="1792"/>
                                </a:lnTo>
                                <a:lnTo>
                                  <a:pt x="5023" y="1801"/>
                                </a:lnTo>
                                <a:lnTo>
                                  <a:pt x="5028" y="1809"/>
                                </a:lnTo>
                                <a:lnTo>
                                  <a:pt x="5036" y="1819"/>
                                </a:lnTo>
                                <a:lnTo>
                                  <a:pt x="5046" y="1830"/>
                                </a:lnTo>
                                <a:lnTo>
                                  <a:pt x="5071" y="1854"/>
                                </a:lnTo>
                                <a:lnTo>
                                  <a:pt x="5101" y="1882"/>
                                </a:lnTo>
                                <a:lnTo>
                                  <a:pt x="5136" y="1911"/>
                                </a:lnTo>
                                <a:lnTo>
                                  <a:pt x="5175" y="1943"/>
                                </a:lnTo>
                                <a:lnTo>
                                  <a:pt x="5216" y="1975"/>
                                </a:lnTo>
                                <a:lnTo>
                                  <a:pt x="5299" y="2038"/>
                                </a:lnTo>
                                <a:lnTo>
                                  <a:pt x="5376" y="2094"/>
                                </a:lnTo>
                                <a:lnTo>
                                  <a:pt x="5436" y="2138"/>
                                </a:lnTo>
                                <a:lnTo>
                                  <a:pt x="5470" y="2163"/>
                                </a:lnTo>
                                <a:lnTo>
                                  <a:pt x="5602" y="1993"/>
                                </a:lnTo>
                                <a:lnTo>
                                  <a:pt x="5572" y="1968"/>
                                </a:lnTo>
                                <a:lnTo>
                                  <a:pt x="5539" y="1938"/>
                                </a:lnTo>
                                <a:lnTo>
                                  <a:pt x="5465" y="1869"/>
                                </a:lnTo>
                                <a:lnTo>
                                  <a:pt x="5426" y="1832"/>
                                </a:lnTo>
                                <a:lnTo>
                                  <a:pt x="5384" y="1796"/>
                                </a:lnTo>
                                <a:lnTo>
                                  <a:pt x="5364" y="1778"/>
                                </a:lnTo>
                                <a:lnTo>
                                  <a:pt x="5342" y="1761"/>
                                </a:lnTo>
                                <a:lnTo>
                                  <a:pt x="5321" y="1746"/>
                                </a:lnTo>
                                <a:lnTo>
                                  <a:pt x="5301" y="1731"/>
                                </a:lnTo>
                                <a:lnTo>
                                  <a:pt x="5280" y="1717"/>
                                </a:lnTo>
                                <a:lnTo>
                                  <a:pt x="5259" y="1705"/>
                                </a:lnTo>
                                <a:lnTo>
                                  <a:pt x="5238" y="1694"/>
                                </a:lnTo>
                                <a:lnTo>
                                  <a:pt x="5218" y="1685"/>
                                </a:lnTo>
                                <a:lnTo>
                                  <a:pt x="5198" y="1679"/>
                                </a:lnTo>
                                <a:lnTo>
                                  <a:pt x="5179" y="1674"/>
                                </a:lnTo>
                                <a:lnTo>
                                  <a:pt x="5160" y="1671"/>
                                </a:lnTo>
                                <a:lnTo>
                                  <a:pt x="5151" y="1671"/>
                                </a:lnTo>
                                <a:lnTo>
                                  <a:pt x="5142" y="1671"/>
                                </a:lnTo>
                                <a:lnTo>
                                  <a:pt x="5132" y="1672"/>
                                </a:lnTo>
                                <a:lnTo>
                                  <a:pt x="5123" y="1674"/>
                                </a:lnTo>
                                <a:lnTo>
                                  <a:pt x="5114" y="1676"/>
                                </a:lnTo>
                                <a:lnTo>
                                  <a:pt x="5106" y="1680"/>
                                </a:lnTo>
                                <a:lnTo>
                                  <a:pt x="5098" y="1683"/>
                                </a:lnTo>
                                <a:lnTo>
                                  <a:pt x="5090" y="1688"/>
                                </a:lnTo>
                                <a:lnTo>
                                  <a:pt x="5082" y="1693"/>
                                </a:lnTo>
                                <a:lnTo>
                                  <a:pt x="5074" y="1699"/>
                                </a:lnTo>
                                <a:lnTo>
                                  <a:pt x="5066" y="1706"/>
                                </a:lnTo>
                                <a:lnTo>
                                  <a:pt x="5059" y="1714"/>
                                </a:lnTo>
                                <a:lnTo>
                                  <a:pt x="5052" y="1723"/>
                                </a:lnTo>
                                <a:lnTo>
                                  <a:pt x="5045" y="1734"/>
                                </a:lnTo>
                                <a:lnTo>
                                  <a:pt x="5038" y="1744"/>
                                </a:lnTo>
                                <a:lnTo>
                                  <a:pt x="5032" y="1756"/>
                                </a:lnTo>
                                <a:lnTo>
                                  <a:pt x="5026" y="1768"/>
                                </a:lnTo>
                                <a:lnTo>
                                  <a:pt x="5021" y="1782"/>
                                </a:lnTo>
                                <a:close/>
                                <a:moveTo>
                                  <a:pt x="4923" y="1907"/>
                                </a:moveTo>
                                <a:lnTo>
                                  <a:pt x="4923" y="1907"/>
                                </a:lnTo>
                                <a:lnTo>
                                  <a:pt x="4909" y="1923"/>
                                </a:lnTo>
                                <a:lnTo>
                                  <a:pt x="4897" y="1941"/>
                                </a:lnTo>
                                <a:lnTo>
                                  <a:pt x="4893" y="1949"/>
                                </a:lnTo>
                                <a:lnTo>
                                  <a:pt x="4889" y="1957"/>
                                </a:lnTo>
                                <a:lnTo>
                                  <a:pt x="4886" y="1964"/>
                                </a:lnTo>
                                <a:lnTo>
                                  <a:pt x="4883" y="1972"/>
                                </a:lnTo>
                                <a:lnTo>
                                  <a:pt x="4882" y="1980"/>
                                </a:lnTo>
                                <a:lnTo>
                                  <a:pt x="4880" y="1988"/>
                                </a:lnTo>
                                <a:lnTo>
                                  <a:pt x="4880" y="1995"/>
                                </a:lnTo>
                                <a:lnTo>
                                  <a:pt x="4880" y="2004"/>
                                </a:lnTo>
                                <a:lnTo>
                                  <a:pt x="4882" y="2020"/>
                                </a:lnTo>
                                <a:lnTo>
                                  <a:pt x="4887" y="2036"/>
                                </a:lnTo>
                                <a:lnTo>
                                  <a:pt x="5312" y="2367"/>
                                </a:lnTo>
                                <a:lnTo>
                                  <a:pt x="5450" y="2189"/>
                                </a:lnTo>
                                <a:lnTo>
                                  <a:pt x="5426" y="2169"/>
                                </a:lnTo>
                                <a:lnTo>
                                  <a:pt x="5398" y="2145"/>
                                </a:lnTo>
                                <a:lnTo>
                                  <a:pt x="5334" y="2085"/>
                                </a:lnTo>
                                <a:lnTo>
                                  <a:pt x="5299" y="2052"/>
                                </a:lnTo>
                                <a:lnTo>
                                  <a:pt x="5262" y="2020"/>
                                </a:lnTo>
                                <a:lnTo>
                                  <a:pt x="5224" y="1987"/>
                                </a:lnTo>
                                <a:lnTo>
                                  <a:pt x="5185" y="1956"/>
                                </a:lnTo>
                                <a:lnTo>
                                  <a:pt x="5166" y="1942"/>
                                </a:lnTo>
                                <a:lnTo>
                                  <a:pt x="5147" y="1928"/>
                                </a:lnTo>
                                <a:lnTo>
                                  <a:pt x="5128" y="1916"/>
                                </a:lnTo>
                                <a:lnTo>
                                  <a:pt x="5109" y="1904"/>
                                </a:lnTo>
                                <a:lnTo>
                                  <a:pt x="5091" y="1895"/>
                                </a:lnTo>
                                <a:lnTo>
                                  <a:pt x="5073" y="1886"/>
                                </a:lnTo>
                                <a:lnTo>
                                  <a:pt x="5054" y="1879"/>
                                </a:lnTo>
                                <a:lnTo>
                                  <a:pt x="5037" y="1874"/>
                                </a:lnTo>
                                <a:lnTo>
                                  <a:pt x="5021" y="1870"/>
                                </a:lnTo>
                                <a:lnTo>
                                  <a:pt x="5005" y="1868"/>
                                </a:lnTo>
                                <a:lnTo>
                                  <a:pt x="4988" y="1869"/>
                                </a:lnTo>
                                <a:lnTo>
                                  <a:pt x="4974" y="1871"/>
                                </a:lnTo>
                                <a:lnTo>
                                  <a:pt x="4967" y="1874"/>
                                </a:lnTo>
                                <a:lnTo>
                                  <a:pt x="4960" y="1876"/>
                                </a:lnTo>
                                <a:lnTo>
                                  <a:pt x="4954" y="1880"/>
                                </a:lnTo>
                                <a:lnTo>
                                  <a:pt x="4947" y="1884"/>
                                </a:lnTo>
                                <a:lnTo>
                                  <a:pt x="4941" y="1888"/>
                                </a:lnTo>
                                <a:lnTo>
                                  <a:pt x="4935" y="1894"/>
                                </a:lnTo>
                                <a:lnTo>
                                  <a:pt x="4930" y="1900"/>
                                </a:lnTo>
                                <a:lnTo>
                                  <a:pt x="4923" y="1907"/>
                                </a:lnTo>
                                <a:close/>
                                <a:moveTo>
                                  <a:pt x="5242" y="1524"/>
                                </a:moveTo>
                                <a:lnTo>
                                  <a:pt x="5242" y="1524"/>
                                </a:lnTo>
                                <a:lnTo>
                                  <a:pt x="5234" y="1534"/>
                                </a:lnTo>
                                <a:lnTo>
                                  <a:pt x="5226" y="1543"/>
                                </a:lnTo>
                                <a:lnTo>
                                  <a:pt x="5209" y="1560"/>
                                </a:lnTo>
                                <a:lnTo>
                                  <a:pt x="5191" y="1578"/>
                                </a:lnTo>
                                <a:lnTo>
                                  <a:pt x="5182" y="1587"/>
                                </a:lnTo>
                                <a:lnTo>
                                  <a:pt x="5175" y="1597"/>
                                </a:lnTo>
                                <a:lnTo>
                                  <a:pt x="5182" y="1601"/>
                                </a:lnTo>
                                <a:lnTo>
                                  <a:pt x="5189" y="1606"/>
                                </a:lnTo>
                                <a:lnTo>
                                  <a:pt x="5194" y="1611"/>
                                </a:lnTo>
                                <a:lnTo>
                                  <a:pt x="5197" y="1616"/>
                                </a:lnTo>
                                <a:lnTo>
                                  <a:pt x="5198" y="1622"/>
                                </a:lnTo>
                                <a:lnTo>
                                  <a:pt x="5198" y="1628"/>
                                </a:lnTo>
                                <a:lnTo>
                                  <a:pt x="5196" y="1635"/>
                                </a:lnTo>
                                <a:lnTo>
                                  <a:pt x="5192" y="1642"/>
                                </a:lnTo>
                                <a:lnTo>
                                  <a:pt x="5617" y="1973"/>
                                </a:lnTo>
                                <a:lnTo>
                                  <a:pt x="5754" y="1797"/>
                                </a:lnTo>
                                <a:lnTo>
                                  <a:pt x="5731" y="1777"/>
                                </a:lnTo>
                                <a:lnTo>
                                  <a:pt x="5704" y="1753"/>
                                </a:lnTo>
                                <a:lnTo>
                                  <a:pt x="5643" y="1695"/>
                                </a:lnTo>
                                <a:lnTo>
                                  <a:pt x="5608" y="1664"/>
                                </a:lnTo>
                                <a:lnTo>
                                  <a:pt x="5573" y="1631"/>
                                </a:lnTo>
                                <a:lnTo>
                                  <a:pt x="5537" y="1600"/>
                                </a:lnTo>
                                <a:lnTo>
                                  <a:pt x="5500" y="1570"/>
                                </a:lnTo>
                                <a:lnTo>
                                  <a:pt x="5481" y="1557"/>
                                </a:lnTo>
                                <a:lnTo>
                                  <a:pt x="5463" y="1544"/>
                                </a:lnTo>
                                <a:lnTo>
                                  <a:pt x="5445" y="1532"/>
                                </a:lnTo>
                                <a:lnTo>
                                  <a:pt x="5427" y="1522"/>
                                </a:lnTo>
                                <a:lnTo>
                                  <a:pt x="5409" y="1511"/>
                                </a:lnTo>
                                <a:lnTo>
                                  <a:pt x="5391" y="1503"/>
                                </a:lnTo>
                                <a:lnTo>
                                  <a:pt x="5374" y="1496"/>
                                </a:lnTo>
                                <a:lnTo>
                                  <a:pt x="5357" y="1491"/>
                                </a:lnTo>
                                <a:lnTo>
                                  <a:pt x="5340" y="1488"/>
                                </a:lnTo>
                                <a:lnTo>
                                  <a:pt x="5324" y="1486"/>
                                </a:lnTo>
                                <a:lnTo>
                                  <a:pt x="5309" y="1487"/>
                                </a:lnTo>
                                <a:lnTo>
                                  <a:pt x="5294" y="1489"/>
                                </a:lnTo>
                                <a:lnTo>
                                  <a:pt x="5287" y="1491"/>
                                </a:lnTo>
                                <a:lnTo>
                                  <a:pt x="5280" y="1494"/>
                                </a:lnTo>
                                <a:lnTo>
                                  <a:pt x="5273" y="1497"/>
                                </a:lnTo>
                                <a:lnTo>
                                  <a:pt x="5266" y="1501"/>
                                </a:lnTo>
                                <a:lnTo>
                                  <a:pt x="5260" y="1506"/>
                                </a:lnTo>
                                <a:lnTo>
                                  <a:pt x="5254" y="1511"/>
                                </a:lnTo>
                                <a:lnTo>
                                  <a:pt x="5248" y="1517"/>
                                </a:lnTo>
                                <a:lnTo>
                                  <a:pt x="5242" y="1524"/>
                                </a:lnTo>
                                <a:close/>
                                <a:moveTo>
                                  <a:pt x="4783" y="2102"/>
                                </a:moveTo>
                                <a:lnTo>
                                  <a:pt x="4783" y="2102"/>
                                </a:lnTo>
                                <a:lnTo>
                                  <a:pt x="4775" y="2111"/>
                                </a:lnTo>
                                <a:lnTo>
                                  <a:pt x="4769" y="2122"/>
                                </a:lnTo>
                                <a:lnTo>
                                  <a:pt x="4756" y="2144"/>
                                </a:lnTo>
                                <a:lnTo>
                                  <a:pt x="4743" y="2165"/>
                                </a:lnTo>
                                <a:lnTo>
                                  <a:pt x="4736" y="2175"/>
                                </a:lnTo>
                                <a:lnTo>
                                  <a:pt x="4729" y="2185"/>
                                </a:lnTo>
                                <a:lnTo>
                                  <a:pt x="4736" y="2190"/>
                                </a:lnTo>
                                <a:lnTo>
                                  <a:pt x="4743" y="2196"/>
                                </a:lnTo>
                                <a:lnTo>
                                  <a:pt x="4749" y="2202"/>
                                </a:lnTo>
                                <a:lnTo>
                                  <a:pt x="4753" y="2210"/>
                                </a:lnTo>
                                <a:lnTo>
                                  <a:pt x="4756" y="2217"/>
                                </a:lnTo>
                                <a:lnTo>
                                  <a:pt x="4759" y="2225"/>
                                </a:lnTo>
                                <a:lnTo>
                                  <a:pt x="4759" y="2233"/>
                                </a:lnTo>
                                <a:lnTo>
                                  <a:pt x="4759" y="2240"/>
                                </a:lnTo>
                                <a:lnTo>
                                  <a:pt x="5165" y="2556"/>
                                </a:lnTo>
                                <a:lnTo>
                                  <a:pt x="5297" y="2385"/>
                                </a:lnTo>
                                <a:lnTo>
                                  <a:pt x="5274" y="2368"/>
                                </a:lnTo>
                                <a:lnTo>
                                  <a:pt x="5248" y="2344"/>
                                </a:lnTo>
                                <a:lnTo>
                                  <a:pt x="5185" y="2289"/>
                                </a:lnTo>
                                <a:lnTo>
                                  <a:pt x="5150" y="2258"/>
                                </a:lnTo>
                                <a:lnTo>
                                  <a:pt x="5113" y="2226"/>
                                </a:lnTo>
                                <a:lnTo>
                                  <a:pt x="5076" y="2195"/>
                                </a:lnTo>
                                <a:lnTo>
                                  <a:pt x="5038" y="2166"/>
                                </a:lnTo>
                                <a:lnTo>
                                  <a:pt x="5000" y="2138"/>
                                </a:lnTo>
                                <a:lnTo>
                                  <a:pt x="4980" y="2125"/>
                                </a:lnTo>
                                <a:lnTo>
                                  <a:pt x="4962" y="2114"/>
                                </a:lnTo>
                                <a:lnTo>
                                  <a:pt x="4944" y="2104"/>
                                </a:lnTo>
                                <a:lnTo>
                                  <a:pt x="4925" y="2095"/>
                                </a:lnTo>
                                <a:lnTo>
                                  <a:pt x="4908" y="2088"/>
                                </a:lnTo>
                                <a:lnTo>
                                  <a:pt x="4891" y="2082"/>
                                </a:lnTo>
                                <a:lnTo>
                                  <a:pt x="4875" y="2077"/>
                                </a:lnTo>
                                <a:lnTo>
                                  <a:pt x="4859" y="2074"/>
                                </a:lnTo>
                                <a:lnTo>
                                  <a:pt x="4844" y="2074"/>
                                </a:lnTo>
                                <a:lnTo>
                                  <a:pt x="4830" y="2075"/>
                                </a:lnTo>
                                <a:lnTo>
                                  <a:pt x="4817" y="2078"/>
                                </a:lnTo>
                                <a:lnTo>
                                  <a:pt x="4811" y="2080"/>
                                </a:lnTo>
                                <a:lnTo>
                                  <a:pt x="4805" y="2083"/>
                                </a:lnTo>
                                <a:lnTo>
                                  <a:pt x="4799" y="2087"/>
                                </a:lnTo>
                                <a:lnTo>
                                  <a:pt x="4794" y="2091"/>
                                </a:lnTo>
                                <a:lnTo>
                                  <a:pt x="4787" y="2096"/>
                                </a:lnTo>
                                <a:lnTo>
                                  <a:pt x="4783" y="2102"/>
                                </a:lnTo>
                                <a:close/>
                                <a:moveTo>
                                  <a:pt x="5420" y="1336"/>
                                </a:moveTo>
                                <a:lnTo>
                                  <a:pt x="5420" y="1336"/>
                                </a:lnTo>
                                <a:lnTo>
                                  <a:pt x="5408" y="1342"/>
                                </a:lnTo>
                                <a:lnTo>
                                  <a:pt x="5399" y="1347"/>
                                </a:lnTo>
                                <a:lnTo>
                                  <a:pt x="5391" y="1353"/>
                                </a:lnTo>
                                <a:lnTo>
                                  <a:pt x="5383" y="1359"/>
                                </a:lnTo>
                                <a:lnTo>
                                  <a:pt x="5377" y="1365"/>
                                </a:lnTo>
                                <a:lnTo>
                                  <a:pt x="5372" y="1371"/>
                                </a:lnTo>
                                <a:lnTo>
                                  <a:pt x="5367" y="1378"/>
                                </a:lnTo>
                                <a:lnTo>
                                  <a:pt x="5363" y="1386"/>
                                </a:lnTo>
                                <a:lnTo>
                                  <a:pt x="5361" y="1392"/>
                                </a:lnTo>
                                <a:lnTo>
                                  <a:pt x="5359" y="1399"/>
                                </a:lnTo>
                                <a:lnTo>
                                  <a:pt x="5358" y="1406"/>
                                </a:lnTo>
                                <a:lnTo>
                                  <a:pt x="5357" y="1414"/>
                                </a:lnTo>
                                <a:lnTo>
                                  <a:pt x="5358" y="1421"/>
                                </a:lnTo>
                                <a:lnTo>
                                  <a:pt x="5359" y="1428"/>
                                </a:lnTo>
                                <a:lnTo>
                                  <a:pt x="5361" y="1436"/>
                                </a:lnTo>
                                <a:lnTo>
                                  <a:pt x="5363" y="1444"/>
                                </a:lnTo>
                                <a:lnTo>
                                  <a:pt x="5370" y="1460"/>
                                </a:lnTo>
                                <a:lnTo>
                                  <a:pt x="5379" y="1476"/>
                                </a:lnTo>
                                <a:lnTo>
                                  <a:pt x="5391" y="1492"/>
                                </a:lnTo>
                                <a:lnTo>
                                  <a:pt x="5405" y="1509"/>
                                </a:lnTo>
                                <a:lnTo>
                                  <a:pt x="5421" y="1526"/>
                                </a:lnTo>
                                <a:lnTo>
                                  <a:pt x="5438" y="1542"/>
                                </a:lnTo>
                                <a:lnTo>
                                  <a:pt x="5456" y="1559"/>
                                </a:lnTo>
                                <a:lnTo>
                                  <a:pt x="5475" y="1575"/>
                                </a:lnTo>
                                <a:lnTo>
                                  <a:pt x="5496" y="1592"/>
                                </a:lnTo>
                                <a:lnTo>
                                  <a:pt x="5517" y="1608"/>
                                </a:lnTo>
                                <a:lnTo>
                                  <a:pt x="5561" y="1639"/>
                                </a:lnTo>
                                <a:lnTo>
                                  <a:pt x="5605" y="1670"/>
                                </a:lnTo>
                                <a:lnTo>
                                  <a:pt x="5648" y="1697"/>
                                </a:lnTo>
                                <a:lnTo>
                                  <a:pt x="5722" y="1745"/>
                                </a:lnTo>
                                <a:lnTo>
                                  <a:pt x="5750" y="1763"/>
                                </a:lnTo>
                                <a:lnTo>
                                  <a:pt x="5771" y="1776"/>
                                </a:lnTo>
                                <a:lnTo>
                                  <a:pt x="5908" y="1600"/>
                                </a:lnTo>
                                <a:lnTo>
                                  <a:pt x="5884" y="1581"/>
                                </a:lnTo>
                                <a:lnTo>
                                  <a:pt x="5859" y="1558"/>
                                </a:lnTo>
                                <a:lnTo>
                                  <a:pt x="5801" y="1503"/>
                                </a:lnTo>
                                <a:lnTo>
                                  <a:pt x="5769" y="1474"/>
                                </a:lnTo>
                                <a:lnTo>
                                  <a:pt x="5735" y="1444"/>
                                </a:lnTo>
                                <a:lnTo>
                                  <a:pt x="5702" y="1415"/>
                                </a:lnTo>
                                <a:lnTo>
                                  <a:pt x="5667" y="1388"/>
                                </a:lnTo>
                                <a:lnTo>
                                  <a:pt x="5650" y="1374"/>
                                </a:lnTo>
                                <a:lnTo>
                                  <a:pt x="5633" y="1362"/>
                                </a:lnTo>
                                <a:lnTo>
                                  <a:pt x="5615" y="1351"/>
                                </a:lnTo>
                                <a:lnTo>
                                  <a:pt x="5598" y="1341"/>
                                </a:lnTo>
                                <a:lnTo>
                                  <a:pt x="5581" y="1331"/>
                                </a:lnTo>
                                <a:lnTo>
                                  <a:pt x="5565" y="1324"/>
                                </a:lnTo>
                                <a:lnTo>
                                  <a:pt x="5547" y="1317"/>
                                </a:lnTo>
                                <a:lnTo>
                                  <a:pt x="5531" y="1311"/>
                                </a:lnTo>
                                <a:lnTo>
                                  <a:pt x="5516" y="1307"/>
                                </a:lnTo>
                                <a:lnTo>
                                  <a:pt x="5501" y="1305"/>
                                </a:lnTo>
                                <a:lnTo>
                                  <a:pt x="5485" y="1305"/>
                                </a:lnTo>
                                <a:lnTo>
                                  <a:pt x="5471" y="1307"/>
                                </a:lnTo>
                                <a:lnTo>
                                  <a:pt x="5457" y="1311"/>
                                </a:lnTo>
                                <a:lnTo>
                                  <a:pt x="5444" y="1318"/>
                                </a:lnTo>
                                <a:lnTo>
                                  <a:pt x="5432" y="1326"/>
                                </a:lnTo>
                                <a:lnTo>
                                  <a:pt x="5420" y="1336"/>
                                </a:lnTo>
                                <a:close/>
                                <a:moveTo>
                                  <a:pt x="4655" y="2307"/>
                                </a:moveTo>
                                <a:lnTo>
                                  <a:pt x="4655" y="2307"/>
                                </a:lnTo>
                                <a:lnTo>
                                  <a:pt x="4640" y="2326"/>
                                </a:lnTo>
                                <a:lnTo>
                                  <a:pt x="4630" y="2344"/>
                                </a:lnTo>
                                <a:lnTo>
                                  <a:pt x="4622" y="2362"/>
                                </a:lnTo>
                                <a:lnTo>
                                  <a:pt x="4617" y="2377"/>
                                </a:lnTo>
                                <a:lnTo>
                                  <a:pt x="4616" y="2385"/>
                                </a:lnTo>
                                <a:lnTo>
                                  <a:pt x="4615" y="2392"/>
                                </a:lnTo>
                                <a:lnTo>
                                  <a:pt x="4615" y="2398"/>
                                </a:lnTo>
                                <a:lnTo>
                                  <a:pt x="4615" y="2405"/>
                                </a:lnTo>
                                <a:lnTo>
                                  <a:pt x="4616" y="2412"/>
                                </a:lnTo>
                                <a:lnTo>
                                  <a:pt x="4618" y="2419"/>
                                </a:lnTo>
                                <a:lnTo>
                                  <a:pt x="4623" y="2431"/>
                                </a:lnTo>
                                <a:lnTo>
                                  <a:pt x="4630" y="2443"/>
                                </a:lnTo>
                                <a:lnTo>
                                  <a:pt x="4640" y="2455"/>
                                </a:lnTo>
                                <a:lnTo>
                                  <a:pt x="4650" y="2466"/>
                                </a:lnTo>
                                <a:lnTo>
                                  <a:pt x="4664" y="2478"/>
                                </a:lnTo>
                                <a:lnTo>
                                  <a:pt x="4678" y="2490"/>
                                </a:lnTo>
                                <a:lnTo>
                                  <a:pt x="4693" y="2502"/>
                                </a:lnTo>
                                <a:lnTo>
                                  <a:pt x="4728" y="2528"/>
                                </a:lnTo>
                                <a:lnTo>
                                  <a:pt x="4768" y="2559"/>
                                </a:lnTo>
                                <a:lnTo>
                                  <a:pt x="4804" y="2588"/>
                                </a:lnTo>
                                <a:lnTo>
                                  <a:pt x="4864" y="2639"/>
                                </a:lnTo>
                                <a:lnTo>
                                  <a:pt x="4889" y="2660"/>
                                </a:lnTo>
                                <a:lnTo>
                                  <a:pt x="4913" y="2678"/>
                                </a:lnTo>
                                <a:lnTo>
                                  <a:pt x="4924" y="2685"/>
                                </a:lnTo>
                                <a:lnTo>
                                  <a:pt x="4935" y="2692"/>
                                </a:lnTo>
                                <a:lnTo>
                                  <a:pt x="4946" y="2698"/>
                                </a:lnTo>
                                <a:lnTo>
                                  <a:pt x="4956" y="2702"/>
                                </a:lnTo>
                                <a:lnTo>
                                  <a:pt x="4966" y="2705"/>
                                </a:lnTo>
                                <a:lnTo>
                                  <a:pt x="4976" y="2707"/>
                                </a:lnTo>
                                <a:lnTo>
                                  <a:pt x="4986" y="2707"/>
                                </a:lnTo>
                                <a:lnTo>
                                  <a:pt x="4996" y="2707"/>
                                </a:lnTo>
                                <a:lnTo>
                                  <a:pt x="5007" y="2705"/>
                                </a:lnTo>
                                <a:lnTo>
                                  <a:pt x="5018" y="2701"/>
                                </a:lnTo>
                                <a:lnTo>
                                  <a:pt x="5028" y="2696"/>
                                </a:lnTo>
                                <a:lnTo>
                                  <a:pt x="5039" y="2690"/>
                                </a:lnTo>
                                <a:lnTo>
                                  <a:pt x="5051" y="2681"/>
                                </a:lnTo>
                                <a:lnTo>
                                  <a:pt x="5063" y="2671"/>
                                </a:lnTo>
                                <a:lnTo>
                                  <a:pt x="5076" y="2660"/>
                                </a:lnTo>
                                <a:lnTo>
                                  <a:pt x="5089" y="2647"/>
                                </a:lnTo>
                                <a:lnTo>
                                  <a:pt x="5103" y="2632"/>
                                </a:lnTo>
                                <a:lnTo>
                                  <a:pt x="5117" y="2614"/>
                                </a:lnTo>
                                <a:lnTo>
                                  <a:pt x="5150" y="2575"/>
                                </a:lnTo>
                                <a:lnTo>
                                  <a:pt x="4737" y="2255"/>
                                </a:lnTo>
                                <a:lnTo>
                                  <a:pt x="4732" y="2258"/>
                                </a:lnTo>
                                <a:lnTo>
                                  <a:pt x="4726" y="2260"/>
                                </a:lnTo>
                                <a:lnTo>
                                  <a:pt x="4719" y="2261"/>
                                </a:lnTo>
                                <a:lnTo>
                                  <a:pt x="4713" y="2261"/>
                                </a:lnTo>
                                <a:lnTo>
                                  <a:pt x="4707" y="2259"/>
                                </a:lnTo>
                                <a:lnTo>
                                  <a:pt x="4701" y="2257"/>
                                </a:lnTo>
                                <a:lnTo>
                                  <a:pt x="4695" y="2253"/>
                                </a:lnTo>
                                <a:lnTo>
                                  <a:pt x="4689" y="2249"/>
                                </a:lnTo>
                                <a:lnTo>
                                  <a:pt x="4679" y="2262"/>
                                </a:lnTo>
                                <a:lnTo>
                                  <a:pt x="4670" y="2277"/>
                                </a:lnTo>
                                <a:lnTo>
                                  <a:pt x="4662" y="2292"/>
                                </a:lnTo>
                                <a:lnTo>
                                  <a:pt x="4655" y="2307"/>
                                </a:lnTo>
                                <a:close/>
                                <a:moveTo>
                                  <a:pt x="5593" y="1166"/>
                                </a:moveTo>
                                <a:lnTo>
                                  <a:pt x="5593" y="1166"/>
                                </a:lnTo>
                                <a:lnTo>
                                  <a:pt x="5584" y="1171"/>
                                </a:lnTo>
                                <a:lnTo>
                                  <a:pt x="5576" y="1177"/>
                                </a:lnTo>
                                <a:lnTo>
                                  <a:pt x="5569" y="1182"/>
                                </a:lnTo>
                                <a:lnTo>
                                  <a:pt x="5562" y="1187"/>
                                </a:lnTo>
                                <a:lnTo>
                                  <a:pt x="5557" y="1193"/>
                                </a:lnTo>
                                <a:lnTo>
                                  <a:pt x="5551" y="1199"/>
                                </a:lnTo>
                                <a:lnTo>
                                  <a:pt x="5547" y="1204"/>
                                </a:lnTo>
                                <a:lnTo>
                                  <a:pt x="5544" y="1210"/>
                                </a:lnTo>
                                <a:lnTo>
                                  <a:pt x="5542" y="1217"/>
                                </a:lnTo>
                                <a:lnTo>
                                  <a:pt x="5540" y="1223"/>
                                </a:lnTo>
                                <a:lnTo>
                                  <a:pt x="5540" y="1229"/>
                                </a:lnTo>
                                <a:lnTo>
                                  <a:pt x="5539" y="1236"/>
                                </a:lnTo>
                                <a:lnTo>
                                  <a:pt x="5540" y="1243"/>
                                </a:lnTo>
                                <a:lnTo>
                                  <a:pt x="5541" y="1251"/>
                                </a:lnTo>
                                <a:lnTo>
                                  <a:pt x="5546" y="1265"/>
                                </a:lnTo>
                                <a:lnTo>
                                  <a:pt x="5552" y="1279"/>
                                </a:lnTo>
                                <a:lnTo>
                                  <a:pt x="5562" y="1294"/>
                                </a:lnTo>
                                <a:lnTo>
                                  <a:pt x="5573" y="1309"/>
                                </a:lnTo>
                                <a:lnTo>
                                  <a:pt x="5585" y="1325"/>
                                </a:lnTo>
                                <a:lnTo>
                                  <a:pt x="5600" y="1340"/>
                                </a:lnTo>
                                <a:lnTo>
                                  <a:pt x="5615" y="1356"/>
                                </a:lnTo>
                                <a:lnTo>
                                  <a:pt x="5633" y="1371"/>
                                </a:lnTo>
                                <a:lnTo>
                                  <a:pt x="5651" y="1388"/>
                                </a:lnTo>
                                <a:lnTo>
                                  <a:pt x="5688" y="1418"/>
                                </a:lnTo>
                                <a:lnTo>
                                  <a:pt x="5729" y="1448"/>
                                </a:lnTo>
                                <a:lnTo>
                                  <a:pt x="5770" y="1477"/>
                                </a:lnTo>
                                <a:lnTo>
                                  <a:pt x="5809" y="1503"/>
                                </a:lnTo>
                                <a:lnTo>
                                  <a:pt x="5877" y="1549"/>
                                </a:lnTo>
                                <a:lnTo>
                                  <a:pt x="5904" y="1566"/>
                                </a:lnTo>
                                <a:lnTo>
                                  <a:pt x="5923" y="1580"/>
                                </a:lnTo>
                                <a:lnTo>
                                  <a:pt x="6065" y="1397"/>
                                </a:lnTo>
                                <a:lnTo>
                                  <a:pt x="6040" y="1377"/>
                                </a:lnTo>
                                <a:lnTo>
                                  <a:pt x="6015" y="1355"/>
                                </a:lnTo>
                                <a:lnTo>
                                  <a:pt x="5958" y="1305"/>
                                </a:lnTo>
                                <a:lnTo>
                                  <a:pt x="5929" y="1279"/>
                                </a:lnTo>
                                <a:lnTo>
                                  <a:pt x="5898" y="1253"/>
                                </a:lnTo>
                                <a:lnTo>
                                  <a:pt x="5867" y="1227"/>
                                </a:lnTo>
                                <a:lnTo>
                                  <a:pt x="5836" y="1203"/>
                                </a:lnTo>
                                <a:lnTo>
                                  <a:pt x="5819" y="1192"/>
                                </a:lnTo>
                                <a:lnTo>
                                  <a:pt x="5804" y="1182"/>
                                </a:lnTo>
                                <a:lnTo>
                                  <a:pt x="5788" y="1172"/>
                                </a:lnTo>
                                <a:lnTo>
                                  <a:pt x="5772" y="1164"/>
                                </a:lnTo>
                                <a:lnTo>
                                  <a:pt x="5756" y="1156"/>
                                </a:lnTo>
                                <a:lnTo>
                                  <a:pt x="5740" y="1150"/>
                                </a:lnTo>
                                <a:lnTo>
                                  <a:pt x="5725" y="1144"/>
                                </a:lnTo>
                                <a:lnTo>
                                  <a:pt x="5709" y="1140"/>
                                </a:lnTo>
                                <a:lnTo>
                                  <a:pt x="5693" y="1138"/>
                                </a:lnTo>
                                <a:lnTo>
                                  <a:pt x="5678" y="1137"/>
                                </a:lnTo>
                                <a:lnTo>
                                  <a:pt x="5664" y="1137"/>
                                </a:lnTo>
                                <a:lnTo>
                                  <a:pt x="5649" y="1139"/>
                                </a:lnTo>
                                <a:lnTo>
                                  <a:pt x="5635" y="1143"/>
                                </a:lnTo>
                                <a:lnTo>
                                  <a:pt x="5620" y="1149"/>
                                </a:lnTo>
                                <a:lnTo>
                                  <a:pt x="5606" y="1157"/>
                                </a:lnTo>
                                <a:lnTo>
                                  <a:pt x="5593" y="1166"/>
                                </a:lnTo>
                                <a:close/>
                                <a:moveTo>
                                  <a:pt x="4482" y="2624"/>
                                </a:moveTo>
                                <a:lnTo>
                                  <a:pt x="4482" y="2624"/>
                                </a:lnTo>
                                <a:lnTo>
                                  <a:pt x="4499" y="2648"/>
                                </a:lnTo>
                                <a:lnTo>
                                  <a:pt x="4518" y="2671"/>
                                </a:lnTo>
                                <a:lnTo>
                                  <a:pt x="4539" y="2694"/>
                                </a:lnTo>
                                <a:lnTo>
                                  <a:pt x="4560" y="2716"/>
                                </a:lnTo>
                                <a:lnTo>
                                  <a:pt x="4584" y="2737"/>
                                </a:lnTo>
                                <a:lnTo>
                                  <a:pt x="4607" y="2759"/>
                                </a:lnTo>
                                <a:lnTo>
                                  <a:pt x="4632" y="2779"/>
                                </a:lnTo>
                                <a:lnTo>
                                  <a:pt x="4658" y="2799"/>
                                </a:lnTo>
                                <a:lnTo>
                                  <a:pt x="4710" y="2839"/>
                                </a:lnTo>
                                <a:lnTo>
                                  <a:pt x="4763" y="2877"/>
                                </a:lnTo>
                                <a:lnTo>
                                  <a:pt x="4816" y="2916"/>
                                </a:lnTo>
                                <a:lnTo>
                                  <a:pt x="4867" y="2953"/>
                                </a:lnTo>
                                <a:lnTo>
                                  <a:pt x="5004" y="2777"/>
                                </a:lnTo>
                                <a:lnTo>
                                  <a:pt x="4951" y="2736"/>
                                </a:lnTo>
                                <a:lnTo>
                                  <a:pt x="4898" y="2694"/>
                                </a:lnTo>
                                <a:lnTo>
                                  <a:pt x="4843" y="2650"/>
                                </a:lnTo>
                                <a:lnTo>
                                  <a:pt x="4788" y="2606"/>
                                </a:lnTo>
                                <a:lnTo>
                                  <a:pt x="4761" y="2585"/>
                                </a:lnTo>
                                <a:lnTo>
                                  <a:pt x="4733" y="2565"/>
                                </a:lnTo>
                                <a:lnTo>
                                  <a:pt x="4705" y="2545"/>
                                </a:lnTo>
                                <a:lnTo>
                                  <a:pt x="4677" y="2527"/>
                                </a:lnTo>
                                <a:lnTo>
                                  <a:pt x="4648" y="2510"/>
                                </a:lnTo>
                                <a:lnTo>
                                  <a:pt x="4620" y="2494"/>
                                </a:lnTo>
                                <a:lnTo>
                                  <a:pt x="4592" y="2478"/>
                                </a:lnTo>
                                <a:lnTo>
                                  <a:pt x="4563" y="2466"/>
                                </a:lnTo>
                                <a:lnTo>
                                  <a:pt x="4560" y="2475"/>
                                </a:lnTo>
                                <a:lnTo>
                                  <a:pt x="4557" y="2486"/>
                                </a:lnTo>
                                <a:lnTo>
                                  <a:pt x="4549" y="2506"/>
                                </a:lnTo>
                                <a:lnTo>
                                  <a:pt x="4539" y="2526"/>
                                </a:lnTo>
                                <a:lnTo>
                                  <a:pt x="4528" y="2546"/>
                                </a:lnTo>
                                <a:lnTo>
                                  <a:pt x="4503" y="2587"/>
                                </a:lnTo>
                                <a:lnTo>
                                  <a:pt x="4492" y="2605"/>
                                </a:lnTo>
                                <a:lnTo>
                                  <a:pt x="4482" y="2624"/>
                                </a:lnTo>
                                <a:close/>
                                <a:moveTo>
                                  <a:pt x="5705" y="1065"/>
                                </a:moveTo>
                                <a:lnTo>
                                  <a:pt x="5705" y="1065"/>
                                </a:lnTo>
                                <a:lnTo>
                                  <a:pt x="5717" y="1080"/>
                                </a:lnTo>
                                <a:lnTo>
                                  <a:pt x="5731" y="1095"/>
                                </a:lnTo>
                                <a:lnTo>
                                  <a:pt x="5745" y="1111"/>
                                </a:lnTo>
                                <a:lnTo>
                                  <a:pt x="5760" y="1126"/>
                                </a:lnTo>
                                <a:lnTo>
                                  <a:pt x="5793" y="1154"/>
                                </a:lnTo>
                                <a:lnTo>
                                  <a:pt x="5827" y="1183"/>
                                </a:lnTo>
                                <a:lnTo>
                                  <a:pt x="5862" y="1210"/>
                                </a:lnTo>
                                <a:lnTo>
                                  <a:pt x="5898" y="1236"/>
                                </a:lnTo>
                                <a:lnTo>
                                  <a:pt x="5968" y="1290"/>
                                </a:lnTo>
                                <a:lnTo>
                                  <a:pt x="5994" y="1309"/>
                                </a:lnTo>
                                <a:lnTo>
                                  <a:pt x="6016" y="1325"/>
                                </a:lnTo>
                                <a:lnTo>
                                  <a:pt x="6035" y="1337"/>
                                </a:lnTo>
                                <a:lnTo>
                                  <a:pt x="6053" y="1346"/>
                                </a:lnTo>
                                <a:lnTo>
                                  <a:pt x="6061" y="1348"/>
                                </a:lnTo>
                                <a:lnTo>
                                  <a:pt x="6068" y="1350"/>
                                </a:lnTo>
                                <a:lnTo>
                                  <a:pt x="6074" y="1352"/>
                                </a:lnTo>
                                <a:lnTo>
                                  <a:pt x="6081" y="1352"/>
                                </a:lnTo>
                                <a:lnTo>
                                  <a:pt x="6087" y="1352"/>
                                </a:lnTo>
                                <a:lnTo>
                                  <a:pt x="6093" y="1351"/>
                                </a:lnTo>
                                <a:lnTo>
                                  <a:pt x="6098" y="1349"/>
                                </a:lnTo>
                                <a:lnTo>
                                  <a:pt x="6104" y="1346"/>
                                </a:lnTo>
                                <a:lnTo>
                                  <a:pt x="6109" y="1343"/>
                                </a:lnTo>
                                <a:lnTo>
                                  <a:pt x="6116" y="1339"/>
                                </a:lnTo>
                                <a:lnTo>
                                  <a:pt x="6127" y="1328"/>
                                </a:lnTo>
                                <a:lnTo>
                                  <a:pt x="6138" y="1315"/>
                                </a:lnTo>
                                <a:lnTo>
                                  <a:pt x="6151" y="1299"/>
                                </a:lnTo>
                                <a:lnTo>
                                  <a:pt x="6180" y="1260"/>
                                </a:lnTo>
                                <a:lnTo>
                                  <a:pt x="6199" y="1237"/>
                                </a:lnTo>
                                <a:lnTo>
                                  <a:pt x="6219" y="1212"/>
                                </a:lnTo>
                                <a:lnTo>
                                  <a:pt x="6187" y="1186"/>
                                </a:lnTo>
                                <a:lnTo>
                                  <a:pt x="6154" y="1158"/>
                                </a:lnTo>
                                <a:lnTo>
                                  <a:pt x="6090" y="1101"/>
                                </a:lnTo>
                                <a:lnTo>
                                  <a:pt x="6059" y="1075"/>
                                </a:lnTo>
                                <a:lnTo>
                                  <a:pt x="6027" y="1050"/>
                                </a:lnTo>
                                <a:lnTo>
                                  <a:pt x="6012" y="1038"/>
                                </a:lnTo>
                                <a:lnTo>
                                  <a:pt x="5997" y="1027"/>
                                </a:lnTo>
                                <a:lnTo>
                                  <a:pt x="5981" y="1017"/>
                                </a:lnTo>
                                <a:lnTo>
                                  <a:pt x="5965" y="1008"/>
                                </a:lnTo>
                                <a:lnTo>
                                  <a:pt x="5949" y="1000"/>
                                </a:lnTo>
                                <a:lnTo>
                                  <a:pt x="5934" y="993"/>
                                </a:lnTo>
                                <a:lnTo>
                                  <a:pt x="5918" y="987"/>
                                </a:lnTo>
                                <a:lnTo>
                                  <a:pt x="5901" y="983"/>
                                </a:lnTo>
                                <a:lnTo>
                                  <a:pt x="5886" y="980"/>
                                </a:lnTo>
                                <a:lnTo>
                                  <a:pt x="5870" y="978"/>
                                </a:lnTo>
                                <a:lnTo>
                                  <a:pt x="5854" y="978"/>
                                </a:lnTo>
                                <a:lnTo>
                                  <a:pt x="5838" y="980"/>
                                </a:lnTo>
                                <a:lnTo>
                                  <a:pt x="5821" y="983"/>
                                </a:lnTo>
                                <a:lnTo>
                                  <a:pt x="5805" y="988"/>
                                </a:lnTo>
                                <a:lnTo>
                                  <a:pt x="5789" y="996"/>
                                </a:lnTo>
                                <a:lnTo>
                                  <a:pt x="5773" y="1005"/>
                                </a:lnTo>
                                <a:lnTo>
                                  <a:pt x="5755" y="1016"/>
                                </a:lnTo>
                                <a:lnTo>
                                  <a:pt x="5738" y="1030"/>
                                </a:lnTo>
                                <a:lnTo>
                                  <a:pt x="5722" y="1046"/>
                                </a:lnTo>
                                <a:lnTo>
                                  <a:pt x="5705" y="1065"/>
                                </a:lnTo>
                                <a:close/>
                                <a:moveTo>
                                  <a:pt x="4377" y="2867"/>
                                </a:moveTo>
                                <a:lnTo>
                                  <a:pt x="4377" y="2867"/>
                                </a:lnTo>
                                <a:lnTo>
                                  <a:pt x="4385" y="2871"/>
                                </a:lnTo>
                                <a:lnTo>
                                  <a:pt x="4392" y="2875"/>
                                </a:lnTo>
                                <a:lnTo>
                                  <a:pt x="4396" y="2880"/>
                                </a:lnTo>
                                <a:lnTo>
                                  <a:pt x="4400" y="2886"/>
                                </a:lnTo>
                                <a:lnTo>
                                  <a:pt x="4401" y="2891"/>
                                </a:lnTo>
                                <a:lnTo>
                                  <a:pt x="4401" y="2898"/>
                                </a:lnTo>
                                <a:lnTo>
                                  <a:pt x="4399" y="2905"/>
                                </a:lnTo>
                                <a:lnTo>
                                  <a:pt x="4395" y="2912"/>
                                </a:lnTo>
                                <a:lnTo>
                                  <a:pt x="4708" y="3156"/>
                                </a:lnTo>
                                <a:lnTo>
                                  <a:pt x="4850" y="2973"/>
                                </a:lnTo>
                                <a:lnTo>
                                  <a:pt x="4803" y="2936"/>
                                </a:lnTo>
                                <a:lnTo>
                                  <a:pt x="4754" y="2899"/>
                                </a:lnTo>
                                <a:lnTo>
                                  <a:pt x="4655" y="2823"/>
                                </a:lnTo>
                                <a:lnTo>
                                  <a:pt x="4606" y="2786"/>
                                </a:lnTo>
                                <a:lnTo>
                                  <a:pt x="4555" y="2750"/>
                                </a:lnTo>
                                <a:lnTo>
                                  <a:pt x="4505" y="2717"/>
                                </a:lnTo>
                                <a:lnTo>
                                  <a:pt x="4480" y="2702"/>
                                </a:lnTo>
                                <a:lnTo>
                                  <a:pt x="4455" y="2686"/>
                                </a:lnTo>
                                <a:lnTo>
                                  <a:pt x="4433" y="2730"/>
                                </a:lnTo>
                                <a:lnTo>
                                  <a:pt x="4412" y="2776"/>
                                </a:lnTo>
                                <a:lnTo>
                                  <a:pt x="4394" y="2822"/>
                                </a:lnTo>
                                <a:lnTo>
                                  <a:pt x="4377" y="2867"/>
                                </a:lnTo>
                                <a:close/>
                                <a:moveTo>
                                  <a:pt x="5910" y="909"/>
                                </a:moveTo>
                                <a:lnTo>
                                  <a:pt x="5910" y="909"/>
                                </a:lnTo>
                                <a:lnTo>
                                  <a:pt x="5913" y="913"/>
                                </a:lnTo>
                                <a:lnTo>
                                  <a:pt x="5915" y="918"/>
                                </a:lnTo>
                                <a:lnTo>
                                  <a:pt x="5917" y="922"/>
                                </a:lnTo>
                                <a:lnTo>
                                  <a:pt x="5918" y="926"/>
                                </a:lnTo>
                                <a:lnTo>
                                  <a:pt x="5919" y="931"/>
                                </a:lnTo>
                                <a:lnTo>
                                  <a:pt x="5918" y="935"/>
                                </a:lnTo>
                                <a:lnTo>
                                  <a:pt x="5916" y="939"/>
                                </a:lnTo>
                                <a:lnTo>
                                  <a:pt x="5914" y="944"/>
                                </a:lnTo>
                                <a:lnTo>
                                  <a:pt x="6234" y="1193"/>
                                </a:lnTo>
                                <a:lnTo>
                                  <a:pt x="6382" y="1003"/>
                                </a:lnTo>
                                <a:lnTo>
                                  <a:pt x="6304" y="941"/>
                                </a:lnTo>
                                <a:lnTo>
                                  <a:pt x="6265" y="911"/>
                                </a:lnTo>
                                <a:lnTo>
                                  <a:pt x="6224" y="880"/>
                                </a:lnTo>
                                <a:lnTo>
                                  <a:pt x="6185" y="853"/>
                                </a:lnTo>
                                <a:lnTo>
                                  <a:pt x="6165" y="840"/>
                                </a:lnTo>
                                <a:lnTo>
                                  <a:pt x="6146" y="828"/>
                                </a:lnTo>
                                <a:lnTo>
                                  <a:pt x="6127" y="817"/>
                                </a:lnTo>
                                <a:lnTo>
                                  <a:pt x="6107" y="808"/>
                                </a:lnTo>
                                <a:lnTo>
                                  <a:pt x="6090" y="800"/>
                                </a:lnTo>
                                <a:lnTo>
                                  <a:pt x="6072" y="794"/>
                                </a:lnTo>
                                <a:lnTo>
                                  <a:pt x="6065" y="802"/>
                                </a:lnTo>
                                <a:lnTo>
                                  <a:pt x="6057" y="810"/>
                                </a:lnTo>
                                <a:lnTo>
                                  <a:pt x="6048" y="817"/>
                                </a:lnTo>
                                <a:lnTo>
                                  <a:pt x="6038" y="825"/>
                                </a:lnTo>
                                <a:lnTo>
                                  <a:pt x="6017" y="841"/>
                                </a:lnTo>
                                <a:lnTo>
                                  <a:pt x="5994" y="855"/>
                                </a:lnTo>
                                <a:lnTo>
                                  <a:pt x="5948" y="882"/>
                                </a:lnTo>
                                <a:lnTo>
                                  <a:pt x="5928" y="895"/>
                                </a:lnTo>
                                <a:lnTo>
                                  <a:pt x="5910" y="909"/>
                                </a:lnTo>
                                <a:close/>
                                <a:moveTo>
                                  <a:pt x="4265" y="3147"/>
                                </a:moveTo>
                                <a:lnTo>
                                  <a:pt x="4265" y="3147"/>
                                </a:lnTo>
                                <a:lnTo>
                                  <a:pt x="4270" y="3152"/>
                                </a:lnTo>
                                <a:lnTo>
                                  <a:pt x="4274" y="3157"/>
                                </a:lnTo>
                                <a:lnTo>
                                  <a:pt x="4276" y="3163"/>
                                </a:lnTo>
                                <a:lnTo>
                                  <a:pt x="4278" y="3169"/>
                                </a:lnTo>
                                <a:lnTo>
                                  <a:pt x="4278" y="3175"/>
                                </a:lnTo>
                                <a:lnTo>
                                  <a:pt x="4276" y="3181"/>
                                </a:lnTo>
                                <a:lnTo>
                                  <a:pt x="4274" y="3188"/>
                                </a:lnTo>
                                <a:lnTo>
                                  <a:pt x="4270" y="3194"/>
                                </a:lnTo>
                                <a:lnTo>
                                  <a:pt x="4314" y="3226"/>
                                </a:lnTo>
                                <a:lnTo>
                                  <a:pt x="4352" y="3257"/>
                                </a:lnTo>
                                <a:lnTo>
                                  <a:pt x="4386" y="3282"/>
                                </a:lnTo>
                                <a:lnTo>
                                  <a:pt x="4415" y="3304"/>
                                </a:lnTo>
                                <a:lnTo>
                                  <a:pt x="4441" y="3323"/>
                                </a:lnTo>
                                <a:lnTo>
                                  <a:pt x="4454" y="3330"/>
                                </a:lnTo>
                                <a:lnTo>
                                  <a:pt x="4465" y="3336"/>
                                </a:lnTo>
                                <a:lnTo>
                                  <a:pt x="4476" y="3342"/>
                                </a:lnTo>
                                <a:lnTo>
                                  <a:pt x="4486" y="3345"/>
                                </a:lnTo>
                                <a:lnTo>
                                  <a:pt x="4496" y="3348"/>
                                </a:lnTo>
                                <a:lnTo>
                                  <a:pt x="4506" y="3350"/>
                                </a:lnTo>
                                <a:lnTo>
                                  <a:pt x="4516" y="3350"/>
                                </a:lnTo>
                                <a:lnTo>
                                  <a:pt x="4526" y="3349"/>
                                </a:lnTo>
                                <a:lnTo>
                                  <a:pt x="4535" y="3347"/>
                                </a:lnTo>
                                <a:lnTo>
                                  <a:pt x="4545" y="3343"/>
                                </a:lnTo>
                                <a:lnTo>
                                  <a:pt x="4555" y="3338"/>
                                </a:lnTo>
                                <a:lnTo>
                                  <a:pt x="4565" y="3331"/>
                                </a:lnTo>
                                <a:lnTo>
                                  <a:pt x="4575" y="3324"/>
                                </a:lnTo>
                                <a:lnTo>
                                  <a:pt x="4587" y="3314"/>
                                </a:lnTo>
                                <a:lnTo>
                                  <a:pt x="4598" y="3302"/>
                                </a:lnTo>
                                <a:lnTo>
                                  <a:pt x="4610" y="3290"/>
                                </a:lnTo>
                                <a:lnTo>
                                  <a:pt x="4636" y="3261"/>
                                </a:lnTo>
                                <a:lnTo>
                                  <a:pt x="4666" y="3224"/>
                                </a:lnTo>
                                <a:lnTo>
                                  <a:pt x="4700" y="3181"/>
                                </a:lnTo>
                                <a:lnTo>
                                  <a:pt x="4657" y="3147"/>
                                </a:lnTo>
                                <a:lnTo>
                                  <a:pt x="4613" y="3112"/>
                                </a:lnTo>
                                <a:lnTo>
                                  <a:pt x="4568" y="3075"/>
                                </a:lnTo>
                                <a:lnTo>
                                  <a:pt x="4524" y="3040"/>
                                </a:lnTo>
                                <a:lnTo>
                                  <a:pt x="4478" y="3005"/>
                                </a:lnTo>
                                <a:lnTo>
                                  <a:pt x="4456" y="2990"/>
                                </a:lnTo>
                                <a:lnTo>
                                  <a:pt x="4432" y="2975"/>
                                </a:lnTo>
                                <a:lnTo>
                                  <a:pt x="4410" y="2960"/>
                                </a:lnTo>
                                <a:lnTo>
                                  <a:pt x="4388" y="2947"/>
                                </a:lnTo>
                                <a:lnTo>
                                  <a:pt x="4365" y="2935"/>
                                </a:lnTo>
                                <a:lnTo>
                                  <a:pt x="4343" y="2925"/>
                                </a:lnTo>
                                <a:lnTo>
                                  <a:pt x="4335" y="2936"/>
                                </a:lnTo>
                                <a:lnTo>
                                  <a:pt x="4328" y="2947"/>
                                </a:lnTo>
                                <a:lnTo>
                                  <a:pt x="4322" y="2959"/>
                                </a:lnTo>
                                <a:lnTo>
                                  <a:pt x="4316" y="2974"/>
                                </a:lnTo>
                                <a:lnTo>
                                  <a:pt x="4305" y="3002"/>
                                </a:lnTo>
                                <a:lnTo>
                                  <a:pt x="4294" y="3033"/>
                                </a:lnTo>
                                <a:lnTo>
                                  <a:pt x="4286" y="3063"/>
                                </a:lnTo>
                                <a:lnTo>
                                  <a:pt x="4278" y="3093"/>
                                </a:lnTo>
                                <a:lnTo>
                                  <a:pt x="4265" y="3147"/>
                                </a:lnTo>
                                <a:close/>
                                <a:moveTo>
                                  <a:pt x="6242" y="696"/>
                                </a:moveTo>
                                <a:lnTo>
                                  <a:pt x="6242" y="696"/>
                                </a:lnTo>
                                <a:lnTo>
                                  <a:pt x="6222" y="703"/>
                                </a:lnTo>
                                <a:lnTo>
                                  <a:pt x="6203" y="710"/>
                                </a:lnTo>
                                <a:lnTo>
                                  <a:pt x="6186" y="717"/>
                                </a:lnTo>
                                <a:lnTo>
                                  <a:pt x="6171" y="726"/>
                                </a:lnTo>
                                <a:lnTo>
                                  <a:pt x="6165" y="730"/>
                                </a:lnTo>
                                <a:lnTo>
                                  <a:pt x="6160" y="735"/>
                                </a:lnTo>
                                <a:lnTo>
                                  <a:pt x="6156" y="740"/>
                                </a:lnTo>
                                <a:lnTo>
                                  <a:pt x="6153" y="746"/>
                                </a:lnTo>
                                <a:lnTo>
                                  <a:pt x="6151" y="751"/>
                                </a:lnTo>
                                <a:lnTo>
                                  <a:pt x="6150" y="758"/>
                                </a:lnTo>
                                <a:lnTo>
                                  <a:pt x="6150" y="765"/>
                                </a:lnTo>
                                <a:lnTo>
                                  <a:pt x="6152" y="772"/>
                                </a:lnTo>
                                <a:lnTo>
                                  <a:pt x="6142" y="785"/>
                                </a:lnTo>
                                <a:lnTo>
                                  <a:pt x="6184" y="816"/>
                                </a:lnTo>
                                <a:lnTo>
                                  <a:pt x="6220" y="845"/>
                                </a:lnTo>
                                <a:lnTo>
                                  <a:pt x="6253" y="870"/>
                                </a:lnTo>
                                <a:lnTo>
                                  <a:pt x="6281" y="892"/>
                                </a:lnTo>
                                <a:lnTo>
                                  <a:pt x="6306" y="910"/>
                                </a:lnTo>
                                <a:lnTo>
                                  <a:pt x="6317" y="917"/>
                                </a:lnTo>
                                <a:lnTo>
                                  <a:pt x="6329" y="924"/>
                                </a:lnTo>
                                <a:lnTo>
                                  <a:pt x="6339" y="929"/>
                                </a:lnTo>
                                <a:lnTo>
                                  <a:pt x="6349" y="933"/>
                                </a:lnTo>
                                <a:lnTo>
                                  <a:pt x="6359" y="936"/>
                                </a:lnTo>
                                <a:lnTo>
                                  <a:pt x="6368" y="938"/>
                                </a:lnTo>
                                <a:lnTo>
                                  <a:pt x="6377" y="938"/>
                                </a:lnTo>
                                <a:lnTo>
                                  <a:pt x="6387" y="938"/>
                                </a:lnTo>
                                <a:lnTo>
                                  <a:pt x="6397" y="936"/>
                                </a:lnTo>
                                <a:lnTo>
                                  <a:pt x="6406" y="933"/>
                                </a:lnTo>
                                <a:lnTo>
                                  <a:pt x="6415" y="928"/>
                                </a:lnTo>
                                <a:lnTo>
                                  <a:pt x="6425" y="923"/>
                                </a:lnTo>
                                <a:lnTo>
                                  <a:pt x="6435" y="915"/>
                                </a:lnTo>
                                <a:lnTo>
                                  <a:pt x="6445" y="907"/>
                                </a:lnTo>
                                <a:lnTo>
                                  <a:pt x="6456" y="896"/>
                                </a:lnTo>
                                <a:lnTo>
                                  <a:pt x="6469" y="884"/>
                                </a:lnTo>
                                <a:lnTo>
                                  <a:pt x="6494" y="856"/>
                                </a:lnTo>
                                <a:lnTo>
                                  <a:pt x="6522" y="821"/>
                                </a:lnTo>
                                <a:lnTo>
                                  <a:pt x="6554" y="781"/>
                                </a:lnTo>
                                <a:lnTo>
                                  <a:pt x="6535" y="766"/>
                                </a:lnTo>
                                <a:lnTo>
                                  <a:pt x="6514" y="750"/>
                                </a:lnTo>
                                <a:lnTo>
                                  <a:pt x="6477" y="720"/>
                                </a:lnTo>
                                <a:lnTo>
                                  <a:pt x="6458" y="706"/>
                                </a:lnTo>
                                <a:lnTo>
                                  <a:pt x="6440" y="692"/>
                                </a:lnTo>
                                <a:lnTo>
                                  <a:pt x="6422" y="681"/>
                                </a:lnTo>
                                <a:lnTo>
                                  <a:pt x="6403" y="671"/>
                                </a:lnTo>
                                <a:lnTo>
                                  <a:pt x="6384" y="663"/>
                                </a:lnTo>
                                <a:lnTo>
                                  <a:pt x="6375" y="660"/>
                                </a:lnTo>
                                <a:lnTo>
                                  <a:pt x="6366" y="658"/>
                                </a:lnTo>
                                <a:lnTo>
                                  <a:pt x="6356" y="656"/>
                                </a:lnTo>
                                <a:lnTo>
                                  <a:pt x="6347" y="655"/>
                                </a:lnTo>
                                <a:lnTo>
                                  <a:pt x="6337" y="655"/>
                                </a:lnTo>
                                <a:lnTo>
                                  <a:pt x="6328" y="656"/>
                                </a:lnTo>
                                <a:lnTo>
                                  <a:pt x="6317" y="657"/>
                                </a:lnTo>
                                <a:lnTo>
                                  <a:pt x="6307" y="660"/>
                                </a:lnTo>
                                <a:lnTo>
                                  <a:pt x="6297" y="663"/>
                                </a:lnTo>
                                <a:lnTo>
                                  <a:pt x="6286" y="667"/>
                                </a:lnTo>
                                <a:lnTo>
                                  <a:pt x="6276" y="673"/>
                                </a:lnTo>
                                <a:lnTo>
                                  <a:pt x="6265" y="679"/>
                                </a:lnTo>
                                <a:lnTo>
                                  <a:pt x="6254" y="687"/>
                                </a:lnTo>
                                <a:lnTo>
                                  <a:pt x="6242" y="696"/>
                                </a:lnTo>
                                <a:close/>
                                <a:moveTo>
                                  <a:pt x="4193" y="3334"/>
                                </a:moveTo>
                                <a:lnTo>
                                  <a:pt x="4193" y="3334"/>
                                </a:lnTo>
                                <a:lnTo>
                                  <a:pt x="4183" y="3348"/>
                                </a:lnTo>
                                <a:lnTo>
                                  <a:pt x="4175" y="3363"/>
                                </a:lnTo>
                                <a:lnTo>
                                  <a:pt x="4169" y="3378"/>
                                </a:lnTo>
                                <a:lnTo>
                                  <a:pt x="4165" y="3393"/>
                                </a:lnTo>
                                <a:lnTo>
                                  <a:pt x="4161" y="3408"/>
                                </a:lnTo>
                                <a:lnTo>
                                  <a:pt x="4160" y="3423"/>
                                </a:lnTo>
                                <a:lnTo>
                                  <a:pt x="4161" y="3438"/>
                                </a:lnTo>
                                <a:lnTo>
                                  <a:pt x="4162" y="3454"/>
                                </a:lnTo>
                                <a:lnTo>
                                  <a:pt x="4166" y="3468"/>
                                </a:lnTo>
                                <a:lnTo>
                                  <a:pt x="4171" y="3483"/>
                                </a:lnTo>
                                <a:lnTo>
                                  <a:pt x="4176" y="3497"/>
                                </a:lnTo>
                                <a:lnTo>
                                  <a:pt x="4182" y="3511"/>
                                </a:lnTo>
                                <a:lnTo>
                                  <a:pt x="4189" y="3525"/>
                                </a:lnTo>
                                <a:lnTo>
                                  <a:pt x="4197" y="3538"/>
                                </a:lnTo>
                                <a:lnTo>
                                  <a:pt x="4206" y="3551"/>
                                </a:lnTo>
                                <a:lnTo>
                                  <a:pt x="4215" y="3563"/>
                                </a:lnTo>
                                <a:lnTo>
                                  <a:pt x="4224" y="3574"/>
                                </a:lnTo>
                                <a:lnTo>
                                  <a:pt x="4235" y="3586"/>
                                </a:lnTo>
                                <a:lnTo>
                                  <a:pt x="4245" y="3596"/>
                                </a:lnTo>
                                <a:lnTo>
                                  <a:pt x="4255" y="3605"/>
                                </a:lnTo>
                                <a:lnTo>
                                  <a:pt x="4266" y="3614"/>
                                </a:lnTo>
                                <a:lnTo>
                                  <a:pt x="4276" y="3622"/>
                                </a:lnTo>
                                <a:lnTo>
                                  <a:pt x="4286" y="3628"/>
                                </a:lnTo>
                                <a:lnTo>
                                  <a:pt x="4296" y="3634"/>
                                </a:lnTo>
                                <a:lnTo>
                                  <a:pt x="4306" y="3639"/>
                                </a:lnTo>
                                <a:lnTo>
                                  <a:pt x="4315" y="3643"/>
                                </a:lnTo>
                                <a:lnTo>
                                  <a:pt x="4324" y="3645"/>
                                </a:lnTo>
                                <a:lnTo>
                                  <a:pt x="4331" y="3647"/>
                                </a:lnTo>
                                <a:lnTo>
                                  <a:pt x="4338" y="3647"/>
                                </a:lnTo>
                                <a:lnTo>
                                  <a:pt x="4344" y="3646"/>
                                </a:lnTo>
                                <a:lnTo>
                                  <a:pt x="4349" y="3643"/>
                                </a:lnTo>
                                <a:lnTo>
                                  <a:pt x="4353" y="3639"/>
                                </a:lnTo>
                                <a:lnTo>
                                  <a:pt x="4385" y="3597"/>
                                </a:lnTo>
                                <a:lnTo>
                                  <a:pt x="4411" y="3557"/>
                                </a:lnTo>
                                <a:lnTo>
                                  <a:pt x="4433" y="3522"/>
                                </a:lnTo>
                                <a:lnTo>
                                  <a:pt x="4443" y="3504"/>
                                </a:lnTo>
                                <a:lnTo>
                                  <a:pt x="4451" y="3488"/>
                                </a:lnTo>
                                <a:lnTo>
                                  <a:pt x="4458" y="3473"/>
                                </a:lnTo>
                                <a:lnTo>
                                  <a:pt x="4464" y="3459"/>
                                </a:lnTo>
                                <a:lnTo>
                                  <a:pt x="4468" y="3445"/>
                                </a:lnTo>
                                <a:lnTo>
                                  <a:pt x="4471" y="3430"/>
                                </a:lnTo>
                                <a:lnTo>
                                  <a:pt x="4473" y="3418"/>
                                </a:lnTo>
                                <a:lnTo>
                                  <a:pt x="4473" y="3405"/>
                                </a:lnTo>
                                <a:lnTo>
                                  <a:pt x="4472" y="3393"/>
                                </a:lnTo>
                                <a:lnTo>
                                  <a:pt x="4470" y="3382"/>
                                </a:lnTo>
                                <a:lnTo>
                                  <a:pt x="4466" y="3369"/>
                                </a:lnTo>
                                <a:lnTo>
                                  <a:pt x="4462" y="3358"/>
                                </a:lnTo>
                                <a:lnTo>
                                  <a:pt x="4455" y="3347"/>
                                </a:lnTo>
                                <a:lnTo>
                                  <a:pt x="4447" y="3337"/>
                                </a:lnTo>
                                <a:lnTo>
                                  <a:pt x="4437" y="3326"/>
                                </a:lnTo>
                                <a:lnTo>
                                  <a:pt x="4426" y="3316"/>
                                </a:lnTo>
                                <a:lnTo>
                                  <a:pt x="4414" y="3304"/>
                                </a:lnTo>
                                <a:lnTo>
                                  <a:pt x="4400" y="3294"/>
                                </a:lnTo>
                                <a:lnTo>
                                  <a:pt x="4385" y="3283"/>
                                </a:lnTo>
                                <a:lnTo>
                                  <a:pt x="4367" y="3273"/>
                                </a:lnTo>
                                <a:lnTo>
                                  <a:pt x="4349" y="3262"/>
                                </a:lnTo>
                                <a:lnTo>
                                  <a:pt x="4329" y="3251"/>
                                </a:lnTo>
                                <a:lnTo>
                                  <a:pt x="4282" y="3228"/>
                                </a:lnTo>
                                <a:lnTo>
                                  <a:pt x="4230" y="3205"/>
                                </a:lnTo>
                                <a:lnTo>
                                  <a:pt x="4225" y="3220"/>
                                </a:lnTo>
                                <a:lnTo>
                                  <a:pt x="4220" y="3236"/>
                                </a:lnTo>
                                <a:lnTo>
                                  <a:pt x="4208" y="3269"/>
                                </a:lnTo>
                                <a:lnTo>
                                  <a:pt x="4203" y="3285"/>
                                </a:lnTo>
                                <a:lnTo>
                                  <a:pt x="4199" y="3301"/>
                                </a:lnTo>
                                <a:lnTo>
                                  <a:pt x="4195" y="3318"/>
                                </a:lnTo>
                                <a:lnTo>
                                  <a:pt x="4193" y="3334"/>
                                </a:lnTo>
                                <a:close/>
                                <a:moveTo>
                                  <a:pt x="6538" y="546"/>
                                </a:moveTo>
                                <a:lnTo>
                                  <a:pt x="6538" y="546"/>
                                </a:lnTo>
                                <a:lnTo>
                                  <a:pt x="6527" y="548"/>
                                </a:lnTo>
                                <a:lnTo>
                                  <a:pt x="6518" y="550"/>
                                </a:lnTo>
                                <a:lnTo>
                                  <a:pt x="6509" y="553"/>
                                </a:lnTo>
                                <a:lnTo>
                                  <a:pt x="6499" y="557"/>
                                </a:lnTo>
                                <a:lnTo>
                                  <a:pt x="6481" y="567"/>
                                </a:lnTo>
                                <a:lnTo>
                                  <a:pt x="6463" y="578"/>
                                </a:lnTo>
                                <a:lnTo>
                                  <a:pt x="6447" y="590"/>
                                </a:lnTo>
                                <a:lnTo>
                                  <a:pt x="6433" y="601"/>
                                </a:lnTo>
                                <a:lnTo>
                                  <a:pt x="6423" y="611"/>
                                </a:lnTo>
                                <a:lnTo>
                                  <a:pt x="6416" y="620"/>
                                </a:lnTo>
                                <a:lnTo>
                                  <a:pt x="6400" y="629"/>
                                </a:lnTo>
                                <a:lnTo>
                                  <a:pt x="6437" y="657"/>
                                </a:lnTo>
                                <a:lnTo>
                                  <a:pt x="6471" y="680"/>
                                </a:lnTo>
                                <a:lnTo>
                                  <a:pt x="6499" y="699"/>
                                </a:lnTo>
                                <a:lnTo>
                                  <a:pt x="6512" y="706"/>
                                </a:lnTo>
                                <a:lnTo>
                                  <a:pt x="6523" y="711"/>
                                </a:lnTo>
                                <a:lnTo>
                                  <a:pt x="6536" y="716"/>
                                </a:lnTo>
                                <a:lnTo>
                                  <a:pt x="6546" y="719"/>
                                </a:lnTo>
                                <a:lnTo>
                                  <a:pt x="6556" y="721"/>
                                </a:lnTo>
                                <a:lnTo>
                                  <a:pt x="6566" y="722"/>
                                </a:lnTo>
                                <a:lnTo>
                                  <a:pt x="6575" y="722"/>
                                </a:lnTo>
                                <a:lnTo>
                                  <a:pt x="6583" y="721"/>
                                </a:lnTo>
                                <a:lnTo>
                                  <a:pt x="6591" y="718"/>
                                </a:lnTo>
                                <a:lnTo>
                                  <a:pt x="6601" y="715"/>
                                </a:lnTo>
                                <a:lnTo>
                                  <a:pt x="6609" y="710"/>
                                </a:lnTo>
                                <a:lnTo>
                                  <a:pt x="6616" y="705"/>
                                </a:lnTo>
                                <a:lnTo>
                                  <a:pt x="6624" y="698"/>
                                </a:lnTo>
                                <a:lnTo>
                                  <a:pt x="6632" y="690"/>
                                </a:lnTo>
                                <a:lnTo>
                                  <a:pt x="6649" y="671"/>
                                </a:lnTo>
                                <a:lnTo>
                                  <a:pt x="6667" y="649"/>
                                </a:lnTo>
                                <a:lnTo>
                                  <a:pt x="6710" y="593"/>
                                </a:lnTo>
                                <a:lnTo>
                                  <a:pt x="6735" y="561"/>
                                </a:lnTo>
                                <a:lnTo>
                                  <a:pt x="6765" y="524"/>
                                </a:lnTo>
                                <a:lnTo>
                                  <a:pt x="6749" y="513"/>
                                </a:lnTo>
                                <a:lnTo>
                                  <a:pt x="6733" y="505"/>
                                </a:lnTo>
                                <a:lnTo>
                                  <a:pt x="6719" y="498"/>
                                </a:lnTo>
                                <a:lnTo>
                                  <a:pt x="6706" y="494"/>
                                </a:lnTo>
                                <a:lnTo>
                                  <a:pt x="6693" y="491"/>
                                </a:lnTo>
                                <a:lnTo>
                                  <a:pt x="6680" y="491"/>
                                </a:lnTo>
                                <a:lnTo>
                                  <a:pt x="6667" y="491"/>
                                </a:lnTo>
                                <a:lnTo>
                                  <a:pt x="6655" y="494"/>
                                </a:lnTo>
                                <a:lnTo>
                                  <a:pt x="6642" y="497"/>
                                </a:lnTo>
                                <a:lnTo>
                                  <a:pt x="6629" y="502"/>
                                </a:lnTo>
                                <a:lnTo>
                                  <a:pt x="6616" y="507"/>
                                </a:lnTo>
                                <a:lnTo>
                                  <a:pt x="6602" y="514"/>
                                </a:lnTo>
                                <a:lnTo>
                                  <a:pt x="6572" y="529"/>
                                </a:lnTo>
                                <a:lnTo>
                                  <a:pt x="6538" y="546"/>
                                </a:lnTo>
                                <a:close/>
                                <a:moveTo>
                                  <a:pt x="4103" y="3976"/>
                                </a:moveTo>
                                <a:lnTo>
                                  <a:pt x="4103" y="3976"/>
                                </a:lnTo>
                                <a:lnTo>
                                  <a:pt x="4130" y="3941"/>
                                </a:lnTo>
                                <a:lnTo>
                                  <a:pt x="4157" y="3907"/>
                                </a:lnTo>
                                <a:lnTo>
                                  <a:pt x="4208" y="3843"/>
                                </a:lnTo>
                                <a:lnTo>
                                  <a:pt x="4231" y="3814"/>
                                </a:lnTo>
                                <a:lnTo>
                                  <a:pt x="4251" y="3785"/>
                                </a:lnTo>
                                <a:lnTo>
                                  <a:pt x="4259" y="3771"/>
                                </a:lnTo>
                                <a:lnTo>
                                  <a:pt x="4267" y="3758"/>
                                </a:lnTo>
                                <a:lnTo>
                                  <a:pt x="4273" y="3745"/>
                                </a:lnTo>
                                <a:lnTo>
                                  <a:pt x="4278" y="3732"/>
                                </a:lnTo>
                                <a:lnTo>
                                  <a:pt x="4281" y="3718"/>
                                </a:lnTo>
                                <a:lnTo>
                                  <a:pt x="4284" y="3706"/>
                                </a:lnTo>
                                <a:lnTo>
                                  <a:pt x="4285" y="3694"/>
                                </a:lnTo>
                                <a:lnTo>
                                  <a:pt x="4284" y="3682"/>
                                </a:lnTo>
                                <a:lnTo>
                                  <a:pt x="4282" y="3670"/>
                                </a:lnTo>
                                <a:lnTo>
                                  <a:pt x="4278" y="3659"/>
                                </a:lnTo>
                                <a:lnTo>
                                  <a:pt x="4272" y="3646"/>
                                </a:lnTo>
                                <a:lnTo>
                                  <a:pt x="4264" y="3635"/>
                                </a:lnTo>
                                <a:lnTo>
                                  <a:pt x="4254" y="3624"/>
                                </a:lnTo>
                                <a:lnTo>
                                  <a:pt x="4242" y="3613"/>
                                </a:lnTo>
                                <a:lnTo>
                                  <a:pt x="4227" y="3603"/>
                                </a:lnTo>
                                <a:lnTo>
                                  <a:pt x="4211" y="3592"/>
                                </a:lnTo>
                                <a:lnTo>
                                  <a:pt x="4192" y="3580"/>
                                </a:lnTo>
                                <a:lnTo>
                                  <a:pt x="4171" y="3570"/>
                                </a:lnTo>
                                <a:lnTo>
                                  <a:pt x="4146" y="3560"/>
                                </a:lnTo>
                                <a:lnTo>
                                  <a:pt x="4120" y="3550"/>
                                </a:lnTo>
                                <a:lnTo>
                                  <a:pt x="4114" y="3577"/>
                                </a:lnTo>
                                <a:lnTo>
                                  <a:pt x="4106" y="3605"/>
                                </a:lnTo>
                                <a:lnTo>
                                  <a:pt x="4088" y="3662"/>
                                </a:lnTo>
                                <a:lnTo>
                                  <a:pt x="4071" y="3717"/>
                                </a:lnTo>
                                <a:lnTo>
                                  <a:pt x="4063" y="3746"/>
                                </a:lnTo>
                                <a:lnTo>
                                  <a:pt x="4057" y="3773"/>
                                </a:lnTo>
                                <a:lnTo>
                                  <a:pt x="4052" y="3801"/>
                                </a:lnTo>
                                <a:lnTo>
                                  <a:pt x="4050" y="3828"/>
                                </a:lnTo>
                                <a:lnTo>
                                  <a:pt x="4049" y="3841"/>
                                </a:lnTo>
                                <a:lnTo>
                                  <a:pt x="4050" y="3854"/>
                                </a:lnTo>
                                <a:lnTo>
                                  <a:pt x="4051" y="3868"/>
                                </a:lnTo>
                                <a:lnTo>
                                  <a:pt x="4053" y="3881"/>
                                </a:lnTo>
                                <a:lnTo>
                                  <a:pt x="4055" y="3893"/>
                                </a:lnTo>
                                <a:lnTo>
                                  <a:pt x="4059" y="3906"/>
                                </a:lnTo>
                                <a:lnTo>
                                  <a:pt x="4063" y="3918"/>
                                </a:lnTo>
                                <a:lnTo>
                                  <a:pt x="4069" y="3931"/>
                                </a:lnTo>
                                <a:lnTo>
                                  <a:pt x="4076" y="3942"/>
                                </a:lnTo>
                                <a:lnTo>
                                  <a:pt x="4083" y="3954"/>
                                </a:lnTo>
                                <a:lnTo>
                                  <a:pt x="4092" y="3965"/>
                                </a:lnTo>
                                <a:lnTo>
                                  <a:pt x="4103" y="3976"/>
                                </a:lnTo>
                                <a:close/>
                                <a:moveTo>
                                  <a:pt x="4087" y="3997"/>
                                </a:moveTo>
                                <a:lnTo>
                                  <a:pt x="4053" y="3960"/>
                                </a:lnTo>
                                <a:lnTo>
                                  <a:pt x="4048" y="3963"/>
                                </a:lnTo>
                                <a:lnTo>
                                  <a:pt x="4044" y="3965"/>
                                </a:lnTo>
                                <a:lnTo>
                                  <a:pt x="4038" y="3967"/>
                                </a:lnTo>
                                <a:lnTo>
                                  <a:pt x="4033" y="3967"/>
                                </a:lnTo>
                                <a:lnTo>
                                  <a:pt x="4028" y="3966"/>
                                </a:lnTo>
                                <a:lnTo>
                                  <a:pt x="4022" y="3965"/>
                                </a:lnTo>
                                <a:lnTo>
                                  <a:pt x="4016" y="3962"/>
                                </a:lnTo>
                                <a:lnTo>
                                  <a:pt x="4011" y="3959"/>
                                </a:lnTo>
                                <a:lnTo>
                                  <a:pt x="3992" y="4080"/>
                                </a:lnTo>
                                <a:lnTo>
                                  <a:pt x="4006" y="4073"/>
                                </a:lnTo>
                                <a:lnTo>
                                  <a:pt x="4019" y="4065"/>
                                </a:lnTo>
                                <a:lnTo>
                                  <a:pt x="4033" y="4056"/>
                                </a:lnTo>
                                <a:lnTo>
                                  <a:pt x="4045" y="4046"/>
                                </a:lnTo>
                                <a:lnTo>
                                  <a:pt x="4057" y="4035"/>
                                </a:lnTo>
                                <a:lnTo>
                                  <a:pt x="4067" y="4023"/>
                                </a:lnTo>
                                <a:lnTo>
                                  <a:pt x="4077" y="4010"/>
                                </a:lnTo>
                                <a:lnTo>
                                  <a:pt x="4087" y="3997"/>
                                </a:lnTo>
                                <a:close/>
                                <a:moveTo>
                                  <a:pt x="6750" y="449"/>
                                </a:moveTo>
                                <a:lnTo>
                                  <a:pt x="6750" y="449"/>
                                </a:lnTo>
                                <a:lnTo>
                                  <a:pt x="6750" y="457"/>
                                </a:lnTo>
                                <a:lnTo>
                                  <a:pt x="6752" y="465"/>
                                </a:lnTo>
                                <a:lnTo>
                                  <a:pt x="6755" y="472"/>
                                </a:lnTo>
                                <a:lnTo>
                                  <a:pt x="6759" y="478"/>
                                </a:lnTo>
                                <a:lnTo>
                                  <a:pt x="6764" y="484"/>
                                </a:lnTo>
                                <a:lnTo>
                                  <a:pt x="6770" y="490"/>
                                </a:lnTo>
                                <a:lnTo>
                                  <a:pt x="6777" y="494"/>
                                </a:lnTo>
                                <a:lnTo>
                                  <a:pt x="6785" y="498"/>
                                </a:lnTo>
                                <a:lnTo>
                                  <a:pt x="6836" y="432"/>
                                </a:lnTo>
                                <a:lnTo>
                                  <a:pt x="6792" y="442"/>
                                </a:lnTo>
                                <a:lnTo>
                                  <a:pt x="6750" y="449"/>
                                </a:lnTo>
                                <a:close/>
                                <a:moveTo>
                                  <a:pt x="6164" y="1768"/>
                                </a:moveTo>
                                <a:lnTo>
                                  <a:pt x="6164" y="1768"/>
                                </a:lnTo>
                                <a:lnTo>
                                  <a:pt x="6179" y="1749"/>
                                </a:lnTo>
                                <a:lnTo>
                                  <a:pt x="6195" y="1730"/>
                                </a:lnTo>
                                <a:lnTo>
                                  <a:pt x="6224" y="1696"/>
                                </a:lnTo>
                                <a:lnTo>
                                  <a:pt x="6237" y="1681"/>
                                </a:lnTo>
                                <a:lnTo>
                                  <a:pt x="6249" y="1667"/>
                                </a:lnTo>
                                <a:lnTo>
                                  <a:pt x="6261" y="1652"/>
                                </a:lnTo>
                                <a:lnTo>
                                  <a:pt x="6269" y="1638"/>
                                </a:lnTo>
                                <a:lnTo>
                                  <a:pt x="6276" y="1625"/>
                                </a:lnTo>
                                <a:lnTo>
                                  <a:pt x="6278" y="1618"/>
                                </a:lnTo>
                                <a:lnTo>
                                  <a:pt x="6279" y="1612"/>
                                </a:lnTo>
                                <a:lnTo>
                                  <a:pt x="6280" y="1605"/>
                                </a:lnTo>
                                <a:lnTo>
                                  <a:pt x="6280" y="1598"/>
                                </a:lnTo>
                                <a:lnTo>
                                  <a:pt x="6279" y="1591"/>
                                </a:lnTo>
                                <a:lnTo>
                                  <a:pt x="6277" y="1584"/>
                                </a:lnTo>
                                <a:lnTo>
                                  <a:pt x="6275" y="1577"/>
                                </a:lnTo>
                                <a:lnTo>
                                  <a:pt x="6271" y="1570"/>
                                </a:lnTo>
                                <a:lnTo>
                                  <a:pt x="6267" y="1562"/>
                                </a:lnTo>
                                <a:lnTo>
                                  <a:pt x="6261" y="1555"/>
                                </a:lnTo>
                                <a:lnTo>
                                  <a:pt x="6255" y="1547"/>
                                </a:lnTo>
                                <a:lnTo>
                                  <a:pt x="6246" y="1540"/>
                                </a:lnTo>
                                <a:lnTo>
                                  <a:pt x="6227" y="1523"/>
                                </a:lnTo>
                                <a:lnTo>
                                  <a:pt x="6198" y="1500"/>
                                </a:lnTo>
                                <a:lnTo>
                                  <a:pt x="6172" y="1482"/>
                                </a:lnTo>
                                <a:lnTo>
                                  <a:pt x="6150" y="1468"/>
                                </a:lnTo>
                                <a:lnTo>
                                  <a:pt x="6131" y="1457"/>
                                </a:lnTo>
                                <a:lnTo>
                                  <a:pt x="6122" y="1453"/>
                                </a:lnTo>
                                <a:lnTo>
                                  <a:pt x="6114" y="1449"/>
                                </a:lnTo>
                                <a:lnTo>
                                  <a:pt x="6105" y="1447"/>
                                </a:lnTo>
                                <a:lnTo>
                                  <a:pt x="6098" y="1446"/>
                                </a:lnTo>
                                <a:lnTo>
                                  <a:pt x="6091" y="1445"/>
                                </a:lnTo>
                                <a:lnTo>
                                  <a:pt x="6085" y="1446"/>
                                </a:lnTo>
                                <a:lnTo>
                                  <a:pt x="6078" y="1447"/>
                                </a:lnTo>
                                <a:lnTo>
                                  <a:pt x="6072" y="1449"/>
                                </a:lnTo>
                                <a:lnTo>
                                  <a:pt x="6066" y="1454"/>
                                </a:lnTo>
                                <a:lnTo>
                                  <a:pt x="6060" y="1457"/>
                                </a:lnTo>
                                <a:lnTo>
                                  <a:pt x="6048" y="1468"/>
                                </a:lnTo>
                                <a:lnTo>
                                  <a:pt x="6034" y="1481"/>
                                </a:lnTo>
                                <a:lnTo>
                                  <a:pt x="6020" y="1498"/>
                                </a:lnTo>
                                <a:lnTo>
                                  <a:pt x="5987" y="1541"/>
                                </a:lnTo>
                                <a:lnTo>
                                  <a:pt x="5965" y="1566"/>
                                </a:lnTo>
                                <a:lnTo>
                                  <a:pt x="5942" y="1596"/>
                                </a:lnTo>
                                <a:lnTo>
                                  <a:pt x="6164" y="1768"/>
                                </a:lnTo>
                                <a:close/>
                                <a:moveTo>
                                  <a:pt x="6149" y="1788"/>
                                </a:moveTo>
                                <a:lnTo>
                                  <a:pt x="5927" y="1615"/>
                                </a:lnTo>
                                <a:lnTo>
                                  <a:pt x="5912" y="1635"/>
                                </a:lnTo>
                                <a:lnTo>
                                  <a:pt x="5895" y="1652"/>
                                </a:lnTo>
                                <a:lnTo>
                                  <a:pt x="5866" y="1685"/>
                                </a:lnTo>
                                <a:lnTo>
                                  <a:pt x="5852" y="1699"/>
                                </a:lnTo>
                                <a:lnTo>
                                  <a:pt x="5840" y="1713"/>
                                </a:lnTo>
                                <a:lnTo>
                                  <a:pt x="5829" y="1727"/>
                                </a:lnTo>
                                <a:lnTo>
                                  <a:pt x="5821" y="1740"/>
                                </a:lnTo>
                                <a:lnTo>
                                  <a:pt x="5814" y="1752"/>
                                </a:lnTo>
                                <a:lnTo>
                                  <a:pt x="5812" y="1759"/>
                                </a:lnTo>
                                <a:lnTo>
                                  <a:pt x="5811" y="1765"/>
                                </a:lnTo>
                                <a:lnTo>
                                  <a:pt x="5810" y="1771"/>
                                </a:lnTo>
                                <a:lnTo>
                                  <a:pt x="5811" y="1778"/>
                                </a:lnTo>
                                <a:lnTo>
                                  <a:pt x="5811" y="1784"/>
                                </a:lnTo>
                                <a:lnTo>
                                  <a:pt x="5813" y="1791"/>
                                </a:lnTo>
                                <a:lnTo>
                                  <a:pt x="5816" y="1799"/>
                                </a:lnTo>
                                <a:lnTo>
                                  <a:pt x="5820" y="1806"/>
                                </a:lnTo>
                                <a:lnTo>
                                  <a:pt x="5824" y="1813"/>
                                </a:lnTo>
                                <a:lnTo>
                                  <a:pt x="5830" y="1820"/>
                                </a:lnTo>
                                <a:lnTo>
                                  <a:pt x="5837" y="1828"/>
                                </a:lnTo>
                                <a:lnTo>
                                  <a:pt x="5845" y="1836"/>
                                </a:lnTo>
                                <a:lnTo>
                                  <a:pt x="5864" y="1853"/>
                                </a:lnTo>
                                <a:lnTo>
                                  <a:pt x="5893" y="1878"/>
                                </a:lnTo>
                                <a:lnTo>
                                  <a:pt x="5919" y="1897"/>
                                </a:lnTo>
                                <a:lnTo>
                                  <a:pt x="5941" y="1913"/>
                                </a:lnTo>
                                <a:lnTo>
                                  <a:pt x="5959" y="1924"/>
                                </a:lnTo>
                                <a:lnTo>
                                  <a:pt x="5968" y="1929"/>
                                </a:lnTo>
                                <a:lnTo>
                                  <a:pt x="5977" y="1933"/>
                                </a:lnTo>
                                <a:lnTo>
                                  <a:pt x="5985" y="1936"/>
                                </a:lnTo>
                                <a:lnTo>
                                  <a:pt x="5992" y="1937"/>
                                </a:lnTo>
                                <a:lnTo>
                                  <a:pt x="5999" y="1938"/>
                                </a:lnTo>
                                <a:lnTo>
                                  <a:pt x="6005" y="1938"/>
                                </a:lnTo>
                                <a:lnTo>
                                  <a:pt x="6012" y="1937"/>
                                </a:lnTo>
                                <a:lnTo>
                                  <a:pt x="6018" y="1935"/>
                                </a:lnTo>
                                <a:lnTo>
                                  <a:pt x="6024" y="1931"/>
                                </a:lnTo>
                                <a:lnTo>
                                  <a:pt x="6030" y="1927"/>
                                </a:lnTo>
                                <a:lnTo>
                                  <a:pt x="6036" y="1923"/>
                                </a:lnTo>
                                <a:lnTo>
                                  <a:pt x="6043" y="1917"/>
                                </a:lnTo>
                                <a:lnTo>
                                  <a:pt x="6056" y="1904"/>
                                </a:lnTo>
                                <a:lnTo>
                                  <a:pt x="6071" y="1887"/>
                                </a:lnTo>
                                <a:lnTo>
                                  <a:pt x="6104" y="1844"/>
                                </a:lnTo>
                                <a:lnTo>
                                  <a:pt x="6126" y="1818"/>
                                </a:lnTo>
                                <a:lnTo>
                                  <a:pt x="6149" y="1788"/>
                                </a:lnTo>
                                <a:close/>
                                <a:moveTo>
                                  <a:pt x="5860" y="2162"/>
                                </a:moveTo>
                                <a:lnTo>
                                  <a:pt x="5860" y="2162"/>
                                </a:lnTo>
                                <a:lnTo>
                                  <a:pt x="5885" y="2125"/>
                                </a:lnTo>
                                <a:lnTo>
                                  <a:pt x="5907" y="2093"/>
                                </a:lnTo>
                                <a:lnTo>
                                  <a:pt x="5924" y="2065"/>
                                </a:lnTo>
                                <a:lnTo>
                                  <a:pt x="5937" y="2041"/>
                                </a:lnTo>
                                <a:lnTo>
                                  <a:pt x="5942" y="2031"/>
                                </a:lnTo>
                                <a:lnTo>
                                  <a:pt x="5945" y="2021"/>
                                </a:lnTo>
                                <a:lnTo>
                                  <a:pt x="5948" y="2011"/>
                                </a:lnTo>
                                <a:lnTo>
                                  <a:pt x="5950" y="2002"/>
                                </a:lnTo>
                                <a:lnTo>
                                  <a:pt x="5950" y="1993"/>
                                </a:lnTo>
                                <a:lnTo>
                                  <a:pt x="5950" y="1984"/>
                                </a:lnTo>
                                <a:lnTo>
                                  <a:pt x="5949" y="1976"/>
                                </a:lnTo>
                                <a:lnTo>
                                  <a:pt x="5946" y="1969"/>
                                </a:lnTo>
                                <a:lnTo>
                                  <a:pt x="5943" y="1961"/>
                                </a:lnTo>
                                <a:lnTo>
                                  <a:pt x="5938" y="1954"/>
                                </a:lnTo>
                                <a:lnTo>
                                  <a:pt x="5933" y="1946"/>
                                </a:lnTo>
                                <a:lnTo>
                                  <a:pt x="5927" y="1939"/>
                                </a:lnTo>
                                <a:lnTo>
                                  <a:pt x="5911" y="1922"/>
                                </a:lnTo>
                                <a:lnTo>
                                  <a:pt x="5891" y="1905"/>
                                </a:lnTo>
                                <a:lnTo>
                                  <a:pt x="5867" y="1886"/>
                                </a:lnTo>
                                <a:lnTo>
                                  <a:pt x="5840" y="1865"/>
                                </a:lnTo>
                                <a:lnTo>
                                  <a:pt x="5809" y="1840"/>
                                </a:lnTo>
                                <a:lnTo>
                                  <a:pt x="5775" y="1812"/>
                                </a:lnTo>
                                <a:lnTo>
                                  <a:pt x="5746" y="1849"/>
                                </a:lnTo>
                                <a:lnTo>
                                  <a:pt x="5722" y="1881"/>
                                </a:lnTo>
                                <a:lnTo>
                                  <a:pt x="5704" y="1909"/>
                                </a:lnTo>
                                <a:lnTo>
                                  <a:pt x="5689" y="1934"/>
                                </a:lnTo>
                                <a:lnTo>
                                  <a:pt x="5683" y="1944"/>
                                </a:lnTo>
                                <a:lnTo>
                                  <a:pt x="5679" y="1954"/>
                                </a:lnTo>
                                <a:lnTo>
                                  <a:pt x="5676" y="1964"/>
                                </a:lnTo>
                                <a:lnTo>
                                  <a:pt x="5674" y="1973"/>
                                </a:lnTo>
                                <a:lnTo>
                                  <a:pt x="5673" y="1981"/>
                                </a:lnTo>
                                <a:lnTo>
                                  <a:pt x="5673" y="1990"/>
                                </a:lnTo>
                                <a:lnTo>
                                  <a:pt x="5675" y="1997"/>
                                </a:lnTo>
                                <a:lnTo>
                                  <a:pt x="5677" y="2006"/>
                                </a:lnTo>
                                <a:lnTo>
                                  <a:pt x="5681" y="2013"/>
                                </a:lnTo>
                                <a:lnTo>
                                  <a:pt x="5685" y="2021"/>
                                </a:lnTo>
                                <a:lnTo>
                                  <a:pt x="5691" y="2028"/>
                                </a:lnTo>
                                <a:lnTo>
                                  <a:pt x="5699" y="2036"/>
                                </a:lnTo>
                                <a:lnTo>
                                  <a:pt x="5715" y="2051"/>
                                </a:lnTo>
                                <a:lnTo>
                                  <a:pt x="5736" y="2068"/>
                                </a:lnTo>
                                <a:lnTo>
                                  <a:pt x="5790" y="2109"/>
                                </a:lnTo>
                                <a:lnTo>
                                  <a:pt x="5822" y="2133"/>
                                </a:lnTo>
                                <a:lnTo>
                                  <a:pt x="5860" y="2162"/>
                                </a:lnTo>
                                <a:close/>
                                <a:moveTo>
                                  <a:pt x="5844" y="2181"/>
                                </a:moveTo>
                                <a:lnTo>
                                  <a:pt x="5621" y="2008"/>
                                </a:lnTo>
                                <a:lnTo>
                                  <a:pt x="5606" y="2027"/>
                                </a:lnTo>
                                <a:lnTo>
                                  <a:pt x="5591" y="2045"/>
                                </a:lnTo>
                                <a:lnTo>
                                  <a:pt x="5562" y="2077"/>
                                </a:lnTo>
                                <a:lnTo>
                                  <a:pt x="5548" y="2091"/>
                                </a:lnTo>
                                <a:lnTo>
                                  <a:pt x="5537" y="2104"/>
                                </a:lnTo>
                                <a:lnTo>
                                  <a:pt x="5527" y="2117"/>
                                </a:lnTo>
                                <a:lnTo>
                                  <a:pt x="5519" y="2129"/>
                                </a:lnTo>
                                <a:lnTo>
                                  <a:pt x="5514" y="2142"/>
                                </a:lnTo>
                                <a:lnTo>
                                  <a:pt x="5512" y="2148"/>
                                </a:lnTo>
                                <a:lnTo>
                                  <a:pt x="5511" y="2154"/>
                                </a:lnTo>
                                <a:lnTo>
                                  <a:pt x="5510" y="2160"/>
                                </a:lnTo>
                                <a:lnTo>
                                  <a:pt x="5510" y="2166"/>
                                </a:lnTo>
                                <a:lnTo>
                                  <a:pt x="5512" y="2173"/>
                                </a:lnTo>
                                <a:lnTo>
                                  <a:pt x="5513" y="2179"/>
                                </a:lnTo>
                                <a:lnTo>
                                  <a:pt x="5516" y="2186"/>
                                </a:lnTo>
                                <a:lnTo>
                                  <a:pt x="5520" y="2193"/>
                                </a:lnTo>
                                <a:lnTo>
                                  <a:pt x="5525" y="2200"/>
                                </a:lnTo>
                                <a:lnTo>
                                  <a:pt x="5530" y="2208"/>
                                </a:lnTo>
                                <a:lnTo>
                                  <a:pt x="5544" y="2223"/>
                                </a:lnTo>
                                <a:lnTo>
                                  <a:pt x="5564" y="2240"/>
                                </a:lnTo>
                                <a:lnTo>
                                  <a:pt x="5592" y="2263"/>
                                </a:lnTo>
                                <a:lnTo>
                                  <a:pt x="5617" y="2283"/>
                                </a:lnTo>
                                <a:lnTo>
                                  <a:pt x="5639" y="2299"/>
                                </a:lnTo>
                                <a:lnTo>
                                  <a:pt x="5658" y="2311"/>
                                </a:lnTo>
                                <a:lnTo>
                                  <a:pt x="5674" y="2319"/>
                                </a:lnTo>
                                <a:lnTo>
                                  <a:pt x="5682" y="2322"/>
                                </a:lnTo>
                                <a:lnTo>
                                  <a:pt x="5689" y="2323"/>
                                </a:lnTo>
                                <a:lnTo>
                                  <a:pt x="5697" y="2324"/>
                                </a:lnTo>
                                <a:lnTo>
                                  <a:pt x="5703" y="2324"/>
                                </a:lnTo>
                                <a:lnTo>
                                  <a:pt x="5709" y="2324"/>
                                </a:lnTo>
                                <a:lnTo>
                                  <a:pt x="5715" y="2322"/>
                                </a:lnTo>
                                <a:lnTo>
                                  <a:pt x="5721" y="2319"/>
                                </a:lnTo>
                                <a:lnTo>
                                  <a:pt x="5727" y="2316"/>
                                </a:lnTo>
                                <a:lnTo>
                                  <a:pt x="5733" y="2312"/>
                                </a:lnTo>
                                <a:lnTo>
                                  <a:pt x="5739" y="2307"/>
                                </a:lnTo>
                                <a:lnTo>
                                  <a:pt x="5752" y="2294"/>
                                </a:lnTo>
                                <a:lnTo>
                                  <a:pt x="5767" y="2278"/>
                                </a:lnTo>
                                <a:lnTo>
                                  <a:pt x="5800" y="2235"/>
                                </a:lnTo>
                                <a:lnTo>
                                  <a:pt x="5820" y="2210"/>
                                </a:lnTo>
                                <a:lnTo>
                                  <a:pt x="5844" y="2181"/>
                                </a:lnTo>
                                <a:close/>
                                <a:moveTo>
                                  <a:pt x="5686" y="2384"/>
                                </a:moveTo>
                                <a:lnTo>
                                  <a:pt x="5469" y="2204"/>
                                </a:lnTo>
                                <a:lnTo>
                                  <a:pt x="5332" y="2381"/>
                                </a:lnTo>
                                <a:lnTo>
                                  <a:pt x="5363" y="2404"/>
                                </a:lnTo>
                                <a:lnTo>
                                  <a:pt x="5390" y="2426"/>
                                </a:lnTo>
                                <a:lnTo>
                                  <a:pt x="5442" y="2466"/>
                                </a:lnTo>
                                <a:lnTo>
                                  <a:pt x="5465" y="2484"/>
                                </a:lnTo>
                                <a:lnTo>
                                  <a:pt x="5487" y="2498"/>
                                </a:lnTo>
                                <a:lnTo>
                                  <a:pt x="5498" y="2504"/>
                                </a:lnTo>
                                <a:lnTo>
                                  <a:pt x="5508" y="2509"/>
                                </a:lnTo>
                                <a:lnTo>
                                  <a:pt x="5518" y="2513"/>
                                </a:lnTo>
                                <a:lnTo>
                                  <a:pt x="5528" y="2516"/>
                                </a:lnTo>
                                <a:lnTo>
                                  <a:pt x="5538" y="2518"/>
                                </a:lnTo>
                                <a:lnTo>
                                  <a:pt x="5547" y="2519"/>
                                </a:lnTo>
                                <a:lnTo>
                                  <a:pt x="5558" y="2519"/>
                                </a:lnTo>
                                <a:lnTo>
                                  <a:pt x="5567" y="2518"/>
                                </a:lnTo>
                                <a:lnTo>
                                  <a:pt x="5577" y="2515"/>
                                </a:lnTo>
                                <a:lnTo>
                                  <a:pt x="5586" y="2511"/>
                                </a:lnTo>
                                <a:lnTo>
                                  <a:pt x="5595" y="2506"/>
                                </a:lnTo>
                                <a:lnTo>
                                  <a:pt x="5605" y="2499"/>
                                </a:lnTo>
                                <a:lnTo>
                                  <a:pt x="5614" y="2491"/>
                                </a:lnTo>
                                <a:lnTo>
                                  <a:pt x="5624" y="2480"/>
                                </a:lnTo>
                                <a:lnTo>
                                  <a:pt x="5635" y="2469"/>
                                </a:lnTo>
                                <a:lnTo>
                                  <a:pt x="5645" y="2456"/>
                                </a:lnTo>
                                <a:lnTo>
                                  <a:pt x="5655" y="2441"/>
                                </a:lnTo>
                                <a:lnTo>
                                  <a:pt x="5665" y="2424"/>
                                </a:lnTo>
                                <a:lnTo>
                                  <a:pt x="5676" y="2404"/>
                                </a:lnTo>
                                <a:lnTo>
                                  <a:pt x="5686" y="2384"/>
                                </a:lnTo>
                                <a:close/>
                                <a:moveTo>
                                  <a:pt x="5539" y="2574"/>
                                </a:moveTo>
                                <a:lnTo>
                                  <a:pt x="5317" y="2401"/>
                                </a:lnTo>
                                <a:lnTo>
                                  <a:pt x="5302" y="2421"/>
                                </a:lnTo>
                                <a:lnTo>
                                  <a:pt x="5288" y="2438"/>
                                </a:lnTo>
                                <a:lnTo>
                                  <a:pt x="5260" y="2470"/>
                                </a:lnTo>
                                <a:lnTo>
                                  <a:pt x="5248" y="2485"/>
                                </a:lnTo>
                                <a:lnTo>
                                  <a:pt x="5237" y="2499"/>
                                </a:lnTo>
                                <a:lnTo>
                                  <a:pt x="5227" y="2512"/>
                                </a:lnTo>
                                <a:lnTo>
                                  <a:pt x="5220" y="2524"/>
                                </a:lnTo>
                                <a:lnTo>
                                  <a:pt x="5214" y="2537"/>
                                </a:lnTo>
                                <a:lnTo>
                                  <a:pt x="5213" y="2543"/>
                                </a:lnTo>
                                <a:lnTo>
                                  <a:pt x="5212" y="2549"/>
                                </a:lnTo>
                                <a:lnTo>
                                  <a:pt x="5211" y="2557"/>
                                </a:lnTo>
                                <a:lnTo>
                                  <a:pt x="5211" y="2563"/>
                                </a:lnTo>
                                <a:lnTo>
                                  <a:pt x="5213" y="2569"/>
                                </a:lnTo>
                                <a:lnTo>
                                  <a:pt x="5214" y="2576"/>
                                </a:lnTo>
                                <a:lnTo>
                                  <a:pt x="5217" y="2582"/>
                                </a:lnTo>
                                <a:lnTo>
                                  <a:pt x="5221" y="2589"/>
                                </a:lnTo>
                                <a:lnTo>
                                  <a:pt x="5225" y="2596"/>
                                </a:lnTo>
                                <a:lnTo>
                                  <a:pt x="5231" y="2604"/>
                                </a:lnTo>
                                <a:lnTo>
                                  <a:pt x="5244" y="2619"/>
                                </a:lnTo>
                                <a:lnTo>
                                  <a:pt x="5262" y="2636"/>
                                </a:lnTo>
                                <a:lnTo>
                                  <a:pt x="5291" y="2659"/>
                                </a:lnTo>
                                <a:lnTo>
                                  <a:pt x="5316" y="2678"/>
                                </a:lnTo>
                                <a:lnTo>
                                  <a:pt x="5337" y="2694"/>
                                </a:lnTo>
                                <a:lnTo>
                                  <a:pt x="5356" y="2705"/>
                                </a:lnTo>
                                <a:lnTo>
                                  <a:pt x="5364" y="2710"/>
                                </a:lnTo>
                                <a:lnTo>
                                  <a:pt x="5372" y="2713"/>
                                </a:lnTo>
                                <a:lnTo>
                                  <a:pt x="5379" y="2716"/>
                                </a:lnTo>
                                <a:lnTo>
                                  <a:pt x="5386" y="2717"/>
                                </a:lnTo>
                                <a:lnTo>
                                  <a:pt x="5393" y="2718"/>
                                </a:lnTo>
                                <a:lnTo>
                                  <a:pt x="5399" y="2718"/>
                                </a:lnTo>
                                <a:lnTo>
                                  <a:pt x="5405" y="2717"/>
                                </a:lnTo>
                                <a:lnTo>
                                  <a:pt x="5411" y="2715"/>
                                </a:lnTo>
                                <a:lnTo>
                                  <a:pt x="5418" y="2712"/>
                                </a:lnTo>
                                <a:lnTo>
                                  <a:pt x="5424" y="2709"/>
                                </a:lnTo>
                                <a:lnTo>
                                  <a:pt x="5436" y="2699"/>
                                </a:lnTo>
                                <a:lnTo>
                                  <a:pt x="5449" y="2685"/>
                                </a:lnTo>
                                <a:lnTo>
                                  <a:pt x="5462" y="2669"/>
                                </a:lnTo>
                                <a:lnTo>
                                  <a:pt x="5496" y="2628"/>
                                </a:lnTo>
                                <a:lnTo>
                                  <a:pt x="5516" y="2602"/>
                                </a:lnTo>
                                <a:lnTo>
                                  <a:pt x="5539" y="2574"/>
                                </a:lnTo>
                                <a:close/>
                                <a:moveTo>
                                  <a:pt x="6800" y="950"/>
                                </a:moveTo>
                                <a:lnTo>
                                  <a:pt x="6800" y="950"/>
                                </a:lnTo>
                                <a:lnTo>
                                  <a:pt x="6726" y="899"/>
                                </a:lnTo>
                                <a:lnTo>
                                  <a:pt x="6697" y="880"/>
                                </a:lnTo>
                                <a:lnTo>
                                  <a:pt x="6671" y="863"/>
                                </a:lnTo>
                                <a:lnTo>
                                  <a:pt x="6648" y="851"/>
                                </a:lnTo>
                                <a:lnTo>
                                  <a:pt x="6637" y="846"/>
                                </a:lnTo>
                                <a:lnTo>
                                  <a:pt x="6628" y="842"/>
                                </a:lnTo>
                                <a:lnTo>
                                  <a:pt x="6618" y="839"/>
                                </a:lnTo>
                                <a:lnTo>
                                  <a:pt x="6609" y="837"/>
                                </a:lnTo>
                                <a:lnTo>
                                  <a:pt x="6601" y="836"/>
                                </a:lnTo>
                                <a:lnTo>
                                  <a:pt x="6591" y="836"/>
                                </a:lnTo>
                                <a:lnTo>
                                  <a:pt x="6583" y="837"/>
                                </a:lnTo>
                                <a:lnTo>
                                  <a:pt x="6575" y="839"/>
                                </a:lnTo>
                                <a:lnTo>
                                  <a:pt x="6567" y="843"/>
                                </a:lnTo>
                                <a:lnTo>
                                  <a:pt x="6559" y="847"/>
                                </a:lnTo>
                                <a:lnTo>
                                  <a:pt x="6550" y="853"/>
                                </a:lnTo>
                                <a:lnTo>
                                  <a:pt x="6541" y="859"/>
                                </a:lnTo>
                                <a:lnTo>
                                  <a:pt x="6522" y="876"/>
                                </a:lnTo>
                                <a:lnTo>
                                  <a:pt x="6502" y="897"/>
                                </a:lnTo>
                                <a:lnTo>
                                  <a:pt x="6479" y="924"/>
                                </a:lnTo>
                                <a:lnTo>
                                  <a:pt x="6422" y="992"/>
                                </a:lnTo>
                                <a:lnTo>
                                  <a:pt x="6494" y="1049"/>
                                </a:lnTo>
                                <a:lnTo>
                                  <a:pt x="6523" y="1071"/>
                                </a:lnTo>
                                <a:lnTo>
                                  <a:pt x="6550" y="1089"/>
                                </a:lnTo>
                                <a:lnTo>
                                  <a:pt x="6572" y="1102"/>
                                </a:lnTo>
                                <a:lnTo>
                                  <a:pt x="6582" y="1109"/>
                                </a:lnTo>
                                <a:lnTo>
                                  <a:pt x="6592" y="1113"/>
                                </a:lnTo>
                                <a:lnTo>
                                  <a:pt x="6602" y="1116"/>
                                </a:lnTo>
                                <a:lnTo>
                                  <a:pt x="6610" y="1118"/>
                                </a:lnTo>
                                <a:lnTo>
                                  <a:pt x="6619" y="1118"/>
                                </a:lnTo>
                                <a:lnTo>
                                  <a:pt x="6627" y="1118"/>
                                </a:lnTo>
                                <a:lnTo>
                                  <a:pt x="6635" y="1117"/>
                                </a:lnTo>
                                <a:lnTo>
                                  <a:pt x="6643" y="1114"/>
                                </a:lnTo>
                                <a:lnTo>
                                  <a:pt x="6652" y="1110"/>
                                </a:lnTo>
                                <a:lnTo>
                                  <a:pt x="6660" y="1105"/>
                                </a:lnTo>
                                <a:lnTo>
                                  <a:pt x="6669" y="1098"/>
                                </a:lnTo>
                                <a:lnTo>
                                  <a:pt x="6678" y="1091"/>
                                </a:lnTo>
                                <a:lnTo>
                                  <a:pt x="6697" y="1073"/>
                                </a:lnTo>
                                <a:lnTo>
                                  <a:pt x="6718" y="1050"/>
                                </a:lnTo>
                                <a:lnTo>
                                  <a:pt x="6742" y="1022"/>
                                </a:lnTo>
                                <a:lnTo>
                                  <a:pt x="6800" y="950"/>
                                </a:lnTo>
                                <a:close/>
                                <a:moveTo>
                                  <a:pt x="6481" y="1363"/>
                                </a:moveTo>
                                <a:lnTo>
                                  <a:pt x="6481" y="1363"/>
                                </a:lnTo>
                                <a:lnTo>
                                  <a:pt x="6506" y="1326"/>
                                </a:lnTo>
                                <a:lnTo>
                                  <a:pt x="6528" y="1294"/>
                                </a:lnTo>
                                <a:lnTo>
                                  <a:pt x="6547" y="1266"/>
                                </a:lnTo>
                                <a:lnTo>
                                  <a:pt x="6560" y="1241"/>
                                </a:lnTo>
                                <a:lnTo>
                                  <a:pt x="6565" y="1231"/>
                                </a:lnTo>
                                <a:lnTo>
                                  <a:pt x="6570" y="1221"/>
                                </a:lnTo>
                                <a:lnTo>
                                  <a:pt x="6573" y="1211"/>
                                </a:lnTo>
                                <a:lnTo>
                                  <a:pt x="6575" y="1202"/>
                                </a:lnTo>
                                <a:lnTo>
                                  <a:pt x="6576" y="1194"/>
                                </a:lnTo>
                                <a:lnTo>
                                  <a:pt x="6576" y="1185"/>
                                </a:lnTo>
                                <a:lnTo>
                                  <a:pt x="6575" y="1177"/>
                                </a:lnTo>
                                <a:lnTo>
                                  <a:pt x="6574" y="1169"/>
                                </a:lnTo>
                                <a:lnTo>
                                  <a:pt x="6571" y="1161"/>
                                </a:lnTo>
                                <a:lnTo>
                                  <a:pt x="6567" y="1154"/>
                                </a:lnTo>
                                <a:lnTo>
                                  <a:pt x="6562" y="1146"/>
                                </a:lnTo>
                                <a:lnTo>
                                  <a:pt x="6556" y="1139"/>
                                </a:lnTo>
                                <a:lnTo>
                                  <a:pt x="6541" y="1123"/>
                                </a:lnTo>
                                <a:lnTo>
                                  <a:pt x="6522" y="1105"/>
                                </a:lnTo>
                                <a:lnTo>
                                  <a:pt x="6499" y="1086"/>
                                </a:lnTo>
                                <a:lnTo>
                                  <a:pt x="6473" y="1065"/>
                                </a:lnTo>
                                <a:lnTo>
                                  <a:pt x="6407" y="1011"/>
                                </a:lnTo>
                                <a:lnTo>
                                  <a:pt x="6259" y="1202"/>
                                </a:lnTo>
                                <a:lnTo>
                                  <a:pt x="6481" y="1363"/>
                                </a:lnTo>
                                <a:close/>
                                <a:moveTo>
                                  <a:pt x="6460" y="1389"/>
                                </a:moveTo>
                                <a:lnTo>
                                  <a:pt x="6460" y="1389"/>
                                </a:lnTo>
                                <a:lnTo>
                                  <a:pt x="6424" y="1362"/>
                                </a:lnTo>
                                <a:lnTo>
                                  <a:pt x="6393" y="1338"/>
                                </a:lnTo>
                                <a:lnTo>
                                  <a:pt x="6341" y="1298"/>
                                </a:lnTo>
                                <a:lnTo>
                                  <a:pt x="6318" y="1283"/>
                                </a:lnTo>
                                <a:lnTo>
                                  <a:pt x="6300" y="1272"/>
                                </a:lnTo>
                                <a:lnTo>
                                  <a:pt x="6291" y="1268"/>
                                </a:lnTo>
                                <a:lnTo>
                                  <a:pt x="6282" y="1264"/>
                                </a:lnTo>
                                <a:lnTo>
                                  <a:pt x="6274" y="1262"/>
                                </a:lnTo>
                                <a:lnTo>
                                  <a:pt x="6266" y="1261"/>
                                </a:lnTo>
                                <a:lnTo>
                                  <a:pt x="6258" y="1260"/>
                                </a:lnTo>
                                <a:lnTo>
                                  <a:pt x="6249" y="1261"/>
                                </a:lnTo>
                                <a:lnTo>
                                  <a:pt x="6242" y="1263"/>
                                </a:lnTo>
                                <a:lnTo>
                                  <a:pt x="6234" y="1266"/>
                                </a:lnTo>
                                <a:lnTo>
                                  <a:pt x="6226" y="1270"/>
                                </a:lnTo>
                                <a:lnTo>
                                  <a:pt x="6217" y="1275"/>
                                </a:lnTo>
                                <a:lnTo>
                                  <a:pt x="6209" y="1281"/>
                                </a:lnTo>
                                <a:lnTo>
                                  <a:pt x="6200" y="1289"/>
                                </a:lnTo>
                                <a:lnTo>
                                  <a:pt x="6180" y="1308"/>
                                </a:lnTo>
                                <a:lnTo>
                                  <a:pt x="6159" y="1333"/>
                                </a:lnTo>
                                <a:lnTo>
                                  <a:pt x="6135" y="1362"/>
                                </a:lnTo>
                                <a:lnTo>
                                  <a:pt x="6106" y="1398"/>
                                </a:lnTo>
                                <a:lnTo>
                                  <a:pt x="6143" y="1426"/>
                                </a:lnTo>
                                <a:lnTo>
                                  <a:pt x="6173" y="1452"/>
                                </a:lnTo>
                                <a:lnTo>
                                  <a:pt x="6201" y="1474"/>
                                </a:lnTo>
                                <a:lnTo>
                                  <a:pt x="6225" y="1493"/>
                                </a:lnTo>
                                <a:lnTo>
                                  <a:pt x="6246" y="1508"/>
                                </a:lnTo>
                                <a:lnTo>
                                  <a:pt x="6266" y="1519"/>
                                </a:lnTo>
                                <a:lnTo>
                                  <a:pt x="6274" y="1525"/>
                                </a:lnTo>
                                <a:lnTo>
                                  <a:pt x="6283" y="1528"/>
                                </a:lnTo>
                                <a:lnTo>
                                  <a:pt x="6291" y="1530"/>
                                </a:lnTo>
                                <a:lnTo>
                                  <a:pt x="6299" y="1532"/>
                                </a:lnTo>
                                <a:lnTo>
                                  <a:pt x="6306" y="1532"/>
                                </a:lnTo>
                                <a:lnTo>
                                  <a:pt x="6314" y="1531"/>
                                </a:lnTo>
                                <a:lnTo>
                                  <a:pt x="6323" y="1529"/>
                                </a:lnTo>
                                <a:lnTo>
                                  <a:pt x="6331" y="1526"/>
                                </a:lnTo>
                                <a:lnTo>
                                  <a:pt x="6339" y="1522"/>
                                </a:lnTo>
                                <a:lnTo>
                                  <a:pt x="6347" y="1515"/>
                                </a:lnTo>
                                <a:lnTo>
                                  <a:pt x="6356" y="1509"/>
                                </a:lnTo>
                                <a:lnTo>
                                  <a:pt x="6364" y="1501"/>
                                </a:lnTo>
                                <a:lnTo>
                                  <a:pt x="6384" y="1481"/>
                                </a:lnTo>
                                <a:lnTo>
                                  <a:pt x="6406" y="1456"/>
                                </a:lnTo>
                                <a:lnTo>
                                  <a:pt x="6431" y="1425"/>
                                </a:lnTo>
                                <a:lnTo>
                                  <a:pt x="6460" y="1389"/>
                                </a:lnTo>
                                <a:close/>
                                <a:moveTo>
                                  <a:pt x="5259" y="2934"/>
                                </a:moveTo>
                                <a:lnTo>
                                  <a:pt x="5259" y="2934"/>
                                </a:lnTo>
                                <a:lnTo>
                                  <a:pt x="5276" y="2918"/>
                                </a:lnTo>
                                <a:lnTo>
                                  <a:pt x="5291" y="2903"/>
                                </a:lnTo>
                                <a:lnTo>
                                  <a:pt x="5304" y="2887"/>
                                </a:lnTo>
                                <a:lnTo>
                                  <a:pt x="5315" y="2874"/>
                                </a:lnTo>
                                <a:lnTo>
                                  <a:pt x="5325" y="2861"/>
                                </a:lnTo>
                                <a:lnTo>
                                  <a:pt x="5333" y="2849"/>
                                </a:lnTo>
                                <a:lnTo>
                                  <a:pt x="5340" y="2837"/>
                                </a:lnTo>
                                <a:lnTo>
                                  <a:pt x="5345" y="2825"/>
                                </a:lnTo>
                                <a:lnTo>
                                  <a:pt x="5350" y="2814"/>
                                </a:lnTo>
                                <a:lnTo>
                                  <a:pt x="5353" y="2804"/>
                                </a:lnTo>
                                <a:lnTo>
                                  <a:pt x="5355" y="2794"/>
                                </a:lnTo>
                                <a:lnTo>
                                  <a:pt x="5355" y="2785"/>
                                </a:lnTo>
                                <a:lnTo>
                                  <a:pt x="5354" y="2775"/>
                                </a:lnTo>
                                <a:lnTo>
                                  <a:pt x="5352" y="2767"/>
                                </a:lnTo>
                                <a:lnTo>
                                  <a:pt x="5349" y="2758"/>
                                </a:lnTo>
                                <a:lnTo>
                                  <a:pt x="5344" y="2749"/>
                                </a:lnTo>
                                <a:lnTo>
                                  <a:pt x="5339" y="2740"/>
                                </a:lnTo>
                                <a:lnTo>
                                  <a:pt x="5333" y="2732"/>
                                </a:lnTo>
                                <a:lnTo>
                                  <a:pt x="5326" y="2724"/>
                                </a:lnTo>
                                <a:lnTo>
                                  <a:pt x="5318" y="2716"/>
                                </a:lnTo>
                                <a:lnTo>
                                  <a:pt x="5300" y="2699"/>
                                </a:lnTo>
                                <a:lnTo>
                                  <a:pt x="5279" y="2682"/>
                                </a:lnTo>
                                <a:lnTo>
                                  <a:pt x="5229" y="2645"/>
                                </a:lnTo>
                                <a:lnTo>
                                  <a:pt x="5200" y="2625"/>
                                </a:lnTo>
                                <a:lnTo>
                                  <a:pt x="5171" y="2602"/>
                                </a:lnTo>
                                <a:lnTo>
                                  <a:pt x="5154" y="2617"/>
                                </a:lnTo>
                                <a:lnTo>
                                  <a:pt x="5137" y="2633"/>
                                </a:lnTo>
                                <a:lnTo>
                                  <a:pt x="5124" y="2647"/>
                                </a:lnTo>
                                <a:lnTo>
                                  <a:pt x="5112" y="2660"/>
                                </a:lnTo>
                                <a:lnTo>
                                  <a:pt x="5101" y="2673"/>
                                </a:lnTo>
                                <a:lnTo>
                                  <a:pt x="5093" y="2685"/>
                                </a:lnTo>
                                <a:lnTo>
                                  <a:pt x="5086" y="2697"/>
                                </a:lnTo>
                                <a:lnTo>
                                  <a:pt x="5080" y="2708"/>
                                </a:lnTo>
                                <a:lnTo>
                                  <a:pt x="5075" y="2719"/>
                                </a:lnTo>
                                <a:lnTo>
                                  <a:pt x="5073" y="2729"/>
                                </a:lnTo>
                                <a:lnTo>
                                  <a:pt x="5071" y="2739"/>
                                </a:lnTo>
                                <a:lnTo>
                                  <a:pt x="5071" y="2748"/>
                                </a:lnTo>
                                <a:lnTo>
                                  <a:pt x="5072" y="2759"/>
                                </a:lnTo>
                                <a:lnTo>
                                  <a:pt x="5074" y="2767"/>
                                </a:lnTo>
                                <a:lnTo>
                                  <a:pt x="5077" y="2776"/>
                                </a:lnTo>
                                <a:lnTo>
                                  <a:pt x="5081" y="2785"/>
                                </a:lnTo>
                                <a:lnTo>
                                  <a:pt x="5087" y="2793"/>
                                </a:lnTo>
                                <a:lnTo>
                                  <a:pt x="5093" y="2801"/>
                                </a:lnTo>
                                <a:lnTo>
                                  <a:pt x="5100" y="2809"/>
                                </a:lnTo>
                                <a:lnTo>
                                  <a:pt x="5108" y="2818"/>
                                </a:lnTo>
                                <a:lnTo>
                                  <a:pt x="5127" y="2835"/>
                                </a:lnTo>
                                <a:lnTo>
                                  <a:pt x="5150" y="2852"/>
                                </a:lnTo>
                                <a:lnTo>
                                  <a:pt x="5201" y="2889"/>
                                </a:lnTo>
                                <a:lnTo>
                                  <a:pt x="5230" y="2911"/>
                                </a:lnTo>
                                <a:lnTo>
                                  <a:pt x="5259" y="2934"/>
                                </a:lnTo>
                                <a:close/>
                                <a:moveTo>
                                  <a:pt x="5244" y="2952"/>
                                </a:moveTo>
                                <a:lnTo>
                                  <a:pt x="5244" y="2952"/>
                                </a:lnTo>
                                <a:lnTo>
                                  <a:pt x="5208" y="2926"/>
                                </a:lnTo>
                                <a:lnTo>
                                  <a:pt x="5175" y="2902"/>
                                </a:lnTo>
                                <a:lnTo>
                                  <a:pt x="5148" y="2880"/>
                                </a:lnTo>
                                <a:lnTo>
                                  <a:pt x="5122" y="2862"/>
                                </a:lnTo>
                                <a:lnTo>
                                  <a:pt x="5101" y="2847"/>
                                </a:lnTo>
                                <a:lnTo>
                                  <a:pt x="5082" y="2837"/>
                                </a:lnTo>
                                <a:lnTo>
                                  <a:pt x="5073" y="2832"/>
                                </a:lnTo>
                                <a:lnTo>
                                  <a:pt x="5063" y="2829"/>
                                </a:lnTo>
                                <a:lnTo>
                                  <a:pt x="5055" y="2827"/>
                                </a:lnTo>
                                <a:lnTo>
                                  <a:pt x="5047" y="2825"/>
                                </a:lnTo>
                                <a:lnTo>
                                  <a:pt x="5039" y="2825"/>
                                </a:lnTo>
                                <a:lnTo>
                                  <a:pt x="5031" y="2827"/>
                                </a:lnTo>
                                <a:lnTo>
                                  <a:pt x="5023" y="2829"/>
                                </a:lnTo>
                                <a:lnTo>
                                  <a:pt x="5015" y="2833"/>
                                </a:lnTo>
                                <a:lnTo>
                                  <a:pt x="5007" y="2837"/>
                                </a:lnTo>
                                <a:lnTo>
                                  <a:pt x="4998" y="2842"/>
                                </a:lnTo>
                                <a:lnTo>
                                  <a:pt x="4989" y="2849"/>
                                </a:lnTo>
                                <a:lnTo>
                                  <a:pt x="4980" y="2857"/>
                                </a:lnTo>
                                <a:lnTo>
                                  <a:pt x="4961" y="2877"/>
                                </a:lnTo>
                                <a:lnTo>
                                  <a:pt x="4939" y="2902"/>
                                </a:lnTo>
                                <a:lnTo>
                                  <a:pt x="4914" y="2932"/>
                                </a:lnTo>
                                <a:lnTo>
                                  <a:pt x="4886" y="2969"/>
                                </a:lnTo>
                                <a:lnTo>
                                  <a:pt x="4922" y="2997"/>
                                </a:lnTo>
                                <a:lnTo>
                                  <a:pt x="4955" y="3023"/>
                                </a:lnTo>
                                <a:lnTo>
                                  <a:pt x="4982" y="3046"/>
                                </a:lnTo>
                                <a:lnTo>
                                  <a:pt x="5007" y="3065"/>
                                </a:lnTo>
                                <a:lnTo>
                                  <a:pt x="5028" y="3080"/>
                                </a:lnTo>
                                <a:lnTo>
                                  <a:pt x="5038" y="3086"/>
                                </a:lnTo>
                                <a:lnTo>
                                  <a:pt x="5047" y="3091"/>
                                </a:lnTo>
                                <a:lnTo>
                                  <a:pt x="5056" y="3095"/>
                                </a:lnTo>
                                <a:lnTo>
                                  <a:pt x="5065" y="3098"/>
                                </a:lnTo>
                                <a:lnTo>
                                  <a:pt x="5074" y="3100"/>
                                </a:lnTo>
                                <a:lnTo>
                                  <a:pt x="5082" y="3102"/>
                                </a:lnTo>
                                <a:lnTo>
                                  <a:pt x="5090" y="3102"/>
                                </a:lnTo>
                                <a:lnTo>
                                  <a:pt x="5097" y="3100"/>
                                </a:lnTo>
                                <a:lnTo>
                                  <a:pt x="5105" y="3097"/>
                                </a:lnTo>
                                <a:lnTo>
                                  <a:pt x="5113" y="3094"/>
                                </a:lnTo>
                                <a:lnTo>
                                  <a:pt x="5121" y="3089"/>
                                </a:lnTo>
                                <a:lnTo>
                                  <a:pt x="5129" y="3083"/>
                                </a:lnTo>
                                <a:lnTo>
                                  <a:pt x="5139" y="3076"/>
                                </a:lnTo>
                                <a:lnTo>
                                  <a:pt x="5148" y="3068"/>
                                </a:lnTo>
                                <a:lnTo>
                                  <a:pt x="5168" y="3048"/>
                                </a:lnTo>
                                <a:lnTo>
                                  <a:pt x="5190" y="3021"/>
                                </a:lnTo>
                                <a:lnTo>
                                  <a:pt x="5216" y="2990"/>
                                </a:lnTo>
                                <a:lnTo>
                                  <a:pt x="5244" y="2952"/>
                                </a:lnTo>
                                <a:close/>
                                <a:moveTo>
                                  <a:pt x="5082" y="3162"/>
                                </a:moveTo>
                                <a:lnTo>
                                  <a:pt x="4871" y="2989"/>
                                </a:lnTo>
                                <a:lnTo>
                                  <a:pt x="4843" y="3026"/>
                                </a:lnTo>
                                <a:lnTo>
                                  <a:pt x="4821" y="3059"/>
                                </a:lnTo>
                                <a:lnTo>
                                  <a:pt x="4803" y="3087"/>
                                </a:lnTo>
                                <a:lnTo>
                                  <a:pt x="4787" y="3112"/>
                                </a:lnTo>
                                <a:lnTo>
                                  <a:pt x="4782" y="3123"/>
                                </a:lnTo>
                                <a:lnTo>
                                  <a:pt x="4777" y="3133"/>
                                </a:lnTo>
                                <a:lnTo>
                                  <a:pt x="4774" y="3143"/>
                                </a:lnTo>
                                <a:lnTo>
                                  <a:pt x="4771" y="3152"/>
                                </a:lnTo>
                                <a:lnTo>
                                  <a:pt x="4770" y="3161"/>
                                </a:lnTo>
                                <a:lnTo>
                                  <a:pt x="4769" y="3169"/>
                                </a:lnTo>
                                <a:lnTo>
                                  <a:pt x="4770" y="3178"/>
                                </a:lnTo>
                                <a:lnTo>
                                  <a:pt x="4771" y="3186"/>
                                </a:lnTo>
                                <a:lnTo>
                                  <a:pt x="4774" y="3194"/>
                                </a:lnTo>
                                <a:lnTo>
                                  <a:pt x="4778" y="3201"/>
                                </a:lnTo>
                                <a:lnTo>
                                  <a:pt x="4782" y="3209"/>
                                </a:lnTo>
                                <a:lnTo>
                                  <a:pt x="4788" y="3217"/>
                                </a:lnTo>
                                <a:lnTo>
                                  <a:pt x="4796" y="3225"/>
                                </a:lnTo>
                                <a:lnTo>
                                  <a:pt x="4804" y="3233"/>
                                </a:lnTo>
                                <a:lnTo>
                                  <a:pt x="4822" y="3251"/>
                                </a:lnTo>
                                <a:lnTo>
                                  <a:pt x="4845" y="3270"/>
                                </a:lnTo>
                                <a:lnTo>
                                  <a:pt x="4873" y="3292"/>
                                </a:lnTo>
                                <a:lnTo>
                                  <a:pt x="4939" y="3346"/>
                                </a:lnTo>
                                <a:lnTo>
                                  <a:pt x="5082" y="3162"/>
                                </a:lnTo>
                                <a:close/>
                                <a:moveTo>
                                  <a:pt x="6804" y="513"/>
                                </a:moveTo>
                                <a:lnTo>
                                  <a:pt x="7002" y="677"/>
                                </a:lnTo>
                                <a:lnTo>
                                  <a:pt x="7214" y="390"/>
                                </a:lnTo>
                                <a:lnTo>
                                  <a:pt x="7191" y="383"/>
                                </a:lnTo>
                                <a:lnTo>
                                  <a:pt x="7167" y="373"/>
                                </a:lnTo>
                                <a:lnTo>
                                  <a:pt x="7144" y="364"/>
                                </a:lnTo>
                                <a:lnTo>
                                  <a:pt x="7127" y="355"/>
                                </a:lnTo>
                                <a:lnTo>
                                  <a:pt x="7100" y="358"/>
                                </a:lnTo>
                                <a:lnTo>
                                  <a:pt x="7074" y="362"/>
                                </a:lnTo>
                                <a:lnTo>
                                  <a:pt x="7050" y="366"/>
                                </a:lnTo>
                                <a:lnTo>
                                  <a:pt x="7028" y="372"/>
                                </a:lnTo>
                                <a:lnTo>
                                  <a:pt x="7006" y="379"/>
                                </a:lnTo>
                                <a:lnTo>
                                  <a:pt x="6986" y="387"/>
                                </a:lnTo>
                                <a:lnTo>
                                  <a:pt x="6967" y="395"/>
                                </a:lnTo>
                                <a:lnTo>
                                  <a:pt x="6948" y="405"/>
                                </a:lnTo>
                                <a:lnTo>
                                  <a:pt x="6929" y="415"/>
                                </a:lnTo>
                                <a:lnTo>
                                  <a:pt x="6912" y="427"/>
                                </a:lnTo>
                                <a:lnTo>
                                  <a:pt x="6895" y="439"/>
                                </a:lnTo>
                                <a:lnTo>
                                  <a:pt x="6878" y="452"/>
                                </a:lnTo>
                                <a:lnTo>
                                  <a:pt x="6842" y="480"/>
                                </a:lnTo>
                                <a:lnTo>
                                  <a:pt x="6804" y="513"/>
                                </a:lnTo>
                                <a:close/>
                                <a:moveTo>
                                  <a:pt x="6602" y="775"/>
                                </a:moveTo>
                                <a:lnTo>
                                  <a:pt x="6602" y="775"/>
                                </a:lnTo>
                                <a:lnTo>
                                  <a:pt x="6622" y="791"/>
                                </a:lnTo>
                                <a:lnTo>
                                  <a:pt x="6642" y="807"/>
                                </a:lnTo>
                                <a:lnTo>
                                  <a:pt x="6679" y="839"/>
                                </a:lnTo>
                                <a:lnTo>
                                  <a:pt x="6695" y="854"/>
                                </a:lnTo>
                                <a:lnTo>
                                  <a:pt x="6711" y="868"/>
                                </a:lnTo>
                                <a:lnTo>
                                  <a:pt x="6727" y="879"/>
                                </a:lnTo>
                                <a:lnTo>
                                  <a:pt x="6743" y="889"/>
                                </a:lnTo>
                                <a:lnTo>
                                  <a:pt x="6758" y="897"/>
                                </a:lnTo>
                                <a:lnTo>
                                  <a:pt x="6765" y="899"/>
                                </a:lnTo>
                                <a:lnTo>
                                  <a:pt x="6773" y="901"/>
                                </a:lnTo>
                                <a:lnTo>
                                  <a:pt x="6780" y="903"/>
                                </a:lnTo>
                                <a:lnTo>
                                  <a:pt x="6788" y="904"/>
                                </a:lnTo>
                                <a:lnTo>
                                  <a:pt x="6795" y="903"/>
                                </a:lnTo>
                                <a:lnTo>
                                  <a:pt x="6803" y="900"/>
                                </a:lnTo>
                                <a:lnTo>
                                  <a:pt x="6812" y="898"/>
                                </a:lnTo>
                                <a:lnTo>
                                  <a:pt x="6819" y="894"/>
                                </a:lnTo>
                                <a:lnTo>
                                  <a:pt x="6827" y="889"/>
                                </a:lnTo>
                                <a:lnTo>
                                  <a:pt x="6835" y="884"/>
                                </a:lnTo>
                                <a:lnTo>
                                  <a:pt x="6844" y="877"/>
                                </a:lnTo>
                                <a:lnTo>
                                  <a:pt x="6852" y="868"/>
                                </a:lnTo>
                                <a:lnTo>
                                  <a:pt x="6861" y="859"/>
                                </a:lnTo>
                                <a:lnTo>
                                  <a:pt x="6869" y="848"/>
                                </a:lnTo>
                                <a:lnTo>
                                  <a:pt x="6894" y="816"/>
                                </a:lnTo>
                                <a:lnTo>
                                  <a:pt x="6914" y="789"/>
                                </a:lnTo>
                                <a:lnTo>
                                  <a:pt x="6929" y="765"/>
                                </a:lnTo>
                                <a:lnTo>
                                  <a:pt x="6940" y="744"/>
                                </a:lnTo>
                                <a:lnTo>
                                  <a:pt x="6944" y="735"/>
                                </a:lnTo>
                                <a:lnTo>
                                  <a:pt x="6948" y="726"/>
                                </a:lnTo>
                                <a:lnTo>
                                  <a:pt x="6950" y="718"/>
                                </a:lnTo>
                                <a:lnTo>
                                  <a:pt x="6952" y="710"/>
                                </a:lnTo>
                                <a:lnTo>
                                  <a:pt x="6952" y="703"/>
                                </a:lnTo>
                                <a:lnTo>
                                  <a:pt x="6951" y="696"/>
                                </a:lnTo>
                                <a:lnTo>
                                  <a:pt x="6950" y="688"/>
                                </a:lnTo>
                                <a:lnTo>
                                  <a:pt x="6947" y="681"/>
                                </a:lnTo>
                                <a:lnTo>
                                  <a:pt x="6943" y="675"/>
                                </a:lnTo>
                                <a:lnTo>
                                  <a:pt x="6938" y="668"/>
                                </a:lnTo>
                                <a:lnTo>
                                  <a:pt x="6933" y="662"/>
                                </a:lnTo>
                                <a:lnTo>
                                  <a:pt x="6927" y="655"/>
                                </a:lnTo>
                                <a:lnTo>
                                  <a:pt x="6913" y="641"/>
                                </a:lnTo>
                                <a:lnTo>
                                  <a:pt x="6895" y="626"/>
                                </a:lnTo>
                                <a:lnTo>
                                  <a:pt x="6849" y="591"/>
                                </a:lnTo>
                                <a:lnTo>
                                  <a:pt x="6821" y="569"/>
                                </a:lnTo>
                                <a:lnTo>
                                  <a:pt x="6790" y="544"/>
                                </a:lnTo>
                                <a:lnTo>
                                  <a:pt x="6696" y="660"/>
                                </a:lnTo>
                                <a:lnTo>
                                  <a:pt x="6602" y="775"/>
                                </a:lnTo>
                                <a:close/>
                                <a:moveTo>
                                  <a:pt x="4923" y="3366"/>
                                </a:moveTo>
                                <a:lnTo>
                                  <a:pt x="4714" y="3203"/>
                                </a:lnTo>
                                <a:lnTo>
                                  <a:pt x="4659" y="3274"/>
                                </a:lnTo>
                                <a:lnTo>
                                  <a:pt x="4637" y="3303"/>
                                </a:lnTo>
                                <a:lnTo>
                                  <a:pt x="4620" y="3329"/>
                                </a:lnTo>
                                <a:lnTo>
                                  <a:pt x="4607" y="3351"/>
                                </a:lnTo>
                                <a:lnTo>
                                  <a:pt x="4602" y="3361"/>
                                </a:lnTo>
                                <a:lnTo>
                                  <a:pt x="4598" y="3370"/>
                                </a:lnTo>
                                <a:lnTo>
                                  <a:pt x="4595" y="3380"/>
                                </a:lnTo>
                                <a:lnTo>
                                  <a:pt x="4594" y="3389"/>
                                </a:lnTo>
                                <a:lnTo>
                                  <a:pt x="4593" y="3397"/>
                                </a:lnTo>
                                <a:lnTo>
                                  <a:pt x="4594" y="3405"/>
                                </a:lnTo>
                                <a:lnTo>
                                  <a:pt x="4596" y="3413"/>
                                </a:lnTo>
                                <a:lnTo>
                                  <a:pt x="4598" y="3421"/>
                                </a:lnTo>
                                <a:lnTo>
                                  <a:pt x="4602" y="3429"/>
                                </a:lnTo>
                                <a:lnTo>
                                  <a:pt x="4607" y="3437"/>
                                </a:lnTo>
                                <a:lnTo>
                                  <a:pt x="4614" y="3447"/>
                                </a:lnTo>
                                <a:lnTo>
                                  <a:pt x="4621" y="3455"/>
                                </a:lnTo>
                                <a:lnTo>
                                  <a:pt x="4639" y="3473"/>
                                </a:lnTo>
                                <a:lnTo>
                                  <a:pt x="4663" y="3494"/>
                                </a:lnTo>
                                <a:lnTo>
                                  <a:pt x="4690" y="3518"/>
                                </a:lnTo>
                                <a:lnTo>
                                  <a:pt x="4761" y="3575"/>
                                </a:lnTo>
                                <a:lnTo>
                                  <a:pt x="4923" y="3366"/>
                                </a:lnTo>
                                <a:close/>
                                <a:moveTo>
                                  <a:pt x="4746" y="3595"/>
                                </a:moveTo>
                                <a:lnTo>
                                  <a:pt x="4543" y="3437"/>
                                </a:lnTo>
                                <a:lnTo>
                                  <a:pt x="4365" y="3666"/>
                                </a:lnTo>
                                <a:lnTo>
                                  <a:pt x="4439" y="3724"/>
                                </a:lnTo>
                                <a:lnTo>
                                  <a:pt x="4470" y="3745"/>
                                </a:lnTo>
                                <a:lnTo>
                                  <a:pt x="4496" y="3762"/>
                                </a:lnTo>
                                <a:lnTo>
                                  <a:pt x="4507" y="3769"/>
                                </a:lnTo>
                                <a:lnTo>
                                  <a:pt x="4519" y="3774"/>
                                </a:lnTo>
                                <a:lnTo>
                                  <a:pt x="4529" y="3779"/>
                                </a:lnTo>
                                <a:lnTo>
                                  <a:pt x="4539" y="3782"/>
                                </a:lnTo>
                                <a:lnTo>
                                  <a:pt x="4548" y="3784"/>
                                </a:lnTo>
                                <a:lnTo>
                                  <a:pt x="4557" y="3785"/>
                                </a:lnTo>
                                <a:lnTo>
                                  <a:pt x="4566" y="3784"/>
                                </a:lnTo>
                                <a:lnTo>
                                  <a:pt x="4574" y="3783"/>
                                </a:lnTo>
                                <a:lnTo>
                                  <a:pt x="4583" y="3780"/>
                                </a:lnTo>
                                <a:lnTo>
                                  <a:pt x="4591" y="3776"/>
                                </a:lnTo>
                                <a:lnTo>
                                  <a:pt x="4599" y="3771"/>
                                </a:lnTo>
                                <a:lnTo>
                                  <a:pt x="4607" y="3765"/>
                                </a:lnTo>
                                <a:lnTo>
                                  <a:pt x="4616" y="3757"/>
                                </a:lnTo>
                                <a:lnTo>
                                  <a:pt x="4624" y="3749"/>
                                </a:lnTo>
                                <a:lnTo>
                                  <a:pt x="4643" y="3728"/>
                                </a:lnTo>
                                <a:lnTo>
                                  <a:pt x="4664" y="3701"/>
                                </a:lnTo>
                                <a:lnTo>
                                  <a:pt x="4688" y="3671"/>
                                </a:lnTo>
                                <a:lnTo>
                                  <a:pt x="4746" y="3595"/>
                                </a:lnTo>
                                <a:close/>
                                <a:moveTo>
                                  <a:pt x="4548" y="3850"/>
                                </a:moveTo>
                                <a:lnTo>
                                  <a:pt x="4345" y="3692"/>
                                </a:lnTo>
                                <a:lnTo>
                                  <a:pt x="4312" y="3736"/>
                                </a:lnTo>
                                <a:lnTo>
                                  <a:pt x="4281" y="3774"/>
                                </a:lnTo>
                                <a:lnTo>
                                  <a:pt x="4228" y="3839"/>
                                </a:lnTo>
                                <a:lnTo>
                                  <a:pt x="4208" y="3867"/>
                                </a:lnTo>
                                <a:lnTo>
                                  <a:pt x="4192" y="3891"/>
                                </a:lnTo>
                                <a:lnTo>
                                  <a:pt x="4185" y="3902"/>
                                </a:lnTo>
                                <a:lnTo>
                                  <a:pt x="4179" y="3913"/>
                                </a:lnTo>
                                <a:lnTo>
                                  <a:pt x="4175" y="3924"/>
                                </a:lnTo>
                                <a:lnTo>
                                  <a:pt x="4172" y="3936"/>
                                </a:lnTo>
                                <a:lnTo>
                                  <a:pt x="4170" y="3946"/>
                                </a:lnTo>
                                <a:lnTo>
                                  <a:pt x="4169" y="3957"/>
                                </a:lnTo>
                                <a:lnTo>
                                  <a:pt x="4170" y="3967"/>
                                </a:lnTo>
                                <a:lnTo>
                                  <a:pt x="4172" y="3978"/>
                                </a:lnTo>
                                <a:lnTo>
                                  <a:pt x="4175" y="3988"/>
                                </a:lnTo>
                                <a:lnTo>
                                  <a:pt x="4180" y="4000"/>
                                </a:lnTo>
                                <a:lnTo>
                                  <a:pt x="4186" y="4012"/>
                                </a:lnTo>
                                <a:lnTo>
                                  <a:pt x="4194" y="4024"/>
                                </a:lnTo>
                                <a:lnTo>
                                  <a:pt x="4204" y="4036"/>
                                </a:lnTo>
                                <a:lnTo>
                                  <a:pt x="4215" y="4049"/>
                                </a:lnTo>
                                <a:lnTo>
                                  <a:pt x="4227" y="4062"/>
                                </a:lnTo>
                                <a:lnTo>
                                  <a:pt x="4243" y="4078"/>
                                </a:lnTo>
                                <a:lnTo>
                                  <a:pt x="4276" y="4109"/>
                                </a:lnTo>
                                <a:lnTo>
                                  <a:pt x="4319" y="4145"/>
                                </a:lnTo>
                                <a:lnTo>
                                  <a:pt x="4548" y="3850"/>
                                </a:lnTo>
                                <a:close/>
                                <a:moveTo>
                                  <a:pt x="4304" y="4165"/>
                                </a:moveTo>
                                <a:lnTo>
                                  <a:pt x="4107" y="4012"/>
                                </a:lnTo>
                                <a:lnTo>
                                  <a:pt x="4095" y="4026"/>
                                </a:lnTo>
                                <a:lnTo>
                                  <a:pt x="4083" y="4040"/>
                                </a:lnTo>
                                <a:lnTo>
                                  <a:pt x="4074" y="4054"/>
                                </a:lnTo>
                                <a:lnTo>
                                  <a:pt x="4066" y="4068"/>
                                </a:lnTo>
                                <a:lnTo>
                                  <a:pt x="4059" y="4081"/>
                                </a:lnTo>
                                <a:lnTo>
                                  <a:pt x="4053" y="4093"/>
                                </a:lnTo>
                                <a:lnTo>
                                  <a:pt x="4043" y="4116"/>
                                </a:lnTo>
                                <a:lnTo>
                                  <a:pt x="4033" y="4138"/>
                                </a:lnTo>
                                <a:lnTo>
                                  <a:pt x="4027" y="4147"/>
                                </a:lnTo>
                                <a:lnTo>
                                  <a:pt x="4021" y="4155"/>
                                </a:lnTo>
                                <a:lnTo>
                                  <a:pt x="4014" y="4163"/>
                                </a:lnTo>
                                <a:lnTo>
                                  <a:pt x="4006" y="4170"/>
                                </a:lnTo>
                                <a:lnTo>
                                  <a:pt x="3997" y="4175"/>
                                </a:lnTo>
                                <a:lnTo>
                                  <a:pt x="3987" y="4180"/>
                                </a:lnTo>
                                <a:lnTo>
                                  <a:pt x="3981" y="4212"/>
                                </a:lnTo>
                                <a:lnTo>
                                  <a:pt x="3975" y="4245"/>
                                </a:lnTo>
                                <a:lnTo>
                                  <a:pt x="3972" y="4279"/>
                                </a:lnTo>
                                <a:lnTo>
                                  <a:pt x="3971" y="4296"/>
                                </a:lnTo>
                                <a:lnTo>
                                  <a:pt x="3970" y="4313"/>
                                </a:lnTo>
                                <a:lnTo>
                                  <a:pt x="3971" y="4329"/>
                                </a:lnTo>
                                <a:lnTo>
                                  <a:pt x="3972" y="4345"/>
                                </a:lnTo>
                                <a:lnTo>
                                  <a:pt x="3973" y="4360"/>
                                </a:lnTo>
                                <a:lnTo>
                                  <a:pt x="3976" y="4375"/>
                                </a:lnTo>
                                <a:lnTo>
                                  <a:pt x="3980" y="4388"/>
                                </a:lnTo>
                                <a:lnTo>
                                  <a:pt x="3985" y="4400"/>
                                </a:lnTo>
                                <a:lnTo>
                                  <a:pt x="3991" y="4412"/>
                                </a:lnTo>
                                <a:lnTo>
                                  <a:pt x="3998" y="4422"/>
                                </a:lnTo>
                                <a:lnTo>
                                  <a:pt x="3994" y="4428"/>
                                </a:lnTo>
                                <a:lnTo>
                                  <a:pt x="3993" y="4435"/>
                                </a:lnTo>
                                <a:lnTo>
                                  <a:pt x="3993" y="4441"/>
                                </a:lnTo>
                                <a:lnTo>
                                  <a:pt x="3996" y="4446"/>
                                </a:lnTo>
                                <a:lnTo>
                                  <a:pt x="4001" y="4450"/>
                                </a:lnTo>
                                <a:lnTo>
                                  <a:pt x="4007" y="4454"/>
                                </a:lnTo>
                                <a:lnTo>
                                  <a:pt x="4014" y="4456"/>
                                </a:lnTo>
                                <a:lnTo>
                                  <a:pt x="4022" y="4458"/>
                                </a:lnTo>
                                <a:lnTo>
                                  <a:pt x="4033" y="4458"/>
                                </a:lnTo>
                                <a:lnTo>
                                  <a:pt x="4043" y="4457"/>
                                </a:lnTo>
                                <a:lnTo>
                                  <a:pt x="4053" y="4455"/>
                                </a:lnTo>
                                <a:lnTo>
                                  <a:pt x="4064" y="4452"/>
                                </a:lnTo>
                                <a:lnTo>
                                  <a:pt x="4074" y="4447"/>
                                </a:lnTo>
                                <a:lnTo>
                                  <a:pt x="4084" y="4440"/>
                                </a:lnTo>
                                <a:lnTo>
                                  <a:pt x="4095" y="4432"/>
                                </a:lnTo>
                                <a:lnTo>
                                  <a:pt x="4104" y="4422"/>
                                </a:lnTo>
                                <a:lnTo>
                                  <a:pt x="4304" y="4165"/>
                                </a:lnTo>
                                <a:close/>
                                <a:moveTo>
                                  <a:pt x="4039" y="4505"/>
                                </a:moveTo>
                                <a:lnTo>
                                  <a:pt x="4039" y="4505"/>
                                </a:lnTo>
                                <a:lnTo>
                                  <a:pt x="4030" y="4498"/>
                                </a:lnTo>
                                <a:lnTo>
                                  <a:pt x="4019" y="4492"/>
                                </a:lnTo>
                                <a:lnTo>
                                  <a:pt x="4009" y="4488"/>
                                </a:lnTo>
                                <a:lnTo>
                                  <a:pt x="3999" y="4484"/>
                                </a:lnTo>
                                <a:lnTo>
                                  <a:pt x="3980" y="4477"/>
                                </a:lnTo>
                                <a:lnTo>
                                  <a:pt x="3971" y="4472"/>
                                </a:lnTo>
                                <a:lnTo>
                                  <a:pt x="3964" y="4467"/>
                                </a:lnTo>
                                <a:lnTo>
                                  <a:pt x="3960" y="4580"/>
                                </a:lnTo>
                                <a:lnTo>
                                  <a:pt x="3973" y="4574"/>
                                </a:lnTo>
                                <a:lnTo>
                                  <a:pt x="3984" y="4567"/>
                                </a:lnTo>
                                <a:lnTo>
                                  <a:pt x="3996" y="4560"/>
                                </a:lnTo>
                                <a:lnTo>
                                  <a:pt x="4006" y="4551"/>
                                </a:lnTo>
                                <a:lnTo>
                                  <a:pt x="4015" y="4540"/>
                                </a:lnTo>
                                <a:lnTo>
                                  <a:pt x="4024" y="4529"/>
                                </a:lnTo>
                                <a:lnTo>
                                  <a:pt x="4032" y="4517"/>
                                </a:lnTo>
                                <a:lnTo>
                                  <a:pt x="4039" y="4505"/>
                                </a:lnTo>
                                <a:close/>
                                <a:moveTo>
                                  <a:pt x="7207" y="332"/>
                                </a:moveTo>
                                <a:lnTo>
                                  <a:pt x="7207" y="332"/>
                                </a:lnTo>
                                <a:lnTo>
                                  <a:pt x="7210" y="334"/>
                                </a:lnTo>
                                <a:lnTo>
                                  <a:pt x="7212" y="337"/>
                                </a:lnTo>
                                <a:lnTo>
                                  <a:pt x="7216" y="344"/>
                                </a:lnTo>
                                <a:lnTo>
                                  <a:pt x="7219" y="353"/>
                                </a:lnTo>
                                <a:lnTo>
                                  <a:pt x="7222" y="359"/>
                                </a:lnTo>
                                <a:lnTo>
                                  <a:pt x="7224" y="362"/>
                                </a:lnTo>
                                <a:lnTo>
                                  <a:pt x="7228" y="364"/>
                                </a:lnTo>
                                <a:lnTo>
                                  <a:pt x="7230" y="365"/>
                                </a:lnTo>
                                <a:lnTo>
                                  <a:pt x="7234" y="365"/>
                                </a:lnTo>
                                <a:lnTo>
                                  <a:pt x="7238" y="364"/>
                                </a:lnTo>
                                <a:lnTo>
                                  <a:pt x="7243" y="361"/>
                                </a:lnTo>
                                <a:lnTo>
                                  <a:pt x="7249" y="356"/>
                                </a:lnTo>
                                <a:lnTo>
                                  <a:pt x="7257" y="349"/>
                                </a:lnTo>
                                <a:lnTo>
                                  <a:pt x="7256" y="341"/>
                                </a:lnTo>
                                <a:lnTo>
                                  <a:pt x="7255" y="334"/>
                                </a:lnTo>
                                <a:lnTo>
                                  <a:pt x="7254" y="330"/>
                                </a:lnTo>
                                <a:lnTo>
                                  <a:pt x="7252" y="327"/>
                                </a:lnTo>
                                <a:lnTo>
                                  <a:pt x="7250" y="325"/>
                                </a:lnTo>
                                <a:lnTo>
                                  <a:pt x="7248" y="325"/>
                                </a:lnTo>
                                <a:lnTo>
                                  <a:pt x="7245" y="326"/>
                                </a:lnTo>
                                <a:lnTo>
                                  <a:pt x="7242" y="327"/>
                                </a:lnTo>
                                <a:lnTo>
                                  <a:pt x="7235" y="330"/>
                                </a:lnTo>
                                <a:lnTo>
                                  <a:pt x="7227" y="334"/>
                                </a:lnTo>
                                <a:lnTo>
                                  <a:pt x="7221" y="335"/>
                                </a:lnTo>
                                <a:lnTo>
                                  <a:pt x="7217" y="335"/>
                                </a:lnTo>
                                <a:lnTo>
                                  <a:pt x="7212" y="334"/>
                                </a:lnTo>
                                <a:lnTo>
                                  <a:pt x="7207" y="332"/>
                                </a:lnTo>
                                <a:close/>
                                <a:moveTo>
                                  <a:pt x="7638" y="331"/>
                                </a:moveTo>
                                <a:lnTo>
                                  <a:pt x="7638" y="331"/>
                                </a:lnTo>
                                <a:lnTo>
                                  <a:pt x="7637" y="330"/>
                                </a:lnTo>
                                <a:lnTo>
                                  <a:pt x="7635" y="330"/>
                                </a:lnTo>
                                <a:lnTo>
                                  <a:pt x="7626" y="329"/>
                                </a:lnTo>
                                <a:lnTo>
                                  <a:pt x="7592" y="331"/>
                                </a:lnTo>
                                <a:lnTo>
                                  <a:pt x="7540" y="334"/>
                                </a:lnTo>
                                <a:lnTo>
                                  <a:pt x="7479" y="339"/>
                                </a:lnTo>
                                <a:lnTo>
                                  <a:pt x="7357" y="350"/>
                                </a:lnTo>
                                <a:lnTo>
                                  <a:pt x="7281" y="359"/>
                                </a:lnTo>
                                <a:lnTo>
                                  <a:pt x="7283" y="372"/>
                                </a:lnTo>
                                <a:lnTo>
                                  <a:pt x="7287" y="384"/>
                                </a:lnTo>
                                <a:lnTo>
                                  <a:pt x="7293" y="397"/>
                                </a:lnTo>
                                <a:lnTo>
                                  <a:pt x="7301" y="409"/>
                                </a:lnTo>
                                <a:lnTo>
                                  <a:pt x="7310" y="422"/>
                                </a:lnTo>
                                <a:lnTo>
                                  <a:pt x="7320" y="434"/>
                                </a:lnTo>
                                <a:lnTo>
                                  <a:pt x="7331" y="445"/>
                                </a:lnTo>
                                <a:lnTo>
                                  <a:pt x="7344" y="457"/>
                                </a:lnTo>
                                <a:lnTo>
                                  <a:pt x="7371" y="479"/>
                                </a:lnTo>
                                <a:lnTo>
                                  <a:pt x="7400" y="503"/>
                                </a:lnTo>
                                <a:lnTo>
                                  <a:pt x="7429" y="525"/>
                                </a:lnTo>
                                <a:lnTo>
                                  <a:pt x="7459" y="548"/>
                                </a:lnTo>
                                <a:lnTo>
                                  <a:pt x="7638" y="331"/>
                                </a:lnTo>
                                <a:close/>
                                <a:moveTo>
                                  <a:pt x="7232" y="855"/>
                                </a:moveTo>
                                <a:lnTo>
                                  <a:pt x="7232" y="855"/>
                                </a:lnTo>
                                <a:lnTo>
                                  <a:pt x="7265" y="811"/>
                                </a:lnTo>
                                <a:lnTo>
                                  <a:pt x="7296" y="772"/>
                                </a:lnTo>
                                <a:lnTo>
                                  <a:pt x="7347" y="708"/>
                                </a:lnTo>
                                <a:lnTo>
                                  <a:pt x="7368" y="680"/>
                                </a:lnTo>
                                <a:lnTo>
                                  <a:pt x="7376" y="668"/>
                                </a:lnTo>
                                <a:lnTo>
                                  <a:pt x="7383" y="656"/>
                                </a:lnTo>
                                <a:lnTo>
                                  <a:pt x="7389" y="645"/>
                                </a:lnTo>
                                <a:lnTo>
                                  <a:pt x="7394" y="634"/>
                                </a:lnTo>
                                <a:lnTo>
                                  <a:pt x="7398" y="623"/>
                                </a:lnTo>
                                <a:lnTo>
                                  <a:pt x="7401" y="612"/>
                                </a:lnTo>
                                <a:lnTo>
                                  <a:pt x="7402" y="602"/>
                                </a:lnTo>
                                <a:lnTo>
                                  <a:pt x="7402" y="592"/>
                                </a:lnTo>
                                <a:lnTo>
                                  <a:pt x="7401" y="582"/>
                                </a:lnTo>
                                <a:lnTo>
                                  <a:pt x="7398" y="572"/>
                                </a:lnTo>
                                <a:lnTo>
                                  <a:pt x="7394" y="562"/>
                                </a:lnTo>
                                <a:lnTo>
                                  <a:pt x="7389" y="550"/>
                                </a:lnTo>
                                <a:lnTo>
                                  <a:pt x="7381" y="539"/>
                                </a:lnTo>
                                <a:lnTo>
                                  <a:pt x="7373" y="528"/>
                                </a:lnTo>
                                <a:lnTo>
                                  <a:pt x="7362" y="516"/>
                                </a:lnTo>
                                <a:lnTo>
                                  <a:pt x="7350" y="504"/>
                                </a:lnTo>
                                <a:lnTo>
                                  <a:pt x="7336" y="491"/>
                                </a:lnTo>
                                <a:lnTo>
                                  <a:pt x="7321" y="476"/>
                                </a:lnTo>
                                <a:lnTo>
                                  <a:pt x="7284" y="446"/>
                                </a:lnTo>
                                <a:lnTo>
                                  <a:pt x="7241" y="411"/>
                                </a:lnTo>
                                <a:lnTo>
                                  <a:pt x="7206" y="455"/>
                                </a:lnTo>
                                <a:lnTo>
                                  <a:pt x="7174" y="494"/>
                                </a:lnTo>
                                <a:lnTo>
                                  <a:pt x="7121" y="557"/>
                                </a:lnTo>
                                <a:lnTo>
                                  <a:pt x="7100" y="584"/>
                                </a:lnTo>
                                <a:lnTo>
                                  <a:pt x="7092" y="597"/>
                                </a:lnTo>
                                <a:lnTo>
                                  <a:pt x="7083" y="608"/>
                                </a:lnTo>
                                <a:lnTo>
                                  <a:pt x="7077" y="619"/>
                                </a:lnTo>
                                <a:lnTo>
                                  <a:pt x="7072" y="631"/>
                                </a:lnTo>
                                <a:lnTo>
                                  <a:pt x="7068" y="641"/>
                                </a:lnTo>
                                <a:lnTo>
                                  <a:pt x="7066" y="651"/>
                                </a:lnTo>
                                <a:lnTo>
                                  <a:pt x="7064" y="661"/>
                                </a:lnTo>
                                <a:lnTo>
                                  <a:pt x="7065" y="671"/>
                                </a:lnTo>
                                <a:lnTo>
                                  <a:pt x="7066" y="681"/>
                                </a:lnTo>
                                <a:lnTo>
                                  <a:pt x="7069" y="691"/>
                                </a:lnTo>
                                <a:lnTo>
                                  <a:pt x="7073" y="703"/>
                                </a:lnTo>
                                <a:lnTo>
                                  <a:pt x="7079" y="713"/>
                                </a:lnTo>
                                <a:lnTo>
                                  <a:pt x="7088" y="724"/>
                                </a:lnTo>
                                <a:lnTo>
                                  <a:pt x="7097" y="736"/>
                                </a:lnTo>
                                <a:lnTo>
                                  <a:pt x="7107" y="748"/>
                                </a:lnTo>
                                <a:lnTo>
                                  <a:pt x="7119" y="760"/>
                                </a:lnTo>
                                <a:lnTo>
                                  <a:pt x="7133" y="774"/>
                                </a:lnTo>
                                <a:lnTo>
                                  <a:pt x="7149" y="788"/>
                                </a:lnTo>
                                <a:lnTo>
                                  <a:pt x="7187" y="819"/>
                                </a:lnTo>
                                <a:lnTo>
                                  <a:pt x="7232" y="855"/>
                                </a:lnTo>
                                <a:close/>
                                <a:moveTo>
                                  <a:pt x="7216" y="874"/>
                                </a:moveTo>
                                <a:lnTo>
                                  <a:pt x="7216" y="874"/>
                                </a:lnTo>
                                <a:lnTo>
                                  <a:pt x="7139" y="818"/>
                                </a:lnTo>
                                <a:lnTo>
                                  <a:pt x="7109" y="797"/>
                                </a:lnTo>
                                <a:lnTo>
                                  <a:pt x="7081" y="781"/>
                                </a:lnTo>
                                <a:lnTo>
                                  <a:pt x="7069" y="774"/>
                                </a:lnTo>
                                <a:lnTo>
                                  <a:pt x="7058" y="768"/>
                                </a:lnTo>
                                <a:lnTo>
                                  <a:pt x="7047" y="763"/>
                                </a:lnTo>
                                <a:lnTo>
                                  <a:pt x="7038" y="759"/>
                                </a:lnTo>
                                <a:lnTo>
                                  <a:pt x="7028" y="757"/>
                                </a:lnTo>
                                <a:lnTo>
                                  <a:pt x="7019" y="756"/>
                                </a:lnTo>
                                <a:lnTo>
                                  <a:pt x="7009" y="756"/>
                                </a:lnTo>
                                <a:lnTo>
                                  <a:pt x="7001" y="757"/>
                                </a:lnTo>
                                <a:lnTo>
                                  <a:pt x="6993" y="759"/>
                                </a:lnTo>
                                <a:lnTo>
                                  <a:pt x="6984" y="763"/>
                                </a:lnTo>
                                <a:lnTo>
                                  <a:pt x="6976" y="768"/>
                                </a:lnTo>
                                <a:lnTo>
                                  <a:pt x="6968" y="774"/>
                                </a:lnTo>
                                <a:lnTo>
                                  <a:pt x="6959" y="781"/>
                                </a:lnTo>
                                <a:lnTo>
                                  <a:pt x="6951" y="789"/>
                                </a:lnTo>
                                <a:lnTo>
                                  <a:pt x="6931" y="810"/>
                                </a:lnTo>
                                <a:lnTo>
                                  <a:pt x="6911" y="835"/>
                                </a:lnTo>
                                <a:lnTo>
                                  <a:pt x="6887" y="865"/>
                                </a:lnTo>
                                <a:lnTo>
                                  <a:pt x="6829" y="941"/>
                                </a:lnTo>
                                <a:lnTo>
                                  <a:pt x="6905" y="1000"/>
                                </a:lnTo>
                                <a:lnTo>
                                  <a:pt x="6935" y="1022"/>
                                </a:lnTo>
                                <a:lnTo>
                                  <a:pt x="6962" y="1041"/>
                                </a:lnTo>
                                <a:lnTo>
                                  <a:pt x="6974" y="1048"/>
                                </a:lnTo>
                                <a:lnTo>
                                  <a:pt x="6985" y="1053"/>
                                </a:lnTo>
                                <a:lnTo>
                                  <a:pt x="6996" y="1058"/>
                                </a:lnTo>
                                <a:lnTo>
                                  <a:pt x="7005" y="1061"/>
                                </a:lnTo>
                                <a:lnTo>
                                  <a:pt x="7015" y="1064"/>
                                </a:lnTo>
                                <a:lnTo>
                                  <a:pt x="7025" y="1065"/>
                                </a:lnTo>
                                <a:lnTo>
                                  <a:pt x="7033" y="1065"/>
                                </a:lnTo>
                                <a:lnTo>
                                  <a:pt x="7042" y="1064"/>
                                </a:lnTo>
                                <a:lnTo>
                                  <a:pt x="7050" y="1061"/>
                                </a:lnTo>
                                <a:lnTo>
                                  <a:pt x="7058" y="1057"/>
                                </a:lnTo>
                                <a:lnTo>
                                  <a:pt x="7066" y="1052"/>
                                </a:lnTo>
                                <a:lnTo>
                                  <a:pt x="7075" y="1046"/>
                                </a:lnTo>
                                <a:lnTo>
                                  <a:pt x="7083" y="1038"/>
                                </a:lnTo>
                                <a:lnTo>
                                  <a:pt x="7093" y="1030"/>
                                </a:lnTo>
                                <a:lnTo>
                                  <a:pt x="7112" y="1009"/>
                                </a:lnTo>
                                <a:lnTo>
                                  <a:pt x="7133" y="983"/>
                                </a:lnTo>
                                <a:lnTo>
                                  <a:pt x="7157" y="951"/>
                                </a:lnTo>
                                <a:lnTo>
                                  <a:pt x="7216" y="874"/>
                                </a:lnTo>
                                <a:close/>
                                <a:moveTo>
                                  <a:pt x="7023" y="1124"/>
                                </a:moveTo>
                                <a:lnTo>
                                  <a:pt x="6814" y="960"/>
                                </a:lnTo>
                                <a:lnTo>
                                  <a:pt x="6657" y="1175"/>
                                </a:lnTo>
                                <a:lnTo>
                                  <a:pt x="6729" y="1228"/>
                                </a:lnTo>
                                <a:lnTo>
                                  <a:pt x="6759" y="1249"/>
                                </a:lnTo>
                                <a:lnTo>
                                  <a:pt x="6784" y="1265"/>
                                </a:lnTo>
                                <a:lnTo>
                                  <a:pt x="6806" y="1278"/>
                                </a:lnTo>
                                <a:lnTo>
                                  <a:pt x="6817" y="1282"/>
                                </a:lnTo>
                                <a:lnTo>
                                  <a:pt x="6826" y="1286"/>
                                </a:lnTo>
                                <a:lnTo>
                                  <a:pt x="6835" y="1289"/>
                                </a:lnTo>
                                <a:lnTo>
                                  <a:pt x="6844" y="1290"/>
                                </a:lnTo>
                                <a:lnTo>
                                  <a:pt x="6852" y="1291"/>
                                </a:lnTo>
                                <a:lnTo>
                                  <a:pt x="6860" y="1290"/>
                                </a:lnTo>
                                <a:lnTo>
                                  <a:pt x="6868" y="1288"/>
                                </a:lnTo>
                                <a:lnTo>
                                  <a:pt x="6875" y="1286"/>
                                </a:lnTo>
                                <a:lnTo>
                                  <a:pt x="6884" y="1282"/>
                                </a:lnTo>
                                <a:lnTo>
                                  <a:pt x="6892" y="1277"/>
                                </a:lnTo>
                                <a:lnTo>
                                  <a:pt x="6900" y="1271"/>
                                </a:lnTo>
                                <a:lnTo>
                                  <a:pt x="6908" y="1263"/>
                                </a:lnTo>
                                <a:lnTo>
                                  <a:pt x="6926" y="1244"/>
                                </a:lnTo>
                                <a:lnTo>
                                  <a:pt x="6945" y="1222"/>
                                </a:lnTo>
                                <a:lnTo>
                                  <a:pt x="6968" y="1194"/>
                                </a:lnTo>
                                <a:lnTo>
                                  <a:pt x="7023" y="1124"/>
                                </a:lnTo>
                                <a:close/>
                                <a:moveTo>
                                  <a:pt x="6208" y="2159"/>
                                </a:moveTo>
                                <a:lnTo>
                                  <a:pt x="6208" y="2159"/>
                                </a:lnTo>
                                <a:lnTo>
                                  <a:pt x="6145" y="2109"/>
                                </a:lnTo>
                                <a:lnTo>
                                  <a:pt x="6120" y="2089"/>
                                </a:lnTo>
                                <a:lnTo>
                                  <a:pt x="6097" y="2072"/>
                                </a:lnTo>
                                <a:lnTo>
                                  <a:pt x="6077" y="2057"/>
                                </a:lnTo>
                                <a:lnTo>
                                  <a:pt x="6060" y="2047"/>
                                </a:lnTo>
                                <a:lnTo>
                                  <a:pt x="6052" y="2044"/>
                                </a:lnTo>
                                <a:lnTo>
                                  <a:pt x="6044" y="2041"/>
                                </a:lnTo>
                                <a:lnTo>
                                  <a:pt x="6035" y="2039"/>
                                </a:lnTo>
                                <a:lnTo>
                                  <a:pt x="6028" y="2038"/>
                                </a:lnTo>
                                <a:lnTo>
                                  <a:pt x="6020" y="2038"/>
                                </a:lnTo>
                                <a:lnTo>
                                  <a:pt x="6013" y="2040"/>
                                </a:lnTo>
                                <a:lnTo>
                                  <a:pt x="6006" y="2042"/>
                                </a:lnTo>
                                <a:lnTo>
                                  <a:pt x="5998" y="2045"/>
                                </a:lnTo>
                                <a:lnTo>
                                  <a:pt x="5991" y="2049"/>
                                </a:lnTo>
                                <a:lnTo>
                                  <a:pt x="5983" y="2054"/>
                                </a:lnTo>
                                <a:lnTo>
                                  <a:pt x="5974" y="2061"/>
                                </a:lnTo>
                                <a:lnTo>
                                  <a:pt x="5965" y="2068"/>
                                </a:lnTo>
                                <a:lnTo>
                                  <a:pt x="5946" y="2087"/>
                                </a:lnTo>
                                <a:lnTo>
                                  <a:pt x="5925" y="2110"/>
                                </a:lnTo>
                                <a:lnTo>
                                  <a:pt x="5900" y="2138"/>
                                </a:lnTo>
                                <a:lnTo>
                                  <a:pt x="5873" y="2172"/>
                                </a:lnTo>
                                <a:lnTo>
                                  <a:pt x="5907" y="2198"/>
                                </a:lnTo>
                                <a:lnTo>
                                  <a:pt x="5937" y="2223"/>
                                </a:lnTo>
                                <a:lnTo>
                                  <a:pt x="5962" y="2244"/>
                                </a:lnTo>
                                <a:lnTo>
                                  <a:pt x="5986" y="2261"/>
                                </a:lnTo>
                                <a:lnTo>
                                  <a:pt x="6006" y="2275"/>
                                </a:lnTo>
                                <a:lnTo>
                                  <a:pt x="6023" y="2287"/>
                                </a:lnTo>
                                <a:lnTo>
                                  <a:pt x="6032" y="2291"/>
                                </a:lnTo>
                                <a:lnTo>
                                  <a:pt x="6039" y="2294"/>
                                </a:lnTo>
                                <a:lnTo>
                                  <a:pt x="6048" y="2296"/>
                                </a:lnTo>
                                <a:lnTo>
                                  <a:pt x="6056" y="2297"/>
                                </a:lnTo>
                                <a:lnTo>
                                  <a:pt x="6063" y="2297"/>
                                </a:lnTo>
                                <a:lnTo>
                                  <a:pt x="6070" y="2296"/>
                                </a:lnTo>
                                <a:lnTo>
                                  <a:pt x="6078" y="2294"/>
                                </a:lnTo>
                                <a:lnTo>
                                  <a:pt x="6085" y="2291"/>
                                </a:lnTo>
                                <a:lnTo>
                                  <a:pt x="6093" y="2286"/>
                                </a:lnTo>
                                <a:lnTo>
                                  <a:pt x="6101" y="2281"/>
                                </a:lnTo>
                                <a:lnTo>
                                  <a:pt x="6109" y="2274"/>
                                </a:lnTo>
                                <a:lnTo>
                                  <a:pt x="6118" y="2266"/>
                                </a:lnTo>
                                <a:lnTo>
                                  <a:pt x="6136" y="2247"/>
                                </a:lnTo>
                                <a:lnTo>
                                  <a:pt x="6157" y="2223"/>
                                </a:lnTo>
                                <a:lnTo>
                                  <a:pt x="6180" y="2193"/>
                                </a:lnTo>
                                <a:lnTo>
                                  <a:pt x="6208" y="2159"/>
                                </a:lnTo>
                                <a:close/>
                                <a:moveTo>
                                  <a:pt x="6061" y="2349"/>
                                </a:moveTo>
                                <a:lnTo>
                                  <a:pt x="6061" y="2349"/>
                                </a:lnTo>
                                <a:lnTo>
                                  <a:pt x="5997" y="2298"/>
                                </a:lnTo>
                                <a:lnTo>
                                  <a:pt x="5970" y="2278"/>
                                </a:lnTo>
                                <a:lnTo>
                                  <a:pt x="5948" y="2260"/>
                                </a:lnTo>
                                <a:lnTo>
                                  <a:pt x="5928" y="2247"/>
                                </a:lnTo>
                                <a:lnTo>
                                  <a:pt x="5919" y="2242"/>
                                </a:lnTo>
                                <a:lnTo>
                                  <a:pt x="5910" y="2237"/>
                                </a:lnTo>
                                <a:lnTo>
                                  <a:pt x="5901" y="2234"/>
                                </a:lnTo>
                                <a:lnTo>
                                  <a:pt x="5893" y="2231"/>
                                </a:lnTo>
                                <a:lnTo>
                                  <a:pt x="5885" y="2230"/>
                                </a:lnTo>
                                <a:lnTo>
                                  <a:pt x="5878" y="2229"/>
                                </a:lnTo>
                                <a:lnTo>
                                  <a:pt x="5870" y="2229"/>
                                </a:lnTo>
                                <a:lnTo>
                                  <a:pt x="5863" y="2231"/>
                                </a:lnTo>
                                <a:lnTo>
                                  <a:pt x="5856" y="2233"/>
                                </a:lnTo>
                                <a:lnTo>
                                  <a:pt x="5848" y="2237"/>
                                </a:lnTo>
                                <a:lnTo>
                                  <a:pt x="5840" y="2241"/>
                                </a:lnTo>
                                <a:lnTo>
                                  <a:pt x="5831" y="2247"/>
                                </a:lnTo>
                                <a:lnTo>
                                  <a:pt x="5814" y="2262"/>
                                </a:lnTo>
                                <a:lnTo>
                                  <a:pt x="5795" y="2282"/>
                                </a:lnTo>
                                <a:lnTo>
                                  <a:pt x="5774" y="2305"/>
                                </a:lnTo>
                                <a:lnTo>
                                  <a:pt x="5720" y="2368"/>
                                </a:lnTo>
                                <a:lnTo>
                                  <a:pt x="5786" y="2417"/>
                                </a:lnTo>
                                <a:lnTo>
                                  <a:pt x="5812" y="2437"/>
                                </a:lnTo>
                                <a:lnTo>
                                  <a:pt x="5836" y="2454"/>
                                </a:lnTo>
                                <a:lnTo>
                                  <a:pt x="5857" y="2467"/>
                                </a:lnTo>
                                <a:lnTo>
                                  <a:pt x="5875" y="2477"/>
                                </a:lnTo>
                                <a:lnTo>
                                  <a:pt x="5883" y="2481"/>
                                </a:lnTo>
                                <a:lnTo>
                                  <a:pt x="5891" y="2485"/>
                                </a:lnTo>
                                <a:lnTo>
                                  <a:pt x="5899" y="2487"/>
                                </a:lnTo>
                                <a:lnTo>
                                  <a:pt x="5908" y="2488"/>
                                </a:lnTo>
                                <a:lnTo>
                                  <a:pt x="5915" y="2487"/>
                                </a:lnTo>
                                <a:lnTo>
                                  <a:pt x="5923" y="2486"/>
                                </a:lnTo>
                                <a:lnTo>
                                  <a:pt x="5930" y="2484"/>
                                </a:lnTo>
                                <a:lnTo>
                                  <a:pt x="5938" y="2480"/>
                                </a:lnTo>
                                <a:lnTo>
                                  <a:pt x="5945" y="2475"/>
                                </a:lnTo>
                                <a:lnTo>
                                  <a:pt x="5953" y="2470"/>
                                </a:lnTo>
                                <a:lnTo>
                                  <a:pt x="5961" y="2463"/>
                                </a:lnTo>
                                <a:lnTo>
                                  <a:pt x="5970" y="2456"/>
                                </a:lnTo>
                                <a:lnTo>
                                  <a:pt x="5989" y="2437"/>
                                </a:lnTo>
                                <a:lnTo>
                                  <a:pt x="6010" y="2412"/>
                                </a:lnTo>
                                <a:lnTo>
                                  <a:pt x="6033" y="2383"/>
                                </a:lnTo>
                                <a:lnTo>
                                  <a:pt x="6061" y="2349"/>
                                </a:lnTo>
                                <a:close/>
                                <a:moveTo>
                                  <a:pt x="6845" y="1352"/>
                                </a:moveTo>
                                <a:lnTo>
                                  <a:pt x="6845" y="1352"/>
                                </a:lnTo>
                                <a:lnTo>
                                  <a:pt x="6778" y="1302"/>
                                </a:lnTo>
                                <a:lnTo>
                                  <a:pt x="6751" y="1282"/>
                                </a:lnTo>
                                <a:lnTo>
                                  <a:pt x="6727" y="1266"/>
                                </a:lnTo>
                                <a:lnTo>
                                  <a:pt x="6706" y="1252"/>
                                </a:lnTo>
                                <a:lnTo>
                                  <a:pt x="6688" y="1242"/>
                                </a:lnTo>
                                <a:lnTo>
                                  <a:pt x="6679" y="1238"/>
                                </a:lnTo>
                                <a:lnTo>
                                  <a:pt x="6671" y="1236"/>
                                </a:lnTo>
                                <a:lnTo>
                                  <a:pt x="6662" y="1234"/>
                                </a:lnTo>
                                <a:lnTo>
                                  <a:pt x="6655" y="1233"/>
                                </a:lnTo>
                                <a:lnTo>
                                  <a:pt x="6647" y="1234"/>
                                </a:lnTo>
                                <a:lnTo>
                                  <a:pt x="6640" y="1235"/>
                                </a:lnTo>
                                <a:lnTo>
                                  <a:pt x="6632" y="1238"/>
                                </a:lnTo>
                                <a:lnTo>
                                  <a:pt x="6625" y="1241"/>
                                </a:lnTo>
                                <a:lnTo>
                                  <a:pt x="6617" y="1247"/>
                                </a:lnTo>
                                <a:lnTo>
                                  <a:pt x="6609" y="1253"/>
                                </a:lnTo>
                                <a:lnTo>
                                  <a:pt x="6601" y="1260"/>
                                </a:lnTo>
                                <a:lnTo>
                                  <a:pt x="6591" y="1268"/>
                                </a:lnTo>
                                <a:lnTo>
                                  <a:pt x="6572" y="1288"/>
                                </a:lnTo>
                                <a:lnTo>
                                  <a:pt x="6552" y="1312"/>
                                </a:lnTo>
                                <a:lnTo>
                                  <a:pt x="6527" y="1343"/>
                                </a:lnTo>
                                <a:lnTo>
                                  <a:pt x="6500" y="1377"/>
                                </a:lnTo>
                                <a:lnTo>
                                  <a:pt x="6566" y="1430"/>
                                </a:lnTo>
                                <a:lnTo>
                                  <a:pt x="6593" y="1452"/>
                                </a:lnTo>
                                <a:lnTo>
                                  <a:pt x="6617" y="1470"/>
                                </a:lnTo>
                                <a:lnTo>
                                  <a:pt x="6637" y="1484"/>
                                </a:lnTo>
                                <a:lnTo>
                                  <a:pt x="6647" y="1489"/>
                                </a:lnTo>
                                <a:lnTo>
                                  <a:pt x="6655" y="1494"/>
                                </a:lnTo>
                                <a:lnTo>
                                  <a:pt x="6664" y="1497"/>
                                </a:lnTo>
                                <a:lnTo>
                                  <a:pt x="6673" y="1500"/>
                                </a:lnTo>
                                <a:lnTo>
                                  <a:pt x="6681" y="1501"/>
                                </a:lnTo>
                                <a:lnTo>
                                  <a:pt x="6688" y="1502"/>
                                </a:lnTo>
                                <a:lnTo>
                                  <a:pt x="6696" y="1501"/>
                                </a:lnTo>
                                <a:lnTo>
                                  <a:pt x="6703" y="1500"/>
                                </a:lnTo>
                                <a:lnTo>
                                  <a:pt x="6711" y="1497"/>
                                </a:lnTo>
                                <a:lnTo>
                                  <a:pt x="6718" y="1493"/>
                                </a:lnTo>
                                <a:lnTo>
                                  <a:pt x="6726" y="1488"/>
                                </a:lnTo>
                                <a:lnTo>
                                  <a:pt x="6734" y="1482"/>
                                </a:lnTo>
                                <a:lnTo>
                                  <a:pt x="6743" y="1475"/>
                                </a:lnTo>
                                <a:lnTo>
                                  <a:pt x="6752" y="1466"/>
                                </a:lnTo>
                                <a:lnTo>
                                  <a:pt x="6771" y="1445"/>
                                </a:lnTo>
                                <a:lnTo>
                                  <a:pt x="6792" y="1419"/>
                                </a:lnTo>
                                <a:lnTo>
                                  <a:pt x="6845" y="1352"/>
                                </a:lnTo>
                                <a:close/>
                                <a:moveTo>
                                  <a:pt x="6682" y="1562"/>
                                </a:moveTo>
                                <a:lnTo>
                                  <a:pt x="6485" y="1398"/>
                                </a:lnTo>
                                <a:lnTo>
                                  <a:pt x="6342" y="1581"/>
                                </a:lnTo>
                                <a:lnTo>
                                  <a:pt x="6408" y="1633"/>
                                </a:lnTo>
                                <a:lnTo>
                                  <a:pt x="6434" y="1654"/>
                                </a:lnTo>
                                <a:lnTo>
                                  <a:pt x="6456" y="1672"/>
                                </a:lnTo>
                                <a:lnTo>
                                  <a:pt x="6477" y="1686"/>
                                </a:lnTo>
                                <a:lnTo>
                                  <a:pt x="6495" y="1696"/>
                                </a:lnTo>
                                <a:lnTo>
                                  <a:pt x="6504" y="1700"/>
                                </a:lnTo>
                                <a:lnTo>
                                  <a:pt x="6512" y="1703"/>
                                </a:lnTo>
                                <a:lnTo>
                                  <a:pt x="6519" y="1705"/>
                                </a:lnTo>
                                <a:lnTo>
                                  <a:pt x="6527" y="1705"/>
                                </a:lnTo>
                                <a:lnTo>
                                  <a:pt x="6535" y="1705"/>
                                </a:lnTo>
                                <a:lnTo>
                                  <a:pt x="6543" y="1704"/>
                                </a:lnTo>
                                <a:lnTo>
                                  <a:pt x="6550" y="1701"/>
                                </a:lnTo>
                                <a:lnTo>
                                  <a:pt x="6558" y="1698"/>
                                </a:lnTo>
                                <a:lnTo>
                                  <a:pt x="6565" y="1693"/>
                                </a:lnTo>
                                <a:lnTo>
                                  <a:pt x="6573" y="1687"/>
                                </a:lnTo>
                                <a:lnTo>
                                  <a:pt x="6581" y="1681"/>
                                </a:lnTo>
                                <a:lnTo>
                                  <a:pt x="6590" y="1672"/>
                                </a:lnTo>
                                <a:lnTo>
                                  <a:pt x="6609" y="1652"/>
                                </a:lnTo>
                                <a:lnTo>
                                  <a:pt x="6630" y="1627"/>
                                </a:lnTo>
                                <a:lnTo>
                                  <a:pt x="6654" y="1598"/>
                                </a:lnTo>
                                <a:lnTo>
                                  <a:pt x="6682" y="1562"/>
                                </a:lnTo>
                                <a:close/>
                                <a:moveTo>
                                  <a:pt x="6530" y="1759"/>
                                </a:moveTo>
                                <a:lnTo>
                                  <a:pt x="6327" y="1601"/>
                                </a:lnTo>
                                <a:lnTo>
                                  <a:pt x="6185" y="1784"/>
                                </a:lnTo>
                                <a:lnTo>
                                  <a:pt x="6249" y="1835"/>
                                </a:lnTo>
                                <a:lnTo>
                                  <a:pt x="6276" y="1856"/>
                                </a:lnTo>
                                <a:lnTo>
                                  <a:pt x="6299" y="1874"/>
                                </a:lnTo>
                                <a:lnTo>
                                  <a:pt x="6319" y="1887"/>
                                </a:lnTo>
                                <a:lnTo>
                                  <a:pt x="6329" y="1892"/>
                                </a:lnTo>
                                <a:lnTo>
                                  <a:pt x="6338" y="1896"/>
                                </a:lnTo>
                                <a:lnTo>
                                  <a:pt x="6346" y="1900"/>
                                </a:lnTo>
                                <a:lnTo>
                                  <a:pt x="6354" y="1902"/>
                                </a:lnTo>
                                <a:lnTo>
                                  <a:pt x="6362" y="1903"/>
                                </a:lnTo>
                                <a:lnTo>
                                  <a:pt x="6369" y="1903"/>
                                </a:lnTo>
                                <a:lnTo>
                                  <a:pt x="6377" y="1903"/>
                                </a:lnTo>
                                <a:lnTo>
                                  <a:pt x="6384" y="1901"/>
                                </a:lnTo>
                                <a:lnTo>
                                  <a:pt x="6393" y="1898"/>
                                </a:lnTo>
                                <a:lnTo>
                                  <a:pt x="6401" y="1894"/>
                                </a:lnTo>
                                <a:lnTo>
                                  <a:pt x="6408" y="1890"/>
                                </a:lnTo>
                                <a:lnTo>
                                  <a:pt x="6416" y="1884"/>
                                </a:lnTo>
                                <a:lnTo>
                                  <a:pt x="6434" y="1868"/>
                                </a:lnTo>
                                <a:lnTo>
                                  <a:pt x="6453" y="1847"/>
                                </a:lnTo>
                                <a:lnTo>
                                  <a:pt x="6476" y="1823"/>
                                </a:lnTo>
                                <a:lnTo>
                                  <a:pt x="6530" y="1759"/>
                                </a:lnTo>
                                <a:close/>
                                <a:moveTo>
                                  <a:pt x="6234" y="2138"/>
                                </a:moveTo>
                                <a:lnTo>
                                  <a:pt x="6234" y="2138"/>
                                </a:lnTo>
                                <a:lnTo>
                                  <a:pt x="6282" y="2072"/>
                                </a:lnTo>
                                <a:lnTo>
                                  <a:pt x="6300" y="2044"/>
                                </a:lnTo>
                                <a:lnTo>
                                  <a:pt x="6314" y="2021"/>
                                </a:lnTo>
                                <a:lnTo>
                                  <a:pt x="6325" y="2000"/>
                                </a:lnTo>
                                <a:lnTo>
                                  <a:pt x="6328" y="1991"/>
                                </a:lnTo>
                                <a:lnTo>
                                  <a:pt x="6331" y="1982"/>
                                </a:lnTo>
                                <a:lnTo>
                                  <a:pt x="6332" y="1974"/>
                                </a:lnTo>
                                <a:lnTo>
                                  <a:pt x="6333" y="1966"/>
                                </a:lnTo>
                                <a:lnTo>
                                  <a:pt x="6332" y="1958"/>
                                </a:lnTo>
                                <a:lnTo>
                                  <a:pt x="6331" y="1951"/>
                                </a:lnTo>
                                <a:lnTo>
                                  <a:pt x="6328" y="1944"/>
                                </a:lnTo>
                                <a:lnTo>
                                  <a:pt x="6325" y="1937"/>
                                </a:lnTo>
                                <a:lnTo>
                                  <a:pt x="6321" y="1929"/>
                                </a:lnTo>
                                <a:lnTo>
                                  <a:pt x="6314" y="1922"/>
                                </a:lnTo>
                                <a:lnTo>
                                  <a:pt x="6308" y="1915"/>
                                </a:lnTo>
                                <a:lnTo>
                                  <a:pt x="6300" y="1907"/>
                                </a:lnTo>
                                <a:lnTo>
                                  <a:pt x="6283" y="1891"/>
                                </a:lnTo>
                                <a:lnTo>
                                  <a:pt x="6261" y="1874"/>
                                </a:lnTo>
                                <a:lnTo>
                                  <a:pt x="6234" y="1853"/>
                                </a:lnTo>
                                <a:lnTo>
                                  <a:pt x="6169" y="1804"/>
                                </a:lnTo>
                                <a:lnTo>
                                  <a:pt x="6026" y="1986"/>
                                </a:lnTo>
                                <a:lnTo>
                                  <a:pt x="6234" y="2138"/>
                                </a:lnTo>
                                <a:close/>
                                <a:moveTo>
                                  <a:pt x="5908" y="2545"/>
                                </a:moveTo>
                                <a:lnTo>
                                  <a:pt x="5712" y="2393"/>
                                </a:lnTo>
                                <a:lnTo>
                                  <a:pt x="5579" y="2563"/>
                                </a:lnTo>
                                <a:lnTo>
                                  <a:pt x="5643" y="2612"/>
                                </a:lnTo>
                                <a:lnTo>
                                  <a:pt x="5668" y="2634"/>
                                </a:lnTo>
                                <a:lnTo>
                                  <a:pt x="5690" y="2651"/>
                                </a:lnTo>
                                <a:lnTo>
                                  <a:pt x="5710" y="2664"/>
                                </a:lnTo>
                                <a:lnTo>
                                  <a:pt x="5727" y="2674"/>
                                </a:lnTo>
                                <a:lnTo>
                                  <a:pt x="5735" y="2678"/>
                                </a:lnTo>
                                <a:lnTo>
                                  <a:pt x="5743" y="2681"/>
                                </a:lnTo>
                                <a:lnTo>
                                  <a:pt x="5751" y="2682"/>
                                </a:lnTo>
                                <a:lnTo>
                                  <a:pt x="5758" y="2683"/>
                                </a:lnTo>
                                <a:lnTo>
                                  <a:pt x="5766" y="2683"/>
                                </a:lnTo>
                                <a:lnTo>
                                  <a:pt x="5773" y="2682"/>
                                </a:lnTo>
                                <a:lnTo>
                                  <a:pt x="5780" y="2679"/>
                                </a:lnTo>
                                <a:lnTo>
                                  <a:pt x="5788" y="2676"/>
                                </a:lnTo>
                                <a:lnTo>
                                  <a:pt x="5795" y="2672"/>
                                </a:lnTo>
                                <a:lnTo>
                                  <a:pt x="5803" y="2666"/>
                                </a:lnTo>
                                <a:lnTo>
                                  <a:pt x="5810" y="2660"/>
                                </a:lnTo>
                                <a:lnTo>
                                  <a:pt x="5819" y="2652"/>
                                </a:lnTo>
                                <a:lnTo>
                                  <a:pt x="5838" y="2633"/>
                                </a:lnTo>
                                <a:lnTo>
                                  <a:pt x="5858" y="2608"/>
                                </a:lnTo>
                                <a:lnTo>
                                  <a:pt x="5881" y="2580"/>
                                </a:lnTo>
                                <a:lnTo>
                                  <a:pt x="5908" y="2545"/>
                                </a:lnTo>
                                <a:close/>
                                <a:moveTo>
                                  <a:pt x="5755" y="2741"/>
                                </a:moveTo>
                                <a:lnTo>
                                  <a:pt x="5559" y="2589"/>
                                </a:lnTo>
                                <a:lnTo>
                                  <a:pt x="5427" y="2760"/>
                                </a:lnTo>
                                <a:lnTo>
                                  <a:pt x="5490" y="2809"/>
                                </a:lnTo>
                                <a:lnTo>
                                  <a:pt x="5515" y="2830"/>
                                </a:lnTo>
                                <a:lnTo>
                                  <a:pt x="5537" y="2847"/>
                                </a:lnTo>
                                <a:lnTo>
                                  <a:pt x="5558" y="2861"/>
                                </a:lnTo>
                                <a:lnTo>
                                  <a:pt x="5575" y="2871"/>
                                </a:lnTo>
                                <a:lnTo>
                                  <a:pt x="5583" y="2874"/>
                                </a:lnTo>
                                <a:lnTo>
                                  <a:pt x="5591" y="2877"/>
                                </a:lnTo>
                                <a:lnTo>
                                  <a:pt x="5598" y="2879"/>
                                </a:lnTo>
                                <a:lnTo>
                                  <a:pt x="5606" y="2879"/>
                                </a:lnTo>
                                <a:lnTo>
                                  <a:pt x="5613" y="2879"/>
                                </a:lnTo>
                                <a:lnTo>
                                  <a:pt x="5620" y="2878"/>
                                </a:lnTo>
                                <a:lnTo>
                                  <a:pt x="5628" y="2876"/>
                                </a:lnTo>
                                <a:lnTo>
                                  <a:pt x="5635" y="2872"/>
                                </a:lnTo>
                                <a:lnTo>
                                  <a:pt x="5643" y="2868"/>
                                </a:lnTo>
                                <a:lnTo>
                                  <a:pt x="5650" y="2862"/>
                                </a:lnTo>
                                <a:lnTo>
                                  <a:pt x="5658" y="2856"/>
                                </a:lnTo>
                                <a:lnTo>
                                  <a:pt x="5666" y="2848"/>
                                </a:lnTo>
                                <a:lnTo>
                                  <a:pt x="5684" y="2829"/>
                                </a:lnTo>
                                <a:lnTo>
                                  <a:pt x="5706" y="2804"/>
                                </a:lnTo>
                                <a:lnTo>
                                  <a:pt x="5729" y="2776"/>
                                </a:lnTo>
                                <a:lnTo>
                                  <a:pt x="5755" y="2741"/>
                                </a:lnTo>
                                <a:close/>
                                <a:moveTo>
                                  <a:pt x="5608" y="2932"/>
                                </a:moveTo>
                                <a:lnTo>
                                  <a:pt x="5608" y="2932"/>
                                </a:lnTo>
                                <a:lnTo>
                                  <a:pt x="5587" y="2916"/>
                                </a:lnTo>
                                <a:lnTo>
                                  <a:pt x="5568" y="2900"/>
                                </a:lnTo>
                                <a:lnTo>
                                  <a:pt x="5531" y="2869"/>
                                </a:lnTo>
                                <a:lnTo>
                                  <a:pt x="5515" y="2854"/>
                                </a:lnTo>
                                <a:lnTo>
                                  <a:pt x="5500" y="2841"/>
                                </a:lnTo>
                                <a:lnTo>
                                  <a:pt x="5484" y="2830"/>
                                </a:lnTo>
                                <a:lnTo>
                                  <a:pt x="5469" y="2820"/>
                                </a:lnTo>
                                <a:lnTo>
                                  <a:pt x="5455" y="2813"/>
                                </a:lnTo>
                                <a:lnTo>
                                  <a:pt x="5447" y="2811"/>
                                </a:lnTo>
                                <a:lnTo>
                                  <a:pt x="5440" y="2809"/>
                                </a:lnTo>
                                <a:lnTo>
                                  <a:pt x="5433" y="2808"/>
                                </a:lnTo>
                                <a:lnTo>
                                  <a:pt x="5426" y="2808"/>
                                </a:lnTo>
                                <a:lnTo>
                                  <a:pt x="5419" y="2809"/>
                                </a:lnTo>
                                <a:lnTo>
                                  <a:pt x="5410" y="2810"/>
                                </a:lnTo>
                                <a:lnTo>
                                  <a:pt x="5403" y="2813"/>
                                </a:lnTo>
                                <a:lnTo>
                                  <a:pt x="5395" y="2817"/>
                                </a:lnTo>
                                <a:lnTo>
                                  <a:pt x="5387" y="2822"/>
                                </a:lnTo>
                                <a:lnTo>
                                  <a:pt x="5379" y="2829"/>
                                </a:lnTo>
                                <a:lnTo>
                                  <a:pt x="5371" y="2836"/>
                                </a:lnTo>
                                <a:lnTo>
                                  <a:pt x="5363" y="2844"/>
                                </a:lnTo>
                                <a:lnTo>
                                  <a:pt x="5354" y="2853"/>
                                </a:lnTo>
                                <a:lnTo>
                                  <a:pt x="5345" y="2864"/>
                                </a:lnTo>
                                <a:lnTo>
                                  <a:pt x="5336" y="2875"/>
                                </a:lnTo>
                                <a:lnTo>
                                  <a:pt x="5329" y="2886"/>
                                </a:lnTo>
                                <a:lnTo>
                                  <a:pt x="5323" y="2897"/>
                                </a:lnTo>
                                <a:lnTo>
                                  <a:pt x="5318" y="2906"/>
                                </a:lnTo>
                                <a:lnTo>
                                  <a:pt x="5315" y="2916"/>
                                </a:lnTo>
                                <a:lnTo>
                                  <a:pt x="5312" y="2924"/>
                                </a:lnTo>
                                <a:lnTo>
                                  <a:pt x="5310" y="2933"/>
                                </a:lnTo>
                                <a:lnTo>
                                  <a:pt x="5309" y="2940"/>
                                </a:lnTo>
                                <a:lnTo>
                                  <a:pt x="5310" y="2948"/>
                                </a:lnTo>
                                <a:lnTo>
                                  <a:pt x="5311" y="2955"/>
                                </a:lnTo>
                                <a:lnTo>
                                  <a:pt x="5312" y="2962"/>
                                </a:lnTo>
                                <a:lnTo>
                                  <a:pt x="5315" y="2970"/>
                                </a:lnTo>
                                <a:lnTo>
                                  <a:pt x="5319" y="2977"/>
                                </a:lnTo>
                                <a:lnTo>
                                  <a:pt x="5323" y="2983"/>
                                </a:lnTo>
                                <a:lnTo>
                                  <a:pt x="5333" y="2995"/>
                                </a:lnTo>
                                <a:lnTo>
                                  <a:pt x="5345" y="3007"/>
                                </a:lnTo>
                                <a:lnTo>
                                  <a:pt x="5361" y="3019"/>
                                </a:lnTo>
                                <a:lnTo>
                                  <a:pt x="5377" y="3031"/>
                                </a:lnTo>
                                <a:lnTo>
                                  <a:pt x="5395" y="3044"/>
                                </a:lnTo>
                                <a:lnTo>
                                  <a:pt x="5435" y="3070"/>
                                </a:lnTo>
                                <a:lnTo>
                                  <a:pt x="5455" y="3085"/>
                                </a:lnTo>
                                <a:lnTo>
                                  <a:pt x="5475" y="3102"/>
                                </a:lnTo>
                                <a:lnTo>
                                  <a:pt x="5541" y="3016"/>
                                </a:lnTo>
                                <a:lnTo>
                                  <a:pt x="5608" y="2932"/>
                                </a:lnTo>
                                <a:close/>
                                <a:moveTo>
                                  <a:pt x="5460" y="3121"/>
                                </a:moveTo>
                                <a:lnTo>
                                  <a:pt x="5264" y="2969"/>
                                </a:lnTo>
                                <a:lnTo>
                                  <a:pt x="5121" y="3152"/>
                                </a:lnTo>
                                <a:lnTo>
                                  <a:pt x="5187" y="3204"/>
                                </a:lnTo>
                                <a:lnTo>
                                  <a:pt x="5214" y="3224"/>
                                </a:lnTo>
                                <a:lnTo>
                                  <a:pt x="5236" y="3242"/>
                                </a:lnTo>
                                <a:lnTo>
                                  <a:pt x="5256" y="3255"/>
                                </a:lnTo>
                                <a:lnTo>
                                  <a:pt x="5266" y="3260"/>
                                </a:lnTo>
                                <a:lnTo>
                                  <a:pt x="5274" y="3264"/>
                                </a:lnTo>
                                <a:lnTo>
                                  <a:pt x="5283" y="3267"/>
                                </a:lnTo>
                                <a:lnTo>
                                  <a:pt x="5291" y="3270"/>
                                </a:lnTo>
                                <a:lnTo>
                                  <a:pt x="5299" y="3271"/>
                                </a:lnTo>
                                <a:lnTo>
                                  <a:pt x="5306" y="3271"/>
                                </a:lnTo>
                                <a:lnTo>
                                  <a:pt x="5314" y="3270"/>
                                </a:lnTo>
                                <a:lnTo>
                                  <a:pt x="5321" y="3268"/>
                                </a:lnTo>
                                <a:lnTo>
                                  <a:pt x="5328" y="3266"/>
                                </a:lnTo>
                                <a:lnTo>
                                  <a:pt x="5336" y="3262"/>
                                </a:lnTo>
                                <a:lnTo>
                                  <a:pt x="5343" y="3256"/>
                                </a:lnTo>
                                <a:lnTo>
                                  <a:pt x="5352" y="3250"/>
                                </a:lnTo>
                                <a:lnTo>
                                  <a:pt x="5369" y="3233"/>
                                </a:lnTo>
                                <a:lnTo>
                                  <a:pt x="5387" y="3213"/>
                                </a:lnTo>
                                <a:lnTo>
                                  <a:pt x="5408" y="3187"/>
                                </a:lnTo>
                                <a:lnTo>
                                  <a:pt x="5460" y="3121"/>
                                </a:lnTo>
                                <a:close/>
                                <a:moveTo>
                                  <a:pt x="5298" y="3331"/>
                                </a:moveTo>
                                <a:lnTo>
                                  <a:pt x="5102" y="3178"/>
                                </a:lnTo>
                                <a:lnTo>
                                  <a:pt x="5050" y="3245"/>
                                </a:lnTo>
                                <a:lnTo>
                                  <a:pt x="5031" y="3271"/>
                                </a:lnTo>
                                <a:lnTo>
                                  <a:pt x="5015" y="3294"/>
                                </a:lnTo>
                                <a:lnTo>
                                  <a:pt x="5004" y="3315"/>
                                </a:lnTo>
                                <a:lnTo>
                                  <a:pt x="5000" y="3325"/>
                                </a:lnTo>
                                <a:lnTo>
                                  <a:pt x="4996" y="3333"/>
                                </a:lnTo>
                                <a:lnTo>
                                  <a:pt x="4994" y="3342"/>
                                </a:lnTo>
                                <a:lnTo>
                                  <a:pt x="4993" y="3349"/>
                                </a:lnTo>
                                <a:lnTo>
                                  <a:pt x="4993" y="3357"/>
                                </a:lnTo>
                                <a:lnTo>
                                  <a:pt x="4993" y="3365"/>
                                </a:lnTo>
                                <a:lnTo>
                                  <a:pt x="4995" y="3372"/>
                                </a:lnTo>
                                <a:lnTo>
                                  <a:pt x="4998" y="3380"/>
                                </a:lnTo>
                                <a:lnTo>
                                  <a:pt x="5003" y="3388"/>
                                </a:lnTo>
                                <a:lnTo>
                                  <a:pt x="5008" y="3395"/>
                                </a:lnTo>
                                <a:lnTo>
                                  <a:pt x="5014" y="3403"/>
                                </a:lnTo>
                                <a:lnTo>
                                  <a:pt x="5021" y="3410"/>
                                </a:lnTo>
                                <a:lnTo>
                                  <a:pt x="5038" y="3427"/>
                                </a:lnTo>
                                <a:lnTo>
                                  <a:pt x="5060" y="3447"/>
                                </a:lnTo>
                                <a:lnTo>
                                  <a:pt x="5086" y="3468"/>
                                </a:lnTo>
                                <a:lnTo>
                                  <a:pt x="5150" y="3521"/>
                                </a:lnTo>
                                <a:lnTo>
                                  <a:pt x="5298" y="3331"/>
                                </a:lnTo>
                                <a:close/>
                                <a:moveTo>
                                  <a:pt x="5140" y="3533"/>
                                </a:moveTo>
                                <a:lnTo>
                                  <a:pt x="4944" y="3381"/>
                                </a:lnTo>
                                <a:lnTo>
                                  <a:pt x="4780" y="3591"/>
                                </a:lnTo>
                                <a:lnTo>
                                  <a:pt x="4851" y="3645"/>
                                </a:lnTo>
                                <a:lnTo>
                                  <a:pt x="4880" y="3666"/>
                                </a:lnTo>
                                <a:lnTo>
                                  <a:pt x="4904" y="3683"/>
                                </a:lnTo>
                                <a:lnTo>
                                  <a:pt x="4915" y="3690"/>
                                </a:lnTo>
                                <a:lnTo>
                                  <a:pt x="4925" y="3695"/>
                                </a:lnTo>
                                <a:lnTo>
                                  <a:pt x="4936" y="3700"/>
                                </a:lnTo>
                                <a:lnTo>
                                  <a:pt x="4945" y="3703"/>
                                </a:lnTo>
                                <a:lnTo>
                                  <a:pt x="4954" y="3705"/>
                                </a:lnTo>
                                <a:lnTo>
                                  <a:pt x="4962" y="3707"/>
                                </a:lnTo>
                                <a:lnTo>
                                  <a:pt x="4970" y="3707"/>
                                </a:lnTo>
                                <a:lnTo>
                                  <a:pt x="4978" y="3706"/>
                                </a:lnTo>
                                <a:lnTo>
                                  <a:pt x="4986" y="3704"/>
                                </a:lnTo>
                                <a:lnTo>
                                  <a:pt x="4993" y="3700"/>
                                </a:lnTo>
                                <a:lnTo>
                                  <a:pt x="5002" y="3696"/>
                                </a:lnTo>
                                <a:lnTo>
                                  <a:pt x="5010" y="3691"/>
                                </a:lnTo>
                                <a:lnTo>
                                  <a:pt x="5018" y="3684"/>
                                </a:lnTo>
                                <a:lnTo>
                                  <a:pt x="5026" y="3676"/>
                                </a:lnTo>
                                <a:lnTo>
                                  <a:pt x="5043" y="3658"/>
                                </a:lnTo>
                                <a:lnTo>
                                  <a:pt x="5062" y="3633"/>
                                </a:lnTo>
                                <a:lnTo>
                                  <a:pt x="5085" y="3605"/>
                                </a:lnTo>
                                <a:lnTo>
                                  <a:pt x="5140" y="3533"/>
                                </a:lnTo>
                                <a:close/>
                                <a:moveTo>
                                  <a:pt x="4962" y="3763"/>
                                </a:moveTo>
                                <a:lnTo>
                                  <a:pt x="4765" y="3611"/>
                                </a:lnTo>
                                <a:lnTo>
                                  <a:pt x="4583" y="3846"/>
                                </a:lnTo>
                                <a:lnTo>
                                  <a:pt x="4623" y="3875"/>
                                </a:lnTo>
                                <a:lnTo>
                                  <a:pt x="4658" y="3899"/>
                                </a:lnTo>
                                <a:lnTo>
                                  <a:pt x="4688" y="3919"/>
                                </a:lnTo>
                                <a:lnTo>
                                  <a:pt x="4714" y="3935"/>
                                </a:lnTo>
                                <a:lnTo>
                                  <a:pt x="4727" y="3941"/>
                                </a:lnTo>
                                <a:lnTo>
                                  <a:pt x="4738" y="3946"/>
                                </a:lnTo>
                                <a:lnTo>
                                  <a:pt x="4748" y="3950"/>
                                </a:lnTo>
                                <a:lnTo>
                                  <a:pt x="4758" y="3952"/>
                                </a:lnTo>
                                <a:lnTo>
                                  <a:pt x="4767" y="3954"/>
                                </a:lnTo>
                                <a:lnTo>
                                  <a:pt x="4776" y="3954"/>
                                </a:lnTo>
                                <a:lnTo>
                                  <a:pt x="4784" y="3953"/>
                                </a:lnTo>
                                <a:lnTo>
                                  <a:pt x="4793" y="3952"/>
                                </a:lnTo>
                                <a:lnTo>
                                  <a:pt x="4801" y="3948"/>
                                </a:lnTo>
                                <a:lnTo>
                                  <a:pt x="4809" y="3944"/>
                                </a:lnTo>
                                <a:lnTo>
                                  <a:pt x="4817" y="3939"/>
                                </a:lnTo>
                                <a:lnTo>
                                  <a:pt x="4826" y="3932"/>
                                </a:lnTo>
                                <a:lnTo>
                                  <a:pt x="4834" y="3924"/>
                                </a:lnTo>
                                <a:lnTo>
                                  <a:pt x="4842" y="3915"/>
                                </a:lnTo>
                                <a:lnTo>
                                  <a:pt x="4862" y="3894"/>
                                </a:lnTo>
                                <a:lnTo>
                                  <a:pt x="4882" y="3869"/>
                                </a:lnTo>
                                <a:lnTo>
                                  <a:pt x="4905" y="3838"/>
                                </a:lnTo>
                                <a:lnTo>
                                  <a:pt x="4962" y="3763"/>
                                </a:lnTo>
                                <a:close/>
                                <a:moveTo>
                                  <a:pt x="4768" y="4012"/>
                                </a:moveTo>
                                <a:lnTo>
                                  <a:pt x="4768" y="4012"/>
                                </a:lnTo>
                                <a:lnTo>
                                  <a:pt x="4724" y="3979"/>
                                </a:lnTo>
                                <a:lnTo>
                                  <a:pt x="4684" y="3954"/>
                                </a:lnTo>
                                <a:lnTo>
                                  <a:pt x="4666" y="3943"/>
                                </a:lnTo>
                                <a:lnTo>
                                  <a:pt x="4648" y="3934"/>
                                </a:lnTo>
                                <a:lnTo>
                                  <a:pt x="4633" y="3927"/>
                                </a:lnTo>
                                <a:lnTo>
                                  <a:pt x="4619" y="3920"/>
                                </a:lnTo>
                                <a:lnTo>
                                  <a:pt x="4605" y="3916"/>
                                </a:lnTo>
                                <a:lnTo>
                                  <a:pt x="4593" y="3913"/>
                                </a:lnTo>
                                <a:lnTo>
                                  <a:pt x="4580" y="3911"/>
                                </a:lnTo>
                                <a:lnTo>
                                  <a:pt x="4568" y="3911"/>
                                </a:lnTo>
                                <a:lnTo>
                                  <a:pt x="4558" y="3912"/>
                                </a:lnTo>
                                <a:lnTo>
                                  <a:pt x="4547" y="3914"/>
                                </a:lnTo>
                                <a:lnTo>
                                  <a:pt x="4538" y="3918"/>
                                </a:lnTo>
                                <a:lnTo>
                                  <a:pt x="4528" y="3923"/>
                                </a:lnTo>
                                <a:lnTo>
                                  <a:pt x="4519" y="3930"/>
                                </a:lnTo>
                                <a:lnTo>
                                  <a:pt x="4508" y="3937"/>
                                </a:lnTo>
                                <a:lnTo>
                                  <a:pt x="4499" y="3946"/>
                                </a:lnTo>
                                <a:lnTo>
                                  <a:pt x="4490" y="3956"/>
                                </a:lnTo>
                                <a:lnTo>
                                  <a:pt x="4470" y="3979"/>
                                </a:lnTo>
                                <a:lnTo>
                                  <a:pt x="4450" y="4007"/>
                                </a:lnTo>
                                <a:lnTo>
                                  <a:pt x="4401" y="4076"/>
                                </a:lnTo>
                                <a:lnTo>
                                  <a:pt x="4371" y="4116"/>
                                </a:lnTo>
                                <a:lnTo>
                                  <a:pt x="4338" y="4160"/>
                                </a:lnTo>
                                <a:lnTo>
                                  <a:pt x="4383" y="4194"/>
                                </a:lnTo>
                                <a:lnTo>
                                  <a:pt x="4403" y="4209"/>
                                </a:lnTo>
                                <a:lnTo>
                                  <a:pt x="4422" y="4221"/>
                                </a:lnTo>
                                <a:lnTo>
                                  <a:pt x="4440" y="4232"/>
                                </a:lnTo>
                                <a:lnTo>
                                  <a:pt x="4457" y="4242"/>
                                </a:lnTo>
                                <a:lnTo>
                                  <a:pt x="4472" y="4249"/>
                                </a:lnTo>
                                <a:lnTo>
                                  <a:pt x="4486" y="4256"/>
                                </a:lnTo>
                                <a:lnTo>
                                  <a:pt x="4500" y="4260"/>
                                </a:lnTo>
                                <a:lnTo>
                                  <a:pt x="4513" y="4264"/>
                                </a:lnTo>
                                <a:lnTo>
                                  <a:pt x="4525" y="4265"/>
                                </a:lnTo>
                                <a:lnTo>
                                  <a:pt x="4536" y="4266"/>
                                </a:lnTo>
                                <a:lnTo>
                                  <a:pt x="4547" y="4265"/>
                                </a:lnTo>
                                <a:lnTo>
                                  <a:pt x="4557" y="4262"/>
                                </a:lnTo>
                                <a:lnTo>
                                  <a:pt x="4567" y="4258"/>
                                </a:lnTo>
                                <a:lnTo>
                                  <a:pt x="4577" y="4253"/>
                                </a:lnTo>
                                <a:lnTo>
                                  <a:pt x="4587" y="4247"/>
                                </a:lnTo>
                                <a:lnTo>
                                  <a:pt x="4597" y="4239"/>
                                </a:lnTo>
                                <a:lnTo>
                                  <a:pt x="4606" y="4230"/>
                                </a:lnTo>
                                <a:lnTo>
                                  <a:pt x="4615" y="4220"/>
                                </a:lnTo>
                                <a:lnTo>
                                  <a:pt x="4635" y="4196"/>
                                </a:lnTo>
                                <a:lnTo>
                                  <a:pt x="4657" y="4167"/>
                                </a:lnTo>
                                <a:lnTo>
                                  <a:pt x="4705" y="4097"/>
                                </a:lnTo>
                                <a:lnTo>
                                  <a:pt x="4735" y="4056"/>
                                </a:lnTo>
                                <a:lnTo>
                                  <a:pt x="4768" y="4012"/>
                                </a:lnTo>
                                <a:close/>
                                <a:moveTo>
                                  <a:pt x="4520" y="4332"/>
                                </a:moveTo>
                                <a:lnTo>
                                  <a:pt x="4323" y="4179"/>
                                </a:lnTo>
                                <a:lnTo>
                                  <a:pt x="4287" y="4224"/>
                                </a:lnTo>
                                <a:lnTo>
                                  <a:pt x="4255" y="4263"/>
                                </a:lnTo>
                                <a:lnTo>
                                  <a:pt x="4197" y="4330"/>
                                </a:lnTo>
                                <a:lnTo>
                                  <a:pt x="4174" y="4359"/>
                                </a:lnTo>
                                <a:lnTo>
                                  <a:pt x="4154" y="4384"/>
                                </a:lnTo>
                                <a:lnTo>
                                  <a:pt x="4146" y="4397"/>
                                </a:lnTo>
                                <a:lnTo>
                                  <a:pt x="4139" y="4409"/>
                                </a:lnTo>
                                <a:lnTo>
                                  <a:pt x="4133" y="4421"/>
                                </a:lnTo>
                                <a:lnTo>
                                  <a:pt x="4129" y="4432"/>
                                </a:lnTo>
                                <a:lnTo>
                                  <a:pt x="4126" y="4443"/>
                                </a:lnTo>
                                <a:lnTo>
                                  <a:pt x="4124" y="4454"/>
                                </a:lnTo>
                                <a:lnTo>
                                  <a:pt x="4123" y="4465"/>
                                </a:lnTo>
                                <a:lnTo>
                                  <a:pt x="4124" y="4478"/>
                                </a:lnTo>
                                <a:lnTo>
                                  <a:pt x="4127" y="4489"/>
                                </a:lnTo>
                                <a:lnTo>
                                  <a:pt x="4131" y="4501"/>
                                </a:lnTo>
                                <a:lnTo>
                                  <a:pt x="4137" y="4513"/>
                                </a:lnTo>
                                <a:lnTo>
                                  <a:pt x="4144" y="4525"/>
                                </a:lnTo>
                                <a:lnTo>
                                  <a:pt x="4153" y="4538"/>
                                </a:lnTo>
                                <a:lnTo>
                                  <a:pt x="4165" y="4553"/>
                                </a:lnTo>
                                <a:lnTo>
                                  <a:pt x="4177" y="4567"/>
                                </a:lnTo>
                                <a:lnTo>
                                  <a:pt x="4192" y="4582"/>
                                </a:lnTo>
                                <a:lnTo>
                                  <a:pt x="4208" y="4598"/>
                                </a:lnTo>
                                <a:lnTo>
                                  <a:pt x="4226" y="4616"/>
                                </a:lnTo>
                                <a:lnTo>
                                  <a:pt x="4270" y="4653"/>
                                </a:lnTo>
                                <a:lnTo>
                                  <a:pt x="4520" y="4332"/>
                                </a:lnTo>
                                <a:close/>
                                <a:moveTo>
                                  <a:pt x="4249" y="4667"/>
                                </a:moveTo>
                                <a:lnTo>
                                  <a:pt x="4058" y="4520"/>
                                </a:lnTo>
                                <a:lnTo>
                                  <a:pt x="4048" y="4548"/>
                                </a:lnTo>
                                <a:lnTo>
                                  <a:pt x="4036" y="4574"/>
                                </a:lnTo>
                                <a:lnTo>
                                  <a:pt x="4023" y="4597"/>
                                </a:lnTo>
                                <a:lnTo>
                                  <a:pt x="4010" y="4619"/>
                                </a:lnTo>
                                <a:lnTo>
                                  <a:pt x="3996" y="4638"/>
                                </a:lnTo>
                                <a:lnTo>
                                  <a:pt x="3988" y="4646"/>
                                </a:lnTo>
                                <a:lnTo>
                                  <a:pt x="3981" y="4653"/>
                                </a:lnTo>
                                <a:lnTo>
                                  <a:pt x="3973" y="4660"/>
                                </a:lnTo>
                                <a:lnTo>
                                  <a:pt x="3965" y="4666"/>
                                </a:lnTo>
                                <a:lnTo>
                                  <a:pt x="3957" y="4671"/>
                                </a:lnTo>
                                <a:lnTo>
                                  <a:pt x="3948" y="4675"/>
                                </a:lnTo>
                                <a:lnTo>
                                  <a:pt x="3947" y="4696"/>
                                </a:lnTo>
                                <a:lnTo>
                                  <a:pt x="3946" y="4716"/>
                                </a:lnTo>
                                <a:lnTo>
                                  <a:pt x="3948" y="4757"/>
                                </a:lnTo>
                                <a:lnTo>
                                  <a:pt x="3951" y="4798"/>
                                </a:lnTo>
                                <a:lnTo>
                                  <a:pt x="3956" y="4839"/>
                                </a:lnTo>
                                <a:lnTo>
                                  <a:pt x="3967" y="4922"/>
                                </a:lnTo>
                                <a:lnTo>
                                  <a:pt x="3972" y="4963"/>
                                </a:lnTo>
                                <a:lnTo>
                                  <a:pt x="3977" y="5002"/>
                                </a:lnTo>
                                <a:lnTo>
                                  <a:pt x="4013" y="4965"/>
                                </a:lnTo>
                                <a:lnTo>
                                  <a:pt x="4048" y="4925"/>
                                </a:lnTo>
                                <a:lnTo>
                                  <a:pt x="4082" y="4883"/>
                                </a:lnTo>
                                <a:lnTo>
                                  <a:pt x="4117" y="4841"/>
                                </a:lnTo>
                                <a:lnTo>
                                  <a:pt x="4183" y="4754"/>
                                </a:lnTo>
                                <a:lnTo>
                                  <a:pt x="4249" y="4667"/>
                                </a:lnTo>
                                <a:close/>
                                <a:moveTo>
                                  <a:pt x="4729" y="4496"/>
                                </a:moveTo>
                                <a:lnTo>
                                  <a:pt x="4729" y="4496"/>
                                </a:lnTo>
                                <a:lnTo>
                                  <a:pt x="4705" y="4478"/>
                                </a:lnTo>
                                <a:lnTo>
                                  <a:pt x="4683" y="4461"/>
                                </a:lnTo>
                                <a:lnTo>
                                  <a:pt x="4663" y="4447"/>
                                </a:lnTo>
                                <a:lnTo>
                                  <a:pt x="4643" y="4435"/>
                                </a:lnTo>
                                <a:lnTo>
                                  <a:pt x="4626" y="4425"/>
                                </a:lnTo>
                                <a:lnTo>
                                  <a:pt x="4609" y="4416"/>
                                </a:lnTo>
                                <a:lnTo>
                                  <a:pt x="4594" y="4409"/>
                                </a:lnTo>
                                <a:lnTo>
                                  <a:pt x="4578" y="4402"/>
                                </a:lnTo>
                                <a:lnTo>
                                  <a:pt x="4564" y="4398"/>
                                </a:lnTo>
                                <a:lnTo>
                                  <a:pt x="4551" y="4396"/>
                                </a:lnTo>
                                <a:lnTo>
                                  <a:pt x="4539" y="4395"/>
                                </a:lnTo>
                                <a:lnTo>
                                  <a:pt x="4527" y="4396"/>
                                </a:lnTo>
                                <a:lnTo>
                                  <a:pt x="4516" y="4398"/>
                                </a:lnTo>
                                <a:lnTo>
                                  <a:pt x="4504" y="4401"/>
                                </a:lnTo>
                                <a:lnTo>
                                  <a:pt x="4494" y="4406"/>
                                </a:lnTo>
                                <a:lnTo>
                                  <a:pt x="4484" y="4413"/>
                                </a:lnTo>
                                <a:lnTo>
                                  <a:pt x="4474" y="4420"/>
                                </a:lnTo>
                                <a:lnTo>
                                  <a:pt x="4464" y="4429"/>
                                </a:lnTo>
                                <a:lnTo>
                                  <a:pt x="4454" y="4439"/>
                                </a:lnTo>
                                <a:lnTo>
                                  <a:pt x="4444" y="4450"/>
                                </a:lnTo>
                                <a:lnTo>
                                  <a:pt x="4422" y="4476"/>
                                </a:lnTo>
                                <a:lnTo>
                                  <a:pt x="4400" y="4506"/>
                                </a:lnTo>
                                <a:lnTo>
                                  <a:pt x="4348" y="4578"/>
                                </a:lnTo>
                                <a:lnTo>
                                  <a:pt x="4318" y="4619"/>
                                </a:lnTo>
                                <a:lnTo>
                                  <a:pt x="4283" y="4663"/>
                                </a:lnTo>
                                <a:lnTo>
                                  <a:pt x="4329" y="4698"/>
                                </a:lnTo>
                                <a:lnTo>
                                  <a:pt x="4350" y="4712"/>
                                </a:lnTo>
                                <a:lnTo>
                                  <a:pt x="4369" y="4725"/>
                                </a:lnTo>
                                <a:lnTo>
                                  <a:pt x="4388" y="4736"/>
                                </a:lnTo>
                                <a:lnTo>
                                  <a:pt x="4405" y="4745"/>
                                </a:lnTo>
                                <a:lnTo>
                                  <a:pt x="4421" y="4753"/>
                                </a:lnTo>
                                <a:lnTo>
                                  <a:pt x="4435" y="4759"/>
                                </a:lnTo>
                                <a:lnTo>
                                  <a:pt x="4450" y="4763"/>
                                </a:lnTo>
                                <a:lnTo>
                                  <a:pt x="4463" y="4766"/>
                                </a:lnTo>
                                <a:lnTo>
                                  <a:pt x="4476" y="4767"/>
                                </a:lnTo>
                                <a:lnTo>
                                  <a:pt x="4488" y="4767"/>
                                </a:lnTo>
                                <a:lnTo>
                                  <a:pt x="4499" y="4765"/>
                                </a:lnTo>
                                <a:lnTo>
                                  <a:pt x="4509" y="4762"/>
                                </a:lnTo>
                                <a:lnTo>
                                  <a:pt x="4521" y="4757"/>
                                </a:lnTo>
                                <a:lnTo>
                                  <a:pt x="4531" y="4751"/>
                                </a:lnTo>
                                <a:lnTo>
                                  <a:pt x="4541" y="4743"/>
                                </a:lnTo>
                                <a:lnTo>
                                  <a:pt x="4550" y="4734"/>
                                </a:lnTo>
                                <a:lnTo>
                                  <a:pt x="4560" y="4724"/>
                                </a:lnTo>
                                <a:lnTo>
                                  <a:pt x="4570" y="4713"/>
                                </a:lnTo>
                                <a:lnTo>
                                  <a:pt x="4591" y="4688"/>
                                </a:lnTo>
                                <a:lnTo>
                                  <a:pt x="4613" y="4657"/>
                                </a:lnTo>
                                <a:lnTo>
                                  <a:pt x="4664" y="4583"/>
                                </a:lnTo>
                                <a:lnTo>
                                  <a:pt x="4694" y="4541"/>
                                </a:lnTo>
                                <a:lnTo>
                                  <a:pt x="4729" y="4496"/>
                                </a:lnTo>
                                <a:close/>
                                <a:moveTo>
                                  <a:pt x="7665" y="730"/>
                                </a:moveTo>
                                <a:lnTo>
                                  <a:pt x="7665" y="730"/>
                                </a:lnTo>
                                <a:lnTo>
                                  <a:pt x="7621" y="699"/>
                                </a:lnTo>
                                <a:lnTo>
                                  <a:pt x="7583" y="674"/>
                                </a:lnTo>
                                <a:lnTo>
                                  <a:pt x="7565" y="664"/>
                                </a:lnTo>
                                <a:lnTo>
                                  <a:pt x="7549" y="655"/>
                                </a:lnTo>
                                <a:lnTo>
                                  <a:pt x="7535" y="648"/>
                                </a:lnTo>
                                <a:lnTo>
                                  <a:pt x="7521" y="642"/>
                                </a:lnTo>
                                <a:lnTo>
                                  <a:pt x="7508" y="638"/>
                                </a:lnTo>
                                <a:lnTo>
                                  <a:pt x="7495" y="635"/>
                                </a:lnTo>
                                <a:lnTo>
                                  <a:pt x="7483" y="633"/>
                                </a:lnTo>
                                <a:lnTo>
                                  <a:pt x="7472" y="632"/>
                                </a:lnTo>
                                <a:lnTo>
                                  <a:pt x="7462" y="633"/>
                                </a:lnTo>
                                <a:lnTo>
                                  <a:pt x="7452" y="635"/>
                                </a:lnTo>
                                <a:lnTo>
                                  <a:pt x="7442" y="638"/>
                                </a:lnTo>
                                <a:lnTo>
                                  <a:pt x="7432" y="643"/>
                                </a:lnTo>
                                <a:lnTo>
                                  <a:pt x="7423" y="649"/>
                                </a:lnTo>
                                <a:lnTo>
                                  <a:pt x="7413" y="655"/>
                                </a:lnTo>
                                <a:lnTo>
                                  <a:pt x="7404" y="663"/>
                                </a:lnTo>
                                <a:lnTo>
                                  <a:pt x="7395" y="672"/>
                                </a:lnTo>
                                <a:lnTo>
                                  <a:pt x="7376" y="694"/>
                                </a:lnTo>
                                <a:lnTo>
                                  <a:pt x="7355" y="721"/>
                                </a:lnTo>
                                <a:lnTo>
                                  <a:pt x="7307" y="785"/>
                                </a:lnTo>
                                <a:lnTo>
                                  <a:pt x="7278" y="823"/>
                                </a:lnTo>
                                <a:lnTo>
                                  <a:pt x="7245" y="865"/>
                                </a:lnTo>
                                <a:lnTo>
                                  <a:pt x="7288" y="898"/>
                                </a:lnTo>
                                <a:lnTo>
                                  <a:pt x="7327" y="925"/>
                                </a:lnTo>
                                <a:lnTo>
                                  <a:pt x="7344" y="936"/>
                                </a:lnTo>
                                <a:lnTo>
                                  <a:pt x="7360" y="946"/>
                                </a:lnTo>
                                <a:lnTo>
                                  <a:pt x="7376" y="954"/>
                                </a:lnTo>
                                <a:lnTo>
                                  <a:pt x="7390" y="960"/>
                                </a:lnTo>
                                <a:lnTo>
                                  <a:pt x="7403" y="965"/>
                                </a:lnTo>
                                <a:lnTo>
                                  <a:pt x="7415" y="969"/>
                                </a:lnTo>
                                <a:lnTo>
                                  <a:pt x="7427" y="972"/>
                                </a:lnTo>
                                <a:lnTo>
                                  <a:pt x="7439" y="973"/>
                                </a:lnTo>
                                <a:lnTo>
                                  <a:pt x="7449" y="972"/>
                                </a:lnTo>
                                <a:lnTo>
                                  <a:pt x="7459" y="969"/>
                                </a:lnTo>
                                <a:lnTo>
                                  <a:pt x="7468" y="966"/>
                                </a:lnTo>
                                <a:lnTo>
                                  <a:pt x="7478" y="961"/>
                                </a:lnTo>
                                <a:lnTo>
                                  <a:pt x="7487" y="956"/>
                                </a:lnTo>
                                <a:lnTo>
                                  <a:pt x="7496" y="949"/>
                                </a:lnTo>
                                <a:lnTo>
                                  <a:pt x="7506" y="940"/>
                                </a:lnTo>
                                <a:lnTo>
                                  <a:pt x="7515" y="931"/>
                                </a:lnTo>
                                <a:lnTo>
                                  <a:pt x="7534" y="909"/>
                                </a:lnTo>
                                <a:lnTo>
                                  <a:pt x="7554" y="881"/>
                                </a:lnTo>
                                <a:lnTo>
                                  <a:pt x="7603" y="813"/>
                                </a:lnTo>
                                <a:lnTo>
                                  <a:pt x="7631" y="774"/>
                                </a:lnTo>
                                <a:lnTo>
                                  <a:pt x="7665" y="730"/>
                                </a:lnTo>
                                <a:close/>
                                <a:moveTo>
                                  <a:pt x="6419" y="2333"/>
                                </a:moveTo>
                                <a:lnTo>
                                  <a:pt x="6419" y="2333"/>
                                </a:lnTo>
                                <a:lnTo>
                                  <a:pt x="6358" y="2283"/>
                                </a:lnTo>
                                <a:lnTo>
                                  <a:pt x="6334" y="2261"/>
                                </a:lnTo>
                                <a:lnTo>
                                  <a:pt x="6312" y="2244"/>
                                </a:lnTo>
                                <a:lnTo>
                                  <a:pt x="6294" y="2231"/>
                                </a:lnTo>
                                <a:lnTo>
                                  <a:pt x="6277" y="2221"/>
                                </a:lnTo>
                                <a:lnTo>
                                  <a:pt x="6269" y="2217"/>
                                </a:lnTo>
                                <a:lnTo>
                                  <a:pt x="6262" y="2214"/>
                                </a:lnTo>
                                <a:lnTo>
                                  <a:pt x="6255" y="2213"/>
                                </a:lnTo>
                                <a:lnTo>
                                  <a:pt x="6246" y="2212"/>
                                </a:lnTo>
                                <a:lnTo>
                                  <a:pt x="6239" y="2212"/>
                                </a:lnTo>
                                <a:lnTo>
                                  <a:pt x="6232" y="2213"/>
                                </a:lnTo>
                                <a:lnTo>
                                  <a:pt x="6225" y="2215"/>
                                </a:lnTo>
                                <a:lnTo>
                                  <a:pt x="6218" y="2219"/>
                                </a:lnTo>
                                <a:lnTo>
                                  <a:pt x="6211" y="2223"/>
                                </a:lnTo>
                                <a:lnTo>
                                  <a:pt x="6203" y="2228"/>
                                </a:lnTo>
                                <a:lnTo>
                                  <a:pt x="6187" y="2242"/>
                                </a:lnTo>
                                <a:lnTo>
                                  <a:pt x="6167" y="2260"/>
                                </a:lnTo>
                                <a:lnTo>
                                  <a:pt x="6147" y="2284"/>
                                </a:lnTo>
                                <a:lnTo>
                                  <a:pt x="6095" y="2344"/>
                                </a:lnTo>
                                <a:lnTo>
                                  <a:pt x="6124" y="2367"/>
                                </a:lnTo>
                                <a:lnTo>
                                  <a:pt x="6150" y="2388"/>
                                </a:lnTo>
                                <a:lnTo>
                                  <a:pt x="6174" y="2408"/>
                                </a:lnTo>
                                <a:lnTo>
                                  <a:pt x="6197" y="2426"/>
                                </a:lnTo>
                                <a:lnTo>
                                  <a:pt x="6217" y="2441"/>
                                </a:lnTo>
                                <a:lnTo>
                                  <a:pt x="6237" y="2453"/>
                                </a:lnTo>
                                <a:lnTo>
                                  <a:pt x="6246" y="2458"/>
                                </a:lnTo>
                                <a:lnTo>
                                  <a:pt x="6256" y="2462"/>
                                </a:lnTo>
                                <a:lnTo>
                                  <a:pt x="6265" y="2465"/>
                                </a:lnTo>
                                <a:lnTo>
                                  <a:pt x="6273" y="2467"/>
                                </a:lnTo>
                                <a:lnTo>
                                  <a:pt x="6282" y="2469"/>
                                </a:lnTo>
                                <a:lnTo>
                                  <a:pt x="6290" y="2469"/>
                                </a:lnTo>
                                <a:lnTo>
                                  <a:pt x="6299" y="2468"/>
                                </a:lnTo>
                                <a:lnTo>
                                  <a:pt x="6307" y="2466"/>
                                </a:lnTo>
                                <a:lnTo>
                                  <a:pt x="6315" y="2463"/>
                                </a:lnTo>
                                <a:lnTo>
                                  <a:pt x="6325" y="2458"/>
                                </a:lnTo>
                                <a:lnTo>
                                  <a:pt x="6333" y="2453"/>
                                </a:lnTo>
                                <a:lnTo>
                                  <a:pt x="6342" y="2445"/>
                                </a:lnTo>
                                <a:lnTo>
                                  <a:pt x="6351" y="2437"/>
                                </a:lnTo>
                                <a:lnTo>
                                  <a:pt x="6359" y="2427"/>
                                </a:lnTo>
                                <a:lnTo>
                                  <a:pt x="6368" y="2416"/>
                                </a:lnTo>
                                <a:lnTo>
                                  <a:pt x="6378" y="2402"/>
                                </a:lnTo>
                                <a:lnTo>
                                  <a:pt x="6387" y="2387"/>
                                </a:lnTo>
                                <a:lnTo>
                                  <a:pt x="6398" y="2371"/>
                                </a:lnTo>
                                <a:lnTo>
                                  <a:pt x="6419" y="2333"/>
                                </a:lnTo>
                                <a:close/>
                                <a:moveTo>
                                  <a:pt x="6139" y="2694"/>
                                </a:moveTo>
                                <a:lnTo>
                                  <a:pt x="6139" y="2694"/>
                                </a:lnTo>
                                <a:lnTo>
                                  <a:pt x="6185" y="2629"/>
                                </a:lnTo>
                                <a:lnTo>
                                  <a:pt x="6202" y="2603"/>
                                </a:lnTo>
                                <a:lnTo>
                                  <a:pt x="6215" y="2580"/>
                                </a:lnTo>
                                <a:lnTo>
                                  <a:pt x="6225" y="2561"/>
                                </a:lnTo>
                                <a:lnTo>
                                  <a:pt x="6228" y="2552"/>
                                </a:lnTo>
                                <a:lnTo>
                                  <a:pt x="6230" y="2542"/>
                                </a:lnTo>
                                <a:lnTo>
                                  <a:pt x="6232" y="2534"/>
                                </a:lnTo>
                                <a:lnTo>
                                  <a:pt x="6233" y="2527"/>
                                </a:lnTo>
                                <a:lnTo>
                                  <a:pt x="6232" y="2519"/>
                                </a:lnTo>
                                <a:lnTo>
                                  <a:pt x="6231" y="2512"/>
                                </a:lnTo>
                                <a:lnTo>
                                  <a:pt x="6229" y="2505"/>
                                </a:lnTo>
                                <a:lnTo>
                                  <a:pt x="6225" y="2498"/>
                                </a:lnTo>
                                <a:lnTo>
                                  <a:pt x="6221" y="2491"/>
                                </a:lnTo>
                                <a:lnTo>
                                  <a:pt x="6216" y="2484"/>
                                </a:lnTo>
                                <a:lnTo>
                                  <a:pt x="6203" y="2468"/>
                                </a:lnTo>
                                <a:lnTo>
                                  <a:pt x="6187" y="2452"/>
                                </a:lnTo>
                                <a:lnTo>
                                  <a:pt x="6165" y="2434"/>
                                </a:lnTo>
                                <a:lnTo>
                                  <a:pt x="6141" y="2413"/>
                                </a:lnTo>
                                <a:lnTo>
                                  <a:pt x="6080" y="2364"/>
                                </a:lnTo>
                                <a:lnTo>
                                  <a:pt x="6029" y="2429"/>
                                </a:lnTo>
                                <a:lnTo>
                                  <a:pt x="6011" y="2455"/>
                                </a:lnTo>
                                <a:lnTo>
                                  <a:pt x="5996" y="2478"/>
                                </a:lnTo>
                                <a:lnTo>
                                  <a:pt x="5985" y="2499"/>
                                </a:lnTo>
                                <a:lnTo>
                                  <a:pt x="5982" y="2508"/>
                                </a:lnTo>
                                <a:lnTo>
                                  <a:pt x="5979" y="2516"/>
                                </a:lnTo>
                                <a:lnTo>
                                  <a:pt x="5977" y="2524"/>
                                </a:lnTo>
                                <a:lnTo>
                                  <a:pt x="5976" y="2532"/>
                                </a:lnTo>
                                <a:lnTo>
                                  <a:pt x="5977" y="2539"/>
                                </a:lnTo>
                                <a:lnTo>
                                  <a:pt x="5978" y="2546"/>
                                </a:lnTo>
                                <a:lnTo>
                                  <a:pt x="5980" y="2554"/>
                                </a:lnTo>
                                <a:lnTo>
                                  <a:pt x="5983" y="2561"/>
                                </a:lnTo>
                                <a:lnTo>
                                  <a:pt x="5988" y="2568"/>
                                </a:lnTo>
                                <a:lnTo>
                                  <a:pt x="5993" y="2575"/>
                                </a:lnTo>
                                <a:lnTo>
                                  <a:pt x="6000" y="2582"/>
                                </a:lnTo>
                                <a:lnTo>
                                  <a:pt x="6007" y="2590"/>
                                </a:lnTo>
                                <a:lnTo>
                                  <a:pt x="6025" y="2606"/>
                                </a:lnTo>
                                <a:lnTo>
                                  <a:pt x="6048" y="2624"/>
                                </a:lnTo>
                                <a:lnTo>
                                  <a:pt x="6074" y="2644"/>
                                </a:lnTo>
                                <a:lnTo>
                                  <a:pt x="6139" y="2694"/>
                                </a:lnTo>
                                <a:close/>
                                <a:moveTo>
                                  <a:pt x="6124" y="2713"/>
                                </a:moveTo>
                                <a:lnTo>
                                  <a:pt x="6124" y="2713"/>
                                </a:lnTo>
                                <a:lnTo>
                                  <a:pt x="6062" y="2664"/>
                                </a:lnTo>
                                <a:lnTo>
                                  <a:pt x="6036" y="2644"/>
                                </a:lnTo>
                                <a:lnTo>
                                  <a:pt x="6015" y="2628"/>
                                </a:lnTo>
                                <a:lnTo>
                                  <a:pt x="5996" y="2614"/>
                                </a:lnTo>
                                <a:lnTo>
                                  <a:pt x="5979" y="2605"/>
                                </a:lnTo>
                                <a:lnTo>
                                  <a:pt x="5970" y="2601"/>
                                </a:lnTo>
                                <a:lnTo>
                                  <a:pt x="5962" y="2599"/>
                                </a:lnTo>
                                <a:lnTo>
                                  <a:pt x="5955" y="2597"/>
                                </a:lnTo>
                                <a:lnTo>
                                  <a:pt x="5947" y="2597"/>
                                </a:lnTo>
                                <a:lnTo>
                                  <a:pt x="5940" y="2597"/>
                                </a:lnTo>
                                <a:lnTo>
                                  <a:pt x="5933" y="2598"/>
                                </a:lnTo>
                                <a:lnTo>
                                  <a:pt x="5926" y="2601"/>
                                </a:lnTo>
                                <a:lnTo>
                                  <a:pt x="5919" y="2604"/>
                                </a:lnTo>
                                <a:lnTo>
                                  <a:pt x="5911" y="2608"/>
                                </a:lnTo>
                                <a:lnTo>
                                  <a:pt x="5902" y="2614"/>
                                </a:lnTo>
                                <a:lnTo>
                                  <a:pt x="5886" y="2629"/>
                                </a:lnTo>
                                <a:lnTo>
                                  <a:pt x="5868" y="2647"/>
                                </a:lnTo>
                                <a:lnTo>
                                  <a:pt x="5847" y="2670"/>
                                </a:lnTo>
                                <a:lnTo>
                                  <a:pt x="5795" y="2730"/>
                                </a:lnTo>
                                <a:lnTo>
                                  <a:pt x="5858" y="2781"/>
                                </a:lnTo>
                                <a:lnTo>
                                  <a:pt x="5883" y="2801"/>
                                </a:lnTo>
                                <a:lnTo>
                                  <a:pt x="5906" y="2818"/>
                                </a:lnTo>
                                <a:lnTo>
                                  <a:pt x="5926" y="2832"/>
                                </a:lnTo>
                                <a:lnTo>
                                  <a:pt x="5943" y="2842"/>
                                </a:lnTo>
                                <a:lnTo>
                                  <a:pt x="5951" y="2846"/>
                                </a:lnTo>
                                <a:lnTo>
                                  <a:pt x="5959" y="2849"/>
                                </a:lnTo>
                                <a:lnTo>
                                  <a:pt x="5967" y="2850"/>
                                </a:lnTo>
                                <a:lnTo>
                                  <a:pt x="5975" y="2851"/>
                                </a:lnTo>
                                <a:lnTo>
                                  <a:pt x="5982" y="2851"/>
                                </a:lnTo>
                                <a:lnTo>
                                  <a:pt x="5989" y="2850"/>
                                </a:lnTo>
                                <a:lnTo>
                                  <a:pt x="5996" y="2847"/>
                                </a:lnTo>
                                <a:lnTo>
                                  <a:pt x="6004" y="2844"/>
                                </a:lnTo>
                                <a:lnTo>
                                  <a:pt x="6011" y="2840"/>
                                </a:lnTo>
                                <a:lnTo>
                                  <a:pt x="6019" y="2834"/>
                                </a:lnTo>
                                <a:lnTo>
                                  <a:pt x="6027" y="2828"/>
                                </a:lnTo>
                                <a:lnTo>
                                  <a:pt x="6035" y="2819"/>
                                </a:lnTo>
                                <a:lnTo>
                                  <a:pt x="6054" y="2800"/>
                                </a:lnTo>
                                <a:lnTo>
                                  <a:pt x="6074" y="2776"/>
                                </a:lnTo>
                                <a:lnTo>
                                  <a:pt x="6097" y="2747"/>
                                </a:lnTo>
                                <a:lnTo>
                                  <a:pt x="6124" y="2713"/>
                                </a:lnTo>
                                <a:close/>
                                <a:moveTo>
                                  <a:pt x="5977" y="2904"/>
                                </a:moveTo>
                                <a:lnTo>
                                  <a:pt x="5775" y="2758"/>
                                </a:lnTo>
                                <a:lnTo>
                                  <a:pt x="5761" y="2775"/>
                                </a:lnTo>
                                <a:lnTo>
                                  <a:pt x="5747" y="2792"/>
                                </a:lnTo>
                                <a:lnTo>
                                  <a:pt x="5721" y="2823"/>
                                </a:lnTo>
                                <a:lnTo>
                                  <a:pt x="5697" y="2851"/>
                                </a:lnTo>
                                <a:lnTo>
                                  <a:pt x="5686" y="2864"/>
                                </a:lnTo>
                                <a:lnTo>
                                  <a:pt x="5678" y="2877"/>
                                </a:lnTo>
                                <a:lnTo>
                                  <a:pt x="5672" y="2889"/>
                                </a:lnTo>
                                <a:lnTo>
                                  <a:pt x="5670" y="2897"/>
                                </a:lnTo>
                                <a:lnTo>
                                  <a:pt x="5669" y="2903"/>
                                </a:lnTo>
                                <a:lnTo>
                                  <a:pt x="5668" y="2909"/>
                                </a:lnTo>
                                <a:lnTo>
                                  <a:pt x="5668" y="2915"/>
                                </a:lnTo>
                                <a:lnTo>
                                  <a:pt x="5669" y="2921"/>
                                </a:lnTo>
                                <a:lnTo>
                                  <a:pt x="5670" y="2928"/>
                                </a:lnTo>
                                <a:lnTo>
                                  <a:pt x="5672" y="2934"/>
                                </a:lnTo>
                                <a:lnTo>
                                  <a:pt x="5675" y="2941"/>
                                </a:lnTo>
                                <a:lnTo>
                                  <a:pt x="5679" y="2947"/>
                                </a:lnTo>
                                <a:lnTo>
                                  <a:pt x="5684" y="2954"/>
                                </a:lnTo>
                                <a:lnTo>
                                  <a:pt x="5690" y="2961"/>
                                </a:lnTo>
                                <a:lnTo>
                                  <a:pt x="5699" y="2969"/>
                                </a:lnTo>
                                <a:lnTo>
                                  <a:pt x="5716" y="2984"/>
                                </a:lnTo>
                                <a:lnTo>
                                  <a:pt x="5743" y="3005"/>
                                </a:lnTo>
                                <a:lnTo>
                                  <a:pt x="5767" y="3021"/>
                                </a:lnTo>
                                <a:lnTo>
                                  <a:pt x="5788" y="3035"/>
                                </a:lnTo>
                                <a:lnTo>
                                  <a:pt x="5806" y="3045"/>
                                </a:lnTo>
                                <a:lnTo>
                                  <a:pt x="5814" y="3048"/>
                                </a:lnTo>
                                <a:lnTo>
                                  <a:pt x="5821" y="3050"/>
                                </a:lnTo>
                                <a:lnTo>
                                  <a:pt x="5828" y="3052"/>
                                </a:lnTo>
                                <a:lnTo>
                                  <a:pt x="5836" y="3053"/>
                                </a:lnTo>
                                <a:lnTo>
                                  <a:pt x="5842" y="3053"/>
                                </a:lnTo>
                                <a:lnTo>
                                  <a:pt x="5848" y="3052"/>
                                </a:lnTo>
                                <a:lnTo>
                                  <a:pt x="5854" y="3050"/>
                                </a:lnTo>
                                <a:lnTo>
                                  <a:pt x="5860" y="3047"/>
                                </a:lnTo>
                                <a:lnTo>
                                  <a:pt x="5865" y="3044"/>
                                </a:lnTo>
                                <a:lnTo>
                                  <a:pt x="5871" y="3040"/>
                                </a:lnTo>
                                <a:lnTo>
                                  <a:pt x="5882" y="3028"/>
                                </a:lnTo>
                                <a:lnTo>
                                  <a:pt x="5894" y="3015"/>
                                </a:lnTo>
                                <a:lnTo>
                                  <a:pt x="5907" y="2998"/>
                                </a:lnTo>
                                <a:lnTo>
                                  <a:pt x="5937" y="2956"/>
                                </a:lnTo>
                                <a:lnTo>
                                  <a:pt x="5955" y="2931"/>
                                </a:lnTo>
                                <a:lnTo>
                                  <a:pt x="5977" y="2904"/>
                                </a:lnTo>
                                <a:close/>
                                <a:moveTo>
                                  <a:pt x="5818" y="3106"/>
                                </a:moveTo>
                                <a:lnTo>
                                  <a:pt x="5818" y="3106"/>
                                </a:lnTo>
                                <a:lnTo>
                                  <a:pt x="5758" y="3054"/>
                                </a:lnTo>
                                <a:lnTo>
                                  <a:pt x="5734" y="3034"/>
                                </a:lnTo>
                                <a:lnTo>
                                  <a:pt x="5713" y="3016"/>
                                </a:lnTo>
                                <a:lnTo>
                                  <a:pt x="5693" y="3002"/>
                                </a:lnTo>
                                <a:lnTo>
                                  <a:pt x="5677" y="2992"/>
                                </a:lnTo>
                                <a:lnTo>
                                  <a:pt x="5669" y="2989"/>
                                </a:lnTo>
                                <a:lnTo>
                                  <a:pt x="5661" y="2986"/>
                                </a:lnTo>
                                <a:lnTo>
                                  <a:pt x="5654" y="2984"/>
                                </a:lnTo>
                                <a:lnTo>
                                  <a:pt x="5647" y="2984"/>
                                </a:lnTo>
                                <a:lnTo>
                                  <a:pt x="5640" y="2984"/>
                                </a:lnTo>
                                <a:lnTo>
                                  <a:pt x="5633" y="2985"/>
                                </a:lnTo>
                                <a:lnTo>
                                  <a:pt x="5626" y="2987"/>
                                </a:lnTo>
                                <a:lnTo>
                                  <a:pt x="5618" y="2990"/>
                                </a:lnTo>
                                <a:lnTo>
                                  <a:pt x="5610" y="2995"/>
                                </a:lnTo>
                                <a:lnTo>
                                  <a:pt x="5603" y="3000"/>
                                </a:lnTo>
                                <a:lnTo>
                                  <a:pt x="5586" y="3014"/>
                                </a:lnTo>
                                <a:lnTo>
                                  <a:pt x="5568" y="3033"/>
                                </a:lnTo>
                                <a:lnTo>
                                  <a:pt x="5546" y="3056"/>
                                </a:lnTo>
                                <a:lnTo>
                                  <a:pt x="5496" y="3117"/>
                                </a:lnTo>
                                <a:lnTo>
                                  <a:pt x="5550" y="3160"/>
                                </a:lnTo>
                                <a:lnTo>
                                  <a:pt x="5575" y="3181"/>
                                </a:lnTo>
                                <a:lnTo>
                                  <a:pt x="5597" y="3198"/>
                                </a:lnTo>
                                <a:lnTo>
                                  <a:pt x="5617" y="3213"/>
                                </a:lnTo>
                                <a:lnTo>
                                  <a:pt x="5637" y="3225"/>
                                </a:lnTo>
                                <a:lnTo>
                                  <a:pt x="5647" y="3230"/>
                                </a:lnTo>
                                <a:lnTo>
                                  <a:pt x="5656" y="3234"/>
                                </a:lnTo>
                                <a:lnTo>
                                  <a:pt x="5664" y="3237"/>
                                </a:lnTo>
                                <a:lnTo>
                                  <a:pt x="5673" y="3241"/>
                                </a:lnTo>
                                <a:lnTo>
                                  <a:pt x="5681" y="3242"/>
                                </a:lnTo>
                                <a:lnTo>
                                  <a:pt x="5690" y="3242"/>
                                </a:lnTo>
                                <a:lnTo>
                                  <a:pt x="5699" y="3241"/>
                                </a:lnTo>
                                <a:lnTo>
                                  <a:pt x="5708" y="3239"/>
                                </a:lnTo>
                                <a:lnTo>
                                  <a:pt x="5716" y="3235"/>
                                </a:lnTo>
                                <a:lnTo>
                                  <a:pt x="5724" y="3230"/>
                                </a:lnTo>
                                <a:lnTo>
                                  <a:pt x="5733" y="3224"/>
                                </a:lnTo>
                                <a:lnTo>
                                  <a:pt x="5741" y="3217"/>
                                </a:lnTo>
                                <a:lnTo>
                                  <a:pt x="5750" y="3209"/>
                                </a:lnTo>
                                <a:lnTo>
                                  <a:pt x="5759" y="3199"/>
                                </a:lnTo>
                                <a:lnTo>
                                  <a:pt x="5769" y="3188"/>
                                </a:lnTo>
                                <a:lnTo>
                                  <a:pt x="5778" y="3175"/>
                                </a:lnTo>
                                <a:lnTo>
                                  <a:pt x="5788" y="3159"/>
                                </a:lnTo>
                                <a:lnTo>
                                  <a:pt x="5798" y="3143"/>
                                </a:lnTo>
                                <a:lnTo>
                                  <a:pt x="5818" y="3106"/>
                                </a:lnTo>
                                <a:close/>
                                <a:moveTo>
                                  <a:pt x="5514" y="3498"/>
                                </a:moveTo>
                                <a:lnTo>
                                  <a:pt x="5317" y="3346"/>
                                </a:lnTo>
                                <a:lnTo>
                                  <a:pt x="5265" y="3413"/>
                                </a:lnTo>
                                <a:lnTo>
                                  <a:pt x="5246" y="3439"/>
                                </a:lnTo>
                                <a:lnTo>
                                  <a:pt x="5231" y="3463"/>
                                </a:lnTo>
                                <a:lnTo>
                                  <a:pt x="5220" y="3483"/>
                                </a:lnTo>
                                <a:lnTo>
                                  <a:pt x="5215" y="3492"/>
                                </a:lnTo>
                                <a:lnTo>
                                  <a:pt x="5212" y="3501"/>
                                </a:lnTo>
                                <a:lnTo>
                                  <a:pt x="5210" y="3509"/>
                                </a:lnTo>
                                <a:lnTo>
                                  <a:pt x="5209" y="3518"/>
                                </a:lnTo>
                                <a:lnTo>
                                  <a:pt x="5209" y="3526"/>
                                </a:lnTo>
                                <a:lnTo>
                                  <a:pt x="5210" y="3533"/>
                                </a:lnTo>
                                <a:lnTo>
                                  <a:pt x="5212" y="3540"/>
                                </a:lnTo>
                                <a:lnTo>
                                  <a:pt x="5215" y="3548"/>
                                </a:lnTo>
                                <a:lnTo>
                                  <a:pt x="5219" y="3555"/>
                                </a:lnTo>
                                <a:lnTo>
                                  <a:pt x="5224" y="3562"/>
                                </a:lnTo>
                                <a:lnTo>
                                  <a:pt x="5230" y="3570"/>
                                </a:lnTo>
                                <a:lnTo>
                                  <a:pt x="5237" y="3578"/>
                                </a:lnTo>
                                <a:lnTo>
                                  <a:pt x="5254" y="3596"/>
                                </a:lnTo>
                                <a:lnTo>
                                  <a:pt x="5275" y="3614"/>
                                </a:lnTo>
                                <a:lnTo>
                                  <a:pt x="5302" y="3635"/>
                                </a:lnTo>
                                <a:lnTo>
                                  <a:pt x="5366" y="3688"/>
                                </a:lnTo>
                                <a:lnTo>
                                  <a:pt x="5440" y="3594"/>
                                </a:lnTo>
                                <a:lnTo>
                                  <a:pt x="5514" y="3498"/>
                                </a:lnTo>
                                <a:close/>
                                <a:moveTo>
                                  <a:pt x="5343" y="3702"/>
                                </a:moveTo>
                                <a:lnTo>
                                  <a:pt x="5154" y="3555"/>
                                </a:lnTo>
                                <a:lnTo>
                                  <a:pt x="5100" y="3623"/>
                                </a:lnTo>
                                <a:lnTo>
                                  <a:pt x="5079" y="3652"/>
                                </a:lnTo>
                                <a:lnTo>
                                  <a:pt x="5061" y="3675"/>
                                </a:lnTo>
                                <a:lnTo>
                                  <a:pt x="5047" y="3696"/>
                                </a:lnTo>
                                <a:lnTo>
                                  <a:pt x="5042" y="3706"/>
                                </a:lnTo>
                                <a:lnTo>
                                  <a:pt x="5038" y="3715"/>
                                </a:lnTo>
                                <a:lnTo>
                                  <a:pt x="5035" y="3724"/>
                                </a:lnTo>
                                <a:lnTo>
                                  <a:pt x="5032" y="3733"/>
                                </a:lnTo>
                                <a:lnTo>
                                  <a:pt x="5031" y="3741"/>
                                </a:lnTo>
                                <a:lnTo>
                                  <a:pt x="5031" y="3749"/>
                                </a:lnTo>
                                <a:lnTo>
                                  <a:pt x="5032" y="3756"/>
                                </a:lnTo>
                                <a:lnTo>
                                  <a:pt x="5034" y="3764"/>
                                </a:lnTo>
                                <a:lnTo>
                                  <a:pt x="5037" y="3772"/>
                                </a:lnTo>
                                <a:lnTo>
                                  <a:pt x="5041" y="3780"/>
                                </a:lnTo>
                                <a:lnTo>
                                  <a:pt x="5046" y="3789"/>
                                </a:lnTo>
                                <a:lnTo>
                                  <a:pt x="5052" y="3797"/>
                                </a:lnTo>
                                <a:lnTo>
                                  <a:pt x="5069" y="3815"/>
                                </a:lnTo>
                                <a:lnTo>
                                  <a:pt x="5090" y="3834"/>
                                </a:lnTo>
                                <a:lnTo>
                                  <a:pt x="5115" y="3856"/>
                                </a:lnTo>
                                <a:lnTo>
                                  <a:pt x="5181" y="3912"/>
                                </a:lnTo>
                                <a:lnTo>
                                  <a:pt x="5343" y="3702"/>
                                </a:lnTo>
                                <a:close/>
                                <a:moveTo>
                                  <a:pt x="5171" y="3925"/>
                                </a:moveTo>
                                <a:lnTo>
                                  <a:pt x="4981" y="3777"/>
                                </a:lnTo>
                                <a:lnTo>
                                  <a:pt x="4804" y="4007"/>
                                </a:lnTo>
                                <a:lnTo>
                                  <a:pt x="4842" y="4036"/>
                                </a:lnTo>
                                <a:lnTo>
                                  <a:pt x="4876" y="4061"/>
                                </a:lnTo>
                                <a:lnTo>
                                  <a:pt x="4905" y="4082"/>
                                </a:lnTo>
                                <a:lnTo>
                                  <a:pt x="4930" y="4098"/>
                                </a:lnTo>
                                <a:lnTo>
                                  <a:pt x="4942" y="4104"/>
                                </a:lnTo>
                                <a:lnTo>
                                  <a:pt x="4952" y="4109"/>
                                </a:lnTo>
                                <a:lnTo>
                                  <a:pt x="4962" y="4112"/>
                                </a:lnTo>
                                <a:lnTo>
                                  <a:pt x="4971" y="4115"/>
                                </a:lnTo>
                                <a:lnTo>
                                  <a:pt x="4980" y="4116"/>
                                </a:lnTo>
                                <a:lnTo>
                                  <a:pt x="4989" y="4117"/>
                                </a:lnTo>
                                <a:lnTo>
                                  <a:pt x="4997" y="4116"/>
                                </a:lnTo>
                                <a:lnTo>
                                  <a:pt x="5006" y="4114"/>
                                </a:lnTo>
                                <a:lnTo>
                                  <a:pt x="5014" y="4110"/>
                                </a:lnTo>
                                <a:lnTo>
                                  <a:pt x="5022" y="4106"/>
                                </a:lnTo>
                                <a:lnTo>
                                  <a:pt x="5029" y="4101"/>
                                </a:lnTo>
                                <a:lnTo>
                                  <a:pt x="5037" y="4094"/>
                                </a:lnTo>
                                <a:lnTo>
                                  <a:pt x="5045" y="4086"/>
                                </a:lnTo>
                                <a:lnTo>
                                  <a:pt x="5054" y="4078"/>
                                </a:lnTo>
                                <a:lnTo>
                                  <a:pt x="5073" y="4055"/>
                                </a:lnTo>
                                <a:lnTo>
                                  <a:pt x="5093" y="4030"/>
                                </a:lnTo>
                                <a:lnTo>
                                  <a:pt x="5115" y="4000"/>
                                </a:lnTo>
                                <a:lnTo>
                                  <a:pt x="5142" y="3964"/>
                                </a:lnTo>
                                <a:lnTo>
                                  <a:pt x="5171" y="3925"/>
                                </a:lnTo>
                                <a:close/>
                                <a:moveTo>
                                  <a:pt x="4977" y="4174"/>
                                </a:moveTo>
                                <a:lnTo>
                                  <a:pt x="4788" y="4027"/>
                                </a:lnTo>
                                <a:lnTo>
                                  <a:pt x="4554" y="4327"/>
                                </a:lnTo>
                                <a:lnTo>
                                  <a:pt x="4598" y="4360"/>
                                </a:lnTo>
                                <a:lnTo>
                                  <a:pt x="4617" y="4374"/>
                                </a:lnTo>
                                <a:lnTo>
                                  <a:pt x="4635" y="4385"/>
                                </a:lnTo>
                                <a:lnTo>
                                  <a:pt x="4653" y="4396"/>
                                </a:lnTo>
                                <a:lnTo>
                                  <a:pt x="4669" y="4404"/>
                                </a:lnTo>
                                <a:lnTo>
                                  <a:pt x="4684" y="4412"/>
                                </a:lnTo>
                                <a:lnTo>
                                  <a:pt x="4698" y="4417"/>
                                </a:lnTo>
                                <a:lnTo>
                                  <a:pt x="4711" y="4421"/>
                                </a:lnTo>
                                <a:lnTo>
                                  <a:pt x="4724" y="4424"/>
                                </a:lnTo>
                                <a:lnTo>
                                  <a:pt x="4736" y="4425"/>
                                </a:lnTo>
                                <a:lnTo>
                                  <a:pt x="4747" y="4424"/>
                                </a:lnTo>
                                <a:lnTo>
                                  <a:pt x="4758" y="4423"/>
                                </a:lnTo>
                                <a:lnTo>
                                  <a:pt x="4768" y="4420"/>
                                </a:lnTo>
                                <a:lnTo>
                                  <a:pt x="4778" y="4415"/>
                                </a:lnTo>
                                <a:lnTo>
                                  <a:pt x="4788" y="4410"/>
                                </a:lnTo>
                                <a:lnTo>
                                  <a:pt x="4798" y="4402"/>
                                </a:lnTo>
                                <a:lnTo>
                                  <a:pt x="4808" y="4394"/>
                                </a:lnTo>
                                <a:lnTo>
                                  <a:pt x="4817" y="4385"/>
                                </a:lnTo>
                                <a:lnTo>
                                  <a:pt x="4827" y="4374"/>
                                </a:lnTo>
                                <a:lnTo>
                                  <a:pt x="4846" y="4351"/>
                                </a:lnTo>
                                <a:lnTo>
                                  <a:pt x="4868" y="4322"/>
                                </a:lnTo>
                                <a:lnTo>
                                  <a:pt x="4916" y="4254"/>
                                </a:lnTo>
                                <a:lnTo>
                                  <a:pt x="4945" y="4216"/>
                                </a:lnTo>
                                <a:lnTo>
                                  <a:pt x="4977" y="4174"/>
                                </a:lnTo>
                                <a:close/>
                                <a:moveTo>
                                  <a:pt x="4464" y="4835"/>
                                </a:moveTo>
                                <a:lnTo>
                                  <a:pt x="4275" y="4688"/>
                                </a:lnTo>
                                <a:lnTo>
                                  <a:pt x="4204" y="4778"/>
                                </a:lnTo>
                                <a:lnTo>
                                  <a:pt x="4172" y="4818"/>
                                </a:lnTo>
                                <a:lnTo>
                                  <a:pt x="4143" y="4856"/>
                                </a:lnTo>
                                <a:lnTo>
                                  <a:pt x="4117" y="4893"/>
                                </a:lnTo>
                                <a:lnTo>
                                  <a:pt x="4093" y="4927"/>
                                </a:lnTo>
                                <a:lnTo>
                                  <a:pt x="4072" y="4962"/>
                                </a:lnTo>
                                <a:lnTo>
                                  <a:pt x="4063" y="4979"/>
                                </a:lnTo>
                                <a:lnTo>
                                  <a:pt x="4055" y="4995"/>
                                </a:lnTo>
                                <a:lnTo>
                                  <a:pt x="4048" y="5012"/>
                                </a:lnTo>
                                <a:lnTo>
                                  <a:pt x="4041" y="5030"/>
                                </a:lnTo>
                                <a:lnTo>
                                  <a:pt x="4035" y="5048"/>
                                </a:lnTo>
                                <a:lnTo>
                                  <a:pt x="4030" y="5065"/>
                                </a:lnTo>
                                <a:lnTo>
                                  <a:pt x="4026" y="5083"/>
                                </a:lnTo>
                                <a:lnTo>
                                  <a:pt x="4022" y="5102"/>
                                </a:lnTo>
                                <a:lnTo>
                                  <a:pt x="4020" y="5121"/>
                                </a:lnTo>
                                <a:lnTo>
                                  <a:pt x="4018" y="5140"/>
                                </a:lnTo>
                                <a:lnTo>
                                  <a:pt x="4018" y="5160"/>
                                </a:lnTo>
                                <a:lnTo>
                                  <a:pt x="4018" y="5182"/>
                                </a:lnTo>
                                <a:lnTo>
                                  <a:pt x="4019" y="5203"/>
                                </a:lnTo>
                                <a:lnTo>
                                  <a:pt x="4022" y="5226"/>
                                </a:lnTo>
                                <a:lnTo>
                                  <a:pt x="4026" y="5250"/>
                                </a:lnTo>
                                <a:lnTo>
                                  <a:pt x="4030" y="5274"/>
                                </a:lnTo>
                                <a:lnTo>
                                  <a:pt x="4035" y="5299"/>
                                </a:lnTo>
                                <a:lnTo>
                                  <a:pt x="4042" y="5326"/>
                                </a:lnTo>
                                <a:lnTo>
                                  <a:pt x="4057" y="5318"/>
                                </a:lnTo>
                                <a:lnTo>
                                  <a:pt x="4072" y="5309"/>
                                </a:lnTo>
                                <a:lnTo>
                                  <a:pt x="4088" y="5299"/>
                                </a:lnTo>
                                <a:lnTo>
                                  <a:pt x="4104" y="5288"/>
                                </a:lnTo>
                                <a:lnTo>
                                  <a:pt x="4118" y="5277"/>
                                </a:lnTo>
                                <a:lnTo>
                                  <a:pt x="4133" y="5264"/>
                                </a:lnTo>
                                <a:lnTo>
                                  <a:pt x="4147" y="5251"/>
                                </a:lnTo>
                                <a:lnTo>
                                  <a:pt x="4162" y="5238"/>
                                </a:lnTo>
                                <a:lnTo>
                                  <a:pt x="4191" y="5207"/>
                                </a:lnTo>
                                <a:lnTo>
                                  <a:pt x="4218" y="5176"/>
                                </a:lnTo>
                                <a:lnTo>
                                  <a:pt x="4246" y="5142"/>
                                </a:lnTo>
                                <a:lnTo>
                                  <a:pt x="4272" y="5107"/>
                                </a:lnTo>
                                <a:lnTo>
                                  <a:pt x="4298" y="5071"/>
                                </a:lnTo>
                                <a:lnTo>
                                  <a:pt x="4324" y="5035"/>
                                </a:lnTo>
                                <a:lnTo>
                                  <a:pt x="4372" y="4963"/>
                                </a:lnTo>
                                <a:lnTo>
                                  <a:pt x="4419" y="4896"/>
                                </a:lnTo>
                                <a:lnTo>
                                  <a:pt x="4441" y="4864"/>
                                </a:lnTo>
                                <a:lnTo>
                                  <a:pt x="4464" y="4835"/>
                                </a:lnTo>
                                <a:close/>
                                <a:moveTo>
                                  <a:pt x="7960" y="350"/>
                                </a:moveTo>
                                <a:lnTo>
                                  <a:pt x="7960" y="350"/>
                                </a:lnTo>
                                <a:lnTo>
                                  <a:pt x="7943" y="336"/>
                                </a:lnTo>
                                <a:lnTo>
                                  <a:pt x="7927" y="325"/>
                                </a:lnTo>
                                <a:lnTo>
                                  <a:pt x="7909" y="316"/>
                                </a:lnTo>
                                <a:lnTo>
                                  <a:pt x="7892" y="308"/>
                                </a:lnTo>
                                <a:lnTo>
                                  <a:pt x="7876" y="303"/>
                                </a:lnTo>
                                <a:lnTo>
                                  <a:pt x="7859" y="300"/>
                                </a:lnTo>
                                <a:lnTo>
                                  <a:pt x="7842" y="298"/>
                                </a:lnTo>
                                <a:lnTo>
                                  <a:pt x="7825" y="298"/>
                                </a:lnTo>
                                <a:lnTo>
                                  <a:pt x="7809" y="300"/>
                                </a:lnTo>
                                <a:lnTo>
                                  <a:pt x="7792" y="303"/>
                                </a:lnTo>
                                <a:lnTo>
                                  <a:pt x="7775" y="307"/>
                                </a:lnTo>
                                <a:lnTo>
                                  <a:pt x="7759" y="313"/>
                                </a:lnTo>
                                <a:lnTo>
                                  <a:pt x="7743" y="320"/>
                                </a:lnTo>
                                <a:lnTo>
                                  <a:pt x="7727" y="328"/>
                                </a:lnTo>
                                <a:lnTo>
                                  <a:pt x="7712" y="337"/>
                                </a:lnTo>
                                <a:lnTo>
                                  <a:pt x="7696" y="347"/>
                                </a:lnTo>
                                <a:lnTo>
                                  <a:pt x="7680" y="359"/>
                                </a:lnTo>
                                <a:lnTo>
                                  <a:pt x="7666" y="371"/>
                                </a:lnTo>
                                <a:lnTo>
                                  <a:pt x="7651" y="383"/>
                                </a:lnTo>
                                <a:lnTo>
                                  <a:pt x="7636" y="396"/>
                                </a:lnTo>
                                <a:lnTo>
                                  <a:pt x="7608" y="424"/>
                                </a:lnTo>
                                <a:lnTo>
                                  <a:pt x="7581" y="452"/>
                                </a:lnTo>
                                <a:lnTo>
                                  <a:pt x="7555" y="481"/>
                                </a:lnTo>
                                <a:lnTo>
                                  <a:pt x="7532" y="510"/>
                                </a:lnTo>
                                <a:lnTo>
                                  <a:pt x="7490" y="563"/>
                                </a:lnTo>
                                <a:lnTo>
                                  <a:pt x="7507" y="575"/>
                                </a:lnTo>
                                <a:lnTo>
                                  <a:pt x="7522" y="588"/>
                                </a:lnTo>
                                <a:lnTo>
                                  <a:pt x="7552" y="615"/>
                                </a:lnTo>
                                <a:lnTo>
                                  <a:pt x="7582" y="642"/>
                                </a:lnTo>
                                <a:lnTo>
                                  <a:pt x="7596" y="653"/>
                                </a:lnTo>
                                <a:lnTo>
                                  <a:pt x="7610" y="663"/>
                                </a:lnTo>
                                <a:lnTo>
                                  <a:pt x="7624" y="671"/>
                                </a:lnTo>
                                <a:lnTo>
                                  <a:pt x="7638" y="677"/>
                                </a:lnTo>
                                <a:lnTo>
                                  <a:pt x="7646" y="678"/>
                                </a:lnTo>
                                <a:lnTo>
                                  <a:pt x="7652" y="680"/>
                                </a:lnTo>
                                <a:lnTo>
                                  <a:pt x="7659" y="680"/>
                                </a:lnTo>
                                <a:lnTo>
                                  <a:pt x="7666" y="680"/>
                                </a:lnTo>
                                <a:lnTo>
                                  <a:pt x="7673" y="679"/>
                                </a:lnTo>
                                <a:lnTo>
                                  <a:pt x="7680" y="677"/>
                                </a:lnTo>
                                <a:lnTo>
                                  <a:pt x="7687" y="674"/>
                                </a:lnTo>
                                <a:lnTo>
                                  <a:pt x="7694" y="670"/>
                                </a:lnTo>
                                <a:lnTo>
                                  <a:pt x="7701" y="665"/>
                                </a:lnTo>
                                <a:lnTo>
                                  <a:pt x="7708" y="660"/>
                                </a:lnTo>
                                <a:lnTo>
                                  <a:pt x="7716" y="653"/>
                                </a:lnTo>
                                <a:lnTo>
                                  <a:pt x="7723" y="644"/>
                                </a:lnTo>
                                <a:lnTo>
                                  <a:pt x="7960" y="350"/>
                                </a:lnTo>
                                <a:close/>
                                <a:moveTo>
                                  <a:pt x="7420" y="1045"/>
                                </a:moveTo>
                                <a:lnTo>
                                  <a:pt x="7236" y="889"/>
                                </a:lnTo>
                                <a:lnTo>
                                  <a:pt x="7058" y="1120"/>
                                </a:lnTo>
                                <a:lnTo>
                                  <a:pt x="7130" y="1170"/>
                                </a:lnTo>
                                <a:lnTo>
                                  <a:pt x="7159" y="1190"/>
                                </a:lnTo>
                                <a:lnTo>
                                  <a:pt x="7184" y="1205"/>
                                </a:lnTo>
                                <a:lnTo>
                                  <a:pt x="7195" y="1211"/>
                                </a:lnTo>
                                <a:lnTo>
                                  <a:pt x="7206" y="1216"/>
                                </a:lnTo>
                                <a:lnTo>
                                  <a:pt x="7215" y="1219"/>
                                </a:lnTo>
                                <a:lnTo>
                                  <a:pt x="7226" y="1222"/>
                                </a:lnTo>
                                <a:lnTo>
                                  <a:pt x="7235" y="1224"/>
                                </a:lnTo>
                                <a:lnTo>
                                  <a:pt x="7243" y="1224"/>
                                </a:lnTo>
                                <a:lnTo>
                                  <a:pt x="7251" y="1224"/>
                                </a:lnTo>
                                <a:lnTo>
                                  <a:pt x="7259" y="1222"/>
                                </a:lnTo>
                                <a:lnTo>
                                  <a:pt x="7267" y="1219"/>
                                </a:lnTo>
                                <a:lnTo>
                                  <a:pt x="7274" y="1215"/>
                                </a:lnTo>
                                <a:lnTo>
                                  <a:pt x="7282" y="1211"/>
                                </a:lnTo>
                                <a:lnTo>
                                  <a:pt x="7290" y="1205"/>
                                </a:lnTo>
                                <a:lnTo>
                                  <a:pt x="7299" y="1197"/>
                                </a:lnTo>
                                <a:lnTo>
                                  <a:pt x="7307" y="1189"/>
                                </a:lnTo>
                                <a:lnTo>
                                  <a:pt x="7324" y="1169"/>
                                </a:lnTo>
                                <a:lnTo>
                                  <a:pt x="7344" y="1145"/>
                                </a:lnTo>
                                <a:lnTo>
                                  <a:pt x="7366" y="1116"/>
                                </a:lnTo>
                                <a:lnTo>
                                  <a:pt x="7420" y="1045"/>
                                </a:lnTo>
                                <a:close/>
                                <a:moveTo>
                                  <a:pt x="7238" y="1280"/>
                                </a:moveTo>
                                <a:lnTo>
                                  <a:pt x="7238" y="1280"/>
                                </a:lnTo>
                                <a:lnTo>
                                  <a:pt x="7167" y="1229"/>
                                </a:lnTo>
                                <a:lnTo>
                                  <a:pt x="7138" y="1209"/>
                                </a:lnTo>
                                <a:lnTo>
                                  <a:pt x="7113" y="1194"/>
                                </a:lnTo>
                                <a:lnTo>
                                  <a:pt x="7102" y="1188"/>
                                </a:lnTo>
                                <a:lnTo>
                                  <a:pt x="7092" y="1184"/>
                                </a:lnTo>
                                <a:lnTo>
                                  <a:pt x="7081" y="1180"/>
                                </a:lnTo>
                                <a:lnTo>
                                  <a:pt x="7072" y="1177"/>
                                </a:lnTo>
                                <a:lnTo>
                                  <a:pt x="7063" y="1174"/>
                                </a:lnTo>
                                <a:lnTo>
                                  <a:pt x="7055" y="1173"/>
                                </a:lnTo>
                                <a:lnTo>
                                  <a:pt x="7047" y="1174"/>
                                </a:lnTo>
                                <a:lnTo>
                                  <a:pt x="7039" y="1175"/>
                                </a:lnTo>
                                <a:lnTo>
                                  <a:pt x="7031" y="1178"/>
                                </a:lnTo>
                                <a:lnTo>
                                  <a:pt x="7024" y="1182"/>
                                </a:lnTo>
                                <a:lnTo>
                                  <a:pt x="7015" y="1186"/>
                                </a:lnTo>
                                <a:lnTo>
                                  <a:pt x="7008" y="1192"/>
                                </a:lnTo>
                                <a:lnTo>
                                  <a:pt x="7000" y="1199"/>
                                </a:lnTo>
                                <a:lnTo>
                                  <a:pt x="6992" y="1207"/>
                                </a:lnTo>
                                <a:lnTo>
                                  <a:pt x="6975" y="1226"/>
                                </a:lnTo>
                                <a:lnTo>
                                  <a:pt x="6956" y="1250"/>
                                </a:lnTo>
                                <a:lnTo>
                                  <a:pt x="6933" y="1278"/>
                                </a:lnTo>
                                <a:lnTo>
                                  <a:pt x="6880" y="1348"/>
                                </a:lnTo>
                                <a:lnTo>
                                  <a:pt x="6950" y="1402"/>
                                </a:lnTo>
                                <a:lnTo>
                                  <a:pt x="6978" y="1422"/>
                                </a:lnTo>
                                <a:lnTo>
                                  <a:pt x="7002" y="1438"/>
                                </a:lnTo>
                                <a:lnTo>
                                  <a:pt x="7013" y="1444"/>
                                </a:lnTo>
                                <a:lnTo>
                                  <a:pt x="7025" y="1449"/>
                                </a:lnTo>
                                <a:lnTo>
                                  <a:pt x="7034" y="1454"/>
                                </a:lnTo>
                                <a:lnTo>
                                  <a:pt x="7043" y="1457"/>
                                </a:lnTo>
                                <a:lnTo>
                                  <a:pt x="7052" y="1459"/>
                                </a:lnTo>
                                <a:lnTo>
                                  <a:pt x="7060" y="1460"/>
                                </a:lnTo>
                                <a:lnTo>
                                  <a:pt x="7068" y="1459"/>
                                </a:lnTo>
                                <a:lnTo>
                                  <a:pt x="7076" y="1458"/>
                                </a:lnTo>
                                <a:lnTo>
                                  <a:pt x="7084" y="1455"/>
                                </a:lnTo>
                                <a:lnTo>
                                  <a:pt x="7092" y="1450"/>
                                </a:lnTo>
                                <a:lnTo>
                                  <a:pt x="7100" y="1446"/>
                                </a:lnTo>
                                <a:lnTo>
                                  <a:pt x="7107" y="1440"/>
                                </a:lnTo>
                                <a:lnTo>
                                  <a:pt x="7115" y="1433"/>
                                </a:lnTo>
                                <a:lnTo>
                                  <a:pt x="7123" y="1425"/>
                                </a:lnTo>
                                <a:lnTo>
                                  <a:pt x="7141" y="1405"/>
                                </a:lnTo>
                                <a:lnTo>
                                  <a:pt x="7161" y="1380"/>
                                </a:lnTo>
                                <a:lnTo>
                                  <a:pt x="7183" y="1351"/>
                                </a:lnTo>
                                <a:lnTo>
                                  <a:pt x="7238" y="1280"/>
                                </a:lnTo>
                                <a:close/>
                                <a:moveTo>
                                  <a:pt x="7054" y="1514"/>
                                </a:moveTo>
                                <a:lnTo>
                                  <a:pt x="6864" y="1367"/>
                                </a:lnTo>
                                <a:lnTo>
                                  <a:pt x="6847" y="1391"/>
                                </a:lnTo>
                                <a:lnTo>
                                  <a:pt x="6831" y="1411"/>
                                </a:lnTo>
                                <a:lnTo>
                                  <a:pt x="6799" y="1447"/>
                                </a:lnTo>
                                <a:lnTo>
                                  <a:pt x="6786" y="1464"/>
                                </a:lnTo>
                                <a:lnTo>
                                  <a:pt x="6774" y="1479"/>
                                </a:lnTo>
                                <a:lnTo>
                                  <a:pt x="6765" y="1493"/>
                                </a:lnTo>
                                <a:lnTo>
                                  <a:pt x="6758" y="1506"/>
                                </a:lnTo>
                                <a:lnTo>
                                  <a:pt x="6755" y="1513"/>
                                </a:lnTo>
                                <a:lnTo>
                                  <a:pt x="6753" y="1521"/>
                                </a:lnTo>
                                <a:lnTo>
                                  <a:pt x="6752" y="1527"/>
                                </a:lnTo>
                                <a:lnTo>
                                  <a:pt x="6751" y="1534"/>
                                </a:lnTo>
                                <a:lnTo>
                                  <a:pt x="6752" y="1540"/>
                                </a:lnTo>
                                <a:lnTo>
                                  <a:pt x="6753" y="1547"/>
                                </a:lnTo>
                                <a:lnTo>
                                  <a:pt x="6755" y="1554"/>
                                </a:lnTo>
                                <a:lnTo>
                                  <a:pt x="6758" y="1561"/>
                                </a:lnTo>
                                <a:lnTo>
                                  <a:pt x="6762" y="1568"/>
                                </a:lnTo>
                                <a:lnTo>
                                  <a:pt x="6767" y="1575"/>
                                </a:lnTo>
                                <a:lnTo>
                                  <a:pt x="6773" y="1583"/>
                                </a:lnTo>
                                <a:lnTo>
                                  <a:pt x="6780" y="1592"/>
                                </a:lnTo>
                                <a:lnTo>
                                  <a:pt x="6797" y="1609"/>
                                </a:lnTo>
                                <a:lnTo>
                                  <a:pt x="6821" y="1627"/>
                                </a:lnTo>
                                <a:lnTo>
                                  <a:pt x="6844" y="1644"/>
                                </a:lnTo>
                                <a:lnTo>
                                  <a:pt x="6865" y="1657"/>
                                </a:lnTo>
                                <a:lnTo>
                                  <a:pt x="6874" y="1663"/>
                                </a:lnTo>
                                <a:lnTo>
                                  <a:pt x="6884" y="1667"/>
                                </a:lnTo>
                                <a:lnTo>
                                  <a:pt x="6892" y="1670"/>
                                </a:lnTo>
                                <a:lnTo>
                                  <a:pt x="6900" y="1672"/>
                                </a:lnTo>
                                <a:lnTo>
                                  <a:pt x="6907" y="1673"/>
                                </a:lnTo>
                                <a:lnTo>
                                  <a:pt x="6915" y="1673"/>
                                </a:lnTo>
                                <a:lnTo>
                                  <a:pt x="6921" y="1672"/>
                                </a:lnTo>
                                <a:lnTo>
                                  <a:pt x="6928" y="1671"/>
                                </a:lnTo>
                                <a:lnTo>
                                  <a:pt x="6934" y="1669"/>
                                </a:lnTo>
                                <a:lnTo>
                                  <a:pt x="6939" y="1666"/>
                                </a:lnTo>
                                <a:lnTo>
                                  <a:pt x="6945" y="1662"/>
                                </a:lnTo>
                                <a:lnTo>
                                  <a:pt x="6952" y="1657"/>
                                </a:lnTo>
                                <a:lnTo>
                                  <a:pt x="6962" y="1646"/>
                                </a:lnTo>
                                <a:lnTo>
                                  <a:pt x="6973" y="1633"/>
                                </a:lnTo>
                                <a:lnTo>
                                  <a:pt x="6984" y="1618"/>
                                </a:lnTo>
                                <a:lnTo>
                                  <a:pt x="6996" y="1600"/>
                                </a:lnTo>
                                <a:lnTo>
                                  <a:pt x="7022" y="1560"/>
                                </a:lnTo>
                                <a:lnTo>
                                  <a:pt x="7037" y="1538"/>
                                </a:lnTo>
                                <a:lnTo>
                                  <a:pt x="7054" y="1514"/>
                                </a:lnTo>
                                <a:close/>
                                <a:moveTo>
                                  <a:pt x="6892" y="1725"/>
                                </a:moveTo>
                                <a:lnTo>
                                  <a:pt x="6701" y="1577"/>
                                </a:lnTo>
                                <a:lnTo>
                                  <a:pt x="6564" y="1754"/>
                                </a:lnTo>
                                <a:lnTo>
                                  <a:pt x="6628" y="1804"/>
                                </a:lnTo>
                                <a:lnTo>
                                  <a:pt x="6653" y="1824"/>
                                </a:lnTo>
                                <a:lnTo>
                                  <a:pt x="6676" y="1840"/>
                                </a:lnTo>
                                <a:lnTo>
                                  <a:pt x="6695" y="1853"/>
                                </a:lnTo>
                                <a:lnTo>
                                  <a:pt x="6704" y="1858"/>
                                </a:lnTo>
                                <a:lnTo>
                                  <a:pt x="6712" y="1862"/>
                                </a:lnTo>
                                <a:lnTo>
                                  <a:pt x="6720" y="1866"/>
                                </a:lnTo>
                                <a:lnTo>
                                  <a:pt x="6728" y="1868"/>
                                </a:lnTo>
                                <a:lnTo>
                                  <a:pt x="6735" y="1870"/>
                                </a:lnTo>
                                <a:lnTo>
                                  <a:pt x="6743" y="1870"/>
                                </a:lnTo>
                                <a:lnTo>
                                  <a:pt x="6750" y="1869"/>
                                </a:lnTo>
                                <a:lnTo>
                                  <a:pt x="6757" y="1867"/>
                                </a:lnTo>
                                <a:lnTo>
                                  <a:pt x="6764" y="1865"/>
                                </a:lnTo>
                                <a:lnTo>
                                  <a:pt x="6772" y="1860"/>
                                </a:lnTo>
                                <a:lnTo>
                                  <a:pt x="6779" y="1855"/>
                                </a:lnTo>
                                <a:lnTo>
                                  <a:pt x="6786" y="1849"/>
                                </a:lnTo>
                                <a:lnTo>
                                  <a:pt x="6802" y="1834"/>
                                </a:lnTo>
                                <a:lnTo>
                                  <a:pt x="6821" y="1814"/>
                                </a:lnTo>
                                <a:lnTo>
                                  <a:pt x="6841" y="1789"/>
                                </a:lnTo>
                                <a:lnTo>
                                  <a:pt x="6892" y="1725"/>
                                </a:lnTo>
                                <a:close/>
                                <a:moveTo>
                                  <a:pt x="6740" y="1920"/>
                                </a:moveTo>
                                <a:lnTo>
                                  <a:pt x="6549" y="1773"/>
                                </a:lnTo>
                                <a:lnTo>
                                  <a:pt x="6402" y="1963"/>
                                </a:lnTo>
                                <a:lnTo>
                                  <a:pt x="6468" y="2015"/>
                                </a:lnTo>
                                <a:lnTo>
                                  <a:pt x="6495" y="2035"/>
                                </a:lnTo>
                                <a:lnTo>
                                  <a:pt x="6517" y="2051"/>
                                </a:lnTo>
                                <a:lnTo>
                                  <a:pt x="6538" y="2063"/>
                                </a:lnTo>
                                <a:lnTo>
                                  <a:pt x="6547" y="2068"/>
                                </a:lnTo>
                                <a:lnTo>
                                  <a:pt x="6556" y="2073"/>
                                </a:lnTo>
                                <a:lnTo>
                                  <a:pt x="6564" y="2075"/>
                                </a:lnTo>
                                <a:lnTo>
                                  <a:pt x="6572" y="2077"/>
                                </a:lnTo>
                                <a:lnTo>
                                  <a:pt x="6580" y="2078"/>
                                </a:lnTo>
                                <a:lnTo>
                                  <a:pt x="6587" y="2077"/>
                                </a:lnTo>
                                <a:lnTo>
                                  <a:pt x="6594" y="2076"/>
                                </a:lnTo>
                                <a:lnTo>
                                  <a:pt x="6602" y="2073"/>
                                </a:lnTo>
                                <a:lnTo>
                                  <a:pt x="6609" y="2069"/>
                                </a:lnTo>
                                <a:lnTo>
                                  <a:pt x="6617" y="2064"/>
                                </a:lnTo>
                                <a:lnTo>
                                  <a:pt x="6624" y="2058"/>
                                </a:lnTo>
                                <a:lnTo>
                                  <a:pt x="6632" y="2052"/>
                                </a:lnTo>
                                <a:lnTo>
                                  <a:pt x="6648" y="2035"/>
                                </a:lnTo>
                                <a:lnTo>
                                  <a:pt x="6666" y="2014"/>
                                </a:lnTo>
                                <a:lnTo>
                                  <a:pt x="6688" y="1987"/>
                                </a:lnTo>
                                <a:lnTo>
                                  <a:pt x="6740" y="1920"/>
                                </a:lnTo>
                                <a:close/>
                                <a:moveTo>
                                  <a:pt x="6576" y="2130"/>
                                </a:moveTo>
                                <a:lnTo>
                                  <a:pt x="6386" y="1983"/>
                                </a:lnTo>
                                <a:lnTo>
                                  <a:pt x="6249" y="2160"/>
                                </a:lnTo>
                                <a:lnTo>
                                  <a:pt x="6312" y="2210"/>
                                </a:lnTo>
                                <a:lnTo>
                                  <a:pt x="6338" y="2230"/>
                                </a:lnTo>
                                <a:lnTo>
                                  <a:pt x="6360" y="2246"/>
                                </a:lnTo>
                                <a:lnTo>
                                  <a:pt x="6379" y="2259"/>
                                </a:lnTo>
                                <a:lnTo>
                                  <a:pt x="6388" y="2264"/>
                                </a:lnTo>
                                <a:lnTo>
                                  <a:pt x="6397" y="2268"/>
                                </a:lnTo>
                                <a:lnTo>
                                  <a:pt x="6405" y="2271"/>
                                </a:lnTo>
                                <a:lnTo>
                                  <a:pt x="6413" y="2273"/>
                                </a:lnTo>
                                <a:lnTo>
                                  <a:pt x="6420" y="2274"/>
                                </a:lnTo>
                                <a:lnTo>
                                  <a:pt x="6428" y="2275"/>
                                </a:lnTo>
                                <a:lnTo>
                                  <a:pt x="6435" y="2274"/>
                                </a:lnTo>
                                <a:lnTo>
                                  <a:pt x="6442" y="2272"/>
                                </a:lnTo>
                                <a:lnTo>
                                  <a:pt x="6449" y="2269"/>
                                </a:lnTo>
                                <a:lnTo>
                                  <a:pt x="6456" y="2265"/>
                                </a:lnTo>
                                <a:lnTo>
                                  <a:pt x="6464" y="2261"/>
                                </a:lnTo>
                                <a:lnTo>
                                  <a:pt x="6472" y="2255"/>
                                </a:lnTo>
                                <a:lnTo>
                                  <a:pt x="6488" y="2239"/>
                                </a:lnTo>
                                <a:lnTo>
                                  <a:pt x="6505" y="2220"/>
                                </a:lnTo>
                                <a:lnTo>
                                  <a:pt x="6526" y="2194"/>
                                </a:lnTo>
                                <a:lnTo>
                                  <a:pt x="6576" y="2130"/>
                                </a:lnTo>
                                <a:close/>
                                <a:moveTo>
                                  <a:pt x="5676" y="3289"/>
                                </a:moveTo>
                                <a:lnTo>
                                  <a:pt x="5487" y="3141"/>
                                </a:lnTo>
                                <a:lnTo>
                                  <a:pt x="5338" y="3332"/>
                                </a:lnTo>
                                <a:lnTo>
                                  <a:pt x="5404" y="3384"/>
                                </a:lnTo>
                                <a:lnTo>
                                  <a:pt x="5432" y="3404"/>
                                </a:lnTo>
                                <a:lnTo>
                                  <a:pt x="5455" y="3420"/>
                                </a:lnTo>
                                <a:lnTo>
                                  <a:pt x="5475" y="3432"/>
                                </a:lnTo>
                                <a:lnTo>
                                  <a:pt x="5484" y="3436"/>
                                </a:lnTo>
                                <a:lnTo>
                                  <a:pt x="5493" y="3440"/>
                                </a:lnTo>
                                <a:lnTo>
                                  <a:pt x="5502" y="3443"/>
                                </a:lnTo>
                                <a:lnTo>
                                  <a:pt x="5509" y="3445"/>
                                </a:lnTo>
                                <a:lnTo>
                                  <a:pt x="5517" y="3446"/>
                                </a:lnTo>
                                <a:lnTo>
                                  <a:pt x="5524" y="3446"/>
                                </a:lnTo>
                                <a:lnTo>
                                  <a:pt x="5532" y="3443"/>
                                </a:lnTo>
                                <a:lnTo>
                                  <a:pt x="5539" y="3441"/>
                                </a:lnTo>
                                <a:lnTo>
                                  <a:pt x="5546" y="3437"/>
                                </a:lnTo>
                                <a:lnTo>
                                  <a:pt x="5553" y="3432"/>
                                </a:lnTo>
                                <a:lnTo>
                                  <a:pt x="5562" y="3427"/>
                                </a:lnTo>
                                <a:lnTo>
                                  <a:pt x="5569" y="3420"/>
                                </a:lnTo>
                                <a:lnTo>
                                  <a:pt x="5586" y="3403"/>
                                </a:lnTo>
                                <a:lnTo>
                                  <a:pt x="5604" y="3382"/>
                                </a:lnTo>
                                <a:lnTo>
                                  <a:pt x="5624" y="3355"/>
                                </a:lnTo>
                                <a:lnTo>
                                  <a:pt x="5676" y="3289"/>
                                </a:lnTo>
                                <a:close/>
                                <a:moveTo>
                                  <a:pt x="5013" y="4170"/>
                                </a:moveTo>
                                <a:lnTo>
                                  <a:pt x="5202" y="4317"/>
                                </a:lnTo>
                                <a:lnTo>
                                  <a:pt x="5375" y="4095"/>
                                </a:lnTo>
                                <a:lnTo>
                                  <a:pt x="5337" y="4066"/>
                                </a:lnTo>
                                <a:lnTo>
                                  <a:pt x="5305" y="4041"/>
                                </a:lnTo>
                                <a:lnTo>
                                  <a:pt x="5276" y="4022"/>
                                </a:lnTo>
                                <a:lnTo>
                                  <a:pt x="5252" y="4007"/>
                                </a:lnTo>
                                <a:lnTo>
                                  <a:pt x="5241" y="4002"/>
                                </a:lnTo>
                                <a:lnTo>
                                  <a:pt x="5230" y="3997"/>
                                </a:lnTo>
                                <a:lnTo>
                                  <a:pt x="5221" y="3993"/>
                                </a:lnTo>
                                <a:lnTo>
                                  <a:pt x="5211" y="3990"/>
                                </a:lnTo>
                                <a:lnTo>
                                  <a:pt x="5202" y="3989"/>
                                </a:lnTo>
                                <a:lnTo>
                                  <a:pt x="5193" y="3989"/>
                                </a:lnTo>
                                <a:lnTo>
                                  <a:pt x="5185" y="3990"/>
                                </a:lnTo>
                                <a:lnTo>
                                  <a:pt x="5177" y="3992"/>
                                </a:lnTo>
                                <a:lnTo>
                                  <a:pt x="5169" y="3996"/>
                                </a:lnTo>
                                <a:lnTo>
                                  <a:pt x="5162" y="4000"/>
                                </a:lnTo>
                                <a:lnTo>
                                  <a:pt x="5154" y="4005"/>
                                </a:lnTo>
                                <a:lnTo>
                                  <a:pt x="5146" y="4011"/>
                                </a:lnTo>
                                <a:lnTo>
                                  <a:pt x="5129" y="4027"/>
                                </a:lnTo>
                                <a:lnTo>
                                  <a:pt x="5111" y="4047"/>
                                </a:lnTo>
                                <a:lnTo>
                                  <a:pt x="5091" y="4072"/>
                                </a:lnTo>
                                <a:lnTo>
                                  <a:pt x="5069" y="4100"/>
                                </a:lnTo>
                                <a:lnTo>
                                  <a:pt x="5043" y="4133"/>
                                </a:lnTo>
                                <a:lnTo>
                                  <a:pt x="5013" y="4170"/>
                                </a:lnTo>
                                <a:close/>
                                <a:moveTo>
                                  <a:pt x="4763" y="4491"/>
                                </a:moveTo>
                                <a:lnTo>
                                  <a:pt x="4954" y="4638"/>
                                </a:lnTo>
                                <a:lnTo>
                                  <a:pt x="5187" y="4337"/>
                                </a:lnTo>
                                <a:lnTo>
                                  <a:pt x="5144" y="4304"/>
                                </a:lnTo>
                                <a:lnTo>
                                  <a:pt x="5123" y="4290"/>
                                </a:lnTo>
                                <a:lnTo>
                                  <a:pt x="5105" y="4278"/>
                                </a:lnTo>
                                <a:lnTo>
                                  <a:pt x="5088" y="4266"/>
                                </a:lnTo>
                                <a:lnTo>
                                  <a:pt x="5072" y="4258"/>
                                </a:lnTo>
                                <a:lnTo>
                                  <a:pt x="5056" y="4250"/>
                                </a:lnTo>
                                <a:lnTo>
                                  <a:pt x="5042" y="4244"/>
                                </a:lnTo>
                                <a:lnTo>
                                  <a:pt x="5028" y="4240"/>
                                </a:lnTo>
                                <a:lnTo>
                                  <a:pt x="5016" y="4237"/>
                                </a:lnTo>
                                <a:lnTo>
                                  <a:pt x="5004" y="4236"/>
                                </a:lnTo>
                                <a:lnTo>
                                  <a:pt x="4992" y="4236"/>
                                </a:lnTo>
                                <a:lnTo>
                                  <a:pt x="4982" y="4237"/>
                                </a:lnTo>
                                <a:lnTo>
                                  <a:pt x="4971" y="4240"/>
                                </a:lnTo>
                                <a:lnTo>
                                  <a:pt x="4962" y="4244"/>
                                </a:lnTo>
                                <a:lnTo>
                                  <a:pt x="4952" y="4250"/>
                                </a:lnTo>
                                <a:lnTo>
                                  <a:pt x="4943" y="4256"/>
                                </a:lnTo>
                                <a:lnTo>
                                  <a:pt x="4933" y="4264"/>
                                </a:lnTo>
                                <a:lnTo>
                                  <a:pt x="4923" y="4274"/>
                                </a:lnTo>
                                <a:lnTo>
                                  <a:pt x="4914" y="4284"/>
                                </a:lnTo>
                                <a:lnTo>
                                  <a:pt x="4895" y="4308"/>
                                </a:lnTo>
                                <a:lnTo>
                                  <a:pt x="4874" y="4337"/>
                                </a:lnTo>
                                <a:lnTo>
                                  <a:pt x="4825" y="4406"/>
                                </a:lnTo>
                                <a:lnTo>
                                  <a:pt x="4797" y="4447"/>
                                </a:lnTo>
                                <a:lnTo>
                                  <a:pt x="4763" y="4491"/>
                                </a:lnTo>
                                <a:close/>
                                <a:moveTo>
                                  <a:pt x="4499" y="4831"/>
                                </a:moveTo>
                                <a:lnTo>
                                  <a:pt x="4499" y="4831"/>
                                </a:lnTo>
                                <a:lnTo>
                                  <a:pt x="4522" y="4848"/>
                                </a:lnTo>
                                <a:lnTo>
                                  <a:pt x="4544" y="4863"/>
                                </a:lnTo>
                                <a:lnTo>
                                  <a:pt x="4563" y="4877"/>
                                </a:lnTo>
                                <a:lnTo>
                                  <a:pt x="4583" y="4890"/>
                                </a:lnTo>
                                <a:lnTo>
                                  <a:pt x="4601" y="4900"/>
                                </a:lnTo>
                                <a:lnTo>
                                  <a:pt x="4617" y="4908"/>
                                </a:lnTo>
                                <a:lnTo>
                                  <a:pt x="4632" y="4915"/>
                                </a:lnTo>
                                <a:lnTo>
                                  <a:pt x="4647" y="4920"/>
                                </a:lnTo>
                                <a:lnTo>
                                  <a:pt x="4662" y="4923"/>
                                </a:lnTo>
                                <a:lnTo>
                                  <a:pt x="4675" y="4925"/>
                                </a:lnTo>
                                <a:lnTo>
                                  <a:pt x="4687" y="4925"/>
                                </a:lnTo>
                                <a:lnTo>
                                  <a:pt x="4699" y="4924"/>
                                </a:lnTo>
                                <a:lnTo>
                                  <a:pt x="4710" y="4922"/>
                                </a:lnTo>
                                <a:lnTo>
                                  <a:pt x="4722" y="4918"/>
                                </a:lnTo>
                                <a:lnTo>
                                  <a:pt x="4732" y="4913"/>
                                </a:lnTo>
                                <a:lnTo>
                                  <a:pt x="4742" y="4906"/>
                                </a:lnTo>
                                <a:lnTo>
                                  <a:pt x="4752" y="4899"/>
                                </a:lnTo>
                                <a:lnTo>
                                  <a:pt x="4762" y="4890"/>
                                </a:lnTo>
                                <a:lnTo>
                                  <a:pt x="4772" y="4879"/>
                                </a:lnTo>
                                <a:lnTo>
                                  <a:pt x="4782" y="4867"/>
                                </a:lnTo>
                                <a:lnTo>
                                  <a:pt x="4803" y="4842"/>
                                </a:lnTo>
                                <a:lnTo>
                                  <a:pt x="4825" y="4811"/>
                                </a:lnTo>
                                <a:lnTo>
                                  <a:pt x="4875" y="4740"/>
                                </a:lnTo>
                                <a:lnTo>
                                  <a:pt x="4904" y="4701"/>
                                </a:lnTo>
                                <a:lnTo>
                                  <a:pt x="4938" y="4658"/>
                                </a:lnTo>
                                <a:lnTo>
                                  <a:pt x="4914" y="4640"/>
                                </a:lnTo>
                                <a:lnTo>
                                  <a:pt x="4893" y="4624"/>
                                </a:lnTo>
                                <a:lnTo>
                                  <a:pt x="4873" y="4609"/>
                                </a:lnTo>
                                <a:lnTo>
                                  <a:pt x="4853" y="4597"/>
                                </a:lnTo>
                                <a:lnTo>
                                  <a:pt x="4835" y="4587"/>
                                </a:lnTo>
                                <a:lnTo>
                                  <a:pt x="4819" y="4578"/>
                                </a:lnTo>
                                <a:lnTo>
                                  <a:pt x="4803" y="4571"/>
                                </a:lnTo>
                                <a:lnTo>
                                  <a:pt x="4787" y="4566"/>
                                </a:lnTo>
                                <a:lnTo>
                                  <a:pt x="4774" y="4562"/>
                                </a:lnTo>
                                <a:lnTo>
                                  <a:pt x="4761" y="4560"/>
                                </a:lnTo>
                                <a:lnTo>
                                  <a:pt x="4749" y="4559"/>
                                </a:lnTo>
                                <a:lnTo>
                                  <a:pt x="4737" y="4560"/>
                                </a:lnTo>
                                <a:lnTo>
                                  <a:pt x="4726" y="4562"/>
                                </a:lnTo>
                                <a:lnTo>
                                  <a:pt x="4714" y="4565"/>
                                </a:lnTo>
                                <a:lnTo>
                                  <a:pt x="4704" y="4570"/>
                                </a:lnTo>
                                <a:lnTo>
                                  <a:pt x="4694" y="4576"/>
                                </a:lnTo>
                                <a:lnTo>
                                  <a:pt x="4684" y="4584"/>
                                </a:lnTo>
                                <a:lnTo>
                                  <a:pt x="4675" y="4593"/>
                                </a:lnTo>
                                <a:lnTo>
                                  <a:pt x="4665" y="4603"/>
                                </a:lnTo>
                                <a:lnTo>
                                  <a:pt x="4655" y="4615"/>
                                </a:lnTo>
                                <a:lnTo>
                                  <a:pt x="4634" y="4641"/>
                                </a:lnTo>
                                <a:lnTo>
                                  <a:pt x="4613" y="4671"/>
                                </a:lnTo>
                                <a:lnTo>
                                  <a:pt x="4562" y="4744"/>
                                </a:lnTo>
                                <a:lnTo>
                                  <a:pt x="4533" y="4786"/>
                                </a:lnTo>
                                <a:lnTo>
                                  <a:pt x="4499" y="4831"/>
                                </a:lnTo>
                                <a:close/>
                                <a:moveTo>
                                  <a:pt x="4091" y="5437"/>
                                </a:moveTo>
                                <a:lnTo>
                                  <a:pt x="4091" y="5437"/>
                                </a:lnTo>
                                <a:lnTo>
                                  <a:pt x="4100" y="5456"/>
                                </a:lnTo>
                                <a:lnTo>
                                  <a:pt x="4106" y="5475"/>
                                </a:lnTo>
                                <a:lnTo>
                                  <a:pt x="4119" y="5514"/>
                                </a:lnTo>
                                <a:lnTo>
                                  <a:pt x="4125" y="5533"/>
                                </a:lnTo>
                                <a:lnTo>
                                  <a:pt x="4132" y="5552"/>
                                </a:lnTo>
                                <a:lnTo>
                                  <a:pt x="4141" y="5571"/>
                                </a:lnTo>
                                <a:lnTo>
                                  <a:pt x="4151" y="5590"/>
                                </a:lnTo>
                                <a:lnTo>
                                  <a:pt x="4171" y="5580"/>
                                </a:lnTo>
                                <a:lnTo>
                                  <a:pt x="4189" y="5567"/>
                                </a:lnTo>
                                <a:lnTo>
                                  <a:pt x="4208" y="5555"/>
                                </a:lnTo>
                                <a:lnTo>
                                  <a:pt x="4226" y="5541"/>
                                </a:lnTo>
                                <a:lnTo>
                                  <a:pt x="4245" y="5527"/>
                                </a:lnTo>
                                <a:lnTo>
                                  <a:pt x="4262" y="5511"/>
                                </a:lnTo>
                                <a:lnTo>
                                  <a:pt x="4280" y="5494"/>
                                </a:lnTo>
                                <a:lnTo>
                                  <a:pt x="4297" y="5477"/>
                                </a:lnTo>
                                <a:lnTo>
                                  <a:pt x="4331" y="5442"/>
                                </a:lnTo>
                                <a:lnTo>
                                  <a:pt x="4364" y="5403"/>
                                </a:lnTo>
                                <a:lnTo>
                                  <a:pt x="4397" y="5363"/>
                                </a:lnTo>
                                <a:lnTo>
                                  <a:pt x="4429" y="5322"/>
                                </a:lnTo>
                                <a:lnTo>
                                  <a:pt x="4460" y="5279"/>
                                </a:lnTo>
                                <a:lnTo>
                                  <a:pt x="4490" y="5237"/>
                                </a:lnTo>
                                <a:lnTo>
                                  <a:pt x="4550" y="5152"/>
                                </a:lnTo>
                                <a:lnTo>
                                  <a:pt x="4607" y="5072"/>
                                </a:lnTo>
                                <a:lnTo>
                                  <a:pt x="4634" y="5035"/>
                                </a:lnTo>
                                <a:lnTo>
                                  <a:pt x="4662" y="4999"/>
                                </a:lnTo>
                                <a:lnTo>
                                  <a:pt x="4479" y="4857"/>
                                </a:lnTo>
                                <a:lnTo>
                                  <a:pt x="4456" y="4885"/>
                                </a:lnTo>
                                <a:lnTo>
                                  <a:pt x="4429" y="4916"/>
                                </a:lnTo>
                                <a:lnTo>
                                  <a:pt x="4367" y="4985"/>
                                </a:lnTo>
                                <a:lnTo>
                                  <a:pt x="4300" y="5059"/>
                                </a:lnTo>
                                <a:lnTo>
                                  <a:pt x="4267" y="5098"/>
                                </a:lnTo>
                                <a:lnTo>
                                  <a:pt x="4233" y="5137"/>
                                </a:lnTo>
                                <a:lnTo>
                                  <a:pt x="4203" y="5177"/>
                                </a:lnTo>
                                <a:lnTo>
                                  <a:pt x="4174" y="5216"/>
                                </a:lnTo>
                                <a:lnTo>
                                  <a:pt x="4160" y="5236"/>
                                </a:lnTo>
                                <a:lnTo>
                                  <a:pt x="4148" y="5256"/>
                                </a:lnTo>
                                <a:lnTo>
                                  <a:pt x="4136" y="5275"/>
                                </a:lnTo>
                                <a:lnTo>
                                  <a:pt x="4126" y="5294"/>
                                </a:lnTo>
                                <a:lnTo>
                                  <a:pt x="4117" y="5314"/>
                                </a:lnTo>
                                <a:lnTo>
                                  <a:pt x="4109" y="5332"/>
                                </a:lnTo>
                                <a:lnTo>
                                  <a:pt x="4102" y="5351"/>
                                </a:lnTo>
                                <a:lnTo>
                                  <a:pt x="4097" y="5368"/>
                                </a:lnTo>
                                <a:lnTo>
                                  <a:pt x="4092" y="5387"/>
                                </a:lnTo>
                                <a:lnTo>
                                  <a:pt x="4090" y="5404"/>
                                </a:lnTo>
                                <a:lnTo>
                                  <a:pt x="4089" y="5421"/>
                                </a:lnTo>
                                <a:lnTo>
                                  <a:pt x="4091" y="5437"/>
                                </a:lnTo>
                                <a:close/>
                                <a:moveTo>
                                  <a:pt x="7704" y="719"/>
                                </a:moveTo>
                                <a:lnTo>
                                  <a:pt x="7888" y="861"/>
                                </a:lnTo>
                                <a:lnTo>
                                  <a:pt x="7933" y="803"/>
                                </a:lnTo>
                                <a:lnTo>
                                  <a:pt x="7979" y="744"/>
                                </a:lnTo>
                                <a:lnTo>
                                  <a:pt x="8027" y="685"/>
                                </a:lnTo>
                                <a:lnTo>
                                  <a:pt x="8074" y="625"/>
                                </a:lnTo>
                                <a:lnTo>
                                  <a:pt x="8119" y="566"/>
                                </a:lnTo>
                                <a:lnTo>
                                  <a:pt x="8142" y="535"/>
                                </a:lnTo>
                                <a:lnTo>
                                  <a:pt x="8163" y="505"/>
                                </a:lnTo>
                                <a:lnTo>
                                  <a:pt x="8184" y="474"/>
                                </a:lnTo>
                                <a:lnTo>
                                  <a:pt x="8204" y="443"/>
                                </a:lnTo>
                                <a:lnTo>
                                  <a:pt x="8223" y="411"/>
                                </a:lnTo>
                                <a:lnTo>
                                  <a:pt x="8241" y="380"/>
                                </a:lnTo>
                                <a:lnTo>
                                  <a:pt x="8230" y="372"/>
                                </a:lnTo>
                                <a:lnTo>
                                  <a:pt x="8219" y="364"/>
                                </a:lnTo>
                                <a:lnTo>
                                  <a:pt x="8208" y="357"/>
                                </a:lnTo>
                                <a:lnTo>
                                  <a:pt x="8196" y="350"/>
                                </a:lnTo>
                                <a:lnTo>
                                  <a:pt x="8185" y="345"/>
                                </a:lnTo>
                                <a:lnTo>
                                  <a:pt x="8174" y="341"/>
                                </a:lnTo>
                                <a:lnTo>
                                  <a:pt x="8164" y="337"/>
                                </a:lnTo>
                                <a:lnTo>
                                  <a:pt x="8153" y="334"/>
                                </a:lnTo>
                                <a:lnTo>
                                  <a:pt x="8143" y="331"/>
                                </a:lnTo>
                                <a:lnTo>
                                  <a:pt x="8132" y="330"/>
                                </a:lnTo>
                                <a:lnTo>
                                  <a:pt x="8121" y="329"/>
                                </a:lnTo>
                                <a:lnTo>
                                  <a:pt x="8111" y="328"/>
                                </a:lnTo>
                                <a:lnTo>
                                  <a:pt x="8091" y="329"/>
                                </a:lnTo>
                                <a:lnTo>
                                  <a:pt x="8071" y="332"/>
                                </a:lnTo>
                                <a:lnTo>
                                  <a:pt x="8051" y="337"/>
                                </a:lnTo>
                                <a:lnTo>
                                  <a:pt x="8032" y="345"/>
                                </a:lnTo>
                                <a:lnTo>
                                  <a:pt x="8014" y="355"/>
                                </a:lnTo>
                                <a:lnTo>
                                  <a:pt x="7996" y="365"/>
                                </a:lnTo>
                                <a:lnTo>
                                  <a:pt x="7977" y="378"/>
                                </a:lnTo>
                                <a:lnTo>
                                  <a:pt x="7959" y="391"/>
                                </a:lnTo>
                                <a:lnTo>
                                  <a:pt x="7942" y="406"/>
                                </a:lnTo>
                                <a:lnTo>
                                  <a:pt x="7926" y="423"/>
                                </a:lnTo>
                                <a:lnTo>
                                  <a:pt x="7908" y="440"/>
                                </a:lnTo>
                                <a:lnTo>
                                  <a:pt x="7892" y="458"/>
                                </a:lnTo>
                                <a:lnTo>
                                  <a:pt x="7877" y="477"/>
                                </a:lnTo>
                                <a:lnTo>
                                  <a:pt x="7861" y="497"/>
                                </a:lnTo>
                                <a:lnTo>
                                  <a:pt x="7831" y="536"/>
                                </a:lnTo>
                                <a:lnTo>
                                  <a:pt x="7803" y="577"/>
                                </a:lnTo>
                                <a:lnTo>
                                  <a:pt x="7751" y="654"/>
                                </a:lnTo>
                                <a:lnTo>
                                  <a:pt x="7727" y="688"/>
                                </a:lnTo>
                                <a:lnTo>
                                  <a:pt x="7704" y="719"/>
                                </a:lnTo>
                                <a:close/>
                                <a:moveTo>
                                  <a:pt x="7461" y="1033"/>
                                </a:moveTo>
                                <a:lnTo>
                                  <a:pt x="7651" y="1181"/>
                                </a:lnTo>
                                <a:lnTo>
                                  <a:pt x="7671" y="1155"/>
                                </a:lnTo>
                                <a:lnTo>
                                  <a:pt x="7691" y="1130"/>
                                </a:lnTo>
                                <a:lnTo>
                                  <a:pt x="7735" y="1082"/>
                                </a:lnTo>
                                <a:lnTo>
                                  <a:pt x="7756" y="1059"/>
                                </a:lnTo>
                                <a:lnTo>
                                  <a:pt x="7775" y="1036"/>
                                </a:lnTo>
                                <a:lnTo>
                                  <a:pt x="7794" y="1014"/>
                                </a:lnTo>
                                <a:lnTo>
                                  <a:pt x="7809" y="992"/>
                                </a:lnTo>
                                <a:lnTo>
                                  <a:pt x="7816" y="981"/>
                                </a:lnTo>
                                <a:lnTo>
                                  <a:pt x="7822" y="969"/>
                                </a:lnTo>
                                <a:lnTo>
                                  <a:pt x="7827" y="958"/>
                                </a:lnTo>
                                <a:lnTo>
                                  <a:pt x="7831" y="948"/>
                                </a:lnTo>
                                <a:lnTo>
                                  <a:pt x="7833" y="937"/>
                                </a:lnTo>
                                <a:lnTo>
                                  <a:pt x="7835" y="926"/>
                                </a:lnTo>
                                <a:lnTo>
                                  <a:pt x="7836" y="916"/>
                                </a:lnTo>
                                <a:lnTo>
                                  <a:pt x="7835" y="905"/>
                                </a:lnTo>
                                <a:lnTo>
                                  <a:pt x="7833" y="893"/>
                                </a:lnTo>
                                <a:lnTo>
                                  <a:pt x="7830" y="882"/>
                                </a:lnTo>
                                <a:lnTo>
                                  <a:pt x="7825" y="872"/>
                                </a:lnTo>
                                <a:lnTo>
                                  <a:pt x="7819" y="861"/>
                                </a:lnTo>
                                <a:lnTo>
                                  <a:pt x="7811" y="850"/>
                                </a:lnTo>
                                <a:lnTo>
                                  <a:pt x="7801" y="839"/>
                                </a:lnTo>
                                <a:lnTo>
                                  <a:pt x="7790" y="827"/>
                                </a:lnTo>
                                <a:lnTo>
                                  <a:pt x="7775" y="816"/>
                                </a:lnTo>
                                <a:lnTo>
                                  <a:pt x="7761" y="806"/>
                                </a:lnTo>
                                <a:lnTo>
                                  <a:pt x="7748" y="798"/>
                                </a:lnTo>
                                <a:lnTo>
                                  <a:pt x="7735" y="791"/>
                                </a:lnTo>
                                <a:lnTo>
                                  <a:pt x="7722" y="786"/>
                                </a:lnTo>
                                <a:lnTo>
                                  <a:pt x="7709" y="782"/>
                                </a:lnTo>
                                <a:lnTo>
                                  <a:pt x="7698" y="780"/>
                                </a:lnTo>
                                <a:lnTo>
                                  <a:pt x="7687" y="780"/>
                                </a:lnTo>
                                <a:lnTo>
                                  <a:pt x="7676" y="781"/>
                                </a:lnTo>
                                <a:lnTo>
                                  <a:pt x="7666" y="783"/>
                                </a:lnTo>
                                <a:lnTo>
                                  <a:pt x="7656" y="786"/>
                                </a:lnTo>
                                <a:lnTo>
                                  <a:pt x="7646" y="791"/>
                                </a:lnTo>
                                <a:lnTo>
                                  <a:pt x="7635" y="796"/>
                                </a:lnTo>
                                <a:lnTo>
                                  <a:pt x="7626" y="803"/>
                                </a:lnTo>
                                <a:lnTo>
                                  <a:pt x="7617" y="811"/>
                                </a:lnTo>
                                <a:lnTo>
                                  <a:pt x="7608" y="819"/>
                                </a:lnTo>
                                <a:lnTo>
                                  <a:pt x="7600" y="828"/>
                                </a:lnTo>
                                <a:lnTo>
                                  <a:pt x="7583" y="850"/>
                                </a:lnTo>
                                <a:lnTo>
                                  <a:pt x="7565" y="873"/>
                                </a:lnTo>
                                <a:lnTo>
                                  <a:pt x="7549" y="898"/>
                                </a:lnTo>
                                <a:lnTo>
                                  <a:pt x="7533" y="925"/>
                                </a:lnTo>
                                <a:lnTo>
                                  <a:pt x="7498" y="980"/>
                                </a:lnTo>
                                <a:lnTo>
                                  <a:pt x="7480" y="1007"/>
                                </a:lnTo>
                                <a:lnTo>
                                  <a:pt x="7461" y="1033"/>
                                </a:lnTo>
                                <a:close/>
                                <a:moveTo>
                                  <a:pt x="7272" y="1275"/>
                                </a:moveTo>
                                <a:lnTo>
                                  <a:pt x="7462" y="1423"/>
                                </a:lnTo>
                                <a:lnTo>
                                  <a:pt x="7635" y="1200"/>
                                </a:lnTo>
                                <a:lnTo>
                                  <a:pt x="7563" y="1149"/>
                                </a:lnTo>
                                <a:lnTo>
                                  <a:pt x="7534" y="1130"/>
                                </a:lnTo>
                                <a:lnTo>
                                  <a:pt x="7509" y="1115"/>
                                </a:lnTo>
                                <a:lnTo>
                                  <a:pt x="7497" y="1109"/>
                                </a:lnTo>
                                <a:lnTo>
                                  <a:pt x="7487" y="1103"/>
                                </a:lnTo>
                                <a:lnTo>
                                  <a:pt x="7477" y="1100"/>
                                </a:lnTo>
                                <a:lnTo>
                                  <a:pt x="7468" y="1097"/>
                                </a:lnTo>
                                <a:lnTo>
                                  <a:pt x="7459" y="1095"/>
                                </a:lnTo>
                                <a:lnTo>
                                  <a:pt x="7450" y="1095"/>
                                </a:lnTo>
                                <a:lnTo>
                                  <a:pt x="7442" y="1095"/>
                                </a:lnTo>
                                <a:lnTo>
                                  <a:pt x="7434" y="1097"/>
                                </a:lnTo>
                                <a:lnTo>
                                  <a:pt x="7426" y="1100"/>
                                </a:lnTo>
                                <a:lnTo>
                                  <a:pt x="7418" y="1104"/>
                                </a:lnTo>
                                <a:lnTo>
                                  <a:pt x="7410" y="1109"/>
                                </a:lnTo>
                                <a:lnTo>
                                  <a:pt x="7402" y="1115"/>
                                </a:lnTo>
                                <a:lnTo>
                                  <a:pt x="7395" y="1122"/>
                                </a:lnTo>
                                <a:lnTo>
                                  <a:pt x="7386" y="1131"/>
                                </a:lnTo>
                                <a:lnTo>
                                  <a:pt x="7369" y="1150"/>
                                </a:lnTo>
                                <a:lnTo>
                                  <a:pt x="7349" y="1174"/>
                                </a:lnTo>
                                <a:lnTo>
                                  <a:pt x="7327" y="1204"/>
                                </a:lnTo>
                                <a:lnTo>
                                  <a:pt x="7272" y="1275"/>
                                </a:lnTo>
                                <a:close/>
                                <a:moveTo>
                                  <a:pt x="7090" y="1511"/>
                                </a:moveTo>
                                <a:lnTo>
                                  <a:pt x="7090" y="1511"/>
                                </a:lnTo>
                                <a:lnTo>
                                  <a:pt x="7109" y="1526"/>
                                </a:lnTo>
                                <a:lnTo>
                                  <a:pt x="7127" y="1541"/>
                                </a:lnTo>
                                <a:lnTo>
                                  <a:pt x="7161" y="1570"/>
                                </a:lnTo>
                                <a:lnTo>
                                  <a:pt x="7192" y="1597"/>
                                </a:lnTo>
                                <a:lnTo>
                                  <a:pt x="7206" y="1609"/>
                                </a:lnTo>
                                <a:lnTo>
                                  <a:pt x="7220" y="1618"/>
                                </a:lnTo>
                                <a:lnTo>
                                  <a:pt x="7235" y="1625"/>
                                </a:lnTo>
                                <a:lnTo>
                                  <a:pt x="7242" y="1627"/>
                                </a:lnTo>
                                <a:lnTo>
                                  <a:pt x="7249" y="1629"/>
                                </a:lnTo>
                                <a:lnTo>
                                  <a:pt x="7256" y="1630"/>
                                </a:lnTo>
                                <a:lnTo>
                                  <a:pt x="7263" y="1631"/>
                                </a:lnTo>
                                <a:lnTo>
                                  <a:pt x="7270" y="1630"/>
                                </a:lnTo>
                                <a:lnTo>
                                  <a:pt x="7278" y="1629"/>
                                </a:lnTo>
                                <a:lnTo>
                                  <a:pt x="7285" y="1626"/>
                                </a:lnTo>
                                <a:lnTo>
                                  <a:pt x="7292" y="1623"/>
                                </a:lnTo>
                                <a:lnTo>
                                  <a:pt x="7300" y="1619"/>
                                </a:lnTo>
                                <a:lnTo>
                                  <a:pt x="7308" y="1614"/>
                                </a:lnTo>
                                <a:lnTo>
                                  <a:pt x="7316" y="1607"/>
                                </a:lnTo>
                                <a:lnTo>
                                  <a:pt x="7323" y="1600"/>
                                </a:lnTo>
                                <a:lnTo>
                                  <a:pt x="7331" y="1591"/>
                                </a:lnTo>
                                <a:lnTo>
                                  <a:pt x="7339" y="1580"/>
                                </a:lnTo>
                                <a:lnTo>
                                  <a:pt x="7361" y="1551"/>
                                </a:lnTo>
                                <a:lnTo>
                                  <a:pt x="7380" y="1526"/>
                                </a:lnTo>
                                <a:lnTo>
                                  <a:pt x="7394" y="1503"/>
                                </a:lnTo>
                                <a:lnTo>
                                  <a:pt x="7404" y="1483"/>
                                </a:lnTo>
                                <a:lnTo>
                                  <a:pt x="7408" y="1475"/>
                                </a:lnTo>
                                <a:lnTo>
                                  <a:pt x="7410" y="1466"/>
                                </a:lnTo>
                                <a:lnTo>
                                  <a:pt x="7412" y="1459"/>
                                </a:lnTo>
                                <a:lnTo>
                                  <a:pt x="7412" y="1450"/>
                                </a:lnTo>
                                <a:lnTo>
                                  <a:pt x="7412" y="1443"/>
                                </a:lnTo>
                                <a:lnTo>
                                  <a:pt x="7411" y="1437"/>
                                </a:lnTo>
                                <a:lnTo>
                                  <a:pt x="7409" y="1430"/>
                                </a:lnTo>
                                <a:lnTo>
                                  <a:pt x="7407" y="1424"/>
                                </a:lnTo>
                                <a:lnTo>
                                  <a:pt x="7403" y="1418"/>
                                </a:lnTo>
                                <a:lnTo>
                                  <a:pt x="7399" y="1411"/>
                                </a:lnTo>
                                <a:lnTo>
                                  <a:pt x="7387" y="1399"/>
                                </a:lnTo>
                                <a:lnTo>
                                  <a:pt x="7373" y="1386"/>
                                </a:lnTo>
                                <a:lnTo>
                                  <a:pt x="7355" y="1371"/>
                                </a:lnTo>
                                <a:lnTo>
                                  <a:pt x="7312" y="1338"/>
                                </a:lnTo>
                                <a:lnTo>
                                  <a:pt x="7285" y="1318"/>
                                </a:lnTo>
                                <a:lnTo>
                                  <a:pt x="7257" y="1295"/>
                                </a:lnTo>
                                <a:lnTo>
                                  <a:pt x="7090" y="1511"/>
                                </a:lnTo>
                                <a:close/>
                                <a:moveTo>
                                  <a:pt x="6931" y="1713"/>
                                </a:moveTo>
                                <a:lnTo>
                                  <a:pt x="7123" y="1873"/>
                                </a:lnTo>
                                <a:lnTo>
                                  <a:pt x="7270" y="1683"/>
                                </a:lnTo>
                                <a:lnTo>
                                  <a:pt x="7205" y="1631"/>
                                </a:lnTo>
                                <a:lnTo>
                                  <a:pt x="7179" y="1611"/>
                                </a:lnTo>
                                <a:lnTo>
                                  <a:pt x="7156" y="1594"/>
                                </a:lnTo>
                                <a:lnTo>
                                  <a:pt x="7135" y="1580"/>
                                </a:lnTo>
                                <a:lnTo>
                                  <a:pt x="7126" y="1575"/>
                                </a:lnTo>
                                <a:lnTo>
                                  <a:pt x="7117" y="1570"/>
                                </a:lnTo>
                                <a:lnTo>
                                  <a:pt x="7109" y="1567"/>
                                </a:lnTo>
                                <a:lnTo>
                                  <a:pt x="7101" y="1565"/>
                                </a:lnTo>
                                <a:lnTo>
                                  <a:pt x="7094" y="1564"/>
                                </a:lnTo>
                                <a:lnTo>
                                  <a:pt x="7086" y="1563"/>
                                </a:lnTo>
                                <a:lnTo>
                                  <a:pt x="7078" y="1564"/>
                                </a:lnTo>
                                <a:lnTo>
                                  <a:pt x="7071" y="1566"/>
                                </a:lnTo>
                                <a:lnTo>
                                  <a:pt x="7063" y="1569"/>
                                </a:lnTo>
                                <a:lnTo>
                                  <a:pt x="7056" y="1573"/>
                                </a:lnTo>
                                <a:lnTo>
                                  <a:pt x="7048" y="1578"/>
                                </a:lnTo>
                                <a:lnTo>
                                  <a:pt x="7040" y="1584"/>
                                </a:lnTo>
                                <a:lnTo>
                                  <a:pt x="7024" y="1601"/>
                                </a:lnTo>
                                <a:lnTo>
                                  <a:pt x="7004" y="1622"/>
                                </a:lnTo>
                                <a:lnTo>
                                  <a:pt x="6983" y="1647"/>
                                </a:lnTo>
                                <a:lnTo>
                                  <a:pt x="6931" y="1713"/>
                                </a:lnTo>
                                <a:close/>
                                <a:moveTo>
                                  <a:pt x="6774" y="1916"/>
                                </a:moveTo>
                                <a:lnTo>
                                  <a:pt x="6970" y="2069"/>
                                </a:lnTo>
                                <a:lnTo>
                                  <a:pt x="7020" y="2004"/>
                                </a:lnTo>
                                <a:lnTo>
                                  <a:pt x="7039" y="1978"/>
                                </a:lnTo>
                                <a:lnTo>
                                  <a:pt x="7054" y="1955"/>
                                </a:lnTo>
                                <a:lnTo>
                                  <a:pt x="7064" y="1935"/>
                                </a:lnTo>
                                <a:lnTo>
                                  <a:pt x="7068" y="1925"/>
                                </a:lnTo>
                                <a:lnTo>
                                  <a:pt x="7071" y="1917"/>
                                </a:lnTo>
                                <a:lnTo>
                                  <a:pt x="7073" y="1909"/>
                                </a:lnTo>
                                <a:lnTo>
                                  <a:pt x="7074" y="1901"/>
                                </a:lnTo>
                                <a:lnTo>
                                  <a:pt x="7073" y="1893"/>
                                </a:lnTo>
                                <a:lnTo>
                                  <a:pt x="7072" y="1886"/>
                                </a:lnTo>
                                <a:lnTo>
                                  <a:pt x="7070" y="1879"/>
                                </a:lnTo>
                                <a:lnTo>
                                  <a:pt x="7067" y="1872"/>
                                </a:lnTo>
                                <a:lnTo>
                                  <a:pt x="7063" y="1865"/>
                                </a:lnTo>
                                <a:lnTo>
                                  <a:pt x="7058" y="1856"/>
                                </a:lnTo>
                                <a:lnTo>
                                  <a:pt x="7051" y="1849"/>
                                </a:lnTo>
                                <a:lnTo>
                                  <a:pt x="7044" y="1841"/>
                                </a:lnTo>
                                <a:lnTo>
                                  <a:pt x="7027" y="1825"/>
                                </a:lnTo>
                                <a:lnTo>
                                  <a:pt x="7005" y="1806"/>
                                </a:lnTo>
                                <a:lnTo>
                                  <a:pt x="6979" y="1785"/>
                                </a:lnTo>
                                <a:lnTo>
                                  <a:pt x="6916" y="1734"/>
                                </a:lnTo>
                                <a:lnTo>
                                  <a:pt x="6774" y="1916"/>
                                </a:lnTo>
                                <a:close/>
                                <a:moveTo>
                                  <a:pt x="6611" y="2125"/>
                                </a:moveTo>
                                <a:lnTo>
                                  <a:pt x="6611" y="2125"/>
                                </a:lnTo>
                                <a:lnTo>
                                  <a:pt x="6678" y="2177"/>
                                </a:lnTo>
                                <a:lnTo>
                                  <a:pt x="6704" y="2197"/>
                                </a:lnTo>
                                <a:lnTo>
                                  <a:pt x="6727" y="2214"/>
                                </a:lnTo>
                                <a:lnTo>
                                  <a:pt x="6748" y="2226"/>
                                </a:lnTo>
                                <a:lnTo>
                                  <a:pt x="6757" y="2231"/>
                                </a:lnTo>
                                <a:lnTo>
                                  <a:pt x="6766" y="2235"/>
                                </a:lnTo>
                                <a:lnTo>
                                  <a:pt x="6774" y="2237"/>
                                </a:lnTo>
                                <a:lnTo>
                                  <a:pt x="6782" y="2239"/>
                                </a:lnTo>
                                <a:lnTo>
                                  <a:pt x="6790" y="2240"/>
                                </a:lnTo>
                                <a:lnTo>
                                  <a:pt x="6797" y="2240"/>
                                </a:lnTo>
                                <a:lnTo>
                                  <a:pt x="6804" y="2238"/>
                                </a:lnTo>
                                <a:lnTo>
                                  <a:pt x="6813" y="2236"/>
                                </a:lnTo>
                                <a:lnTo>
                                  <a:pt x="6820" y="2233"/>
                                </a:lnTo>
                                <a:lnTo>
                                  <a:pt x="6828" y="2228"/>
                                </a:lnTo>
                                <a:lnTo>
                                  <a:pt x="6835" y="2223"/>
                                </a:lnTo>
                                <a:lnTo>
                                  <a:pt x="6843" y="2216"/>
                                </a:lnTo>
                                <a:lnTo>
                                  <a:pt x="6860" y="2199"/>
                                </a:lnTo>
                                <a:lnTo>
                                  <a:pt x="6880" y="2179"/>
                                </a:lnTo>
                                <a:lnTo>
                                  <a:pt x="6901" y="2154"/>
                                </a:lnTo>
                                <a:lnTo>
                                  <a:pt x="6955" y="2089"/>
                                </a:lnTo>
                                <a:lnTo>
                                  <a:pt x="6888" y="2036"/>
                                </a:lnTo>
                                <a:lnTo>
                                  <a:pt x="6860" y="2016"/>
                                </a:lnTo>
                                <a:lnTo>
                                  <a:pt x="6837" y="1998"/>
                                </a:lnTo>
                                <a:lnTo>
                                  <a:pt x="6816" y="1985"/>
                                </a:lnTo>
                                <a:lnTo>
                                  <a:pt x="6806" y="1980"/>
                                </a:lnTo>
                                <a:lnTo>
                                  <a:pt x="6797" y="1976"/>
                                </a:lnTo>
                                <a:lnTo>
                                  <a:pt x="6789" y="1973"/>
                                </a:lnTo>
                                <a:lnTo>
                                  <a:pt x="6781" y="1971"/>
                                </a:lnTo>
                                <a:lnTo>
                                  <a:pt x="6773" y="1970"/>
                                </a:lnTo>
                                <a:lnTo>
                                  <a:pt x="6766" y="1970"/>
                                </a:lnTo>
                                <a:lnTo>
                                  <a:pt x="6758" y="1971"/>
                                </a:lnTo>
                                <a:lnTo>
                                  <a:pt x="6751" y="1974"/>
                                </a:lnTo>
                                <a:lnTo>
                                  <a:pt x="6744" y="1977"/>
                                </a:lnTo>
                                <a:lnTo>
                                  <a:pt x="6735" y="1981"/>
                                </a:lnTo>
                                <a:lnTo>
                                  <a:pt x="6728" y="1987"/>
                                </a:lnTo>
                                <a:lnTo>
                                  <a:pt x="6720" y="1993"/>
                                </a:lnTo>
                                <a:lnTo>
                                  <a:pt x="6703" y="2011"/>
                                </a:lnTo>
                                <a:lnTo>
                                  <a:pt x="6685" y="2032"/>
                                </a:lnTo>
                                <a:lnTo>
                                  <a:pt x="6663" y="2058"/>
                                </a:lnTo>
                                <a:lnTo>
                                  <a:pt x="6611" y="2125"/>
                                </a:lnTo>
                                <a:close/>
                                <a:moveTo>
                                  <a:pt x="6453" y="2329"/>
                                </a:moveTo>
                                <a:lnTo>
                                  <a:pt x="6643" y="2476"/>
                                </a:lnTo>
                                <a:lnTo>
                                  <a:pt x="6693" y="2412"/>
                                </a:lnTo>
                                <a:lnTo>
                                  <a:pt x="6711" y="2386"/>
                                </a:lnTo>
                                <a:lnTo>
                                  <a:pt x="6726" y="2364"/>
                                </a:lnTo>
                                <a:lnTo>
                                  <a:pt x="6737" y="2344"/>
                                </a:lnTo>
                                <a:lnTo>
                                  <a:pt x="6742" y="2335"/>
                                </a:lnTo>
                                <a:lnTo>
                                  <a:pt x="6745" y="2326"/>
                                </a:lnTo>
                                <a:lnTo>
                                  <a:pt x="6747" y="2318"/>
                                </a:lnTo>
                                <a:lnTo>
                                  <a:pt x="6748" y="2311"/>
                                </a:lnTo>
                                <a:lnTo>
                                  <a:pt x="6748" y="2303"/>
                                </a:lnTo>
                                <a:lnTo>
                                  <a:pt x="6747" y="2296"/>
                                </a:lnTo>
                                <a:lnTo>
                                  <a:pt x="6745" y="2289"/>
                                </a:lnTo>
                                <a:lnTo>
                                  <a:pt x="6743" y="2282"/>
                                </a:lnTo>
                                <a:lnTo>
                                  <a:pt x="6739" y="2274"/>
                                </a:lnTo>
                                <a:lnTo>
                                  <a:pt x="6733" y="2267"/>
                                </a:lnTo>
                                <a:lnTo>
                                  <a:pt x="6727" y="2259"/>
                                </a:lnTo>
                                <a:lnTo>
                                  <a:pt x="6720" y="2252"/>
                                </a:lnTo>
                                <a:lnTo>
                                  <a:pt x="6704" y="2236"/>
                                </a:lnTo>
                                <a:lnTo>
                                  <a:pt x="6683" y="2218"/>
                                </a:lnTo>
                                <a:lnTo>
                                  <a:pt x="6657" y="2196"/>
                                </a:lnTo>
                                <a:lnTo>
                                  <a:pt x="6595" y="2146"/>
                                </a:lnTo>
                                <a:lnTo>
                                  <a:pt x="6524" y="2237"/>
                                </a:lnTo>
                                <a:lnTo>
                                  <a:pt x="6453" y="2329"/>
                                </a:lnTo>
                                <a:close/>
                                <a:moveTo>
                                  <a:pt x="6311" y="2512"/>
                                </a:moveTo>
                                <a:lnTo>
                                  <a:pt x="6502" y="2671"/>
                                </a:lnTo>
                                <a:lnTo>
                                  <a:pt x="6516" y="2653"/>
                                </a:lnTo>
                                <a:lnTo>
                                  <a:pt x="6530" y="2636"/>
                                </a:lnTo>
                                <a:lnTo>
                                  <a:pt x="6557" y="2605"/>
                                </a:lnTo>
                                <a:lnTo>
                                  <a:pt x="6580" y="2577"/>
                                </a:lnTo>
                                <a:lnTo>
                                  <a:pt x="6590" y="2564"/>
                                </a:lnTo>
                                <a:lnTo>
                                  <a:pt x="6598" y="2552"/>
                                </a:lnTo>
                                <a:lnTo>
                                  <a:pt x="6605" y="2538"/>
                                </a:lnTo>
                                <a:lnTo>
                                  <a:pt x="6607" y="2532"/>
                                </a:lnTo>
                                <a:lnTo>
                                  <a:pt x="6609" y="2526"/>
                                </a:lnTo>
                                <a:lnTo>
                                  <a:pt x="6609" y="2520"/>
                                </a:lnTo>
                                <a:lnTo>
                                  <a:pt x="6609" y="2513"/>
                                </a:lnTo>
                                <a:lnTo>
                                  <a:pt x="6609" y="2507"/>
                                </a:lnTo>
                                <a:lnTo>
                                  <a:pt x="6607" y="2501"/>
                                </a:lnTo>
                                <a:lnTo>
                                  <a:pt x="6605" y="2494"/>
                                </a:lnTo>
                                <a:lnTo>
                                  <a:pt x="6602" y="2488"/>
                                </a:lnTo>
                                <a:lnTo>
                                  <a:pt x="6597" y="2480"/>
                                </a:lnTo>
                                <a:lnTo>
                                  <a:pt x="6592" y="2473"/>
                                </a:lnTo>
                                <a:lnTo>
                                  <a:pt x="6586" y="2466"/>
                                </a:lnTo>
                                <a:lnTo>
                                  <a:pt x="6579" y="2459"/>
                                </a:lnTo>
                                <a:lnTo>
                                  <a:pt x="6561" y="2444"/>
                                </a:lnTo>
                                <a:lnTo>
                                  <a:pt x="6538" y="2427"/>
                                </a:lnTo>
                                <a:lnTo>
                                  <a:pt x="6516" y="2410"/>
                                </a:lnTo>
                                <a:lnTo>
                                  <a:pt x="6496" y="2398"/>
                                </a:lnTo>
                                <a:lnTo>
                                  <a:pt x="6479" y="2388"/>
                                </a:lnTo>
                                <a:lnTo>
                                  <a:pt x="6463" y="2381"/>
                                </a:lnTo>
                                <a:lnTo>
                                  <a:pt x="6454" y="2378"/>
                                </a:lnTo>
                                <a:lnTo>
                                  <a:pt x="6447" y="2376"/>
                                </a:lnTo>
                                <a:lnTo>
                                  <a:pt x="6440" y="2375"/>
                                </a:lnTo>
                                <a:lnTo>
                                  <a:pt x="6433" y="2375"/>
                                </a:lnTo>
                                <a:lnTo>
                                  <a:pt x="6427" y="2375"/>
                                </a:lnTo>
                                <a:lnTo>
                                  <a:pt x="6420" y="2376"/>
                                </a:lnTo>
                                <a:lnTo>
                                  <a:pt x="6414" y="2378"/>
                                </a:lnTo>
                                <a:lnTo>
                                  <a:pt x="6407" y="2381"/>
                                </a:lnTo>
                                <a:lnTo>
                                  <a:pt x="6401" y="2385"/>
                                </a:lnTo>
                                <a:lnTo>
                                  <a:pt x="6395" y="2389"/>
                                </a:lnTo>
                                <a:lnTo>
                                  <a:pt x="6388" y="2394"/>
                                </a:lnTo>
                                <a:lnTo>
                                  <a:pt x="6382" y="2401"/>
                                </a:lnTo>
                                <a:lnTo>
                                  <a:pt x="6369" y="2416"/>
                                </a:lnTo>
                                <a:lnTo>
                                  <a:pt x="6356" y="2435"/>
                                </a:lnTo>
                                <a:lnTo>
                                  <a:pt x="6342" y="2456"/>
                                </a:lnTo>
                                <a:lnTo>
                                  <a:pt x="6327" y="2483"/>
                                </a:lnTo>
                                <a:lnTo>
                                  <a:pt x="6311" y="2512"/>
                                </a:lnTo>
                                <a:close/>
                                <a:moveTo>
                                  <a:pt x="6154" y="2715"/>
                                </a:moveTo>
                                <a:lnTo>
                                  <a:pt x="6154" y="2715"/>
                                </a:lnTo>
                                <a:lnTo>
                                  <a:pt x="6217" y="2762"/>
                                </a:lnTo>
                                <a:lnTo>
                                  <a:pt x="6242" y="2781"/>
                                </a:lnTo>
                                <a:lnTo>
                                  <a:pt x="6266" y="2797"/>
                                </a:lnTo>
                                <a:lnTo>
                                  <a:pt x="6285" y="2809"/>
                                </a:lnTo>
                                <a:lnTo>
                                  <a:pt x="6302" y="2818"/>
                                </a:lnTo>
                                <a:lnTo>
                                  <a:pt x="6310" y="2821"/>
                                </a:lnTo>
                                <a:lnTo>
                                  <a:pt x="6318" y="2823"/>
                                </a:lnTo>
                                <a:lnTo>
                                  <a:pt x="6327" y="2825"/>
                                </a:lnTo>
                                <a:lnTo>
                                  <a:pt x="6334" y="2825"/>
                                </a:lnTo>
                                <a:lnTo>
                                  <a:pt x="6341" y="2824"/>
                                </a:lnTo>
                                <a:lnTo>
                                  <a:pt x="6348" y="2823"/>
                                </a:lnTo>
                                <a:lnTo>
                                  <a:pt x="6355" y="2820"/>
                                </a:lnTo>
                                <a:lnTo>
                                  <a:pt x="6362" y="2817"/>
                                </a:lnTo>
                                <a:lnTo>
                                  <a:pt x="6369" y="2812"/>
                                </a:lnTo>
                                <a:lnTo>
                                  <a:pt x="6377" y="2806"/>
                                </a:lnTo>
                                <a:lnTo>
                                  <a:pt x="6394" y="2792"/>
                                </a:lnTo>
                                <a:lnTo>
                                  <a:pt x="6412" y="2773"/>
                                </a:lnTo>
                                <a:lnTo>
                                  <a:pt x="6431" y="2748"/>
                                </a:lnTo>
                                <a:lnTo>
                                  <a:pt x="6481" y="2686"/>
                                </a:lnTo>
                                <a:lnTo>
                                  <a:pt x="6418" y="2636"/>
                                </a:lnTo>
                                <a:lnTo>
                                  <a:pt x="6392" y="2616"/>
                                </a:lnTo>
                                <a:lnTo>
                                  <a:pt x="6369" y="2599"/>
                                </a:lnTo>
                                <a:lnTo>
                                  <a:pt x="6350" y="2587"/>
                                </a:lnTo>
                                <a:lnTo>
                                  <a:pt x="6341" y="2582"/>
                                </a:lnTo>
                                <a:lnTo>
                                  <a:pt x="6333" y="2578"/>
                                </a:lnTo>
                                <a:lnTo>
                                  <a:pt x="6325" y="2574"/>
                                </a:lnTo>
                                <a:lnTo>
                                  <a:pt x="6317" y="2572"/>
                                </a:lnTo>
                                <a:lnTo>
                                  <a:pt x="6309" y="2571"/>
                                </a:lnTo>
                                <a:lnTo>
                                  <a:pt x="6302" y="2571"/>
                                </a:lnTo>
                                <a:lnTo>
                                  <a:pt x="6295" y="2571"/>
                                </a:lnTo>
                                <a:lnTo>
                                  <a:pt x="6288" y="2573"/>
                                </a:lnTo>
                                <a:lnTo>
                                  <a:pt x="6281" y="2576"/>
                                </a:lnTo>
                                <a:lnTo>
                                  <a:pt x="6274" y="2580"/>
                                </a:lnTo>
                                <a:lnTo>
                                  <a:pt x="6266" y="2585"/>
                                </a:lnTo>
                                <a:lnTo>
                                  <a:pt x="6259" y="2591"/>
                                </a:lnTo>
                                <a:lnTo>
                                  <a:pt x="6242" y="2606"/>
                                </a:lnTo>
                                <a:lnTo>
                                  <a:pt x="6224" y="2627"/>
                                </a:lnTo>
                                <a:lnTo>
                                  <a:pt x="6204" y="2651"/>
                                </a:lnTo>
                                <a:lnTo>
                                  <a:pt x="6154" y="2715"/>
                                </a:lnTo>
                                <a:close/>
                                <a:moveTo>
                                  <a:pt x="6016" y="2891"/>
                                </a:moveTo>
                                <a:lnTo>
                                  <a:pt x="6206" y="3039"/>
                                </a:lnTo>
                                <a:lnTo>
                                  <a:pt x="6328" y="2882"/>
                                </a:lnTo>
                                <a:lnTo>
                                  <a:pt x="6275" y="2840"/>
                                </a:lnTo>
                                <a:lnTo>
                                  <a:pt x="6230" y="2804"/>
                                </a:lnTo>
                                <a:lnTo>
                                  <a:pt x="6210" y="2789"/>
                                </a:lnTo>
                                <a:lnTo>
                                  <a:pt x="6192" y="2777"/>
                                </a:lnTo>
                                <a:lnTo>
                                  <a:pt x="6183" y="2773"/>
                                </a:lnTo>
                                <a:lnTo>
                                  <a:pt x="6173" y="2769"/>
                                </a:lnTo>
                                <a:lnTo>
                                  <a:pt x="6164" y="2766"/>
                                </a:lnTo>
                                <a:lnTo>
                                  <a:pt x="6156" y="2763"/>
                                </a:lnTo>
                                <a:lnTo>
                                  <a:pt x="6148" y="2762"/>
                                </a:lnTo>
                                <a:lnTo>
                                  <a:pt x="6140" y="2762"/>
                                </a:lnTo>
                                <a:lnTo>
                                  <a:pt x="6132" y="2763"/>
                                </a:lnTo>
                                <a:lnTo>
                                  <a:pt x="6124" y="2765"/>
                                </a:lnTo>
                                <a:lnTo>
                                  <a:pt x="6115" y="2768"/>
                                </a:lnTo>
                                <a:lnTo>
                                  <a:pt x="6106" y="2772"/>
                                </a:lnTo>
                                <a:lnTo>
                                  <a:pt x="6098" y="2777"/>
                                </a:lnTo>
                                <a:lnTo>
                                  <a:pt x="6090" y="2784"/>
                                </a:lnTo>
                                <a:lnTo>
                                  <a:pt x="6082" y="2792"/>
                                </a:lnTo>
                                <a:lnTo>
                                  <a:pt x="6073" y="2802"/>
                                </a:lnTo>
                                <a:lnTo>
                                  <a:pt x="6064" y="2813"/>
                                </a:lnTo>
                                <a:lnTo>
                                  <a:pt x="6055" y="2825"/>
                                </a:lnTo>
                                <a:lnTo>
                                  <a:pt x="6046" y="2840"/>
                                </a:lnTo>
                                <a:lnTo>
                                  <a:pt x="6036" y="2855"/>
                                </a:lnTo>
                                <a:lnTo>
                                  <a:pt x="6016" y="2891"/>
                                </a:lnTo>
                                <a:close/>
                                <a:moveTo>
                                  <a:pt x="5859" y="3094"/>
                                </a:moveTo>
                                <a:lnTo>
                                  <a:pt x="6049" y="3243"/>
                                </a:lnTo>
                                <a:lnTo>
                                  <a:pt x="6186" y="3066"/>
                                </a:lnTo>
                                <a:lnTo>
                                  <a:pt x="6123" y="3016"/>
                                </a:lnTo>
                                <a:lnTo>
                                  <a:pt x="6097" y="2996"/>
                                </a:lnTo>
                                <a:lnTo>
                                  <a:pt x="6075" y="2980"/>
                                </a:lnTo>
                                <a:lnTo>
                                  <a:pt x="6055" y="2967"/>
                                </a:lnTo>
                                <a:lnTo>
                                  <a:pt x="6047" y="2961"/>
                                </a:lnTo>
                                <a:lnTo>
                                  <a:pt x="6037" y="2957"/>
                                </a:lnTo>
                                <a:lnTo>
                                  <a:pt x="6029" y="2953"/>
                                </a:lnTo>
                                <a:lnTo>
                                  <a:pt x="6022" y="2951"/>
                                </a:lnTo>
                                <a:lnTo>
                                  <a:pt x="6014" y="2950"/>
                                </a:lnTo>
                                <a:lnTo>
                                  <a:pt x="6007" y="2950"/>
                                </a:lnTo>
                                <a:lnTo>
                                  <a:pt x="6000" y="2951"/>
                                </a:lnTo>
                                <a:lnTo>
                                  <a:pt x="5993" y="2952"/>
                                </a:lnTo>
                                <a:lnTo>
                                  <a:pt x="5986" y="2955"/>
                                </a:lnTo>
                                <a:lnTo>
                                  <a:pt x="5979" y="2959"/>
                                </a:lnTo>
                                <a:lnTo>
                                  <a:pt x="5971" y="2965"/>
                                </a:lnTo>
                                <a:lnTo>
                                  <a:pt x="5963" y="2971"/>
                                </a:lnTo>
                                <a:lnTo>
                                  <a:pt x="5947" y="2986"/>
                                </a:lnTo>
                                <a:lnTo>
                                  <a:pt x="5929" y="3006"/>
                                </a:lnTo>
                                <a:lnTo>
                                  <a:pt x="5909" y="3030"/>
                                </a:lnTo>
                                <a:lnTo>
                                  <a:pt x="5859" y="3094"/>
                                </a:lnTo>
                                <a:close/>
                                <a:moveTo>
                                  <a:pt x="5716" y="3279"/>
                                </a:moveTo>
                                <a:lnTo>
                                  <a:pt x="5900" y="3432"/>
                                </a:lnTo>
                                <a:lnTo>
                                  <a:pt x="6033" y="3263"/>
                                </a:lnTo>
                                <a:lnTo>
                                  <a:pt x="5979" y="3219"/>
                                </a:lnTo>
                                <a:lnTo>
                                  <a:pt x="5955" y="3200"/>
                                </a:lnTo>
                                <a:lnTo>
                                  <a:pt x="5933" y="3183"/>
                                </a:lnTo>
                                <a:lnTo>
                                  <a:pt x="5913" y="3168"/>
                                </a:lnTo>
                                <a:lnTo>
                                  <a:pt x="5893" y="3156"/>
                                </a:lnTo>
                                <a:lnTo>
                                  <a:pt x="5884" y="3152"/>
                                </a:lnTo>
                                <a:lnTo>
                                  <a:pt x="5875" y="3148"/>
                                </a:lnTo>
                                <a:lnTo>
                                  <a:pt x="5867" y="3145"/>
                                </a:lnTo>
                                <a:lnTo>
                                  <a:pt x="5858" y="3143"/>
                                </a:lnTo>
                                <a:lnTo>
                                  <a:pt x="5850" y="3142"/>
                                </a:lnTo>
                                <a:lnTo>
                                  <a:pt x="5842" y="3142"/>
                                </a:lnTo>
                                <a:lnTo>
                                  <a:pt x="5834" y="3144"/>
                                </a:lnTo>
                                <a:lnTo>
                                  <a:pt x="5824" y="3146"/>
                                </a:lnTo>
                                <a:lnTo>
                                  <a:pt x="5816" y="3149"/>
                                </a:lnTo>
                                <a:lnTo>
                                  <a:pt x="5808" y="3154"/>
                                </a:lnTo>
                                <a:lnTo>
                                  <a:pt x="5800" y="3160"/>
                                </a:lnTo>
                                <a:lnTo>
                                  <a:pt x="5792" y="3167"/>
                                </a:lnTo>
                                <a:lnTo>
                                  <a:pt x="5783" y="3177"/>
                                </a:lnTo>
                                <a:lnTo>
                                  <a:pt x="5774" y="3187"/>
                                </a:lnTo>
                                <a:lnTo>
                                  <a:pt x="5765" y="3198"/>
                                </a:lnTo>
                                <a:lnTo>
                                  <a:pt x="5755" y="3211"/>
                                </a:lnTo>
                                <a:lnTo>
                                  <a:pt x="5736" y="3242"/>
                                </a:lnTo>
                                <a:lnTo>
                                  <a:pt x="5716" y="3279"/>
                                </a:lnTo>
                                <a:close/>
                                <a:moveTo>
                                  <a:pt x="5548" y="3494"/>
                                </a:moveTo>
                                <a:lnTo>
                                  <a:pt x="5738" y="3642"/>
                                </a:lnTo>
                                <a:lnTo>
                                  <a:pt x="5885" y="3452"/>
                                </a:lnTo>
                                <a:lnTo>
                                  <a:pt x="5819" y="3400"/>
                                </a:lnTo>
                                <a:lnTo>
                                  <a:pt x="5793" y="3380"/>
                                </a:lnTo>
                                <a:lnTo>
                                  <a:pt x="5770" y="3363"/>
                                </a:lnTo>
                                <a:lnTo>
                                  <a:pt x="5749" y="3351"/>
                                </a:lnTo>
                                <a:lnTo>
                                  <a:pt x="5740" y="3346"/>
                                </a:lnTo>
                                <a:lnTo>
                                  <a:pt x="5731" y="3343"/>
                                </a:lnTo>
                                <a:lnTo>
                                  <a:pt x="5723" y="3340"/>
                                </a:lnTo>
                                <a:lnTo>
                                  <a:pt x="5715" y="3338"/>
                                </a:lnTo>
                                <a:lnTo>
                                  <a:pt x="5708" y="3338"/>
                                </a:lnTo>
                                <a:lnTo>
                                  <a:pt x="5700" y="3338"/>
                                </a:lnTo>
                                <a:lnTo>
                                  <a:pt x="5692" y="3340"/>
                                </a:lnTo>
                                <a:lnTo>
                                  <a:pt x="5685" y="3342"/>
                                </a:lnTo>
                                <a:lnTo>
                                  <a:pt x="5678" y="3346"/>
                                </a:lnTo>
                                <a:lnTo>
                                  <a:pt x="5670" y="3350"/>
                                </a:lnTo>
                                <a:lnTo>
                                  <a:pt x="5663" y="3356"/>
                                </a:lnTo>
                                <a:lnTo>
                                  <a:pt x="5655" y="3363"/>
                                </a:lnTo>
                                <a:lnTo>
                                  <a:pt x="5639" y="3381"/>
                                </a:lnTo>
                                <a:lnTo>
                                  <a:pt x="5620" y="3402"/>
                                </a:lnTo>
                                <a:lnTo>
                                  <a:pt x="5599" y="3428"/>
                                </a:lnTo>
                                <a:lnTo>
                                  <a:pt x="5548" y="3494"/>
                                </a:lnTo>
                                <a:close/>
                                <a:moveTo>
                                  <a:pt x="5385" y="3704"/>
                                </a:moveTo>
                                <a:lnTo>
                                  <a:pt x="5576" y="3851"/>
                                </a:lnTo>
                                <a:lnTo>
                                  <a:pt x="5728" y="3655"/>
                                </a:lnTo>
                                <a:lnTo>
                                  <a:pt x="5660" y="3606"/>
                                </a:lnTo>
                                <a:lnTo>
                                  <a:pt x="5633" y="3587"/>
                                </a:lnTo>
                                <a:lnTo>
                                  <a:pt x="5609" y="3570"/>
                                </a:lnTo>
                                <a:lnTo>
                                  <a:pt x="5588" y="3559"/>
                                </a:lnTo>
                                <a:lnTo>
                                  <a:pt x="5579" y="3554"/>
                                </a:lnTo>
                                <a:lnTo>
                                  <a:pt x="5570" y="3551"/>
                                </a:lnTo>
                                <a:lnTo>
                                  <a:pt x="5562" y="3549"/>
                                </a:lnTo>
                                <a:lnTo>
                                  <a:pt x="5553" y="3547"/>
                                </a:lnTo>
                                <a:lnTo>
                                  <a:pt x="5545" y="3547"/>
                                </a:lnTo>
                                <a:lnTo>
                                  <a:pt x="5538" y="3547"/>
                                </a:lnTo>
                                <a:lnTo>
                                  <a:pt x="5530" y="3549"/>
                                </a:lnTo>
                                <a:lnTo>
                                  <a:pt x="5523" y="3551"/>
                                </a:lnTo>
                                <a:lnTo>
                                  <a:pt x="5516" y="3555"/>
                                </a:lnTo>
                                <a:lnTo>
                                  <a:pt x="5508" y="3560"/>
                                </a:lnTo>
                                <a:lnTo>
                                  <a:pt x="5501" y="3565"/>
                                </a:lnTo>
                                <a:lnTo>
                                  <a:pt x="5493" y="3572"/>
                                </a:lnTo>
                                <a:lnTo>
                                  <a:pt x="5476" y="3590"/>
                                </a:lnTo>
                                <a:lnTo>
                                  <a:pt x="5457" y="3612"/>
                                </a:lnTo>
                                <a:lnTo>
                                  <a:pt x="5437" y="3637"/>
                                </a:lnTo>
                                <a:lnTo>
                                  <a:pt x="5385" y="3704"/>
                                </a:lnTo>
                                <a:close/>
                                <a:moveTo>
                                  <a:pt x="5208" y="3933"/>
                                </a:moveTo>
                                <a:lnTo>
                                  <a:pt x="5391" y="4075"/>
                                </a:lnTo>
                                <a:lnTo>
                                  <a:pt x="5553" y="3866"/>
                                </a:lnTo>
                                <a:lnTo>
                                  <a:pt x="5517" y="3837"/>
                                </a:lnTo>
                                <a:lnTo>
                                  <a:pt x="5484" y="3813"/>
                                </a:lnTo>
                                <a:lnTo>
                                  <a:pt x="5457" y="3794"/>
                                </a:lnTo>
                                <a:lnTo>
                                  <a:pt x="5433" y="3778"/>
                                </a:lnTo>
                                <a:lnTo>
                                  <a:pt x="5423" y="3772"/>
                                </a:lnTo>
                                <a:lnTo>
                                  <a:pt x="5412" y="3767"/>
                                </a:lnTo>
                                <a:lnTo>
                                  <a:pt x="5402" y="3763"/>
                                </a:lnTo>
                                <a:lnTo>
                                  <a:pt x="5394" y="3761"/>
                                </a:lnTo>
                                <a:lnTo>
                                  <a:pt x="5385" y="3759"/>
                                </a:lnTo>
                                <a:lnTo>
                                  <a:pt x="5377" y="3758"/>
                                </a:lnTo>
                                <a:lnTo>
                                  <a:pt x="5369" y="3759"/>
                                </a:lnTo>
                                <a:lnTo>
                                  <a:pt x="5362" y="3761"/>
                                </a:lnTo>
                                <a:lnTo>
                                  <a:pt x="5354" y="3763"/>
                                </a:lnTo>
                                <a:lnTo>
                                  <a:pt x="5347" y="3767"/>
                                </a:lnTo>
                                <a:lnTo>
                                  <a:pt x="5339" y="3772"/>
                                </a:lnTo>
                                <a:lnTo>
                                  <a:pt x="5331" y="3777"/>
                                </a:lnTo>
                                <a:lnTo>
                                  <a:pt x="5324" y="3784"/>
                                </a:lnTo>
                                <a:lnTo>
                                  <a:pt x="5316" y="3793"/>
                                </a:lnTo>
                                <a:lnTo>
                                  <a:pt x="5300" y="3812"/>
                                </a:lnTo>
                                <a:lnTo>
                                  <a:pt x="5281" y="3836"/>
                                </a:lnTo>
                                <a:lnTo>
                                  <a:pt x="5259" y="3864"/>
                                </a:lnTo>
                                <a:lnTo>
                                  <a:pt x="5208" y="3933"/>
                                </a:lnTo>
                                <a:close/>
                                <a:moveTo>
                                  <a:pt x="5296" y="7130"/>
                                </a:moveTo>
                                <a:lnTo>
                                  <a:pt x="5296" y="7130"/>
                                </a:lnTo>
                                <a:lnTo>
                                  <a:pt x="5320" y="7112"/>
                                </a:lnTo>
                                <a:lnTo>
                                  <a:pt x="5341" y="7095"/>
                                </a:lnTo>
                                <a:lnTo>
                                  <a:pt x="5360" y="7077"/>
                                </a:lnTo>
                                <a:lnTo>
                                  <a:pt x="5374" y="7061"/>
                                </a:lnTo>
                                <a:lnTo>
                                  <a:pt x="5385" y="7045"/>
                                </a:lnTo>
                                <a:lnTo>
                                  <a:pt x="5394" y="7030"/>
                                </a:lnTo>
                                <a:lnTo>
                                  <a:pt x="5397" y="7022"/>
                                </a:lnTo>
                                <a:lnTo>
                                  <a:pt x="5399" y="7014"/>
                                </a:lnTo>
                                <a:lnTo>
                                  <a:pt x="5401" y="7007"/>
                                </a:lnTo>
                                <a:lnTo>
                                  <a:pt x="5402" y="7000"/>
                                </a:lnTo>
                                <a:lnTo>
                                  <a:pt x="5403" y="6993"/>
                                </a:lnTo>
                                <a:lnTo>
                                  <a:pt x="5403" y="6986"/>
                                </a:lnTo>
                                <a:lnTo>
                                  <a:pt x="5401" y="6972"/>
                                </a:lnTo>
                                <a:lnTo>
                                  <a:pt x="5397" y="6959"/>
                                </a:lnTo>
                                <a:lnTo>
                                  <a:pt x="5390" y="6946"/>
                                </a:lnTo>
                                <a:lnTo>
                                  <a:pt x="5382" y="6934"/>
                                </a:lnTo>
                                <a:lnTo>
                                  <a:pt x="5373" y="6922"/>
                                </a:lnTo>
                                <a:lnTo>
                                  <a:pt x="5361" y="6911"/>
                                </a:lnTo>
                                <a:lnTo>
                                  <a:pt x="5349" y="6901"/>
                                </a:lnTo>
                                <a:lnTo>
                                  <a:pt x="5334" y="6891"/>
                                </a:lnTo>
                                <a:lnTo>
                                  <a:pt x="5318" y="6880"/>
                                </a:lnTo>
                                <a:lnTo>
                                  <a:pt x="5302" y="6871"/>
                                </a:lnTo>
                                <a:lnTo>
                                  <a:pt x="5285" y="6863"/>
                                </a:lnTo>
                                <a:lnTo>
                                  <a:pt x="5267" y="6855"/>
                                </a:lnTo>
                                <a:lnTo>
                                  <a:pt x="5249" y="6848"/>
                                </a:lnTo>
                                <a:lnTo>
                                  <a:pt x="5230" y="6841"/>
                                </a:lnTo>
                                <a:lnTo>
                                  <a:pt x="5211" y="6835"/>
                                </a:lnTo>
                                <a:lnTo>
                                  <a:pt x="5173" y="6824"/>
                                </a:lnTo>
                                <a:lnTo>
                                  <a:pt x="5135" y="6816"/>
                                </a:lnTo>
                                <a:lnTo>
                                  <a:pt x="5101" y="6809"/>
                                </a:lnTo>
                                <a:lnTo>
                                  <a:pt x="5069" y="6806"/>
                                </a:lnTo>
                                <a:lnTo>
                                  <a:pt x="5055" y="6805"/>
                                </a:lnTo>
                                <a:lnTo>
                                  <a:pt x="5042" y="6803"/>
                                </a:lnTo>
                                <a:lnTo>
                                  <a:pt x="5028" y="6800"/>
                                </a:lnTo>
                                <a:lnTo>
                                  <a:pt x="5015" y="6797"/>
                                </a:lnTo>
                                <a:lnTo>
                                  <a:pt x="4987" y="6788"/>
                                </a:lnTo>
                                <a:lnTo>
                                  <a:pt x="4961" y="6777"/>
                                </a:lnTo>
                                <a:lnTo>
                                  <a:pt x="4934" y="6764"/>
                                </a:lnTo>
                                <a:lnTo>
                                  <a:pt x="4907" y="6749"/>
                                </a:lnTo>
                                <a:lnTo>
                                  <a:pt x="4881" y="6732"/>
                                </a:lnTo>
                                <a:lnTo>
                                  <a:pt x="4854" y="6715"/>
                                </a:lnTo>
                                <a:lnTo>
                                  <a:pt x="4829" y="6697"/>
                                </a:lnTo>
                                <a:lnTo>
                                  <a:pt x="4803" y="6679"/>
                                </a:lnTo>
                                <a:lnTo>
                                  <a:pt x="4753" y="6640"/>
                                </a:lnTo>
                                <a:lnTo>
                                  <a:pt x="4705" y="6603"/>
                                </a:lnTo>
                                <a:lnTo>
                                  <a:pt x="4681" y="6587"/>
                                </a:lnTo>
                                <a:lnTo>
                                  <a:pt x="4659" y="6571"/>
                                </a:lnTo>
                                <a:lnTo>
                                  <a:pt x="4645" y="6568"/>
                                </a:lnTo>
                                <a:lnTo>
                                  <a:pt x="4631" y="6565"/>
                                </a:lnTo>
                                <a:lnTo>
                                  <a:pt x="4618" y="6560"/>
                                </a:lnTo>
                                <a:lnTo>
                                  <a:pt x="4605" y="6554"/>
                                </a:lnTo>
                                <a:lnTo>
                                  <a:pt x="4592" y="6547"/>
                                </a:lnTo>
                                <a:lnTo>
                                  <a:pt x="4579" y="6540"/>
                                </a:lnTo>
                                <a:lnTo>
                                  <a:pt x="4566" y="6531"/>
                                </a:lnTo>
                                <a:lnTo>
                                  <a:pt x="4553" y="6522"/>
                                </a:lnTo>
                                <a:lnTo>
                                  <a:pt x="4528" y="6503"/>
                                </a:lnTo>
                                <a:lnTo>
                                  <a:pt x="4502" y="6482"/>
                                </a:lnTo>
                                <a:lnTo>
                                  <a:pt x="4477" y="6458"/>
                                </a:lnTo>
                                <a:lnTo>
                                  <a:pt x="4453" y="6433"/>
                                </a:lnTo>
                                <a:lnTo>
                                  <a:pt x="4405" y="6382"/>
                                </a:lnTo>
                                <a:lnTo>
                                  <a:pt x="4358" y="6333"/>
                                </a:lnTo>
                                <a:lnTo>
                                  <a:pt x="4335" y="6308"/>
                                </a:lnTo>
                                <a:lnTo>
                                  <a:pt x="4313" y="6286"/>
                                </a:lnTo>
                                <a:lnTo>
                                  <a:pt x="4291" y="6266"/>
                                </a:lnTo>
                                <a:lnTo>
                                  <a:pt x="4269" y="6247"/>
                                </a:lnTo>
                                <a:lnTo>
                                  <a:pt x="4260" y="6239"/>
                                </a:lnTo>
                                <a:lnTo>
                                  <a:pt x="4251" y="6228"/>
                                </a:lnTo>
                                <a:lnTo>
                                  <a:pt x="4241" y="6214"/>
                                </a:lnTo>
                                <a:lnTo>
                                  <a:pt x="4230" y="6199"/>
                                </a:lnTo>
                                <a:lnTo>
                                  <a:pt x="4219" y="6180"/>
                                </a:lnTo>
                                <a:lnTo>
                                  <a:pt x="4209" y="6161"/>
                                </a:lnTo>
                                <a:lnTo>
                                  <a:pt x="4186" y="6118"/>
                                </a:lnTo>
                                <a:lnTo>
                                  <a:pt x="4138" y="6025"/>
                                </a:lnTo>
                                <a:lnTo>
                                  <a:pt x="4113" y="5978"/>
                                </a:lnTo>
                                <a:lnTo>
                                  <a:pt x="4100" y="5955"/>
                                </a:lnTo>
                                <a:lnTo>
                                  <a:pt x="4086" y="5934"/>
                                </a:lnTo>
                                <a:lnTo>
                                  <a:pt x="4072" y="5912"/>
                                </a:lnTo>
                                <a:lnTo>
                                  <a:pt x="4059" y="5893"/>
                                </a:lnTo>
                                <a:lnTo>
                                  <a:pt x="4045" y="5876"/>
                                </a:lnTo>
                                <a:lnTo>
                                  <a:pt x="4031" y="5860"/>
                                </a:lnTo>
                                <a:lnTo>
                                  <a:pt x="4016" y="5846"/>
                                </a:lnTo>
                                <a:lnTo>
                                  <a:pt x="4002" y="5835"/>
                                </a:lnTo>
                                <a:lnTo>
                                  <a:pt x="3994" y="5830"/>
                                </a:lnTo>
                                <a:lnTo>
                                  <a:pt x="3987" y="5826"/>
                                </a:lnTo>
                                <a:lnTo>
                                  <a:pt x="3980" y="5823"/>
                                </a:lnTo>
                                <a:lnTo>
                                  <a:pt x="3973" y="5821"/>
                                </a:lnTo>
                                <a:lnTo>
                                  <a:pt x="3965" y="5819"/>
                                </a:lnTo>
                                <a:lnTo>
                                  <a:pt x="3958" y="5818"/>
                                </a:lnTo>
                                <a:lnTo>
                                  <a:pt x="3949" y="5819"/>
                                </a:lnTo>
                                <a:lnTo>
                                  <a:pt x="3942" y="5819"/>
                                </a:lnTo>
                                <a:lnTo>
                                  <a:pt x="3934" y="5821"/>
                                </a:lnTo>
                                <a:lnTo>
                                  <a:pt x="3927" y="5824"/>
                                </a:lnTo>
                                <a:lnTo>
                                  <a:pt x="3919" y="5828"/>
                                </a:lnTo>
                                <a:lnTo>
                                  <a:pt x="3912" y="5832"/>
                                </a:lnTo>
                                <a:lnTo>
                                  <a:pt x="3904" y="5838"/>
                                </a:lnTo>
                                <a:lnTo>
                                  <a:pt x="3896" y="5845"/>
                                </a:lnTo>
                                <a:lnTo>
                                  <a:pt x="3889" y="5854"/>
                                </a:lnTo>
                                <a:lnTo>
                                  <a:pt x="3880" y="5863"/>
                                </a:lnTo>
                                <a:lnTo>
                                  <a:pt x="3872" y="5873"/>
                                </a:lnTo>
                                <a:lnTo>
                                  <a:pt x="3864" y="5884"/>
                                </a:lnTo>
                                <a:lnTo>
                                  <a:pt x="3857" y="5897"/>
                                </a:lnTo>
                                <a:lnTo>
                                  <a:pt x="3849" y="5911"/>
                                </a:lnTo>
                                <a:lnTo>
                                  <a:pt x="3832" y="5942"/>
                                </a:lnTo>
                                <a:lnTo>
                                  <a:pt x="3817" y="5974"/>
                                </a:lnTo>
                                <a:lnTo>
                                  <a:pt x="3801" y="6007"/>
                                </a:lnTo>
                                <a:lnTo>
                                  <a:pt x="3787" y="6040"/>
                                </a:lnTo>
                                <a:lnTo>
                                  <a:pt x="3773" y="6075"/>
                                </a:lnTo>
                                <a:lnTo>
                                  <a:pt x="3760" y="6109"/>
                                </a:lnTo>
                                <a:lnTo>
                                  <a:pt x="3748" y="6145"/>
                                </a:lnTo>
                                <a:lnTo>
                                  <a:pt x="3735" y="6180"/>
                                </a:lnTo>
                                <a:lnTo>
                                  <a:pt x="3713" y="6253"/>
                                </a:lnTo>
                                <a:lnTo>
                                  <a:pt x="3693" y="6327"/>
                                </a:lnTo>
                                <a:lnTo>
                                  <a:pt x="3673" y="6404"/>
                                </a:lnTo>
                                <a:lnTo>
                                  <a:pt x="3655" y="6480"/>
                                </a:lnTo>
                                <a:lnTo>
                                  <a:pt x="3621" y="6634"/>
                                </a:lnTo>
                                <a:lnTo>
                                  <a:pt x="3587" y="6785"/>
                                </a:lnTo>
                                <a:lnTo>
                                  <a:pt x="3570" y="6860"/>
                                </a:lnTo>
                                <a:lnTo>
                                  <a:pt x="3552" y="6933"/>
                                </a:lnTo>
                                <a:lnTo>
                                  <a:pt x="3532" y="7004"/>
                                </a:lnTo>
                                <a:lnTo>
                                  <a:pt x="3512" y="7073"/>
                                </a:lnTo>
                                <a:lnTo>
                                  <a:pt x="3488" y="7149"/>
                                </a:lnTo>
                                <a:lnTo>
                                  <a:pt x="3462" y="7227"/>
                                </a:lnTo>
                                <a:lnTo>
                                  <a:pt x="3435" y="7302"/>
                                </a:lnTo>
                                <a:lnTo>
                                  <a:pt x="3408" y="7378"/>
                                </a:lnTo>
                                <a:lnTo>
                                  <a:pt x="3379" y="7452"/>
                                </a:lnTo>
                                <a:lnTo>
                                  <a:pt x="3349" y="7527"/>
                                </a:lnTo>
                                <a:lnTo>
                                  <a:pt x="3318" y="7601"/>
                                </a:lnTo>
                                <a:lnTo>
                                  <a:pt x="3287" y="7675"/>
                                </a:lnTo>
                                <a:lnTo>
                                  <a:pt x="3270" y="7710"/>
                                </a:lnTo>
                                <a:lnTo>
                                  <a:pt x="3250" y="7746"/>
                                </a:lnTo>
                                <a:lnTo>
                                  <a:pt x="3229" y="7785"/>
                                </a:lnTo>
                                <a:lnTo>
                                  <a:pt x="3206" y="7824"/>
                                </a:lnTo>
                                <a:lnTo>
                                  <a:pt x="3156" y="7906"/>
                                </a:lnTo>
                                <a:lnTo>
                                  <a:pt x="3131" y="7949"/>
                                </a:lnTo>
                                <a:lnTo>
                                  <a:pt x="3106" y="7992"/>
                                </a:lnTo>
                                <a:lnTo>
                                  <a:pt x="3084" y="8035"/>
                                </a:lnTo>
                                <a:lnTo>
                                  <a:pt x="3063" y="8079"/>
                                </a:lnTo>
                                <a:lnTo>
                                  <a:pt x="3053" y="8100"/>
                                </a:lnTo>
                                <a:lnTo>
                                  <a:pt x="3043" y="8122"/>
                                </a:lnTo>
                                <a:lnTo>
                                  <a:pt x="3035" y="8143"/>
                                </a:lnTo>
                                <a:lnTo>
                                  <a:pt x="3027" y="8164"/>
                                </a:lnTo>
                                <a:lnTo>
                                  <a:pt x="3021" y="8185"/>
                                </a:lnTo>
                                <a:lnTo>
                                  <a:pt x="3015" y="8207"/>
                                </a:lnTo>
                                <a:lnTo>
                                  <a:pt x="3011" y="8227"/>
                                </a:lnTo>
                                <a:lnTo>
                                  <a:pt x="3007" y="8247"/>
                                </a:lnTo>
                                <a:lnTo>
                                  <a:pt x="3005" y="8268"/>
                                </a:lnTo>
                                <a:lnTo>
                                  <a:pt x="3004" y="8288"/>
                                </a:lnTo>
                                <a:lnTo>
                                  <a:pt x="3004" y="8307"/>
                                </a:lnTo>
                                <a:lnTo>
                                  <a:pt x="3006" y="8327"/>
                                </a:lnTo>
                                <a:lnTo>
                                  <a:pt x="3009" y="8343"/>
                                </a:lnTo>
                                <a:lnTo>
                                  <a:pt x="3012" y="8358"/>
                                </a:lnTo>
                                <a:lnTo>
                                  <a:pt x="3017" y="8372"/>
                                </a:lnTo>
                                <a:lnTo>
                                  <a:pt x="3022" y="8384"/>
                                </a:lnTo>
                                <a:lnTo>
                                  <a:pt x="3028" y="8396"/>
                                </a:lnTo>
                                <a:lnTo>
                                  <a:pt x="3034" y="8405"/>
                                </a:lnTo>
                                <a:lnTo>
                                  <a:pt x="3042" y="8414"/>
                                </a:lnTo>
                                <a:lnTo>
                                  <a:pt x="3050" y="8421"/>
                                </a:lnTo>
                                <a:lnTo>
                                  <a:pt x="3059" y="8427"/>
                                </a:lnTo>
                                <a:lnTo>
                                  <a:pt x="3069" y="8432"/>
                                </a:lnTo>
                                <a:lnTo>
                                  <a:pt x="3079" y="8436"/>
                                </a:lnTo>
                                <a:lnTo>
                                  <a:pt x="3089" y="8438"/>
                                </a:lnTo>
                                <a:lnTo>
                                  <a:pt x="3101" y="8440"/>
                                </a:lnTo>
                                <a:lnTo>
                                  <a:pt x="3112" y="8441"/>
                                </a:lnTo>
                                <a:lnTo>
                                  <a:pt x="3125" y="8440"/>
                                </a:lnTo>
                                <a:lnTo>
                                  <a:pt x="3138" y="8439"/>
                                </a:lnTo>
                                <a:lnTo>
                                  <a:pt x="3151" y="8437"/>
                                </a:lnTo>
                                <a:lnTo>
                                  <a:pt x="3165" y="8434"/>
                                </a:lnTo>
                                <a:lnTo>
                                  <a:pt x="3179" y="8430"/>
                                </a:lnTo>
                                <a:lnTo>
                                  <a:pt x="3194" y="8426"/>
                                </a:lnTo>
                                <a:lnTo>
                                  <a:pt x="3224" y="8414"/>
                                </a:lnTo>
                                <a:lnTo>
                                  <a:pt x="3255" y="8400"/>
                                </a:lnTo>
                                <a:lnTo>
                                  <a:pt x="3288" y="8383"/>
                                </a:lnTo>
                                <a:lnTo>
                                  <a:pt x="3320" y="8364"/>
                                </a:lnTo>
                                <a:lnTo>
                                  <a:pt x="3354" y="8344"/>
                                </a:lnTo>
                                <a:lnTo>
                                  <a:pt x="3388" y="8321"/>
                                </a:lnTo>
                                <a:lnTo>
                                  <a:pt x="3423" y="8298"/>
                                </a:lnTo>
                                <a:lnTo>
                                  <a:pt x="3457" y="8274"/>
                                </a:lnTo>
                                <a:lnTo>
                                  <a:pt x="3491" y="8248"/>
                                </a:lnTo>
                                <a:lnTo>
                                  <a:pt x="3524" y="8222"/>
                                </a:lnTo>
                                <a:lnTo>
                                  <a:pt x="3589" y="8171"/>
                                </a:lnTo>
                                <a:lnTo>
                                  <a:pt x="3649" y="8122"/>
                                </a:lnTo>
                                <a:lnTo>
                                  <a:pt x="3750" y="8036"/>
                                </a:lnTo>
                                <a:lnTo>
                                  <a:pt x="3786" y="8006"/>
                                </a:lnTo>
                                <a:lnTo>
                                  <a:pt x="3811" y="7986"/>
                                </a:lnTo>
                                <a:lnTo>
                                  <a:pt x="3984" y="7865"/>
                                </a:lnTo>
                                <a:lnTo>
                                  <a:pt x="4160" y="7742"/>
                                </a:lnTo>
                                <a:lnTo>
                                  <a:pt x="4250" y="7681"/>
                                </a:lnTo>
                                <a:lnTo>
                                  <a:pt x="4340" y="7620"/>
                                </a:lnTo>
                                <a:lnTo>
                                  <a:pt x="4431" y="7561"/>
                                </a:lnTo>
                                <a:lnTo>
                                  <a:pt x="4524" y="7504"/>
                                </a:lnTo>
                                <a:lnTo>
                                  <a:pt x="4617" y="7447"/>
                                </a:lnTo>
                                <a:lnTo>
                                  <a:pt x="4664" y="7419"/>
                                </a:lnTo>
                                <a:lnTo>
                                  <a:pt x="4710" y="7393"/>
                                </a:lnTo>
                                <a:lnTo>
                                  <a:pt x="4758" y="7367"/>
                                </a:lnTo>
                                <a:lnTo>
                                  <a:pt x="4806" y="7341"/>
                                </a:lnTo>
                                <a:lnTo>
                                  <a:pt x="4853" y="7316"/>
                                </a:lnTo>
                                <a:lnTo>
                                  <a:pt x="4902" y="7291"/>
                                </a:lnTo>
                                <a:lnTo>
                                  <a:pt x="4950" y="7268"/>
                                </a:lnTo>
                                <a:lnTo>
                                  <a:pt x="4998" y="7246"/>
                                </a:lnTo>
                                <a:lnTo>
                                  <a:pt x="5047" y="7225"/>
                                </a:lnTo>
                                <a:lnTo>
                                  <a:pt x="5097" y="7203"/>
                                </a:lnTo>
                                <a:lnTo>
                                  <a:pt x="5146" y="7183"/>
                                </a:lnTo>
                                <a:lnTo>
                                  <a:pt x="5195" y="7165"/>
                                </a:lnTo>
                                <a:lnTo>
                                  <a:pt x="5245" y="7146"/>
                                </a:lnTo>
                                <a:lnTo>
                                  <a:pt x="5296" y="7130"/>
                                </a:lnTo>
                                <a:close/>
                                <a:moveTo>
                                  <a:pt x="4231" y="5663"/>
                                </a:moveTo>
                                <a:lnTo>
                                  <a:pt x="4231" y="5663"/>
                                </a:lnTo>
                                <a:lnTo>
                                  <a:pt x="4227" y="5667"/>
                                </a:lnTo>
                                <a:lnTo>
                                  <a:pt x="4222" y="5672"/>
                                </a:lnTo>
                                <a:lnTo>
                                  <a:pt x="4217" y="5675"/>
                                </a:lnTo>
                                <a:lnTo>
                                  <a:pt x="4212" y="5677"/>
                                </a:lnTo>
                                <a:lnTo>
                                  <a:pt x="4206" y="5679"/>
                                </a:lnTo>
                                <a:lnTo>
                                  <a:pt x="4200" y="5680"/>
                                </a:lnTo>
                                <a:lnTo>
                                  <a:pt x="4193" y="5680"/>
                                </a:lnTo>
                                <a:lnTo>
                                  <a:pt x="4187" y="5680"/>
                                </a:lnTo>
                                <a:lnTo>
                                  <a:pt x="4189" y="5694"/>
                                </a:lnTo>
                                <a:lnTo>
                                  <a:pt x="4192" y="5707"/>
                                </a:lnTo>
                                <a:lnTo>
                                  <a:pt x="4197" y="5722"/>
                                </a:lnTo>
                                <a:lnTo>
                                  <a:pt x="4203" y="5735"/>
                                </a:lnTo>
                                <a:lnTo>
                                  <a:pt x="4211" y="5747"/>
                                </a:lnTo>
                                <a:lnTo>
                                  <a:pt x="4219" y="5759"/>
                                </a:lnTo>
                                <a:lnTo>
                                  <a:pt x="4228" y="5770"/>
                                </a:lnTo>
                                <a:lnTo>
                                  <a:pt x="4238" y="5782"/>
                                </a:lnTo>
                                <a:lnTo>
                                  <a:pt x="4248" y="5791"/>
                                </a:lnTo>
                                <a:lnTo>
                                  <a:pt x="4259" y="5798"/>
                                </a:lnTo>
                                <a:lnTo>
                                  <a:pt x="4269" y="5805"/>
                                </a:lnTo>
                                <a:lnTo>
                                  <a:pt x="4279" y="5810"/>
                                </a:lnTo>
                                <a:lnTo>
                                  <a:pt x="4289" y="5813"/>
                                </a:lnTo>
                                <a:lnTo>
                                  <a:pt x="4298" y="5814"/>
                                </a:lnTo>
                                <a:lnTo>
                                  <a:pt x="4307" y="5814"/>
                                </a:lnTo>
                                <a:lnTo>
                                  <a:pt x="4311" y="5813"/>
                                </a:lnTo>
                                <a:lnTo>
                                  <a:pt x="4315" y="5811"/>
                                </a:lnTo>
                                <a:lnTo>
                                  <a:pt x="4335" y="5827"/>
                                </a:lnTo>
                                <a:lnTo>
                                  <a:pt x="4858" y="5152"/>
                                </a:lnTo>
                                <a:lnTo>
                                  <a:pt x="4794" y="5102"/>
                                </a:lnTo>
                                <a:lnTo>
                                  <a:pt x="4767" y="5082"/>
                                </a:lnTo>
                                <a:lnTo>
                                  <a:pt x="4745" y="5067"/>
                                </a:lnTo>
                                <a:lnTo>
                                  <a:pt x="4725" y="5055"/>
                                </a:lnTo>
                                <a:lnTo>
                                  <a:pt x="4716" y="5051"/>
                                </a:lnTo>
                                <a:lnTo>
                                  <a:pt x="4707" y="5048"/>
                                </a:lnTo>
                                <a:lnTo>
                                  <a:pt x="4700" y="5046"/>
                                </a:lnTo>
                                <a:lnTo>
                                  <a:pt x="4692" y="5045"/>
                                </a:lnTo>
                                <a:lnTo>
                                  <a:pt x="4685" y="5045"/>
                                </a:lnTo>
                                <a:lnTo>
                                  <a:pt x="4678" y="5046"/>
                                </a:lnTo>
                                <a:lnTo>
                                  <a:pt x="4671" y="5048"/>
                                </a:lnTo>
                                <a:lnTo>
                                  <a:pt x="4664" y="5051"/>
                                </a:lnTo>
                                <a:lnTo>
                                  <a:pt x="4657" y="5055"/>
                                </a:lnTo>
                                <a:lnTo>
                                  <a:pt x="4649" y="5060"/>
                                </a:lnTo>
                                <a:lnTo>
                                  <a:pt x="4642" y="5066"/>
                                </a:lnTo>
                                <a:lnTo>
                                  <a:pt x="4635" y="5073"/>
                                </a:lnTo>
                                <a:lnTo>
                                  <a:pt x="4619" y="5090"/>
                                </a:lnTo>
                                <a:lnTo>
                                  <a:pt x="4601" y="5112"/>
                                </a:lnTo>
                                <a:lnTo>
                                  <a:pt x="4580" y="5138"/>
                                </a:lnTo>
                                <a:lnTo>
                                  <a:pt x="4530" y="5201"/>
                                </a:lnTo>
                                <a:lnTo>
                                  <a:pt x="4510" y="5224"/>
                                </a:lnTo>
                                <a:lnTo>
                                  <a:pt x="4488" y="5249"/>
                                </a:lnTo>
                                <a:lnTo>
                                  <a:pt x="4438" y="5301"/>
                                </a:lnTo>
                                <a:lnTo>
                                  <a:pt x="4385" y="5356"/>
                                </a:lnTo>
                                <a:lnTo>
                                  <a:pt x="4358" y="5386"/>
                                </a:lnTo>
                                <a:lnTo>
                                  <a:pt x="4333" y="5415"/>
                                </a:lnTo>
                                <a:lnTo>
                                  <a:pt x="4309" y="5446"/>
                                </a:lnTo>
                                <a:lnTo>
                                  <a:pt x="4286" y="5476"/>
                                </a:lnTo>
                                <a:lnTo>
                                  <a:pt x="4277" y="5492"/>
                                </a:lnTo>
                                <a:lnTo>
                                  <a:pt x="4267" y="5508"/>
                                </a:lnTo>
                                <a:lnTo>
                                  <a:pt x="4259" y="5523"/>
                                </a:lnTo>
                                <a:lnTo>
                                  <a:pt x="4252" y="5539"/>
                                </a:lnTo>
                                <a:lnTo>
                                  <a:pt x="4245" y="5554"/>
                                </a:lnTo>
                                <a:lnTo>
                                  <a:pt x="4239" y="5569"/>
                                </a:lnTo>
                                <a:lnTo>
                                  <a:pt x="4235" y="5586"/>
                                </a:lnTo>
                                <a:lnTo>
                                  <a:pt x="4231" y="5601"/>
                                </a:lnTo>
                                <a:lnTo>
                                  <a:pt x="4229" y="5616"/>
                                </a:lnTo>
                                <a:lnTo>
                                  <a:pt x="4228" y="5631"/>
                                </a:lnTo>
                                <a:lnTo>
                                  <a:pt x="4229" y="5648"/>
                                </a:lnTo>
                                <a:lnTo>
                                  <a:pt x="4231" y="5663"/>
                                </a:lnTo>
                                <a:close/>
                                <a:moveTo>
                                  <a:pt x="4953" y="4679"/>
                                </a:moveTo>
                                <a:lnTo>
                                  <a:pt x="4697" y="4995"/>
                                </a:lnTo>
                                <a:lnTo>
                                  <a:pt x="4881" y="5138"/>
                                </a:lnTo>
                                <a:lnTo>
                                  <a:pt x="4914" y="5097"/>
                                </a:lnTo>
                                <a:lnTo>
                                  <a:pt x="4946" y="5059"/>
                                </a:lnTo>
                                <a:lnTo>
                                  <a:pt x="5003" y="4995"/>
                                </a:lnTo>
                                <a:lnTo>
                                  <a:pt x="5027" y="4967"/>
                                </a:lnTo>
                                <a:lnTo>
                                  <a:pt x="5048" y="4941"/>
                                </a:lnTo>
                                <a:lnTo>
                                  <a:pt x="5057" y="4928"/>
                                </a:lnTo>
                                <a:lnTo>
                                  <a:pt x="5064" y="4917"/>
                                </a:lnTo>
                                <a:lnTo>
                                  <a:pt x="5072" y="4905"/>
                                </a:lnTo>
                                <a:lnTo>
                                  <a:pt x="5077" y="4894"/>
                                </a:lnTo>
                                <a:lnTo>
                                  <a:pt x="5082" y="4881"/>
                                </a:lnTo>
                                <a:lnTo>
                                  <a:pt x="5085" y="4870"/>
                                </a:lnTo>
                                <a:lnTo>
                                  <a:pt x="5086" y="4859"/>
                                </a:lnTo>
                                <a:lnTo>
                                  <a:pt x="5086" y="4847"/>
                                </a:lnTo>
                                <a:lnTo>
                                  <a:pt x="5085" y="4836"/>
                                </a:lnTo>
                                <a:lnTo>
                                  <a:pt x="5082" y="4824"/>
                                </a:lnTo>
                                <a:lnTo>
                                  <a:pt x="5078" y="4811"/>
                                </a:lnTo>
                                <a:lnTo>
                                  <a:pt x="5072" y="4799"/>
                                </a:lnTo>
                                <a:lnTo>
                                  <a:pt x="5063" y="4786"/>
                                </a:lnTo>
                                <a:lnTo>
                                  <a:pt x="5053" y="4773"/>
                                </a:lnTo>
                                <a:lnTo>
                                  <a:pt x="5042" y="4760"/>
                                </a:lnTo>
                                <a:lnTo>
                                  <a:pt x="5028" y="4744"/>
                                </a:lnTo>
                                <a:lnTo>
                                  <a:pt x="5013" y="4729"/>
                                </a:lnTo>
                                <a:lnTo>
                                  <a:pt x="4994" y="4714"/>
                                </a:lnTo>
                                <a:lnTo>
                                  <a:pt x="4975" y="4697"/>
                                </a:lnTo>
                                <a:lnTo>
                                  <a:pt x="4953" y="4679"/>
                                </a:lnTo>
                                <a:close/>
                                <a:moveTo>
                                  <a:pt x="7907" y="877"/>
                                </a:moveTo>
                                <a:lnTo>
                                  <a:pt x="7907" y="877"/>
                                </a:lnTo>
                                <a:lnTo>
                                  <a:pt x="7969" y="922"/>
                                </a:lnTo>
                                <a:lnTo>
                                  <a:pt x="8015" y="956"/>
                                </a:lnTo>
                                <a:lnTo>
                                  <a:pt x="8034" y="968"/>
                                </a:lnTo>
                                <a:lnTo>
                                  <a:pt x="8050" y="978"/>
                                </a:lnTo>
                                <a:lnTo>
                                  <a:pt x="8057" y="982"/>
                                </a:lnTo>
                                <a:lnTo>
                                  <a:pt x="8066" y="984"/>
                                </a:lnTo>
                                <a:lnTo>
                                  <a:pt x="8073" y="986"/>
                                </a:lnTo>
                                <a:lnTo>
                                  <a:pt x="8079" y="986"/>
                                </a:lnTo>
                                <a:lnTo>
                                  <a:pt x="8086" y="986"/>
                                </a:lnTo>
                                <a:lnTo>
                                  <a:pt x="8092" y="985"/>
                                </a:lnTo>
                                <a:lnTo>
                                  <a:pt x="8099" y="983"/>
                                </a:lnTo>
                                <a:lnTo>
                                  <a:pt x="8105" y="979"/>
                                </a:lnTo>
                                <a:lnTo>
                                  <a:pt x="8112" y="975"/>
                                </a:lnTo>
                                <a:lnTo>
                                  <a:pt x="8119" y="969"/>
                                </a:lnTo>
                                <a:lnTo>
                                  <a:pt x="8134" y="956"/>
                                </a:lnTo>
                                <a:lnTo>
                                  <a:pt x="8150" y="938"/>
                                </a:lnTo>
                                <a:lnTo>
                                  <a:pt x="8168" y="916"/>
                                </a:lnTo>
                                <a:lnTo>
                                  <a:pt x="8214" y="858"/>
                                </a:lnTo>
                                <a:lnTo>
                                  <a:pt x="8249" y="810"/>
                                </a:lnTo>
                                <a:lnTo>
                                  <a:pt x="8289" y="762"/>
                                </a:lnTo>
                                <a:lnTo>
                                  <a:pt x="8329" y="713"/>
                                </a:lnTo>
                                <a:lnTo>
                                  <a:pt x="8369" y="663"/>
                                </a:lnTo>
                                <a:lnTo>
                                  <a:pt x="8388" y="638"/>
                                </a:lnTo>
                                <a:lnTo>
                                  <a:pt x="8408" y="612"/>
                                </a:lnTo>
                                <a:lnTo>
                                  <a:pt x="8425" y="587"/>
                                </a:lnTo>
                                <a:lnTo>
                                  <a:pt x="8442" y="562"/>
                                </a:lnTo>
                                <a:lnTo>
                                  <a:pt x="8457" y="536"/>
                                </a:lnTo>
                                <a:lnTo>
                                  <a:pt x="8470" y="511"/>
                                </a:lnTo>
                                <a:lnTo>
                                  <a:pt x="8483" y="485"/>
                                </a:lnTo>
                                <a:lnTo>
                                  <a:pt x="8494" y="461"/>
                                </a:lnTo>
                                <a:lnTo>
                                  <a:pt x="8466" y="448"/>
                                </a:lnTo>
                                <a:lnTo>
                                  <a:pt x="8440" y="438"/>
                                </a:lnTo>
                                <a:lnTo>
                                  <a:pt x="8415" y="431"/>
                                </a:lnTo>
                                <a:lnTo>
                                  <a:pt x="8390" y="426"/>
                                </a:lnTo>
                                <a:lnTo>
                                  <a:pt x="8367" y="424"/>
                                </a:lnTo>
                                <a:lnTo>
                                  <a:pt x="8344" y="424"/>
                                </a:lnTo>
                                <a:lnTo>
                                  <a:pt x="8321" y="427"/>
                                </a:lnTo>
                                <a:lnTo>
                                  <a:pt x="8300" y="431"/>
                                </a:lnTo>
                                <a:lnTo>
                                  <a:pt x="8280" y="438"/>
                                </a:lnTo>
                                <a:lnTo>
                                  <a:pt x="8259" y="447"/>
                                </a:lnTo>
                                <a:lnTo>
                                  <a:pt x="8240" y="457"/>
                                </a:lnTo>
                                <a:lnTo>
                                  <a:pt x="8221" y="469"/>
                                </a:lnTo>
                                <a:lnTo>
                                  <a:pt x="8203" y="483"/>
                                </a:lnTo>
                                <a:lnTo>
                                  <a:pt x="8184" y="499"/>
                                </a:lnTo>
                                <a:lnTo>
                                  <a:pt x="8167" y="515"/>
                                </a:lnTo>
                                <a:lnTo>
                                  <a:pt x="8150" y="533"/>
                                </a:lnTo>
                                <a:lnTo>
                                  <a:pt x="8134" y="551"/>
                                </a:lnTo>
                                <a:lnTo>
                                  <a:pt x="8117" y="572"/>
                                </a:lnTo>
                                <a:lnTo>
                                  <a:pt x="8101" y="592"/>
                                </a:lnTo>
                                <a:lnTo>
                                  <a:pt x="8086" y="613"/>
                                </a:lnTo>
                                <a:lnTo>
                                  <a:pt x="8055" y="657"/>
                                </a:lnTo>
                                <a:lnTo>
                                  <a:pt x="8025" y="703"/>
                                </a:lnTo>
                                <a:lnTo>
                                  <a:pt x="7967" y="793"/>
                                </a:lnTo>
                                <a:lnTo>
                                  <a:pt x="7938" y="837"/>
                                </a:lnTo>
                                <a:lnTo>
                                  <a:pt x="7923" y="857"/>
                                </a:lnTo>
                                <a:lnTo>
                                  <a:pt x="7907" y="877"/>
                                </a:lnTo>
                                <a:close/>
                                <a:moveTo>
                                  <a:pt x="5410" y="4090"/>
                                </a:moveTo>
                                <a:lnTo>
                                  <a:pt x="5587" y="4228"/>
                                </a:lnTo>
                                <a:lnTo>
                                  <a:pt x="5744" y="4025"/>
                                </a:lnTo>
                                <a:lnTo>
                                  <a:pt x="5710" y="3999"/>
                                </a:lnTo>
                                <a:lnTo>
                                  <a:pt x="5679" y="3975"/>
                                </a:lnTo>
                                <a:lnTo>
                                  <a:pt x="5654" y="3958"/>
                                </a:lnTo>
                                <a:lnTo>
                                  <a:pt x="5631" y="3944"/>
                                </a:lnTo>
                                <a:lnTo>
                                  <a:pt x="5620" y="3938"/>
                                </a:lnTo>
                                <a:lnTo>
                                  <a:pt x="5611" y="3934"/>
                                </a:lnTo>
                                <a:lnTo>
                                  <a:pt x="5602" y="3931"/>
                                </a:lnTo>
                                <a:lnTo>
                                  <a:pt x="5593" y="3928"/>
                                </a:lnTo>
                                <a:lnTo>
                                  <a:pt x="5585" y="3927"/>
                                </a:lnTo>
                                <a:lnTo>
                                  <a:pt x="5578" y="3927"/>
                                </a:lnTo>
                                <a:lnTo>
                                  <a:pt x="5570" y="3927"/>
                                </a:lnTo>
                                <a:lnTo>
                                  <a:pt x="5563" y="3929"/>
                                </a:lnTo>
                                <a:lnTo>
                                  <a:pt x="5556" y="3932"/>
                                </a:lnTo>
                                <a:lnTo>
                                  <a:pt x="5548" y="3935"/>
                                </a:lnTo>
                                <a:lnTo>
                                  <a:pt x="5540" y="3940"/>
                                </a:lnTo>
                                <a:lnTo>
                                  <a:pt x="5533" y="3946"/>
                                </a:lnTo>
                                <a:lnTo>
                                  <a:pt x="5518" y="3960"/>
                                </a:lnTo>
                                <a:lnTo>
                                  <a:pt x="5502" y="3978"/>
                                </a:lnTo>
                                <a:lnTo>
                                  <a:pt x="5483" y="4001"/>
                                </a:lnTo>
                                <a:lnTo>
                                  <a:pt x="5462" y="4027"/>
                                </a:lnTo>
                                <a:lnTo>
                                  <a:pt x="5410" y="4090"/>
                                </a:lnTo>
                                <a:close/>
                                <a:moveTo>
                                  <a:pt x="5223" y="4332"/>
                                </a:moveTo>
                                <a:lnTo>
                                  <a:pt x="5405" y="4474"/>
                                </a:lnTo>
                                <a:lnTo>
                                  <a:pt x="5433" y="4438"/>
                                </a:lnTo>
                                <a:lnTo>
                                  <a:pt x="5457" y="4406"/>
                                </a:lnTo>
                                <a:lnTo>
                                  <a:pt x="5498" y="4354"/>
                                </a:lnTo>
                                <a:lnTo>
                                  <a:pt x="5513" y="4331"/>
                                </a:lnTo>
                                <a:lnTo>
                                  <a:pt x="5525" y="4312"/>
                                </a:lnTo>
                                <a:lnTo>
                                  <a:pt x="5529" y="4303"/>
                                </a:lnTo>
                                <a:lnTo>
                                  <a:pt x="5533" y="4294"/>
                                </a:lnTo>
                                <a:lnTo>
                                  <a:pt x="5536" y="4286"/>
                                </a:lnTo>
                                <a:lnTo>
                                  <a:pt x="5537" y="4277"/>
                                </a:lnTo>
                                <a:lnTo>
                                  <a:pt x="5538" y="4268"/>
                                </a:lnTo>
                                <a:lnTo>
                                  <a:pt x="5538" y="4260"/>
                                </a:lnTo>
                                <a:lnTo>
                                  <a:pt x="5536" y="4252"/>
                                </a:lnTo>
                                <a:lnTo>
                                  <a:pt x="5534" y="4243"/>
                                </a:lnTo>
                                <a:lnTo>
                                  <a:pt x="5530" y="4235"/>
                                </a:lnTo>
                                <a:lnTo>
                                  <a:pt x="5525" y="4226"/>
                                </a:lnTo>
                                <a:lnTo>
                                  <a:pt x="5519" y="4217"/>
                                </a:lnTo>
                                <a:lnTo>
                                  <a:pt x="5512" y="4208"/>
                                </a:lnTo>
                                <a:lnTo>
                                  <a:pt x="5494" y="4187"/>
                                </a:lnTo>
                                <a:lnTo>
                                  <a:pt x="5470" y="4164"/>
                                </a:lnTo>
                                <a:lnTo>
                                  <a:pt x="5441" y="4139"/>
                                </a:lnTo>
                                <a:lnTo>
                                  <a:pt x="5406" y="4109"/>
                                </a:lnTo>
                                <a:lnTo>
                                  <a:pt x="5314" y="4221"/>
                                </a:lnTo>
                                <a:lnTo>
                                  <a:pt x="5223" y="4332"/>
                                </a:lnTo>
                                <a:close/>
                                <a:moveTo>
                                  <a:pt x="4973" y="4653"/>
                                </a:moveTo>
                                <a:lnTo>
                                  <a:pt x="4973" y="4653"/>
                                </a:lnTo>
                                <a:lnTo>
                                  <a:pt x="4994" y="4670"/>
                                </a:lnTo>
                                <a:lnTo>
                                  <a:pt x="5016" y="4685"/>
                                </a:lnTo>
                                <a:lnTo>
                                  <a:pt x="5035" y="4698"/>
                                </a:lnTo>
                                <a:lnTo>
                                  <a:pt x="5052" y="4710"/>
                                </a:lnTo>
                                <a:lnTo>
                                  <a:pt x="5070" y="4719"/>
                                </a:lnTo>
                                <a:lnTo>
                                  <a:pt x="5086" y="4727"/>
                                </a:lnTo>
                                <a:lnTo>
                                  <a:pt x="5100" y="4734"/>
                                </a:lnTo>
                                <a:lnTo>
                                  <a:pt x="5114" y="4739"/>
                                </a:lnTo>
                                <a:lnTo>
                                  <a:pt x="5127" y="4742"/>
                                </a:lnTo>
                                <a:lnTo>
                                  <a:pt x="5140" y="4744"/>
                                </a:lnTo>
                                <a:lnTo>
                                  <a:pt x="5152" y="4745"/>
                                </a:lnTo>
                                <a:lnTo>
                                  <a:pt x="5163" y="4744"/>
                                </a:lnTo>
                                <a:lnTo>
                                  <a:pt x="5174" y="4742"/>
                                </a:lnTo>
                                <a:lnTo>
                                  <a:pt x="5184" y="4739"/>
                                </a:lnTo>
                                <a:lnTo>
                                  <a:pt x="5194" y="4734"/>
                                </a:lnTo>
                                <a:lnTo>
                                  <a:pt x="5203" y="4728"/>
                                </a:lnTo>
                                <a:lnTo>
                                  <a:pt x="5214" y="4721"/>
                                </a:lnTo>
                                <a:lnTo>
                                  <a:pt x="5223" y="4713"/>
                                </a:lnTo>
                                <a:lnTo>
                                  <a:pt x="5232" y="4703"/>
                                </a:lnTo>
                                <a:lnTo>
                                  <a:pt x="5242" y="4693"/>
                                </a:lnTo>
                                <a:lnTo>
                                  <a:pt x="5261" y="4668"/>
                                </a:lnTo>
                                <a:lnTo>
                                  <a:pt x="5283" y="4640"/>
                                </a:lnTo>
                                <a:lnTo>
                                  <a:pt x="5330" y="4574"/>
                                </a:lnTo>
                                <a:lnTo>
                                  <a:pt x="5359" y="4535"/>
                                </a:lnTo>
                                <a:lnTo>
                                  <a:pt x="5390" y="4495"/>
                                </a:lnTo>
                                <a:lnTo>
                                  <a:pt x="5347" y="4462"/>
                                </a:lnTo>
                                <a:lnTo>
                                  <a:pt x="5327" y="4448"/>
                                </a:lnTo>
                                <a:lnTo>
                                  <a:pt x="5309" y="4437"/>
                                </a:lnTo>
                                <a:lnTo>
                                  <a:pt x="5292" y="4427"/>
                                </a:lnTo>
                                <a:lnTo>
                                  <a:pt x="5275" y="4418"/>
                                </a:lnTo>
                                <a:lnTo>
                                  <a:pt x="5260" y="4411"/>
                                </a:lnTo>
                                <a:lnTo>
                                  <a:pt x="5246" y="4405"/>
                                </a:lnTo>
                                <a:lnTo>
                                  <a:pt x="5233" y="4401"/>
                                </a:lnTo>
                                <a:lnTo>
                                  <a:pt x="5221" y="4399"/>
                                </a:lnTo>
                                <a:lnTo>
                                  <a:pt x="5209" y="4398"/>
                                </a:lnTo>
                                <a:lnTo>
                                  <a:pt x="5197" y="4399"/>
                                </a:lnTo>
                                <a:lnTo>
                                  <a:pt x="5187" y="4400"/>
                                </a:lnTo>
                                <a:lnTo>
                                  <a:pt x="5177" y="4404"/>
                                </a:lnTo>
                                <a:lnTo>
                                  <a:pt x="5167" y="4409"/>
                                </a:lnTo>
                                <a:lnTo>
                                  <a:pt x="5157" y="4415"/>
                                </a:lnTo>
                                <a:lnTo>
                                  <a:pt x="5148" y="4422"/>
                                </a:lnTo>
                                <a:lnTo>
                                  <a:pt x="5139" y="4430"/>
                                </a:lnTo>
                                <a:lnTo>
                                  <a:pt x="5129" y="4439"/>
                                </a:lnTo>
                                <a:lnTo>
                                  <a:pt x="5120" y="4450"/>
                                </a:lnTo>
                                <a:lnTo>
                                  <a:pt x="5101" y="4474"/>
                                </a:lnTo>
                                <a:lnTo>
                                  <a:pt x="5081" y="4503"/>
                                </a:lnTo>
                                <a:lnTo>
                                  <a:pt x="5033" y="4572"/>
                                </a:lnTo>
                                <a:lnTo>
                                  <a:pt x="5005" y="4610"/>
                                </a:lnTo>
                                <a:lnTo>
                                  <a:pt x="4973" y="4653"/>
                                </a:lnTo>
                                <a:close/>
                                <a:moveTo>
                                  <a:pt x="7841" y="1340"/>
                                </a:moveTo>
                                <a:lnTo>
                                  <a:pt x="8075" y="1038"/>
                                </a:lnTo>
                                <a:lnTo>
                                  <a:pt x="8048" y="1018"/>
                                </a:lnTo>
                                <a:lnTo>
                                  <a:pt x="8025" y="1000"/>
                                </a:lnTo>
                                <a:lnTo>
                                  <a:pt x="7985" y="968"/>
                                </a:lnTo>
                                <a:lnTo>
                                  <a:pt x="7969" y="956"/>
                                </a:lnTo>
                                <a:lnTo>
                                  <a:pt x="7954" y="946"/>
                                </a:lnTo>
                                <a:lnTo>
                                  <a:pt x="7940" y="938"/>
                                </a:lnTo>
                                <a:lnTo>
                                  <a:pt x="7934" y="935"/>
                                </a:lnTo>
                                <a:lnTo>
                                  <a:pt x="7927" y="933"/>
                                </a:lnTo>
                                <a:lnTo>
                                  <a:pt x="7921" y="932"/>
                                </a:lnTo>
                                <a:lnTo>
                                  <a:pt x="7914" y="931"/>
                                </a:lnTo>
                                <a:lnTo>
                                  <a:pt x="7908" y="931"/>
                                </a:lnTo>
                                <a:lnTo>
                                  <a:pt x="7902" y="932"/>
                                </a:lnTo>
                                <a:lnTo>
                                  <a:pt x="7895" y="934"/>
                                </a:lnTo>
                                <a:lnTo>
                                  <a:pt x="7889" y="937"/>
                                </a:lnTo>
                                <a:lnTo>
                                  <a:pt x="7882" y="941"/>
                                </a:lnTo>
                                <a:lnTo>
                                  <a:pt x="7875" y="945"/>
                                </a:lnTo>
                                <a:lnTo>
                                  <a:pt x="7861" y="958"/>
                                </a:lnTo>
                                <a:lnTo>
                                  <a:pt x="7844" y="975"/>
                                </a:lnTo>
                                <a:lnTo>
                                  <a:pt x="7826" y="996"/>
                                </a:lnTo>
                                <a:lnTo>
                                  <a:pt x="7806" y="1021"/>
                                </a:lnTo>
                                <a:lnTo>
                                  <a:pt x="7758" y="1082"/>
                                </a:lnTo>
                                <a:lnTo>
                                  <a:pt x="7739" y="1107"/>
                                </a:lnTo>
                                <a:lnTo>
                                  <a:pt x="7724" y="1129"/>
                                </a:lnTo>
                                <a:lnTo>
                                  <a:pt x="7713" y="1147"/>
                                </a:lnTo>
                                <a:lnTo>
                                  <a:pt x="7707" y="1155"/>
                                </a:lnTo>
                                <a:lnTo>
                                  <a:pt x="7704" y="1163"/>
                                </a:lnTo>
                                <a:lnTo>
                                  <a:pt x="7701" y="1171"/>
                                </a:lnTo>
                                <a:lnTo>
                                  <a:pt x="7700" y="1179"/>
                                </a:lnTo>
                                <a:lnTo>
                                  <a:pt x="7699" y="1186"/>
                                </a:lnTo>
                                <a:lnTo>
                                  <a:pt x="7700" y="1193"/>
                                </a:lnTo>
                                <a:lnTo>
                                  <a:pt x="7701" y="1200"/>
                                </a:lnTo>
                                <a:lnTo>
                                  <a:pt x="7703" y="1207"/>
                                </a:lnTo>
                                <a:lnTo>
                                  <a:pt x="7706" y="1213"/>
                                </a:lnTo>
                                <a:lnTo>
                                  <a:pt x="7710" y="1220"/>
                                </a:lnTo>
                                <a:lnTo>
                                  <a:pt x="7716" y="1227"/>
                                </a:lnTo>
                                <a:lnTo>
                                  <a:pt x="7723" y="1235"/>
                                </a:lnTo>
                                <a:lnTo>
                                  <a:pt x="7738" y="1252"/>
                                </a:lnTo>
                                <a:lnTo>
                                  <a:pt x="7757" y="1269"/>
                                </a:lnTo>
                                <a:lnTo>
                                  <a:pt x="7782" y="1289"/>
                                </a:lnTo>
                                <a:lnTo>
                                  <a:pt x="7841" y="1340"/>
                                </a:lnTo>
                                <a:close/>
                                <a:moveTo>
                                  <a:pt x="7670" y="1573"/>
                                </a:moveTo>
                                <a:lnTo>
                                  <a:pt x="7670" y="1573"/>
                                </a:lnTo>
                                <a:lnTo>
                                  <a:pt x="7721" y="1506"/>
                                </a:lnTo>
                                <a:lnTo>
                                  <a:pt x="7741" y="1479"/>
                                </a:lnTo>
                                <a:lnTo>
                                  <a:pt x="7759" y="1455"/>
                                </a:lnTo>
                                <a:lnTo>
                                  <a:pt x="7773" y="1433"/>
                                </a:lnTo>
                                <a:lnTo>
                                  <a:pt x="7784" y="1414"/>
                                </a:lnTo>
                                <a:lnTo>
                                  <a:pt x="7788" y="1405"/>
                                </a:lnTo>
                                <a:lnTo>
                                  <a:pt x="7791" y="1397"/>
                                </a:lnTo>
                                <a:lnTo>
                                  <a:pt x="7793" y="1388"/>
                                </a:lnTo>
                                <a:lnTo>
                                  <a:pt x="7794" y="1379"/>
                                </a:lnTo>
                                <a:lnTo>
                                  <a:pt x="7793" y="1371"/>
                                </a:lnTo>
                                <a:lnTo>
                                  <a:pt x="7792" y="1364"/>
                                </a:lnTo>
                                <a:lnTo>
                                  <a:pt x="7790" y="1356"/>
                                </a:lnTo>
                                <a:lnTo>
                                  <a:pt x="7787" y="1348"/>
                                </a:lnTo>
                                <a:lnTo>
                                  <a:pt x="7783" y="1340"/>
                                </a:lnTo>
                                <a:lnTo>
                                  <a:pt x="7776" y="1331"/>
                                </a:lnTo>
                                <a:lnTo>
                                  <a:pt x="7770" y="1322"/>
                                </a:lnTo>
                                <a:lnTo>
                                  <a:pt x="7762" y="1312"/>
                                </a:lnTo>
                                <a:lnTo>
                                  <a:pt x="7743" y="1292"/>
                                </a:lnTo>
                                <a:lnTo>
                                  <a:pt x="7719" y="1270"/>
                                </a:lnTo>
                                <a:lnTo>
                                  <a:pt x="7689" y="1244"/>
                                </a:lnTo>
                                <a:lnTo>
                                  <a:pt x="7655" y="1215"/>
                                </a:lnTo>
                                <a:lnTo>
                                  <a:pt x="7488" y="1443"/>
                                </a:lnTo>
                                <a:lnTo>
                                  <a:pt x="7670" y="1573"/>
                                </a:lnTo>
                                <a:close/>
                                <a:moveTo>
                                  <a:pt x="6806" y="2320"/>
                                </a:moveTo>
                                <a:lnTo>
                                  <a:pt x="6662" y="2493"/>
                                </a:lnTo>
                                <a:lnTo>
                                  <a:pt x="6723" y="2543"/>
                                </a:lnTo>
                                <a:lnTo>
                                  <a:pt x="6749" y="2563"/>
                                </a:lnTo>
                                <a:lnTo>
                                  <a:pt x="6770" y="2579"/>
                                </a:lnTo>
                                <a:lnTo>
                                  <a:pt x="6788" y="2591"/>
                                </a:lnTo>
                                <a:lnTo>
                                  <a:pt x="6797" y="2595"/>
                                </a:lnTo>
                                <a:lnTo>
                                  <a:pt x="6805" y="2599"/>
                                </a:lnTo>
                                <a:lnTo>
                                  <a:pt x="6813" y="2601"/>
                                </a:lnTo>
                                <a:lnTo>
                                  <a:pt x="6821" y="2603"/>
                                </a:lnTo>
                                <a:lnTo>
                                  <a:pt x="6828" y="2603"/>
                                </a:lnTo>
                                <a:lnTo>
                                  <a:pt x="6835" y="2603"/>
                                </a:lnTo>
                                <a:lnTo>
                                  <a:pt x="6842" y="2601"/>
                                </a:lnTo>
                                <a:lnTo>
                                  <a:pt x="6849" y="2599"/>
                                </a:lnTo>
                                <a:lnTo>
                                  <a:pt x="6855" y="2596"/>
                                </a:lnTo>
                                <a:lnTo>
                                  <a:pt x="6862" y="2591"/>
                                </a:lnTo>
                                <a:lnTo>
                                  <a:pt x="6870" y="2586"/>
                                </a:lnTo>
                                <a:lnTo>
                                  <a:pt x="6878" y="2580"/>
                                </a:lnTo>
                                <a:lnTo>
                                  <a:pt x="6894" y="2564"/>
                                </a:lnTo>
                                <a:lnTo>
                                  <a:pt x="6912" y="2543"/>
                                </a:lnTo>
                                <a:lnTo>
                                  <a:pt x="6933" y="2519"/>
                                </a:lnTo>
                                <a:lnTo>
                                  <a:pt x="6984" y="2457"/>
                                </a:lnTo>
                                <a:lnTo>
                                  <a:pt x="6895" y="2389"/>
                                </a:lnTo>
                                <a:lnTo>
                                  <a:pt x="6806" y="2320"/>
                                </a:lnTo>
                                <a:close/>
                                <a:moveTo>
                                  <a:pt x="6540" y="3015"/>
                                </a:moveTo>
                                <a:lnTo>
                                  <a:pt x="6677" y="2839"/>
                                </a:lnTo>
                                <a:lnTo>
                                  <a:pt x="6500" y="2701"/>
                                </a:lnTo>
                                <a:lnTo>
                                  <a:pt x="6456" y="2762"/>
                                </a:lnTo>
                                <a:lnTo>
                                  <a:pt x="6439" y="2787"/>
                                </a:lnTo>
                                <a:lnTo>
                                  <a:pt x="6426" y="2808"/>
                                </a:lnTo>
                                <a:lnTo>
                                  <a:pt x="6415" y="2827"/>
                                </a:lnTo>
                                <a:lnTo>
                                  <a:pt x="6411" y="2836"/>
                                </a:lnTo>
                                <a:lnTo>
                                  <a:pt x="6408" y="2844"/>
                                </a:lnTo>
                                <a:lnTo>
                                  <a:pt x="6406" y="2851"/>
                                </a:lnTo>
                                <a:lnTo>
                                  <a:pt x="6405" y="2859"/>
                                </a:lnTo>
                                <a:lnTo>
                                  <a:pt x="6404" y="2866"/>
                                </a:lnTo>
                                <a:lnTo>
                                  <a:pt x="6405" y="2872"/>
                                </a:lnTo>
                                <a:lnTo>
                                  <a:pt x="6406" y="2879"/>
                                </a:lnTo>
                                <a:lnTo>
                                  <a:pt x="6408" y="2886"/>
                                </a:lnTo>
                                <a:lnTo>
                                  <a:pt x="6411" y="2893"/>
                                </a:lnTo>
                                <a:lnTo>
                                  <a:pt x="6415" y="2901"/>
                                </a:lnTo>
                                <a:lnTo>
                                  <a:pt x="6420" y="2908"/>
                                </a:lnTo>
                                <a:lnTo>
                                  <a:pt x="6426" y="2915"/>
                                </a:lnTo>
                                <a:lnTo>
                                  <a:pt x="6441" y="2930"/>
                                </a:lnTo>
                                <a:lnTo>
                                  <a:pt x="6460" y="2947"/>
                                </a:lnTo>
                                <a:lnTo>
                                  <a:pt x="6482" y="2967"/>
                                </a:lnTo>
                                <a:lnTo>
                                  <a:pt x="6540" y="3015"/>
                                </a:lnTo>
                                <a:close/>
                                <a:moveTo>
                                  <a:pt x="6403" y="3192"/>
                                </a:moveTo>
                                <a:lnTo>
                                  <a:pt x="6524" y="3035"/>
                                </a:lnTo>
                                <a:lnTo>
                                  <a:pt x="6475" y="2996"/>
                                </a:lnTo>
                                <a:lnTo>
                                  <a:pt x="6453" y="2979"/>
                                </a:lnTo>
                                <a:lnTo>
                                  <a:pt x="6432" y="2964"/>
                                </a:lnTo>
                                <a:lnTo>
                                  <a:pt x="6413" y="2950"/>
                                </a:lnTo>
                                <a:lnTo>
                                  <a:pt x="6395" y="2940"/>
                                </a:lnTo>
                                <a:lnTo>
                                  <a:pt x="6386" y="2936"/>
                                </a:lnTo>
                                <a:lnTo>
                                  <a:pt x="6377" y="2933"/>
                                </a:lnTo>
                                <a:lnTo>
                                  <a:pt x="6369" y="2931"/>
                                </a:lnTo>
                                <a:lnTo>
                                  <a:pt x="6361" y="2929"/>
                                </a:lnTo>
                                <a:lnTo>
                                  <a:pt x="6353" y="2929"/>
                                </a:lnTo>
                                <a:lnTo>
                                  <a:pt x="6345" y="2929"/>
                                </a:lnTo>
                                <a:lnTo>
                                  <a:pt x="6337" y="2930"/>
                                </a:lnTo>
                                <a:lnTo>
                                  <a:pt x="6329" y="2932"/>
                                </a:lnTo>
                                <a:lnTo>
                                  <a:pt x="6321" y="2936"/>
                                </a:lnTo>
                                <a:lnTo>
                                  <a:pt x="6313" y="2940"/>
                                </a:lnTo>
                                <a:lnTo>
                                  <a:pt x="6305" y="2946"/>
                                </a:lnTo>
                                <a:lnTo>
                                  <a:pt x="6297" y="2952"/>
                                </a:lnTo>
                                <a:lnTo>
                                  <a:pt x="6288" y="2960"/>
                                </a:lnTo>
                                <a:lnTo>
                                  <a:pt x="6280" y="2970"/>
                                </a:lnTo>
                                <a:lnTo>
                                  <a:pt x="6272" y="2981"/>
                                </a:lnTo>
                                <a:lnTo>
                                  <a:pt x="6263" y="2993"/>
                                </a:lnTo>
                                <a:lnTo>
                                  <a:pt x="6244" y="3020"/>
                                </a:lnTo>
                                <a:lnTo>
                                  <a:pt x="6225" y="3055"/>
                                </a:lnTo>
                                <a:lnTo>
                                  <a:pt x="6314" y="3124"/>
                                </a:lnTo>
                                <a:lnTo>
                                  <a:pt x="6403" y="3192"/>
                                </a:lnTo>
                                <a:close/>
                                <a:moveTo>
                                  <a:pt x="6097" y="3585"/>
                                </a:moveTo>
                                <a:lnTo>
                                  <a:pt x="6224" y="3421"/>
                                </a:lnTo>
                                <a:lnTo>
                                  <a:pt x="6048" y="3283"/>
                                </a:lnTo>
                                <a:lnTo>
                                  <a:pt x="6017" y="3311"/>
                                </a:lnTo>
                                <a:lnTo>
                                  <a:pt x="5992" y="3335"/>
                                </a:lnTo>
                                <a:lnTo>
                                  <a:pt x="5982" y="3346"/>
                                </a:lnTo>
                                <a:lnTo>
                                  <a:pt x="5972" y="3357"/>
                                </a:lnTo>
                                <a:lnTo>
                                  <a:pt x="5965" y="3367"/>
                                </a:lnTo>
                                <a:lnTo>
                                  <a:pt x="5958" y="3378"/>
                                </a:lnTo>
                                <a:lnTo>
                                  <a:pt x="5953" y="3388"/>
                                </a:lnTo>
                                <a:lnTo>
                                  <a:pt x="5949" y="3397"/>
                                </a:lnTo>
                                <a:lnTo>
                                  <a:pt x="5947" y="3406"/>
                                </a:lnTo>
                                <a:lnTo>
                                  <a:pt x="5945" y="3415"/>
                                </a:lnTo>
                                <a:lnTo>
                                  <a:pt x="5944" y="3423"/>
                                </a:lnTo>
                                <a:lnTo>
                                  <a:pt x="5945" y="3431"/>
                                </a:lnTo>
                                <a:lnTo>
                                  <a:pt x="5946" y="3439"/>
                                </a:lnTo>
                                <a:lnTo>
                                  <a:pt x="5949" y="3448"/>
                                </a:lnTo>
                                <a:lnTo>
                                  <a:pt x="5952" y="3455"/>
                                </a:lnTo>
                                <a:lnTo>
                                  <a:pt x="5957" y="3463"/>
                                </a:lnTo>
                                <a:lnTo>
                                  <a:pt x="5962" y="3471"/>
                                </a:lnTo>
                                <a:lnTo>
                                  <a:pt x="5968" y="3478"/>
                                </a:lnTo>
                                <a:lnTo>
                                  <a:pt x="5984" y="3494"/>
                                </a:lnTo>
                                <a:lnTo>
                                  <a:pt x="6001" y="3510"/>
                                </a:lnTo>
                                <a:lnTo>
                                  <a:pt x="6022" y="3527"/>
                                </a:lnTo>
                                <a:lnTo>
                                  <a:pt x="6045" y="3545"/>
                                </a:lnTo>
                                <a:lnTo>
                                  <a:pt x="6097" y="3585"/>
                                </a:lnTo>
                                <a:close/>
                                <a:moveTo>
                                  <a:pt x="5939" y="3787"/>
                                </a:moveTo>
                                <a:lnTo>
                                  <a:pt x="6082" y="3604"/>
                                </a:lnTo>
                                <a:lnTo>
                                  <a:pt x="5906" y="3467"/>
                                </a:lnTo>
                                <a:lnTo>
                                  <a:pt x="5856" y="3530"/>
                                </a:lnTo>
                                <a:lnTo>
                                  <a:pt x="5837" y="3555"/>
                                </a:lnTo>
                                <a:lnTo>
                                  <a:pt x="5820" y="3577"/>
                                </a:lnTo>
                                <a:lnTo>
                                  <a:pt x="5808" y="3597"/>
                                </a:lnTo>
                                <a:lnTo>
                                  <a:pt x="5804" y="3605"/>
                                </a:lnTo>
                                <a:lnTo>
                                  <a:pt x="5800" y="3613"/>
                                </a:lnTo>
                                <a:lnTo>
                                  <a:pt x="5797" y="3621"/>
                                </a:lnTo>
                                <a:lnTo>
                                  <a:pt x="5795" y="3629"/>
                                </a:lnTo>
                                <a:lnTo>
                                  <a:pt x="5794" y="3636"/>
                                </a:lnTo>
                                <a:lnTo>
                                  <a:pt x="5795" y="3643"/>
                                </a:lnTo>
                                <a:lnTo>
                                  <a:pt x="5796" y="3650"/>
                                </a:lnTo>
                                <a:lnTo>
                                  <a:pt x="5798" y="3658"/>
                                </a:lnTo>
                                <a:lnTo>
                                  <a:pt x="5801" y="3665"/>
                                </a:lnTo>
                                <a:lnTo>
                                  <a:pt x="5805" y="3672"/>
                                </a:lnTo>
                                <a:lnTo>
                                  <a:pt x="5810" y="3679"/>
                                </a:lnTo>
                                <a:lnTo>
                                  <a:pt x="5816" y="3686"/>
                                </a:lnTo>
                                <a:lnTo>
                                  <a:pt x="5832" y="3702"/>
                                </a:lnTo>
                                <a:lnTo>
                                  <a:pt x="5852" y="3720"/>
                                </a:lnTo>
                                <a:lnTo>
                                  <a:pt x="5877" y="3739"/>
                                </a:lnTo>
                                <a:lnTo>
                                  <a:pt x="5939" y="3787"/>
                                </a:lnTo>
                                <a:close/>
                                <a:moveTo>
                                  <a:pt x="5747" y="3670"/>
                                </a:moveTo>
                                <a:lnTo>
                                  <a:pt x="5747" y="3670"/>
                                </a:lnTo>
                                <a:lnTo>
                                  <a:pt x="5697" y="3734"/>
                                </a:lnTo>
                                <a:lnTo>
                                  <a:pt x="5676" y="3760"/>
                                </a:lnTo>
                                <a:lnTo>
                                  <a:pt x="5659" y="3782"/>
                                </a:lnTo>
                                <a:lnTo>
                                  <a:pt x="5646" y="3803"/>
                                </a:lnTo>
                                <a:lnTo>
                                  <a:pt x="5640" y="3812"/>
                                </a:lnTo>
                                <a:lnTo>
                                  <a:pt x="5636" y="3821"/>
                                </a:lnTo>
                                <a:lnTo>
                                  <a:pt x="5632" y="3829"/>
                                </a:lnTo>
                                <a:lnTo>
                                  <a:pt x="5630" y="3837"/>
                                </a:lnTo>
                                <a:lnTo>
                                  <a:pt x="5628" y="3845"/>
                                </a:lnTo>
                                <a:lnTo>
                                  <a:pt x="5628" y="3852"/>
                                </a:lnTo>
                                <a:lnTo>
                                  <a:pt x="5628" y="3861"/>
                                </a:lnTo>
                                <a:lnTo>
                                  <a:pt x="5630" y="3868"/>
                                </a:lnTo>
                                <a:lnTo>
                                  <a:pt x="5632" y="3875"/>
                                </a:lnTo>
                                <a:lnTo>
                                  <a:pt x="5636" y="3883"/>
                                </a:lnTo>
                                <a:lnTo>
                                  <a:pt x="5640" y="3891"/>
                                </a:lnTo>
                                <a:lnTo>
                                  <a:pt x="5646" y="3899"/>
                                </a:lnTo>
                                <a:lnTo>
                                  <a:pt x="5660" y="3916"/>
                                </a:lnTo>
                                <a:lnTo>
                                  <a:pt x="5679" y="3936"/>
                                </a:lnTo>
                                <a:lnTo>
                                  <a:pt x="5704" y="3957"/>
                                </a:lnTo>
                                <a:lnTo>
                                  <a:pt x="5767" y="4010"/>
                                </a:lnTo>
                                <a:lnTo>
                                  <a:pt x="5817" y="3946"/>
                                </a:lnTo>
                                <a:lnTo>
                                  <a:pt x="5838" y="3920"/>
                                </a:lnTo>
                                <a:lnTo>
                                  <a:pt x="5855" y="3897"/>
                                </a:lnTo>
                                <a:lnTo>
                                  <a:pt x="5869" y="3877"/>
                                </a:lnTo>
                                <a:lnTo>
                                  <a:pt x="5874" y="3868"/>
                                </a:lnTo>
                                <a:lnTo>
                                  <a:pt x="5878" y="3860"/>
                                </a:lnTo>
                                <a:lnTo>
                                  <a:pt x="5882" y="3851"/>
                                </a:lnTo>
                                <a:lnTo>
                                  <a:pt x="5884" y="3843"/>
                                </a:lnTo>
                                <a:lnTo>
                                  <a:pt x="5886" y="3835"/>
                                </a:lnTo>
                                <a:lnTo>
                                  <a:pt x="5886" y="3827"/>
                                </a:lnTo>
                                <a:lnTo>
                                  <a:pt x="5886" y="3820"/>
                                </a:lnTo>
                                <a:lnTo>
                                  <a:pt x="5885" y="3813"/>
                                </a:lnTo>
                                <a:lnTo>
                                  <a:pt x="5882" y="3805"/>
                                </a:lnTo>
                                <a:lnTo>
                                  <a:pt x="5879" y="3798"/>
                                </a:lnTo>
                                <a:lnTo>
                                  <a:pt x="5874" y="3790"/>
                                </a:lnTo>
                                <a:lnTo>
                                  <a:pt x="5868" y="3781"/>
                                </a:lnTo>
                                <a:lnTo>
                                  <a:pt x="5854" y="3764"/>
                                </a:lnTo>
                                <a:lnTo>
                                  <a:pt x="5835" y="3745"/>
                                </a:lnTo>
                                <a:lnTo>
                                  <a:pt x="5810" y="3723"/>
                                </a:lnTo>
                                <a:lnTo>
                                  <a:pt x="5747" y="3670"/>
                                </a:lnTo>
                                <a:close/>
                                <a:moveTo>
                                  <a:pt x="7482" y="1817"/>
                                </a:moveTo>
                                <a:lnTo>
                                  <a:pt x="7655" y="1594"/>
                                </a:lnTo>
                                <a:lnTo>
                                  <a:pt x="7634" y="1578"/>
                                </a:lnTo>
                                <a:lnTo>
                                  <a:pt x="7616" y="1563"/>
                                </a:lnTo>
                                <a:lnTo>
                                  <a:pt x="7583" y="1535"/>
                                </a:lnTo>
                                <a:lnTo>
                                  <a:pt x="7567" y="1522"/>
                                </a:lnTo>
                                <a:lnTo>
                                  <a:pt x="7553" y="1510"/>
                                </a:lnTo>
                                <a:lnTo>
                                  <a:pt x="7540" y="1500"/>
                                </a:lnTo>
                                <a:lnTo>
                                  <a:pt x="7527" y="1492"/>
                                </a:lnTo>
                                <a:lnTo>
                                  <a:pt x="7514" y="1487"/>
                                </a:lnTo>
                                <a:lnTo>
                                  <a:pt x="7508" y="1485"/>
                                </a:lnTo>
                                <a:lnTo>
                                  <a:pt x="7500" y="1484"/>
                                </a:lnTo>
                                <a:lnTo>
                                  <a:pt x="7494" y="1483"/>
                                </a:lnTo>
                                <a:lnTo>
                                  <a:pt x="7487" y="1484"/>
                                </a:lnTo>
                                <a:lnTo>
                                  <a:pt x="7481" y="1485"/>
                                </a:lnTo>
                                <a:lnTo>
                                  <a:pt x="7474" y="1487"/>
                                </a:lnTo>
                                <a:lnTo>
                                  <a:pt x="7467" y="1490"/>
                                </a:lnTo>
                                <a:lnTo>
                                  <a:pt x="7461" y="1494"/>
                                </a:lnTo>
                                <a:lnTo>
                                  <a:pt x="7453" y="1498"/>
                                </a:lnTo>
                                <a:lnTo>
                                  <a:pt x="7446" y="1504"/>
                                </a:lnTo>
                                <a:lnTo>
                                  <a:pt x="7439" y="1511"/>
                                </a:lnTo>
                                <a:lnTo>
                                  <a:pt x="7430" y="1519"/>
                                </a:lnTo>
                                <a:lnTo>
                                  <a:pt x="7414" y="1539"/>
                                </a:lnTo>
                                <a:lnTo>
                                  <a:pt x="7391" y="1568"/>
                                </a:lnTo>
                                <a:lnTo>
                                  <a:pt x="7373" y="1594"/>
                                </a:lnTo>
                                <a:lnTo>
                                  <a:pt x="7357" y="1616"/>
                                </a:lnTo>
                                <a:lnTo>
                                  <a:pt x="7346" y="1635"/>
                                </a:lnTo>
                                <a:lnTo>
                                  <a:pt x="7338" y="1652"/>
                                </a:lnTo>
                                <a:lnTo>
                                  <a:pt x="7335" y="1660"/>
                                </a:lnTo>
                                <a:lnTo>
                                  <a:pt x="7334" y="1667"/>
                                </a:lnTo>
                                <a:lnTo>
                                  <a:pt x="7333" y="1674"/>
                                </a:lnTo>
                                <a:lnTo>
                                  <a:pt x="7333" y="1680"/>
                                </a:lnTo>
                                <a:lnTo>
                                  <a:pt x="7334" y="1686"/>
                                </a:lnTo>
                                <a:lnTo>
                                  <a:pt x="7336" y="1692"/>
                                </a:lnTo>
                                <a:lnTo>
                                  <a:pt x="7339" y="1698"/>
                                </a:lnTo>
                                <a:lnTo>
                                  <a:pt x="7343" y="1704"/>
                                </a:lnTo>
                                <a:lnTo>
                                  <a:pt x="7347" y="1710"/>
                                </a:lnTo>
                                <a:lnTo>
                                  <a:pt x="7352" y="1716"/>
                                </a:lnTo>
                                <a:lnTo>
                                  <a:pt x="7366" y="1729"/>
                                </a:lnTo>
                                <a:lnTo>
                                  <a:pt x="7383" y="1742"/>
                                </a:lnTo>
                                <a:lnTo>
                                  <a:pt x="7425" y="1774"/>
                                </a:lnTo>
                                <a:lnTo>
                                  <a:pt x="7452" y="1793"/>
                                </a:lnTo>
                                <a:lnTo>
                                  <a:pt x="7482" y="1817"/>
                                </a:lnTo>
                                <a:close/>
                                <a:moveTo>
                                  <a:pt x="7289" y="1698"/>
                                </a:moveTo>
                                <a:lnTo>
                                  <a:pt x="7142" y="1888"/>
                                </a:lnTo>
                                <a:lnTo>
                                  <a:pt x="7165" y="1905"/>
                                </a:lnTo>
                                <a:lnTo>
                                  <a:pt x="7185" y="1921"/>
                                </a:lnTo>
                                <a:lnTo>
                                  <a:pt x="7220" y="1951"/>
                                </a:lnTo>
                                <a:lnTo>
                                  <a:pt x="7236" y="1964"/>
                                </a:lnTo>
                                <a:lnTo>
                                  <a:pt x="7250" y="1975"/>
                                </a:lnTo>
                                <a:lnTo>
                                  <a:pt x="7264" y="1984"/>
                                </a:lnTo>
                                <a:lnTo>
                                  <a:pt x="7277" y="1991"/>
                                </a:lnTo>
                                <a:lnTo>
                                  <a:pt x="7283" y="1993"/>
                                </a:lnTo>
                                <a:lnTo>
                                  <a:pt x="7289" y="1995"/>
                                </a:lnTo>
                                <a:lnTo>
                                  <a:pt x="7297" y="1996"/>
                                </a:lnTo>
                                <a:lnTo>
                                  <a:pt x="7303" y="1997"/>
                                </a:lnTo>
                                <a:lnTo>
                                  <a:pt x="7309" y="1996"/>
                                </a:lnTo>
                                <a:lnTo>
                                  <a:pt x="7316" y="1995"/>
                                </a:lnTo>
                                <a:lnTo>
                                  <a:pt x="7322" y="1993"/>
                                </a:lnTo>
                                <a:lnTo>
                                  <a:pt x="7329" y="1990"/>
                                </a:lnTo>
                                <a:lnTo>
                                  <a:pt x="7336" y="1987"/>
                                </a:lnTo>
                                <a:lnTo>
                                  <a:pt x="7343" y="1982"/>
                                </a:lnTo>
                                <a:lnTo>
                                  <a:pt x="7350" y="1976"/>
                                </a:lnTo>
                                <a:lnTo>
                                  <a:pt x="7358" y="1969"/>
                                </a:lnTo>
                                <a:lnTo>
                                  <a:pt x="7375" y="1952"/>
                                </a:lnTo>
                                <a:lnTo>
                                  <a:pt x="7393" y="1930"/>
                                </a:lnTo>
                                <a:lnTo>
                                  <a:pt x="7409" y="1907"/>
                                </a:lnTo>
                                <a:lnTo>
                                  <a:pt x="7422" y="1888"/>
                                </a:lnTo>
                                <a:lnTo>
                                  <a:pt x="7426" y="1879"/>
                                </a:lnTo>
                                <a:lnTo>
                                  <a:pt x="7430" y="1870"/>
                                </a:lnTo>
                                <a:lnTo>
                                  <a:pt x="7434" y="1861"/>
                                </a:lnTo>
                                <a:lnTo>
                                  <a:pt x="7436" y="1853"/>
                                </a:lnTo>
                                <a:lnTo>
                                  <a:pt x="7437" y="1846"/>
                                </a:lnTo>
                                <a:lnTo>
                                  <a:pt x="7438" y="1839"/>
                                </a:lnTo>
                                <a:lnTo>
                                  <a:pt x="7437" y="1833"/>
                                </a:lnTo>
                                <a:lnTo>
                                  <a:pt x="7436" y="1826"/>
                                </a:lnTo>
                                <a:lnTo>
                                  <a:pt x="7434" y="1820"/>
                                </a:lnTo>
                                <a:lnTo>
                                  <a:pt x="7430" y="1815"/>
                                </a:lnTo>
                                <a:lnTo>
                                  <a:pt x="7427" y="1809"/>
                                </a:lnTo>
                                <a:lnTo>
                                  <a:pt x="7423" y="1803"/>
                                </a:lnTo>
                                <a:lnTo>
                                  <a:pt x="7413" y="1792"/>
                                </a:lnTo>
                                <a:lnTo>
                                  <a:pt x="7401" y="1781"/>
                                </a:lnTo>
                                <a:lnTo>
                                  <a:pt x="7386" y="1770"/>
                                </a:lnTo>
                                <a:lnTo>
                                  <a:pt x="7370" y="1758"/>
                                </a:lnTo>
                                <a:lnTo>
                                  <a:pt x="7332" y="1732"/>
                                </a:lnTo>
                                <a:lnTo>
                                  <a:pt x="7312" y="1715"/>
                                </a:lnTo>
                                <a:lnTo>
                                  <a:pt x="7289" y="1698"/>
                                </a:lnTo>
                                <a:close/>
                                <a:moveTo>
                                  <a:pt x="7127" y="1908"/>
                                </a:moveTo>
                                <a:lnTo>
                                  <a:pt x="6990" y="2085"/>
                                </a:lnTo>
                                <a:lnTo>
                                  <a:pt x="7167" y="2222"/>
                                </a:lnTo>
                                <a:lnTo>
                                  <a:pt x="7309" y="2038"/>
                                </a:lnTo>
                                <a:lnTo>
                                  <a:pt x="7127" y="1908"/>
                                </a:lnTo>
                                <a:close/>
                                <a:moveTo>
                                  <a:pt x="6975" y="2105"/>
                                </a:moveTo>
                                <a:lnTo>
                                  <a:pt x="6822" y="2301"/>
                                </a:lnTo>
                                <a:lnTo>
                                  <a:pt x="6845" y="2317"/>
                                </a:lnTo>
                                <a:lnTo>
                                  <a:pt x="6865" y="2334"/>
                                </a:lnTo>
                                <a:lnTo>
                                  <a:pt x="6901" y="2364"/>
                                </a:lnTo>
                                <a:lnTo>
                                  <a:pt x="6917" y="2377"/>
                                </a:lnTo>
                                <a:lnTo>
                                  <a:pt x="6931" y="2388"/>
                                </a:lnTo>
                                <a:lnTo>
                                  <a:pt x="6945" y="2397"/>
                                </a:lnTo>
                                <a:lnTo>
                                  <a:pt x="6959" y="2404"/>
                                </a:lnTo>
                                <a:lnTo>
                                  <a:pt x="6965" y="2406"/>
                                </a:lnTo>
                                <a:lnTo>
                                  <a:pt x="6971" y="2408"/>
                                </a:lnTo>
                                <a:lnTo>
                                  <a:pt x="6977" y="2409"/>
                                </a:lnTo>
                                <a:lnTo>
                                  <a:pt x="6984" y="2409"/>
                                </a:lnTo>
                                <a:lnTo>
                                  <a:pt x="6990" y="2409"/>
                                </a:lnTo>
                                <a:lnTo>
                                  <a:pt x="6997" y="2407"/>
                                </a:lnTo>
                                <a:lnTo>
                                  <a:pt x="7003" y="2405"/>
                                </a:lnTo>
                                <a:lnTo>
                                  <a:pt x="7010" y="2402"/>
                                </a:lnTo>
                                <a:lnTo>
                                  <a:pt x="7018" y="2398"/>
                                </a:lnTo>
                                <a:lnTo>
                                  <a:pt x="7025" y="2393"/>
                                </a:lnTo>
                                <a:lnTo>
                                  <a:pt x="7032" y="2387"/>
                                </a:lnTo>
                                <a:lnTo>
                                  <a:pt x="7040" y="2380"/>
                                </a:lnTo>
                                <a:lnTo>
                                  <a:pt x="7057" y="2362"/>
                                </a:lnTo>
                                <a:lnTo>
                                  <a:pt x="7074" y="2339"/>
                                </a:lnTo>
                                <a:lnTo>
                                  <a:pt x="7092" y="2316"/>
                                </a:lnTo>
                                <a:lnTo>
                                  <a:pt x="7105" y="2296"/>
                                </a:lnTo>
                                <a:lnTo>
                                  <a:pt x="7114" y="2278"/>
                                </a:lnTo>
                                <a:lnTo>
                                  <a:pt x="7117" y="2269"/>
                                </a:lnTo>
                                <a:lnTo>
                                  <a:pt x="7119" y="2261"/>
                                </a:lnTo>
                                <a:lnTo>
                                  <a:pt x="7121" y="2254"/>
                                </a:lnTo>
                                <a:lnTo>
                                  <a:pt x="7121" y="2247"/>
                                </a:lnTo>
                                <a:lnTo>
                                  <a:pt x="7121" y="2240"/>
                                </a:lnTo>
                                <a:lnTo>
                                  <a:pt x="7120" y="2234"/>
                                </a:lnTo>
                                <a:lnTo>
                                  <a:pt x="7118" y="2228"/>
                                </a:lnTo>
                                <a:lnTo>
                                  <a:pt x="7116" y="2222"/>
                                </a:lnTo>
                                <a:lnTo>
                                  <a:pt x="7112" y="2217"/>
                                </a:lnTo>
                                <a:lnTo>
                                  <a:pt x="7108" y="2211"/>
                                </a:lnTo>
                                <a:lnTo>
                                  <a:pt x="7099" y="2199"/>
                                </a:lnTo>
                                <a:lnTo>
                                  <a:pt x="7087" y="2188"/>
                                </a:lnTo>
                                <a:lnTo>
                                  <a:pt x="7071" y="2177"/>
                                </a:lnTo>
                                <a:lnTo>
                                  <a:pt x="7055" y="2165"/>
                                </a:lnTo>
                                <a:lnTo>
                                  <a:pt x="7018" y="2138"/>
                                </a:lnTo>
                                <a:lnTo>
                                  <a:pt x="6996" y="2122"/>
                                </a:lnTo>
                                <a:lnTo>
                                  <a:pt x="6975" y="2105"/>
                                </a:lnTo>
                                <a:close/>
                                <a:moveTo>
                                  <a:pt x="6699" y="2823"/>
                                </a:moveTo>
                                <a:lnTo>
                                  <a:pt x="6699" y="2823"/>
                                </a:lnTo>
                                <a:lnTo>
                                  <a:pt x="6729" y="2797"/>
                                </a:lnTo>
                                <a:lnTo>
                                  <a:pt x="6754" y="2773"/>
                                </a:lnTo>
                                <a:lnTo>
                                  <a:pt x="6765" y="2762"/>
                                </a:lnTo>
                                <a:lnTo>
                                  <a:pt x="6773" y="2750"/>
                                </a:lnTo>
                                <a:lnTo>
                                  <a:pt x="6781" y="2739"/>
                                </a:lnTo>
                                <a:lnTo>
                                  <a:pt x="6787" y="2729"/>
                                </a:lnTo>
                                <a:lnTo>
                                  <a:pt x="6792" y="2720"/>
                                </a:lnTo>
                                <a:lnTo>
                                  <a:pt x="6796" y="2711"/>
                                </a:lnTo>
                                <a:lnTo>
                                  <a:pt x="6799" y="2702"/>
                                </a:lnTo>
                                <a:lnTo>
                                  <a:pt x="6801" y="2693"/>
                                </a:lnTo>
                                <a:lnTo>
                                  <a:pt x="6801" y="2684"/>
                                </a:lnTo>
                                <a:lnTo>
                                  <a:pt x="6801" y="2675"/>
                                </a:lnTo>
                                <a:lnTo>
                                  <a:pt x="6800" y="2667"/>
                                </a:lnTo>
                                <a:lnTo>
                                  <a:pt x="6797" y="2659"/>
                                </a:lnTo>
                                <a:lnTo>
                                  <a:pt x="6794" y="2651"/>
                                </a:lnTo>
                                <a:lnTo>
                                  <a:pt x="6790" y="2643"/>
                                </a:lnTo>
                                <a:lnTo>
                                  <a:pt x="6785" y="2636"/>
                                </a:lnTo>
                                <a:lnTo>
                                  <a:pt x="6779" y="2628"/>
                                </a:lnTo>
                                <a:lnTo>
                                  <a:pt x="6764" y="2611"/>
                                </a:lnTo>
                                <a:lnTo>
                                  <a:pt x="6747" y="2594"/>
                                </a:lnTo>
                                <a:lnTo>
                                  <a:pt x="6727" y="2577"/>
                                </a:lnTo>
                                <a:lnTo>
                                  <a:pt x="6705" y="2559"/>
                                </a:lnTo>
                                <a:lnTo>
                                  <a:pt x="6654" y="2517"/>
                                </a:lnTo>
                                <a:lnTo>
                                  <a:pt x="6608" y="2577"/>
                                </a:lnTo>
                                <a:lnTo>
                                  <a:pt x="6589" y="2601"/>
                                </a:lnTo>
                                <a:lnTo>
                                  <a:pt x="6574" y="2623"/>
                                </a:lnTo>
                                <a:lnTo>
                                  <a:pt x="6564" y="2641"/>
                                </a:lnTo>
                                <a:lnTo>
                                  <a:pt x="6560" y="2649"/>
                                </a:lnTo>
                                <a:lnTo>
                                  <a:pt x="6557" y="2657"/>
                                </a:lnTo>
                                <a:lnTo>
                                  <a:pt x="6554" y="2665"/>
                                </a:lnTo>
                                <a:lnTo>
                                  <a:pt x="6553" y="2672"/>
                                </a:lnTo>
                                <a:lnTo>
                                  <a:pt x="6553" y="2679"/>
                                </a:lnTo>
                                <a:lnTo>
                                  <a:pt x="6554" y="2685"/>
                                </a:lnTo>
                                <a:lnTo>
                                  <a:pt x="6555" y="2693"/>
                                </a:lnTo>
                                <a:lnTo>
                                  <a:pt x="6558" y="2699"/>
                                </a:lnTo>
                                <a:lnTo>
                                  <a:pt x="6561" y="2706"/>
                                </a:lnTo>
                                <a:lnTo>
                                  <a:pt x="6566" y="2712"/>
                                </a:lnTo>
                                <a:lnTo>
                                  <a:pt x="6571" y="2719"/>
                                </a:lnTo>
                                <a:lnTo>
                                  <a:pt x="6578" y="2726"/>
                                </a:lnTo>
                                <a:lnTo>
                                  <a:pt x="6593" y="2741"/>
                                </a:lnTo>
                                <a:lnTo>
                                  <a:pt x="6614" y="2759"/>
                                </a:lnTo>
                                <a:lnTo>
                                  <a:pt x="6638" y="2777"/>
                                </a:lnTo>
                                <a:lnTo>
                                  <a:pt x="6699" y="2823"/>
                                </a:lnTo>
                                <a:close/>
                                <a:moveTo>
                                  <a:pt x="6239" y="3401"/>
                                </a:moveTo>
                                <a:lnTo>
                                  <a:pt x="6387" y="3211"/>
                                </a:lnTo>
                                <a:lnTo>
                                  <a:pt x="6365" y="3195"/>
                                </a:lnTo>
                                <a:lnTo>
                                  <a:pt x="6345" y="3179"/>
                                </a:lnTo>
                                <a:lnTo>
                                  <a:pt x="6309" y="3149"/>
                                </a:lnTo>
                                <a:lnTo>
                                  <a:pt x="6294" y="3137"/>
                                </a:lnTo>
                                <a:lnTo>
                                  <a:pt x="6280" y="3127"/>
                                </a:lnTo>
                                <a:lnTo>
                                  <a:pt x="6267" y="3118"/>
                                </a:lnTo>
                                <a:lnTo>
                                  <a:pt x="6255" y="3112"/>
                                </a:lnTo>
                                <a:lnTo>
                                  <a:pt x="6248" y="3110"/>
                                </a:lnTo>
                                <a:lnTo>
                                  <a:pt x="6242" y="3109"/>
                                </a:lnTo>
                                <a:lnTo>
                                  <a:pt x="6235" y="3108"/>
                                </a:lnTo>
                                <a:lnTo>
                                  <a:pt x="6229" y="3108"/>
                                </a:lnTo>
                                <a:lnTo>
                                  <a:pt x="6223" y="3108"/>
                                </a:lnTo>
                                <a:lnTo>
                                  <a:pt x="6217" y="3110"/>
                                </a:lnTo>
                                <a:lnTo>
                                  <a:pt x="6211" y="3112"/>
                                </a:lnTo>
                                <a:lnTo>
                                  <a:pt x="6204" y="3116"/>
                                </a:lnTo>
                                <a:lnTo>
                                  <a:pt x="6197" y="3120"/>
                                </a:lnTo>
                                <a:lnTo>
                                  <a:pt x="6190" y="3125"/>
                                </a:lnTo>
                                <a:lnTo>
                                  <a:pt x="6175" y="3138"/>
                                </a:lnTo>
                                <a:lnTo>
                                  <a:pt x="6158" y="3155"/>
                                </a:lnTo>
                                <a:lnTo>
                                  <a:pt x="6141" y="3178"/>
                                </a:lnTo>
                                <a:lnTo>
                                  <a:pt x="6124" y="3200"/>
                                </a:lnTo>
                                <a:lnTo>
                                  <a:pt x="6110" y="3220"/>
                                </a:lnTo>
                                <a:lnTo>
                                  <a:pt x="6101" y="3239"/>
                                </a:lnTo>
                                <a:lnTo>
                                  <a:pt x="6098" y="3247"/>
                                </a:lnTo>
                                <a:lnTo>
                                  <a:pt x="6096" y="3254"/>
                                </a:lnTo>
                                <a:lnTo>
                                  <a:pt x="6094" y="3262"/>
                                </a:lnTo>
                                <a:lnTo>
                                  <a:pt x="6094" y="3268"/>
                                </a:lnTo>
                                <a:lnTo>
                                  <a:pt x="6094" y="3275"/>
                                </a:lnTo>
                                <a:lnTo>
                                  <a:pt x="6095" y="3281"/>
                                </a:lnTo>
                                <a:lnTo>
                                  <a:pt x="6096" y="3286"/>
                                </a:lnTo>
                                <a:lnTo>
                                  <a:pt x="6099" y="3292"/>
                                </a:lnTo>
                                <a:lnTo>
                                  <a:pt x="6102" y="3297"/>
                                </a:lnTo>
                                <a:lnTo>
                                  <a:pt x="6106" y="3302"/>
                                </a:lnTo>
                                <a:lnTo>
                                  <a:pt x="6116" y="3313"/>
                                </a:lnTo>
                                <a:lnTo>
                                  <a:pt x="6128" y="3323"/>
                                </a:lnTo>
                                <a:lnTo>
                                  <a:pt x="6142" y="3334"/>
                                </a:lnTo>
                                <a:lnTo>
                                  <a:pt x="6158" y="3345"/>
                                </a:lnTo>
                                <a:lnTo>
                                  <a:pt x="6196" y="3369"/>
                                </a:lnTo>
                                <a:lnTo>
                                  <a:pt x="6217" y="3385"/>
                                </a:lnTo>
                                <a:lnTo>
                                  <a:pt x="6239" y="3401"/>
                                </a:lnTo>
                                <a:close/>
                                <a:moveTo>
                                  <a:pt x="4880" y="5179"/>
                                </a:moveTo>
                                <a:lnTo>
                                  <a:pt x="4354" y="5841"/>
                                </a:lnTo>
                                <a:lnTo>
                                  <a:pt x="4367" y="5853"/>
                                </a:lnTo>
                                <a:lnTo>
                                  <a:pt x="4362" y="5860"/>
                                </a:lnTo>
                                <a:lnTo>
                                  <a:pt x="4359" y="5868"/>
                                </a:lnTo>
                                <a:lnTo>
                                  <a:pt x="4356" y="5875"/>
                                </a:lnTo>
                                <a:lnTo>
                                  <a:pt x="4353" y="5883"/>
                                </a:lnTo>
                                <a:lnTo>
                                  <a:pt x="4351" y="5891"/>
                                </a:lnTo>
                                <a:lnTo>
                                  <a:pt x="4350" y="5899"/>
                                </a:lnTo>
                                <a:lnTo>
                                  <a:pt x="4350" y="5915"/>
                                </a:lnTo>
                                <a:lnTo>
                                  <a:pt x="4351" y="5932"/>
                                </a:lnTo>
                                <a:lnTo>
                                  <a:pt x="4355" y="5947"/>
                                </a:lnTo>
                                <a:lnTo>
                                  <a:pt x="4360" y="5961"/>
                                </a:lnTo>
                                <a:lnTo>
                                  <a:pt x="4367" y="5974"/>
                                </a:lnTo>
                                <a:lnTo>
                                  <a:pt x="4377" y="5986"/>
                                </a:lnTo>
                                <a:lnTo>
                                  <a:pt x="4387" y="5998"/>
                                </a:lnTo>
                                <a:lnTo>
                                  <a:pt x="4398" y="6006"/>
                                </a:lnTo>
                                <a:lnTo>
                                  <a:pt x="4404" y="6010"/>
                                </a:lnTo>
                                <a:lnTo>
                                  <a:pt x="4410" y="6013"/>
                                </a:lnTo>
                                <a:lnTo>
                                  <a:pt x="4416" y="6015"/>
                                </a:lnTo>
                                <a:lnTo>
                                  <a:pt x="4423" y="6017"/>
                                </a:lnTo>
                                <a:lnTo>
                                  <a:pt x="4429" y="6018"/>
                                </a:lnTo>
                                <a:lnTo>
                                  <a:pt x="4436" y="6018"/>
                                </a:lnTo>
                                <a:lnTo>
                                  <a:pt x="4444" y="6017"/>
                                </a:lnTo>
                                <a:lnTo>
                                  <a:pt x="4450" y="6016"/>
                                </a:lnTo>
                                <a:lnTo>
                                  <a:pt x="4457" y="6014"/>
                                </a:lnTo>
                                <a:lnTo>
                                  <a:pt x="4464" y="6011"/>
                                </a:lnTo>
                                <a:lnTo>
                                  <a:pt x="4503" y="5975"/>
                                </a:lnTo>
                                <a:lnTo>
                                  <a:pt x="4542" y="5938"/>
                                </a:lnTo>
                                <a:lnTo>
                                  <a:pt x="4580" y="5898"/>
                                </a:lnTo>
                                <a:lnTo>
                                  <a:pt x="4618" y="5857"/>
                                </a:lnTo>
                                <a:lnTo>
                                  <a:pt x="4655" y="5813"/>
                                </a:lnTo>
                                <a:lnTo>
                                  <a:pt x="4692" y="5768"/>
                                </a:lnTo>
                                <a:lnTo>
                                  <a:pt x="4728" y="5722"/>
                                </a:lnTo>
                                <a:lnTo>
                                  <a:pt x="4764" y="5675"/>
                                </a:lnTo>
                                <a:lnTo>
                                  <a:pt x="4835" y="5581"/>
                                </a:lnTo>
                                <a:lnTo>
                                  <a:pt x="4905" y="5486"/>
                                </a:lnTo>
                                <a:lnTo>
                                  <a:pt x="4974" y="5394"/>
                                </a:lnTo>
                                <a:lnTo>
                                  <a:pt x="5009" y="5349"/>
                                </a:lnTo>
                                <a:lnTo>
                                  <a:pt x="5043" y="5307"/>
                                </a:lnTo>
                                <a:lnTo>
                                  <a:pt x="5003" y="5274"/>
                                </a:lnTo>
                                <a:lnTo>
                                  <a:pt x="4962" y="5241"/>
                                </a:lnTo>
                                <a:lnTo>
                                  <a:pt x="4921" y="5209"/>
                                </a:lnTo>
                                <a:lnTo>
                                  <a:pt x="4901" y="5194"/>
                                </a:lnTo>
                                <a:lnTo>
                                  <a:pt x="4880" y="5179"/>
                                </a:lnTo>
                                <a:close/>
                                <a:moveTo>
                                  <a:pt x="5164" y="4813"/>
                                </a:moveTo>
                                <a:lnTo>
                                  <a:pt x="5164" y="4813"/>
                                </a:lnTo>
                                <a:lnTo>
                                  <a:pt x="5183" y="4832"/>
                                </a:lnTo>
                                <a:lnTo>
                                  <a:pt x="5200" y="4849"/>
                                </a:lnTo>
                                <a:lnTo>
                                  <a:pt x="5218" y="4863"/>
                                </a:lnTo>
                                <a:lnTo>
                                  <a:pt x="5235" y="4875"/>
                                </a:lnTo>
                                <a:lnTo>
                                  <a:pt x="5250" y="4885"/>
                                </a:lnTo>
                                <a:lnTo>
                                  <a:pt x="5265" y="4894"/>
                                </a:lnTo>
                                <a:lnTo>
                                  <a:pt x="5280" y="4900"/>
                                </a:lnTo>
                                <a:lnTo>
                                  <a:pt x="5294" y="4904"/>
                                </a:lnTo>
                                <a:lnTo>
                                  <a:pt x="5307" y="4906"/>
                                </a:lnTo>
                                <a:lnTo>
                                  <a:pt x="5320" y="4906"/>
                                </a:lnTo>
                                <a:lnTo>
                                  <a:pt x="5332" y="4905"/>
                                </a:lnTo>
                                <a:lnTo>
                                  <a:pt x="5344" y="4902"/>
                                </a:lnTo>
                                <a:lnTo>
                                  <a:pt x="5357" y="4897"/>
                                </a:lnTo>
                                <a:lnTo>
                                  <a:pt x="5368" y="4892"/>
                                </a:lnTo>
                                <a:lnTo>
                                  <a:pt x="5379" y="4883"/>
                                </a:lnTo>
                                <a:lnTo>
                                  <a:pt x="5390" y="4875"/>
                                </a:lnTo>
                                <a:lnTo>
                                  <a:pt x="5401" y="4866"/>
                                </a:lnTo>
                                <a:lnTo>
                                  <a:pt x="5411" y="4855"/>
                                </a:lnTo>
                                <a:lnTo>
                                  <a:pt x="5423" y="4843"/>
                                </a:lnTo>
                                <a:lnTo>
                                  <a:pt x="5433" y="4831"/>
                                </a:lnTo>
                                <a:lnTo>
                                  <a:pt x="5454" y="4803"/>
                                </a:lnTo>
                                <a:lnTo>
                                  <a:pt x="5476" y="4773"/>
                                </a:lnTo>
                                <a:lnTo>
                                  <a:pt x="5522" y="4706"/>
                                </a:lnTo>
                                <a:lnTo>
                                  <a:pt x="5546" y="4671"/>
                                </a:lnTo>
                                <a:lnTo>
                                  <a:pt x="5574" y="4637"/>
                                </a:lnTo>
                                <a:lnTo>
                                  <a:pt x="5554" y="4618"/>
                                </a:lnTo>
                                <a:lnTo>
                                  <a:pt x="5537" y="4601"/>
                                </a:lnTo>
                                <a:lnTo>
                                  <a:pt x="5520" y="4587"/>
                                </a:lnTo>
                                <a:lnTo>
                                  <a:pt x="5503" y="4575"/>
                                </a:lnTo>
                                <a:lnTo>
                                  <a:pt x="5488" y="4565"/>
                                </a:lnTo>
                                <a:lnTo>
                                  <a:pt x="5472" y="4557"/>
                                </a:lnTo>
                                <a:lnTo>
                                  <a:pt x="5458" y="4551"/>
                                </a:lnTo>
                                <a:lnTo>
                                  <a:pt x="5444" y="4547"/>
                                </a:lnTo>
                                <a:lnTo>
                                  <a:pt x="5431" y="4545"/>
                                </a:lnTo>
                                <a:lnTo>
                                  <a:pt x="5418" y="4545"/>
                                </a:lnTo>
                                <a:lnTo>
                                  <a:pt x="5405" y="4546"/>
                                </a:lnTo>
                                <a:lnTo>
                                  <a:pt x="5393" y="4549"/>
                                </a:lnTo>
                                <a:lnTo>
                                  <a:pt x="5381" y="4553"/>
                                </a:lnTo>
                                <a:lnTo>
                                  <a:pt x="5370" y="4559"/>
                                </a:lnTo>
                                <a:lnTo>
                                  <a:pt x="5359" y="4566"/>
                                </a:lnTo>
                                <a:lnTo>
                                  <a:pt x="5348" y="4575"/>
                                </a:lnTo>
                                <a:lnTo>
                                  <a:pt x="5336" y="4584"/>
                                </a:lnTo>
                                <a:lnTo>
                                  <a:pt x="5326" y="4595"/>
                                </a:lnTo>
                                <a:lnTo>
                                  <a:pt x="5315" y="4606"/>
                                </a:lnTo>
                                <a:lnTo>
                                  <a:pt x="5305" y="4620"/>
                                </a:lnTo>
                                <a:lnTo>
                                  <a:pt x="5284" y="4647"/>
                                </a:lnTo>
                                <a:lnTo>
                                  <a:pt x="5261" y="4677"/>
                                </a:lnTo>
                                <a:lnTo>
                                  <a:pt x="5216" y="4744"/>
                                </a:lnTo>
                                <a:lnTo>
                                  <a:pt x="5191" y="4779"/>
                                </a:lnTo>
                                <a:lnTo>
                                  <a:pt x="5164" y="4813"/>
                                </a:lnTo>
                                <a:close/>
                                <a:moveTo>
                                  <a:pt x="4900" y="5152"/>
                                </a:moveTo>
                                <a:lnTo>
                                  <a:pt x="5052" y="5281"/>
                                </a:lnTo>
                                <a:lnTo>
                                  <a:pt x="5313" y="4960"/>
                                </a:lnTo>
                                <a:lnTo>
                                  <a:pt x="5294" y="4939"/>
                                </a:lnTo>
                                <a:lnTo>
                                  <a:pt x="5275" y="4922"/>
                                </a:lnTo>
                                <a:lnTo>
                                  <a:pt x="5258" y="4908"/>
                                </a:lnTo>
                                <a:lnTo>
                                  <a:pt x="5241" y="4896"/>
                                </a:lnTo>
                                <a:lnTo>
                                  <a:pt x="5225" y="4885"/>
                                </a:lnTo>
                                <a:lnTo>
                                  <a:pt x="5210" y="4878"/>
                                </a:lnTo>
                                <a:lnTo>
                                  <a:pt x="5195" y="4872"/>
                                </a:lnTo>
                                <a:lnTo>
                                  <a:pt x="5181" y="4868"/>
                                </a:lnTo>
                                <a:lnTo>
                                  <a:pt x="5167" y="4867"/>
                                </a:lnTo>
                                <a:lnTo>
                                  <a:pt x="5154" y="4867"/>
                                </a:lnTo>
                                <a:lnTo>
                                  <a:pt x="5141" y="4869"/>
                                </a:lnTo>
                                <a:lnTo>
                                  <a:pt x="5128" y="4873"/>
                                </a:lnTo>
                                <a:lnTo>
                                  <a:pt x="5116" y="4878"/>
                                </a:lnTo>
                                <a:lnTo>
                                  <a:pt x="5105" y="4884"/>
                                </a:lnTo>
                                <a:lnTo>
                                  <a:pt x="5094" y="4893"/>
                                </a:lnTo>
                                <a:lnTo>
                                  <a:pt x="5083" y="4902"/>
                                </a:lnTo>
                                <a:lnTo>
                                  <a:pt x="5072" y="4913"/>
                                </a:lnTo>
                                <a:lnTo>
                                  <a:pt x="5060" y="4924"/>
                                </a:lnTo>
                                <a:lnTo>
                                  <a:pt x="5050" y="4937"/>
                                </a:lnTo>
                                <a:lnTo>
                                  <a:pt x="5039" y="4950"/>
                                </a:lnTo>
                                <a:lnTo>
                                  <a:pt x="5018" y="4980"/>
                                </a:lnTo>
                                <a:lnTo>
                                  <a:pt x="4996" y="5012"/>
                                </a:lnTo>
                                <a:lnTo>
                                  <a:pt x="4951" y="5081"/>
                                </a:lnTo>
                                <a:lnTo>
                                  <a:pt x="4926" y="5117"/>
                                </a:lnTo>
                                <a:lnTo>
                                  <a:pt x="4900" y="5152"/>
                                </a:lnTo>
                                <a:close/>
                                <a:moveTo>
                                  <a:pt x="8115" y="1028"/>
                                </a:moveTo>
                                <a:lnTo>
                                  <a:pt x="8281" y="1166"/>
                                </a:lnTo>
                                <a:lnTo>
                                  <a:pt x="8308" y="1132"/>
                                </a:lnTo>
                                <a:lnTo>
                                  <a:pt x="8338" y="1097"/>
                                </a:lnTo>
                                <a:lnTo>
                                  <a:pt x="8398" y="1027"/>
                                </a:lnTo>
                                <a:lnTo>
                                  <a:pt x="8462" y="955"/>
                                </a:lnTo>
                                <a:lnTo>
                                  <a:pt x="8525" y="882"/>
                                </a:lnTo>
                                <a:lnTo>
                                  <a:pt x="8557" y="845"/>
                                </a:lnTo>
                                <a:lnTo>
                                  <a:pt x="8586" y="808"/>
                                </a:lnTo>
                                <a:lnTo>
                                  <a:pt x="8614" y="771"/>
                                </a:lnTo>
                                <a:lnTo>
                                  <a:pt x="8641" y="732"/>
                                </a:lnTo>
                                <a:lnTo>
                                  <a:pt x="8666" y="694"/>
                                </a:lnTo>
                                <a:lnTo>
                                  <a:pt x="8689" y="656"/>
                                </a:lnTo>
                                <a:lnTo>
                                  <a:pt x="8700" y="637"/>
                                </a:lnTo>
                                <a:lnTo>
                                  <a:pt x="8709" y="617"/>
                                </a:lnTo>
                                <a:lnTo>
                                  <a:pt x="8718" y="598"/>
                                </a:lnTo>
                                <a:lnTo>
                                  <a:pt x="8726" y="579"/>
                                </a:lnTo>
                                <a:lnTo>
                                  <a:pt x="8714" y="569"/>
                                </a:lnTo>
                                <a:lnTo>
                                  <a:pt x="8702" y="560"/>
                                </a:lnTo>
                                <a:lnTo>
                                  <a:pt x="8690" y="551"/>
                                </a:lnTo>
                                <a:lnTo>
                                  <a:pt x="8677" y="544"/>
                                </a:lnTo>
                                <a:lnTo>
                                  <a:pt x="8666" y="538"/>
                                </a:lnTo>
                                <a:lnTo>
                                  <a:pt x="8654" y="532"/>
                                </a:lnTo>
                                <a:lnTo>
                                  <a:pt x="8642" y="528"/>
                                </a:lnTo>
                                <a:lnTo>
                                  <a:pt x="8631" y="524"/>
                                </a:lnTo>
                                <a:lnTo>
                                  <a:pt x="8619" y="522"/>
                                </a:lnTo>
                                <a:lnTo>
                                  <a:pt x="8607" y="520"/>
                                </a:lnTo>
                                <a:lnTo>
                                  <a:pt x="8596" y="519"/>
                                </a:lnTo>
                                <a:lnTo>
                                  <a:pt x="8585" y="519"/>
                                </a:lnTo>
                                <a:lnTo>
                                  <a:pt x="8574" y="519"/>
                                </a:lnTo>
                                <a:lnTo>
                                  <a:pt x="8563" y="521"/>
                                </a:lnTo>
                                <a:lnTo>
                                  <a:pt x="8552" y="523"/>
                                </a:lnTo>
                                <a:lnTo>
                                  <a:pt x="8540" y="525"/>
                                </a:lnTo>
                                <a:lnTo>
                                  <a:pt x="8529" y="529"/>
                                </a:lnTo>
                                <a:lnTo>
                                  <a:pt x="8519" y="533"/>
                                </a:lnTo>
                                <a:lnTo>
                                  <a:pt x="8498" y="543"/>
                                </a:lnTo>
                                <a:lnTo>
                                  <a:pt x="8476" y="555"/>
                                </a:lnTo>
                                <a:lnTo>
                                  <a:pt x="8456" y="570"/>
                                </a:lnTo>
                                <a:lnTo>
                                  <a:pt x="8436" y="587"/>
                                </a:lnTo>
                                <a:lnTo>
                                  <a:pt x="8416" y="605"/>
                                </a:lnTo>
                                <a:lnTo>
                                  <a:pt x="8396" y="625"/>
                                </a:lnTo>
                                <a:lnTo>
                                  <a:pt x="8377" y="647"/>
                                </a:lnTo>
                                <a:lnTo>
                                  <a:pt x="8358" y="669"/>
                                </a:lnTo>
                                <a:lnTo>
                                  <a:pt x="8340" y="692"/>
                                </a:lnTo>
                                <a:lnTo>
                                  <a:pt x="8321" y="718"/>
                                </a:lnTo>
                                <a:lnTo>
                                  <a:pt x="8303" y="742"/>
                                </a:lnTo>
                                <a:lnTo>
                                  <a:pt x="8269" y="794"/>
                                </a:lnTo>
                                <a:lnTo>
                                  <a:pt x="8235" y="847"/>
                                </a:lnTo>
                                <a:lnTo>
                                  <a:pt x="8172" y="945"/>
                                </a:lnTo>
                                <a:lnTo>
                                  <a:pt x="8144" y="990"/>
                                </a:lnTo>
                                <a:lnTo>
                                  <a:pt x="8130" y="1009"/>
                                </a:lnTo>
                                <a:lnTo>
                                  <a:pt x="8115" y="1028"/>
                                </a:lnTo>
                                <a:close/>
                                <a:moveTo>
                                  <a:pt x="7862" y="1355"/>
                                </a:moveTo>
                                <a:lnTo>
                                  <a:pt x="8038" y="1493"/>
                                </a:lnTo>
                                <a:lnTo>
                                  <a:pt x="8272" y="1191"/>
                                </a:lnTo>
                                <a:lnTo>
                                  <a:pt x="8229" y="1159"/>
                                </a:lnTo>
                                <a:lnTo>
                                  <a:pt x="8210" y="1146"/>
                                </a:lnTo>
                                <a:lnTo>
                                  <a:pt x="8192" y="1135"/>
                                </a:lnTo>
                                <a:lnTo>
                                  <a:pt x="8175" y="1126"/>
                                </a:lnTo>
                                <a:lnTo>
                                  <a:pt x="8159" y="1118"/>
                                </a:lnTo>
                                <a:lnTo>
                                  <a:pt x="8145" y="1111"/>
                                </a:lnTo>
                                <a:lnTo>
                                  <a:pt x="8131" y="1105"/>
                                </a:lnTo>
                                <a:lnTo>
                                  <a:pt x="8117" y="1102"/>
                                </a:lnTo>
                                <a:lnTo>
                                  <a:pt x="8105" y="1100"/>
                                </a:lnTo>
                                <a:lnTo>
                                  <a:pt x="8094" y="1099"/>
                                </a:lnTo>
                                <a:lnTo>
                                  <a:pt x="8083" y="1100"/>
                                </a:lnTo>
                                <a:lnTo>
                                  <a:pt x="8072" y="1102"/>
                                </a:lnTo>
                                <a:lnTo>
                                  <a:pt x="8062" y="1106"/>
                                </a:lnTo>
                                <a:lnTo>
                                  <a:pt x="8051" y="1112"/>
                                </a:lnTo>
                                <a:lnTo>
                                  <a:pt x="8042" y="1118"/>
                                </a:lnTo>
                                <a:lnTo>
                                  <a:pt x="8033" y="1125"/>
                                </a:lnTo>
                                <a:lnTo>
                                  <a:pt x="8024" y="1133"/>
                                </a:lnTo>
                                <a:lnTo>
                                  <a:pt x="8015" y="1143"/>
                                </a:lnTo>
                                <a:lnTo>
                                  <a:pt x="8006" y="1153"/>
                                </a:lnTo>
                                <a:lnTo>
                                  <a:pt x="7986" y="1178"/>
                                </a:lnTo>
                                <a:lnTo>
                                  <a:pt x="7966" y="1207"/>
                                </a:lnTo>
                                <a:lnTo>
                                  <a:pt x="7919" y="1275"/>
                                </a:lnTo>
                                <a:lnTo>
                                  <a:pt x="7892" y="1313"/>
                                </a:lnTo>
                                <a:lnTo>
                                  <a:pt x="7862" y="1355"/>
                                </a:lnTo>
                                <a:close/>
                                <a:moveTo>
                                  <a:pt x="6560" y="3030"/>
                                </a:moveTo>
                                <a:lnTo>
                                  <a:pt x="6723" y="3157"/>
                                </a:lnTo>
                                <a:lnTo>
                                  <a:pt x="6762" y="3108"/>
                                </a:lnTo>
                                <a:lnTo>
                                  <a:pt x="6779" y="3086"/>
                                </a:lnTo>
                                <a:lnTo>
                                  <a:pt x="6794" y="3066"/>
                                </a:lnTo>
                                <a:lnTo>
                                  <a:pt x="6808" y="3047"/>
                                </a:lnTo>
                                <a:lnTo>
                                  <a:pt x="6818" y="3028"/>
                                </a:lnTo>
                                <a:lnTo>
                                  <a:pt x="6822" y="3019"/>
                                </a:lnTo>
                                <a:lnTo>
                                  <a:pt x="6825" y="3011"/>
                                </a:lnTo>
                                <a:lnTo>
                                  <a:pt x="6827" y="3003"/>
                                </a:lnTo>
                                <a:lnTo>
                                  <a:pt x="6829" y="2995"/>
                                </a:lnTo>
                                <a:lnTo>
                                  <a:pt x="6829" y="2986"/>
                                </a:lnTo>
                                <a:lnTo>
                                  <a:pt x="6829" y="2979"/>
                                </a:lnTo>
                                <a:lnTo>
                                  <a:pt x="6828" y="2971"/>
                                </a:lnTo>
                                <a:lnTo>
                                  <a:pt x="6825" y="2962"/>
                                </a:lnTo>
                                <a:lnTo>
                                  <a:pt x="6822" y="2954"/>
                                </a:lnTo>
                                <a:lnTo>
                                  <a:pt x="6818" y="2946"/>
                                </a:lnTo>
                                <a:lnTo>
                                  <a:pt x="6812" y="2938"/>
                                </a:lnTo>
                                <a:lnTo>
                                  <a:pt x="6804" y="2930"/>
                                </a:lnTo>
                                <a:lnTo>
                                  <a:pt x="6797" y="2922"/>
                                </a:lnTo>
                                <a:lnTo>
                                  <a:pt x="6787" y="2914"/>
                                </a:lnTo>
                                <a:lnTo>
                                  <a:pt x="6777" y="2905"/>
                                </a:lnTo>
                                <a:lnTo>
                                  <a:pt x="6765" y="2897"/>
                                </a:lnTo>
                                <a:lnTo>
                                  <a:pt x="6736" y="2878"/>
                                </a:lnTo>
                                <a:lnTo>
                                  <a:pt x="6703" y="2859"/>
                                </a:lnTo>
                                <a:lnTo>
                                  <a:pt x="6560" y="3030"/>
                                </a:lnTo>
                                <a:close/>
                                <a:moveTo>
                                  <a:pt x="6422" y="3207"/>
                                </a:moveTo>
                                <a:lnTo>
                                  <a:pt x="6580" y="3341"/>
                                </a:lnTo>
                                <a:lnTo>
                                  <a:pt x="6708" y="3178"/>
                                </a:lnTo>
                                <a:lnTo>
                                  <a:pt x="6685" y="3152"/>
                                </a:lnTo>
                                <a:lnTo>
                                  <a:pt x="6663" y="3131"/>
                                </a:lnTo>
                                <a:lnTo>
                                  <a:pt x="6643" y="3113"/>
                                </a:lnTo>
                                <a:lnTo>
                                  <a:pt x="6623" y="3097"/>
                                </a:lnTo>
                                <a:lnTo>
                                  <a:pt x="6614" y="3091"/>
                                </a:lnTo>
                                <a:lnTo>
                                  <a:pt x="6604" y="3086"/>
                                </a:lnTo>
                                <a:lnTo>
                                  <a:pt x="6594" y="3082"/>
                                </a:lnTo>
                                <a:lnTo>
                                  <a:pt x="6585" y="3079"/>
                                </a:lnTo>
                                <a:lnTo>
                                  <a:pt x="6576" y="3076"/>
                                </a:lnTo>
                                <a:lnTo>
                                  <a:pt x="6567" y="3075"/>
                                </a:lnTo>
                                <a:lnTo>
                                  <a:pt x="6559" y="3074"/>
                                </a:lnTo>
                                <a:lnTo>
                                  <a:pt x="6550" y="3074"/>
                                </a:lnTo>
                                <a:lnTo>
                                  <a:pt x="6542" y="3075"/>
                                </a:lnTo>
                                <a:lnTo>
                                  <a:pt x="6534" y="3077"/>
                                </a:lnTo>
                                <a:lnTo>
                                  <a:pt x="6525" y="3080"/>
                                </a:lnTo>
                                <a:lnTo>
                                  <a:pt x="6517" y="3084"/>
                                </a:lnTo>
                                <a:lnTo>
                                  <a:pt x="6509" y="3089"/>
                                </a:lnTo>
                                <a:lnTo>
                                  <a:pt x="6501" y="3095"/>
                                </a:lnTo>
                                <a:lnTo>
                                  <a:pt x="6493" y="3103"/>
                                </a:lnTo>
                                <a:lnTo>
                                  <a:pt x="6485" y="3110"/>
                                </a:lnTo>
                                <a:lnTo>
                                  <a:pt x="6477" y="3119"/>
                                </a:lnTo>
                                <a:lnTo>
                                  <a:pt x="6470" y="3128"/>
                                </a:lnTo>
                                <a:lnTo>
                                  <a:pt x="6453" y="3150"/>
                                </a:lnTo>
                                <a:lnTo>
                                  <a:pt x="6438" y="3177"/>
                                </a:lnTo>
                                <a:lnTo>
                                  <a:pt x="6422" y="3207"/>
                                </a:lnTo>
                                <a:close/>
                                <a:moveTo>
                                  <a:pt x="6260" y="3417"/>
                                </a:moveTo>
                                <a:lnTo>
                                  <a:pt x="6423" y="3544"/>
                                </a:lnTo>
                                <a:lnTo>
                                  <a:pt x="6465" y="3492"/>
                                </a:lnTo>
                                <a:lnTo>
                                  <a:pt x="6483" y="3469"/>
                                </a:lnTo>
                                <a:lnTo>
                                  <a:pt x="6499" y="3447"/>
                                </a:lnTo>
                                <a:lnTo>
                                  <a:pt x="6513" y="3426"/>
                                </a:lnTo>
                                <a:lnTo>
                                  <a:pt x="6524" y="3407"/>
                                </a:lnTo>
                                <a:lnTo>
                                  <a:pt x="6528" y="3398"/>
                                </a:lnTo>
                                <a:lnTo>
                                  <a:pt x="6533" y="3389"/>
                                </a:lnTo>
                                <a:lnTo>
                                  <a:pt x="6536" y="3380"/>
                                </a:lnTo>
                                <a:lnTo>
                                  <a:pt x="6538" y="3370"/>
                                </a:lnTo>
                                <a:lnTo>
                                  <a:pt x="6538" y="3362"/>
                                </a:lnTo>
                                <a:lnTo>
                                  <a:pt x="6538" y="3353"/>
                                </a:lnTo>
                                <a:lnTo>
                                  <a:pt x="6537" y="3345"/>
                                </a:lnTo>
                                <a:lnTo>
                                  <a:pt x="6535" y="3337"/>
                                </a:lnTo>
                                <a:lnTo>
                                  <a:pt x="6532" y="3328"/>
                                </a:lnTo>
                                <a:lnTo>
                                  <a:pt x="6526" y="3320"/>
                                </a:lnTo>
                                <a:lnTo>
                                  <a:pt x="6521" y="3311"/>
                                </a:lnTo>
                                <a:lnTo>
                                  <a:pt x="6514" y="3302"/>
                                </a:lnTo>
                                <a:lnTo>
                                  <a:pt x="6506" y="3293"/>
                                </a:lnTo>
                                <a:lnTo>
                                  <a:pt x="6496" y="3285"/>
                                </a:lnTo>
                                <a:lnTo>
                                  <a:pt x="6485" y="3276"/>
                                </a:lnTo>
                                <a:lnTo>
                                  <a:pt x="6473" y="3267"/>
                                </a:lnTo>
                                <a:lnTo>
                                  <a:pt x="6458" y="3257"/>
                                </a:lnTo>
                                <a:lnTo>
                                  <a:pt x="6443" y="3248"/>
                                </a:lnTo>
                                <a:lnTo>
                                  <a:pt x="6407" y="3227"/>
                                </a:lnTo>
                                <a:lnTo>
                                  <a:pt x="6260" y="3417"/>
                                </a:lnTo>
                                <a:close/>
                                <a:moveTo>
                                  <a:pt x="6118" y="3600"/>
                                </a:moveTo>
                                <a:lnTo>
                                  <a:pt x="6281" y="3727"/>
                                </a:lnTo>
                                <a:lnTo>
                                  <a:pt x="6408" y="3564"/>
                                </a:lnTo>
                                <a:lnTo>
                                  <a:pt x="6384" y="3538"/>
                                </a:lnTo>
                                <a:lnTo>
                                  <a:pt x="6362" y="3516"/>
                                </a:lnTo>
                                <a:lnTo>
                                  <a:pt x="6341" y="3497"/>
                                </a:lnTo>
                                <a:lnTo>
                                  <a:pt x="6331" y="3489"/>
                                </a:lnTo>
                                <a:lnTo>
                                  <a:pt x="6321" y="3483"/>
                                </a:lnTo>
                                <a:lnTo>
                                  <a:pt x="6311" y="3477"/>
                                </a:lnTo>
                                <a:lnTo>
                                  <a:pt x="6301" y="3472"/>
                                </a:lnTo>
                                <a:lnTo>
                                  <a:pt x="6292" y="3468"/>
                                </a:lnTo>
                                <a:lnTo>
                                  <a:pt x="6283" y="3465"/>
                                </a:lnTo>
                                <a:lnTo>
                                  <a:pt x="6274" y="3462"/>
                                </a:lnTo>
                                <a:lnTo>
                                  <a:pt x="6265" y="3461"/>
                                </a:lnTo>
                                <a:lnTo>
                                  <a:pt x="6256" y="3461"/>
                                </a:lnTo>
                                <a:lnTo>
                                  <a:pt x="6247" y="3461"/>
                                </a:lnTo>
                                <a:lnTo>
                                  <a:pt x="6238" y="3463"/>
                                </a:lnTo>
                                <a:lnTo>
                                  <a:pt x="6230" y="3465"/>
                                </a:lnTo>
                                <a:lnTo>
                                  <a:pt x="6222" y="3469"/>
                                </a:lnTo>
                                <a:lnTo>
                                  <a:pt x="6213" y="3473"/>
                                </a:lnTo>
                                <a:lnTo>
                                  <a:pt x="6205" y="3478"/>
                                </a:lnTo>
                                <a:lnTo>
                                  <a:pt x="6197" y="3485"/>
                                </a:lnTo>
                                <a:lnTo>
                                  <a:pt x="6189" y="3492"/>
                                </a:lnTo>
                                <a:lnTo>
                                  <a:pt x="6180" y="3500"/>
                                </a:lnTo>
                                <a:lnTo>
                                  <a:pt x="6173" y="3509"/>
                                </a:lnTo>
                                <a:lnTo>
                                  <a:pt x="6165" y="3520"/>
                                </a:lnTo>
                                <a:lnTo>
                                  <a:pt x="6149" y="3542"/>
                                </a:lnTo>
                                <a:lnTo>
                                  <a:pt x="6133" y="3569"/>
                                </a:lnTo>
                                <a:lnTo>
                                  <a:pt x="6118" y="3600"/>
                                </a:lnTo>
                                <a:close/>
                                <a:moveTo>
                                  <a:pt x="5959" y="3803"/>
                                </a:moveTo>
                                <a:lnTo>
                                  <a:pt x="6123" y="3931"/>
                                </a:lnTo>
                                <a:lnTo>
                                  <a:pt x="6266" y="3747"/>
                                </a:lnTo>
                                <a:lnTo>
                                  <a:pt x="6238" y="3715"/>
                                </a:lnTo>
                                <a:lnTo>
                                  <a:pt x="6225" y="3702"/>
                                </a:lnTo>
                                <a:lnTo>
                                  <a:pt x="6213" y="3690"/>
                                </a:lnTo>
                                <a:lnTo>
                                  <a:pt x="6202" y="3680"/>
                                </a:lnTo>
                                <a:lnTo>
                                  <a:pt x="6191" y="3671"/>
                                </a:lnTo>
                                <a:lnTo>
                                  <a:pt x="6179" y="3663"/>
                                </a:lnTo>
                                <a:lnTo>
                                  <a:pt x="6169" y="3657"/>
                                </a:lnTo>
                                <a:lnTo>
                                  <a:pt x="6159" y="3652"/>
                                </a:lnTo>
                                <a:lnTo>
                                  <a:pt x="6150" y="3648"/>
                                </a:lnTo>
                                <a:lnTo>
                                  <a:pt x="6141" y="3645"/>
                                </a:lnTo>
                                <a:lnTo>
                                  <a:pt x="6132" y="3644"/>
                                </a:lnTo>
                                <a:lnTo>
                                  <a:pt x="6124" y="3643"/>
                                </a:lnTo>
                                <a:lnTo>
                                  <a:pt x="6115" y="3644"/>
                                </a:lnTo>
                                <a:lnTo>
                                  <a:pt x="6106" y="3646"/>
                                </a:lnTo>
                                <a:lnTo>
                                  <a:pt x="6098" y="3649"/>
                                </a:lnTo>
                                <a:lnTo>
                                  <a:pt x="6090" y="3654"/>
                                </a:lnTo>
                                <a:lnTo>
                                  <a:pt x="6083" y="3659"/>
                                </a:lnTo>
                                <a:lnTo>
                                  <a:pt x="6075" y="3664"/>
                                </a:lnTo>
                                <a:lnTo>
                                  <a:pt x="6067" y="3671"/>
                                </a:lnTo>
                                <a:lnTo>
                                  <a:pt x="6052" y="3686"/>
                                </a:lnTo>
                                <a:lnTo>
                                  <a:pt x="6034" y="3705"/>
                                </a:lnTo>
                                <a:lnTo>
                                  <a:pt x="6018" y="3727"/>
                                </a:lnTo>
                                <a:lnTo>
                                  <a:pt x="6000" y="3750"/>
                                </a:lnTo>
                                <a:lnTo>
                                  <a:pt x="5959" y="3803"/>
                                </a:lnTo>
                                <a:close/>
                                <a:moveTo>
                                  <a:pt x="5786" y="4026"/>
                                </a:moveTo>
                                <a:lnTo>
                                  <a:pt x="5950" y="4153"/>
                                </a:lnTo>
                                <a:lnTo>
                                  <a:pt x="6107" y="3950"/>
                                </a:lnTo>
                                <a:lnTo>
                                  <a:pt x="6077" y="3920"/>
                                </a:lnTo>
                                <a:lnTo>
                                  <a:pt x="6063" y="3907"/>
                                </a:lnTo>
                                <a:lnTo>
                                  <a:pt x="6050" y="3896"/>
                                </a:lnTo>
                                <a:lnTo>
                                  <a:pt x="6036" y="3886"/>
                                </a:lnTo>
                                <a:lnTo>
                                  <a:pt x="6024" y="3878"/>
                                </a:lnTo>
                                <a:lnTo>
                                  <a:pt x="6013" y="3871"/>
                                </a:lnTo>
                                <a:lnTo>
                                  <a:pt x="6002" y="3865"/>
                                </a:lnTo>
                                <a:lnTo>
                                  <a:pt x="5992" y="3861"/>
                                </a:lnTo>
                                <a:lnTo>
                                  <a:pt x="5982" y="3858"/>
                                </a:lnTo>
                                <a:lnTo>
                                  <a:pt x="5972" y="3855"/>
                                </a:lnTo>
                                <a:lnTo>
                                  <a:pt x="5962" y="3854"/>
                                </a:lnTo>
                                <a:lnTo>
                                  <a:pt x="5954" y="3854"/>
                                </a:lnTo>
                                <a:lnTo>
                                  <a:pt x="5945" y="3855"/>
                                </a:lnTo>
                                <a:lnTo>
                                  <a:pt x="5937" y="3859"/>
                                </a:lnTo>
                                <a:lnTo>
                                  <a:pt x="5929" y="3862"/>
                                </a:lnTo>
                                <a:lnTo>
                                  <a:pt x="5921" y="3867"/>
                                </a:lnTo>
                                <a:lnTo>
                                  <a:pt x="5913" y="3872"/>
                                </a:lnTo>
                                <a:lnTo>
                                  <a:pt x="5905" y="3878"/>
                                </a:lnTo>
                                <a:lnTo>
                                  <a:pt x="5897" y="3885"/>
                                </a:lnTo>
                                <a:lnTo>
                                  <a:pt x="5881" y="3902"/>
                                </a:lnTo>
                                <a:lnTo>
                                  <a:pt x="5865" y="3921"/>
                                </a:lnTo>
                                <a:lnTo>
                                  <a:pt x="5847" y="3945"/>
                                </a:lnTo>
                                <a:lnTo>
                                  <a:pt x="5828" y="3969"/>
                                </a:lnTo>
                                <a:lnTo>
                                  <a:pt x="5786" y="4026"/>
                                </a:lnTo>
                                <a:close/>
                                <a:moveTo>
                                  <a:pt x="5613" y="4248"/>
                                </a:moveTo>
                                <a:lnTo>
                                  <a:pt x="5777" y="4375"/>
                                </a:lnTo>
                                <a:lnTo>
                                  <a:pt x="5934" y="4172"/>
                                </a:lnTo>
                                <a:lnTo>
                                  <a:pt x="5905" y="4141"/>
                                </a:lnTo>
                                <a:lnTo>
                                  <a:pt x="5890" y="4126"/>
                                </a:lnTo>
                                <a:lnTo>
                                  <a:pt x="5877" y="4115"/>
                                </a:lnTo>
                                <a:lnTo>
                                  <a:pt x="5865" y="4104"/>
                                </a:lnTo>
                                <a:lnTo>
                                  <a:pt x="5853" y="4096"/>
                                </a:lnTo>
                                <a:lnTo>
                                  <a:pt x="5842" y="4088"/>
                                </a:lnTo>
                                <a:lnTo>
                                  <a:pt x="5830" y="4082"/>
                                </a:lnTo>
                                <a:lnTo>
                                  <a:pt x="5820" y="4078"/>
                                </a:lnTo>
                                <a:lnTo>
                                  <a:pt x="5810" y="4075"/>
                                </a:lnTo>
                                <a:lnTo>
                                  <a:pt x="5801" y="4073"/>
                                </a:lnTo>
                                <a:lnTo>
                                  <a:pt x="5792" y="4072"/>
                                </a:lnTo>
                                <a:lnTo>
                                  <a:pt x="5783" y="4072"/>
                                </a:lnTo>
                                <a:lnTo>
                                  <a:pt x="5775" y="4073"/>
                                </a:lnTo>
                                <a:lnTo>
                                  <a:pt x="5766" y="4076"/>
                                </a:lnTo>
                                <a:lnTo>
                                  <a:pt x="5757" y="4080"/>
                                </a:lnTo>
                                <a:lnTo>
                                  <a:pt x="5749" y="4084"/>
                                </a:lnTo>
                                <a:lnTo>
                                  <a:pt x="5741" y="4090"/>
                                </a:lnTo>
                                <a:lnTo>
                                  <a:pt x="5733" y="4096"/>
                                </a:lnTo>
                                <a:lnTo>
                                  <a:pt x="5726" y="4104"/>
                                </a:lnTo>
                                <a:lnTo>
                                  <a:pt x="5710" y="4121"/>
                                </a:lnTo>
                                <a:lnTo>
                                  <a:pt x="5692" y="4142"/>
                                </a:lnTo>
                                <a:lnTo>
                                  <a:pt x="5656" y="4190"/>
                                </a:lnTo>
                                <a:lnTo>
                                  <a:pt x="5636" y="4219"/>
                                </a:lnTo>
                                <a:lnTo>
                                  <a:pt x="5613" y="4248"/>
                                </a:lnTo>
                                <a:close/>
                                <a:moveTo>
                                  <a:pt x="5426" y="4491"/>
                                </a:moveTo>
                                <a:lnTo>
                                  <a:pt x="5426" y="4491"/>
                                </a:lnTo>
                                <a:lnTo>
                                  <a:pt x="5441" y="4507"/>
                                </a:lnTo>
                                <a:lnTo>
                                  <a:pt x="5455" y="4523"/>
                                </a:lnTo>
                                <a:lnTo>
                                  <a:pt x="5469" y="4536"/>
                                </a:lnTo>
                                <a:lnTo>
                                  <a:pt x="5482" y="4548"/>
                                </a:lnTo>
                                <a:lnTo>
                                  <a:pt x="5496" y="4558"/>
                                </a:lnTo>
                                <a:lnTo>
                                  <a:pt x="5508" y="4567"/>
                                </a:lnTo>
                                <a:lnTo>
                                  <a:pt x="5519" y="4573"/>
                                </a:lnTo>
                                <a:lnTo>
                                  <a:pt x="5530" y="4579"/>
                                </a:lnTo>
                                <a:lnTo>
                                  <a:pt x="5541" y="4583"/>
                                </a:lnTo>
                                <a:lnTo>
                                  <a:pt x="5551" y="4585"/>
                                </a:lnTo>
                                <a:lnTo>
                                  <a:pt x="5562" y="4586"/>
                                </a:lnTo>
                                <a:lnTo>
                                  <a:pt x="5572" y="4586"/>
                                </a:lnTo>
                                <a:lnTo>
                                  <a:pt x="5581" y="4584"/>
                                </a:lnTo>
                                <a:lnTo>
                                  <a:pt x="5590" y="4582"/>
                                </a:lnTo>
                                <a:lnTo>
                                  <a:pt x="5599" y="4578"/>
                                </a:lnTo>
                                <a:lnTo>
                                  <a:pt x="5608" y="4573"/>
                                </a:lnTo>
                                <a:lnTo>
                                  <a:pt x="5617" y="4567"/>
                                </a:lnTo>
                                <a:lnTo>
                                  <a:pt x="5626" y="4561"/>
                                </a:lnTo>
                                <a:lnTo>
                                  <a:pt x="5635" y="4553"/>
                                </a:lnTo>
                                <a:lnTo>
                                  <a:pt x="5643" y="4545"/>
                                </a:lnTo>
                                <a:lnTo>
                                  <a:pt x="5661" y="4524"/>
                                </a:lnTo>
                                <a:lnTo>
                                  <a:pt x="5678" y="4502"/>
                                </a:lnTo>
                                <a:lnTo>
                                  <a:pt x="5717" y="4451"/>
                                </a:lnTo>
                                <a:lnTo>
                                  <a:pt x="5738" y="4424"/>
                                </a:lnTo>
                                <a:lnTo>
                                  <a:pt x="5761" y="4394"/>
                                </a:lnTo>
                                <a:lnTo>
                                  <a:pt x="5746" y="4377"/>
                                </a:lnTo>
                                <a:lnTo>
                                  <a:pt x="5731" y="4361"/>
                                </a:lnTo>
                                <a:lnTo>
                                  <a:pt x="5717" y="4348"/>
                                </a:lnTo>
                                <a:lnTo>
                                  <a:pt x="5703" y="4335"/>
                                </a:lnTo>
                                <a:lnTo>
                                  <a:pt x="5689" y="4324"/>
                                </a:lnTo>
                                <a:lnTo>
                                  <a:pt x="5677" y="4316"/>
                                </a:lnTo>
                                <a:lnTo>
                                  <a:pt x="5665" y="4309"/>
                                </a:lnTo>
                                <a:lnTo>
                                  <a:pt x="5654" y="4303"/>
                                </a:lnTo>
                                <a:lnTo>
                                  <a:pt x="5643" y="4299"/>
                                </a:lnTo>
                                <a:lnTo>
                                  <a:pt x="5633" y="4296"/>
                                </a:lnTo>
                                <a:lnTo>
                                  <a:pt x="5622" y="4295"/>
                                </a:lnTo>
                                <a:lnTo>
                                  <a:pt x="5612" y="4295"/>
                                </a:lnTo>
                                <a:lnTo>
                                  <a:pt x="5603" y="4296"/>
                                </a:lnTo>
                                <a:lnTo>
                                  <a:pt x="5594" y="4298"/>
                                </a:lnTo>
                                <a:lnTo>
                                  <a:pt x="5585" y="4302"/>
                                </a:lnTo>
                                <a:lnTo>
                                  <a:pt x="5576" y="4307"/>
                                </a:lnTo>
                                <a:lnTo>
                                  <a:pt x="5568" y="4312"/>
                                </a:lnTo>
                                <a:lnTo>
                                  <a:pt x="5560" y="4319"/>
                                </a:lnTo>
                                <a:lnTo>
                                  <a:pt x="5550" y="4327"/>
                                </a:lnTo>
                                <a:lnTo>
                                  <a:pt x="5542" y="4335"/>
                                </a:lnTo>
                                <a:lnTo>
                                  <a:pt x="5525" y="4356"/>
                                </a:lnTo>
                                <a:lnTo>
                                  <a:pt x="5507" y="4378"/>
                                </a:lnTo>
                                <a:lnTo>
                                  <a:pt x="5469" y="4431"/>
                                </a:lnTo>
                                <a:lnTo>
                                  <a:pt x="5448" y="4460"/>
                                </a:lnTo>
                                <a:lnTo>
                                  <a:pt x="5426" y="4491"/>
                                </a:lnTo>
                                <a:close/>
                                <a:moveTo>
                                  <a:pt x="7855" y="1729"/>
                                </a:moveTo>
                                <a:lnTo>
                                  <a:pt x="8023" y="1511"/>
                                </a:lnTo>
                                <a:lnTo>
                                  <a:pt x="7853" y="1379"/>
                                </a:lnTo>
                                <a:lnTo>
                                  <a:pt x="7825" y="1414"/>
                                </a:lnTo>
                                <a:lnTo>
                                  <a:pt x="7801" y="1444"/>
                                </a:lnTo>
                                <a:lnTo>
                                  <a:pt x="7779" y="1471"/>
                                </a:lnTo>
                                <a:lnTo>
                                  <a:pt x="7761" y="1494"/>
                                </a:lnTo>
                                <a:lnTo>
                                  <a:pt x="7746" y="1514"/>
                                </a:lnTo>
                                <a:lnTo>
                                  <a:pt x="7735" y="1533"/>
                                </a:lnTo>
                                <a:lnTo>
                                  <a:pt x="7730" y="1542"/>
                                </a:lnTo>
                                <a:lnTo>
                                  <a:pt x="7727" y="1550"/>
                                </a:lnTo>
                                <a:lnTo>
                                  <a:pt x="7725" y="1558"/>
                                </a:lnTo>
                                <a:lnTo>
                                  <a:pt x="7723" y="1566"/>
                                </a:lnTo>
                                <a:lnTo>
                                  <a:pt x="7723" y="1574"/>
                                </a:lnTo>
                                <a:lnTo>
                                  <a:pt x="7724" y="1581"/>
                                </a:lnTo>
                                <a:lnTo>
                                  <a:pt x="7725" y="1590"/>
                                </a:lnTo>
                                <a:lnTo>
                                  <a:pt x="7728" y="1598"/>
                                </a:lnTo>
                                <a:lnTo>
                                  <a:pt x="7732" y="1606"/>
                                </a:lnTo>
                                <a:lnTo>
                                  <a:pt x="7737" y="1614"/>
                                </a:lnTo>
                                <a:lnTo>
                                  <a:pt x="7743" y="1623"/>
                                </a:lnTo>
                                <a:lnTo>
                                  <a:pt x="7750" y="1632"/>
                                </a:lnTo>
                                <a:lnTo>
                                  <a:pt x="7769" y="1651"/>
                                </a:lnTo>
                                <a:lnTo>
                                  <a:pt x="7793" y="1674"/>
                                </a:lnTo>
                                <a:lnTo>
                                  <a:pt x="7821" y="1699"/>
                                </a:lnTo>
                                <a:lnTo>
                                  <a:pt x="7855" y="1729"/>
                                </a:lnTo>
                                <a:close/>
                                <a:moveTo>
                                  <a:pt x="7674" y="1609"/>
                                </a:moveTo>
                                <a:lnTo>
                                  <a:pt x="7501" y="1832"/>
                                </a:lnTo>
                                <a:lnTo>
                                  <a:pt x="7672" y="1964"/>
                                </a:lnTo>
                                <a:lnTo>
                                  <a:pt x="7699" y="1928"/>
                                </a:lnTo>
                                <a:lnTo>
                                  <a:pt x="7725" y="1898"/>
                                </a:lnTo>
                                <a:lnTo>
                                  <a:pt x="7765" y="1847"/>
                                </a:lnTo>
                                <a:lnTo>
                                  <a:pt x="7780" y="1826"/>
                                </a:lnTo>
                                <a:lnTo>
                                  <a:pt x="7793" y="1808"/>
                                </a:lnTo>
                                <a:lnTo>
                                  <a:pt x="7798" y="1799"/>
                                </a:lnTo>
                                <a:lnTo>
                                  <a:pt x="7801" y="1789"/>
                                </a:lnTo>
                                <a:lnTo>
                                  <a:pt x="7804" y="1781"/>
                                </a:lnTo>
                                <a:lnTo>
                                  <a:pt x="7806" y="1773"/>
                                </a:lnTo>
                                <a:lnTo>
                                  <a:pt x="7806" y="1765"/>
                                </a:lnTo>
                                <a:lnTo>
                                  <a:pt x="7806" y="1757"/>
                                </a:lnTo>
                                <a:lnTo>
                                  <a:pt x="7804" y="1750"/>
                                </a:lnTo>
                                <a:lnTo>
                                  <a:pt x="7802" y="1742"/>
                                </a:lnTo>
                                <a:lnTo>
                                  <a:pt x="7798" y="1733"/>
                                </a:lnTo>
                                <a:lnTo>
                                  <a:pt x="7793" y="1724"/>
                                </a:lnTo>
                                <a:lnTo>
                                  <a:pt x="7787" y="1715"/>
                                </a:lnTo>
                                <a:lnTo>
                                  <a:pt x="7779" y="1706"/>
                                </a:lnTo>
                                <a:lnTo>
                                  <a:pt x="7761" y="1686"/>
                                </a:lnTo>
                                <a:lnTo>
                                  <a:pt x="7737" y="1664"/>
                                </a:lnTo>
                                <a:lnTo>
                                  <a:pt x="7708" y="1638"/>
                                </a:lnTo>
                                <a:lnTo>
                                  <a:pt x="7674" y="1609"/>
                                </a:lnTo>
                                <a:close/>
                                <a:moveTo>
                                  <a:pt x="7481" y="1857"/>
                                </a:moveTo>
                                <a:lnTo>
                                  <a:pt x="7481" y="1857"/>
                                </a:lnTo>
                                <a:lnTo>
                                  <a:pt x="7443" y="1910"/>
                                </a:lnTo>
                                <a:lnTo>
                                  <a:pt x="7425" y="1934"/>
                                </a:lnTo>
                                <a:lnTo>
                                  <a:pt x="7410" y="1956"/>
                                </a:lnTo>
                                <a:lnTo>
                                  <a:pt x="7398" y="1976"/>
                                </a:lnTo>
                                <a:lnTo>
                                  <a:pt x="7388" y="1995"/>
                                </a:lnTo>
                                <a:lnTo>
                                  <a:pt x="7384" y="2005"/>
                                </a:lnTo>
                                <a:lnTo>
                                  <a:pt x="7381" y="2014"/>
                                </a:lnTo>
                                <a:lnTo>
                                  <a:pt x="7379" y="2023"/>
                                </a:lnTo>
                                <a:lnTo>
                                  <a:pt x="7378" y="2032"/>
                                </a:lnTo>
                                <a:lnTo>
                                  <a:pt x="7377" y="2040"/>
                                </a:lnTo>
                                <a:lnTo>
                                  <a:pt x="7378" y="2049"/>
                                </a:lnTo>
                                <a:lnTo>
                                  <a:pt x="7379" y="2057"/>
                                </a:lnTo>
                                <a:lnTo>
                                  <a:pt x="7382" y="2065"/>
                                </a:lnTo>
                                <a:lnTo>
                                  <a:pt x="7385" y="2074"/>
                                </a:lnTo>
                                <a:lnTo>
                                  <a:pt x="7390" y="2083"/>
                                </a:lnTo>
                                <a:lnTo>
                                  <a:pt x="7396" y="2091"/>
                                </a:lnTo>
                                <a:lnTo>
                                  <a:pt x="7403" y="2099"/>
                                </a:lnTo>
                                <a:lnTo>
                                  <a:pt x="7411" y="2108"/>
                                </a:lnTo>
                                <a:lnTo>
                                  <a:pt x="7421" y="2116"/>
                                </a:lnTo>
                                <a:lnTo>
                                  <a:pt x="7432" y="2125"/>
                                </a:lnTo>
                                <a:lnTo>
                                  <a:pt x="7445" y="2134"/>
                                </a:lnTo>
                                <a:lnTo>
                                  <a:pt x="7474" y="2153"/>
                                </a:lnTo>
                                <a:lnTo>
                                  <a:pt x="7510" y="2173"/>
                                </a:lnTo>
                                <a:lnTo>
                                  <a:pt x="7557" y="2111"/>
                                </a:lnTo>
                                <a:lnTo>
                                  <a:pt x="7577" y="2087"/>
                                </a:lnTo>
                                <a:lnTo>
                                  <a:pt x="7593" y="2064"/>
                                </a:lnTo>
                                <a:lnTo>
                                  <a:pt x="7605" y="2046"/>
                                </a:lnTo>
                                <a:lnTo>
                                  <a:pt x="7610" y="2037"/>
                                </a:lnTo>
                                <a:lnTo>
                                  <a:pt x="7614" y="2029"/>
                                </a:lnTo>
                                <a:lnTo>
                                  <a:pt x="7617" y="2021"/>
                                </a:lnTo>
                                <a:lnTo>
                                  <a:pt x="7619" y="2014"/>
                                </a:lnTo>
                                <a:lnTo>
                                  <a:pt x="7620" y="2007"/>
                                </a:lnTo>
                                <a:lnTo>
                                  <a:pt x="7620" y="1999"/>
                                </a:lnTo>
                                <a:lnTo>
                                  <a:pt x="7619" y="1992"/>
                                </a:lnTo>
                                <a:lnTo>
                                  <a:pt x="7618" y="1985"/>
                                </a:lnTo>
                                <a:lnTo>
                                  <a:pt x="7615" y="1979"/>
                                </a:lnTo>
                                <a:lnTo>
                                  <a:pt x="7611" y="1972"/>
                                </a:lnTo>
                                <a:lnTo>
                                  <a:pt x="7606" y="1965"/>
                                </a:lnTo>
                                <a:lnTo>
                                  <a:pt x="7601" y="1957"/>
                                </a:lnTo>
                                <a:lnTo>
                                  <a:pt x="7586" y="1942"/>
                                </a:lnTo>
                                <a:lnTo>
                                  <a:pt x="7566" y="1924"/>
                                </a:lnTo>
                                <a:lnTo>
                                  <a:pt x="7542" y="1905"/>
                                </a:lnTo>
                                <a:lnTo>
                                  <a:pt x="7481" y="1857"/>
                                </a:lnTo>
                                <a:close/>
                                <a:moveTo>
                                  <a:pt x="7324" y="2060"/>
                                </a:moveTo>
                                <a:lnTo>
                                  <a:pt x="7181" y="2243"/>
                                </a:lnTo>
                                <a:lnTo>
                                  <a:pt x="7202" y="2259"/>
                                </a:lnTo>
                                <a:lnTo>
                                  <a:pt x="7221" y="2275"/>
                                </a:lnTo>
                                <a:lnTo>
                                  <a:pt x="7256" y="2304"/>
                                </a:lnTo>
                                <a:lnTo>
                                  <a:pt x="7271" y="2316"/>
                                </a:lnTo>
                                <a:lnTo>
                                  <a:pt x="7284" y="2327"/>
                                </a:lnTo>
                                <a:lnTo>
                                  <a:pt x="7298" y="2336"/>
                                </a:lnTo>
                                <a:lnTo>
                                  <a:pt x="7311" y="2342"/>
                                </a:lnTo>
                                <a:lnTo>
                                  <a:pt x="7317" y="2346"/>
                                </a:lnTo>
                                <a:lnTo>
                                  <a:pt x="7323" y="2348"/>
                                </a:lnTo>
                                <a:lnTo>
                                  <a:pt x="7329" y="2349"/>
                                </a:lnTo>
                                <a:lnTo>
                                  <a:pt x="7335" y="2349"/>
                                </a:lnTo>
                                <a:lnTo>
                                  <a:pt x="7341" y="2349"/>
                                </a:lnTo>
                                <a:lnTo>
                                  <a:pt x="7348" y="2348"/>
                                </a:lnTo>
                                <a:lnTo>
                                  <a:pt x="7354" y="2346"/>
                                </a:lnTo>
                                <a:lnTo>
                                  <a:pt x="7361" y="2342"/>
                                </a:lnTo>
                                <a:lnTo>
                                  <a:pt x="7368" y="2338"/>
                                </a:lnTo>
                                <a:lnTo>
                                  <a:pt x="7375" y="2334"/>
                                </a:lnTo>
                                <a:lnTo>
                                  <a:pt x="7390" y="2321"/>
                                </a:lnTo>
                                <a:lnTo>
                                  <a:pt x="7405" y="2305"/>
                                </a:lnTo>
                                <a:lnTo>
                                  <a:pt x="7422" y="2285"/>
                                </a:lnTo>
                                <a:lnTo>
                                  <a:pt x="7439" y="2262"/>
                                </a:lnTo>
                                <a:lnTo>
                                  <a:pt x="7451" y="2243"/>
                                </a:lnTo>
                                <a:lnTo>
                                  <a:pt x="7459" y="2226"/>
                                </a:lnTo>
                                <a:lnTo>
                                  <a:pt x="7462" y="2218"/>
                                </a:lnTo>
                                <a:lnTo>
                                  <a:pt x="7464" y="2211"/>
                                </a:lnTo>
                                <a:lnTo>
                                  <a:pt x="7465" y="2203"/>
                                </a:lnTo>
                                <a:lnTo>
                                  <a:pt x="7465" y="2196"/>
                                </a:lnTo>
                                <a:lnTo>
                                  <a:pt x="7465" y="2190"/>
                                </a:lnTo>
                                <a:lnTo>
                                  <a:pt x="7464" y="2184"/>
                                </a:lnTo>
                                <a:lnTo>
                                  <a:pt x="7462" y="2178"/>
                                </a:lnTo>
                                <a:lnTo>
                                  <a:pt x="7459" y="2172"/>
                                </a:lnTo>
                                <a:lnTo>
                                  <a:pt x="7456" y="2167"/>
                                </a:lnTo>
                                <a:lnTo>
                                  <a:pt x="7452" y="2162"/>
                                </a:lnTo>
                                <a:lnTo>
                                  <a:pt x="7442" y="2151"/>
                                </a:lnTo>
                                <a:lnTo>
                                  <a:pt x="7430" y="2141"/>
                                </a:lnTo>
                                <a:lnTo>
                                  <a:pt x="7416" y="2129"/>
                                </a:lnTo>
                                <a:lnTo>
                                  <a:pt x="7400" y="2118"/>
                                </a:lnTo>
                                <a:lnTo>
                                  <a:pt x="7365" y="2092"/>
                                </a:lnTo>
                                <a:lnTo>
                                  <a:pt x="7344" y="2078"/>
                                </a:lnTo>
                                <a:lnTo>
                                  <a:pt x="7324" y="2060"/>
                                </a:lnTo>
                                <a:close/>
                                <a:moveTo>
                                  <a:pt x="7166" y="2263"/>
                                </a:moveTo>
                                <a:lnTo>
                                  <a:pt x="7018" y="2453"/>
                                </a:lnTo>
                                <a:lnTo>
                                  <a:pt x="7182" y="2580"/>
                                </a:lnTo>
                                <a:lnTo>
                                  <a:pt x="7226" y="2526"/>
                                </a:lnTo>
                                <a:lnTo>
                                  <a:pt x="7245" y="2502"/>
                                </a:lnTo>
                                <a:lnTo>
                                  <a:pt x="7262" y="2480"/>
                                </a:lnTo>
                                <a:lnTo>
                                  <a:pt x="7276" y="2460"/>
                                </a:lnTo>
                                <a:lnTo>
                                  <a:pt x="7287" y="2441"/>
                                </a:lnTo>
                                <a:lnTo>
                                  <a:pt x="7292" y="2432"/>
                                </a:lnTo>
                                <a:lnTo>
                                  <a:pt x="7297" y="2423"/>
                                </a:lnTo>
                                <a:lnTo>
                                  <a:pt x="7299" y="2413"/>
                                </a:lnTo>
                                <a:lnTo>
                                  <a:pt x="7301" y="2405"/>
                                </a:lnTo>
                                <a:lnTo>
                                  <a:pt x="7302" y="2397"/>
                                </a:lnTo>
                                <a:lnTo>
                                  <a:pt x="7302" y="2389"/>
                                </a:lnTo>
                                <a:lnTo>
                                  <a:pt x="7301" y="2380"/>
                                </a:lnTo>
                                <a:lnTo>
                                  <a:pt x="7299" y="2372"/>
                                </a:lnTo>
                                <a:lnTo>
                                  <a:pt x="7295" y="2364"/>
                                </a:lnTo>
                                <a:lnTo>
                                  <a:pt x="7290" y="2356"/>
                                </a:lnTo>
                                <a:lnTo>
                                  <a:pt x="7284" y="2348"/>
                                </a:lnTo>
                                <a:lnTo>
                                  <a:pt x="7277" y="2338"/>
                                </a:lnTo>
                                <a:lnTo>
                                  <a:pt x="7268" y="2330"/>
                                </a:lnTo>
                                <a:lnTo>
                                  <a:pt x="7258" y="2321"/>
                                </a:lnTo>
                                <a:lnTo>
                                  <a:pt x="7247" y="2313"/>
                                </a:lnTo>
                                <a:lnTo>
                                  <a:pt x="7234" y="2303"/>
                                </a:lnTo>
                                <a:lnTo>
                                  <a:pt x="7203" y="2284"/>
                                </a:lnTo>
                                <a:lnTo>
                                  <a:pt x="7166" y="2263"/>
                                </a:lnTo>
                                <a:close/>
                                <a:moveTo>
                                  <a:pt x="7003" y="2472"/>
                                </a:moveTo>
                                <a:lnTo>
                                  <a:pt x="6866" y="2650"/>
                                </a:lnTo>
                                <a:lnTo>
                                  <a:pt x="7030" y="2777"/>
                                </a:lnTo>
                                <a:lnTo>
                                  <a:pt x="7069" y="2726"/>
                                </a:lnTo>
                                <a:lnTo>
                                  <a:pt x="7087" y="2704"/>
                                </a:lnTo>
                                <a:lnTo>
                                  <a:pt x="7102" y="2682"/>
                                </a:lnTo>
                                <a:lnTo>
                                  <a:pt x="7115" y="2663"/>
                                </a:lnTo>
                                <a:lnTo>
                                  <a:pt x="7124" y="2645"/>
                                </a:lnTo>
                                <a:lnTo>
                                  <a:pt x="7128" y="2636"/>
                                </a:lnTo>
                                <a:lnTo>
                                  <a:pt x="7131" y="2627"/>
                                </a:lnTo>
                                <a:lnTo>
                                  <a:pt x="7133" y="2618"/>
                                </a:lnTo>
                                <a:lnTo>
                                  <a:pt x="7134" y="2610"/>
                                </a:lnTo>
                                <a:lnTo>
                                  <a:pt x="7135" y="2602"/>
                                </a:lnTo>
                                <a:lnTo>
                                  <a:pt x="7134" y="2594"/>
                                </a:lnTo>
                                <a:lnTo>
                                  <a:pt x="7133" y="2586"/>
                                </a:lnTo>
                                <a:lnTo>
                                  <a:pt x="7130" y="2578"/>
                                </a:lnTo>
                                <a:lnTo>
                                  <a:pt x="7126" y="2570"/>
                                </a:lnTo>
                                <a:lnTo>
                                  <a:pt x="7122" y="2562"/>
                                </a:lnTo>
                                <a:lnTo>
                                  <a:pt x="7116" y="2554"/>
                                </a:lnTo>
                                <a:lnTo>
                                  <a:pt x="7108" y="2545"/>
                                </a:lnTo>
                                <a:lnTo>
                                  <a:pt x="7100" y="2537"/>
                                </a:lnTo>
                                <a:lnTo>
                                  <a:pt x="7091" y="2528"/>
                                </a:lnTo>
                                <a:lnTo>
                                  <a:pt x="7079" y="2520"/>
                                </a:lnTo>
                                <a:lnTo>
                                  <a:pt x="7067" y="2511"/>
                                </a:lnTo>
                                <a:lnTo>
                                  <a:pt x="7038" y="2493"/>
                                </a:lnTo>
                                <a:lnTo>
                                  <a:pt x="7003" y="2472"/>
                                </a:lnTo>
                                <a:close/>
                                <a:moveTo>
                                  <a:pt x="6846" y="2675"/>
                                </a:moveTo>
                                <a:lnTo>
                                  <a:pt x="6846" y="2675"/>
                                </a:lnTo>
                                <a:lnTo>
                                  <a:pt x="6820" y="2699"/>
                                </a:lnTo>
                                <a:lnTo>
                                  <a:pt x="6798" y="2720"/>
                                </a:lnTo>
                                <a:lnTo>
                                  <a:pt x="6780" y="2741"/>
                                </a:lnTo>
                                <a:lnTo>
                                  <a:pt x="6772" y="2751"/>
                                </a:lnTo>
                                <a:lnTo>
                                  <a:pt x="6765" y="2762"/>
                                </a:lnTo>
                                <a:lnTo>
                                  <a:pt x="6759" y="2772"/>
                                </a:lnTo>
                                <a:lnTo>
                                  <a:pt x="6754" y="2781"/>
                                </a:lnTo>
                                <a:lnTo>
                                  <a:pt x="6750" y="2791"/>
                                </a:lnTo>
                                <a:lnTo>
                                  <a:pt x="6747" y="2800"/>
                                </a:lnTo>
                                <a:lnTo>
                                  <a:pt x="6745" y="2809"/>
                                </a:lnTo>
                                <a:lnTo>
                                  <a:pt x="6744" y="2818"/>
                                </a:lnTo>
                                <a:lnTo>
                                  <a:pt x="6743" y="2828"/>
                                </a:lnTo>
                                <a:lnTo>
                                  <a:pt x="6744" y="2837"/>
                                </a:lnTo>
                                <a:lnTo>
                                  <a:pt x="6745" y="2846"/>
                                </a:lnTo>
                                <a:lnTo>
                                  <a:pt x="6747" y="2854"/>
                                </a:lnTo>
                                <a:lnTo>
                                  <a:pt x="6750" y="2863"/>
                                </a:lnTo>
                                <a:lnTo>
                                  <a:pt x="6754" y="2871"/>
                                </a:lnTo>
                                <a:lnTo>
                                  <a:pt x="6759" y="2880"/>
                                </a:lnTo>
                                <a:lnTo>
                                  <a:pt x="6765" y="2888"/>
                                </a:lnTo>
                                <a:lnTo>
                                  <a:pt x="6772" y="2897"/>
                                </a:lnTo>
                                <a:lnTo>
                                  <a:pt x="6780" y="2906"/>
                                </a:lnTo>
                                <a:lnTo>
                                  <a:pt x="6789" y="2914"/>
                                </a:lnTo>
                                <a:lnTo>
                                  <a:pt x="6798" y="2922"/>
                                </a:lnTo>
                                <a:lnTo>
                                  <a:pt x="6821" y="2939"/>
                                </a:lnTo>
                                <a:lnTo>
                                  <a:pt x="6847" y="2956"/>
                                </a:lnTo>
                                <a:lnTo>
                                  <a:pt x="6876" y="2973"/>
                                </a:lnTo>
                                <a:lnTo>
                                  <a:pt x="6914" y="2922"/>
                                </a:lnTo>
                                <a:lnTo>
                                  <a:pt x="6930" y="2900"/>
                                </a:lnTo>
                                <a:lnTo>
                                  <a:pt x="6944" y="2878"/>
                                </a:lnTo>
                                <a:lnTo>
                                  <a:pt x="6957" y="2859"/>
                                </a:lnTo>
                                <a:lnTo>
                                  <a:pt x="6967" y="2840"/>
                                </a:lnTo>
                                <a:lnTo>
                                  <a:pt x="6970" y="2832"/>
                                </a:lnTo>
                                <a:lnTo>
                                  <a:pt x="6973" y="2822"/>
                                </a:lnTo>
                                <a:lnTo>
                                  <a:pt x="6975" y="2814"/>
                                </a:lnTo>
                                <a:lnTo>
                                  <a:pt x="6976" y="2806"/>
                                </a:lnTo>
                                <a:lnTo>
                                  <a:pt x="6977" y="2798"/>
                                </a:lnTo>
                                <a:lnTo>
                                  <a:pt x="6976" y="2790"/>
                                </a:lnTo>
                                <a:lnTo>
                                  <a:pt x="6975" y="2782"/>
                                </a:lnTo>
                                <a:lnTo>
                                  <a:pt x="6972" y="2774"/>
                                </a:lnTo>
                                <a:lnTo>
                                  <a:pt x="6968" y="2766"/>
                                </a:lnTo>
                                <a:lnTo>
                                  <a:pt x="6964" y="2759"/>
                                </a:lnTo>
                                <a:lnTo>
                                  <a:pt x="6958" y="2750"/>
                                </a:lnTo>
                                <a:lnTo>
                                  <a:pt x="6951" y="2742"/>
                                </a:lnTo>
                                <a:lnTo>
                                  <a:pt x="6942" y="2734"/>
                                </a:lnTo>
                                <a:lnTo>
                                  <a:pt x="6932" y="2727"/>
                                </a:lnTo>
                                <a:lnTo>
                                  <a:pt x="6921" y="2719"/>
                                </a:lnTo>
                                <a:lnTo>
                                  <a:pt x="6909" y="2710"/>
                                </a:lnTo>
                                <a:lnTo>
                                  <a:pt x="6881" y="2694"/>
                                </a:lnTo>
                                <a:lnTo>
                                  <a:pt x="6846" y="2675"/>
                                </a:lnTo>
                                <a:close/>
                                <a:moveTo>
                                  <a:pt x="4496" y="6036"/>
                                </a:moveTo>
                                <a:lnTo>
                                  <a:pt x="4496" y="6036"/>
                                </a:lnTo>
                                <a:lnTo>
                                  <a:pt x="4494" y="6049"/>
                                </a:lnTo>
                                <a:lnTo>
                                  <a:pt x="4493" y="6063"/>
                                </a:lnTo>
                                <a:lnTo>
                                  <a:pt x="4493" y="6076"/>
                                </a:lnTo>
                                <a:lnTo>
                                  <a:pt x="4494" y="6089"/>
                                </a:lnTo>
                                <a:lnTo>
                                  <a:pt x="4497" y="6101"/>
                                </a:lnTo>
                                <a:lnTo>
                                  <a:pt x="4501" y="6113"/>
                                </a:lnTo>
                                <a:lnTo>
                                  <a:pt x="4505" y="6126"/>
                                </a:lnTo>
                                <a:lnTo>
                                  <a:pt x="4511" y="6138"/>
                                </a:lnTo>
                                <a:lnTo>
                                  <a:pt x="4519" y="6150"/>
                                </a:lnTo>
                                <a:lnTo>
                                  <a:pt x="4527" y="6161"/>
                                </a:lnTo>
                                <a:lnTo>
                                  <a:pt x="4537" y="6172"/>
                                </a:lnTo>
                                <a:lnTo>
                                  <a:pt x="4547" y="6182"/>
                                </a:lnTo>
                                <a:lnTo>
                                  <a:pt x="4557" y="6192"/>
                                </a:lnTo>
                                <a:lnTo>
                                  <a:pt x="4569" y="6202"/>
                                </a:lnTo>
                                <a:lnTo>
                                  <a:pt x="4583" y="6211"/>
                                </a:lnTo>
                                <a:lnTo>
                                  <a:pt x="4597" y="6219"/>
                                </a:lnTo>
                                <a:lnTo>
                                  <a:pt x="4618" y="6205"/>
                                </a:lnTo>
                                <a:lnTo>
                                  <a:pt x="4640" y="6189"/>
                                </a:lnTo>
                                <a:lnTo>
                                  <a:pt x="4662" y="6172"/>
                                </a:lnTo>
                                <a:lnTo>
                                  <a:pt x="4683" y="6155"/>
                                </a:lnTo>
                                <a:lnTo>
                                  <a:pt x="4705" y="6136"/>
                                </a:lnTo>
                                <a:lnTo>
                                  <a:pt x="4727" y="6115"/>
                                </a:lnTo>
                                <a:lnTo>
                                  <a:pt x="4747" y="6094"/>
                                </a:lnTo>
                                <a:lnTo>
                                  <a:pt x="4768" y="6072"/>
                                </a:lnTo>
                                <a:lnTo>
                                  <a:pt x="4789" y="6048"/>
                                </a:lnTo>
                                <a:lnTo>
                                  <a:pt x="4810" y="6024"/>
                                </a:lnTo>
                                <a:lnTo>
                                  <a:pt x="4850" y="5974"/>
                                </a:lnTo>
                                <a:lnTo>
                                  <a:pt x="4891" y="5923"/>
                                </a:lnTo>
                                <a:lnTo>
                                  <a:pt x="4931" y="5869"/>
                                </a:lnTo>
                                <a:lnTo>
                                  <a:pt x="4970" y="5814"/>
                                </a:lnTo>
                                <a:lnTo>
                                  <a:pt x="5009" y="5758"/>
                                </a:lnTo>
                                <a:lnTo>
                                  <a:pt x="5084" y="5649"/>
                                </a:lnTo>
                                <a:lnTo>
                                  <a:pt x="5120" y="5595"/>
                                </a:lnTo>
                                <a:lnTo>
                                  <a:pt x="5156" y="5544"/>
                                </a:lnTo>
                                <a:lnTo>
                                  <a:pt x="5191" y="5494"/>
                                </a:lnTo>
                                <a:lnTo>
                                  <a:pt x="5226" y="5449"/>
                                </a:lnTo>
                                <a:lnTo>
                                  <a:pt x="5191" y="5418"/>
                                </a:lnTo>
                                <a:lnTo>
                                  <a:pt x="5161" y="5394"/>
                                </a:lnTo>
                                <a:lnTo>
                                  <a:pt x="5148" y="5384"/>
                                </a:lnTo>
                                <a:lnTo>
                                  <a:pt x="5134" y="5376"/>
                                </a:lnTo>
                                <a:lnTo>
                                  <a:pt x="5122" y="5368"/>
                                </a:lnTo>
                                <a:lnTo>
                                  <a:pt x="5110" y="5362"/>
                                </a:lnTo>
                                <a:lnTo>
                                  <a:pt x="5100" y="5357"/>
                                </a:lnTo>
                                <a:lnTo>
                                  <a:pt x="5090" y="5354"/>
                                </a:lnTo>
                                <a:lnTo>
                                  <a:pt x="5080" y="5352"/>
                                </a:lnTo>
                                <a:lnTo>
                                  <a:pt x="5071" y="5352"/>
                                </a:lnTo>
                                <a:lnTo>
                                  <a:pt x="5061" y="5352"/>
                                </a:lnTo>
                                <a:lnTo>
                                  <a:pt x="5053" y="5354"/>
                                </a:lnTo>
                                <a:lnTo>
                                  <a:pt x="5044" y="5357"/>
                                </a:lnTo>
                                <a:lnTo>
                                  <a:pt x="5036" y="5361"/>
                                </a:lnTo>
                                <a:lnTo>
                                  <a:pt x="5029" y="5366"/>
                                </a:lnTo>
                                <a:lnTo>
                                  <a:pt x="5021" y="5373"/>
                                </a:lnTo>
                                <a:lnTo>
                                  <a:pt x="5013" y="5380"/>
                                </a:lnTo>
                                <a:lnTo>
                                  <a:pt x="5005" y="5388"/>
                                </a:lnTo>
                                <a:lnTo>
                                  <a:pt x="4988" y="5406"/>
                                </a:lnTo>
                                <a:lnTo>
                                  <a:pt x="4971" y="5428"/>
                                </a:lnTo>
                                <a:lnTo>
                                  <a:pt x="4933" y="5483"/>
                                </a:lnTo>
                                <a:lnTo>
                                  <a:pt x="4909" y="5514"/>
                                </a:lnTo>
                                <a:lnTo>
                                  <a:pt x="4884" y="5548"/>
                                </a:lnTo>
                                <a:lnTo>
                                  <a:pt x="4496" y="6036"/>
                                </a:lnTo>
                                <a:close/>
                                <a:moveTo>
                                  <a:pt x="5242" y="5429"/>
                                </a:moveTo>
                                <a:lnTo>
                                  <a:pt x="5503" y="5107"/>
                                </a:lnTo>
                                <a:lnTo>
                                  <a:pt x="5332" y="4975"/>
                                </a:lnTo>
                                <a:lnTo>
                                  <a:pt x="5305" y="5009"/>
                                </a:lnTo>
                                <a:lnTo>
                                  <a:pt x="5275" y="5042"/>
                                </a:lnTo>
                                <a:lnTo>
                                  <a:pt x="5219" y="5104"/>
                                </a:lnTo>
                                <a:lnTo>
                                  <a:pt x="5192" y="5133"/>
                                </a:lnTo>
                                <a:lnTo>
                                  <a:pt x="5168" y="5161"/>
                                </a:lnTo>
                                <a:lnTo>
                                  <a:pt x="5158" y="5176"/>
                                </a:lnTo>
                                <a:lnTo>
                                  <a:pt x="5148" y="5189"/>
                                </a:lnTo>
                                <a:lnTo>
                                  <a:pt x="5139" y="5203"/>
                                </a:lnTo>
                                <a:lnTo>
                                  <a:pt x="5130" y="5216"/>
                                </a:lnTo>
                                <a:lnTo>
                                  <a:pt x="5124" y="5229"/>
                                </a:lnTo>
                                <a:lnTo>
                                  <a:pt x="5119" y="5244"/>
                                </a:lnTo>
                                <a:lnTo>
                                  <a:pt x="5115" y="5257"/>
                                </a:lnTo>
                                <a:lnTo>
                                  <a:pt x="5113" y="5270"/>
                                </a:lnTo>
                                <a:lnTo>
                                  <a:pt x="5112" y="5283"/>
                                </a:lnTo>
                                <a:lnTo>
                                  <a:pt x="5113" y="5295"/>
                                </a:lnTo>
                                <a:lnTo>
                                  <a:pt x="5116" y="5309"/>
                                </a:lnTo>
                                <a:lnTo>
                                  <a:pt x="5121" y="5322"/>
                                </a:lnTo>
                                <a:lnTo>
                                  <a:pt x="5127" y="5335"/>
                                </a:lnTo>
                                <a:lnTo>
                                  <a:pt x="5136" y="5348"/>
                                </a:lnTo>
                                <a:lnTo>
                                  <a:pt x="5148" y="5361"/>
                                </a:lnTo>
                                <a:lnTo>
                                  <a:pt x="5162" y="5375"/>
                                </a:lnTo>
                                <a:lnTo>
                                  <a:pt x="5178" y="5388"/>
                                </a:lnTo>
                                <a:lnTo>
                                  <a:pt x="5196" y="5402"/>
                                </a:lnTo>
                                <a:lnTo>
                                  <a:pt x="5218" y="5415"/>
                                </a:lnTo>
                                <a:lnTo>
                                  <a:pt x="5242" y="5429"/>
                                </a:lnTo>
                                <a:close/>
                                <a:moveTo>
                                  <a:pt x="6890" y="2984"/>
                                </a:moveTo>
                                <a:lnTo>
                                  <a:pt x="7060" y="3116"/>
                                </a:lnTo>
                                <a:lnTo>
                                  <a:pt x="7086" y="3092"/>
                                </a:lnTo>
                                <a:lnTo>
                                  <a:pt x="7108" y="3071"/>
                                </a:lnTo>
                                <a:lnTo>
                                  <a:pt x="7126" y="3050"/>
                                </a:lnTo>
                                <a:lnTo>
                                  <a:pt x="7133" y="3040"/>
                                </a:lnTo>
                                <a:lnTo>
                                  <a:pt x="7140" y="3029"/>
                                </a:lnTo>
                                <a:lnTo>
                                  <a:pt x="7146" y="3019"/>
                                </a:lnTo>
                                <a:lnTo>
                                  <a:pt x="7151" y="3010"/>
                                </a:lnTo>
                                <a:lnTo>
                                  <a:pt x="7156" y="3000"/>
                                </a:lnTo>
                                <a:lnTo>
                                  <a:pt x="7159" y="2991"/>
                                </a:lnTo>
                                <a:lnTo>
                                  <a:pt x="7162" y="2982"/>
                                </a:lnTo>
                                <a:lnTo>
                                  <a:pt x="7163" y="2973"/>
                                </a:lnTo>
                                <a:lnTo>
                                  <a:pt x="7164" y="2964"/>
                                </a:lnTo>
                                <a:lnTo>
                                  <a:pt x="7163" y="2954"/>
                                </a:lnTo>
                                <a:lnTo>
                                  <a:pt x="7162" y="2945"/>
                                </a:lnTo>
                                <a:lnTo>
                                  <a:pt x="7159" y="2937"/>
                                </a:lnTo>
                                <a:lnTo>
                                  <a:pt x="7156" y="2928"/>
                                </a:lnTo>
                                <a:lnTo>
                                  <a:pt x="7151" y="2920"/>
                                </a:lnTo>
                                <a:lnTo>
                                  <a:pt x="7146" y="2911"/>
                                </a:lnTo>
                                <a:lnTo>
                                  <a:pt x="7140" y="2903"/>
                                </a:lnTo>
                                <a:lnTo>
                                  <a:pt x="7133" y="2894"/>
                                </a:lnTo>
                                <a:lnTo>
                                  <a:pt x="7126" y="2885"/>
                                </a:lnTo>
                                <a:lnTo>
                                  <a:pt x="7117" y="2877"/>
                                </a:lnTo>
                                <a:lnTo>
                                  <a:pt x="7107" y="2869"/>
                                </a:lnTo>
                                <a:lnTo>
                                  <a:pt x="7084" y="2852"/>
                                </a:lnTo>
                                <a:lnTo>
                                  <a:pt x="7059" y="2835"/>
                                </a:lnTo>
                                <a:lnTo>
                                  <a:pt x="7029" y="2817"/>
                                </a:lnTo>
                                <a:lnTo>
                                  <a:pt x="6890" y="2984"/>
                                </a:lnTo>
                                <a:close/>
                                <a:moveTo>
                                  <a:pt x="6743" y="3174"/>
                                </a:moveTo>
                                <a:lnTo>
                                  <a:pt x="6913" y="3305"/>
                                </a:lnTo>
                                <a:lnTo>
                                  <a:pt x="7045" y="3135"/>
                                </a:lnTo>
                                <a:lnTo>
                                  <a:pt x="7019" y="3106"/>
                                </a:lnTo>
                                <a:lnTo>
                                  <a:pt x="6994" y="3081"/>
                                </a:lnTo>
                                <a:lnTo>
                                  <a:pt x="6983" y="3071"/>
                                </a:lnTo>
                                <a:lnTo>
                                  <a:pt x="6972" y="3062"/>
                                </a:lnTo>
                                <a:lnTo>
                                  <a:pt x="6962" y="3054"/>
                                </a:lnTo>
                                <a:lnTo>
                                  <a:pt x="6953" y="3048"/>
                                </a:lnTo>
                                <a:lnTo>
                                  <a:pt x="6942" y="3043"/>
                                </a:lnTo>
                                <a:lnTo>
                                  <a:pt x="6933" y="3039"/>
                                </a:lnTo>
                                <a:lnTo>
                                  <a:pt x="6924" y="3036"/>
                                </a:lnTo>
                                <a:lnTo>
                                  <a:pt x="6916" y="3034"/>
                                </a:lnTo>
                                <a:lnTo>
                                  <a:pt x="6908" y="3033"/>
                                </a:lnTo>
                                <a:lnTo>
                                  <a:pt x="6899" y="3033"/>
                                </a:lnTo>
                                <a:lnTo>
                                  <a:pt x="6892" y="3034"/>
                                </a:lnTo>
                                <a:lnTo>
                                  <a:pt x="6884" y="3036"/>
                                </a:lnTo>
                                <a:lnTo>
                                  <a:pt x="6875" y="3039"/>
                                </a:lnTo>
                                <a:lnTo>
                                  <a:pt x="6867" y="3043"/>
                                </a:lnTo>
                                <a:lnTo>
                                  <a:pt x="6860" y="3047"/>
                                </a:lnTo>
                                <a:lnTo>
                                  <a:pt x="6852" y="3053"/>
                                </a:lnTo>
                                <a:lnTo>
                                  <a:pt x="6836" y="3066"/>
                                </a:lnTo>
                                <a:lnTo>
                                  <a:pt x="6820" y="3082"/>
                                </a:lnTo>
                                <a:lnTo>
                                  <a:pt x="6802" y="3102"/>
                                </a:lnTo>
                                <a:lnTo>
                                  <a:pt x="6784" y="3124"/>
                                </a:lnTo>
                                <a:lnTo>
                                  <a:pt x="6743" y="3174"/>
                                </a:lnTo>
                                <a:close/>
                                <a:moveTo>
                                  <a:pt x="6601" y="3356"/>
                                </a:moveTo>
                                <a:lnTo>
                                  <a:pt x="6601" y="3356"/>
                                </a:lnTo>
                                <a:lnTo>
                                  <a:pt x="6651" y="3393"/>
                                </a:lnTo>
                                <a:lnTo>
                                  <a:pt x="6674" y="3409"/>
                                </a:lnTo>
                                <a:lnTo>
                                  <a:pt x="6695" y="3424"/>
                                </a:lnTo>
                                <a:lnTo>
                                  <a:pt x="6714" y="3436"/>
                                </a:lnTo>
                                <a:lnTo>
                                  <a:pt x="6733" y="3446"/>
                                </a:lnTo>
                                <a:lnTo>
                                  <a:pt x="6742" y="3450"/>
                                </a:lnTo>
                                <a:lnTo>
                                  <a:pt x="6751" y="3453"/>
                                </a:lnTo>
                                <a:lnTo>
                                  <a:pt x="6759" y="3455"/>
                                </a:lnTo>
                                <a:lnTo>
                                  <a:pt x="6767" y="3456"/>
                                </a:lnTo>
                                <a:lnTo>
                                  <a:pt x="6775" y="3456"/>
                                </a:lnTo>
                                <a:lnTo>
                                  <a:pt x="6783" y="3456"/>
                                </a:lnTo>
                                <a:lnTo>
                                  <a:pt x="6791" y="3454"/>
                                </a:lnTo>
                                <a:lnTo>
                                  <a:pt x="6799" y="3451"/>
                                </a:lnTo>
                                <a:lnTo>
                                  <a:pt x="6808" y="3448"/>
                                </a:lnTo>
                                <a:lnTo>
                                  <a:pt x="6815" y="3442"/>
                                </a:lnTo>
                                <a:lnTo>
                                  <a:pt x="6823" y="3436"/>
                                </a:lnTo>
                                <a:lnTo>
                                  <a:pt x="6831" y="3429"/>
                                </a:lnTo>
                                <a:lnTo>
                                  <a:pt x="6838" y="3421"/>
                                </a:lnTo>
                                <a:lnTo>
                                  <a:pt x="6846" y="3412"/>
                                </a:lnTo>
                                <a:lnTo>
                                  <a:pt x="6854" y="3401"/>
                                </a:lnTo>
                                <a:lnTo>
                                  <a:pt x="6862" y="3389"/>
                                </a:lnTo>
                                <a:lnTo>
                                  <a:pt x="6880" y="3359"/>
                                </a:lnTo>
                                <a:lnTo>
                                  <a:pt x="6898" y="3325"/>
                                </a:lnTo>
                                <a:lnTo>
                                  <a:pt x="6846" y="3285"/>
                                </a:lnTo>
                                <a:lnTo>
                                  <a:pt x="6824" y="3268"/>
                                </a:lnTo>
                                <a:lnTo>
                                  <a:pt x="6802" y="3253"/>
                                </a:lnTo>
                                <a:lnTo>
                                  <a:pt x="6783" y="3240"/>
                                </a:lnTo>
                                <a:lnTo>
                                  <a:pt x="6765" y="3230"/>
                                </a:lnTo>
                                <a:lnTo>
                                  <a:pt x="6757" y="3226"/>
                                </a:lnTo>
                                <a:lnTo>
                                  <a:pt x="6748" y="3223"/>
                                </a:lnTo>
                                <a:lnTo>
                                  <a:pt x="6740" y="3221"/>
                                </a:lnTo>
                                <a:lnTo>
                                  <a:pt x="6731" y="3220"/>
                                </a:lnTo>
                                <a:lnTo>
                                  <a:pt x="6723" y="3220"/>
                                </a:lnTo>
                                <a:lnTo>
                                  <a:pt x="6715" y="3220"/>
                                </a:lnTo>
                                <a:lnTo>
                                  <a:pt x="6707" y="3222"/>
                                </a:lnTo>
                                <a:lnTo>
                                  <a:pt x="6700" y="3225"/>
                                </a:lnTo>
                                <a:lnTo>
                                  <a:pt x="6692" y="3229"/>
                                </a:lnTo>
                                <a:lnTo>
                                  <a:pt x="6684" y="3234"/>
                                </a:lnTo>
                                <a:lnTo>
                                  <a:pt x="6677" y="3241"/>
                                </a:lnTo>
                                <a:lnTo>
                                  <a:pt x="6669" y="3248"/>
                                </a:lnTo>
                                <a:lnTo>
                                  <a:pt x="6660" y="3257"/>
                                </a:lnTo>
                                <a:lnTo>
                                  <a:pt x="6652" y="3267"/>
                                </a:lnTo>
                                <a:lnTo>
                                  <a:pt x="6644" y="3278"/>
                                </a:lnTo>
                                <a:lnTo>
                                  <a:pt x="6636" y="3290"/>
                                </a:lnTo>
                                <a:lnTo>
                                  <a:pt x="6619" y="3321"/>
                                </a:lnTo>
                                <a:lnTo>
                                  <a:pt x="6601" y="3356"/>
                                </a:lnTo>
                                <a:close/>
                                <a:moveTo>
                                  <a:pt x="6442" y="3559"/>
                                </a:moveTo>
                                <a:lnTo>
                                  <a:pt x="6613" y="3691"/>
                                </a:lnTo>
                                <a:lnTo>
                                  <a:pt x="6760" y="3501"/>
                                </a:lnTo>
                                <a:lnTo>
                                  <a:pt x="6697" y="3457"/>
                                </a:lnTo>
                                <a:lnTo>
                                  <a:pt x="6672" y="3439"/>
                                </a:lnTo>
                                <a:lnTo>
                                  <a:pt x="6649" y="3425"/>
                                </a:lnTo>
                                <a:lnTo>
                                  <a:pt x="6630" y="3416"/>
                                </a:lnTo>
                                <a:lnTo>
                                  <a:pt x="6622" y="3412"/>
                                </a:lnTo>
                                <a:lnTo>
                                  <a:pt x="6613" y="3409"/>
                                </a:lnTo>
                                <a:lnTo>
                                  <a:pt x="6606" y="3408"/>
                                </a:lnTo>
                                <a:lnTo>
                                  <a:pt x="6597" y="3407"/>
                                </a:lnTo>
                                <a:lnTo>
                                  <a:pt x="6590" y="3407"/>
                                </a:lnTo>
                                <a:lnTo>
                                  <a:pt x="6583" y="3408"/>
                                </a:lnTo>
                                <a:lnTo>
                                  <a:pt x="6576" y="3410"/>
                                </a:lnTo>
                                <a:lnTo>
                                  <a:pt x="6570" y="3413"/>
                                </a:lnTo>
                                <a:lnTo>
                                  <a:pt x="6563" y="3417"/>
                                </a:lnTo>
                                <a:lnTo>
                                  <a:pt x="6556" y="3422"/>
                                </a:lnTo>
                                <a:lnTo>
                                  <a:pt x="6542" y="3434"/>
                                </a:lnTo>
                                <a:lnTo>
                                  <a:pt x="6526" y="3452"/>
                                </a:lnTo>
                                <a:lnTo>
                                  <a:pt x="6509" y="3473"/>
                                </a:lnTo>
                                <a:lnTo>
                                  <a:pt x="6490" y="3497"/>
                                </a:lnTo>
                                <a:lnTo>
                                  <a:pt x="6442" y="3559"/>
                                </a:lnTo>
                                <a:close/>
                                <a:moveTo>
                                  <a:pt x="6300" y="3743"/>
                                </a:moveTo>
                                <a:lnTo>
                                  <a:pt x="6300" y="3743"/>
                                </a:lnTo>
                                <a:lnTo>
                                  <a:pt x="6323" y="3767"/>
                                </a:lnTo>
                                <a:lnTo>
                                  <a:pt x="6344" y="3789"/>
                                </a:lnTo>
                                <a:lnTo>
                                  <a:pt x="6365" y="3807"/>
                                </a:lnTo>
                                <a:lnTo>
                                  <a:pt x="6384" y="3822"/>
                                </a:lnTo>
                                <a:lnTo>
                                  <a:pt x="6395" y="3828"/>
                                </a:lnTo>
                                <a:lnTo>
                                  <a:pt x="6404" y="3833"/>
                                </a:lnTo>
                                <a:lnTo>
                                  <a:pt x="6413" y="3837"/>
                                </a:lnTo>
                                <a:lnTo>
                                  <a:pt x="6422" y="3840"/>
                                </a:lnTo>
                                <a:lnTo>
                                  <a:pt x="6431" y="3843"/>
                                </a:lnTo>
                                <a:lnTo>
                                  <a:pt x="6440" y="3845"/>
                                </a:lnTo>
                                <a:lnTo>
                                  <a:pt x="6449" y="3845"/>
                                </a:lnTo>
                                <a:lnTo>
                                  <a:pt x="6458" y="3845"/>
                                </a:lnTo>
                                <a:lnTo>
                                  <a:pt x="6467" y="3844"/>
                                </a:lnTo>
                                <a:lnTo>
                                  <a:pt x="6476" y="3842"/>
                                </a:lnTo>
                                <a:lnTo>
                                  <a:pt x="6484" y="3840"/>
                                </a:lnTo>
                                <a:lnTo>
                                  <a:pt x="6492" y="3836"/>
                                </a:lnTo>
                                <a:lnTo>
                                  <a:pt x="6501" y="3831"/>
                                </a:lnTo>
                                <a:lnTo>
                                  <a:pt x="6509" y="3826"/>
                                </a:lnTo>
                                <a:lnTo>
                                  <a:pt x="6517" y="3819"/>
                                </a:lnTo>
                                <a:lnTo>
                                  <a:pt x="6525" y="3812"/>
                                </a:lnTo>
                                <a:lnTo>
                                  <a:pt x="6534" y="3804"/>
                                </a:lnTo>
                                <a:lnTo>
                                  <a:pt x="6543" y="3795"/>
                                </a:lnTo>
                                <a:lnTo>
                                  <a:pt x="6559" y="3772"/>
                                </a:lnTo>
                                <a:lnTo>
                                  <a:pt x="6575" y="3747"/>
                                </a:lnTo>
                                <a:lnTo>
                                  <a:pt x="6592" y="3717"/>
                                </a:lnTo>
                                <a:lnTo>
                                  <a:pt x="6427" y="3578"/>
                                </a:lnTo>
                                <a:lnTo>
                                  <a:pt x="6412" y="3598"/>
                                </a:lnTo>
                                <a:lnTo>
                                  <a:pt x="6395" y="3618"/>
                                </a:lnTo>
                                <a:lnTo>
                                  <a:pt x="6359" y="3658"/>
                                </a:lnTo>
                                <a:lnTo>
                                  <a:pt x="6343" y="3679"/>
                                </a:lnTo>
                                <a:lnTo>
                                  <a:pt x="6327" y="3699"/>
                                </a:lnTo>
                                <a:lnTo>
                                  <a:pt x="6312" y="3721"/>
                                </a:lnTo>
                                <a:lnTo>
                                  <a:pt x="6306" y="3732"/>
                                </a:lnTo>
                                <a:lnTo>
                                  <a:pt x="6300" y="3743"/>
                                </a:lnTo>
                                <a:close/>
                                <a:moveTo>
                                  <a:pt x="6142" y="3945"/>
                                </a:moveTo>
                                <a:lnTo>
                                  <a:pt x="6142" y="3945"/>
                                </a:lnTo>
                                <a:lnTo>
                                  <a:pt x="6169" y="3976"/>
                                </a:lnTo>
                                <a:lnTo>
                                  <a:pt x="6183" y="3989"/>
                                </a:lnTo>
                                <a:lnTo>
                                  <a:pt x="6195" y="4002"/>
                                </a:lnTo>
                                <a:lnTo>
                                  <a:pt x="6206" y="4012"/>
                                </a:lnTo>
                                <a:lnTo>
                                  <a:pt x="6217" y="4021"/>
                                </a:lnTo>
                                <a:lnTo>
                                  <a:pt x="6228" y="4028"/>
                                </a:lnTo>
                                <a:lnTo>
                                  <a:pt x="6238" y="4035"/>
                                </a:lnTo>
                                <a:lnTo>
                                  <a:pt x="6248" y="4040"/>
                                </a:lnTo>
                                <a:lnTo>
                                  <a:pt x="6258" y="4043"/>
                                </a:lnTo>
                                <a:lnTo>
                                  <a:pt x="6267" y="4046"/>
                                </a:lnTo>
                                <a:lnTo>
                                  <a:pt x="6276" y="4048"/>
                                </a:lnTo>
                                <a:lnTo>
                                  <a:pt x="6285" y="4048"/>
                                </a:lnTo>
                                <a:lnTo>
                                  <a:pt x="6293" y="4047"/>
                                </a:lnTo>
                                <a:lnTo>
                                  <a:pt x="6301" y="4045"/>
                                </a:lnTo>
                                <a:lnTo>
                                  <a:pt x="6309" y="4043"/>
                                </a:lnTo>
                                <a:lnTo>
                                  <a:pt x="6318" y="4039"/>
                                </a:lnTo>
                                <a:lnTo>
                                  <a:pt x="6327" y="4035"/>
                                </a:lnTo>
                                <a:lnTo>
                                  <a:pt x="6335" y="4029"/>
                                </a:lnTo>
                                <a:lnTo>
                                  <a:pt x="6343" y="4023"/>
                                </a:lnTo>
                                <a:lnTo>
                                  <a:pt x="6359" y="4008"/>
                                </a:lnTo>
                                <a:lnTo>
                                  <a:pt x="6376" y="3989"/>
                                </a:lnTo>
                                <a:lnTo>
                                  <a:pt x="6394" y="3969"/>
                                </a:lnTo>
                                <a:lnTo>
                                  <a:pt x="6413" y="3946"/>
                                </a:lnTo>
                                <a:lnTo>
                                  <a:pt x="6454" y="3894"/>
                                </a:lnTo>
                                <a:lnTo>
                                  <a:pt x="6394" y="3847"/>
                                </a:lnTo>
                                <a:lnTo>
                                  <a:pt x="6369" y="3829"/>
                                </a:lnTo>
                                <a:lnTo>
                                  <a:pt x="6347" y="3814"/>
                                </a:lnTo>
                                <a:lnTo>
                                  <a:pt x="6329" y="3804"/>
                                </a:lnTo>
                                <a:lnTo>
                                  <a:pt x="6321" y="3800"/>
                                </a:lnTo>
                                <a:lnTo>
                                  <a:pt x="6312" y="3797"/>
                                </a:lnTo>
                                <a:lnTo>
                                  <a:pt x="6304" y="3795"/>
                                </a:lnTo>
                                <a:lnTo>
                                  <a:pt x="6297" y="3794"/>
                                </a:lnTo>
                                <a:lnTo>
                                  <a:pt x="6290" y="3794"/>
                                </a:lnTo>
                                <a:lnTo>
                                  <a:pt x="6283" y="3795"/>
                                </a:lnTo>
                                <a:lnTo>
                                  <a:pt x="6277" y="3797"/>
                                </a:lnTo>
                                <a:lnTo>
                                  <a:pt x="6270" y="3800"/>
                                </a:lnTo>
                                <a:lnTo>
                                  <a:pt x="6263" y="3803"/>
                                </a:lnTo>
                                <a:lnTo>
                                  <a:pt x="6257" y="3808"/>
                                </a:lnTo>
                                <a:lnTo>
                                  <a:pt x="6242" y="3821"/>
                                </a:lnTo>
                                <a:lnTo>
                                  <a:pt x="6226" y="3837"/>
                                </a:lnTo>
                                <a:lnTo>
                                  <a:pt x="6210" y="3859"/>
                                </a:lnTo>
                                <a:lnTo>
                                  <a:pt x="6191" y="3883"/>
                                </a:lnTo>
                                <a:lnTo>
                                  <a:pt x="6142" y="3945"/>
                                </a:lnTo>
                                <a:close/>
                                <a:moveTo>
                                  <a:pt x="5969" y="4168"/>
                                </a:moveTo>
                                <a:lnTo>
                                  <a:pt x="6134" y="4307"/>
                                </a:lnTo>
                                <a:lnTo>
                                  <a:pt x="6292" y="4104"/>
                                </a:lnTo>
                                <a:lnTo>
                                  <a:pt x="6258" y="4077"/>
                                </a:lnTo>
                                <a:lnTo>
                                  <a:pt x="6228" y="4054"/>
                                </a:lnTo>
                                <a:lnTo>
                                  <a:pt x="6203" y="4036"/>
                                </a:lnTo>
                                <a:lnTo>
                                  <a:pt x="6180" y="4023"/>
                                </a:lnTo>
                                <a:lnTo>
                                  <a:pt x="6170" y="4017"/>
                                </a:lnTo>
                                <a:lnTo>
                                  <a:pt x="6160" y="4013"/>
                                </a:lnTo>
                                <a:lnTo>
                                  <a:pt x="6152" y="4009"/>
                                </a:lnTo>
                                <a:lnTo>
                                  <a:pt x="6143" y="4007"/>
                                </a:lnTo>
                                <a:lnTo>
                                  <a:pt x="6136" y="4005"/>
                                </a:lnTo>
                                <a:lnTo>
                                  <a:pt x="6128" y="4005"/>
                                </a:lnTo>
                                <a:lnTo>
                                  <a:pt x="6121" y="4005"/>
                                </a:lnTo>
                                <a:lnTo>
                                  <a:pt x="6114" y="4007"/>
                                </a:lnTo>
                                <a:lnTo>
                                  <a:pt x="6106" y="4010"/>
                                </a:lnTo>
                                <a:lnTo>
                                  <a:pt x="6099" y="4013"/>
                                </a:lnTo>
                                <a:lnTo>
                                  <a:pt x="6092" y="4018"/>
                                </a:lnTo>
                                <a:lnTo>
                                  <a:pt x="6085" y="4023"/>
                                </a:lnTo>
                                <a:lnTo>
                                  <a:pt x="6071" y="4037"/>
                                </a:lnTo>
                                <a:lnTo>
                                  <a:pt x="6056" y="4055"/>
                                </a:lnTo>
                                <a:lnTo>
                                  <a:pt x="6038" y="4078"/>
                                </a:lnTo>
                                <a:lnTo>
                                  <a:pt x="6018" y="4104"/>
                                </a:lnTo>
                                <a:lnTo>
                                  <a:pt x="5969" y="4168"/>
                                </a:lnTo>
                                <a:close/>
                                <a:moveTo>
                                  <a:pt x="5797" y="4390"/>
                                </a:moveTo>
                                <a:lnTo>
                                  <a:pt x="5960" y="4518"/>
                                </a:lnTo>
                                <a:lnTo>
                                  <a:pt x="5983" y="4490"/>
                                </a:lnTo>
                                <a:lnTo>
                                  <a:pt x="6003" y="4464"/>
                                </a:lnTo>
                                <a:lnTo>
                                  <a:pt x="6040" y="4419"/>
                                </a:lnTo>
                                <a:lnTo>
                                  <a:pt x="6056" y="4398"/>
                                </a:lnTo>
                                <a:lnTo>
                                  <a:pt x="6068" y="4378"/>
                                </a:lnTo>
                                <a:lnTo>
                                  <a:pt x="6074" y="4369"/>
                                </a:lnTo>
                                <a:lnTo>
                                  <a:pt x="6078" y="4360"/>
                                </a:lnTo>
                                <a:lnTo>
                                  <a:pt x="6081" y="4351"/>
                                </a:lnTo>
                                <a:lnTo>
                                  <a:pt x="6084" y="4343"/>
                                </a:lnTo>
                                <a:lnTo>
                                  <a:pt x="6085" y="4333"/>
                                </a:lnTo>
                                <a:lnTo>
                                  <a:pt x="6086" y="4324"/>
                                </a:lnTo>
                                <a:lnTo>
                                  <a:pt x="6086" y="4316"/>
                                </a:lnTo>
                                <a:lnTo>
                                  <a:pt x="6084" y="4307"/>
                                </a:lnTo>
                                <a:lnTo>
                                  <a:pt x="6081" y="4299"/>
                                </a:lnTo>
                                <a:lnTo>
                                  <a:pt x="6077" y="4290"/>
                                </a:lnTo>
                                <a:lnTo>
                                  <a:pt x="6072" y="4281"/>
                                </a:lnTo>
                                <a:lnTo>
                                  <a:pt x="6066" y="4273"/>
                                </a:lnTo>
                                <a:lnTo>
                                  <a:pt x="6058" y="4263"/>
                                </a:lnTo>
                                <a:lnTo>
                                  <a:pt x="6049" y="4254"/>
                                </a:lnTo>
                                <a:lnTo>
                                  <a:pt x="6037" y="4244"/>
                                </a:lnTo>
                                <a:lnTo>
                                  <a:pt x="6025" y="4235"/>
                                </a:lnTo>
                                <a:lnTo>
                                  <a:pt x="6012" y="4225"/>
                                </a:lnTo>
                                <a:lnTo>
                                  <a:pt x="5997" y="4215"/>
                                </a:lnTo>
                                <a:lnTo>
                                  <a:pt x="5960" y="4192"/>
                                </a:lnTo>
                                <a:lnTo>
                                  <a:pt x="5797" y="4390"/>
                                </a:lnTo>
                                <a:close/>
                                <a:moveTo>
                                  <a:pt x="5608" y="4633"/>
                                </a:moveTo>
                                <a:lnTo>
                                  <a:pt x="5772" y="4760"/>
                                </a:lnTo>
                                <a:lnTo>
                                  <a:pt x="5945" y="4537"/>
                                </a:lnTo>
                                <a:lnTo>
                                  <a:pt x="5929" y="4520"/>
                                </a:lnTo>
                                <a:lnTo>
                                  <a:pt x="5914" y="4504"/>
                                </a:lnTo>
                                <a:lnTo>
                                  <a:pt x="5899" y="4490"/>
                                </a:lnTo>
                                <a:lnTo>
                                  <a:pt x="5886" y="4478"/>
                                </a:lnTo>
                                <a:lnTo>
                                  <a:pt x="5873" y="4467"/>
                                </a:lnTo>
                                <a:lnTo>
                                  <a:pt x="5860" y="4458"/>
                                </a:lnTo>
                                <a:lnTo>
                                  <a:pt x="5849" y="4451"/>
                                </a:lnTo>
                                <a:lnTo>
                                  <a:pt x="5837" y="4446"/>
                                </a:lnTo>
                                <a:lnTo>
                                  <a:pt x="5826" y="4441"/>
                                </a:lnTo>
                                <a:lnTo>
                                  <a:pt x="5815" y="4439"/>
                                </a:lnTo>
                                <a:lnTo>
                                  <a:pt x="5805" y="4437"/>
                                </a:lnTo>
                                <a:lnTo>
                                  <a:pt x="5796" y="4437"/>
                                </a:lnTo>
                                <a:lnTo>
                                  <a:pt x="5786" y="4439"/>
                                </a:lnTo>
                                <a:lnTo>
                                  <a:pt x="5777" y="4441"/>
                                </a:lnTo>
                                <a:lnTo>
                                  <a:pt x="5769" y="4444"/>
                                </a:lnTo>
                                <a:lnTo>
                                  <a:pt x="5759" y="4449"/>
                                </a:lnTo>
                                <a:lnTo>
                                  <a:pt x="5750" y="4455"/>
                                </a:lnTo>
                                <a:lnTo>
                                  <a:pt x="5742" y="4462"/>
                                </a:lnTo>
                                <a:lnTo>
                                  <a:pt x="5734" y="4469"/>
                                </a:lnTo>
                                <a:lnTo>
                                  <a:pt x="5725" y="4479"/>
                                </a:lnTo>
                                <a:lnTo>
                                  <a:pt x="5708" y="4498"/>
                                </a:lnTo>
                                <a:lnTo>
                                  <a:pt x="5690" y="4521"/>
                                </a:lnTo>
                                <a:lnTo>
                                  <a:pt x="5653" y="4573"/>
                                </a:lnTo>
                                <a:lnTo>
                                  <a:pt x="5632" y="4602"/>
                                </a:lnTo>
                                <a:lnTo>
                                  <a:pt x="5608" y="4633"/>
                                </a:lnTo>
                                <a:close/>
                                <a:moveTo>
                                  <a:pt x="5354" y="4961"/>
                                </a:moveTo>
                                <a:lnTo>
                                  <a:pt x="5517" y="5087"/>
                                </a:lnTo>
                                <a:lnTo>
                                  <a:pt x="5756" y="4779"/>
                                </a:lnTo>
                                <a:lnTo>
                                  <a:pt x="5738" y="4760"/>
                                </a:lnTo>
                                <a:lnTo>
                                  <a:pt x="5720" y="4742"/>
                                </a:lnTo>
                                <a:lnTo>
                                  <a:pt x="5703" y="4728"/>
                                </a:lnTo>
                                <a:lnTo>
                                  <a:pt x="5686" y="4716"/>
                                </a:lnTo>
                                <a:lnTo>
                                  <a:pt x="5670" y="4706"/>
                                </a:lnTo>
                                <a:lnTo>
                                  <a:pt x="5655" y="4699"/>
                                </a:lnTo>
                                <a:lnTo>
                                  <a:pt x="5641" y="4693"/>
                                </a:lnTo>
                                <a:lnTo>
                                  <a:pt x="5627" y="4689"/>
                                </a:lnTo>
                                <a:lnTo>
                                  <a:pt x="5613" y="4687"/>
                                </a:lnTo>
                                <a:lnTo>
                                  <a:pt x="5601" y="4687"/>
                                </a:lnTo>
                                <a:lnTo>
                                  <a:pt x="5589" y="4688"/>
                                </a:lnTo>
                                <a:lnTo>
                                  <a:pt x="5577" y="4691"/>
                                </a:lnTo>
                                <a:lnTo>
                                  <a:pt x="5565" y="4696"/>
                                </a:lnTo>
                                <a:lnTo>
                                  <a:pt x="5553" y="4702"/>
                                </a:lnTo>
                                <a:lnTo>
                                  <a:pt x="5542" y="4709"/>
                                </a:lnTo>
                                <a:lnTo>
                                  <a:pt x="5532" y="4718"/>
                                </a:lnTo>
                                <a:lnTo>
                                  <a:pt x="5521" y="4728"/>
                                </a:lnTo>
                                <a:lnTo>
                                  <a:pt x="5511" y="4738"/>
                                </a:lnTo>
                                <a:lnTo>
                                  <a:pt x="5501" y="4751"/>
                                </a:lnTo>
                                <a:lnTo>
                                  <a:pt x="5491" y="4764"/>
                                </a:lnTo>
                                <a:lnTo>
                                  <a:pt x="5469" y="4792"/>
                                </a:lnTo>
                                <a:lnTo>
                                  <a:pt x="5449" y="4823"/>
                                </a:lnTo>
                                <a:lnTo>
                                  <a:pt x="5404" y="4891"/>
                                </a:lnTo>
                                <a:lnTo>
                                  <a:pt x="5380" y="4925"/>
                                </a:lnTo>
                                <a:lnTo>
                                  <a:pt x="5354" y="4961"/>
                                </a:lnTo>
                                <a:close/>
                                <a:moveTo>
                                  <a:pt x="7201" y="2595"/>
                                </a:moveTo>
                                <a:lnTo>
                                  <a:pt x="7372" y="2728"/>
                                </a:lnTo>
                                <a:lnTo>
                                  <a:pt x="7415" y="2673"/>
                                </a:lnTo>
                                <a:lnTo>
                                  <a:pt x="7435" y="2650"/>
                                </a:lnTo>
                                <a:lnTo>
                                  <a:pt x="7451" y="2628"/>
                                </a:lnTo>
                                <a:lnTo>
                                  <a:pt x="7466" y="2607"/>
                                </a:lnTo>
                                <a:lnTo>
                                  <a:pt x="7477" y="2588"/>
                                </a:lnTo>
                                <a:lnTo>
                                  <a:pt x="7482" y="2579"/>
                                </a:lnTo>
                                <a:lnTo>
                                  <a:pt x="7486" y="2570"/>
                                </a:lnTo>
                                <a:lnTo>
                                  <a:pt x="7489" y="2562"/>
                                </a:lnTo>
                                <a:lnTo>
                                  <a:pt x="7491" y="2553"/>
                                </a:lnTo>
                                <a:lnTo>
                                  <a:pt x="7492" y="2544"/>
                                </a:lnTo>
                                <a:lnTo>
                                  <a:pt x="7492" y="2535"/>
                                </a:lnTo>
                                <a:lnTo>
                                  <a:pt x="7491" y="2527"/>
                                </a:lnTo>
                                <a:lnTo>
                                  <a:pt x="7489" y="2519"/>
                                </a:lnTo>
                                <a:lnTo>
                                  <a:pt x="7485" y="2510"/>
                                </a:lnTo>
                                <a:lnTo>
                                  <a:pt x="7481" y="2502"/>
                                </a:lnTo>
                                <a:lnTo>
                                  <a:pt x="7475" y="2494"/>
                                </a:lnTo>
                                <a:lnTo>
                                  <a:pt x="7468" y="2485"/>
                                </a:lnTo>
                                <a:lnTo>
                                  <a:pt x="7460" y="2475"/>
                                </a:lnTo>
                                <a:lnTo>
                                  <a:pt x="7450" y="2466"/>
                                </a:lnTo>
                                <a:lnTo>
                                  <a:pt x="7440" y="2457"/>
                                </a:lnTo>
                                <a:lnTo>
                                  <a:pt x="7426" y="2447"/>
                                </a:lnTo>
                                <a:lnTo>
                                  <a:pt x="7397" y="2427"/>
                                </a:lnTo>
                                <a:lnTo>
                                  <a:pt x="7360" y="2405"/>
                                </a:lnTo>
                                <a:lnTo>
                                  <a:pt x="7281" y="2500"/>
                                </a:lnTo>
                                <a:lnTo>
                                  <a:pt x="7201" y="2595"/>
                                </a:lnTo>
                                <a:close/>
                                <a:moveTo>
                                  <a:pt x="7044" y="2798"/>
                                </a:moveTo>
                                <a:lnTo>
                                  <a:pt x="7202" y="2932"/>
                                </a:lnTo>
                                <a:lnTo>
                                  <a:pt x="7351" y="2753"/>
                                </a:lnTo>
                                <a:lnTo>
                                  <a:pt x="7291" y="2707"/>
                                </a:lnTo>
                                <a:lnTo>
                                  <a:pt x="7267" y="2689"/>
                                </a:lnTo>
                                <a:lnTo>
                                  <a:pt x="7246" y="2674"/>
                                </a:lnTo>
                                <a:lnTo>
                                  <a:pt x="7228" y="2663"/>
                                </a:lnTo>
                                <a:lnTo>
                                  <a:pt x="7218" y="2659"/>
                                </a:lnTo>
                                <a:lnTo>
                                  <a:pt x="7210" y="2656"/>
                                </a:lnTo>
                                <a:lnTo>
                                  <a:pt x="7203" y="2654"/>
                                </a:lnTo>
                                <a:lnTo>
                                  <a:pt x="7196" y="2653"/>
                                </a:lnTo>
                                <a:lnTo>
                                  <a:pt x="7189" y="2653"/>
                                </a:lnTo>
                                <a:lnTo>
                                  <a:pt x="7182" y="2653"/>
                                </a:lnTo>
                                <a:lnTo>
                                  <a:pt x="7176" y="2655"/>
                                </a:lnTo>
                                <a:lnTo>
                                  <a:pt x="7169" y="2657"/>
                                </a:lnTo>
                                <a:lnTo>
                                  <a:pt x="7163" y="2661"/>
                                </a:lnTo>
                                <a:lnTo>
                                  <a:pt x="7156" y="2665"/>
                                </a:lnTo>
                                <a:lnTo>
                                  <a:pt x="7148" y="2671"/>
                                </a:lnTo>
                                <a:lnTo>
                                  <a:pt x="7141" y="2677"/>
                                </a:lnTo>
                                <a:lnTo>
                                  <a:pt x="7127" y="2694"/>
                                </a:lnTo>
                                <a:lnTo>
                                  <a:pt x="7110" y="2714"/>
                                </a:lnTo>
                                <a:lnTo>
                                  <a:pt x="7091" y="2737"/>
                                </a:lnTo>
                                <a:lnTo>
                                  <a:pt x="7044" y="2798"/>
                                </a:lnTo>
                                <a:close/>
                                <a:moveTo>
                                  <a:pt x="8311" y="1181"/>
                                </a:moveTo>
                                <a:lnTo>
                                  <a:pt x="8482" y="1312"/>
                                </a:lnTo>
                                <a:lnTo>
                                  <a:pt x="8497" y="1294"/>
                                </a:lnTo>
                                <a:lnTo>
                                  <a:pt x="8513" y="1276"/>
                                </a:lnTo>
                                <a:lnTo>
                                  <a:pt x="8551" y="1235"/>
                                </a:lnTo>
                                <a:lnTo>
                                  <a:pt x="8592" y="1191"/>
                                </a:lnTo>
                                <a:lnTo>
                                  <a:pt x="8637" y="1144"/>
                                </a:lnTo>
                                <a:lnTo>
                                  <a:pt x="8683" y="1096"/>
                                </a:lnTo>
                                <a:lnTo>
                                  <a:pt x="8729" y="1047"/>
                                </a:lnTo>
                                <a:lnTo>
                                  <a:pt x="8751" y="1021"/>
                                </a:lnTo>
                                <a:lnTo>
                                  <a:pt x="8773" y="996"/>
                                </a:lnTo>
                                <a:lnTo>
                                  <a:pt x="8793" y="971"/>
                                </a:lnTo>
                                <a:lnTo>
                                  <a:pt x="8812" y="945"/>
                                </a:lnTo>
                                <a:lnTo>
                                  <a:pt x="8830" y="920"/>
                                </a:lnTo>
                                <a:lnTo>
                                  <a:pt x="8846" y="895"/>
                                </a:lnTo>
                                <a:lnTo>
                                  <a:pt x="8861" y="870"/>
                                </a:lnTo>
                                <a:lnTo>
                                  <a:pt x="8873" y="847"/>
                                </a:lnTo>
                                <a:lnTo>
                                  <a:pt x="8883" y="822"/>
                                </a:lnTo>
                                <a:lnTo>
                                  <a:pt x="8890" y="799"/>
                                </a:lnTo>
                                <a:lnTo>
                                  <a:pt x="8893" y="788"/>
                                </a:lnTo>
                                <a:lnTo>
                                  <a:pt x="8896" y="777"/>
                                </a:lnTo>
                                <a:lnTo>
                                  <a:pt x="8898" y="766"/>
                                </a:lnTo>
                                <a:lnTo>
                                  <a:pt x="8898" y="754"/>
                                </a:lnTo>
                                <a:lnTo>
                                  <a:pt x="8898" y="744"/>
                                </a:lnTo>
                                <a:lnTo>
                                  <a:pt x="8897" y="733"/>
                                </a:lnTo>
                                <a:lnTo>
                                  <a:pt x="8895" y="723"/>
                                </a:lnTo>
                                <a:lnTo>
                                  <a:pt x="8892" y="713"/>
                                </a:lnTo>
                                <a:lnTo>
                                  <a:pt x="8888" y="704"/>
                                </a:lnTo>
                                <a:lnTo>
                                  <a:pt x="8884" y="693"/>
                                </a:lnTo>
                                <a:lnTo>
                                  <a:pt x="8879" y="684"/>
                                </a:lnTo>
                                <a:lnTo>
                                  <a:pt x="8872" y="675"/>
                                </a:lnTo>
                                <a:lnTo>
                                  <a:pt x="8865" y="666"/>
                                </a:lnTo>
                                <a:lnTo>
                                  <a:pt x="8857" y="658"/>
                                </a:lnTo>
                                <a:lnTo>
                                  <a:pt x="8848" y="650"/>
                                </a:lnTo>
                                <a:lnTo>
                                  <a:pt x="8837" y="642"/>
                                </a:lnTo>
                                <a:lnTo>
                                  <a:pt x="8826" y="635"/>
                                </a:lnTo>
                                <a:lnTo>
                                  <a:pt x="8812" y="626"/>
                                </a:lnTo>
                                <a:lnTo>
                                  <a:pt x="8799" y="619"/>
                                </a:lnTo>
                                <a:lnTo>
                                  <a:pt x="8784" y="613"/>
                                </a:lnTo>
                                <a:lnTo>
                                  <a:pt x="8768" y="621"/>
                                </a:lnTo>
                                <a:lnTo>
                                  <a:pt x="8750" y="631"/>
                                </a:lnTo>
                                <a:lnTo>
                                  <a:pt x="8734" y="642"/>
                                </a:lnTo>
                                <a:lnTo>
                                  <a:pt x="8718" y="654"/>
                                </a:lnTo>
                                <a:lnTo>
                                  <a:pt x="8702" y="667"/>
                                </a:lnTo>
                                <a:lnTo>
                                  <a:pt x="8686" y="681"/>
                                </a:lnTo>
                                <a:lnTo>
                                  <a:pt x="8669" y="697"/>
                                </a:lnTo>
                                <a:lnTo>
                                  <a:pt x="8653" y="712"/>
                                </a:lnTo>
                                <a:lnTo>
                                  <a:pt x="8638" y="729"/>
                                </a:lnTo>
                                <a:lnTo>
                                  <a:pt x="8622" y="747"/>
                                </a:lnTo>
                                <a:lnTo>
                                  <a:pt x="8590" y="784"/>
                                </a:lnTo>
                                <a:lnTo>
                                  <a:pt x="8560" y="823"/>
                                </a:lnTo>
                                <a:lnTo>
                                  <a:pt x="8529" y="865"/>
                                </a:lnTo>
                                <a:lnTo>
                                  <a:pt x="8500" y="907"/>
                                </a:lnTo>
                                <a:lnTo>
                                  <a:pt x="8470" y="949"/>
                                </a:lnTo>
                                <a:lnTo>
                                  <a:pt x="8415" y="1033"/>
                                </a:lnTo>
                                <a:lnTo>
                                  <a:pt x="8362" y="1112"/>
                                </a:lnTo>
                                <a:lnTo>
                                  <a:pt x="8336" y="1148"/>
                                </a:lnTo>
                                <a:lnTo>
                                  <a:pt x="8311" y="1181"/>
                                </a:lnTo>
                                <a:close/>
                                <a:moveTo>
                                  <a:pt x="8057" y="1507"/>
                                </a:moveTo>
                                <a:lnTo>
                                  <a:pt x="8228" y="1640"/>
                                </a:lnTo>
                                <a:lnTo>
                                  <a:pt x="8461" y="1339"/>
                                </a:lnTo>
                                <a:lnTo>
                                  <a:pt x="8440" y="1323"/>
                                </a:lnTo>
                                <a:lnTo>
                                  <a:pt x="8420" y="1307"/>
                                </a:lnTo>
                                <a:lnTo>
                                  <a:pt x="8401" y="1295"/>
                                </a:lnTo>
                                <a:lnTo>
                                  <a:pt x="8383" y="1284"/>
                                </a:lnTo>
                                <a:lnTo>
                                  <a:pt x="8367" y="1275"/>
                                </a:lnTo>
                                <a:lnTo>
                                  <a:pt x="8352" y="1267"/>
                                </a:lnTo>
                                <a:lnTo>
                                  <a:pt x="8336" y="1261"/>
                                </a:lnTo>
                                <a:lnTo>
                                  <a:pt x="8323" y="1257"/>
                                </a:lnTo>
                                <a:lnTo>
                                  <a:pt x="8310" y="1254"/>
                                </a:lnTo>
                                <a:lnTo>
                                  <a:pt x="8298" y="1252"/>
                                </a:lnTo>
                                <a:lnTo>
                                  <a:pt x="8287" y="1252"/>
                                </a:lnTo>
                                <a:lnTo>
                                  <a:pt x="8276" y="1253"/>
                                </a:lnTo>
                                <a:lnTo>
                                  <a:pt x="8265" y="1256"/>
                                </a:lnTo>
                                <a:lnTo>
                                  <a:pt x="8255" y="1260"/>
                                </a:lnTo>
                                <a:lnTo>
                                  <a:pt x="8245" y="1265"/>
                                </a:lnTo>
                                <a:lnTo>
                                  <a:pt x="8236" y="1271"/>
                                </a:lnTo>
                                <a:lnTo>
                                  <a:pt x="8227" y="1278"/>
                                </a:lnTo>
                                <a:lnTo>
                                  <a:pt x="8218" y="1287"/>
                                </a:lnTo>
                                <a:lnTo>
                                  <a:pt x="8209" y="1297"/>
                                </a:lnTo>
                                <a:lnTo>
                                  <a:pt x="8200" y="1308"/>
                                </a:lnTo>
                                <a:lnTo>
                                  <a:pt x="8180" y="1333"/>
                                </a:lnTo>
                                <a:lnTo>
                                  <a:pt x="8160" y="1361"/>
                                </a:lnTo>
                                <a:lnTo>
                                  <a:pt x="8115" y="1429"/>
                                </a:lnTo>
                                <a:lnTo>
                                  <a:pt x="8088" y="1467"/>
                                </a:lnTo>
                                <a:lnTo>
                                  <a:pt x="8057" y="1507"/>
                                </a:lnTo>
                                <a:close/>
                                <a:moveTo>
                                  <a:pt x="7875" y="1744"/>
                                </a:moveTo>
                                <a:lnTo>
                                  <a:pt x="7875" y="1744"/>
                                </a:lnTo>
                                <a:lnTo>
                                  <a:pt x="7910" y="1769"/>
                                </a:lnTo>
                                <a:lnTo>
                                  <a:pt x="7942" y="1790"/>
                                </a:lnTo>
                                <a:lnTo>
                                  <a:pt x="7969" y="1808"/>
                                </a:lnTo>
                                <a:lnTo>
                                  <a:pt x="7994" y="1821"/>
                                </a:lnTo>
                                <a:lnTo>
                                  <a:pt x="8004" y="1825"/>
                                </a:lnTo>
                                <a:lnTo>
                                  <a:pt x="8014" y="1829"/>
                                </a:lnTo>
                                <a:lnTo>
                                  <a:pt x="8023" y="1832"/>
                                </a:lnTo>
                                <a:lnTo>
                                  <a:pt x="8032" y="1834"/>
                                </a:lnTo>
                                <a:lnTo>
                                  <a:pt x="8040" y="1835"/>
                                </a:lnTo>
                                <a:lnTo>
                                  <a:pt x="8048" y="1834"/>
                                </a:lnTo>
                                <a:lnTo>
                                  <a:pt x="8056" y="1833"/>
                                </a:lnTo>
                                <a:lnTo>
                                  <a:pt x="8064" y="1831"/>
                                </a:lnTo>
                                <a:lnTo>
                                  <a:pt x="8071" y="1828"/>
                                </a:lnTo>
                                <a:lnTo>
                                  <a:pt x="8078" y="1823"/>
                                </a:lnTo>
                                <a:lnTo>
                                  <a:pt x="8086" y="1818"/>
                                </a:lnTo>
                                <a:lnTo>
                                  <a:pt x="8093" y="1812"/>
                                </a:lnTo>
                                <a:lnTo>
                                  <a:pt x="8108" y="1797"/>
                                </a:lnTo>
                                <a:lnTo>
                                  <a:pt x="8124" y="1776"/>
                                </a:lnTo>
                                <a:lnTo>
                                  <a:pt x="8142" y="1753"/>
                                </a:lnTo>
                                <a:lnTo>
                                  <a:pt x="8162" y="1725"/>
                                </a:lnTo>
                                <a:lnTo>
                                  <a:pt x="8185" y="1694"/>
                                </a:lnTo>
                                <a:lnTo>
                                  <a:pt x="8213" y="1660"/>
                                </a:lnTo>
                                <a:lnTo>
                                  <a:pt x="8176" y="1632"/>
                                </a:lnTo>
                                <a:lnTo>
                                  <a:pt x="8146" y="1609"/>
                                </a:lnTo>
                                <a:lnTo>
                                  <a:pt x="8118" y="1591"/>
                                </a:lnTo>
                                <a:lnTo>
                                  <a:pt x="8095" y="1577"/>
                                </a:lnTo>
                                <a:lnTo>
                                  <a:pt x="8085" y="1572"/>
                                </a:lnTo>
                                <a:lnTo>
                                  <a:pt x="8075" y="1568"/>
                                </a:lnTo>
                                <a:lnTo>
                                  <a:pt x="8066" y="1565"/>
                                </a:lnTo>
                                <a:lnTo>
                                  <a:pt x="8056" y="1563"/>
                                </a:lnTo>
                                <a:lnTo>
                                  <a:pt x="8048" y="1562"/>
                                </a:lnTo>
                                <a:lnTo>
                                  <a:pt x="8040" y="1563"/>
                                </a:lnTo>
                                <a:lnTo>
                                  <a:pt x="8032" y="1564"/>
                                </a:lnTo>
                                <a:lnTo>
                                  <a:pt x="8025" y="1566"/>
                                </a:lnTo>
                                <a:lnTo>
                                  <a:pt x="8018" y="1570"/>
                                </a:lnTo>
                                <a:lnTo>
                                  <a:pt x="8011" y="1574"/>
                                </a:lnTo>
                                <a:lnTo>
                                  <a:pt x="8004" y="1580"/>
                                </a:lnTo>
                                <a:lnTo>
                                  <a:pt x="7996" y="1586"/>
                                </a:lnTo>
                                <a:lnTo>
                                  <a:pt x="7980" y="1603"/>
                                </a:lnTo>
                                <a:lnTo>
                                  <a:pt x="7964" y="1623"/>
                                </a:lnTo>
                                <a:lnTo>
                                  <a:pt x="7926" y="1676"/>
                                </a:lnTo>
                                <a:lnTo>
                                  <a:pt x="7901" y="1708"/>
                                </a:lnTo>
                                <a:lnTo>
                                  <a:pt x="7875" y="1744"/>
                                </a:lnTo>
                                <a:close/>
                                <a:moveTo>
                                  <a:pt x="7686" y="1985"/>
                                </a:moveTo>
                                <a:lnTo>
                                  <a:pt x="7686" y="1985"/>
                                </a:lnTo>
                                <a:lnTo>
                                  <a:pt x="7702" y="2003"/>
                                </a:lnTo>
                                <a:lnTo>
                                  <a:pt x="7717" y="2019"/>
                                </a:lnTo>
                                <a:lnTo>
                                  <a:pt x="7731" y="2032"/>
                                </a:lnTo>
                                <a:lnTo>
                                  <a:pt x="7745" y="2044"/>
                                </a:lnTo>
                                <a:lnTo>
                                  <a:pt x="7758" y="2055"/>
                                </a:lnTo>
                                <a:lnTo>
                                  <a:pt x="7770" y="2063"/>
                                </a:lnTo>
                                <a:lnTo>
                                  <a:pt x="7783" y="2072"/>
                                </a:lnTo>
                                <a:lnTo>
                                  <a:pt x="7794" y="2077"/>
                                </a:lnTo>
                                <a:lnTo>
                                  <a:pt x="7805" y="2081"/>
                                </a:lnTo>
                                <a:lnTo>
                                  <a:pt x="7815" y="2084"/>
                                </a:lnTo>
                                <a:lnTo>
                                  <a:pt x="7825" y="2086"/>
                                </a:lnTo>
                                <a:lnTo>
                                  <a:pt x="7835" y="2086"/>
                                </a:lnTo>
                                <a:lnTo>
                                  <a:pt x="7845" y="2085"/>
                                </a:lnTo>
                                <a:lnTo>
                                  <a:pt x="7855" y="2082"/>
                                </a:lnTo>
                                <a:lnTo>
                                  <a:pt x="7864" y="2079"/>
                                </a:lnTo>
                                <a:lnTo>
                                  <a:pt x="7873" y="2074"/>
                                </a:lnTo>
                                <a:lnTo>
                                  <a:pt x="7882" y="2068"/>
                                </a:lnTo>
                                <a:lnTo>
                                  <a:pt x="7890" y="2061"/>
                                </a:lnTo>
                                <a:lnTo>
                                  <a:pt x="7899" y="2054"/>
                                </a:lnTo>
                                <a:lnTo>
                                  <a:pt x="7908" y="2046"/>
                                </a:lnTo>
                                <a:lnTo>
                                  <a:pt x="7926" y="2027"/>
                                </a:lnTo>
                                <a:lnTo>
                                  <a:pt x="7944" y="2005"/>
                                </a:lnTo>
                                <a:lnTo>
                                  <a:pt x="7983" y="1953"/>
                                </a:lnTo>
                                <a:lnTo>
                                  <a:pt x="8006" y="1924"/>
                                </a:lnTo>
                                <a:lnTo>
                                  <a:pt x="8029" y="1895"/>
                                </a:lnTo>
                                <a:lnTo>
                                  <a:pt x="7994" y="1868"/>
                                </a:lnTo>
                                <a:lnTo>
                                  <a:pt x="7962" y="1844"/>
                                </a:lnTo>
                                <a:lnTo>
                                  <a:pt x="7935" y="1826"/>
                                </a:lnTo>
                                <a:lnTo>
                                  <a:pt x="7910" y="1813"/>
                                </a:lnTo>
                                <a:lnTo>
                                  <a:pt x="7900" y="1808"/>
                                </a:lnTo>
                                <a:lnTo>
                                  <a:pt x="7890" y="1804"/>
                                </a:lnTo>
                                <a:lnTo>
                                  <a:pt x="7881" y="1801"/>
                                </a:lnTo>
                                <a:lnTo>
                                  <a:pt x="7872" y="1800"/>
                                </a:lnTo>
                                <a:lnTo>
                                  <a:pt x="7863" y="1799"/>
                                </a:lnTo>
                                <a:lnTo>
                                  <a:pt x="7855" y="1800"/>
                                </a:lnTo>
                                <a:lnTo>
                                  <a:pt x="7847" y="1801"/>
                                </a:lnTo>
                                <a:lnTo>
                                  <a:pt x="7839" y="1804"/>
                                </a:lnTo>
                                <a:lnTo>
                                  <a:pt x="7832" y="1808"/>
                                </a:lnTo>
                                <a:lnTo>
                                  <a:pt x="7824" y="1812"/>
                                </a:lnTo>
                                <a:lnTo>
                                  <a:pt x="7817" y="1818"/>
                                </a:lnTo>
                                <a:lnTo>
                                  <a:pt x="7810" y="1825"/>
                                </a:lnTo>
                                <a:lnTo>
                                  <a:pt x="7794" y="1842"/>
                                </a:lnTo>
                                <a:lnTo>
                                  <a:pt x="7777" y="1862"/>
                                </a:lnTo>
                                <a:lnTo>
                                  <a:pt x="7738" y="1916"/>
                                </a:lnTo>
                                <a:lnTo>
                                  <a:pt x="7714" y="1949"/>
                                </a:lnTo>
                                <a:lnTo>
                                  <a:pt x="7686" y="1985"/>
                                </a:lnTo>
                                <a:close/>
                                <a:moveTo>
                                  <a:pt x="7529" y="2188"/>
                                </a:moveTo>
                                <a:lnTo>
                                  <a:pt x="7529" y="2188"/>
                                </a:lnTo>
                                <a:lnTo>
                                  <a:pt x="7556" y="2220"/>
                                </a:lnTo>
                                <a:lnTo>
                                  <a:pt x="7568" y="2233"/>
                                </a:lnTo>
                                <a:lnTo>
                                  <a:pt x="7581" y="2244"/>
                                </a:lnTo>
                                <a:lnTo>
                                  <a:pt x="7593" y="2255"/>
                                </a:lnTo>
                                <a:lnTo>
                                  <a:pt x="7604" y="2263"/>
                                </a:lnTo>
                                <a:lnTo>
                                  <a:pt x="7614" y="2271"/>
                                </a:lnTo>
                                <a:lnTo>
                                  <a:pt x="7624" y="2278"/>
                                </a:lnTo>
                                <a:lnTo>
                                  <a:pt x="7634" y="2283"/>
                                </a:lnTo>
                                <a:lnTo>
                                  <a:pt x="7644" y="2287"/>
                                </a:lnTo>
                                <a:lnTo>
                                  <a:pt x="7654" y="2290"/>
                                </a:lnTo>
                                <a:lnTo>
                                  <a:pt x="7662" y="2291"/>
                                </a:lnTo>
                                <a:lnTo>
                                  <a:pt x="7671" y="2291"/>
                                </a:lnTo>
                                <a:lnTo>
                                  <a:pt x="7680" y="2291"/>
                                </a:lnTo>
                                <a:lnTo>
                                  <a:pt x="7688" y="2289"/>
                                </a:lnTo>
                                <a:lnTo>
                                  <a:pt x="7696" y="2286"/>
                                </a:lnTo>
                                <a:lnTo>
                                  <a:pt x="7704" y="2283"/>
                                </a:lnTo>
                                <a:lnTo>
                                  <a:pt x="7713" y="2278"/>
                                </a:lnTo>
                                <a:lnTo>
                                  <a:pt x="7721" y="2272"/>
                                </a:lnTo>
                                <a:lnTo>
                                  <a:pt x="7729" y="2265"/>
                                </a:lnTo>
                                <a:lnTo>
                                  <a:pt x="7745" y="2250"/>
                                </a:lnTo>
                                <a:lnTo>
                                  <a:pt x="7762" y="2233"/>
                                </a:lnTo>
                                <a:lnTo>
                                  <a:pt x="7780" y="2212"/>
                                </a:lnTo>
                                <a:lnTo>
                                  <a:pt x="7799" y="2189"/>
                                </a:lnTo>
                                <a:lnTo>
                                  <a:pt x="7841" y="2137"/>
                                </a:lnTo>
                                <a:lnTo>
                                  <a:pt x="7779" y="2090"/>
                                </a:lnTo>
                                <a:lnTo>
                                  <a:pt x="7755" y="2072"/>
                                </a:lnTo>
                                <a:lnTo>
                                  <a:pt x="7734" y="2057"/>
                                </a:lnTo>
                                <a:lnTo>
                                  <a:pt x="7715" y="2046"/>
                                </a:lnTo>
                                <a:lnTo>
                                  <a:pt x="7706" y="2042"/>
                                </a:lnTo>
                                <a:lnTo>
                                  <a:pt x="7698" y="2039"/>
                                </a:lnTo>
                                <a:lnTo>
                                  <a:pt x="7690" y="2037"/>
                                </a:lnTo>
                                <a:lnTo>
                                  <a:pt x="7683" y="2036"/>
                                </a:lnTo>
                                <a:lnTo>
                                  <a:pt x="7676" y="2036"/>
                                </a:lnTo>
                                <a:lnTo>
                                  <a:pt x="7669" y="2037"/>
                                </a:lnTo>
                                <a:lnTo>
                                  <a:pt x="7663" y="2039"/>
                                </a:lnTo>
                                <a:lnTo>
                                  <a:pt x="7656" y="2042"/>
                                </a:lnTo>
                                <a:lnTo>
                                  <a:pt x="7649" y="2046"/>
                                </a:lnTo>
                                <a:lnTo>
                                  <a:pt x="7643" y="2051"/>
                                </a:lnTo>
                                <a:lnTo>
                                  <a:pt x="7635" y="2056"/>
                                </a:lnTo>
                                <a:lnTo>
                                  <a:pt x="7628" y="2063"/>
                                </a:lnTo>
                                <a:lnTo>
                                  <a:pt x="7613" y="2081"/>
                                </a:lnTo>
                                <a:lnTo>
                                  <a:pt x="7596" y="2101"/>
                                </a:lnTo>
                                <a:lnTo>
                                  <a:pt x="7577" y="2126"/>
                                </a:lnTo>
                                <a:lnTo>
                                  <a:pt x="7529" y="2188"/>
                                </a:lnTo>
                                <a:close/>
                                <a:moveTo>
                                  <a:pt x="7371" y="2391"/>
                                </a:moveTo>
                                <a:lnTo>
                                  <a:pt x="7535" y="2518"/>
                                </a:lnTo>
                                <a:lnTo>
                                  <a:pt x="7672" y="2341"/>
                                </a:lnTo>
                                <a:lnTo>
                                  <a:pt x="7645" y="2311"/>
                                </a:lnTo>
                                <a:lnTo>
                                  <a:pt x="7620" y="2286"/>
                                </a:lnTo>
                                <a:lnTo>
                                  <a:pt x="7609" y="2275"/>
                                </a:lnTo>
                                <a:lnTo>
                                  <a:pt x="7598" y="2266"/>
                                </a:lnTo>
                                <a:lnTo>
                                  <a:pt x="7588" y="2259"/>
                                </a:lnTo>
                                <a:lnTo>
                                  <a:pt x="7578" y="2252"/>
                                </a:lnTo>
                                <a:lnTo>
                                  <a:pt x="7567" y="2247"/>
                                </a:lnTo>
                                <a:lnTo>
                                  <a:pt x="7558" y="2243"/>
                                </a:lnTo>
                                <a:lnTo>
                                  <a:pt x="7549" y="2241"/>
                                </a:lnTo>
                                <a:lnTo>
                                  <a:pt x="7541" y="2239"/>
                                </a:lnTo>
                                <a:lnTo>
                                  <a:pt x="7532" y="2238"/>
                                </a:lnTo>
                                <a:lnTo>
                                  <a:pt x="7524" y="2239"/>
                                </a:lnTo>
                                <a:lnTo>
                                  <a:pt x="7516" y="2240"/>
                                </a:lnTo>
                                <a:lnTo>
                                  <a:pt x="7509" y="2243"/>
                                </a:lnTo>
                                <a:lnTo>
                                  <a:pt x="7500" y="2246"/>
                                </a:lnTo>
                                <a:lnTo>
                                  <a:pt x="7492" y="2251"/>
                                </a:lnTo>
                                <a:lnTo>
                                  <a:pt x="7485" y="2256"/>
                                </a:lnTo>
                                <a:lnTo>
                                  <a:pt x="7477" y="2262"/>
                                </a:lnTo>
                                <a:lnTo>
                                  <a:pt x="7462" y="2278"/>
                                </a:lnTo>
                                <a:lnTo>
                                  <a:pt x="7446" y="2295"/>
                                </a:lnTo>
                                <a:lnTo>
                                  <a:pt x="7428" y="2316"/>
                                </a:lnTo>
                                <a:lnTo>
                                  <a:pt x="7411" y="2338"/>
                                </a:lnTo>
                                <a:lnTo>
                                  <a:pt x="7371" y="2391"/>
                                </a:lnTo>
                                <a:close/>
                                <a:moveTo>
                                  <a:pt x="4679" y="6221"/>
                                </a:moveTo>
                                <a:lnTo>
                                  <a:pt x="4648" y="6259"/>
                                </a:lnTo>
                                <a:lnTo>
                                  <a:pt x="4659" y="6273"/>
                                </a:lnTo>
                                <a:lnTo>
                                  <a:pt x="4670" y="6284"/>
                                </a:lnTo>
                                <a:lnTo>
                                  <a:pt x="4681" y="6293"/>
                                </a:lnTo>
                                <a:lnTo>
                                  <a:pt x="4692" y="6301"/>
                                </a:lnTo>
                                <a:lnTo>
                                  <a:pt x="4703" y="6308"/>
                                </a:lnTo>
                                <a:lnTo>
                                  <a:pt x="4715" y="6314"/>
                                </a:lnTo>
                                <a:lnTo>
                                  <a:pt x="4727" y="6318"/>
                                </a:lnTo>
                                <a:lnTo>
                                  <a:pt x="4739" y="6320"/>
                                </a:lnTo>
                                <a:lnTo>
                                  <a:pt x="4752" y="6322"/>
                                </a:lnTo>
                                <a:lnTo>
                                  <a:pt x="4764" y="6322"/>
                                </a:lnTo>
                                <a:lnTo>
                                  <a:pt x="4776" y="6322"/>
                                </a:lnTo>
                                <a:lnTo>
                                  <a:pt x="4789" y="6320"/>
                                </a:lnTo>
                                <a:lnTo>
                                  <a:pt x="4803" y="6317"/>
                                </a:lnTo>
                                <a:lnTo>
                                  <a:pt x="4816" y="6313"/>
                                </a:lnTo>
                                <a:lnTo>
                                  <a:pt x="4829" y="6308"/>
                                </a:lnTo>
                                <a:lnTo>
                                  <a:pt x="4842" y="6301"/>
                                </a:lnTo>
                                <a:lnTo>
                                  <a:pt x="4855" y="6294"/>
                                </a:lnTo>
                                <a:lnTo>
                                  <a:pt x="4870" y="6287"/>
                                </a:lnTo>
                                <a:lnTo>
                                  <a:pt x="4883" y="6278"/>
                                </a:lnTo>
                                <a:lnTo>
                                  <a:pt x="4897" y="6268"/>
                                </a:lnTo>
                                <a:lnTo>
                                  <a:pt x="4924" y="6246"/>
                                </a:lnTo>
                                <a:lnTo>
                                  <a:pt x="4953" y="6221"/>
                                </a:lnTo>
                                <a:lnTo>
                                  <a:pt x="4980" y="6195"/>
                                </a:lnTo>
                                <a:lnTo>
                                  <a:pt x="5009" y="6164"/>
                                </a:lnTo>
                                <a:lnTo>
                                  <a:pt x="5036" y="6133"/>
                                </a:lnTo>
                                <a:lnTo>
                                  <a:pt x="5064" y="6100"/>
                                </a:lnTo>
                                <a:lnTo>
                                  <a:pt x="5092" y="6066"/>
                                </a:lnTo>
                                <a:lnTo>
                                  <a:pt x="5119" y="6030"/>
                                </a:lnTo>
                                <a:lnTo>
                                  <a:pt x="5146" y="5994"/>
                                </a:lnTo>
                                <a:lnTo>
                                  <a:pt x="5172" y="5957"/>
                                </a:lnTo>
                                <a:lnTo>
                                  <a:pt x="5223" y="5884"/>
                                </a:lnTo>
                                <a:lnTo>
                                  <a:pt x="5270" y="5812"/>
                                </a:lnTo>
                                <a:lnTo>
                                  <a:pt x="5354" y="5685"/>
                                </a:lnTo>
                                <a:lnTo>
                                  <a:pt x="5387" y="5635"/>
                                </a:lnTo>
                                <a:lnTo>
                                  <a:pt x="5402" y="5614"/>
                                </a:lnTo>
                                <a:lnTo>
                                  <a:pt x="5415" y="5597"/>
                                </a:lnTo>
                                <a:lnTo>
                                  <a:pt x="5381" y="5565"/>
                                </a:lnTo>
                                <a:lnTo>
                                  <a:pt x="5365" y="5552"/>
                                </a:lnTo>
                                <a:lnTo>
                                  <a:pt x="5351" y="5541"/>
                                </a:lnTo>
                                <a:lnTo>
                                  <a:pt x="5336" y="5531"/>
                                </a:lnTo>
                                <a:lnTo>
                                  <a:pt x="5323" y="5523"/>
                                </a:lnTo>
                                <a:lnTo>
                                  <a:pt x="5311" y="5516"/>
                                </a:lnTo>
                                <a:lnTo>
                                  <a:pt x="5299" y="5510"/>
                                </a:lnTo>
                                <a:lnTo>
                                  <a:pt x="5288" y="5505"/>
                                </a:lnTo>
                                <a:lnTo>
                                  <a:pt x="5278" y="5502"/>
                                </a:lnTo>
                                <a:lnTo>
                                  <a:pt x="5267" y="5500"/>
                                </a:lnTo>
                                <a:lnTo>
                                  <a:pt x="5258" y="5500"/>
                                </a:lnTo>
                                <a:lnTo>
                                  <a:pt x="5249" y="5500"/>
                                </a:lnTo>
                                <a:lnTo>
                                  <a:pt x="5240" y="5502"/>
                                </a:lnTo>
                                <a:lnTo>
                                  <a:pt x="5232" y="5505"/>
                                </a:lnTo>
                                <a:lnTo>
                                  <a:pt x="5224" y="5511"/>
                                </a:lnTo>
                                <a:lnTo>
                                  <a:pt x="5216" y="5516"/>
                                </a:lnTo>
                                <a:lnTo>
                                  <a:pt x="5208" y="5522"/>
                                </a:lnTo>
                                <a:lnTo>
                                  <a:pt x="5199" y="5530"/>
                                </a:lnTo>
                                <a:lnTo>
                                  <a:pt x="5191" y="5538"/>
                                </a:lnTo>
                                <a:lnTo>
                                  <a:pt x="5175" y="5557"/>
                                </a:lnTo>
                                <a:lnTo>
                                  <a:pt x="5158" y="5581"/>
                                </a:lnTo>
                                <a:lnTo>
                                  <a:pt x="5118" y="5635"/>
                                </a:lnTo>
                                <a:lnTo>
                                  <a:pt x="5095" y="5668"/>
                                </a:lnTo>
                                <a:lnTo>
                                  <a:pt x="5069" y="5701"/>
                                </a:lnTo>
                                <a:lnTo>
                                  <a:pt x="5045" y="5731"/>
                                </a:lnTo>
                                <a:lnTo>
                                  <a:pt x="5020" y="5760"/>
                                </a:lnTo>
                                <a:lnTo>
                                  <a:pt x="4965" y="5822"/>
                                </a:lnTo>
                                <a:lnTo>
                                  <a:pt x="4908" y="5887"/>
                                </a:lnTo>
                                <a:lnTo>
                                  <a:pt x="4850" y="5953"/>
                                </a:lnTo>
                                <a:lnTo>
                                  <a:pt x="4823" y="5986"/>
                                </a:lnTo>
                                <a:lnTo>
                                  <a:pt x="4796" y="6020"/>
                                </a:lnTo>
                                <a:lnTo>
                                  <a:pt x="4770" y="6054"/>
                                </a:lnTo>
                                <a:lnTo>
                                  <a:pt x="4747" y="6088"/>
                                </a:lnTo>
                                <a:lnTo>
                                  <a:pt x="4726" y="6121"/>
                                </a:lnTo>
                                <a:lnTo>
                                  <a:pt x="4707" y="6155"/>
                                </a:lnTo>
                                <a:lnTo>
                                  <a:pt x="4699" y="6171"/>
                                </a:lnTo>
                                <a:lnTo>
                                  <a:pt x="4691" y="6188"/>
                                </a:lnTo>
                                <a:lnTo>
                                  <a:pt x="4685" y="6205"/>
                                </a:lnTo>
                                <a:lnTo>
                                  <a:pt x="4679" y="6221"/>
                                </a:lnTo>
                                <a:close/>
                                <a:moveTo>
                                  <a:pt x="6475" y="3909"/>
                                </a:moveTo>
                                <a:lnTo>
                                  <a:pt x="6321" y="4095"/>
                                </a:lnTo>
                                <a:lnTo>
                                  <a:pt x="6343" y="4111"/>
                                </a:lnTo>
                                <a:lnTo>
                                  <a:pt x="6363" y="4127"/>
                                </a:lnTo>
                                <a:lnTo>
                                  <a:pt x="6398" y="4157"/>
                                </a:lnTo>
                                <a:lnTo>
                                  <a:pt x="6414" y="4170"/>
                                </a:lnTo>
                                <a:lnTo>
                                  <a:pt x="6428" y="4181"/>
                                </a:lnTo>
                                <a:lnTo>
                                  <a:pt x="6441" y="4190"/>
                                </a:lnTo>
                                <a:lnTo>
                                  <a:pt x="6454" y="4197"/>
                                </a:lnTo>
                                <a:lnTo>
                                  <a:pt x="6462" y="4199"/>
                                </a:lnTo>
                                <a:lnTo>
                                  <a:pt x="6468" y="4202"/>
                                </a:lnTo>
                                <a:lnTo>
                                  <a:pt x="6474" y="4203"/>
                                </a:lnTo>
                                <a:lnTo>
                                  <a:pt x="6481" y="4204"/>
                                </a:lnTo>
                                <a:lnTo>
                                  <a:pt x="6487" y="4203"/>
                                </a:lnTo>
                                <a:lnTo>
                                  <a:pt x="6493" y="4202"/>
                                </a:lnTo>
                                <a:lnTo>
                                  <a:pt x="6500" y="4199"/>
                                </a:lnTo>
                                <a:lnTo>
                                  <a:pt x="6507" y="4196"/>
                                </a:lnTo>
                                <a:lnTo>
                                  <a:pt x="6514" y="4193"/>
                                </a:lnTo>
                                <a:lnTo>
                                  <a:pt x="6521" y="4188"/>
                                </a:lnTo>
                                <a:lnTo>
                                  <a:pt x="6528" y="4182"/>
                                </a:lnTo>
                                <a:lnTo>
                                  <a:pt x="6537" y="4175"/>
                                </a:lnTo>
                                <a:lnTo>
                                  <a:pt x="6553" y="4158"/>
                                </a:lnTo>
                                <a:lnTo>
                                  <a:pt x="6571" y="4137"/>
                                </a:lnTo>
                                <a:lnTo>
                                  <a:pt x="6587" y="4114"/>
                                </a:lnTo>
                                <a:lnTo>
                                  <a:pt x="6600" y="4094"/>
                                </a:lnTo>
                                <a:lnTo>
                                  <a:pt x="6609" y="4077"/>
                                </a:lnTo>
                                <a:lnTo>
                                  <a:pt x="6612" y="4069"/>
                                </a:lnTo>
                                <a:lnTo>
                                  <a:pt x="6614" y="4061"/>
                                </a:lnTo>
                                <a:lnTo>
                                  <a:pt x="6615" y="4054"/>
                                </a:lnTo>
                                <a:lnTo>
                                  <a:pt x="6616" y="4047"/>
                                </a:lnTo>
                                <a:lnTo>
                                  <a:pt x="6616" y="4041"/>
                                </a:lnTo>
                                <a:lnTo>
                                  <a:pt x="6615" y="4035"/>
                                </a:lnTo>
                                <a:lnTo>
                                  <a:pt x="6613" y="4029"/>
                                </a:lnTo>
                                <a:lnTo>
                                  <a:pt x="6610" y="4023"/>
                                </a:lnTo>
                                <a:lnTo>
                                  <a:pt x="6607" y="4018"/>
                                </a:lnTo>
                                <a:lnTo>
                                  <a:pt x="6604" y="4012"/>
                                </a:lnTo>
                                <a:lnTo>
                                  <a:pt x="6593" y="4002"/>
                                </a:lnTo>
                                <a:lnTo>
                                  <a:pt x="6582" y="3990"/>
                                </a:lnTo>
                                <a:lnTo>
                                  <a:pt x="6568" y="3980"/>
                                </a:lnTo>
                                <a:lnTo>
                                  <a:pt x="6553" y="3968"/>
                                </a:lnTo>
                                <a:lnTo>
                                  <a:pt x="6516" y="3942"/>
                                </a:lnTo>
                                <a:lnTo>
                                  <a:pt x="6496" y="3927"/>
                                </a:lnTo>
                                <a:lnTo>
                                  <a:pt x="6475" y="3909"/>
                                </a:lnTo>
                                <a:close/>
                                <a:moveTo>
                                  <a:pt x="6139" y="4342"/>
                                </a:moveTo>
                                <a:lnTo>
                                  <a:pt x="5980" y="4533"/>
                                </a:lnTo>
                                <a:lnTo>
                                  <a:pt x="6157" y="4670"/>
                                </a:lnTo>
                                <a:lnTo>
                                  <a:pt x="6207" y="4607"/>
                                </a:lnTo>
                                <a:lnTo>
                                  <a:pt x="6227" y="4582"/>
                                </a:lnTo>
                                <a:lnTo>
                                  <a:pt x="6244" y="4560"/>
                                </a:lnTo>
                                <a:lnTo>
                                  <a:pt x="6258" y="4539"/>
                                </a:lnTo>
                                <a:lnTo>
                                  <a:pt x="6269" y="4522"/>
                                </a:lnTo>
                                <a:lnTo>
                                  <a:pt x="6272" y="4514"/>
                                </a:lnTo>
                                <a:lnTo>
                                  <a:pt x="6275" y="4506"/>
                                </a:lnTo>
                                <a:lnTo>
                                  <a:pt x="6277" y="4499"/>
                                </a:lnTo>
                                <a:lnTo>
                                  <a:pt x="6277" y="4491"/>
                                </a:lnTo>
                                <a:lnTo>
                                  <a:pt x="6277" y="4484"/>
                                </a:lnTo>
                                <a:lnTo>
                                  <a:pt x="6276" y="4477"/>
                                </a:lnTo>
                                <a:lnTo>
                                  <a:pt x="6274" y="4469"/>
                                </a:lnTo>
                                <a:lnTo>
                                  <a:pt x="6270" y="4461"/>
                                </a:lnTo>
                                <a:lnTo>
                                  <a:pt x="6266" y="4454"/>
                                </a:lnTo>
                                <a:lnTo>
                                  <a:pt x="6260" y="4446"/>
                                </a:lnTo>
                                <a:lnTo>
                                  <a:pt x="6254" y="4439"/>
                                </a:lnTo>
                                <a:lnTo>
                                  <a:pt x="6245" y="4430"/>
                                </a:lnTo>
                                <a:lnTo>
                                  <a:pt x="6226" y="4412"/>
                                </a:lnTo>
                                <a:lnTo>
                                  <a:pt x="6202" y="4391"/>
                                </a:lnTo>
                                <a:lnTo>
                                  <a:pt x="6173" y="4368"/>
                                </a:lnTo>
                                <a:lnTo>
                                  <a:pt x="6139" y="4342"/>
                                </a:lnTo>
                                <a:close/>
                                <a:moveTo>
                                  <a:pt x="5708" y="5235"/>
                                </a:moveTo>
                                <a:lnTo>
                                  <a:pt x="5953" y="4932"/>
                                </a:lnTo>
                                <a:lnTo>
                                  <a:pt x="5932" y="4916"/>
                                </a:lnTo>
                                <a:lnTo>
                                  <a:pt x="5912" y="4902"/>
                                </a:lnTo>
                                <a:lnTo>
                                  <a:pt x="5892" y="4889"/>
                                </a:lnTo>
                                <a:lnTo>
                                  <a:pt x="5874" y="4877"/>
                                </a:lnTo>
                                <a:lnTo>
                                  <a:pt x="5858" y="4868"/>
                                </a:lnTo>
                                <a:lnTo>
                                  <a:pt x="5842" y="4861"/>
                                </a:lnTo>
                                <a:lnTo>
                                  <a:pt x="5827" y="4855"/>
                                </a:lnTo>
                                <a:lnTo>
                                  <a:pt x="5813" y="4850"/>
                                </a:lnTo>
                                <a:lnTo>
                                  <a:pt x="5800" y="4847"/>
                                </a:lnTo>
                                <a:lnTo>
                                  <a:pt x="5788" y="4846"/>
                                </a:lnTo>
                                <a:lnTo>
                                  <a:pt x="5776" y="4846"/>
                                </a:lnTo>
                                <a:lnTo>
                                  <a:pt x="5765" y="4847"/>
                                </a:lnTo>
                                <a:lnTo>
                                  <a:pt x="5753" y="4850"/>
                                </a:lnTo>
                                <a:lnTo>
                                  <a:pt x="5743" y="4854"/>
                                </a:lnTo>
                                <a:lnTo>
                                  <a:pt x="5733" y="4859"/>
                                </a:lnTo>
                                <a:lnTo>
                                  <a:pt x="5723" y="4865"/>
                                </a:lnTo>
                                <a:lnTo>
                                  <a:pt x="5714" y="4873"/>
                                </a:lnTo>
                                <a:lnTo>
                                  <a:pt x="5704" y="4882"/>
                                </a:lnTo>
                                <a:lnTo>
                                  <a:pt x="5695" y="4892"/>
                                </a:lnTo>
                                <a:lnTo>
                                  <a:pt x="5684" y="4903"/>
                                </a:lnTo>
                                <a:lnTo>
                                  <a:pt x="5665" y="4928"/>
                                </a:lnTo>
                                <a:lnTo>
                                  <a:pt x="5644" y="4957"/>
                                </a:lnTo>
                                <a:lnTo>
                                  <a:pt x="5597" y="5024"/>
                                </a:lnTo>
                                <a:lnTo>
                                  <a:pt x="5569" y="5062"/>
                                </a:lnTo>
                                <a:lnTo>
                                  <a:pt x="5537" y="5103"/>
                                </a:lnTo>
                                <a:lnTo>
                                  <a:pt x="5708" y="5235"/>
                                </a:lnTo>
                                <a:close/>
                                <a:moveTo>
                                  <a:pt x="5438" y="5582"/>
                                </a:moveTo>
                                <a:lnTo>
                                  <a:pt x="5692" y="5254"/>
                                </a:lnTo>
                                <a:lnTo>
                                  <a:pt x="5522" y="5122"/>
                                </a:lnTo>
                                <a:lnTo>
                                  <a:pt x="5490" y="5162"/>
                                </a:lnTo>
                                <a:lnTo>
                                  <a:pt x="5458" y="5200"/>
                                </a:lnTo>
                                <a:lnTo>
                                  <a:pt x="5400" y="5264"/>
                                </a:lnTo>
                                <a:lnTo>
                                  <a:pt x="5375" y="5291"/>
                                </a:lnTo>
                                <a:lnTo>
                                  <a:pt x="5354" y="5318"/>
                                </a:lnTo>
                                <a:lnTo>
                                  <a:pt x="5344" y="5331"/>
                                </a:lnTo>
                                <a:lnTo>
                                  <a:pt x="5335" y="5343"/>
                                </a:lnTo>
                                <a:lnTo>
                                  <a:pt x="5328" y="5354"/>
                                </a:lnTo>
                                <a:lnTo>
                                  <a:pt x="5322" y="5366"/>
                                </a:lnTo>
                                <a:lnTo>
                                  <a:pt x="5317" y="5379"/>
                                </a:lnTo>
                                <a:lnTo>
                                  <a:pt x="5314" y="5390"/>
                                </a:lnTo>
                                <a:lnTo>
                                  <a:pt x="5312" y="5402"/>
                                </a:lnTo>
                                <a:lnTo>
                                  <a:pt x="5311" y="5413"/>
                                </a:lnTo>
                                <a:lnTo>
                                  <a:pt x="5312" y="5425"/>
                                </a:lnTo>
                                <a:lnTo>
                                  <a:pt x="5314" y="5437"/>
                                </a:lnTo>
                                <a:lnTo>
                                  <a:pt x="5318" y="5450"/>
                                </a:lnTo>
                                <a:lnTo>
                                  <a:pt x="5323" y="5462"/>
                                </a:lnTo>
                                <a:lnTo>
                                  <a:pt x="5330" y="5475"/>
                                </a:lnTo>
                                <a:lnTo>
                                  <a:pt x="5340" y="5488"/>
                                </a:lnTo>
                                <a:lnTo>
                                  <a:pt x="5352" y="5502"/>
                                </a:lnTo>
                                <a:lnTo>
                                  <a:pt x="5364" y="5517"/>
                                </a:lnTo>
                                <a:lnTo>
                                  <a:pt x="5379" y="5532"/>
                                </a:lnTo>
                                <a:lnTo>
                                  <a:pt x="5396" y="5548"/>
                                </a:lnTo>
                                <a:lnTo>
                                  <a:pt x="5417" y="5564"/>
                                </a:lnTo>
                                <a:lnTo>
                                  <a:pt x="5438" y="5582"/>
                                </a:lnTo>
                                <a:close/>
                                <a:moveTo>
                                  <a:pt x="6932" y="3320"/>
                                </a:moveTo>
                                <a:lnTo>
                                  <a:pt x="7103" y="3453"/>
                                </a:lnTo>
                                <a:lnTo>
                                  <a:pt x="7128" y="3429"/>
                                </a:lnTo>
                                <a:lnTo>
                                  <a:pt x="7150" y="3408"/>
                                </a:lnTo>
                                <a:lnTo>
                                  <a:pt x="7169" y="3387"/>
                                </a:lnTo>
                                <a:lnTo>
                                  <a:pt x="7176" y="3377"/>
                                </a:lnTo>
                                <a:lnTo>
                                  <a:pt x="7183" y="3366"/>
                                </a:lnTo>
                                <a:lnTo>
                                  <a:pt x="7189" y="3356"/>
                                </a:lnTo>
                                <a:lnTo>
                                  <a:pt x="7194" y="3347"/>
                                </a:lnTo>
                                <a:lnTo>
                                  <a:pt x="7198" y="3337"/>
                                </a:lnTo>
                                <a:lnTo>
                                  <a:pt x="7201" y="3328"/>
                                </a:lnTo>
                                <a:lnTo>
                                  <a:pt x="7203" y="3319"/>
                                </a:lnTo>
                                <a:lnTo>
                                  <a:pt x="7205" y="3310"/>
                                </a:lnTo>
                                <a:lnTo>
                                  <a:pt x="7205" y="3300"/>
                                </a:lnTo>
                                <a:lnTo>
                                  <a:pt x="7205" y="3291"/>
                                </a:lnTo>
                                <a:lnTo>
                                  <a:pt x="7203" y="3283"/>
                                </a:lnTo>
                                <a:lnTo>
                                  <a:pt x="7201" y="3274"/>
                                </a:lnTo>
                                <a:lnTo>
                                  <a:pt x="7198" y="3266"/>
                                </a:lnTo>
                                <a:lnTo>
                                  <a:pt x="7194" y="3257"/>
                                </a:lnTo>
                                <a:lnTo>
                                  <a:pt x="7188" y="3249"/>
                                </a:lnTo>
                                <a:lnTo>
                                  <a:pt x="7183" y="3241"/>
                                </a:lnTo>
                                <a:lnTo>
                                  <a:pt x="7176" y="3231"/>
                                </a:lnTo>
                                <a:lnTo>
                                  <a:pt x="7168" y="3223"/>
                                </a:lnTo>
                                <a:lnTo>
                                  <a:pt x="7159" y="3215"/>
                                </a:lnTo>
                                <a:lnTo>
                                  <a:pt x="7149" y="3206"/>
                                </a:lnTo>
                                <a:lnTo>
                                  <a:pt x="7127" y="3190"/>
                                </a:lnTo>
                                <a:lnTo>
                                  <a:pt x="7101" y="3173"/>
                                </a:lnTo>
                                <a:lnTo>
                                  <a:pt x="7071" y="3155"/>
                                </a:lnTo>
                                <a:lnTo>
                                  <a:pt x="6932" y="3320"/>
                                </a:lnTo>
                                <a:close/>
                                <a:moveTo>
                                  <a:pt x="6795" y="3497"/>
                                </a:moveTo>
                                <a:lnTo>
                                  <a:pt x="6960" y="3636"/>
                                </a:lnTo>
                                <a:lnTo>
                                  <a:pt x="7088" y="3473"/>
                                </a:lnTo>
                                <a:lnTo>
                                  <a:pt x="7038" y="3436"/>
                                </a:lnTo>
                                <a:lnTo>
                                  <a:pt x="7015" y="3420"/>
                                </a:lnTo>
                                <a:lnTo>
                                  <a:pt x="6994" y="3405"/>
                                </a:lnTo>
                                <a:lnTo>
                                  <a:pt x="6975" y="3393"/>
                                </a:lnTo>
                                <a:lnTo>
                                  <a:pt x="6957" y="3383"/>
                                </a:lnTo>
                                <a:lnTo>
                                  <a:pt x="6949" y="3380"/>
                                </a:lnTo>
                                <a:lnTo>
                                  <a:pt x="6939" y="3377"/>
                                </a:lnTo>
                                <a:lnTo>
                                  <a:pt x="6931" y="3373"/>
                                </a:lnTo>
                                <a:lnTo>
                                  <a:pt x="6923" y="3372"/>
                                </a:lnTo>
                                <a:lnTo>
                                  <a:pt x="6915" y="3371"/>
                                </a:lnTo>
                                <a:lnTo>
                                  <a:pt x="6907" y="3371"/>
                                </a:lnTo>
                                <a:lnTo>
                                  <a:pt x="6899" y="3373"/>
                                </a:lnTo>
                                <a:lnTo>
                                  <a:pt x="6891" y="3375"/>
                                </a:lnTo>
                                <a:lnTo>
                                  <a:pt x="6884" y="3379"/>
                                </a:lnTo>
                                <a:lnTo>
                                  <a:pt x="6875" y="3384"/>
                                </a:lnTo>
                                <a:lnTo>
                                  <a:pt x="6868" y="3389"/>
                                </a:lnTo>
                                <a:lnTo>
                                  <a:pt x="6860" y="3396"/>
                                </a:lnTo>
                                <a:lnTo>
                                  <a:pt x="6852" y="3404"/>
                                </a:lnTo>
                                <a:lnTo>
                                  <a:pt x="6845" y="3413"/>
                                </a:lnTo>
                                <a:lnTo>
                                  <a:pt x="6837" y="3423"/>
                                </a:lnTo>
                                <a:lnTo>
                                  <a:pt x="6829" y="3435"/>
                                </a:lnTo>
                                <a:lnTo>
                                  <a:pt x="6813" y="3464"/>
                                </a:lnTo>
                                <a:lnTo>
                                  <a:pt x="6795" y="3497"/>
                                </a:lnTo>
                                <a:close/>
                                <a:moveTo>
                                  <a:pt x="6632" y="3706"/>
                                </a:moveTo>
                                <a:lnTo>
                                  <a:pt x="6802" y="3839"/>
                                </a:lnTo>
                                <a:lnTo>
                                  <a:pt x="6944" y="3656"/>
                                </a:lnTo>
                                <a:lnTo>
                                  <a:pt x="6884" y="3608"/>
                                </a:lnTo>
                                <a:lnTo>
                                  <a:pt x="6858" y="3590"/>
                                </a:lnTo>
                                <a:lnTo>
                                  <a:pt x="6837" y="3575"/>
                                </a:lnTo>
                                <a:lnTo>
                                  <a:pt x="6819" y="3565"/>
                                </a:lnTo>
                                <a:lnTo>
                                  <a:pt x="6810" y="3561"/>
                                </a:lnTo>
                                <a:lnTo>
                                  <a:pt x="6801" y="3558"/>
                                </a:lnTo>
                                <a:lnTo>
                                  <a:pt x="6794" y="3556"/>
                                </a:lnTo>
                                <a:lnTo>
                                  <a:pt x="6787" y="3555"/>
                                </a:lnTo>
                                <a:lnTo>
                                  <a:pt x="6780" y="3555"/>
                                </a:lnTo>
                                <a:lnTo>
                                  <a:pt x="6773" y="3556"/>
                                </a:lnTo>
                                <a:lnTo>
                                  <a:pt x="6766" y="3558"/>
                                </a:lnTo>
                                <a:lnTo>
                                  <a:pt x="6759" y="3560"/>
                                </a:lnTo>
                                <a:lnTo>
                                  <a:pt x="6753" y="3564"/>
                                </a:lnTo>
                                <a:lnTo>
                                  <a:pt x="6746" y="3569"/>
                                </a:lnTo>
                                <a:lnTo>
                                  <a:pt x="6739" y="3575"/>
                                </a:lnTo>
                                <a:lnTo>
                                  <a:pt x="6731" y="3581"/>
                                </a:lnTo>
                                <a:lnTo>
                                  <a:pt x="6716" y="3599"/>
                                </a:lnTo>
                                <a:lnTo>
                                  <a:pt x="6699" y="3619"/>
                                </a:lnTo>
                                <a:lnTo>
                                  <a:pt x="6680" y="3644"/>
                                </a:lnTo>
                                <a:lnTo>
                                  <a:pt x="6632" y="3706"/>
                                </a:lnTo>
                                <a:close/>
                                <a:moveTo>
                                  <a:pt x="6490" y="3890"/>
                                </a:moveTo>
                                <a:lnTo>
                                  <a:pt x="6655" y="4029"/>
                                </a:lnTo>
                                <a:lnTo>
                                  <a:pt x="6782" y="3865"/>
                                </a:lnTo>
                                <a:lnTo>
                                  <a:pt x="6732" y="3826"/>
                                </a:lnTo>
                                <a:lnTo>
                                  <a:pt x="6710" y="3809"/>
                                </a:lnTo>
                                <a:lnTo>
                                  <a:pt x="6690" y="3794"/>
                                </a:lnTo>
                                <a:lnTo>
                                  <a:pt x="6671" y="3780"/>
                                </a:lnTo>
                                <a:lnTo>
                                  <a:pt x="6652" y="3770"/>
                                </a:lnTo>
                                <a:lnTo>
                                  <a:pt x="6644" y="3766"/>
                                </a:lnTo>
                                <a:lnTo>
                                  <a:pt x="6635" y="3763"/>
                                </a:lnTo>
                                <a:lnTo>
                                  <a:pt x="6627" y="3761"/>
                                </a:lnTo>
                                <a:lnTo>
                                  <a:pt x="6619" y="3759"/>
                                </a:lnTo>
                                <a:lnTo>
                                  <a:pt x="6611" y="3759"/>
                                </a:lnTo>
                                <a:lnTo>
                                  <a:pt x="6604" y="3759"/>
                                </a:lnTo>
                                <a:lnTo>
                                  <a:pt x="6595" y="3761"/>
                                </a:lnTo>
                                <a:lnTo>
                                  <a:pt x="6587" y="3763"/>
                                </a:lnTo>
                                <a:lnTo>
                                  <a:pt x="6580" y="3767"/>
                                </a:lnTo>
                                <a:lnTo>
                                  <a:pt x="6572" y="3771"/>
                                </a:lnTo>
                                <a:lnTo>
                                  <a:pt x="6564" y="3777"/>
                                </a:lnTo>
                                <a:lnTo>
                                  <a:pt x="6557" y="3784"/>
                                </a:lnTo>
                                <a:lnTo>
                                  <a:pt x="6549" y="3793"/>
                                </a:lnTo>
                                <a:lnTo>
                                  <a:pt x="6541" y="3803"/>
                                </a:lnTo>
                                <a:lnTo>
                                  <a:pt x="6533" y="3814"/>
                                </a:lnTo>
                                <a:lnTo>
                                  <a:pt x="6524" y="3826"/>
                                </a:lnTo>
                                <a:lnTo>
                                  <a:pt x="6507" y="3854"/>
                                </a:lnTo>
                                <a:lnTo>
                                  <a:pt x="6490" y="3890"/>
                                </a:lnTo>
                                <a:close/>
                                <a:moveTo>
                                  <a:pt x="6325" y="4454"/>
                                </a:moveTo>
                                <a:lnTo>
                                  <a:pt x="6482" y="4251"/>
                                </a:lnTo>
                                <a:lnTo>
                                  <a:pt x="6312" y="4119"/>
                                </a:lnTo>
                                <a:lnTo>
                                  <a:pt x="6285" y="4153"/>
                                </a:lnTo>
                                <a:lnTo>
                                  <a:pt x="6261" y="4183"/>
                                </a:lnTo>
                                <a:lnTo>
                                  <a:pt x="6240" y="4210"/>
                                </a:lnTo>
                                <a:lnTo>
                                  <a:pt x="6222" y="4232"/>
                                </a:lnTo>
                                <a:lnTo>
                                  <a:pt x="6208" y="4252"/>
                                </a:lnTo>
                                <a:lnTo>
                                  <a:pt x="6197" y="4270"/>
                                </a:lnTo>
                                <a:lnTo>
                                  <a:pt x="6193" y="4279"/>
                                </a:lnTo>
                                <a:lnTo>
                                  <a:pt x="6190" y="4287"/>
                                </a:lnTo>
                                <a:lnTo>
                                  <a:pt x="6188" y="4294"/>
                                </a:lnTo>
                                <a:lnTo>
                                  <a:pt x="6187" y="4302"/>
                                </a:lnTo>
                                <a:lnTo>
                                  <a:pt x="6187" y="4309"/>
                                </a:lnTo>
                                <a:lnTo>
                                  <a:pt x="6188" y="4316"/>
                                </a:lnTo>
                                <a:lnTo>
                                  <a:pt x="6190" y="4324"/>
                                </a:lnTo>
                                <a:lnTo>
                                  <a:pt x="6193" y="4331"/>
                                </a:lnTo>
                                <a:lnTo>
                                  <a:pt x="6198" y="4340"/>
                                </a:lnTo>
                                <a:lnTo>
                                  <a:pt x="6203" y="4348"/>
                                </a:lnTo>
                                <a:lnTo>
                                  <a:pt x="6209" y="4356"/>
                                </a:lnTo>
                                <a:lnTo>
                                  <a:pt x="6217" y="4364"/>
                                </a:lnTo>
                                <a:lnTo>
                                  <a:pt x="6236" y="4382"/>
                                </a:lnTo>
                                <a:lnTo>
                                  <a:pt x="6261" y="4403"/>
                                </a:lnTo>
                                <a:lnTo>
                                  <a:pt x="6290" y="4427"/>
                                </a:lnTo>
                                <a:lnTo>
                                  <a:pt x="6325" y="4454"/>
                                </a:lnTo>
                                <a:close/>
                                <a:moveTo>
                                  <a:pt x="5965" y="4565"/>
                                </a:moveTo>
                                <a:lnTo>
                                  <a:pt x="5798" y="4780"/>
                                </a:lnTo>
                                <a:lnTo>
                                  <a:pt x="5813" y="4797"/>
                                </a:lnTo>
                                <a:lnTo>
                                  <a:pt x="5828" y="4812"/>
                                </a:lnTo>
                                <a:lnTo>
                                  <a:pt x="5843" y="4827"/>
                                </a:lnTo>
                                <a:lnTo>
                                  <a:pt x="5856" y="4839"/>
                                </a:lnTo>
                                <a:lnTo>
                                  <a:pt x="5869" y="4849"/>
                                </a:lnTo>
                                <a:lnTo>
                                  <a:pt x="5881" y="4858"/>
                                </a:lnTo>
                                <a:lnTo>
                                  <a:pt x="5893" y="4865"/>
                                </a:lnTo>
                                <a:lnTo>
                                  <a:pt x="5905" y="4871"/>
                                </a:lnTo>
                                <a:lnTo>
                                  <a:pt x="5915" y="4875"/>
                                </a:lnTo>
                                <a:lnTo>
                                  <a:pt x="5926" y="4878"/>
                                </a:lnTo>
                                <a:lnTo>
                                  <a:pt x="5936" y="4880"/>
                                </a:lnTo>
                                <a:lnTo>
                                  <a:pt x="5945" y="4880"/>
                                </a:lnTo>
                                <a:lnTo>
                                  <a:pt x="5954" y="4880"/>
                                </a:lnTo>
                                <a:lnTo>
                                  <a:pt x="5963" y="4878"/>
                                </a:lnTo>
                                <a:lnTo>
                                  <a:pt x="5972" y="4875"/>
                                </a:lnTo>
                                <a:lnTo>
                                  <a:pt x="5982" y="4870"/>
                                </a:lnTo>
                                <a:lnTo>
                                  <a:pt x="5991" y="4865"/>
                                </a:lnTo>
                                <a:lnTo>
                                  <a:pt x="5999" y="4859"/>
                                </a:lnTo>
                                <a:lnTo>
                                  <a:pt x="6008" y="4852"/>
                                </a:lnTo>
                                <a:lnTo>
                                  <a:pt x="6016" y="4844"/>
                                </a:lnTo>
                                <a:lnTo>
                                  <a:pt x="6033" y="4826"/>
                                </a:lnTo>
                                <a:lnTo>
                                  <a:pt x="6052" y="4804"/>
                                </a:lnTo>
                                <a:lnTo>
                                  <a:pt x="6090" y="4754"/>
                                </a:lnTo>
                                <a:lnTo>
                                  <a:pt x="6113" y="4726"/>
                                </a:lnTo>
                                <a:lnTo>
                                  <a:pt x="6136" y="4697"/>
                                </a:lnTo>
                                <a:lnTo>
                                  <a:pt x="5965" y="4565"/>
                                </a:lnTo>
                                <a:close/>
                                <a:moveTo>
                                  <a:pt x="7391" y="2743"/>
                                </a:moveTo>
                                <a:lnTo>
                                  <a:pt x="7556" y="2882"/>
                                </a:lnTo>
                                <a:lnTo>
                                  <a:pt x="7716" y="2691"/>
                                </a:lnTo>
                                <a:lnTo>
                                  <a:pt x="7653" y="2642"/>
                                </a:lnTo>
                                <a:lnTo>
                                  <a:pt x="7627" y="2624"/>
                                </a:lnTo>
                                <a:lnTo>
                                  <a:pt x="7605" y="2609"/>
                                </a:lnTo>
                                <a:lnTo>
                                  <a:pt x="7586" y="2599"/>
                                </a:lnTo>
                                <a:lnTo>
                                  <a:pt x="7578" y="2596"/>
                                </a:lnTo>
                                <a:lnTo>
                                  <a:pt x="7568" y="2593"/>
                                </a:lnTo>
                                <a:lnTo>
                                  <a:pt x="7561" y="2591"/>
                                </a:lnTo>
                                <a:lnTo>
                                  <a:pt x="7553" y="2590"/>
                                </a:lnTo>
                                <a:lnTo>
                                  <a:pt x="7546" y="2591"/>
                                </a:lnTo>
                                <a:lnTo>
                                  <a:pt x="7539" y="2592"/>
                                </a:lnTo>
                                <a:lnTo>
                                  <a:pt x="7532" y="2594"/>
                                </a:lnTo>
                                <a:lnTo>
                                  <a:pt x="7525" y="2597"/>
                                </a:lnTo>
                                <a:lnTo>
                                  <a:pt x="7518" y="2601"/>
                                </a:lnTo>
                                <a:lnTo>
                                  <a:pt x="7511" y="2606"/>
                                </a:lnTo>
                                <a:lnTo>
                                  <a:pt x="7495" y="2619"/>
                                </a:lnTo>
                                <a:lnTo>
                                  <a:pt x="7479" y="2637"/>
                                </a:lnTo>
                                <a:lnTo>
                                  <a:pt x="7462" y="2658"/>
                                </a:lnTo>
                                <a:lnTo>
                                  <a:pt x="7442" y="2682"/>
                                </a:lnTo>
                                <a:lnTo>
                                  <a:pt x="7391" y="2743"/>
                                </a:lnTo>
                                <a:close/>
                                <a:moveTo>
                                  <a:pt x="7229" y="2952"/>
                                </a:moveTo>
                                <a:lnTo>
                                  <a:pt x="7229" y="2952"/>
                                </a:lnTo>
                                <a:lnTo>
                                  <a:pt x="7290" y="2997"/>
                                </a:lnTo>
                                <a:lnTo>
                                  <a:pt x="7316" y="3014"/>
                                </a:lnTo>
                                <a:lnTo>
                                  <a:pt x="7337" y="3027"/>
                                </a:lnTo>
                                <a:lnTo>
                                  <a:pt x="7356" y="3038"/>
                                </a:lnTo>
                                <a:lnTo>
                                  <a:pt x="7366" y="3042"/>
                                </a:lnTo>
                                <a:lnTo>
                                  <a:pt x="7374" y="3045"/>
                                </a:lnTo>
                                <a:lnTo>
                                  <a:pt x="7381" y="3047"/>
                                </a:lnTo>
                                <a:lnTo>
                                  <a:pt x="7388" y="3048"/>
                                </a:lnTo>
                                <a:lnTo>
                                  <a:pt x="7395" y="3048"/>
                                </a:lnTo>
                                <a:lnTo>
                                  <a:pt x="7402" y="3047"/>
                                </a:lnTo>
                                <a:lnTo>
                                  <a:pt x="7409" y="3046"/>
                                </a:lnTo>
                                <a:lnTo>
                                  <a:pt x="7416" y="3043"/>
                                </a:lnTo>
                                <a:lnTo>
                                  <a:pt x="7422" y="3039"/>
                                </a:lnTo>
                                <a:lnTo>
                                  <a:pt x="7429" y="3035"/>
                                </a:lnTo>
                                <a:lnTo>
                                  <a:pt x="7437" y="3028"/>
                                </a:lnTo>
                                <a:lnTo>
                                  <a:pt x="7444" y="3022"/>
                                </a:lnTo>
                                <a:lnTo>
                                  <a:pt x="7459" y="3006"/>
                                </a:lnTo>
                                <a:lnTo>
                                  <a:pt x="7475" y="2986"/>
                                </a:lnTo>
                                <a:lnTo>
                                  <a:pt x="7494" y="2962"/>
                                </a:lnTo>
                                <a:lnTo>
                                  <a:pt x="7541" y="2902"/>
                                </a:lnTo>
                                <a:lnTo>
                                  <a:pt x="7480" y="2854"/>
                                </a:lnTo>
                                <a:lnTo>
                                  <a:pt x="7455" y="2836"/>
                                </a:lnTo>
                                <a:lnTo>
                                  <a:pt x="7434" y="2821"/>
                                </a:lnTo>
                                <a:lnTo>
                                  <a:pt x="7415" y="2810"/>
                                </a:lnTo>
                                <a:lnTo>
                                  <a:pt x="7406" y="2806"/>
                                </a:lnTo>
                                <a:lnTo>
                                  <a:pt x="7398" y="2804"/>
                                </a:lnTo>
                                <a:lnTo>
                                  <a:pt x="7391" y="2802"/>
                                </a:lnTo>
                                <a:lnTo>
                                  <a:pt x="7383" y="2801"/>
                                </a:lnTo>
                                <a:lnTo>
                                  <a:pt x="7376" y="2800"/>
                                </a:lnTo>
                                <a:lnTo>
                                  <a:pt x="7370" y="2801"/>
                                </a:lnTo>
                                <a:lnTo>
                                  <a:pt x="7362" y="2803"/>
                                </a:lnTo>
                                <a:lnTo>
                                  <a:pt x="7355" y="2806"/>
                                </a:lnTo>
                                <a:lnTo>
                                  <a:pt x="7349" y="2810"/>
                                </a:lnTo>
                                <a:lnTo>
                                  <a:pt x="7342" y="2815"/>
                                </a:lnTo>
                                <a:lnTo>
                                  <a:pt x="7335" y="2820"/>
                                </a:lnTo>
                                <a:lnTo>
                                  <a:pt x="7328" y="2828"/>
                                </a:lnTo>
                                <a:lnTo>
                                  <a:pt x="7313" y="2845"/>
                                </a:lnTo>
                                <a:lnTo>
                                  <a:pt x="7296" y="2865"/>
                                </a:lnTo>
                                <a:lnTo>
                                  <a:pt x="7276" y="2890"/>
                                </a:lnTo>
                                <a:lnTo>
                                  <a:pt x="7229" y="2952"/>
                                </a:lnTo>
                                <a:close/>
                                <a:moveTo>
                                  <a:pt x="7087" y="3136"/>
                                </a:moveTo>
                                <a:lnTo>
                                  <a:pt x="7251" y="3275"/>
                                </a:lnTo>
                                <a:lnTo>
                                  <a:pt x="7384" y="3105"/>
                                </a:lnTo>
                                <a:lnTo>
                                  <a:pt x="7332" y="3064"/>
                                </a:lnTo>
                                <a:lnTo>
                                  <a:pt x="7310" y="3047"/>
                                </a:lnTo>
                                <a:lnTo>
                                  <a:pt x="7289" y="3031"/>
                                </a:lnTo>
                                <a:lnTo>
                                  <a:pt x="7269" y="3019"/>
                                </a:lnTo>
                                <a:lnTo>
                                  <a:pt x="7251" y="3009"/>
                                </a:lnTo>
                                <a:lnTo>
                                  <a:pt x="7243" y="3005"/>
                                </a:lnTo>
                                <a:lnTo>
                                  <a:pt x="7234" y="3003"/>
                                </a:lnTo>
                                <a:lnTo>
                                  <a:pt x="7226" y="3001"/>
                                </a:lnTo>
                                <a:lnTo>
                                  <a:pt x="7217" y="3000"/>
                                </a:lnTo>
                                <a:lnTo>
                                  <a:pt x="7209" y="2999"/>
                                </a:lnTo>
                                <a:lnTo>
                                  <a:pt x="7201" y="3000"/>
                                </a:lnTo>
                                <a:lnTo>
                                  <a:pt x="7194" y="3002"/>
                                </a:lnTo>
                                <a:lnTo>
                                  <a:pt x="7186" y="3005"/>
                                </a:lnTo>
                                <a:lnTo>
                                  <a:pt x="7178" y="3009"/>
                                </a:lnTo>
                                <a:lnTo>
                                  <a:pt x="7171" y="3014"/>
                                </a:lnTo>
                                <a:lnTo>
                                  <a:pt x="7163" y="3020"/>
                                </a:lnTo>
                                <a:lnTo>
                                  <a:pt x="7154" y="3027"/>
                                </a:lnTo>
                                <a:lnTo>
                                  <a:pt x="7146" y="3037"/>
                                </a:lnTo>
                                <a:lnTo>
                                  <a:pt x="7138" y="3047"/>
                                </a:lnTo>
                                <a:lnTo>
                                  <a:pt x="7130" y="3058"/>
                                </a:lnTo>
                                <a:lnTo>
                                  <a:pt x="7122" y="3070"/>
                                </a:lnTo>
                                <a:lnTo>
                                  <a:pt x="7105" y="3100"/>
                                </a:lnTo>
                                <a:lnTo>
                                  <a:pt x="7087" y="3136"/>
                                </a:lnTo>
                                <a:close/>
                                <a:moveTo>
                                  <a:pt x="8502" y="1328"/>
                                </a:moveTo>
                                <a:lnTo>
                                  <a:pt x="8678" y="1466"/>
                                </a:lnTo>
                                <a:lnTo>
                                  <a:pt x="8706" y="1431"/>
                                </a:lnTo>
                                <a:lnTo>
                                  <a:pt x="8735" y="1396"/>
                                </a:lnTo>
                                <a:lnTo>
                                  <a:pt x="8801" y="1321"/>
                                </a:lnTo>
                                <a:lnTo>
                                  <a:pt x="8871" y="1242"/>
                                </a:lnTo>
                                <a:lnTo>
                                  <a:pt x="8906" y="1202"/>
                                </a:lnTo>
                                <a:lnTo>
                                  <a:pt x="8940" y="1161"/>
                                </a:lnTo>
                                <a:lnTo>
                                  <a:pt x="8974" y="1120"/>
                                </a:lnTo>
                                <a:lnTo>
                                  <a:pt x="9005" y="1079"/>
                                </a:lnTo>
                                <a:lnTo>
                                  <a:pt x="9035" y="1038"/>
                                </a:lnTo>
                                <a:lnTo>
                                  <a:pt x="9062" y="997"/>
                                </a:lnTo>
                                <a:lnTo>
                                  <a:pt x="9074" y="978"/>
                                </a:lnTo>
                                <a:lnTo>
                                  <a:pt x="9085" y="957"/>
                                </a:lnTo>
                                <a:lnTo>
                                  <a:pt x="9095" y="937"/>
                                </a:lnTo>
                                <a:lnTo>
                                  <a:pt x="9106" y="918"/>
                                </a:lnTo>
                                <a:lnTo>
                                  <a:pt x="9114" y="897"/>
                                </a:lnTo>
                                <a:lnTo>
                                  <a:pt x="9121" y="878"/>
                                </a:lnTo>
                                <a:lnTo>
                                  <a:pt x="9127" y="860"/>
                                </a:lnTo>
                                <a:lnTo>
                                  <a:pt x="9132" y="841"/>
                                </a:lnTo>
                                <a:lnTo>
                                  <a:pt x="9099" y="814"/>
                                </a:lnTo>
                                <a:lnTo>
                                  <a:pt x="9066" y="790"/>
                                </a:lnTo>
                                <a:lnTo>
                                  <a:pt x="9031" y="768"/>
                                </a:lnTo>
                                <a:lnTo>
                                  <a:pt x="8996" y="746"/>
                                </a:lnTo>
                                <a:lnTo>
                                  <a:pt x="8979" y="751"/>
                                </a:lnTo>
                                <a:lnTo>
                                  <a:pt x="8962" y="758"/>
                                </a:lnTo>
                                <a:lnTo>
                                  <a:pt x="8945" y="767"/>
                                </a:lnTo>
                                <a:lnTo>
                                  <a:pt x="8929" y="778"/>
                                </a:lnTo>
                                <a:lnTo>
                                  <a:pt x="8912" y="790"/>
                                </a:lnTo>
                                <a:lnTo>
                                  <a:pt x="8895" y="803"/>
                                </a:lnTo>
                                <a:lnTo>
                                  <a:pt x="8877" y="818"/>
                                </a:lnTo>
                                <a:lnTo>
                                  <a:pt x="8861" y="834"/>
                                </a:lnTo>
                                <a:lnTo>
                                  <a:pt x="8844" y="851"/>
                                </a:lnTo>
                                <a:lnTo>
                                  <a:pt x="8827" y="870"/>
                                </a:lnTo>
                                <a:lnTo>
                                  <a:pt x="8810" y="888"/>
                                </a:lnTo>
                                <a:lnTo>
                                  <a:pt x="8793" y="909"/>
                                </a:lnTo>
                                <a:lnTo>
                                  <a:pt x="8760" y="951"/>
                                </a:lnTo>
                                <a:lnTo>
                                  <a:pt x="8727" y="996"/>
                                </a:lnTo>
                                <a:lnTo>
                                  <a:pt x="8696" y="1042"/>
                                </a:lnTo>
                                <a:lnTo>
                                  <a:pt x="8664" y="1087"/>
                                </a:lnTo>
                                <a:lnTo>
                                  <a:pt x="8604" y="1178"/>
                                </a:lnTo>
                                <a:lnTo>
                                  <a:pt x="8550" y="1260"/>
                                </a:lnTo>
                                <a:lnTo>
                                  <a:pt x="8525" y="1296"/>
                                </a:lnTo>
                                <a:lnTo>
                                  <a:pt x="8502" y="1328"/>
                                </a:lnTo>
                                <a:close/>
                                <a:moveTo>
                                  <a:pt x="8247" y="1654"/>
                                </a:moveTo>
                                <a:lnTo>
                                  <a:pt x="8247" y="1654"/>
                                </a:lnTo>
                                <a:lnTo>
                                  <a:pt x="8269" y="1671"/>
                                </a:lnTo>
                                <a:lnTo>
                                  <a:pt x="8289" y="1686"/>
                                </a:lnTo>
                                <a:lnTo>
                                  <a:pt x="8307" y="1698"/>
                                </a:lnTo>
                                <a:lnTo>
                                  <a:pt x="8324" y="1709"/>
                                </a:lnTo>
                                <a:lnTo>
                                  <a:pt x="8342" y="1718"/>
                                </a:lnTo>
                                <a:lnTo>
                                  <a:pt x="8357" y="1727"/>
                                </a:lnTo>
                                <a:lnTo>
                                  <a:pt x="8372" y="1733"/>
                                </a:lnTo>
                                <a:lnTo>
                                  <a:pt x="8385" y="1738"/>
                                </a:lnTo>
                                <a:lnTo>
                                  <a:pt x="8398" y="1741"/>
                                </a:lnTo>
                                <a:lnTo>
                                  <a:pt x="8411" y="1742"/>
                                </a:lnTo>
                                <a:lnTo>
                                  <a:pt x="8423" y="1743"/>
                                </a:lnTo>
                                <a:lnTo>
                                  <a:pt x="8434" y="1742"/>
                                </a:lnTo>
                                <a:lnTo>
                                  <a:pt x="8444" y="1739"/>
                                </a:lnTo>
                                <a:lnTo>
                                  <a:pt x="8454" y="1735"/>
                                </a:lnTo>
                                <a:lnTo>
                                  <a:pt x="8464" y="1731"/>
                                </a:lnTo>
                                <a:lnTo>
                                  <a:pt x="8473" y="1723"/>
                                </a:lnTo>
                                <a:lnTo>
                                  <a:pt x="8484" y="1716"/>
                                </a:lnTo>
                                <a:lnTo>
                                  <a:pt x="8493" y="1708"/>
                                </a:lnTo>
                                <a:lnTo>
                                  <a:pt x="8502" y="1698"/>
                                </a:lnTo>
                                <a:lnTo>
                                  <a:pt x="8512" y="1688"/>
                                </a:lnTo>
                                <a:lnTo>
                                  <a:pt x="8531" y="1664"/>
                                </a:lnTo>
                                <a:lnTo>
                                  <a:pt x="8552" y="1635"/>
                                </a:lnTo>
                                <a:lnTo>
                                  <a:pt x="8599" y="1568"/>
                                </a:lnTo>
                                <a:lnTo>
                                  <a:pt x="8627" y="1531"/>
                                </a:lnTo>
                                <a:lnTo>
                                  <a:pt x="8658" y="1491"/>
                                </a:lnTo>
                                <a:lnTo>
                                  <a:pt x="8636" y="1475"/>
                                </a:lnTo>
                                <a:lnTo>
                                  <a:pt x="8615" y="1460"/>
                                </a:lnTo>
                                <a:lnTo>
                                  <a:pt x="8596" y="1446"/>
                                </a:lnTo>
                                <a:lnTo>
                                  <a:pt x="8578" y="1435"/>
                                </a:lnTo>
                                <a:lnTo>
                                  <a:pt x="8562" y="1425"/>
                                </a:lnTo>
                                <a:lnTo>
                                  <a:pt x="8545" y="1417"/>
                                </a:lnTo>
                                <a:lnTo>
                                  <a:pt x="8531" y="1411"/>
                                </a:lnTo>
                                <a:lnTo>
                                  <a:pt x="8517" y="1406"/>
                                </a:lnTo>
                                <a:lnTo>
                                  <a:pt x="8504" y="1402"/>
                                </a:lnTo>
                                <a:lnTo>
                                  <a:pt x="8492" y="1400"/>
                                </a:lnTo>
                                <a:lnTo>
                                  <a:pt x="8480" y="1400"/>
                                </a:lnTo>
                                <a:lnTo>
                                  <a:pt x="8468" y="1401"/>
                                </a:lnTo>
                                <a:lnTo>
                                  <a:pt x="8458" y="1403"/>
                                </a:lnTo>
                                <a:lnTo>
                                  <a:pt x="8448" y="1406"/>
                                </a:lnTo>
                                <a:lnTo>
                                  <a:pt x="8438" y="1411"/>
                                </a:lnTo>
                                <a:lnTo>
                                  <a:pt x="8429" y="1417"/>
                                </a:lnTo>
                                <a:lnTo>
                                  <a:pt x="8419" y="1424"/>
                                </a:lnTo>
                                <a:lnTo>
                                  <a:pt x="8410" y="1433"/>
                                </a:lnTo>
                                <a:lnTo>
                                  <a:pt x="8400" y="1442"/>
                                </a:lnTo>
                                <a:lnTo>
                                  <a:pt x="8391" y="1454"/>
                                </a:lnTo>
                                <a:lnTo>
                                  <a:pt x="8372" y="1478"/>
                                </a:lnTo>
                                <a:lnTo>
                                  <a:pt x="8352" y="1506"/>
                                </a:lnTo>
                                <a:lnTo>
                                  <a:pt x="8306" y="1574"/>
                                </a:lnTo>
                                <a:lnTo>
                                  <a:pt x="8278" y="1614"/>
                                </a:lnTo>
                                <a:lnTo>
                                  <a:pt x="8247" y="1654"/>
                                </a:lnTo>
                                <a:close/>
                                <a:moveTo>
                                  <a:pt x="8070" y="1884"/>
                                </a:moveTo>
                                <a:lnTo>
                                  <a:pt x="8241" y="2029"/>
                                </a:lnTo>
                                <a:lnTo>
                                  <a:pt x="8409" y="1812"/>
                                </a:lnTo>
                                <a:lnTo>
                                  <a:pt x="8373" y="1784"/>
                                </a:lnTo>
                                <a:lnTo>
                                  <a:pt x="8342" y="1761"/>
                                </a:lnTo>
                                <a:lnTo>
                                  <a:pt x="8314" y="1742"/>
                                </a:lnTo>
                                <a:lnTo>
                                  <a:pt x="8291" y="1728"/>
                                </a:lnTo>
                                <a:lnTo>
                                  <a:pt x="8281" y="1721"/>
                                </a:lnTo>
                                <a:lnTo>
                                  <a:pt x="8271" y="1717"/>
                                </a:lnTo>
                                <a:lnTo>
                                  <a:pt x="8261" y="1713"/>
                                </a:lnTo>
                                <a:lnTo>
                                  <a:pt x="8252" y="1711"/>
                                </a:lnTo>
                                <a:lnTo>
                                  <a:pt x="8244" y="1710"/>
                                </a:lnTo>
                                <a:lnTo>
                                  <a:pt x="8236" y="1709"/>
                                </a:lnTo>
                                <a:lnTo>
                                  <a:pt x="8228" y="1710"/>
                                </a:lnTo>
                                <a:lnTo>
                                  <a:pt x="8221" y="1712"/>
                                </a:lnTo>
                                <a:lnTo>
                                  <a:pt x="8214" y="1715"/>
                                </a:lnTo>
                                <a:lnTo>
                                  <a:pt x="8206" y="1719"/>
                                </a:lnTo>
                                <a:lnTo>
                                  <a:pt x="8199" y="1724"/>
                                </a:lnTo>
                                <a:lnTo>
                                  <a:pt x="8191" y="1731"/>
                                </a:lnTo>
                                <a:lnTo>
                                  <a:pt x="8176" y="1746"/>
                                </a:lnTo>
                                <a:lnTo>
                                  <a:pt x="8160" y="1765"/>
                                </a:lnTo>
                                <a:lnTo>
                                  <a:pt x="8142" y="1788"/>
                                </a:lnTo>
                                <a:lnTo>
                                  <a:pt x="8120" y="1816"/>
                                </a:lnTo>
                                <a:lnTo>
                                  <a:pt x="8097" y="1848"/>
                                </a:lnTo>
                                <a:lnTo>
                                  <a:pt x="8070" y="1884"/>
                                </a:lnTo>
                                <a:close/>
                                <a:moveTo>
                                  <a:pt x="7876" y="2133"/>
                                </a:moveTo>
                                <a:lnTo>
                                  <a:pt x="8052" y="2270"/>
                                </a:lnTo>
                                <a:lnTo>
                                  <a:pt x="8071" y="2247"/>
                                </a:lnTo>
                                <a:lnTo>
                                  <a:pt x="8088" y="2226"/>
                                </a:lnTo>
                                <a:lnTo>
                                  <a:pt x="8123" y="2186"/>
                                </a:lnTo>
                                <a:lnTo>
                                  <a:pt x="8140" y="2168"/>
                                </a:lnTo>
                                <a:lnTo>
                                  <a:pt x="8155" y="2150"/>
                                </a:lnTo>
                                <a:lnTo>
                                  <a:pt x="8168" y="2132"/>
                                </a:lnTo>
                                <a:lnTo>
                                  <a:pt x="8179" y="2116"/>
                                </a:lnTo>
                                <a:lnTo>
                                  <a:pt x="8183" y="2107"/>
                                </a:lnTo>
                                <a:lnTo>
                                  <a:pt x="8187" y="2099"/>
                                </a:lnTo>
                                <a:lnTo>
                                  <a:pt x="8190" y="2091"/>
                                </a:lnTo>
                                <a:lnTo>
                                  <a:pt x="8192" y="2083"/>
                                </a:lnTo>
                                <a:lnTo>
                                  <a:pt x="8193" y="2075"/>
                                </a:lnTo>
                                <a:lnTo>
                                  <a:pt x="8194" y="2066"/>
                                </a:lnTo>
                                <a:lnTo>
                                  <a:pt x="8193" y="2057"/>
                                </a:lnTo>
                                <a:lnTo>
                                  <a:pt x="8191" y="2049"/>
                                </a:lnTo>
                                <a:lnTo>
                                  <a:pt x="8188" y="2041"/>
                                </a:lnTo>
                                <a:lnTo>
                                  <a:pt x="8185" y="2032"/>
                                </a:lnTo>
                                <a:lnTo>
                                  <a:pt x="8180" y="2023"/>
                                </a:lnTo>
                                <a:lnTo>
                                  <a:pt x="8173" y="2015"/>
                                </a:lnTo>
                                <a:lnTo>
                                  <a:pt x="8166" y="2006"/>
                                </a:lnTo>
                                <a:lnTo>
                                  <a:pt x="8157" y="1995"/>
                                </a:lnTo>
                                <a:lnTo>
                                  <a:pt x="8146" y="1986"/>
                                </a:lnTo>
                                <a:lnTo>
                                  <a:pt x="8134" y="1976"/>
                                </a:lnTo>
                                <a:lnTo>
                                  <a:pt x="8121" y="1967"/>
                                </a:lnTo>
                                <a:lnTo>
                                  <a:pt x="8109" y="1959"/>
                                </a:lnTo>
                                <a:lnTo>
                                  <a:pt x="8098" y="1953"/>
                                </a:lnTo>
                                <a:lnTo>
                                  <a:pt x="8088" y="1948"/>
                                </a:lnTo>
                                <a:lnTo>
                                  <a:pt x="8078" y="1944"/>
                                </a:lnTo>
                                <a:lnTo>
                                  <a:pt x="8068" y="1941"/>
                                </a:lnTo>
                                <a:lnTo>
                                  <a:pt x="8058" y="1940"/>
                                </a:lnTo>
                                <a:lnTo>
                                  <a:pt x="8049" y="1939"/>
                                </a:lnTo>
                                <a:lnTo>
                                  <a:pt x="8041" y="1940"/>
                                </a:lnTo>
                                <a:lnTo>
                                  <a:pt x="8033" y="1941"/>
                                </a:lnTo>
                                <a:lnTo>
                                  <a:pt x="8025" y="1944"/>
                                </a:lnTo>
                                <a:lnTo>
                                  <a:pt x="8018" y="1947"/>
                                </a:lnTo>
                                <a:lnTo>
                                  <a:pt x="8010" y="1951"/>
                                </a:lnTo>
                                <a:lnTo>
                                  <a:pt x="8003" y="1957"/>
                                </a:lnTo>
                                <a:lnTo>
                                  <a:pt x="7997" y="1962"/>
                                </a:lnTo>
                                <a:lnTo>
                                  <a:pt x="7989" y="1969"/>
                                </a:lnTo>
                                <a:lnTo>
                                  <a:pt x="7976" y="1984"/>
                                </a:lnTo>
                                <a:lnTo>
                                  <a:pt x="7963" y="2002"/>
                                </a:lnTo>
                                <a:lnTo>
                                  <a:pt x="7951" y="2021"/>
                                </a:lnTo>
                                <a:lnTo>
                                  <a:pt x="7938" y="2042"/>
                                </a:lnTo>
                                <a:lnTo>
                                  <a:pt x="7909" y="2087"/>
                                </a:lnTo>
                                <a:lnTo>
                                  <a:pt x="7893" y="2110"/>
                                </a:lnTo>
                                <a:lnTo>
                                  <a:pt x="7876" y="2133"/>
                                </a:lnTo>
                                <a:close/>
                                <a:moveTo>
                                  <a:pt x="7719" y="2335"/>
                                </a:moveTo>
                                <a:lnTo>
                                  <a:pt x="7883" y="2474"/>
                                </a:lnTo>
                                <a:lnTo>
                                  <a:pt x="8025" y="2291"/>
                                </a:lnTo>
                                <a:lnTo>
                                  <a:pt x="7965" y="2244"/>
                                </a:lnTo>
                                <a:lnTo>
                                  <a:pt x="7941" y="2226"/>
                                </a:lnTo>
                                <a:lnTo>
                                  <a:pt x="7919" y="2212"/>
                                </a:lnTo>
                                <a:lnTo>
                                  <a:pt x="7901" y="2200"/>
                                </a:lnTo>
                                <a:lnTo>
                                  <a:pt x="7893" y="2196"/>
                                </a:lnTo>
                                <a:lnTo>
                                  <a:pt x="7885" y="2193"/>
                                </a:lnTo>
                                <a:lnTo>
                                  <a:pt x="7878" y="2191"/>
                                </a:lnTo>
                                <a:lnTo>
                                  <a:pt x="7871" y="2190"/>
                                </a:lnTo>
                                <a:lnTo>
                                  <a:pt x="7864" y="2190"/>
                                </a:lnTo>
                                <a:lnTo>
                                  <a:pt x="7857" y="2190"/>
                                </a:lnTo>
                                <a:lnTo>
                                  <a:pt x="7849" y="2192"/>
                                </a:lnTo>
                                <a:lnTo>
                                  <a:pt x="7843" y="2194"/>
                                </a:lnTo>
                                <a:lnTo>
                                  <a:pt x="7836" y="2198"/>
                                </a:lnTo>
                                <a:lnTo>
                                  <a:pt x="7830" y="2202"/>
                                </a:lnTo>
                                <a:lnTo>
                                  <a:pt x="7823" y="2209"/>
                                </a:lnTo>
                                <a:lnTo>
                                  <a:pt x="7816" y="2215"/>
                                </a:lnTo>
                                <a:lnTo>
                                  <a:pt x="7801" y="2231"/>
                                </a:lnTo>
                                <a:lnTo>
                                  <a:pt x="7785" y="2251"/>
                                </a:lnTo>
                                <a:lnTo>
                                  <a:pt x="7765" y="2274"/>
                                </a:lnTo>
                                <a:lnTo>
                                  <a:pt x="7719" y="2335"/>
                                </a:lnTo>
                                <a:close/>
                                <a:moveTo>
                                  <a:pt x="7560" y="2538"/>
                                </a:moveTo>
                                <a:lnTo>
                                  <a:pt x="7731" y="2671"/>
                                </a:lnTo>
                                <a:lnTo>
                                  <a:pt x="7778" y="2610"/>
                                </a:lnTo>
                                <a:lnTo>
                                  <a:pt x="7797" y="2586"/>
                                </a:lnTo>
                                <a:lnTo>
                                  <a:pt x="7812" y="2565"/>
                                </a:lnTo>
                                <a:lnTo>
                                  <a:pt x="7824" y="2546"/>
                                </a:lnTo>
                                <a:lnTo>
                                  <a:pt x="7828" y="2537"/>
                                </a:lnTo>
                                <a:lnTo>
                                  <a:pt x="7832" y="2529"/>
                                </a:lnTo>
                                <a:lnTo>
                                  <a:pt x="7835" y="2522"/>
                                </a:lnTo>
                                <a:lnTo>
                                  <a:pt x="7837" y="2515"/>
                                </a:lnTo>
                                <a:lnTo>
                                  <a:pt x="7837" y="2507"/>
                                </a:lnTo>
                                <a:lnTo>
                                  <a:pt x="7837" y="2501"/>
                                </a:lnTo>
                                <a:lnTo>
                                  <a:pt x="7836" y="2494"/>
                                </a:lnTo>
                                <a:lnTo>
                                  <a:pt x="7835" y="2487"/>
                                </a:lnTo>
                                <a:lnTo>
                                  <a:pt x="7832" y="2479"/>
                                </a:lnTo>
                                <a:lnTo>
                                  <a:pt x="7828" y="2472"/>
                                </a:lnTo>
                                <a:lnTo>
                                  <a:pt x="7823" y="2465"/>
                                </a:lnTo>
                                <a:lnTo>
                                  <a:pt x="7817" y="2458"/>
                                </a:lnTo>
                                <a:lnTo>
                                  <a:pt x="7803" y="2442"/>
                                </a:lnTo>
                                <a:lnTo>
                                  <a:pt x="7785" y="2425"/>
                                </a:lnTo>
                                <a:lnTo>
                                  <a:pt x="7761" y="2404"/>
                                </a:lnTo>
                                <a:lnTo>
                                  <a:pt x="7702" y="2356"/>
                                </a:lnTo>
                                <a:lnTo>
                                  <a:pt x="7560" y="2538"/>
                                </a:lnTo>
                                <a:close/>
                                <a:moveTo>
                                  <a:pt x="4854" y="6346"/>
                                </a:moveTo>
                                <a:lnTo>
                                  <a:pt x="4854" y="6346"/>
                                </a:lnTo>
                                <a:lnTo>
                                  <a:pt x="4854" y="6356"/>
                                </a:lnTo>
                                <a:lnTo>
                                  <a:pt x="4855" y="6366"/>
                                </a:lnTo>
                                <a:lnTo>
                                  <a:pt x="4857" y="6376"/>
                                </a:lnTo>
                                <a:lnTo>
                                  <a:pt x="4859" y="6385"/>
                                </a:lnTo>
                                <a:lnTo>
                                  <a:pt x="4863" y="6393"/>
                                </a:lnTo>
                                <a:lnTo>
                                  <a:pt x="4867" y="6403"/>
                                </a:lnTo>
                                <a:lnTo>
                                  <a:pt x="4871" y="6411"/>
                                </a:lnTo>
                                <a:lnTo>
                                  <a:pt x="4876" y="6418"/>
                                </a:lnTo>
                                <a:lnTo>
                                  <a:pt x="4881" y="6425"/>
                                </a:lnTo>
                                <a:lnTo>
                                  <a:pt x="4887" y="6432"/>
                                </a:lnTo>
                                <a:lnTo>
                                  <a:pt x="4893" y="6438"/>
                                </a:lnTo>
                                <a:lnTo>
                                  <a:pt x="4900" y="6444"/>
                                </a:lnTo>
                                <a:lnTo>
                                  <a:pt x="4907" y="6449"/>
                                </a:lnTo>
                                <a:lnTo>
                                  <a:pt x="4915" y="6453"/>
                                </a:lnTo>
                                <a:lnTo>
                                  <a:pt x="4923" y="6458"/>
                                </a:lnTo>
                                <a:lnTo>
                                  <a:pt x="4932" y="6461"/>
                                </a:lnTo>
                                <a:lnTo>
                                  <a:pt x="4940" y="6464"/>
                                </a:lnTo>
                                <a:lnTo>
                                  <a:pt x="4948" y="6467"/>
                                </a:lnTo>
                                <a:lnTo>
                                  <a:pt x="4957" y="6469"/>
                                </a:lnTo>
                                <a:lnTo>
                                  <a:pt x="4966" y="6471"/>
                                </a:lnTo>
                                <a:lnTo>
                                  <a:pt x="4974" y="6471"/>
                                </a:lnTo>
                                <a:lnTo>
                                  <a:pt x="4983" y="6471"/>
                                </a:lnTo>
                                <a:lnTo>
                                  <a:pt x="4992" y="6470"/>
                                </a:lnTo>
                                <a:lnTo>
                                  <a:pt x="5001" y="6469"/>
                                </a:lnTo>
                                <a:lnTo>
                                  <a:pt x="5010" y="6465"/>
                                </a:lnTo>
                                <a:lnTo>
                                  <a:pt x="5018" y="6462"/>
                                </a:lnTo>
                                <a:lnTo>
                                  <a:pt x="5027" y="6459"/>
                                </a:lnTo>
                                <a:lnTo>
                                  <a:pt x="5035" y="6454"/>
                                </a:lnTo>
                                <a:lnTo>
                                  <a:pt x="5042" y="6449"/>
                                </a:lnTo>
                                <a:lnTo>
                                  <a:pt x="5050" y="6443"/>
                                </a:lnTo>
                                <a:lnTo>
                                  <a:pt x="5057" y="6436"/>
                                </a:lnTo>
                                <a:lnTo>
                                  <a:pt x="5064" y="6428"/>
                                </a:lnTo>
                                <a:lnTo>
                                  <a:pt x="5606" y="5744"/>
                                </a:lnTo>
                                <a:lnTo>
                                  <a:pt x="5571" y="5713"/>
                                </a:lnTo>
                                <a:lnTo>
                                  <a:pt x="5556" y="5699"/>
                                </a:lnTo>
                                <a:lnTo>
                                  <a:pt x="5540" y="5688"/>
                                </a:lnTo>
                                <a:lnTo>
                                  <a:pt x="5526" y="5678"/>
                                </a:lnTo>
                                <a:lnTo>
                                  <a:pt x="5513" y="5670"/>
                                </a:lnTo>
                                <a:lnTo>
                                  <a:pt x="5501" y="5663"/>
                                </a:lnTo>
                                <a:lnTo>
                                  <a:pt x="5489" y="5657"/>
                                </a:lnTo>
                                <a:lnTo>
                                  <a:pt x="5477" y="5653"/>
                                </a:lnTo>
                                <a:lnTo>
                                  <a:pt x="5467" y="5650"/>
                                </a:lnTo>
                                <a:lnTo>
                                  <a:pt x="5457" y="5648"/>
                                </a:lnTo>
                                <a:lnTo>
                                  <a:pt x="5448" y="5648"/>
                                </a:lnTo>
                                <a:lnTo>
                                  <a:pt x="5439" y="5648"/>
                                </a:lnTo>
                                <a:lnTo>
                                  <a:pt x="5430" y="5650"/>
                                </a:lnTo>
                                <a:lnTo>
                                  <a:pt x="5422" y="5653"/>
                                </a:lnTo>
                                <a:lnTo>
                                  <a:pt x="5413" y="5657"/>
                                </a:lnTo>
                                <a:lnTo>
                                  <a:pt x="5405" y="5663"/>
                                </a:lnTo>
                                <a:lnTo>
                                  <a:pt x="5397" y="5669"/>
                                </a:lnTo>
                                <a:lnTo>
                                  <a:pt x="5389" y="5676"/>
                                </a:lnTo>
                                <a:lnTo>
                                  <a:pt x="5381" y="5684"/>
                                </a:lnTo>
                                <a:lnTo>
                                  <a:pt x="5364" y="5704"/>
                                </a:lnTo>
                                <a:lnTo>
                                  <a:pt x="5347" y="5727"/>
                                </a:lnTo>
                                <a:lnTo>
                                  <a:pt x="5306" y="5782"/>
                                </a:lnTo>
                                <a:lnTo>
                                  <a:pt x="5283" y="5813"/>
                                </a:lnTo>
                                <a:lnTo>
                                  <a:pt x="5256" y="5847"/>
                                </a:lnTo>
                                <a:lnTo>
                                  <a:pt x="4854" y="6346"/>
                                </a:lnTo>
                                <a:close/>
                                <a:moveTo>
                                  <a:pt x="5890" y="5377"/>
                                </a:moveTo>
                                <a:lnTo>
                                  <a:pt x="6130" y="5069"/>
                                </a:lnTo>
                                <a:lnTo>
                                  <a:pt x="6111" y="5051"/>
                                </a:lnTo>
                                <a:lnTo>
                                  <a:pt x="6094" y="5034"/>
                                </a:lnTo>
                                <a:lnTo>
                                  <a:pt x="6077" y="5020"/>
                                </a:lnTo>
                                <a:lnTo>
                                  <a:pt x="6061" y="5008"/>
                                </a:lnTo>
                                <a:lnTo>
                                  <a:pt x="6046" y="4999"/>
                                </a:lnTo>
                                <a:lnTo>
                                  <a:pt x="6030" y="4991"/>
                                </a:lnTo>
                                <a:lnTo>
                                  <a:pt x="6016" y="4986"/>
                                </a:lnTo>
                                <a:lnTo>
                                  <a:pt x="6003" y="4983"/>
                                </a:lnTo>
                                <a:lnTo>
                                  <a:pt x="5990" y="4981"/>
                                </a:lnTo>
                                <a:lnTo>
                                  <a:pt x="5977" y="4981"/>
                                </a:lnTo>
                                <a:lnTo>
                                  <a:pt x="5964" y="4983"/>
                                </a:lnTo>
                                <a:lnTo>
                                  <a:pt x="5952" y="4986"/>
                                </a:lnTo>
                                <a:lnTo>
                                  <a:pt x="5941" y="4991"/>
                                </a:lnTo>
                                <a:lnTo>
                                  <a:pt x="5929" y="4997"/>
                                </a:lnTo>
                                <a:lnTo>
                                  <a:pt x="5918" y="5004"/>
                                </a:lnTo>
                                <a:lnTo>
                                  <a:pt x="5908" y="5013"/>
                                </a:lnTo>
                                <a:lnTo>
                                  <a:pt x="5896" y="5023"/>
                                </a:lnTo>
                                <a:lnTo>
                                  <a:pt x="5885" y="5035"/>
                                </a:lnTo>
                                <a:lnTo>
                                  <a:pt x="5875" y="5046"/>
                                </a:lnTo>
                                <a:lnTo>
                                  <a:pt x="5865" y="5059"/>
                                </a:lnTo>
                                <a:lnTo>
                                  <a:pt x="5844" y="5087"/>
                                </a:lnTo>
                                <a:lnTo>
                                  <a:pt x="5822" y="5118"/>
                                </a:lnTo>
                                <a:lnTo>
                                  <a:pt x="5777" y="5183"/>
                                </a:lnTo>
                                <a:lnTo>
                                  <a:pt x="5752" y="5216"/>
                                </a:lnTo>
                                <a:lnTo>
                                  <a:pt x="5727" y="5250"/>
                                </a:lnTo>
                                <a:lnTo>
                                  <a:pt x="5746" y="5266"/>
                                </a:lnTo>
                                <a:lnTo>
                                  <a:pt x="5767" y="5282"/>
                                </a:lnTo>
                                <a:lnTo>
                                  <a:pt x="5806" y="5317"/>
                                </a:lnTo>
                                <a:lnTo>
                                  <a:pt x="5827" y="5334"/>
                                </a:lnTo>
                                <a:lnTo>
                                  <a:pt x="5848" y="5349"/>
                                </a:lnTo>
                                <a:lnTo>
                                  <a:pt x="5869" y="5364"/>
                                </a:lnTo>
                                <a:lnTo>
                                  <a:pt x="5890" y="5377"/>
                                </a:lnTo>
                                <a:close/>
                                <a:moveTo>
                                  <a:pt x="5620" y="5725"/>
                                </a:moveTo>
                                <a:lnTo>
                                  <a:pt x="5875" y="5397"/>
                                </a:lnTo>
                                <a:lnTo>
                                  <a:pt x="5857" y="5378"/>
                                </a:lnTo>
                                <a:lnTo>
                                  <a:pt x="5839" y="5361"/>
                                </a:lnTo>
                                <a:lnTo>
                                  <a:pt x="5820" y="5348"/>
                                </a:lnTo>
                                <a:lnTo>
                                  <a:pt x="5804" y="5336"/>
                                </a:lnTo>
                                <a:lnTo>
                                  <a:pt x="5788" y="5327"/>
                                </a:lnTo>
                                <a:lnTo>
                                  <a:pt x="5773" y="5320"/>
                                </a:lnTo>
                                <a:lnTo>
                                  <a:pt x="5757" y="5315"/>
                                </a:lnTo>
                                <a:lnTo>
                                  <a:pt x="5743" y="5312"/>
                                </a:lnTo>
                                <a:lnTo>
                                  <a:pt x="5729" y="5311"/>
                                </a:lnTo>
                                <a:lnTo>
                                  <a:pt x="5716" y="5312"/>
                                </a:lnTo>
                                <a:lnTo>
                                  <a:pt x="5704" y="5314"/>
                                </a:lnTo>
                                <a:lnTo>
                                  <a:pt x="5690" y="5318"/>
                                </a:lnTo>
                                <a:lnTo>
                                  <a:pt x="5678" y="5324"/>
                                </a:lnTo>
                                <a:lnTo>
                                  <a:pt x="5667" y="5330"/>
                                </a:lnTo>
                                <a:lnTo>
                                  <a:pt x="5655" y="5339"/>
                                </a:lnTo>
                                <a:lnTo>
                                  <a:pt x="5644" y="5348"/>
                                </a:lnTo>
                                <a:lnTo>
                                  <a:pt x="5633" y="5359"/>
                                </a:lnTo>
                                <a:lnTo>
                                  <a:pt x="5621" y="5371"/>
                                </a:lnTo>
                                <a:lnTo>
                                  <a:pt x="5610" y="5384"/>
                                </a:lnTo>
                                <a:lnTo>
                                  <a:pt x="5600" y="5397"/>
                                </a:lnTo>
                                <a:lnTo>
                                  <a:pt x="5578" y="5426"/>
                                </a:lnTo>
                                <a:lnTo>
                                  <a:pt x="5556" y="5459"/>
                                </a:lnTo>
                                <a:lnTo>
                                  <a:pt x="5509" y="5528"/>
                                </a:lnTo>
                                <a:lnTo>
                                  <a:pt x="5484" y="5562"/>
                                </a:lnTo>
                                <a:lnTo>
                                  <a:pt x="5457" y="5597"/>
                                </a:lnTo>
                                <a:lnTo>
                                  <a:pt x="5477" y="5613"/>
                                </a:lnTo>
                                <a:lnTo>
                                  <a:pt x="5497" y="5629"/>
                                </a:lnTo>
                                <a:lnTo>
                                  <a:pt x="5537" y="5663"/>
                                </a:lnTo>
                                <a:lnTo>
                                  <a:pt x="5558" y="5680"/>
                                </a:lnTo>
                                <a:lnTo>
                                  <a:pt x="5578" y="5695"/>
                                </a:lnTo>
                                <a:lnTo>
                                  <a:pt x="5599" y="5710"/>
                                </a:lnTo>
                                <a:lnTo>
                                  <a:pt x="5620" y="5725"/>
                                </a:lnTo>
                                <a:close/>
                                <a:moveTo>
                                  <a:pt x="7129" y="3473"/>
                                </a:moveTo>
                                <a:lnTo>
                                  <a:pt x="7287" y="3607"/>
                                </a:lnTo>
                                <a:lnTo>
                                  <a:pt x="7419" y="3436"/>
                                </a:lnTo>
                                <a:lnTo>
                                  <a:pt x="7249" y="3304"/>
                                </a:lnTo>
                                <a:lnTo>
                                  <a:pt x="7235" y="3325"/>
                                </a:lnTo>
                                <a:lnTo>
                                  <a:pt x="7218" y="3345"/>
                                </a:lnTo>
                                <a:lnTo>
                                  <a:pt x="7185" y="3387"/>
                                </a:lnTo>
                                <a:lnTo>
                                  <a:pt x="7169" y="3408"/>
                                </a:lnTo>
                                <a:lnTo>
                                  <a:pt x="7153" y="3429"/>
                                </a:lnTo>
                                <a:lnTo>
                                  <a:pt x="7140" y="3451"/>
                                </a:lnTo>
                                <a:lnTo>
                                  <a:pt x="7134" y="3462"/>
                                </a:lnTo>
                                <a:lnTo>
                                  <a:pt x="7129" y="3473"/>
                                </a:lnTo>
                                <a:close/>
                                <a:moveTo>
                                  <a:pt x="6980" y="3652"/>
                                </a:moveTo>
                                <a:lnTo>
                                  <a:pt x="7149" y="3783"/>
                                </a:lnTo>
                                <a:lnTo>
                                  <a:pt x="7175" y="3761"/>
                                </a:lnTo>
                                <a:lnTo>
                                  <a:pt x="7196" y="3739"/>
                                </a:lnTo>
                                <a:lnTo>
                                  <a:pt x="7214" y="3718"/>
                                </a:lnTo>
                                <a:lnTo>
                                  <a:pt x="7221" y="3708"/>
                                </a:lnTo>
                                <a:lnTo>
                                  <a:pt x="7229" y="3698"/>
                                </a:lnTo>
                                <a:lnTo>
                                  <a:pt x="7234" y="3689"/>
                                </a:lnTo>
                                <a:lnTo>
                                  <a:pt x="7239" y="3680"/>
                                </a:lnTo>
                                <a:lnTo>
                                  <a:pt x="7243" y="3670"/>
                                </a:lnTo>
                                <a:lnTo>
                                  <a:pt x="7245" y="3661"/>
                                </a:lnTo>
                                <a:lnTo>
                                  <a:pt x="7247" y="3653"/>
                                </a:lnTo>
                                <a:lnTo>
                                  <a:pt x="7248" y="3643"/>
                                </a:lnTo>
                                <a:lnTo>
                                  <a:pt x="7248" y="3634"/>
                                </a:lnTo>
                                <a:lnTo>
                                  <a:pt x="7247" y="3626"/>
                                </a:lnTo>
                                <a:lnTo>
                                  <a:pt x="7246" y="3617"/>
                                </a:lnTo>
                                <a:lnTo>
                                  <a:pt x="7243" y="3609"/>
                                </a:lnTo>
                                <a:lnTo>
                                  <a:pt x="7240" y="3600"/>
                                </a:lnTo>
                                <a:lnTo>
                                  <a:pt x="7235" y="3592"/>
                                </a:lnTo>
                                <a:lnTo>
                                  <a:pt x="7230" y="3584"/>
                                </a:lnTo>
                                <a:lnTo>
                                  <a:pt x="7223" y="3575"/>
                                </a:lnTo>
                                <a:lnTo>
                                  <a:pt x="7216" y="3567"/>
                                </a:lnTo>
                                <a:lnTo>
                                  <a:pt x="7208" y="3559"/>
                                </a:lnTo>
                                <a:lnTo>
                                  <a:pt x="7190" y="3543"/>
                                </a:lnTo>
                                <a:lnTo>
                                  <a:pt x="7168" y="3526"/>
                                </a:lnTo>
                                <a:lnTo>
                                  <a:pt x="7142" y="3509"/>
                                </a:lnTo>
                                <a:lnTo>
                                  <a:pt x="7113" y="3493"/>
                                </a:lnTo>
                                <a:lnTo>
                                  <a:pt x="7097" y="3511"/>
                                </a:lnTo>
                                <a:lnTo>
                                  <a:pt x="7079" y="3531"/>
                                </a:lnTo>
                                <a:lnTo>
                                  <a:pt x="7043" y="3569"/>
                                </a:lnTo>
                                <a:lnTo>
                                  <a:pt x="7025" y="3590"/>
                                </a:lnTo>
                                <a:lnTo>
                                  <a:pt x="7007" y="3609"/>
                                </a:lnTo>
                                <a:lnTo>
                                  <a:pt x="6993" y="3630"/>
                                </a:lnTo>
                                <a:lnTo>
                                  <a:pt x="6986" y="3640"/>
                                </a:lnTo>
                                <a:lnTo>
                                  <a:pt x="6980" y="3652"/>
                                </a:lnTo>
                                <a:close/>
                                <a:moveTo>
                                  <a:pt x="6964" y="3671"/>
                                </a:moveTo>
                                <a:lnTo>
                                  <a:pt x="6964" y="3671"/>
                                </a:lnTo>
                                <a:lnTo>
                                  <a:pt x="6916" y="3733"/>
                                </a:lnTo>
                                <a:lnTo>
                                  <a:pt x="6897" y="3757"/>
                                </a:lnTo>
                                <a:lnTo>
                                  <a:pt x="6881" y="3779"/>
                                </a:lnTo>
                                <a:lnTo>
                                  <a:pt x="6868" y="3799"/>
                                </a:lnTo>
                                <a:lnTo>
                                  <a:pt x="6863" y="3807"/>
                                </a:lnTo>
                                <a:lnTo>
                                  <a:pt x="6859" y="3815"/>
                                </a:lnTo>
                                <a:lnTo>
                                  <a:pt x="6856" y="3823"/>
                                </a:lnTo>
                                <a:lnTo>
                                  <a:pt x="6854" y="3831"/>
                                </a:lnTo>
                                <a:lnTo>
                                  <a:pt x="6853" y="3838"/>
                                </a:lnTo>
                                <a:lnTo>
                                  <a:pt x="6853" y="3845"/>
                                </a:lnTo>
                                <a:lnTo>
                                  <a:pt x="6853" y="3852"/>
                                </a:lnTo>
                                <a:lnTo>
                                  <a:pt x="6855" y="3860"/>
                                </a:lnTo>
                                <a:lnTo>
                                  <a:pt x="6858" y="3867"/>
                                </a:lnTo>
                                <a:lnTo>
                                  <a:pt x="6861" y="3874"/>
                                </a:lnTo>
                                <a:lnTo>
                                  <a:pt x="6866" y="3881"/>
                                </a:lnTo>
                                <a:lnTo>
                                  <a:pt x="6872" y="3889"/>
                                </a:lnTo>
                                <a:lnTo>
                                  <a:pt x="6887" y="3905"/>
                                </a:lnTo>
                                <a:lnTo>
                                  <a:pt x="6905" y="3922"/>
                                </a:lnTo>
                                <a:lnTo>
                                  <a:pt x="6928" y="3943"/>
                                </a:lnTo>
                                <a:lnTo>
                                  <a:pt x="6987" y="3993"/>
                                </a:lnTo>
                                <a:lnTo>
                                  <a:pt x="7036" y="3932"/>
                                </a:lnTo>
                                <a:lnTo>
                                  <a:pt x="7055" y="3906"/>
                                </a:lnTo>
                                <a:lnTo>
                                  <a:pt x="7070" y="3885"/>
                                </a:lnTo>
                                <a:lnTo>
                                  <a:pt x="7083" y="3866"/>
                                </a:lnTo>
                                <a:lnTo>
                                  <a:pt x="7092" y="3848"/>
                                </a:lnTo>
                                <a:lnTo>
                                  <a:pt x="7095" y="3840"/>
                                </a:lnTo>
                                <a:lnTo>
                                  <a:pt x="7097" y="3833"/>
                                </a:lnTo>
                                <a:lnTo>
                                  <a:pt x="7099" y="3826"/>
                                </a:lnTo>
                                <a:lnTo>
                                  <a:pt x="7099" y="3819"/>
                                </a:lnTo>
                                <a:lnTo>
                                  <a:pt x="7098" y="3812"/>
                                </a:lnTo>
                                <a:lnTo>
                                  <a:pt x="7096" y="3805"/>
                                </a:lnTo>
                                <a:lnTo>
                                  <a:pt x="7094" y="3798"/>
                                </a:lnTo>
                                <a:lnTo>
                                  <a:pt x="7090" y="3791"/>
                                </a:lnTo>
                                <a:lnTo>
                                  <a:pt x="7086" y="3783"/>
                                </a:lnTo>
                                <a:lnTo>
                                  <a:pt x="7079" y="3775"/>
                                </a:lnTo>
                                <a:lnTo>
                                  <a:pt x="7065" y="3759"/>
                                </a:lnTo>
                                <a:lnTo>
                                  <a:pt x="7046" y="3741"/>
                                </a:lnTo>
                                <a:lnTo>
                                  <a:pt x="7024" y="3721"/>
                                </a:lnTo>
                                <a:lnTo>
                                  <a:pt x="6964" y="3671"/>
                                </a:lnTo>
                                <a:close/>
                                <a:moveTo>
                                  <a:pt x="6802" y="3881"/>
                                </a:moveTo>
                                <a:lnTo>
                                  <a:pt x="6680" y="4037"/>
                                </a:lnTo>
                                <a:lnTo>
                                  <a:pt x="6702" y="4062"/>
                                </a:lnTo>
                                <a:lnTo>
                                  <a:pt x="6723" y="4084"/>
                                </a:lnTo>
                                <a:lnTo>
                                  <a:pt x="6745" y="4102"/>
                                </a:lnTo>
                                <a:lnTo>
                                  <a:pt x="6764" y="4117"/>
                                </a:lnTo>
                                <a:lnTo>
                                  <a:pt x="6774" y="4123"/>
                                </a:lnTo>
                                <a:lnTo>
                                  <a:pt x="6783" y="4128"/>
                                </a:lnTo>
                                <a:lnTo>
                                  <a:pt x="6792" y="4133"/>
                                </a:lnTo>
                                <a:lnTo>
                                  <a:pt x="6801" y="4136"/>
                                </a:lnTo>
                                <a:lnTo>
                                  <a:pt x="6811" y="4139"/>
                                </a:lnTo>
                                <a:lnTo>
                                  <a:pt x="6820" y="4141"/>
                                </a:lnTo>
                                <a:lnTo>
                                  <a:pt x="6829" y="4141"/>
                                </a:lnTo>
                                <a:lnTo>
                                  <a:pt x="6838" y="4141"/>
                                </a:lnTo>
                                <a:lnTo>
                                  <a:pt x="6846" y="4140"/>
                                </a:lnTo>
                                <a:lnTo>
                                  <a:pt x="6855" y="4138"/>
                                </a:lnTo>
                                <a:lnTo>
                                  <a:pt x="6863" y="4135"/>
                                </a:lnTo>
                                <a:lnTo>
                                  <a:pt x="6871" y="4131"/>
                                </a:lnTo>
                                <a:lnTo>
                                  <a:pt x="6881" y="4126"/>
                                </a:lnTo>
                                <a:lnTo>
                                  <a:pt x="6889" y="4121"/>
                                </a:lnTo>
                                <a:lnTo>
                                  <a:pt x="6897" y="4114"/>
                                </a:lnTo>
                                <a:lnTo>
                                  <a:pt x="6905" y="4107"/>
                                </a:lnTo>
                                <a:lnTo>
                                  <a:pt x="6913" y="4099"/>
                                </a:lnTo>
                                <a:lnTo>
                                  <a:pt x="6922" y="4089"/>
                                </a:lnTo>
                                <a:lnTo>
                                  <a:pt x="6938" y="4068"/>
                                </a:lnTo>
                                <a:lnTo>
                                  <a:pt x="6955" y="4042"/>
                                </a:lnTo>
                                <a:lnTo>
                                  <a:pt x="6972" y="4013"/>
                                </a:lnTo>
                                <a:lnTo>
                                  <a:pt x="6802" y="3881"/>
                                </a:lnTo>
                                <a:close/>
                                <a:moveTo>
                                  <a:pt x="6681" y="4374"/>
                                </a:moveTo>
                                <a:lnTo>
                                  <a:pt x="6829" y="4196"/>
                                </a:lnTo>
                                <a:lnTo>
                                  <a:pt x="6659" y="4064"/>
                                </a:lnTo>
                                <a:lnTo>
                                  <a:pt x="6619" y="4115"/>
                                </a:lnTo>
                                <a:lnTo>
                                  <a:pt x="6601" y="4138"/>
                                </a:lnTo>
                                <a:lnTo>
                                  <a:pt x="6585" y="4160"/>
                                </a:lnTo>
                                <a:lnTo>
                                  <a:pt x="6571" y="4179"/>
                                </a:lnTo>
                                <a:lnTo>
                                  <a:pt x="6561" y="4198"/>
                                </a:lnTo>
                                <a:lnTo>
                                  <a:pt x="6557" y="4208"/>
                                </a:lnTo>
                                <a:lnTo>
                                  <a:pt x="6554" y="4217"/>
                                </a:lnTo>
                                <a:lnTo>
                                  <a:pt x="6551" y="4225"/>
                                </a:lnTo>
                                <a:lnTo>
                                  <a:pt x="6550" y="4234"/>
                                </a:lnTo>
                                <a:lnTo>
                                  <a:pt x="6549" y="4242"/>
                                </a:lnTo>
                                <a:lnTo>
                                  <a:pt x="6549" y="4250"/>
                                </a:lnTo>
                                <a:lnTo>
                                  <a:pt x="6551" y="4258"/>
                                </a:lnTo>
                                <a:lnTo>
                                  <a:pt x="6553" y="4267"/>
                                </a:lnTo>
                                <a:lnTo>
                                  <a:pt x="6557" y="4276"/>
                                </a:lnTo>
                                <a:lnTo>
                                  <a:pt x="6561" y="4284"/>
                                </a:lnTo>
                                <a:lnTo>
                                  <a:pt x="6567" y="4292"/>
                                </a:lnTo>
                                <a:lnTo>
                                  <a:pt x="6574" y="4300"/>
                                </a:lnTo>
                                <a:lnTo>
                                  <a:pt x="6582" y="4309"/>
                                </a:lnTo>
                                <a:lnTo>
                                  <a:pt x="6592" y="4317"/>
                                </a:lnTo>
                                <a:lnTo>
                                  <a:pt x="6604" y="4326"/>
                                </a:lnTo>
                                <a:lnTo>
                                  <a:pt x="6616" y="4335"/>
                                </a:lnTo>
                                <a:lnTo>
                                  <a:pt x="6645" y="4355"/>
                                </a:lnTo>
                                <a:lnTo>
                                  <a:pt x="6681" y="4374"/>
                                </a:lnTo>
                                <a:close/>
                                <a:moveTo>
                                  <a:pt x="6507" y="4597"/>
                                </a:moveTo>
                                <a:lnTo>
                                  <a:pt x="6671" y="4387"/>
                                </a:lnTo>
                                <a:lnTo>
                                  <a:pt x="6651" y="4368"/>
                                </a:lnTo>
                                <a:lnTo>
                                  <a:pt x="6631" y="4353"/>
                                </a:lnTo>
                                <a:lnTo>
                                  <a:pt x="6612" y="4339"/>
                                </a:lnTo>
                                <a:lnTo>
                                  <a:pt x="6592" y="4328"/>
                                </a:lnTo>
                                <a:lnTo>
                                  <a:pt x="6573" y="4320"/>
                                </a:lnTo>
                                <a:lnTo>
                                  <a:pt x="6555" y="4314"/>
                                </a:lnTo>
                                <a:lnTo>
                                  <a:pt x="6537" y="4310"/>
                                </a:lnTo>
                                <a:lnTo>
                                  <a:pt x="6518" y="4309"/>
                                </a:lnTo>
                                <a:lnTo>
                                  <a:pt x="6501" y="4309"/>
                                </a:lnTo>
                                <a:lnTo>
                                  <a:pt x="6485" y="4311"/>
                                </a:lnTo>
                                <a:lnTo>
                                  <a:pt x="6470" y="4315"/>
                                </a:lnTo>
                                <a:lnTo>
                                  <a:pt x="6455" y="4321"/>
                                </a:lnTo>
                                <a:lnTo>
                                  <a:pt x="6442" y="4328"/>
                                </a:lnTo>
                                <a:lnTo>
                                  <a:pt x="6430" y="4336"/>
                                </a:lnTo>
                                <a:lnTo>
                                  <a:pt x="6419" y="4347"/>
                                </a:lnTo>
                                <a:lnTo>
                                  <a:pt x="6409" y="4358"/>
                                </a:lnTo>
                                <a:lnTo>
                                  <a:pt x="6401" y="4370"/>
                                </a:lnTo>
                                <a:lnTo>
                                  <a:pt x="6394" y="4383"/>
                                </a:lnTo>
                                <a:lnTo>
                                  <a:pt x="6388" y="4396"/>
                                </a:lnTo>
                                <a:lnTo>
                                  <a:pt x="6384" y="4411"/>
                                </a:lnTo>
                                <a:lnTo>
                                  <a:pt x="6382" y="4426"/>
                                </a:lnTo>
                                <a:lnTo>
                                  <a:pt x="6383" y="4442"/>
                                </a:lnTo>
                                <a:lnTo>
                                  <a:pt x="6385" y="4457"/>
                                </a:lnTo>
                                <a:lnTo>
                                  <a:pt x="6389" y="4473"/>
                                </a:lnTo>
                                <a:lnTo>
                                  <a:pt x="6396" y="4490"/>
                                </a:lnTo>
                                <a:lnTo>
                                  <a:pt x="6404" y="4506"/>
                                </a:lnTo>
                                <a:lnTo>
                                  <a:pt x="6415" y="4522"/>
                                </a:lnTo>
                                <a:lnTo>
                                  <a:pt x="6428" y="4538"/>
                                </a:lnTo>
                                <a:lnTo>
                                  <a:pt x="6444" y="4554"/>
                                </a:lnTo>
                                <a:lnTo>
                                  <a:pt x="6463" y="4569"/>
                                </a:lnTo>
                                <a:lnTo>
                                  <a:pt x="6484" y="4583"/>
                                </a:lnTo>
                                <a:lnTo>
                                  <a:pt x="6507" y="4597"/>
                                </a:lnTo>
                                <a:close/>
                                <a:moveTo>
                                  <a:pt x="6335" y="4820"/>
                                </a:moveTo>
                                <a:lnTo>
                                  <a:pt x="6492" y="4617"/>
                                </a:lnTo>
                                <a:lnTo>
                                  <a:pt x="6329" y="4490"/>
                                </a:lnTo>
                                <a:lnTo>
                                  <a:pt x="6285" y="4545"/>
                                </a:lnTo>
                                <a:lnTo>
                                  <a:pt x="6265" y="4568"/>
                                </a:lnTo>
                                <a:lnTo>
                                  <a:pt x="6247" y="4590"/>
                                </a:lnTo>
                                <a:lnTo>
                                  <a:pt x="6232" y="4611"/>
                                </a:lnTo>
                                <a:lnTo>
                                  <a:pt x="6220" y="4631"/>
                                </a:lnTo>
                                <a:lnTo>
                                  <a:pt x="6215" y="4641"/>
                                </a:lnTo>
                                <a:lnTo>
                                  <a:pt x="6211" y="4650"/>
                                </a:lnTo>
                                <a:lnTo>
                                  <a:pt x="6208" y="4659"/>
                                </a:lnTo>
                                <a:lnTo>
                                  <a:pt x="6205" y="4668"/>
                                </a:lnTo>
                                <a:lnTo>
                                  <a:pt x="6204" y="4676"/>
                                </a:lnTo>
                                <a:lnTo>
                                  <a:pt x="6204" y="4686"/>
                                </a:lnTo>
                                <a:lnTo>
                                  <a:pt x="6205" y="4694"/>
                                </a:lnTo>
                                <a:lnTo>
                                  <a:pt x="6206" y="4703"/>
                                </a:lnTo>
                                <a:lnTo>
                                  <a:pt x="6209" y="4712"/>
                                </a:lnTo>
                                <a:lnTo>
                                  <a:pt x="6214" y="4720"/>
                                </a:lnTo>
                                <a:lnTo>
                                  <a:pt x="6219" y="4729"/>
                                </a:lnTo>
                                <a:lnTo>
                                  <a:pt x="6226" y="4738"/>
                                </a:lnTo>
                                <a:lnTo>
                                  <a:pt x="6234" y="4747"/>
                                </a:lnTo>
                                <a:lnTo>
                                  <a:pt x="6244" y="4757"/>
                                </a:lnTo>
                                <a:lnTo>
                                  <a:pt x="6256" y="4767"/>
                                </a:lnTo>
                                <a:lnTo>
                                  <a:pt x="6268" y="4777"/>
                                </a:lnTo>
                                <a:lnTo>
                                  <a:pt x="6282" y="4787"/>
                                </a:lnTo>
                                <a:lnTo>
                                  <a:pt x="6298" y="4797"/>
                                </a:lnTo>
                                <a:lnTo>
                                  <a:pt x="6335" y="4820"/>
                                </a:lnTo>
                                <a:close/>
                                <a:moveTo>
                                  <a:pt x="6145" y="5050"/>
                                </a:moveTo>
                                <a:lnTo>
                                  <a:pt x="6319" y="4840"/>
                                </a:lnTo>
                                <a:lnTo>
                                  <a:pt x="6156" y="4712"/>
                                </a:lnTo>
                                <a:lnTo>
                                  <a:pt x="6133" y="4740"/>
                                </a:lnTo>
                                <a:lnTo>
                                  <a:pt x="6110" y="4767"/>
                                </a:lnTo>
                                <a:lnTo>
                                  <a:pt x="6071" y="4815"/>
                                </a:lnTo>
                                <a:lnTo>
                                  <a:pt x="6054" y="4837"/>
                                </a:lnTo>
                                <a:lnTo>
                                  <a:pt x="6038" y="4858"/>
                                </a:lnTo>
                                <a:lnTo>
                                  <a:pt x="6032" y="4868"/>
                                </a:lnTo>
                                <a:lnTo>
                                  <a:pt x="6027" y="4877"/>
                                </a:lnTo>
                                <a:lnTo>
                                  <a:pt x="6023" y="4887"/>
                                </a:lnTo>
                                <a:lnTo>
                                  <a:pt x="6019" y="4897"/>
                                </a:lnTo>
                                <a:lnTo>
                                  <a:pt x="6017" y="4907"/>
                                </a:lnTo>
                                <a:lnTo>
                                  <a:pt x="6016" y="4916"/>
                                </a:lnTo>
                                <a:lnTo>
                                  <a:pt x="6016" y="4925"/>
                                </a:lnTo>
                                <a:lnTo>
                                  <a:pt x="6017" y="4934"/>
                                </a:lnTo>
                                <a:lnTo>
                                  <a:pt x="6019" y="4943"/>
                                </a:lnTo>
                                <a:lnTo>
                                  <a:pt x="6022" y="4952"/>
                                </a:lnTo>
                                <a:lnTo>
                                  <a:pt x="6027" y="4962"/>
                                </a:lnTo>
                                <a:lnTo>
                                  <a:pt x="6034" y="4971"/>
                                </a:lnTo>
                                <a:lnTo>
                                  <a:pt x="6043" y="4980"/>
                                </a:lnTo>
                                <a:lnTo>
                                  <a:pt x="6052" y="4989"/>
                                </a:lnTo>
                                <a:lnTo>
                                  <a:pt x="6063" y="4999"/>
                                </a:lnTo>
                                <a:lnTo>
                                  <a:pt x="6076" y="5008"/>
                                </a:lnTo>
                                <a:lnTo>
                                  <a:pt x="6090" y="5018"/>
                                </a:lnTo>
                                <a:lnTo>
                                  <a:pt x="6106" y="5029"/>
                                </a:lnTo>
                                <a:lnTo>
                                  <a:pt x="6125" y="5039"/>
                                </a:lnTo>
                                <a:lnTo>
                                  <a:pt x="6145" y="5050"/>
                                </a:lnTo>
                                <a:close/>
                                <a:moveTo>
                                  <a:pt x="7576" y="2898"/>
                                </a:moveTo>
                                <a:lnTo>
                                  <a:pt x="7576" y="2898"/>
                                </a:lnTo>
                                <a:lnTo>
                                  <a:pt x="7594" y="2912"/>
                                </a:lnTo>
                                <a:lnTo>
                                  <a:pt x="7610" y="2926"/>
                                </a:lnTo>
                                <a:lnTo>
                                  <a:pt x="7640" y="2954"/>
                                </a:lnTo>
                                <a:lnTo>
                                  <a:pt x="7667" y="2979"/>
                                </a:lnTo>
                                <a:lnTo>
                                  <a:pt x="7680" y="2989"/>
                                </a:lnTo>
                                <a:lnTo>
                                  <a:pt x="7692" y="2998"/>
                                </a:lnTo>
                                <a:lnTo>
                                  <a:pt x="7704" y="3004"/>
                                </a:lnTo>
                                <a:lnTo>
                                  <a:pt x="7710" y="3006"/>
                                </a:lnTo>
                                <a:lnTo>
                                  <a:pt x="7718" y="3008"/>
                                </a:lnTo>
                                <a:lnTo>
                                  <a:pt x="7724" y="3009"/>
                                </a:lnTo>
                                <a:lnTo>
                                  <a:pt x="7730" y="3009"/>
                                </a:lnTo>
                                <a:lnTo>
                                  <a:pt x="7736" y="3009"/>
                                </a:lnTo>
                                <a:lnTo>
                                  <a:pt x="7743" y="3008"/>
                                </a:lnTo>
                                <a:lnTo>
                                  <a:pt x="7749" y="3006"/>
                                </a:lnTo>
                                <a:lnTo>
                                  <a:pt x="7756" y="3003"/>
                                </a:lnTo>
                                <a:lnTo>
                                  <a:pt x="7763" y="2999"/>
                                </a:lnTo>
                                <a:lnTo>
                                  <a:pt x="7770" y="2994"/>
                                </a:lnTo>
                                <a:lnTo>
                                  <a:pt x="7777" y="2988"/>
                                </a:lnTo>
                                <a:lnTo>
                                  <a:pt x="7785" y="2981"/>
                                </a:lnTo>
                                <a:lnTo>
                                  <a:pt x="7801" y="2965"/>
                                </a:lnTo>
                                <a:lnTo>
                                  <a:pt x="7822" y="2938"/>
                                </a:lnTo>
                                <a:lnTo>
                                  <a:pt x="7839" y="2915"/>
                                </a:lnTo>
                                <a:lnTo>
                                  <a:pt x="7854" y="2896"/>
                                </a:lnTo>
                                <a:lnTo>
                                  <a:pt x="7864" y="2878"/>
                                </a:lnTo>
                                <a:lnTo>
                                  <a:pt x="7868" y="2870"/>
                                </a:lnTo>
                                <a:lnTo>
                                  <a:pt x="7871" y="2863"/>
                                </a:lnTo>
                                <a:lnTo>
                                  <a:pt x="7873" y="2856"/>
                                </a:lnTo>
                                <a:lnTo>
                                  <a:pt x="7874" y="2850"/>
                                </a:lnTo>
                                <a:lnTo>
                                  <a:pt x="7874" y="2843"/>
                                </a:lnTo>
                                <a:lnTo>
                                  <a:pt x="7874" y="2837"/>
                                </a:lnTo>
                                <a:lnTo>
                                  <a:pt x="7872" y="2832"/>
                                </a:lnTo>
                                <a:lnTo>
                                  <a:pt x="7870" y="2825"/>
                                </a:lnTo>
                                <a:lnTo>
                                  <a:pt x="7867" y="2819"/>
                                </a:lnTo>
                                <a:lnTo>
                                  <a:pt x="7864" y="2814"/>
                                </a:lnTo>
                                <a:lnTo>
                                  <a:pt x="7854" y="2803"/>
                                </a:lnTo>
                                <a:lnTo>
                                  <a:pt x="7841" y="2791"/>
                                </a:lnTo>
                                <a:lnTo>
                                  <a:pt x="7825" y="2778"/>
                                </a:lnTo>
                                <a:lnTo>
                                  <a:pt x="7786" y="2746"/>
                                </a:lnTo>
                                <a:lnTo>
                                  <a:pt x="7761" y="2728"/>
                                </a:lnTo>
                                <a:lnTo>
                                  <a:pt x="7735" y="2706"/>
                                </a:lnTo>
                                <a:lnTo>
                                  <a:pt x="7576" y="2898"/>
                                </a:lnTo>
                                <a:close/>
                                <a:moveTo>
                                  <a:pt x="7561" y="2917"/>
                                </a:moveTo>
                                <a:lnTo>
                                  <a:pt x="7561" y="2917"/>
                                </a:lnTo>
                                <a:lnTo>
                                  <a:pt x="7523" y="2969"/>
                                </a:lnTo>
                                <a:lnTo>
                                  <a:pt x="7507" y="2991"/>
                                </a:lnTo>
                                <a:lnTo>
                                  <a:pt x="7491" y="3013"/>
                                </a:lnTo>
                                <a:lnTo>
                                  <a:pt x="7478" y="3033"/>
                                </a:lnTo>
                                <a:lnTo>
                                  <a:pt x="7468" y="3052"/>
                                </a:lnTo>
                                <a:lnTo>
                                  <a:pt x="7464" y="3061"/>
                                </a:lnTo>
                                <a:lnTo>
                                  <a:pt x="7461" y="3070"/>
                                </a:lnTo>
                                <a:lnTo>
                                  <a:pt x="7458" y="3079"/>
                                </a:lnTo>
                                <a:lnTo>
                                  <a:pt x="7457" y="3087"/>
                                </a:lnTo>
                                <a:lnTo>
                                  <a:pt x="7456" y="3096"/>
                                </a:lnTo>
                                <a:lnTo>
                                  <a:pt x="7456" y="3105"/>
                                </a:lnTo>
                                <a:lnTo>
                                  <a:pt x="7457" y="3113"/>
                                </a:lnTo>
                                <a:lnTo>
                                  <a:pt x="7459" y="3122"/>
                                </a:lnTo>
                                <a:lnTo>
                                  <a:pt x="7463" y="3130"/>
                                </a:lnTo>
                                <a:lnTo>
                                  <a:pt x="7467" y="3138"/>
                                </a:lnTo>
                                <a:lnTo>
                                  <a:pt x="7472" y="3146"/>
                                </a:lnTo>
                                <a:lnTo>
                                  <a:pt x="7479" y="3155"/>
                                </a:lnTo>
                                <a:lnTo>
                                  <a:pt x="7487" y="3163"/>
                                </a:lnTo>
                                <a:lnTo>
                                  <a:pt x="7496" y="3172"/>
                                </a:lnTo>
                                <a:lnTo>
                                  <a:pt x="7507" y="3181"/>
                                </a:lnTo>
                                <a:lnTo>
                                  <a:pt x="7519" y="3190"/>
                                </a:lnTo>
                                <a:lnTo>
                                  <a:pt x="7533" y="3199"/>
                                </a:lnTo>
                                <a:lnTo>
                                  <a:pt x="7547" y="3208"/>
                                </a:lnTo>
                                <a:lnTo>
                                  <a:pt x="7582" y="3227"/>
                                </a:lnTo>
                                <a:lnTo>
                                  <a:pt x="7731" y="3049"/>
                                </a:lnTo>
                                <a:lnTo>
                                  <a:pt x="7561" y="2917"/>
                                </a:lnTo>
                                <a:close/>
                                <a:moveTo>
                                  <a:pt x="7271" y="3289"/>
                                </a:moveTo>
                                <a:lnTo>
                                  <a:pt x="7435" y="3417"/>
                                </a:lnTo>
                                <a:lnTo>
                                  <a:pt x="7460" y="3394"/>
                                </a:lnTo>
                                <a:lnTo>
                                  <a:pt x="7482" y="3372"/>
                                </a:lnTo>
                                <a:lnTo>
                                  <a:pt x="7500" y="3351"/>
                                </a:lnTo>
                                <a:lnTo>
                                  <a:pt x="7509" y="3341"/>
                                </a:lnTo>
                                <a:lnTo>
                                  <a:pt x="7515" y="3331"/>
                                </a:lnTo>
                                <a:lnTo>
                                  <a:pt x="7521" y="3321"/>
                                </a:lnTo>
                                <a:lnTo>
                                  <a:pt x="7526" y="3312"/>
                                </a:lnTo>
                                <a:lnTo>
                                  <a:pt x="7530" y="3301"/>
                                </a:lnTo>
                                <a:lnTo>
                                  <a:pt x="7534" y="3292"/>
                                </a:lnTo>
                                <a:lnTo>
                                  <a:pt x="7536" y="3283"/>
                                </a:lnTo>
                                <a:lnTo>
                                  <a:pt x="7537" y="3274"/>
                                </a:lnTo>
                                <a:lnTo>
                                  <a:pt x="7538" y="3265"/>
                                </a:lnTo>
                                <a:lnTo>
                                  <a:pt x="7537" y="3256"/>
                                </a:lnTo>
                                <a:lnTo>
                                  <a:pt x="7536" y="3247"/>
                                </a:lnTo>
                                <a:lnTo>
                                  <a:pt x="7533" y="3239"/>
                                </a:lnTo>
                                <a:lnTo>
                                  <a:pt x="7530" y="3229"/>
                                </a:lnTo>
                                <a:lnTo>
                                  <a:pt x="7526" y="3221"/>
                                </a:lnTo>
                                <a:lnTo>
                                  <a:pt x="7521" y="3212"/>
                                </a:lnTo>
                                <a:lnTo>
                                  <a:pt x="7515" y="3204"/>
                                </a:lnTo>
                                <a:lnTo>
                                  <a:pt x="7508" y="3196"/>
                                </a:lnTo>
                                <a:lnTo>
                                  <a:pt x="7499" y="3188"/>
                                </a:lnTo>
                                <a:lnTo>
                                  <a:pt x="7491" y="3179"/>
                                </a:lnTo>
                                <a:lnTo>
                                  <a:pt x="7481" y="3171"/>
                                </a:lnTo>
                                <a:lnTo>
                                  <a:pt x="7459" y="3153"/>
                                </a:lnTo>
                                <a:lnTo>
                                  <a:pt x="7432" y="3137"/>
                                </a:lnTo>
                                <a:lnTo>
                                  <a:pt x="7403" y="3120"/>
                                </a:lnTo>
                                <a:lnTo>
                                  <a:pt x="7271" y="3289"/>
                                </a:lnTo>
                                <a:close/>
                                <a:moveTo>
                                  <a:pt x="7755" y="2679"/>
                                </a:moveTo>
                                <a:lnTo>
                                  <a:pt x="7914" y="2813"/>
                                </a:lnTo>
                                <a:lnTo>
                                  <a:pt x="8058" y="2642"/>
                                </a:lnTo>
                                <a:lnTo>
                                  <a:pt x="7999" y="2595"/>
                                </a:lnTo>
                                <a:lnTo>
                                  <a:pt x="7975" y="2577"/>
                                </a:lnTo>
                                <a:lnTo>
                                  <a:pt x="7954" y="2563"/>
                                </a:lnTo>
                                <a:lnTo>
                                  <a:pt x="7936" y="2552"/>
                                </a:lnTo>
                                <a:lnTo>
                                  <a:pt x="7928" y="2547"/>
                                </a:lnTo>
                                <a:lnTo>
                                  <a:pt x="7919" y="2543"/>
                                </a:lnTo>
                                <a:lnTo>
                                  <a:pt x="7912" y="2541"/>
                                </a:lnTo>
                                <a:lnTo>
                                  <a:pt x="7905" y="2540"/>
                                </a:lnTo>
                                <a:lnTo>
                                  <a:pt x="7898" y="2539"/>
                                </a:lnTo>
                                <a:lnTo>
                                  <a:pt x="7892" y="2539"/>
                                </a:lnTo>
                                <a:lnTo>
                                  <a:pt x="7885" y="2541"/>
                                </a:lnTo>
                                <a:lnTo>
                                  <a:pt x="7879" y="2543"/>
                                </a:lnTo>
                                <a:lnTo>
                                  <a:pt x="7872" y="2546"/>
                                </a:lnTo>
                                <a:lnTo>
                                  <a:pt x="7866" y="2550"/>
                                </a:lnTo>
                                <a:lnTo>
                                  <a:pt x="7859" y="2556"/>
                                </a:lnTo>
                                <a:lnTo>
                                  <a:pt x="7852" y="2562"/>
                                </a:lnTo>
                                <a:lnTo>
                                  <a:pt x="7836" y="2577"/>
                                </a:lnTo>
                                <a:lnTo>
                                  <a:pt x="7820" y="2596"/>
                                </a:lnTo>
                                <a:lnTo>
                                  <a:pt x="7802" y="2621"/>
                                </a:lnTo>
                                <a:lnTo>
                                  <a:pt x="7755" y="2679"/>
                                </a:lnTo>
                                <a:close/>
                                <a:moveTo>
                                  <a:pt x="8698" y="1480"/>
                                </a:moveTo>
                                <a:lnTo>
                                  <a:pt x="8868" y="1613"/>
                                </a:lnTo>
                                <a:lnTo>
                                  <a:pt x="8880" y="1598"/>
                                </a:lnTo>
                                <a:lnTo>
                                  <a:pt x="8895" y="1580"/>
                                </a:lnTo>
                                <a:lnTo>
                                  <a:pt x="8928" y="1544"/>
                                </a:lnTo>
                                <a:lnTo>
                                  <a:pt x="9006" y="1462"/>
                                </a:lnTo>
                                <a:lnTo>
                                  <a:pt x="9048" y="1416"/>
                                </a:lnTo>
                                <a:lnTo>
                                  <a:pt x="9090" y="1369"/>
                                </a:lnTo>
                                <a:lnTo>
                                  <a:pt x="9132" y="1322"/>
                                </a:lnTo>
                                <a:lnTo>
                                  <a:pt x="9151" y="1297"/>
                                </a:lnTo>
                                <a:lnTo>
                                  <a:pt x="9170" y="1273"/>
                                </a:lnTo>
                                <a:lnTo>
                                  <a:pt x="9188" y="1249"/>
                                </a:lnTo>
                                <a:lnTo>
                                  <a:pt x="9205" y="1224"/>
                                </a:lnTo>
                                <a:lnTo>
                                  <a:pt x="9220" y="1200"/>
                                </a:lnTo>
                                <a:lnTo>
                                  <a:pt x="9234" y="1175"/>
                                </a:lnTo>
                                <a:lnTo>
                                  <a:pt x="9246" y="1152"/>
                                </a:lnTo>
                                <a:lnTo>
                                  <a:pt x="9256" y="1129"/>
                                </a:lnTo>
                                <a:lnTo>
                                  <a:pt x="9264" y="1105"/>
                                </a:lnTo>
                                <a:lnTo>
                                  <a:pt x="9270" y="1083"/>
                                </a:lnTo>
                                <a:lnTo>
                                  <a:pt x="9272" y="1072"/>
                                </a:lnTo>
                                <a:lnTo>
                                  <a:pt x="9273" y="1061"/>
                                </a:lnTo>
                                <a:lnTo>
                                  <a:pt x="9274" y="1050"/>
                                </a:lnTo>
                                <a:lnTo>
                                  <a:pt x="9274" y="1040"/>
                                </a:lnTo>
                                <a:lnTo>
                                  <a:pt x="9273" y="1028"/>
                                </a:lnTo>
                                <a:lnTo>
                                  <a:pt x="9272" y="1018"/>
                                </a:lnTo>
                                <a:lnTo>
                                  <a:pt x="9270" y="1008"/>
                                </a:lnTo>
                                <a:lnTo>
                                  <a:pt x="9267" y="998"/>
                                </a:lnTo>
                                <a:lnTo>
                                  <a:pt x="9263" y="988"/>
                                </a:lnTo>
                                <a:lnTo>
                                  <a:pt x="9259" y="979"/>
                                </a:lnTo>
                                <a:lnTo>
                                  <a:pt x="9254" y="969"/>
                                </a:lnTo>
                                <a:lnTo>
                                  <a:pt x="9247" y="960"/>
                                </a:lnTo>
                                <a:lnTo>
                                  <a:pt x="9239" y="951"/>
                                </a:lnTo>
                                <a:lnTo>
                                  <a:pt x="9232" y="942"/>
                                </a:lnTo>
                                <a:lnTo>
                                  <a:pt x="9223" y="934"/>
                                </a:lnTo>
                                <a:lnTo>
                                  <a:pt x="9213" y="926"/>
                                </a:lnTo>
                                <a:lnTo>
                                  <a:pt x="9208" y="922"/>
                                </a:lnTo>
                                <a:lnTo>
                                  <a:pt x="9202" y="920"/>
                                </a:lnTo>
                                <a:lnTo>
                                  <a:pt x="9196" y="918"/>
                                </a:lnTo>
                                <a:lnTo>
                                  <a:pt x="9190" y="917"/>
                                </a:lnTo>
                                <a:lnTo>
                                  <a:pt x="9184" y="917"/>
                                </a:lnTo>
                                <a:lnTo>
                                  <a:pt x="9177" y="917"/>
                                </a:lnTo>
                                <a:lnTo>
                                  <a:pt x="9170" y="919"/>
                                </a:lnTo>
                                <a:lnTo>
                                  <a:pt x="9162" y="921"/>
                                </a:lnTo>
                                <a:lnTo>
                                  <a:pt x="9148" y="927"/>
                                </a:lnTo>
                                <a:lnTo>
                                  <a:pt x="9132" y="936"/>
                                </a:lnTo>
                                <a:lnTo>
                                  <a:pt x="9116" y="947"/>
                                </a:lnTo>
                                <a:lnTo>
                                  <a:pt x="9098" y="960"/>
                                </a:lnTo>
                                <a:lnTo>
                                  <a:pt x="9080" y="977"/>
                                </a:lnTo>
                                <a:lnTo>
                                  <a:pt x="9062" y="994"/>
                                </a:lnTo>
                                <a:lnTo>
                                  <a:pt x="9043" y="1014"/>
                                </a:lnTo>
                                <a:lnTo>
                                  <a:pt x="9024" y="1034"/>
                                </a:lnTo>
                                <a:lnTo>
                                  <a:pt x="9004" y="1057"/>
                                </a:lnTo>
                                <a:lnTo>
                                  <a:pt x="8985" y="1080"/>
                                </a:lnTo>
                                <a:lnTo>
                                  <a:pt x="8946" y="1130"/>
                                </a:lnTo>
                                <a:lnTo>
                                  <a:pt x="8907" y="1182"/>
                                </a:lnTo>
                                <a:lnTo>
                                  <a:pt x="8869" y="1234"/>
                                </a:lnTo>
                                <a:lnTo>
                                  <a:pt x="8833" y="1286"/>
                                </a:lnTo>
                                <a:lnTo>
                                  <a:pt x="8798" y="1336"/>
                                </a:lnTo>
                                <a:lnTo>
                                  <a:pt x="8739" y="1422"/>
                                </a:lnTo>
                                <a:lnTo>
                                  <a:pt x="8716" y="1455"/>
                                </a:lnTo>
                                <a:lnTo>
                                  <a:pt x="8698" y="1480"/>
                                </a:lnTo>
                                <a:close/>
                                <a:moveTo>
                                  <a:pt x="8444" y="1808"/>
                                </a:moveTo>
                                <a:lnTo>
                                  <a:pt x="8602" y="1942"/>
                                </a:lnTo>
                                <a:lnTo>
                                  <a:pt x="8841" y="1634"/>
                                </a:lnTo>
                                <a:lnTo>
                                  <a:pt x="8822" y="1615"/>
                                </a:lnTo>
                                <a:lnTo>
                                  <a:pt x="8804" y="1598"/>
                                </a:lnTo>
                                <a:lnTo>
                                  <a:pt x="8787" y="1583"/>
                                </a:lnTo>
                                <a:lnTo>
                                  <a:pt x="8771" y="1571"/>
                                </a:lnTo>
                                <a:lnTo>
                                  <a:pt x="8756" y="1561"/>
                                </a:lnTo>
                                <a:lnTo>
                                  <a:pt x="8740" y="1553"/>
                                </a:lnTo>
                                <a:lnTo>
                                  <a:pt x="8726" y="1548"/>
                                </a:lnTo>
                                <a:lnTo>
                                  <a:pt x="8713" y="1544"/>
                                </a:lnTo>
                                <a:lnTo>
                                  <a:pt x="8700" y="1541"/>
                                </a:lnTo>
                                <a:lnTo>
                                  <a:pt x="8687" y="1541"/>
                                </a:lnTo>
                                <a:lnTo>
                                  <a:pt x="8674" y="1542"/>
                                </a:lnTo>
                                <a:lnTo>
                                  <a:pt x="8663" y="1545"/>
                                </a:lnTo>
                                <a:lnTo>
                                  <a:pt x="8652" y="1549"/>
                                </a:lnTo>
                                <a:lnTo>
                                  <a:pt x="8641" y="1555"/>
                                </a:lnTo>
                                <a:lnTo>
                                  <a:pt x="8630" y="1562"/>
                                </a:lnTo>
                                <a:lnTo>
                                  <a:pt x="8620" y="1570"/>
                                </a:lnTo>
                                <a:lnTo>
                                  <a:pt x="8608" y="1579"/>
                                </a:lnTo>
                                <a:lnTo>
                                  <a:pt x="8598" y="1590"/>
                                </a:lnTo>
                                <a:lnTo>
                                  <a:pt x="8588" y="1602"/>
                                </a:lnTo>
                                <a:lnTo>
                                  <a:pt x="8578" y="1614"/>
                                </a:lnTo>
                                <a:lnTo>
                                  <a:pt x="8558" y="1641"/>
                                </a:lnTo>
                                <a:lnTo>
                                  <a:pt x="8537" y="1672"/>
                                </a:lnTo>
                                <a:lnTo>
                                  <a:pt x="8494" y="1738"/>
                                </a:lnTo>
                                <a:lnTo>
                                  <a:pt x="8469" y="1772"/>
                                </a:lnTo>
                                <a:lnTo>
                                  <a:pt x="8444" y="1808"/>
                                </a:lnTo>
                                <a:close/>
                                <a:moveTo>
                                  <a:pt x="8260" y="2043"/>
                                </a:moveTo>
                                <a:lnTo>
                                  <a:pt x="8424" y="2170"/>
                                </a:lnTo>
                                <a:lnTo>
                                  <a:pt x="8447" y="2142"/>
                                </a:lnTo>
                                <a:lnTo>
                                  <a:pt x="8469" y="2114"/>
                                </a:lnTo>
                                <a:lnTo>
                                  <a:pt x="8509" y="2066"/>
                                </a:lnTo>
                                <a:lnTo>
                                  <a:pt x="8525" y="2044"/>
                                </a:lnTo>
                                <a:lnTo>
                                  <a:pt x="8538" y="2024"/>
                                </a:lnTo>
                                <a:lnTo>
                                  <a:pt x="8544" y="2014"/>
                                </a:lnTo>
                                <a:lnTo>
                                  <a:pt x="8550" y="2004"/>
                                </a:lnTo>
                                <a:lnTo>
                                  <a:pt x="8554" y="1994"/>
                                </a:lnTo>
                                <a:lnTo>
                                  <a:pt x="8556" y="1985"/>
                                </a:lnTo>
                                <a:lnTo>
                                  <a:pt x="8558" y="1976"/>
                                </a:lnTo>
                                <a:lnTo>
                                  <a:pt x="8559" y="1967"/>
                                </a:lnTo>
                                <a:lnTo>
                                  <a:pt x="8559" y="1957"/>
                                </a:lnTo>
                                <a:lnTo>
                                  <a:pt x="8558" y="1948"/>
                                </a:lnTo>
                                <a:lnTo>
                                  <a:pt x="8555" y="1939"/>
                                </a:lnTo>
                                <a:lnTo>
                                  <a:pt x="8551" y="1929"/>
                                </a:lnTo>
                                <a:lnTo>
                                  <a:pt x="8545" y="1920"/>
                                </a:lnTo>
                                <a:lnTo>
                                  <a:pt x="8538" y="1911"/>
                                </a:lnTo>
                                <a:lnTo>
                                  <a:pt x="8530" y="1901"/>
                                </a:lnTo>
                                <a:lnTo>
                                  <a:pt x="8521" y="1892"/>
                                </a:lnTo>
                                <a:lnTo>
                                  <a:pt x="8510" y="1882"/>
                                </a:lnTo>
                                <a:lnTo>
                                  <a:pt x="8497" y="1872"/>
                                </a:lnTo>
                                <a:lnTo>
                                  <a:pt x="8483" y="1860"/>
                                </a:lnTo>
                                <a:lnTo>
                                  <a:pt x="8466" y="1850"/>
                                </a:lnTo>
                                <a:lnTo>
                                  <a:pt x="8448" y="1839"/>
                                </a:lnTo>
                                <a:lnTo>
                                  <a:pt x="8428" y="1827"/>
                                </a:lnTo>
                                <a:lnTo>
                                  <a:pt x="8260" y="2043"/>
                                </a:lnTo>
                                <a:close/>
                                <a:moveTo>
                                  <a:pt x="8073" y="2286"/>
                                </a:moveTo>
                                <a:lnTo>
                                  <a:pt x="8073" y="2286"/>
                                </a:lnTo>
                                <a:lnTo>
                                  <a:pt x="8088" y="2303"/>
                                </a:lnTo>
                                <a:lnTo>
                                  <a:pt x="8102" y="2318"/>
                                </a:lnTo>
                                <a:lnTo>
                                  <a:pt x="8116" y="2331"/>
                                </a:lnTo>
                                <a:lnTo>
                                  <a:pt x="8130" y="2343"/>
                                </a:lnTo>
                                <a:lnTo>
                                  <a:pt x="8143" y="2354"/>
                                </a:lnTo>
                                <a:lnTo>
                                  <a:pt x="8155" y="2362"/>
                                </a:lnTo>
                                <a:lnTo>
                                  <a:pt x="8166" y="2369"/>
                                </a:lnTo>
                                <a:lnTo>
                                  <a:pt x="8177" y="2374"/>
                                </a:lnTo>
                                <a:lnTo>
                                  <a:pt x="8188" y="2378"/>
                                </a:lnTo>
                                <a:lnTo>
                                  <a:pt x="8199" y="2380"/>
                                </a:lnTo>
                                <a:lnTo>
                                  <a:pt x="8209" y="2381"/>
                                </a:lnTo>
                                <a:lnTo>
                                  <a:pt x="8219" y="2381"/>
                                </a:lnTo>
                                <a:lnTo>
                                  <a:pt x="8228" y="2380"/>
                                </a:lnTo>
                                <a:lnTo>
                                  <a:pt x="8237" y="2377"/>
                                </a:lnTo>
                                <a:lnTo>
                                  <a:pt x="8246" y="2373"/>
                                </a:lnTo>
                                <a:lnTo>
                                  <a:pt x="8255" y="2369"/>
                                </a:lnTo>
                                <a:lnTo>
                                  <a:pt x="8264" y="2363"/>
                                </a:lnTo>
                                <a:lnTo>
                                  <a:pt x="8273" y="2356"/>
                                </a:lnTo>
                                <a:lnTo>
                                  <a:pt x="8282" y="2348"/>
                                </a:lnTo>
                                <a:lnTo>
                                  <a:pt x="8290" y="2339"/>
                                </a:lnTo>
                                <a:lnTo>
                                  <a:pt x="8308" y="2320"/>
                                </a:lnTo>
                                <a:lnTo>
                                  <a:pt x="8325" y="2298"/>
                                </a:lnTo>
                                <a:lnTo>
                                  <a:pt x="8364" y="2247"/>
                                </a:lnTo>
                                <a:lnTo>
                                  <a:pt x="8385" y="2219"/>
                                </a:lnTo>
                                <a:lnTo>
                                  <a:pt x="8409" y="2190"/>
                                </a:lnTo>
                                <a:lnTo>
                                  <a:pt x="8392" y="2172"/>
                                </a:lnTo>
                                <a:lnTo>
                                  <a:pt x="8378" y="2157"/>
                                </a:lnTo>
                                <a:lnTo>
                                  <a:pt x="8363" y="2143"/>
                                </a:lnTo>
                                <a:lnTo>
                                  <a:pt x="8350" y="2130"/>
                                </a:lnTo>
                                <a:lnTo>
                                  <a:pt x="8336" y="2120"/>
                                </a:lnTo>
                                <a:lnTo>
                                  <a:pt x="8324" y="2111"/>
                                </a:lnTo>
                                <a:lnTo>
                                  <a:pt x="8312" y="2104"/>
                                </a:lnTo>
                                <a:lnTo>
                                  <a:pt x="8301" y="2098"/>
                                </a:lnTo>
                                <a:lnTo>
                                  <a:pt x="8290" y="2094"/>
                                </a:lnTo>
                                <a:lnTo>
                                  <a:pt x="8280" y="2091"/>
                                </a:lnTo>
                                <a:lnTo>
                                  <a:pt x="8270" y="2090"/>
                                </a:lnTo>
                                <a:lnTo>
                                  <a:pt x="8259" y="2090"/>
                                </a:lnTo>
                                <a:lnTo>
                                  <a:pt x="8250" y="2091"/>
                                </a:lnTo>
                                <a:lnTo>
                                  <a:pt x="8241" y="2094"/>
                                </a:lnTo>
                                <a:lnTo>
                                  <a:pt x="8232" y="2097"/>
                                </a:lnTo>
                                <a:lnTo>
                                  <a:pt x="8223" y="2102"/>
                                </a:lnTo>
                                <a:lnTo>
                                  <a:pt x="8215" y="2108"/>
                                </a:lnTo>
                                <a:lnTo>
                                  <a:pt x="8207" y="2114"/>
                                </a:lnTo>
                                <a:lnTo>
                                  <a:pt x="8197" y="2122"/>
                                </a:lnTo>
                                <a:lnTo>
                                  <a:pt x="8189" y="2131"/>
                                </a:lnTo>
                                <a:lnTo>
                                  <a:pt x="8172" y="2151"/>
                                </a:lnTo>
                                <a:lnTo>
                                  <a:pt x="8155" y="2174"/>
                                </a:lnTo>
                                <a:lnTo>
                                  <a:pt x="8116" y="2227"/>
                                </a:lnTo>
                                <a:lnTo>
                                  <a:pt x="8095" y="2255"/>
                                </a:lnTo>
                                <a:lnTo>
                                  <a:pt x="8073" y="2286"/>
                                </a:lnTo>
                                <a:close/>
                                <a:moveTo>
                                  <a:pt x="7909" y="2496"/>
                                </a:moveTo>
                                <a:lnTo>
                                  <a:pt x="7909" y="2496"/>
                                </a:lnTo>
                                <a:lnTo>
                                  <a:pt x="7929" y="2514"/>
                                </a:lnTo>
                                <a:lnTo>
                                  <a:pt x="7947" y="2531"/>
                                </a:lnTo>
                                <a:lnTo>
                                  <a:pt x="7965" y="2544"/>
                                </a:lnTo>
                                <a:lnTo>
                                  <a:pt x="7984" y="2556"/>
                                </a:lnTo>
                                <a:lnTo>
                                  <a:pt x="8002" y="2565"/>
                                </a:lnTo>
                                <a:lnTo>
                                  <a:pt x="8020" y="2571"/>
                                </a:lnTo>
                                <a:lnTo>
                                  <a:pt x="8037" y="2576"/>
                                </a:lnTo>
                                <a:lnTo>
                                  <a:pt x="8053" y="2578"/>
                                </a:lnTo>
                                <a:lnTo>
                                  <a:pt x="8070" y="2578"/>
                                </a:lnTo>
                                <a:lnTo>
                                  <a:pt x="8085" y="2577"/>
                                </a:lnTo>
                                <a:lnTo>
                                  <a:pt x="8100" y="2573"/>
                                </a:lnTo>
                                <a:lnTo>
                                  <a:pt x="8113" y="2569"/>
                                </a:lnTo>
                                <a:lnTo>
                                  <a:pt x="8125" y="2562"/>
                                </a:lnTo>
                                <a:lnTo>
                                  <a:pt x="8138" y="2555"/>
                                </a:lnTo>
                                <a:lnTo>
                                  <a:pt x="8148" y="2545"/>
                                </a:lnTo>
                                <a:lnTo>
                                  <a:pt x="8157" y="2535"/>
                                </a:lnTo>
                                <a:lnTo>
                                  <a:pt x="8164" y="2524"/>
                                </a:lnTo>
                                <a:lnTo>
                                  <a:pt x="8170" y="2511"/>
                                </a:lnTo>
                                <a:lnTo>
                                  <a:pt x="8175" y="2499"/>
                                </a:lnTo>
                                <a:lnTo>
                                  <a:pt x="8178" y="2485"/>
                                </a:lnTo>
                                <a:lnTo>
                                  <a:pt x="8179" y="2470"/>
                                </a:lnTo>
                                <a:lnTo>
                                  <a:pt x="8179" y="2455"/>
                                </a:lnTo>
                                <a:lnTo>
                                  <a:pt x="8177" y="2440"/>
                                </a:lnTo>
                                <a:lnTo>
                                  <a:pt x="8173" y="2425"/>
                                </a:lnTo>
                                <a:lnTo>
                                  <a:pt x="8166" y="2409"/>
                                </a:lnTo>
                                <a:lnTo>
                                  <a:pt x="8158" y="2393"/>
                                </a:lnTo>
                                <a:lnTo>
                                  <a:pt x="8147" y="2378"/>
                                </a:lnTo>
                                <a:lnTo>
                                  <a:pt x="8135" y="2363"/>
                                </a:lnTo>
                                <a:lnTo>
                                  <a:pt x="8118" y="2348"/>
                                </a:lnTo>
                                <a:lnTo>
                                  <a:pt x="8101" y="2332"/>
                                </a:lnTo>
                                <a:lnTo>
                                  <a:pt x="8080" y="2318"/>
                                </a:lnTo>
                                <a:lnTo>
                                  <a:pt x="8056" y="2305"/>
                                </a:lnTo>
                                <a:lnTo>
                                  <a:pt x="7909" y="2496"/>
                                </a:lnTo>
                                <a:close/>
                                <a:moveTo>
                                  <a:pt x="5059" y="6474"/>
                                </a:moveTo>
                                <a:lnTo>
                                  <a:pt x="5059" y="6474"/>
                                </a:lnTo>
                                <a:lnTo>
                                  <a:pt x="5059" y="6485"/>
                                </a:lnTo>
                                <a:lnTo>
                                  <a:pt x="5057" y="6496"/>
                                </a:lnTo>
                                <a:lnTo>
                                  <a:pt x="5053" y="6507"/>
                                </a:lnTo>
                                <a:lnTo>
                                  <a:pt x="5047" y="6517"/>
                                </a:lnTo>
                                <a:lnTo>
                                  <a:pt x="5082" y="6525"/>
                                </a:lnTo>
                                <a:lnTo>
                                  <a:pt x="5112" y="6533"/>
                                </a:lnTo>
                                <a:lnTo>
                                  <a:pt x="5161" y="6549"/>
                                </a:lnTo>
                                <a:lnTo>
                                  <a:pt x="5180" y="6555"/>
                                </a:lnTo>
                                <a:lnTo>
                                  <a:pt x="5196" y="6560"/>
                                </a:lnTo>
                                <a:lnTo>
                                  <a:pt x="5212" y="6563"/>
                                </a:lnTo>
                                <a:lnTo>
                                  <a:pt x="5219" y="6563"/>
                                </a:lnTo>
                                <a:lnTo>
                                  <a:pt x="5226" y="6563"/>
                                </a:lnTo>
                                <a:lnTo>
                                  <a:pt x="5232" y="6563"/>
                                </a:lnTo>
                                <a:lnTo>
                                  <a:pt x="5238" y="6561"/>
                                </a:lnTo>
                                <a:lnTo>
                                  <a:pt x="5245" y="6559"/>
                                </a:lnTo>
                                <a:lnTo>
                                  <a:pt x="5251" y="6556"/>
                                </a:lnTo>
                                <a:lnTo>
                                  <a:pt x="5257" y="6552"/>
                                </a:lnTo>
                                <a:lnTo>
                                  <a:pt x="5264" y="6548"/>
                                </a:lnTo>
                                <a:lnTo>
                                  <a:pt x="5279" y="6535"/>
                                </a:lnTo>
                                <a:lnTo>
                                  <a:pt x="5295" y="6519"/>
                                </a:lnTo>
                                <a:lnTo>
                                  <a:pt x="5312" y="6498"/>
                                </a:lnTo>
                                <a:lnTo>
                                  <a:pt x="5333" y="6473"/>
                                </a:lnTo>
                                <a:lnTo>
                                  <a:pt x="5358" y="6442"/>
                                </a:lnTo>
                                <a:lnTo>
                                  <a:pt x="5789" y="5886"/>
                                </a:lnTo>
                                <a:lnTo>
                                  <a:pt x="5753" y="5857"/>
                                </a:lnTo>
                                <a:lnTo>
                                  <a:pt x="5722" y="5834"/>
                                </a:lnTo>
                                <a:lnTo>
                                  <a:pt x="5709" y="5824"/>
                                </a:lnTo>
                                <a:lnTo>
                                  <a:pt x="5695" y="5816"/>
                                </a:lnTo>
                                <a:lnTo>
                                  <a:pt x="5682" y="5810"/>
                                </a:lnTo>
                                <a:lnTo>
                                  <a:pt x="5671" y="5804"/>
                                </a:lnTo>
                                <a:lnTo>
                                  <a:pt x="5660" y="5800"/>
                                </a:lnTo>
                                <a:lnTo>
                                  <a:pt x="5649" y="5797"/>
                                </a:lnTo>
                                <a:lnTo>
                                  <a:pt x="5640" y="5795"/>
                                </a:lnTo>
                                <a:lnTo>
                                  <a:pt x="5630" y="5795"/>
                                </a:lnTo>
                                <a:lnTo>
                                  <a:pt x="5620" y="5796"/>
                                </a:lnTo>
                                <a:lnTo>
                                  <a:pt x="5612" y="5797"/>
                                </a:lnTo>
                                <a:lnTo>
                                  <a:pt x="5604" y="5800"/>
                                </a:lnTo>
                                <a:lnTo>
                                  <a:pt x="5596" y="5804"/>
                                </a:lnTo>
                                <a:lnTo>
                                  <a:pt x="5588" y="5809"/>
                                </a:lnTo>
                                <a:lnTo>
                                  <a:pt x="5580" y="5815"/>
                                </a:lnTo>
                                <a:lnTo>
                                  <a:pt x="5572" y="5822"/>
                                </a:lnTo>
                                <a:lnTo>
                                  <a:pt x="5564" y="5830"/>
                                </a:lnTo>
                                <a:lnTo>
                                  <a:pt x="5547" y="5848"/>
                                </a:lnTo>
                                <a:lnTo>
                                  <a:pt x="5531" y="5871"/>
                                </a:lnTo>
                                <a:lnTo>
                                  <a:pt x="5492" y="5925"/>
                                </a:lnTo>
                                <a:lnTo>
                                  <a:pt x="5469" y="5956"/>
                                </a:lnTo>
                                <a:lnTo>
                                  <a:pt x="5443" y="5990"/>
                                </a:lnTo>
                                <a:lnTo>
                                  <a:pt x="5059" y="6474"/>
                                </a:lnTo>
                                <a:close/>
                                <a:moveTo>
                                  <a:pt x="6085" y="5519"/>
                                </a:moveTo>
                                <a:lnTo>
                                  <a:pt x="6085" y="5519"/>
                                </a:lnTo>
                                <a:lnTo>
                                  <a:pt x="6118" y="5480"/>
                                </a:lnTo>
                                <a:lnTo>
                                  <a:pt x="6149" y="5446"/>
                                </a:lnTo>
                                <a:lnTo>
                                  <a:pt x="6203" y="5387"/>
                                </a:lnTo>
                                <a:lnTo>
                                  <a:pt x="6226" y="5360"/>
                                </a:lnTo>
                                <a:lnTo>
                                  <a:pt x="6245" y="5337"/>
                                </a:lnTo>
                                <a:lnTo>
                                  <a:pt x="6254" y="5326"/>
                                </a:lnTo>
                                <a:lnTo>
                                  <a:pt x="6261" y="5315"/>
                                </a:lnTo>
                                <a:lnTo>
                                  <a:pt x="6267" y="5305"/>
                                </a:lnTo>
                                <a:lnTo>
                                  <a:pt x="6272" y="5293"/>
                                </a:lnTo>
                                <a:lnTo>
                                  <a:pt x="6276" y="5283"/>
                                </a:lnTo>
                                <a:lnTo>
                                  <a:pt x="6279" y="5273"/>
                                </a:lnTo>
                                <a:lnTo>
                                  <a:pt x="6280" y="5262"/>
                                </a:lnTo>
                                <a:lnTo>
                                  <a:pt x="6280" y="5252"/>
                                </a:lnTo>
                                <a:lnTo>
                                  <a:pt x="6279" y="5241"/>
                                </a:lnTo>
                                <a:lnTo>
                                  <a:pt x="6276" y="5229"/>
                                </a:lnTo>
                                <a:lnTo>
                                  <a:pt x="6271" y="5218"/>
                                </a:lnTo>
                                <a:lnTo>
                                  <a:pt x="6266" y="5206"/>
                                </a:lnTo>
                                <a:lnTo>
                                  <a:pt x="6258" y="5194"/>
                                </a:lnTo>
                                <a:lnTo>
                                  <a:pt x="6248" y="5182"/>
                                </a:lnTo>
                                <a:lnTo>
                                  <a:pt x="6237" y="5168"/>
                                </a:lnTo>
                                <a:lnTo>
                                  <a:pt x="6225" y="5154"/>
                                </a:lnTo>
                                <a:lnTo>
                                  <a:pt x="6211" y="5139"/>
                                </a:lnTo>
                                <a:lnTo>
                                  <a:pt x="6195" y="5124"/>
                                </a:lnTo>
                                <a:lnTo>
                                  <a:pt x="6176" y="5108"/>
                                </a:lnTo>
                                <a:lnTo>
                                  <a:pt x="6156" y="5089"/>
                                </a:lnTo>
                                <a:lnTo>
                                  <a:pt x="5910" y="5393"/>
                                </a:lnTo>
                                <a:lnTo>
                                  <a:pt x="5998" y="5455"/>
                                </a:lnTo>
                                <a:lnTo>
                                  <a:pt x="6085" y="5519"/>
                                </a:lnTo>
                                <a:close/>
                                <a:moveTo>
                                  <a:pt x="5811" y="5872"/>
                                </a:moveTo>
                                <a:lnTo>
                                  <a:pt x="6066" y="5544"/>
                                </a:lnTo>
                                <a:lnTo>
                                  <a:pt x="5895" y="5412"/>
                                </a:lnTo>
                                <a:lnTo>
                                  <a:pt x="5862" y="5453"/>
                                </a:lnTo>
                                <a:lnTo>
                                  <a:pt x="5830" y="5489"/>
                                </a:lnTo>
                                <a:lnTo>
                                  <a:pt x="5773" y="5553"/>
                                </a:lnTo>
                                <a:lnTo>
                                  <a:pt x="5748" y="5582"/>
                                </a:lnTo>
                                <a:lnTo>
                                  <a:pt x="5726" y="5608"/>
                                </a:lnTo>
                                <a:lnTo>
                                  <a:pt x="5717" y="5620"/>
                                </a:lnTo>
                                <a:lnTo>
                                  <a:pt x="5709" y="5632"/>
                                </a:lnTo>
                                <a:lnTo>
                                  <a:pt x="5702" y="5645"/>
                                </a:lnTo>
                                <a:lnTo>
                                  <a:pt x="5696" y="5657"/>
                                </a:lnTo>
                                <a:lnTo>
                                  <a:pt x="5690" y="5668"/>
                                </a:lnTo>
                                <a:lnTo>
                                  <a:pt x="5686" y="5680"/>
                                </a:lnTo>
                                <a:lnTo>
                                  <a:pt x="5684" y="5691"/>
                                </a:lnTo>
                                <a:lnTo>
                                  <a:pt x="5684" y="5703"/>
                                </a:lnTo>
                                <a:lnTo>
                                  <a:pt x="5684" y="5716"/>
                                </a:lnTo>
                                <a:lnTo>
                                  <a:pt x="5687" y="5728"/>
                                </a:lnTo>
                                <a:lnTo>
                                  <a:pt x="5690" y="5740"/>
                                </a:lnTo>
                                <a:lnTo>
                                  <a:pt x="5697" y="5752"/>
                                </a:lnTo>
                                <a:lnTo>
                                  <a:pt x="5704" y="5765"/>
                                </a:lnTo>
                                <a:lnTo>
                                  <a:pt x="5713" y="5778"/>
                                </a:lnTo>
                                <a:lnTo>
                                  <a:pt x="5724" y="5793"/>
                                </a:lnTo>
                                <a:lnTo>
                                  <a:pt x="5737" y="5807"/>
                                </a:lnTo>
                                <a:lnTo>
                                  <a:pt x="5752" y="5822"/>
                                </a:lnTo>
                                <a:lnTo>
                                  <a:pt x="5770" y="5838"/>
                                </a:lnTo>
                                <a:lnTo>
                                  <a:pt x="5789" y="5855"/>
                                </a:lnTo>
                                <a:lnTo>
                                  <a:pt x="5811" y="5872"/>
                                </a:lnTo>
                                <a:close/>
                                <a:moveTo>
                                  <a:pt x="6875" y="4515"/>
                                </a:moveTo>
                                <a:lnTo>
                                  <a:pt x="6875" y="4515"/>
                                </a:lnTo>
                                <a:lnTo>
                                  <a:pt x="6915" y="4464"/>
                                </a:lnTo>
                                <a:lnTo>
                                  <a:pt x="6932" y="4442"/>
                                </a:lnTo>
                                <a:lnTo>
                                  <a:pt x="6948" y="4421"/>
                                </a:lnTo>
                                <a:lnTo>
                                  <a:pt x="6961" y="4401"/>
                                </a:lnTo>
                                <a:lnTo>
                                  <a:pt x="6971" y="4383"/>
                                </a:lnTo>
                                <a:lnTo>
                                  <a:pt x="6974" y="4374"/>
                                </a:lnTo>
                                <a:lnTo>
                                  <a:pt x="6977" y="4365"/>
                                </a:lnTo>
                                <a:lnTo>
                                  <a:pt x="6980" y="4357"/>
                                </a:lnTo>
                                <a:lnTo>
                                  <a:pt x="6981" y="4349"/>
                                </a:lnTo>
                                <a:lnTo>
                                  <a:pt x="6981" y="4341"/>
                                </a:lnTo>
                                <a:lnTo>
                                  <a:pt x="6980" y="4332"/>
                                </a:lnTo>
                                <a:lnTo>
                                  <a:pt x="6979" y="4324"/>
                                </a:lnTo>
                                <a:lnTo>
                                  <a:pt x="6976" y="4316"/>
                                </a:lnTo>
                                <a:lnTo>
                                  <a:pt x="6973" y="4308"/>
                                </a:lnTo>
                                <a:lnTo>
                                  <a:pt x="6968" y="4300"/>
                                </a:lnTo>
                                <a:lnTo>
                                  <a:pt x="6962" y="4292"/>
                                </a:lnTo>
                                <a:lnTo>
                                  <a:pt x="6955" y="4284"/>
                                </a:lnTo>
                                <a:lnTo>
                                  <a:pt x="6945" y="4276"/>
                                </a:lnTo>
                                <a:lnTo>
                                  <a:pt x="6936" y="4266"/>
                                </a:lnTo>
                                <a:lnTo>
                                  <a:pt x="6925" y="4258"/>
                                </a:lnTo>
                                <a:lnTo>
                                  <a:pt x="6913" y="4249"/>
                                </a:lnTo>
                                <a:lnTo>
                                  <a:pt x="6884" y="4231"/>
                                </a:lnTo>
                                <a:lnTo>
                                  <a:pt x="6849" y="4212"/>
                                </a:lnTo>
                                <a:lnTo>
                                  <a:pt x="6705" y="4383"/>
                                </a:lnTo>
                                <a:lnTo>
                                  <a:pt x="6875" y="4515"/>
                                </a:lnTo>
                                <a:close/>
                                <a:moveTo>
                                  <a:pt x="6692" y="4751"/>
                                </a:moveTo>
                                <a:lnTo>
                                  <a:pt x="6860" y="4535"/>
                                </a:lnTo>
                                <a:lnTo>
                                  <a:pt x="6829" y="4501"/>
                                </a:lnTo>
                                <a:lnTo>
                                  <a:pt x="6815" y="4486"/>
                                </a:lnTo>
                                <a:lnTo>
                                  <a:pt x="6800" y="4471"/>
                                </a:lnTo>
                                <a:lnTo>
                                  <a:pt x="6786" y="4459"/>
                                </a:lnTo>
                                <a:lnTo>
                                  <a:pt x="6773" y="4449"/>
                                </a:lnTo>
                                <a:lnTo>
                                  <a:pt x="6760" y="4441"/>
                                </a:lnTo>
                                <a:lnTo>
                                  <a:pt x="6747" y="4434"/>
                                </a:lnTo>
                                <a:lnTo>
                                  <a:pt x="6733" y="4430"/>
                                </a:lnTo>
                                <a:lnTo>
                                  <a:pt x="6726" y="4429"/>
                                </a:lnTo>
                                <a:lnTo>
                                  <a:pt x="6720" y="4429"/>
                                </a:lnTo>
                                <a:lnTo>
                                  <a:pt x="6713" y="4429"/>
                                </a:lnTo>
                                <a:lnTo>
                                  <a:pt x="6707" y="4430"/>
                                </a:lnTo>
                                <a:lnTo>
                                  <a:pt x="6700" y="4431"/>
                                </a:lnTo>
                                <a:lnTo>
                                  <a:pt x="6694" y="4434"/>
                                </a:lnTo>
                                <a:lnTo>
                                  <a:pt x="6687" y="4437"/>
                                </a:lnTo>
                                <a:lnTo>
                                  <a:pt x="6680" y="4440"/>
                                </a:lnTo>
                                <a:lnTo>
                                  <a:pt x="6665" y="4450"/>
                                </a:lnTo>
                                <a:lnTo>
                                  <a:pt x="6651" y="4463"/>
                                </a:lnTo>
                                <a:lnTo>
                                  <a:pt x="6636" y="4480"/>
                                </a:lnTo>
                                <a:lnTo>
                                  <a:pt x="6614" y="4508"/>
                                </a:lnTo>
                                <a:lnTo>
                                  <a:pt x="6594" y="4531"/>
                                </a:lnTo>
                                <a:lnTo>
                                  <a:pt x="6579" y="4553"/>
                                </a:lnTo>
                                <a:lnTo>
                                  <a:pt x="6568" y="4571"/>
                                </a:lnTo>
                                <a:lnTo>
                                  <a:pt x="6560" y="4587"/>
                                </a:lnTo>
                                <a:lnTo>
                                  <a:pt x="6557" y="4594"/>
                                </a:lnTo>
                                <a:lnTo>
                                  <a:pt x="6555" y="4601"/>
                                </a:lnTo>
                                <a:lnTo>
                                  <a:pt x="6554" y="4607"/>
                                </a:lnTo>
                                <a:lnTo>
                                  <a:pt x="6554" y="4614"/>
                                </a:lnTo>
                                <a:lnTo>
                                  <a:pt x="6555" y="4620"/>
                                </a:lnTo>
                                <a:lnTo>
                                  <a:pt x="6557" y="4626"/>
                                </a:lnTo>
                                <a:lnTo>
                                  <a:pt x="6559" y="4632"/>
                                </a:lnTo>
                                <a:lnTo>
                                  <a:pt x="6562" y="4638"/>
                                </a:lnTo>
                                <a:lnTo>
                                  <a:pt x="6571" y="4649"/>
                                </a:lnTo>
                                <a:lnTo>
                                  <a:pt x="6583" y="4662"/>
                                </a:lnTo>
                                <a:lnTo>
                                  <a:pt x="6600" y="4675"/>
                                </a:lnTo>
                                <a:lnTo>
                                  <a:pt x="6640" y="4708"/>
                                </a:lnTo>
                                <a:lnTo>
                                  <a:pt x="6664" y="4728"/>
                                </a:lnTo>
                                <a:lnTo>
                                  <a:pt x="6692" y="4751"/>
                                </a:lnTo>
                                <a:close/>
                                <a:moveTo>
                                  <a:pt x="6524" y="4967"/>
                                </a:moveTo>
                                <a:lnTo>
                                  <a:pt x="6683" y="4764"/>
                                </a:lnTo>
                                <a:lnTo>
                                  <a:pt x="6511" y="4632"/>
                                </a:lnTo>
                                <a:lnTo>
                                  <a:pt x="6485" y="4666"/>
                                </a:lnTo>
                                <a:lnTo>
                                  <a:pt x="6461" y="4696"/>
                                </a:lnTo>
                                <a:lnTo>
                                  <a:pt x="6439" y="4722"/>
                                </a:lnTo>
                                <a:lnTo>
                                  <a:pt x="6422" y="4744"/>
                                </a:lnTo>
                                <a:lnTo>
                                  <a:pt x="6408" y="4765"/>
                                </a:lnTo>
                                <a:lnTo>
                                  <a:pt x="6397" y="4783"/>
                                </a:lnTo>
                                <a:lnTo>
                                  <a:pt x="6393" y="4791"/>
                                </a:lnTo>
                                <a:lnTo>
                                  <a:pt x="6389" y="4799"/>
                                </a:lnTo>
                                <a:lnTo>
                                  <a:pt x="6387" y="4806"/>
                                </a:lnTo>
                                <a:lnTo>
                                  <a:pt x="6386" y="4814"/>
                                </a:lnTo>
                                <a:lnTo>
                                  <a:pt x="6386" y="4822"/>
                                </a:lnTo>
                                <a:lnTo>
                                  <a:pt x="6387" y="4830"/>
                                </a:lnTo>
                                <a:lnTo>
                                  <a:pt x="6389" y="4837"/>
                                </a:lnTo>
                                <a:lnTo>
                                  <a:pt x="6393" y="4844"/>
                                </a:lnTo>
                                <a:lnTo>
                                  <a:pt x="6398" y="4852"/>
                                </a:lnTo>
                                <a:lnTo>
                                  <a:pt x="6403" y="4860"/>
                                </a:lnTo>
                                <a:lnTo>
                                  <a:pt x="6409" y="4868"/>
                                </a:lnTo>
                                <a:lnTo>
                                  <a:pt x="6417" y="4876"/>
                                </a:lnTo>
                                <a:lnTo>
                                  <a:pt x="6436" y="4896"/>
                                </a:lnTo>
                                <a:lnTo>
                                  <a:pt x="6461" y="4916"/>
                                </a:lnTo>
                                <a:lnTo>
                                  <a:pt x="6490" y="4940"/>
                                </a:lnTo>
                                <a:lnTo>
                                  <a:pt x="6524" y="4967"/>
                                </a:lnTo>
                                <a:close/>
                                <a:moveTo>
                                  <a:pt x="6337" y="5209"/>
                                </a:moveTo>
                                <a:lnTo>
                                  <a:pt x="6509" y="4987"/>
                                </a:lnTo>
                                <a:lnTo>
                                  <a:pt x="6339" y="4854"/>
                                </a:lnTo>
                                <a:lnTo>
                                  <a:pt x="6311" y="4890"/>
                                </a:lnTo>
                                <a:lnTo>
                                  <a:pt x="6286" y="4920"/>
                                </a:lnTo>
                                <a:lnTo>
                                  <a:pt x="6245" y="4971"/>
                                </a:lnTo>
                                <a:lnTo>
                                  <a:pt x="6229" y="4992"/>
                                </a:lnTo>
                                <a:lnTo>
                                  <a:pt x="6218" y="5010"/>
                                </a:lnTo>
                                <a:lnTo>
                                  <a:pt x="6213" y="5019"/>
                                </a:lnTo>
                                <a:lnTo>
                                  <a:pt x="6210" y="5028"/>
                                </a:lnTo>
                                <a:lnTo>
                                  <a:pt x="6207" y="5037"/>
                                </a:lnTo>
                                <a:lnTo>
                                  <a:pt x="6205" y="5045"/>
                                </a:lnTo>
                                <a:lnTo>
                                  <a:pt x="6205" y="5052"/>
                                </a:lnTo>
                                <a:lnTo>
                                  <a:pt x="6205" y="5060"/>
                                </a:lnTo>
                                <a:lnTo>
                                  <a:pt x="6207" y="5068"/>
                                </a:lnTo>
                                <a:lnTo>
                                  <a:pt x="6209" y="5076"/>
                                </a:lnTo>
                                <a:lnTo>
                                  <a:pt x="6213" y="5084"/>
                                </a:lnTo>
                                <a:lnTo>
                                  <a:pt x="6218" y="5093"/>
                                </a:lnTo>
                                <a:lnTo>
                                  <a:pt x="6224" y="5103"/>
                                </a:lnTo>
                                <a:lnTo>
                                  <a:pt x="6231" y="5112"/>
                                </a:lnTo>
                                <a:lnTo>
                                  <a:pt x="6249" y="5131"/>
                                </a:lnTo>
                                <a:lnTo>
                                  <a:pt x="6274" y="5154"/>
                                </a:lnTo>
                                <a:lnTo>
                                  <a:pt x="6302" y="5180"/>
                                </a:lnTo>
                                <a:lnTo>
                                  <a:pt x="6337" y="5209"/>
                                </a:lnTo>
                                <a:close/>
                                <a:moveTo>
                                  <a:pt x="7588" y="3274"/>
                                </a:moveTo>
                                <a:lnTo>
                                  <a:pt x="7454" y="3432"/>
                                </a:lnTo>
                                <a:lnTo>
                                  <a:pt x="7624" y="3564"/>
                                </a:lnTo>
                                <a:lnTo>
                                  <a:pt x="7756" y="3395"/>
                                </a:lnTo>
                                <a:lnTo>
                                  <a:pt x="7737" y="3380"/>
                                </a:lnTo>
                                <a:lnTo>
                                  <a:pt x="7717" y="3363"/>
                                </a:lnTo>
                                <a:lnTo>
                                  <a:pt x="7675" y="3330"/>
                                </a:lnTo>
                                <a:lnTo>
                                  <a:pt x="7654" y="3314"/>
                                </a:lnTo>
                                <a:lnTo>
                                  <a:pt x="7632" y="3298"/>
                                </a:lnTo>
                                <a:lnTo>
                                  <a:pt x="7610" y="3285"/>
                                </a:lnTo>
                                <a:lnTo>
                                  <a:pt x="7599" y="3279"/>
                                </a:lnTo>
                                <a:lnTo>
                                  <a:pt x="7588" y="3274"/>
                                </a:lnTo>
                                <a:close/>
                                <a:moveTo>
                                  <a:pt x="7471" y="3749"/>
                                </a:moveTo>
                                <a:lnTo>
                                  <a:pt x="7471" y="3749"/>
                                </a:lnTo>
                                <a:lnTo>
                                  <a:pt x="7497" y="3728"/>
                                </a:lnTo>
                                <a:lnTo>
                                  <a:pt x="7520" y="3706"/>
                                </a:lnTo>
                                <a:lnTo>
                                  <a:pt x="7539" y="3686"/>
                                </a:lnTo>
                                <a:lnTo>
                                  <a:pt x="7548" y="3676"/>
                                </a:lnTo>
                                <a:lnTo>
                                  <a:pt x="7555" y="3666"/>
                                </a:lnTo>
                                <a:lnTo>
                                  <a:pt x="7561" y="3657"/>
                                </a:lnTo>
                                <a:lnTo>
                                  <a:pt x="7566" y="3646"/>
                                </a:lnTo>
                                <a:lnTo>
                                  <a:pt x="7571" y="3637"/>
                                </a:lnTo>
                                <a:lnTo>
                                  <a:pt x="7575" y="3628"/>
                                </a:lnTo>
                                <a:lnTo>
                                  <a:pt x="7578" y="3619"/>
                                </a:lnTo>
                                <a:lnTo>
                                  <a:pt x="7579" y="3610"/>
                                </a:lnTo>
                                <a:lnTo>
                                  <a:pt x="7580" y="3602"/>
                                </a:lnTo>
                                <a:lnTo>
                                  <a:pt x="7580" y="3593"/>
                                </a:lnTo>
                                <a:lnTo>
                                  <a:pt x="7578" y="3585"/>
                                </a:lnTo>
                                <a:lnTo>
                                  <a:pt x="7576" y="3575"/>
                                </a:lnTo>
                                <a:lnTo>
                                  <a:pt x="7573" y="3567"/>
                                </a:lnTo>
                                <a:lnTo>
                                  <a:pt x="7568" y="3558"/>
                                </a:lnTo>
                                <a:lnTo>
                                  <a:pt x="7563" y="3550"/>
                                </a:lnTo>
                                <a:lnTo>
                                  <a:pt x="7557" y="3542"/>
                                </a:lnTo>
                                <a:lnTo>
                                  <a:pt x="7551" y="3534"/>
                                </a:lnTo>
                                <a:lnTo>
                                  <a:pt x="7543" y="3525"/>
                                </a:lnTo>
                                <a:lnTo>
                                  <a:pt x="7534" y="3517"/>
                                </a:lnTo>
                                <a:lnTo>
                                  <a:pt x="7525" y="3508"/>
                                </a:lnTo>
                                <a:lnTo>
                                  <a:pt x="7502" y="3491"/>
                                </a:lnTo>
                                <a:lnTo>
                                  <a:pt x="7476" y="3475"/>
                                </a:lnTo>
                                <a:lnTo>
                                  <a:pt x="7446" y="3458"/>
                                </a:lnTo>
                                <a:lnTo>
                                  <a:pt x="7376" y="3540"/>
                                </a:lnTo>
                                <a:lnTo>
                                  <a:pt x="7307" y="3622"/>
                                </a:lnTo>
                                <a:lnTo>
                                  <a:pt x="7326" y="3638"/>
                                </a:lnTo>
                                <a:lnTo>
                                  <a:pt x="7345" y="3656"/>
                                </a:lnTo>
                                <a:lnTo>
                                  <a:pt x="7386" y="3690"/>
                                </a:lnTo>
                                <a:lnTo>
                                  <a:pt x="7406" y="3707"/>
                                </a:lnTo>
                                <a:lnTo>
                                  <a:pt x="7427" y="3724"/>
                                </a:lnTo>
                                <a:lnTo>
                                  <a:pt x="7449" y="3738"/>
                                </a:lnTo>
                                <a:lnTo>
                                  <a:pt x="7460" y="3744"/>
                                </a:lnTo>
                                <a:lnTo>
                                  <a:pt x="7471" y="3749"/>
                                </a:lnTo>
                                <a:close/>
                                <a:moveTo>
                                  <a:pt x="7328" y="3933"/>
                                </a:moveTo>
                                <a:lnTo>
                                  <a:pt x="7461" y="3762"/>
                                </a:lnTo>
                                <a:lnTo>
                                  <a:pt x="7297" y="3635"/>
                                </a:lnTo>
                                <a:lnTo>
                                  <a:pt x="7271" y="3658"/>
                                </a:lnTo>
                                <a:lnTo>
                                  <a:pt x="7249" y="3680"/>
                                </a:lnTo>
                                <a:lnTo>
                                  <a:pt x="7231" y="3701"/>
                                </a:lnTo>
                                <a:lnTo>
                                  <a:pt x="7222" y="3711"/>
                                </a:lnTo>
                                <a:lnTo>
                                  <a:pt x="7215" y="3722"/>
                                </a:lnTo>
                                <a:lnTo>
                                  <a:pt x="7210" y="3732"/>
                                </a:lnTo>
                                <a:lnTo>
                                  <a:pt x="7205" y="3741"/>
                                </a:lnTo>
                                <a:lnTo>
                                  <a:pt x="7201" y="3751"/>
                                </a:lnTo>
                                <a:lnTo>
                                  <a:pt x="7197" y="3760"/>
                                </a:lnTo>
                                <a:lnTo>
                                  <a:pt x="7195" y="3769"/>
                                </a:lnTo>
                                <a:lnTo>
                                  <a:pt x="7194" y="3778"/>
                                </a:lnTo>
                                <a:lnTo>
                                  <a:pt x="7193" y="3787"/>
                                </a:lnTo>
                                <a:lnTo>
                                  <a:pt x="7194" y="3797"/>
                                </a:lnTo>
                                <a:lnTo>
                                  <a:pt x="7195" y="3805"/>
                                </a:lnTo>
                                <a:lnTo>
                                  <a:pt x="7198" y="3814"/>
                                </a:lnTo>
                                <a:lnTo>
                                  <a:pt x="7201" y="3823"/>
                                </a:lnTo>
                                <a:lnTo>
                                  <a:pt x="7205" y="3831"/>
                                </a:lnTo>
                                <a:lnTo>
                                  <a:pt x="7210" y="3840"/>
                                </a:lnTo>
                                <a:lnTo>
                                  <a:pt x="7216" y="3848"/>
                                </a:lnTo>
                                <a:lnTo>
                                  <a:pt x="7223" y="3856"/>
                                </a:lnTo>
                                <a:lnTo>
                                  <a:pt x="7232" y="3865"/>
                                </a:lnTo>
                                <a:lnTo>
                                  <a:pt x="7240" y="3874"/>
                                </a:lnTo>
                                <a:lnTo>
                                  <a:pt x="7250" y="3882"/>
                                </a:lnTo>
                                <a:lnTo>
                                  <a:pt x="7272" y="3899"/>
                                </a:lnTo>
                                <a:lnTo>
                                  <a:pt x="7299" y="3915"/>
                                </a:lnTo>
                                <a:lnTo>
                                  <a:pt x="7328" y="3933"/>
                                </a:lnTo>
                                <a:close/>
                                <a:moveTo>
                                  <a:pt x="7176" y="4128"/>
                                </a:moveTo>
                                <a:lnTo>
                                  <a:pt x="7176" y="4128"/>
                                </a:lnTo>
                                <a:lnTo>
                                  <a:pt x="7215" y="4078"/>
                                </a:lnTo>
                                <a:lnTo>
                                  <a:pt x="7233" y="4055"/>
                                </a:lnTo>
                                <a:lnTo>
                                  <a:pt x="7248" y="4034"/>
                                </a:lnTo>
                                <a:lnTo>
                                  <a:pt x="7261" y="4015"/>
                                </a:lnTo>
                                <a:lnTo>
                                  <a:pt x="7270" y="3997"/>
                                </a:lnTo>
                                <a:lnTo>
                                  <a:pt x="7274" y="3987"/>
                                </a:lnTo>
                                <a:lnTo>
                                  <a:pt x="7277" y="3979"/>
                                </a:lnTo>
                                <a:lnTo>
                                  <a:pt x="7279" y="3970"/>
                                </a:lnTo>
                                <a:lnTo>
                                  <a:pt x="7280" y="3962"/>
                                </a:lnTo>
                                <a:lnTo>
                                  <a:pt x="7281" y="3954"/>
                                </a:lnTo>
                                <a:lnTo>
                                  <a:pt x="7280" y="3946"/>
                                </a:lnTo>
                                <a:lnTo>
                                  <a:pt x="7278" y="3938"/>
                                </a:lnTo>
                                <a:lnTo>
                                  <a:pt x="7276" y="3930"/>
                                </a:lnTo>
                                <a:lnTo>
                                  <a:pt x="7272" y="3921"/>
                                </a:lnTo>
                                <a:lnTo>
                                  <a:pt x="7267" y="3913"/>
                                </a:lnTo>
                                <a:lnTo>
                                  <a:pt x="7261" y="3905"/>
                                </a:lnTo>
                                <a:lnTo>
                                  <a:pt x="7254" y="3897"/>
                                </a:lnTo>
                                <a:lnTo>
                                  <a:pt x="7246" y="3889"/>
                                </a:lnTo>
                                <a:lnTo>
                                  <a:pt x="7236" y="3881"/>
                                </a:lnTo>
                                <a:lnTo>
                                  <a:pt x="7226" y="3872"/>
                                </a:lnTo>
                                <a:lnTo>
                                  <a:pt x="7212" y="3863"/>
                                </a:lnTo>
                                <a:lnTo>
                                  <a:pt x="7184" y="3844"/>
                                </a:lnTo>
                                <a:lnTo>
                                  <a:pt x="7149" y="3825"/>
                                </a:lnTo>
                                <a:lnTo>
                                  <a:pt x="7007" y="4008"/>
                                </a:lnTo>
                                <a:lnTo>
                                  <a:pt x="7027" y="4023"/>
                                </a:lnTo>
                                <a:lnTo>
                                  <a:pt x="7047" y="4039"/>
                                </a:lnTo>
                                <a:lnTo>
                                  <a:pt x="7089" y="4073"/>
                                </a:lnTo>
                                <a:lnTo>
                                  <a:pt x="7110" y="4089"/>
                                </a:lnTo>
                                <a:lnTo>
                                  <a:pt x="7131" y="4104"/>
                                </a:lnTo>
                                <a:lnTo>
                                  <a:pt x="7153" y="4117"/>
                                </a:lnTo>
                                <a:lnTo>
                                  <a:pt x="7165" y="4123"/>
                                </a:lnTo>
                                <a:lnTo>
                                  <a:pt x="7176" y="4128"/>
                                </a:lnTo>
                                <a:close/>
                                <a:moveTo>
                                  <a:pt x="7028" y="4318"/>
                                </a:moveTo>
                                <a:lnTo>
                                  <a:pt x="7156" y="4155"/>
                                </a:lnTo>
                                <a:lnTo>
                                  <a:pt x="6991" y="4028"/>
                                </a:lnTo>
                                <a:lnTo>
                                  <a:pt x="6966" y="4051"/>
                                </a:lnTo>
                                <a:lnTo>
                                  <a:pt x="6943" y="4073"/>
                                </a:lnTo>
                                <a:lnTo>
                                  <a:pt x="6925" y="4094"/>
                                </a:lnTo>
                                <a:lnTo>
                                  <a:pt x="6917" y="4104"/>
                                </a:lnTo>
                                <a:lnTo>
                                  <a:pt x="6911" y="4114"/>
                                </a:lnTo>
                                <a:lnTo>
                                  <a:pt x="6905" y="4124"/>
                                </a:lnTo>
                                <a:lnTo>
                                  <a:pt x="6900" y="4134"/>
                                </a:lnTo>
                                <a:lnTo>
                                  <a:pt x="6896" y="4144"/>
                                </a:lnTo>
                                <a:lnTo>
                                  <a:pt x="6893" y="4153"/>
                                </a:lnTo>
                                <a:lnTo>
                                  <a:pt x="6891" y="4162"/>
                                </a:lnTo>
                                <a:lnTo>
                                  <a:pt x="6889" y="4171"/>
                                </a:lnTo>
                                <a:lnTo>
                                  <a:pt x="6889" y="4180"/>
                                </a:lnTo>
                                <a:lnTo>
                                  <a:pt x="6890" y="4188"/>
                                </a:lnTo>
                                <a:lnTo>
                                  <a:pt x="6891" y="4197"/>
                                </a:lnTo>
                                <a:lnTo>
                                  <a:pt x="6894" y="4206"/>
                                </a:lnTo>
                                <a:lnTo>
                                  <a:pt x="6897" y="4214"/>
                                </a:lnTo>
                                <a:lnTo>
                                  <a:pt x="6901" y="4222"/>
                                </a:lnTo>
                                <a:lnTo>
                                  <a:pt x="6907" y="4231"/>
                                </a:lnTo>
                                <a:lnTo>
                                  <a:pt x="6913" y="4239"/>
                                </a:lnTo>
                                <a:lnTo>
                                  <a:pt x="6920" y="4247"/>
                                </a:lnTo>
                                <a:lnTo>
                                  <a:pt x="6928" y="4254"/>
                                </a:lnTo>
                                <a:lnTo>
                                  <a:pt x="6937" y="4262"/>
                                </a:lnTo>
                                <a:lnTo>
                                  <a:pt x="6948" y="4271"/>
                                </a:lnTo>
                                <a:lnTo>
                                  <a:pt x="6971" y="4287"/>
                                </a:lnTo>
                                <a:lnTo>
                                  <a:pt x="6997" y="4303"/>
                                </a:lnTo>
                                <a:lnTo>
                                  <a:pt x="7028" y="4318"/>
                                </a:lnTo>
                                <a:close/>
                                <a:moveTo>
                                  <a:pt x="8071" y="2652"/>
                                </a:moveTo>
                                <a:lnTo>
                                  <a:pt x="7936" y="2840"/>
                                </a:lnTo>
                                <a:lnTo>
                                  <a:pt x="7953" y="2859"/>
                                </a:lnTo>
                                <a:lnTo>
                                  <a:pt x="7970" y="2876"/>
                                </a:lnTo>
                                <a:lnTo>
                                  <a:pt x="7986" y="2891"/>
                                </a:lnTo>
                                <a:lnTo>
                                  <a:pt x="8002" y="2906"/>
                                </a:lnTo>
                                <a:lnTo>
                                  <a:pt x="8016" y="2917"/>
                                </a:lnTo>
                                <a:lnTo>
                                  <a:pt x="8031" y="2926"/>
                                </a:lnTo>
                                <a:lnTo>
                                  <a:pt x="8044" y="2933"/>
                                </a:lnTo>
                                <a:lnTo>
                                  <a:pt x="8058" y="2937"/>
                                </a:lnTo>
                                <a:lnTo>
                                  <a:pt x="8066" y="2939"/>
                                </a:lnTo>
                                <a:lnTo>
                                  <a:pt x="8072" y="2940"/>
                                </a:lnTo>
                                <a:lnTo>
                                  <a:pt x="8079" y="2940"/>
                                </a:lnTo>
                                <a:lnTo>
                                  <a:pt x="8086" y="2939"/>
                                </a:lnTo>
                                <a:lnTo>
                                  <a:pt x="8093" y="2938"/>
                                </a:lnTo>
                                <a:lnTo>
                                  <a:pt x="8099" y="2936"/>
                                </a:lnTo>
                                <a:lnTo>
                                  <a:pt x="8106" y="2934"/>
                                </a:lnTo>
                                <a:lnTo>
                                  <a:pt x="8113" y="2931"/>
                                </a:lnTo>
                                <a:lnTo>
                                  <a:pt x="8127" y="2922"/>
                                </a:lnTo>
                                <a:lnTo>
                                  <a:pt x="8143" y="2911"/>
                                </a:lnTo>
                                <a:lnTo>
                                  <a:pt x="8158" y="2897"/>
                                </a:lnTo>
                                <a:lnTo>
                                  <a:pt x="8173" y="2878"/>
                                </a:lnTo>
                                <a:lnTo>
                                  <a:pt x="8190" y="2857"/>
                                </a:lnTo>
                                <a:lnTo>
                                  <a:pt x="8204" y="2838"/>
                                </a:lnTo>
                                <a:lnTo>
                                  <a:pt x="8209" y="2829"/>
                                </a:lnTo>
                                <a:lnTo>
                                  <a:pt x="8212" y="2820"/>
                                </a:lnTo>
                                <a:lnTo>
                                  <a:pt x="8215" y="2812"/>
                                </a:lnTo>
                                <a:lnTo>
                                  <a:pt x="8217" y="2805"/>
                                </a:lnTo>
                                <a:lnTo>
                                  <a:pt x="8218" y="2798"/>
                                </a:lnTo>
                                <a:lnTo>
                                  <a:pt x="8218" y="2791"/>
                                </a:lnTo>
                                <a:lnTo>
                                  <a:pt x="8218" y="2784"/>
                                </a:lnTo>
                                <a:lnTo>
                                  <a:pt x="8217" y="2778"/>
                                </a:lnTo>
                                <a:lnTo>
                                  <a:pt x="8215" y="2772"/>
                                </a:lnTo>
                                <a:lnTo>
                                  <a:pt x="8212" y="2767"/>
                                </a:lnTo>
                                <a:lnTo>
                                  <a:pt x="8208" y="2761"/>
                                </a:lnTo>
                                <a:lnTo>
                                  <a:pt x="8204" y="2755"/>
                                </a:lnTo>
                                <a:lnTo>
                                  <a:pt x="8193" y="2744"/>
                                </a:lnTo>
                                <a:lnTo>
                                  <a:pt x="8180" y="2733"/>
                                </a:lnTo>
                                <a:lnTo>
                                  <a:pt x="8166" y="2722"/>
                                </a:lnTo>
                                <a:lnTo>
                                  <a:pt x="8150" y="2710"/>
                                </a:lnTo>
                                <a:lnTo>
                                  <a:pt x="8112" y="2683"/>
                                </a:lnTo>
                                <a:lnTo>
                                  <a:pt x="8092" y="2668"/>
                                </a:lnTo>
                                <a:lnTo>
                                  <a:pt x="8071" y="2652"/>
                                </a:lnTo>
                                <a:close/>
                                <a:moveTo>
                                  <a:pt x="7766" y="3045"/>
                                </a:moveTo>
                                <a:lnTo>
                                  <a:pt x="7766" y="3045"/>
                                </a:lnTo>
                                <a:lnTo>
                                  <a:pt x="7796" y="3076"/>
                                </a:lnTo>
                                <a:lnTo>
                                  <a:pt x="7809" y="3089"/>
                                </a:lnTo>
                                <a:lnTo>
                                  <a:pt x="7822" y="3100"/>
                                </a:lnTo>
                                <a:lnTo>
                                  <a:pt x="7834" y="3112"/>
                                </a:lnTo>
                                <a:lnTo>
                                  <a:pt x="7846" y="3120"/>
                                </a:lnTo>
                                <a:lnTo>
                                  <a:pt x="7858" y="3128"/>
                                </a:lnTo>
                                <a:lnTo>
                                  <a:pt x="7868" y="3134"/>
                                </a:lnTo>
                                <a:lnTo>
                                  <a:pt x="7878" y="3139"/>
                                </a:lnTo>
                                <a:lnTo>
                                  <a:pt x="7888" y="3142"/>
                                </a:lnTo>
                                <a:lnTo>
                                  <a:pt x="7897" y="3145"/>
                                </a:lnTo>
                                <a:lnTo>
                                  <a:pt x="7906" y="3146"/>
                                </a:lnTo>
                                <a:lnTo>
                                  <a:pt x="7915" y="3146"/>
                                </a:lnTo>
                                <a:lnTo>
                                  <a:pt x="7925" y="3145"/>
                                </a:lnTo>
                                <a:lnTo>
                                  <a:pt x="7933" y="3143"/>
                                </a:lnTo>
                                <a:lnTo>
                                  <a:pt x="7941" y="3140"/>
                                </a:lnTo>
                                <a:lnTo>
                                  <a:pt x="7949" y="3136"/>
                                </a:lnTo>
                                <a:lnTo>
                                  <a:pt x="7957" y="3131"/>
                                </a:lnTo>
                                <a:lnTo>
                                  <a:pt x="7965" y="3125"/>
                                </a:lnTo>
                                <a:lnTo>
                                  <a:pt x="7973" y="3118"/>
                                </a:lnTo>
                                <a:lnTo>
                                  <a:pt x="7989" y="3102"/>
                                </a:lnTo>
                                <a:lnTo>
                                  <a:pt x="8007" y="3082"/>
                                </a:lnTo>
                                <a:lnTo>
                                  <a:pt x="8025" y="3060"/>
                                </a:lnTo>
                                <a:lnTo>
                                  <a:pt x="8044" y="3036"/>
                                </a:lnTo>
                                <a:lnTo>
                                  <a:pt x="8089" y="2981"/>
                                </a:lnTo>
                                <a:lnTo>
                                  <a:pt x="8058" y="2951"/>
                                </a:lnTo>
                                <a:lnTo>
                                  <a:pt x="8032" y="2928"/>
                                </a:lnTo>
                                <a:lnTo>
                                  <a:pt x="8019" y="2918"/>
                                </a:lnTo>
                                <a:lnTo>
                                  <a:pt x="8007" y="2910"/>
                                </a:lnTo>
                                <a:lnTo>
                                  <a:pt x="7996" y="2903"/>
                                </a:lnTo>
                                <a:lnTo>
                                  <a:pt x="7985" y="2897"/>
                                </a:lnTo>
                                <a:lnTo>
                                  <a:pt x="7974" y="2892"/>
                                </a:lnTo>
                                <a:lnTo>
                                  <a:pt x="7965" y="2888"/>
                                </a:lnTo>
                                <a:lnTo>
                                  <a:pt x="7955" y="2886"/>
                                </a:lnTo>
                                <a:lnTo>
                                  <a:pt x="7946" y="2885"/>
                                </a:lnTo>
                                <a:lnTo>
                                  <a:pt x="7938" y="2885"/>
                                </a:lnTo>
                                <a:lnTo>
                                  <a:pt x="7929" y="2885"/>
                                </a:lnTo>
                                <a:lnTo>
                                  <a:pt x="7921" y="2887"/>
                                </a:lnTo>
                                <a:lnTo>
                                  <a:pt x="7912" y="2890"/>
                                </a:lnTo>
                                <a:lnTo>
                                  <a:pt x="7904" y="2894"/>
                                </a:lnTo>
                                <a:lnTo>
                                  <a:pt x="7896" y="2900"/>
                                </a:lnTo>
                                <a:lnTo>
                                  <a:pt x="7888" y="2905"/>
                                </a:lnTo>
                                <a:lnTo>
                                  <a:pt x="7880" y="2912"/>
                                </a:lnTo>
                                <a:lnTo>
                                  <a:pt x="7864" y="2927"/>
                                </a:lnTo>
                                <a:lnTo>
                                  <a:pt x="7846" y="2945"/>
                                </a:lnTo>
                                <a:lnTo>
                                  <a:pt x="7829" y="2967"/>
                                </a:lnTo>
                                <a:lnTo>
                                  <a:pt x="7810" y="2991"/>
                                </a:lnTo>
                                <a:lnTo>
                                  <a:pt x="7766" y="3045"/>
                                </a:lnTo>
                                <a:close/>
                                <a:moveTo>
                                  <a:pt x="7608" y="3248"/>
                                </a:moveTo>
                                <a:lnTo>
                                  <a:pt x="7772" y="3374"/>
                                </a:lnTo>
                                <a:lnTo>
                                  <a:pt x="7914" y="3192"/>
                                </a:lnTo>
                                <a:lnTo>
                                  <a:pt x="7887" y="3160"/>
                                </a:lnTo>
                                <a:lnTo>
                                  <a:pt x="7874" y="3147"/>
                                </a:lnTo>
                                <a:lnTo>
                                  <a:pt x="7862" y="3135"/>
                                </a:lnTo>
                                <a:lnTo>
                                  <a:pt x="7850" y="3125"/>
                                </a:lnTo>
                                <a:lnTo>
                                  <a:pt x="7839" y="3116"/>
                                </a:lnTo>
                                <a:lnTo>
                                  <a:pt x="7828" y="3108"/>
                                </a:lnTo>
                                <a:lnTo>
                                  <a:pt x="7818" y="3102"/>
                                </a:lnTo>
                                <a:lnTo>
                                  <a:pt x="7809" y="3096"/>
                                </a:lnTo>
                                <a:lnTo>
                                  <a:pt x="7799" y="3092"/>
                                </a:lnTo>
                                <a:lnTo>
                                  <a:pt x="7790" y="3090"/>
                                </a:lnTo>
                                <a:lnTo>
                                  <a:pt x="7780" y="3088"/>
                                </a:lnTo>
                                <a:lnTo>
                                  <a:pt x="7772" y="3088"/>
                                </a:lnTo>
                                <a:lnTo>
                                  <a:pt x="7764" y="3089"/>
                                </a:lnTo>
                                <a:lnTo>
                                  <a:pt x="7756" y="3091"/>
                                </a:lnTo>
                                <a:lnTo>
                                  <a:pt x="7748" y="3094"/>
                                </a:lnTo>
                                <a:lnTo>
                                  <a:pt x="7740" y="3097"/>
                                </a:lnTo>
                                <a:lnTo>
                                  <a:pt x="7732" y="3103"/>
                                </a:lnTo>
                                <a:lnTo>
                                  <a:pt x="7724" y="3109"/>
                                </a:lnTo>
                                <a:lnTo>
                                  <a:pt x="7716" y="3115"/>
                                </a:lnTo>
                                <a:lnTo>
                                  <a:pt x="7700" y="3131"/>
                                </a:lnTo>
                                <a:lnTo>
                                  <a:pt x="7684" y="3149"/>
                                </a:lnTo>
                                <a:lnTo>
                                  <a:pt x="7667" y="3171"/>
                                </a:lnTo>
                                <a:lnTo>
                                  <a:pt x="7649" y="3194"/>
                                </a:lnTo>
                                <a:lnTo>
                                  <a:pt x="7608" y="3248"/>
                                </a:lnTo>
                                <a:close/>
                                <a:moveTo>
                                  <a:pt x="8444" y="2185"/>
                                </a:moveTo>
                                <a:lnTo>
                                  <a:pt x="8608" y="2324"/>
                                </a:lnTo>
                                <a:lnTo>
                                  <a:pt x="8777" y="2108"/>
                                </a:lnTo>
                                <a:lnTo>
                                  <a:pt x="8741" y="2082"/>
                                </a:lnTo>
                                <a:lnTo>
                                  <a:pt x="8711" y="2058"/>
                                </a:lnTo>
                                <a:lnTo>
                                  <a:pt x="8683" y="2040"/>
                                </a:lnTo>
                                <a:lnTo>
                                  <a:pt x="8661" y="2027"/>
                                </a:lnTo>
                                <a:lnTo>
                                  <a:pt x="8651" y="2021"/>
                                </a:lnTo>
                                <a:lnTo>
                                  <a:pt x="8641" y="2017"/>
                                </a:lnTo>
                                <a:lnTo>
                                  <a:pt x="8632" y="2014"/>
                                </a:lnTo>
                                <a:lnTo>
                                  <a:pt x="8623" y="2012"/>
                                </a:lnTo>
                                <a:lnTo>
                                  <a:pt x="8614" y="2011"/>
                                </a:lnTo>
                                <a:lnTo>
                                  <a:pt x="8606" y="2011"/>
                                </a:lnTo>
                                <a:lnTo>
                                  <a:pt x="8599" y="2012"/>
                                </a:lnTo>
                                <a:lnTo>
                                  <a:pt x="8592" y="2014"/>
                                </a:lnTo>
                                <a:lnTo>
                                  <a:pt x="8585" y="2018"/>
                                </a:lnTo>
                                <a:lnTo>
                                  <a:pt x="8578" y="2022"/>
                                </a:lnTo>
                                <a:lnTo>
                                  <a:pt x="8571" y="2027"/>
                                </a:lnTo>
                                <a:lnTo>
                                  <a:pt x="8563" y="2033"/>
                                </a:lnTo>
                                <a:lnTo>
                                  <a:pt x="8549" y="2048"/>
                                </a:lnTo>
                                <a:lnTo>
                                  <a:pt x="8532" y="2068"/>
                                </a:lnTo>
                                <a:lnTo>
                                  <a:pt x="8514" y="2092"/>
                                </a:lnTo>
                                <a:lnTo>
                                  <a:pt x="8494" y="2119"/>
                                </a:lnTo>
                                <a:lnTo>
                                  <a:pt x="8470" y="2151"/>
                                </a:lnTo>
                                <a:lnTo>
                                  <a:pt x="8444" y="2185"/>
                                </a:lnTo>
                                <a:close/>
                                <a:moveTo>
                                  <a:pt x="8250" y="2435"/>
                                </a:moveTo>
                                <a:lnTo>
                                  <a:pt x="8421" y="2567"/>
                                </a:lnTo>
                                <a:lnTo>
                                  <a:pt x="8449" y="2531"/>
                                </a:lnTo>
                                <a:lnTo>
                                  <a:pt x="8474" y="2500"/>
                                </a:lnTo>
                                <a:lnTo>
                                  <a:pt x="8516" y="2448"/>
                                </a:lnTo>
                                <a:lnTo>
                                  <a:pt x="8532" y="2427"/>
                                </a:lnTo>
                                <a:lnTo>
                                  <a:pt x="8545" y="2407"/>
                                </a:lnTo>
                                <a:lnTo>
                                  <a:pt x="8550" y="2398"/>
                                </a:lnTo>
                                <a:lnTo>
                                  <a:pt x="8554" y="2390"/>
                                </a:lnTo>
                                <a:lnTo>
                                  <a:pt x="8557" y="2381"/>
                                </a:lnTo>
                                <a:lnTo>
                                  <a:pt x="8559" y="2373"/>
                                </a:lnTo>
                                <a:lnTo>
                                  <a:pt x="8560" y="2365"/>
                                </a:lnTo>
                                <a:lnTo>
                                  <a:pt x="8559" y="2357"/>
                                </a:lnTo>
                                <a:lnTo>
                                  <a:pt x="8558" y="2349"/>
                                </a:lnTo>
                                <a:lnTo>
                                  <a:pt x="8556" y="2340"/>
                                </a:lnTo>
                                <a:lnTo>
                                  <a:pt x="8552" y="2331"/>
                                </a:lnTo>
                                <a:lnTo>
                                  <a:pt x="8547" y="2323"/>
                                </a:lnTo>
                                <a:lnTo>
                                  <a:pt x="8541" y="2314"/>
                                </a:lnTo>
                                <a:lnTo>
                                  <a:pt x="8533" y="2304"/>
                                </a:lnTo>
                                <a:lnTo>
                                  <a:pt x="8515" y="2284"/>
                                </a:lnTo>
                                <a:lnTo>
                                  <a:pt x="8492" y="2260"/>
                                </a:lnTo>
                                <a:lnTo>
                                  <a:pt x="8463" y="2235"/>
                                </a:lnTo>
                                <a:lnTo>
                                  <a:pt x="8429" y="2205"/>
                                </a:lnTo>
                                <a:lnTo>
                                  <a:pt x="8250" y="2435"/>
                                </a:lnTo>
                                <a:close/>
                                <a:moveTo>
                                  <a:pt x="8098" y="2631"/>
                                </a:moveTo>
                                <a:lnTo>
                                  <a:pt x="8263" y="2770"/>
                                </a:lnTo>
                                <a:lnTo>
                                  <a:pt x="8405" y="2587"/>
                                </a:lnTo>
                                <a:lnTo>
                                  <a:pt x="8345" y="2539"/>
                                </a:lnTo>
                                <a:lnTo>
                                  <a:pt x="8320" y="2521"/>
                                </a:lnTo>
                                <a:lnTo>
                                  <a:pt x="8299" y="2507"/>
                                </a:lnTo>
                                <a:lnTo>
                                  <a:pt x="8281" y="2496"/>
                                </a:lnTo>
                                <a:lnTo>
                                  <a:pt x="8273" y="2492"/>
                                </a:lnTo>
                                <a:lnTo>
                                  <a:pt x="8264" y="2489"/>
                                </a:lnTo>
                                <a:lnTo>
                                  <a:pt x="8257" y="2487"/>
                                </a:lnTo>
                                <a:lnTo>
                                  <a:pt x="8250" y="2486"/>
                                </a:lnTo>
                                <a:lnTo>
                                  <a:pt x="8243" y="2485"/>
                                </a:lnTo>
                                <a:lnTo>
                                  <a:pt x="8236" y="2486"/>
                                </a:lnTo>
                                <a:lnTo>
                                  <a:pt x="8230" y="2488"/>
                                </a:lnTo>
                                <a:lnTo>
                                  <a:pt x="8223" y="2490"/>
                                </a:lnTo>
                                <a:lnTo>
                                  <a:pt x="8217" y="2494"/>
                                </a:lnTo>
                                <a:lnTo>
                                  <a:pt x="8210" y="2498"/>
                                </a:lnTo>
                                <a:lnTo>
                                  <a:pt x="8203" y="2503"/>
                                </a:lnTo>
                                <a:lnTo>
                                  <a:pt x="8195" y="2510"/>
                                </a:lnTo>
                                <a:lnTo>
                                  <a:pt x="8180" y="2526"/>
                                </a:lnTo>
                                <a:lnTo>
                                  <a:pt x="8164" y="2545"/>
                                </a:lnTo>
                                <a:lnTo>
                                  <a:pt x="8145" y="2570"/>
                                </a:lnTo>
                                <a:lnTo>
                                  <a:pt x="8098" y="2631"/>
                                </a:lnTo>
                                <a:close/>
                                <a:moveTo>
                                  <a:pt x="8887" y="1628"/>
                                </a:moveTo>
                                <a:lnTo>
                                  <a:pt x="9053" y="1767"/>
                                </a:lnTo>
                                <a:lnTo>
                                  <a:pt x="9466" y="1249"/>
                                </a:lnTo>
                                <a:lnTo>
                                  <a:pt x="9446" y="1233"/>
                                </a:lnTo>
                                <a:lnTo>
                                  <a:pt x="9449" y="1215"/>
                                </a:lnTo>
                                <a:lnTo>
                                  <a:pt x="9451" y="1198"/>
                                </a:lnTo>
                                <a:lnTo>
                                  <a:pt x="9452" y="1183"/>
                                </a:lnTo>
                                <a:lnTo>
                                  <a:pt x="9452" y="1168"/>
                                </a:lnTo>
                                <a:lnTo>
                                  <a:pt x="9452" y="1156"/>
                                </a:lnTo>
                                <a:lnTo>
                                  <a:pt x="9449" y="1146"/>
                                </a:lnTo>
                                <a:lnTo>
                                  <a:pt x="9447" y="1137"/>
                                </a:lnTo>
                                <a:lnTo>
                                  <a:pt x="9444" y="1129"/>
                                </a:lnTo>
                                <a:lnTo>
                                  <a:pt x="9440" y="1122"/>
                                </a:lnTo>
                                <a:lnTo>
                                  <a:pt x="9436" y="1117"/>
                                </a:lnTo>
                                <a:lnTo>
                                  <a:pt x="9431" y="1113"/>
                                </a:lnTo>
                                <a:lnTo>
                                  <a:pt x="9425" y="1111"/>
                                </a:lnTo>
                                <a:lnTo>
                                  <a:pt x="9419" y="1109"/>
                                </a:lnTo>
                                <a:lnTo>
                                  <a:pt x="9412" y="1109"/>
                                </a:lnTo>
                                <a:lnTo>
                                  <a:pt x="9404" y="1109"/>
                                </a:lnTo>
                                <a:lnTo>
                                  <a:pt x="9396" y="1111"/>
                                </a:lnTo>
                                <a:lnTo>
                                  <a:pt x="9388" y="1114"/>
                                </a:lnTo>
                                <a:lnTo>
                                  <a:pt x="9378" y="1118"/>
                                </a:lnTo>
                                <a:lnTo>
                                  <a:pt x="9358" y="1128"/>
                                </a:lnTo>
                                <a:lnTo>
                                  <a:pt x="9337" y="1141"/>
                                </a:lnTo>
                                <a:lnTo>
                                  <a:pt x="9315" y="1158"/>
                                </a:lnTo>
                                <a:lnTo>
                                  <a:pt x="9291" y="1178"/>
                                </a:lnTo>
                                <a:lnTo>
                                  <a:pt x="9266" y="1200"/>
                                </a:lnTo>
                                <a:lnTo>
                                  <a:pt x="9240" y="1223"/>
                                </a:lnTo>
                                <a:lnTo>
                                  <a:pt x="9214" y="1250"/>
                                </a:lnTo>
                                <a:lnTo>
                                  <a:pt x="9188" y="1277"/>
                                </a:lnTo>
                                <a:lnTo>
                                  <a:pt x="9160" y="1304"/>
                                </a:lnTo>
                                <a:lnTo>
                                  <a:pt x="9108" y="1363"/>
                                </a:lnTo>
                                <a:lnTo>
                                  <a:pt x="9056" y="1422"/>
                                </a:lnTo>
                                <a:lnTo>
                                  <a:pt x="9008" y="1479"/>
                                </a:lnTo>
                                <a:lnTo>
                                  <a:pt x="8967" y="1530"/>
                                </a:lnTo>
                                <a:lnTo>
                                  <a:pt x="8931" y="1574"/>
                                </a:lnTo>
                                <a:lnTo>
                                  <a:pt x="8887" y="1628"/>
                                </a:lnTo>
                                <a:close/>
                                <a:moveTo>
                                  <a:pt x="8634" y="1955"/>
                                </a:moveTo>
                                <a:lnTo>
                                  <a:pt x="8634" y="1955"/>
                                </a:lnTo>
                                <a:lnTo>
                                  <a:pt x="8656" y="1979"/>
                                </a:lnTo>
                                <a:lnTo>
                                  <a:pt x="8676" y="1999"/>
                                </a:lnTo>
                                <a:lnTo>
                                  <a:pt x="8696" y="2017"/>
                                </a:lnTo>
                                <a:lnTo>
                                  <a:pt x="8712" y="2032"/>
                                </a:lnTo>
                                <a:lnTo>
                                  <a:pt x="8728" y="2043"/>
                                </a:lnTo>
                                <a:lnTo>
                                  <a:pt x="8742" y="2052"/>
                                </a:lnTo>
                                <a:lnTo>
                                  <a:pt x="8749" y="2055"/>
                                </a:lnTo>
                                <a:lnTo>
                                  <a:pt x="8757" y="2057"/>
                                </a:lnTo>
                                <a:lnTo>
                                  <a:pt x="8764" y="2059"/>
                                </a:lnTo>
                                <a:lnTo>
                                  <a:pt x="8770" y="2060"/>
                                </a:lnTo>
                                <a:lnTo>
                                  <a:pt x="8776" y="2060"/>
                                </a:lnTo>
                                <a:lnTo>
                                  <a:pt x="8783" y="2059"/>
                                </a:lnTo>
                                <a:lnTo>
                                  <a:pt x="8789" y="2058"/>
                                </a:lnTo>
                                <a:lnTo>
                                  <a:pt x="8796" y="2056"/>
                                </a:lnTo>
                                <a:lnTo>
                                  <a:pt x="8802" y="2053"/>
                                </a:lnTo>
                                <a:lnTo>
                                  <a:pt x="8809" y="2049"/>
                                </a:lnTo>
                                <a:lnTo>
                                  <a:pt x="8823" y="2040"/>
                                </a:lnTo>
                                <a:lnTo>
                                  <a:pt x="8838" y="2027"/>
                                </a:lnTo>
                                <a:lnTo>
                                  <a:pt x="8854" y="2011"/>
                                </a:lnTo>
                                <a:lnTo>
                                  <a:pt x="8871" y="1991"/>
                                </a:lnTo>
                                <a:lnTo>
                                  <a:pt x="8889" y="1969"/>
                                </a:lnTo>
                                <a:lnTo>
                                  <a:pt x="8939" y="1909"/>
                                </a:lnTo>
                                <a:lnTo>
                                  <a:pt x="8958" y="1885"/>
                                </a:lnTo>
                                <a:lnTo>
                                  <a:pt x="8975" y="1863"/>
                                </a:lnTo>
                                <a:lnTo>
                                  <a:pt x="8987" y="1845"/>
                                </a:lnTo>
                                <a:lnTo>
                                  <a:pt x="8992" y="1837"/>
                                </a:lnTo>
                                <a:lnTo>
                                  <a:pt x="8996" y="1829"/>
                                </a:lnTo>
                                <a:lnTo>
                                  <a:pt x="8999" y="1821"/>
                                </a:lnTo>
                                <a:lnTo>
                                  <a:pt x="9001" y="1814"/>
                                </a:lnTo>
                                <a:lnTo>
                                  <a:pt x="9002" y="1807"/>
                                </a:lnTo>
                                <a:lnTo>
                                  <a:pt x="9003" y="1800"/>
                                </a:lnTo>
                                <a:lnTo>
                                  <a:pt x="9002" y="1793"/>
                                </a:lnTo>
                                <a:lnTo>
                                  <a:pt x="9000" y="1786"/>
                                </a:lnTo>
                                <a:lnTo>
                                  <a:pt x="8998" y="1779"/>
                                </a:lnTo>
                                <a:lnTo>
                                  <a:pt x="8994" y="1772"/>
                                </a:lnTo>
                                <a:lnTo>
                                  <a:pt x="8989" y="1765"/>
                                </a:lnTo>
                                <a:lnTo>
                                  <a:pt x="8983" y="1758"/>
                                </a:lnTo>
                                <a:lnTo>
                                  <a:pt x="8969" y="1742"/>
                                </a:lnTo>
                                <a:lnTo>
                                  <a:pt x="8949" y="1724"/>
                                </a:lnTo>
                                <a:lnTo>
                                  <a:pt x="8927" y="1704"/>
                                </a:lnTo>
                                <a:lnTo>
                                  <a:pt x="8867" y="1654"/>
                                </a:lnTo>
                                <a:lnTo>
                                  <a:pt x="8634" y="1955"/>
                                </a:lnTo>
                                <a:close/>
                                <a:moveTo>
                                  <a:pt x="5300" y="6597"/>
                                </a:moveTo>
                                <a:lnTo>
                                  <a:pt x="5280" y="6624"/>
                                </a:lnTo>
                                <a:lnTo>
                                  <a:pt x="5292" y="6633"/>
                                </a:lnTo>
                                <a:lnTo>
                                  <a:pt x="5305" y="6641"/>
                                </a:lnTo>
                                <a:lnTo>
                                  <a:pt x="5317" y="6647"/>
                                </a:lnTo>
                                <a:lnTo>
                                  <a:pt x="5330" y="6653"/>
                                </a:lnTo>
                                <a:lnTo>
                                  <a:pt x="5342" y="6658"/>
                                </a:lnTo>
                                <a:lnTo>
                                  <a:pt x="5356" y="6661"/>
                                </a:lnTo>
                                <a:lnTo>
                                  <a:pt x="5369" y="6664"/>
                                </a:lnTo>
                                <a:lnTo>
                                  <a:pt x="5382" y="6665"/>
                                </a:lnTo>
                                <a:lnTo>
                                  <a:pt x="5394" y="6665"/>
                                </a:lnTo>
                                <a:lnTo>
                                  <a:pt x="5407" y="6665"/>
                                </a:lnTo>
                                <a:lnTo>
                                  <a:pt x="5421" y="6664"/>
                                </a:lnTo>
                                <a:lnTo>
                                  <a:pt x="5434" y="6661"/>
                                </a:lnTo>
                                <a:lnTo>
                                  <a:pt x="5447" y="6658"/>
                                </a:lnTo>
                                <a:lnTo>
                                  <a:pt x="5459" y="6655"/>
                                </a:lnTo>
                                <a:lnTo>
                                  <a:pt x="5472" y="6650"/>
                                </a:lnTo>
                                <a:lnTo>
                                  <a:pt x="5485" y="6644"/>
                                </a:lnTo>
                                <a:lnTo>
                                  <a:pt x="5499" y="6638"/>
                                </a:lnTo>
                                <a:lnTo>
                                  <a:pt x="5512" y="6631"/>
                                </a:lnTo>
                                <a:lnTo>
                                  <a:pt x="5537" y="6615"/>
                                </a:lnTo>
                                <a:lnTo>
                                  <a:pt x="5563" y="6596"/>
                                </a:lnTo>
                                <a:lnTo>
                                  <a:pt x="5588" y="6576"/>
                                </a:lnTo>
                                <a:lnTo>
                                  <a:pt x="5613" y="6553"/>
                                </a:lnTo>
                                <a:lnTo>
                                  <a:pt x="5639" y="6528"/>
                                </a:lnTo>
                                <a:lnTo>
                                  <a:pt x="5663" y="6502"/>
                                </a:lnTo>
                                <a:lnTo>
                                  <a:pt x="5687" y="6475"/>
                                </a:lnTo>
                                <a:lnTo>
                                  <a:pt x="5711" y="6445"/>
                                </a:lnTo>
                                <a:lnTo>
                                  <a:pt x="5734" y="6416"/>
                                </a:lnTo>
                                <a:lnTo>
                                  <a:pt x="5757" y="6386"/>
                                </a:lnTo>
                                <a:lnTo>
                                  <a:pt x="5780" y="6355"/>
                                </a:lnTo>
                                <a:lnTo>
                                  <a:pt x="5822" y="6294"/>
                                </a:lnTo>
                                <a:lnTo>
                                  <a:pt x="5863" y="6234"/>
                                </a:lnTo>
                                <a:lnTo>
                                  <a:pt x="5935" y="6124"/>
                                </a:lnTo>
                                <a:lnTo>
                                  <a:pt x="5965" y="6080"/>
                                </a:lnTo>
                                <a:lnTo>
                                  <a:pt x="5980" y="6061"/>
                                </a:lnTo>
                                <a:lnTo>
                                  <a:pt x="5992" y="6044"/>
                                </a:lnTo>
                                <a:lnTo>
                                  <a:pt x="5952" y="6016"/>
                                </a:lnTo>
                                <a:lnTo>
                                  <a:pt x="5919" y="5993"/>
                                </a:lnTo>
                                <a:lnTo>
                                  <a:pt x="5889" y="5974"/>
                                </a:lnTo>
                                <a:lnTo>
                                  <a:pt x="5876" y="5967"/>
                                </a:lnTo>
                                <a:lnTo>
                                  <a:pt x="5864" y="5961"/>
                                </a:lnTo>
                                <a:lnTo>
                                  <a:pt x="5852" y="5956"/>
                                </a:lnTo>
                                <a:lnTo>
                                  <a:pt x="5842" y="5952"/>
                                </a:lnTo>
                                <a:lnTo>
                                  <a:pt x="5831" y="5950"/>
                                </a:lnTo>
                                <a:lnTo>
                                  <a:pt x="5821" y="5948"/>
                                </a:lnTo>
                                <a:lnTo>
                                  <a:pt x="5813" y="5948"/>
                                </a:lnTo>
                                <a:lnTo>
                                  <a:pt x="5804" y="5949"/>
                                </a:lnTo>
                                <a:lnTo>
                                  <a:pt x="5796" y="5951"/>
                                </a:lnTo>
                                <a:lnTo>
                                  <a:pt x="5788" y="5954"/>
                                </a:lnTo>
                                <a:lnTo>
                                  <a:pt x="5781" y="5958"/>
                                </a:lnTo>
                                <a:lnTo>
                                  <a:pt x="5773" y="5963"/>
                                </a:lnTo>
                                <a:lnTo>
                                  <a:pt x="5765" y="5969"/>
                                </a:lnTo>
                                <a:lnTo>
                                  <a:pt x="5757" y="5976"/>
                                </a:lnTo>
                                <a:lnTo>
                                  <a:pt x="5741" y="5995"/>
                                </a:lnTo>
                                <a:lnTo>
                                  <a:pt x="5724" y="6016"/>
                                </a:lnTo>
                                <a:lnTo>
                                  <a:pt x="5682" y="6073"/>
                                </a:lnTo>
                                <a:lnTo>
                                  <a:pt x="5657" y="6106"/>
                                </a:lnTo>
                                <a:lnTo>
                                  <a:pt x="5628" y="6144"/>
                                </a:lnTo>
                                <a:lnTo>
                                  <a:pt x="5607" y="6168"/>
                                </a:lnTo>
                                <a:lnTo>
                                  <a:pt x="5586" y="6193"/>
                                </a:lnTo>
                                <a:lnTo>
                                  <a:pt x="5537" y="6247"/>
                                </a:lnTo>
                                <a:lnTo>
                                  <a:pt x="5487" y="6303"/>
                                </a:lnTo>
                                <a:lnTo>
                                  <a:pt x="5461" y="6333"/>
                                </a:lnTo>
                                <a:lnTo>
                                  <a:pt x="5436" y="6362"/>
                                </a:lnTo>
                                <a:lnTo>
                                  <a:pt x="5411" y="6392"/>
                                </a:lnTo>
                                <a:lnTo>
                                  <a:pt x="5388" y="6422"/>
                                </a:lnTo>
                                <a:lnTo>
                                  <a:pt x="5367" y="6452"/>
                                </a:lnTo>
                                <a:lnTo>
                                  <a:pt x="5348" y="6482"/>
                                </a:lnTo>
                                <a:lnTo>
                                  <a:pt x="5330" y="6511"/>
                                </a:lnTo>
                                <a:lnTo>
                                  <a:pt x="5323" y="6526"/>
                                </a:lnTo>
                                <a:lnTo>
                                  <a:pt x="5317" y="6541"/>
                                </a:lnTo>
                                <a:lnTo>
                                  <a:pt x="5311" y="6555"/>
                                </a:lnTo>
                                <a:lnTo>
                                  <a:pt x="5306" y="6569"/>
                                </a:lnTo>
                                <a:lnTo>
                                  <a:pt x="5302" y="6583"/>
                                </a:lnTo>
                                <a:lnTo>
                                  <a:pt x="5300" y="6597"/>
                                </a:lnTo>
                                <a:close/>
                                <a:moveTo>
                                  <a:pt x="6007" y="6024"/>
                                </a:moveTo>
                                <a:lnTo>
                                  <a:pt x="6262" y="5696"/>
                                </a:lnTo>
                                <a:lnTo>
                                  <a:pt x="6239" y="5680"/>
                                </a:lnTo>
                                <a:lnTo>
                                  <a:pt x="6219" y="5665"/>
                                </a:lnTo>
                                <a:lnTo>
                                  <a:pt x="6200" y="5653"/>
                                </a:lnTo>
                                <a:lnTo>
                                  <a:pt x="6180" y="5641"/>
                                </a:lnTo>
                                <a:lnTo>
                                  <a:pt x="6163" y="5632"/>
                                </a:lnTo>
                                <a:lnTo>
                                  <a:pt x="6147" y="5625"/>
                                </a:lnTo>
                                <a:lnTo>
                                  <a:pt x="6132" y="5619"/>
                                </a:lnTo>
                                <a:lnTo>
                                  <a:pt x="6118" y="5615"/>
                                </a:lnTo>
                                <a:lnTo>
                                  <a:pt x="6103" y="5613"/>
                                </a:lnTo>
                                <a:lnTo>
                                  <a:pt x="6090" y="5612"/>
                                </a:lnTo>
                                <a:lnTo>
                                  <a:pt x="6078" y="5613"/>
                                </a:lnTo>
                                <a:lnTo>
                                  <a:pt x="6066" y="5615"/>
                                </a:lnTo>
                                <a:lnTo>
                                  <a:pt x="6055" y="5618"/>
                                </a:lnTo>
                                <a:lnTo>
                                  <a:pt x="6044" y="5623"/>
                                </a:lnTo>
                                <a:lnTo>
                                  <a:pt x="6033" y="5629"/>
                                </a:lnTo>
                                <a:lnTo>
                                  <a:pt x="6023" y="5637"/>
                                </a:lnTo>
                                <a:lnTo>
                                  <a:pt x="6013" y="5646"/>
                                </a:lnTo>
                                <a:lnTo>
                                  <a:pt x="6003" y="5656"/>
                                </a:lnTo>
                                <a:lnTo>
                                  <a:pt x="5993" y="5667"/>
                                </a:lnTo>
                                <a:lnTo>
                                  <a:pt x="5983" y="5679"/>
                                </a:lnTo>
                                <a:lnTo>
                                  <a:pt x="5961" y="5705"/>
                                </a:lnTo>
                                <a:lnTo>
                                  <a:pt x="5940" y="5737"/>
                                </a:lnTo>
                                <a:lnTo>
                                  <a:pt x="5891" y="5807"/>
                                </a:lnTo>
                                <a:lnTo>
                                  <a:pt x="5863" y="5845"/>
                                </a:lnTo>
                                <a:lnTo>
                                  <a:pt x="5830" y="5887"/>
                                </a:lnTo>
                                <a:lnTo>
                                  <a:pt x="6007" y="6024"/>
                                </a:lnTo>
                                <a:close/>
                                <a:moveTo>
                                  <a:pt x="7181" y="4175"/>
                                </a:moveTo>
                                <a:lnTo>
                                  <a:pt x="7048" y="4333"/>
                                </a:lnTo>
                                <a:lnTo>
                                  <a:pt x="7219" y="4479"/>
                                </a:lnTo>
                                <a:lnTo>
                                  <a:pt x="7265" y="4419"/>
                                </a:lnTo>
                                <a:lnTo>
                                  <a:pt x="7283" y="4395"/>
                                </a:lnTo>
                                <a:lnTo>
                                  <a:pt x="7299" y="4374"/>
                                </a:lnTo>
                                <a:lnTo>
                                  <a:pt x="7310" y="4356"/>
                                </a:lnTo>
                                <a:lnTo>
                                  <a:pt x="7314" y="4348"/>
                                </a:lnTo>
                                <a:lnTo>
                                  <a:pt x="7317" y="4340"/>
                                </a:lnTo>
                                <a:lnTo>
                                  <a:pt x="7320" y="4332"/>
                                </a:lnTo>
                                <a:lnTo>
                                  <a:pt x="7321" y="4325"/>
                                </a:lnTo>
                                <a:lnTo>
                                  <a:pt x="7322" y="4318"/>
                                </a:lnTo>
                                <a:lnTo>
                                  <a:pt x="7321" y="4312"/>
                                </a:lnTo>
                                <a:lnTo>
                                  <a:pt x="7320" y="4305"/>
                                </a:lnTo>
                                <a:lnTo>
                                  <a:pt x="7318" y="4299"/>
                                </a:lnTo>
                                <a:lnTo>
                                  <a:pt x="7315" y="4292"/>
                                </a:lnTo>
                                <a:lnTo>
                                  <a:pt x="7310" y="4286"/>
                                </a:lnTo>
                                <a:lnTo>
                                  <a:pt x="7305" y="4279"/>
                                </a:lnTo>
                                <a:lnTo>
                                  <a:pt x="7299" y="4272"/>
                                </a:lnTo>
                                <a:lnTo>
                                  <a:pt x="7283" y="4256"/>
                                </a:lnTo>
                                <a:lnTo>
                                  <a:pt x="7264" y="4240"/>
                                </a:lnTo>
                                <a:lnTo>
                                  <a:pt x="7241" y="4222"/>
                                </a:lnTo>
                                <a:lnTo>
                                  <a:pt x="7181" y="4175"/>
                                </a:lnTo>
                                <a:close/>
                                <a:moveTo>
                                  <a:pt x="7028" y="4360"/>
                                </a:moveTo>
                                <a:lnTo>
                                  <a:pt x="7028" y="4360"/>
                                </a:lnTo>
                                <a:lnTo>
                                  <a:pt x="6981" y="4421"/>
                                </a:lnTo>
                                <a:lnTo>
                                  <a:pt x="6963" y="4445"/>
                                </a:lnTo>
                                <a:lnTo>
                                  <a:pt x="6948" y="4465"/>
                                </a:lnTo>
                                <a:lnTo>
                                  <a:pt x="6937" y="4485"/>
                                </a:lnTo>
                                <a:lnTo>
                                  <a:pt x="6933" y="4493"/>
                                </a:lnTo>
                                <a:lnTo>
                                  <a:pt x="6929" y="4501"/>
                                </a:lnTo>
                                <a:lnTo>
                                  <a:pt x="6927" y="4509"/>
                                </a:lnTo>
                                <a:lnTo>
                                  <a:pt x="6926" y="4516"/>
                                </a:lnTo>
                                <a:lnTo>
                                  <a:pt x="6925" y="4523"/>
                                </a:lnTo>
                                <a:lnTo>
                                  <a:pt x="6926" y="4530"/>
                                </a:lnTo>
                                <a:lnTo>
                                  <a:pt x="6927" y="4537"/>
                                </a:lnTo>
                                <a:lnTo>
                                  <a:pt x="6930" y="4543"/>
                                </a:lnTo>
                                <a:lnTo>
                                  <a:pt x="6933" y="4551"/>
                                </a:lnTo>
                                <a:lnTo>
                                  <a:pt x="6937" y="4558"/>
                                </a:lnTo>
                                <a:lnTo>
                                  <a:pt x="6943" y="4565"/>
                                </a:lnTo>
                                <a:lnTo>
                                  <a:pt x="6950" y="4572"/>
                                </a:lnTo>
                                <a:lnTo>
                                  <a:pt x="6965" y="4588"/>
                                </a:lnTo>
                                <a:lnTo>
                                  <a:pt x="6984" y="4605"/>
                                </a:lnTo>
                                <a:lnTo>
                                  <a:pt x="7007" y="4626"/>
                                </a:lnTo>
                                <a:lnTo>
                                  <a:pt x="7066" y="4674"/>
                                </a:lnTo>
                                <a:lnTo>
                                  <a:pt x="7115" y="4612"/>
                                </a:lnTo>
                                <a:lnTo>
                                  <a:pt x="7133" y="4588"/>
                                </a:lnTo>
                                <a:lnTo>
                                  <a:pt x="7148" y="4567"/>
                                </a:lnTo>
                                <a:lnTo>
                                  <a:pt x="7161" y="4548"/>
                                </a:lnTo>
                                <a:lnTo>
                                  <a:pt x="7165" y="4538"/>
                                </a:lnTo>
                                <a:lnTo>
                                  <a:pt x="7168" y="4530"/>
                                </a:lnTo>
                                <a:lnTo>
                                  <a:pt x="7171" y="4523"/>
                                </a:lnTo>
                                <a:lnTo>
                                  <a:pt x="7173" y="4515"/>
                                </a:lnTo>
                                <a:lnTo>
                                  <a:pt x="7173" y="4508"/>
                                </a:lnTo>
                                <a:lnTo>
                                  <a:pt x="7173" y="4502"/>
                                </a:lnTo>
                                <a:lnTo>
                                  <a:pt x="7171" y="4495"/>
                                </a:lnTo>
                                <a:lnTo>
                                  <a:pt x="7169" y="4488"/>
                                </a:lnTo>
                                <a:lnTo>
                                  <a:pt x="7166" y="4481"/>
                                </a:lnTo>
                                <a:lnTo>
                                  <a:pt x="7162" y="4474"/>
                                </a:lnTo>
                                <a:lnTo>
                                  <a:pt x="7156" y="4467"/>
                                </a:lnTo>
                                <a:lnTo>
                                  <a:pt x="7149" y="4460"/>
                                </a:lnTo>
                                <a:lnTo>
                                  <a:pt x="7133" y="4444"/>
                                </a:lnTo>
                                <a:lnTo>
                                  <a:pt x="7114" y="4427"/>
                                </a:lnTo>
                                <a:lnTo>
                                  <a:pt x="7090" y="4408"/>
                                </a:lnTo>
                                <a:lnTo>
                                  <a:pt x="7028" y="4360"/>
                                </a:lnTo>
                                <a:close/>
                                <a:moveTo>
                                  <a:pt x="6874" y="4557"/>
                                </a:moveTo>
                                <a:lnTo>
                                  <a:pt x="6717" y="4760"/>
                                </a:lnTo>
                                <a:lnTo>
                                  <a:pt x="6894" y="4897"/>
                                </a:lnTo>
                                <a:lnTo>
                                  <a:pt x="6945" y="4832"/>
                                </a:lnTo>
                                <a:lnTo>
                                  <a:pt x="6967" y="4805"/>
                                </a:lnTo>
                                <a:lnTo>
                                  <a:pt x="6984" y="4782"/>
                                </a:lnTo>
                                <a:lnTo>
                                  <a:pt x="6998" y="4762"/>
                                </a:lnTo>
                                <a:lnTo>
                                  <a:pt x="7009" y="4743"/>
                                </a:lnTo>
                                <a:lnTo>
                                  <a:pt x="7012" y="4735"/>
                                </a:lnTo>
                                <a:lnTo>
                                  <a:pt x="7015" y="4727"/>
                                </a:lnTo>
                                <a:lnTo>
                                  <a:pt x="7018" y="4719"/>
                                </a:lnTo>
                                <a:lnTo>
                                  <a:pt x="7019" y="4711"/>
                                </a:lnTo>
                                <a:lnTo>
                                  <a:pt x="7018" y="4704"/>
                                </a:lnTo>
                                <a:lnTo>
                                  <a:pt x="7017" y="4697"/>
                                </a:lnTo>
                                <a:lnTo>
                                  <a:pt x="7014" y="4689"/>
                                </a:lnTo>
                                <a:lnTo>
                                  <a:pt x="7010" y="4681"/>
                                </a:lnTo>
                                <a:lnTo>
                                  <a:pt x="7006" y="4673"/>
                                </a:lnTo>
                                <a:lnTo>
                                  <a:pt x="7000" y="4665"/>
                                </a:lnTo>
                                <a:lnTo>
                                  <a:pt x="6993" y="4657"/>
                                </a:lnTo>
                                <a:lnTo>
                                  <a:pt x="6985" y="4648"/>
                                </a:lnTo>
                                <a:lnTo>
                                  <a:pt x="6965" y="4630"/>
                                </a:lnTo>
                                <a:lnTo>
                                  <a:pt x="6940" y="4608"/>
                                </a:lnTo>
                                <a:lnTo>
                                  <a:pt x="6910" y="4584"/>
                                </a:lnTo>
                                <a:lnTo>
                                  <a:pt x="6874" y="4557"/>
                                </a:lnTo>
                                <a:close/>
                                <a:moveTo>
                                  <a:pt x="6732" y="5118"/>
                                </a:moveTo>
                                <a:lnTo>
                                  <a:pt x="6732" y="5118"/>
                                </a:lnTo>
                                <a:lnTo>
                                  <a:pt x="6780" y="5053"/>
                                </a:lnTo>
                                <a:lnTo>
                                  <a:pt x="6798" y="5028"/>
                                </a:lnTo>
                                <a:lnTo>
                                  <a:pt x="6815" y="5004"/>
                                </a:lnTo>
                                <a:lnTo>
                                  <a:pt x="6827" y="4984"/>
                                </a:lnTo>
                                <a:lnTo>
                                  <a:pt x="6832" y="4975"/>
                                </a:lnTo>
                                <a:lnTo>
                                  <a:pt x="6835" y="4966"/>
                                </a:lnTo>
                                <a:lnTo>
                                  <a:pt x="6838" y="4958"/>
                                </a:lnTo>
                                <a:lnTo>
                                  <a:pt x="6840" y="4949"/>
                                </a:lnTo>
                                <a:lnTo>
                                  <a:pt x="6841" y="4942"/>
                                </a:lnTo>
                                <a:lnTo>
                                  <a:pt x="6842" y="4934"/>
                                </a:lnTo>
                                <a:lnTo>
                                  <a:pt x="6841" y="4927"/>
                                </a:lnTo>
                                <a:lnTo>
                                  <a:pt x="6839" y="4919"/>
                                </a:lnTo>
                                <a:lnTo>
                                  <a:pt x="6836" y="4912"/>
                                </a:lnTo>
                                <a:lnTo>
                                  <a:pt x="6832" y="4905"/>
                                </a:lnTo>
                                <a:lnTo>
                                  <a:pt x="6828" y="4897"/>
                                </a:lnTo>
                                <a:lnTo>
                                  <a:pt x="6822" y="4889"/>
                                </a:lnTo>
                                <a:lnTo>
                                  <a:pt x="6806" y="4871"/>
                                </a:lnTo>
                                <a:lnTo>
                                  <a:pt x="6787" y="4853"/>
                                </a:lnTo>
                                <a:lnTo>
                                  <a:pt x="6764" y="4832"/>
                                </a:lnTo>
                                <a:lnTo>
                                  <a:pt x="6702" y="4779"/>
                                </a:lnTo>
                                <a:lnTo>
                                  <a:pt x="6650" y="4845"/>
                                </a:lnTo>
                                <a:lnTo>
                                  <a:pt x="6630" y="4871"/>
                                </a:lnTo>
                                <a:lnTo>
                                  <a:pt x="6613" y="4894"/>
                                </a:lnTo>
                                <a:lnTo>
                                  <a:pt x="6598" y="4914"/>
                                </a:lnTo>
                                <a:lnTo>
                                  <a:pt x="6593" y="4923"/>
                                </a:lnTo>
                                <a:lnTo>
                                  <a:pt x="6589" y="4932"/>
                                </a:lnTo>
                                <a:lnTo>
                                  <a:pt x="6586" y="4940"/>
                                </a:lnTo>
                                <a:lnTo>
                                  <a:pt x="6584" y="4948"/>
                                </a:lnTo>
                                <a:lnTo>
                                  <a:pt x="6582" y="4957"/>
                                </a:lnTo>
                                <a:lnTo>
                                  <a:pt x="6582" y="4964"/>
                                </a:lnTo>
                                <a:lnTo>
                                  <a:pt x="6583" y="4972"/>
                                </a:lnTo>
                                <a:lnTo>
                                  <a:pt x="6585" y="4979"/>
                                </a:lnTo>
                                <a:lnTo>
                                  <a:pt x="6588" y="4986"/>
                                </a:lnTo>
                                <a:lnTo>
                                  <a:pt x="6592" y="4994"/>
                                </a:lnTo>
                                <a:lnTo>
                                  <a:pt x="6597" y="5001"/>
                                </a:lnTo>
                                <a:lnTo>
                                  <a:pt x="6604" y="5009"/>
                                </a:lnTo>
                                <a:lnTo>
                                  <a:pt x="6620" y="5027"/>
                                </a:lnTo>
                                <a:lnTo>
                                  <a:pt x="6640" y="5045"/>
                                </a:lnTo>
                                <a:lnTo>
                                  <a:pt x="6666" y="5066"/>
                                </a:lnTo>
                                <a:lnTo>
                                  <a:pt x="6732" y="5118"/>
                                </a:lnTo>
                                <a:close/>
                                <a:moveTo>
                                  <a:pt x="6533" y="5361"/>
                                </a:moveTo>
                                <a:lnTo>
                                  <a:pt x="6533" y="5361"/>
                                </a:lnTo>
                                <a:lnTo>
                                  <a:pt x="6561" y="5325"/>
                                </a:lnTo>
                                <a:lnTo>
                                  <a:pt x="6587" y="5293"/>
                                </a:lnTo>
                                <a:lnTo>
                                  <a:pt x="6610" y="5265"/>
                                </a:lnTo>
                                <a:lnTo>
                                  <a:pt x="6630" y="5241"/>
                                </a:lnTo>
                                <a:lnTo>
                                  <a:pt x="6645" y="5219"/>
                                </a:lnTo>
                                <a:lnTo>
                                  <a:pt x="6657" y="5200"/>
                                </a:lnTo>
                                <a:lnTo>
                                  <a:pt x="6662" y="5191"/>
                                </a:lnTo>
                                <a:lnTo>
                                  <a:pt x="6666" y="5182"/>
                                </a:lnTo>
                                <a:lnTo>
                                  <a:pt x="6669" y="5174"/>
                                </a:lnTo>
                                <a:lnTo>
                                  <a:pt x="6671" y="5165"/>
                                </a:lnTo>
                                <a:lnTo>
                                  <a:pt x="6671" y="5156"/>
                                </a:lnTo>
                                <a:lnTo>
                                  <a:pt x="6671" y="5148"/>
                                </a:lnTo>
                                <a:lnTo>
                                  <a:pt x="6669" y="5140"/>
                                </a:lnTo>
                                <a:lnTo>
                                  <a:pt x="6665" y="5132"/>
                                </a:lnTo>
                                <a:lnTo>
                                  <a:pt x="6661" y="5123"/>
                                </a:lnTo>
                                <a:lnTo>
                                  <a:pt x="6656" y="5115"/>
                                </a:lnTo>
                                <a:lnTo>
                                  <a:pt x="6650" y="5106"/>
                                </a:lnTo>
                                <a:lnTo>
                                  <a:pt x="6642" y="5096"/>
                                </a:lnTo>
                                <a:lnTo>
                                  <a:pt x="6624" y="5075"/>
                                </a:lnTo>
                                <a:lnTo>
                                  <a:pt x="6600" y="5052"/>
                                </a:lnTo>
                                <a:lnTo>
                                  <a:pt x="6569" y="5026"/>
                                </a:lnTo>
                                <a:lnTo>
                                  <a:pt x="6534" y="4995"/>
                                </a:lnTo>
                                <a:lnTo>
                                  <a:pt x="6504" y="5032"/>
                                </a:lnTo>
                                <a:lnTo>
                                  <a:pt x="6478" y="5064"/>
                                </a:lnTo>
                                <a:lnTo>
                                  <a:pt x="6434" y="5118"/>
                                </a:lnTo>
                                <a:lnTo>
                                  <a:pt x="6418" y="5139"/>
                                </a:lnTo>
                                <a:lnTo>
                                  <a:pt x="6405" y="5159"/>
                                </a:lnTo>
                                <a:lnTo>
                                  <a:pt x="6401" y="5169"/>
                                </a:lnTo>
                                <a:lnTo>
                                  <a:pt x="6397" y="5178"/>
                                </a:lnTo>
                                <a:lnTo>
                                  <a:pt x="6394" y="5186"/>
                                </a:lnTo>
                                <a:lnTo>
                                  <a:pt x="6392" y="5195"/>
                                </a:lnTo>
                                <a:lnTo>
                                  <a:pt x="6392" y="5203"/>
                                </a:lnTo>
                                <a:lnTo>
                                  <a:pt x="6392" y="5211"/>
                                </a:lnTo>
                                <a:lnTo>
                                  <a:pt x="6394" y="5219"/>
                                </a:lnTo>
                                <a:lnTo>
                                  <a:pt x="6396" y="5227"/>
                                </a:lnTo>
                                <a:lnTo>
                                  <a:pt x="6400" y="5237"/>
                                </a:lnTo>
                                <a:lnTo>
                                  <a:pt x="6405" y="5245"/>
                                </a:lnTo>
                                <a:lnTo>
                                  <a:pt x="6412" y="5254"/>
                                </a:lnTo>
                                <a:lnTo>
                                  <a:pt x="6420" y="5263"/>
                                </a:lnTo>
                                <a:lnTo>
                                  <a:pt x="6429" y="5273"/>
                                </a:lnTo>
                                <a:lnTo>
                                  <a:pt x="6439" y="5284"/>
                                </a:lnTo>
                                <a:lnTo>
                                  <a:pt x="6465" y="5307"/>
                                </a:lnTo>
                                <a:lnTo>
                                  <a:pt x="6496" y="5332"/>
                                </a:lnTo>
                                <a:lnTo>
                                  <a:pt x="6533" y="5361"/>
                                </a:lnTo>
                                <a:close/>
                                <a:moveTo>
                                  <a:pt x="6282" y="5671"/>
                                </a:moveTo>
                                <a:lnTo>
                                  <a:pt x="6511" y="5376"/>
                                </a:lnTo>
                                <a:lnTo>
                                  <a:pt x="6341" y="5244"/>
                                </a:lnTo>
                                <a:lnTo>
                                  <a:pt x="6309" y="5283"/>
                                </a:lnTo>
                                <a:lnTo>
                                  <a:pt x="6279" y="5318"/>
                                </a:lnTo>
                                <a:lnTo>
                                  <a:pt x="6226" y="5378"/>
                                </a:lnTo>
                                <a:lnTo>
                                  <a:pt x="6204" y="5404"/>
                                </a:lnTo>
                                <a:lnTo>
                                  <a:pt x="6185" y="5427"/>
                                </a:lnTo>
                                <a:lnTo>
                                  <a:pt x="6176" y="5440"/>
                                </a:lnTo>
                                <a:lnTo>
                                  <a:pt x="6169" y="5451"/>
                                </a:lnTo>
                                <a:lnTo>
                                  <a:pt x="6164" y="5461"/>
                                </a:lnTo>
                                <a:lnTo>
                                  <a:pt x="6159" y="5472"/>
                                </a:lnTo>
                                <a:lnTo>
                                  <a:pt x="6155" y="5482"/>
                                </a:lnTo>
                                <a:lnTo>
                                  <a:pt x="6153" y="5492"/>
                                </a:lnTo>
                                <a:lnTo>
                                  <a:pt x="6152" y="5503"/>
                                </a:lnTo>
                                <a:lnTo>
                                  <a:pt x="6152" y="5514"/>
                                </a:lnTo>
                                <a:lnTo>
                                  <a:pt x="6154" y="5525"/>
                                </a:lnTo>
                                <a:lnTo>
                                  <a:pt x="6157" y="5536"/>
                                </a:lnTo>
                                <a:lnTo>
                                  <a:pt x="6162" y="5547"/>
                                </a:lnTo>
                                <a:lnTo>
                                  <a:pt x="6168" y="5558"/>
                                </a:lnTo>
                                <a:lnTo>
                                  <a:pt x="6176" y="5570"/>
                                </a:lnTo>
                                <a:lnTo>
                                  <a:pt x="6186" y="5583"/>
                                </a:lnTo>
                                <a:lnTo>
                                  <a:pt x="6197" y="5596"/>
                                </a:lnTo>
                                <a:lnTo>
                                  <a:pt x="6210" y="5609"/>
                                </a:lnTo>
                                <a:lnTo>
                                  <a:pt x="6225" y="5623"/>
                                </a:lnTo>
                                <a:lnTo>
                                  <a:pt x="6242" y="5638"/>
                                </a:lnTo>
                                <a:lnTo>
                                  <a:pt x="6261" y="5655"/>
                                </a:lnTo>
                                <a:lnTo>
                                  <a:pt x="6282" y="5671"/>
                                </a:lnTo>
                                <a:close/>
                                <a:moveTo>
                                  <a:pt x="7821" y="3716"/>
                                </a:moveTo>
                                <a:lnTo>
                                  <a:pt x="7821" y="3716"/>
                                </a:lnTo>
                                <a:lnTo>
                                  <a:pt x="7850" y="3690"/>
                                </a:lnTo>
                                <a:lnTo>
                                  <a:pt x="7875" y="3667"/>
                                </a:lnTo>
                                <a:lnTo>
                                  <a:pt x="7885" y="3656"/>
                                </a:lnTo>
                                <a:lnTo>
                                  <a:pt x="7894" y="3644"/>
                                </a:lnTo>
                                <a:lnTo>
                                  <a:pt x="7902" y="3634"/>
                                </a:lnTo>
                                <a:lnTo>
                                  <a:pt x="7908" y="3624"/>
                                </a:lnTo>
                                <a:lnTo>
                                  <a:pt x="7913" y="3615"/>
                                </a:lnTo>
                                <a:lnTo>
                                  <a:pt x="7917" y="3606"/>
                                </a:lnTo>
                                <a:lnTo>
                                  <a:pt x="7921" y="3597"/>
                                </a:lnTo>
                                <a:lnTo>
                                  <a:pt x="7923" y="3588"/>
                                </a:lnTo>
                                <a:lnTo>
                                  <a:pt x="7924" y="3579"/>
                                </a:lnTo>
                                <a:lnTo>
                                  <a:pt x="7924" y="3571"/>
                                </a:lnTo>
                                <a:lnTo>
                                  <a:pt x="7923" y="3563"/>
                                </a:lnTo>
                                <a:lnTo>
                                  <a:pt x="7921" y="3555"/>
                                </a:lnTo>
                                <a:lnTo>
                                  <a:pt x="7917" y="3548"/>
                                </a:lnTo>
                                <a:lnTo>
                                  <a:pt x="7913" y="3540"/>
                                </a:lnTo>
                                <a:lnTo>
                                  <a:pt x="7909" y="3532"/>
                                </a:lnTo>
                                <a:lnTo>
                                  <a:pt x="7903" y="3524"/>
                                </a:lnTo>
                                <a:lnTo>
                                  <a:pt x="7890" y="3508"/>
                                </a:lnTo>
                                <a:lnTo>
                                  <a:pt x="7873" y="3492"/>
                                </a:lnTo>
                                <a:lnTo>
                                  <a:pt x="7854" y="3475"/>
                                </a:lnTo>
                                <a:lnTo>
                                  <a:pt x="7832" y="3456"/>
                                </a:lnTo>
                                <a:lnTo>
                                  <a:pt x="7783" y="3415"/>
                                </a:lnTo>
                                <a:lnTo>
                                  <a:pt x="7645" y="3579"/>
                                </a:lnTo>
                                <a:lnTo>
                                  <a:pt x="7733" y="3648"/>
                                </a:lnTo>
                                <a:lnTo>
                                  <a:pt x="7821" y="3716"/>
                                </a:lnTo>
                                <a:close/>
                                <a:moveTo>
                                  <a:pt x="7806" y="3737"/>
                                </a:moveTo>
                                <a:lnTo>
                                  <a:pt x="7806" y="3737"/>
                                </a:lnTo>
                                <a:lnTo>
                                  <a:pt x="7784" y="3722"/>
                                </a:lnTo>
                                <a:lnTo>
                                  <a:pt x="7761" y="3707"/>
                                </a:lnTo>
                                <a:lnTo>
                                  <a:pt x="7741" y="3696"/>
                                </a:lnTo>
                                <a:lnTo>
                                  <a:pt x="7721" y="3686"/>
                                </a:lnTo>
                                <a:lnTo>
                                  <a:pt x="7701" y="3677"/>
                                </a:lnTo>
                                <a:lnTo>
                                  <a:pt x="7683" y="3671"/>
                                </a:lnTo>
                                <a:lnTo>
                                  <a:pt x="7666" y="3666"/>
                                </a:lnTo>
                                <a:lnTo>
                                  <a:pt x="7649" y="3662"/>
                                </a:lnTo>
                                <a:lnTo>
                                  <a:pt x="7633" y="3660"/>
                                </a:lnTo>
                                <a:lnTo>
                                  <a:pt x="7619" y="3659"/>
                                </a:lnTo>
                                <a:lnTo>
                                  <a:pt x="7606" y="3659"/>
                                </a:lnTo>
                                <a:lnTo>
                                  <a:pt x="7594" y="3661"/>
                                </a:lnTo>
                                <a:lnTo>
                                  <a:pt x="7583" y="3664"/>
                                </a:lnTo>
                                <a:lnTo>
                                  <a:pt x="7574" y="3669"/>
                                </a:lnTo>
                                <a:lnTo>
                                  <a:pt x="7565" y="3674"/>
                                </a:lnTo>
                                <a:lnTo>
                                  <a:pt x="7558" y="3681"/>
                                </a:lnTo>
                                <a:lnTo>
                                  <a:pt x="7552" y="3688"/>
                                </a:lnTo>
                                <a:lnTo>
                                  <a:pt x="7548" y="3697"/>
                                </a:lnTo>
                                <a:lnTo>
                                  <a:pt x="7546" y="3707"/>
                                </a:lnTo>
                                <a:lnTo>
                                  <a:pt x="7545" y="3717"/>
                                </a:lnTo>
                                <a:lnTo>
                                  <a:pt x="7545" y="3730"/>
                                </a:lnTo>
                                <a:lnTo>
                                  <a:pt x="7547" y="3742"/>
                                </a:lnTo>
                                <a:lnTo>
                                  <a:pt x="7551" y="3755"/>
                                </a:lnTo>
                                <a:lnTo>
                                  <a:pt x="7556" y="3769"/>
                                </a:lnTo>
                                <a:lnTo>
                                  <a:pt x="7563" y="3784"/>
                                </a:lnTo>
                                <a:lnTo>
                                  <a:pt x="7573" y="3800"/>
                                </a:lnTo>
                                <a:lnTo>
                                  <a:pt x="7584" y="3815"/>
                                </a:lnTo>
                                <a:lnTo>
                                  <a:pt x="7596" y="3832"/>
                                </a:lnTo>
                                <a:lnTo>
                                  <a:pt x="7611" y="3849"/>
                                </a:lnTo>
                                <a:lnTo>
                                  <a:pt x="7627" y="3867"/>
                                </a:lnTo>
                                <a:lnTo>
                                  <a:pt x="7646" y="3884"/>
                                </a:lnTo>
                                <a:lnTo>
                                  <a:pt x="7667" y="3902"/>
                                </a:lnTo>
                                <a:lnTo>
                                  <a:pt x="7806" y="3737"/>
                                </a:lnTo>
                                <a:close/>
                                <a:moveTo>
                                  <a:pt x="7658" y="3927"/>
                                </a:moveTo>
                                <a:lnTo>
                                  <a:pt x="7481" y="3790"/>
                                </a:lnTo>
                                <a:lnTo>
                                  <a:pt x="7354" y="3953"/>
                                </a:lnTo>
                                <a:lnTo>
                                  <a:pt x="7405" y="3993"/>
                                </a:lnTo>
                                <a:lnTo>
                                  <a:pt x="7427" y="4011"/>
                                </a:lnTo>
                                <a:lnTo>
                                  <a:pt x="7449" y="4026"/>
                                </a:lnTo>
                                <a:lnTo>
                                  <a:pt x="7468" y="4038"/>
                                </a:lnTo>
                                <a:lnTo>
                                  <a:pt x="7486" y="4048"/>
                                </a:lnTo>
                                <a:lnTo>
                                  <a:pt x="7495" y="4052"/>
                                </a:lnTo>
                                <a:lnTo>
                                  <a:pt x="7504" y="4055"/>
                                </a:lnTo>
                                <a:lnTo>
                                  <a:pt x="7513" y="4057"/>
                                </a:lnTo>
                                <a:lnTo>
                                  <a:pt x="7521" y="4058"/>
                                </a:lnTo>
                                <a:lnTo>
                                  <a:pt x="7529" y="4058"/>
                                </a:lnTo>
                                <a:lnTo>
                                  <a:pt x="7537" y="4058"/>
                                </a:lnTo>
                                <a:lnTo>
                                  <a:pt x="7545" y="4056"/>
                                </a:lnTo>
                                <a:lnTo>
                                  <a:pt x="7553" y="4053"/>
                                </a:lnTo>
                                <a:lnTo>
                                  <a:pt x="7561" y="4050"/>
                                </a:lnTo>
                                <a:lnTo>
                                  <a:pt x="7569" y="4045"/>
                                </a:lnTo>
                                <a:lnTo>
                                  <a:pt x="7578" y="4039"/>
                                </a:lnTo>
                                <a:lnTo>
                                  <a:pt x="7586" y="4032"/>
                                </a:lnTo>
                                <a:lnTo>
                                  <a:pt x="7594" y="4023"/>
                                </a:lnTo>
                                <a:lnTo>
                                  <a:pt x="7602" y="4014"/>
                                </a:lnTo>
                                <a:lnTo>
                                  <a:pt x="7611" y="4003"/>
                                </a:lnTo>
                                <a:lnTo>
                                  <a:pt x="7620" y="3990"/>
                                </a:lnTo>
                                <a:lnTo>
                                  <a:pt x="7638" y="3961"/>
                                </a:lnTo>
                                <a:lnTo>
                                  <a:pt x="7658" y="3927"/>
                                </a:lnTo>
                                <a:close/>
                                <a:moveTo>
                                  <a:pt x="7367" y="4288"/>
                                </a:moveTo>
                                <a:lnTo>
                                  <a:pt x="7505" y="4111"/>
                                </a:lnTo>
                                <a:lnTo>
                                  <a:pt x="7334" y="3979"/>
                                </a:lnTo>
                                <a:lnTo>
                                  <a:pt x="7287" y="4038"/>
                                </a:lnTo>
                                <a:lnTo>
                                  <a:pt x="7270" y="4062"/>
                                </a:lnTo>
                                <a:lnTo>
                                  <a:pt x="7255" y="4083"/>
                                </a:lnTo>
                                <a:lnTo>
                                  <a:pt x="7244" y="4101"/>
                                </a:lnTo>
                                <a:lnTo>
                                  <a:pt x="7240" y="4109"/>
                                </a:lnTo>
                                <a:lnTo>
                                  <a:pt x="7237" y="4117"/>
                                </a:lnTo>
                                <a:lnTo>
                                  <a:pt x="7234" y="4125"/>
                                </a:lnTo>
                                <a:lnTo>
                                  <a:pt x="7233" y="4133"/>
                                </a:lnTo>
                                <a:lnTo>
                                  <a:pt x="7232" y="4140"/>
                                </a:lnTo>
                                <a:lnTo>
                                  <a:pt x="7232" y="4146"/>
                                </a:lnTo>
                                <a:lnTo>
                                  <a:pt x="7233" y="4153"/>
                                </a:lnTo>
                                <a:lnTo>
                                  <a:pt x="7236" y="4160"/>
                                </a:lnTo>
                                <a:lnTo>
                                  <a:pt x="7239" y="4166"/>
                                </a:lnTo>
                                <a:lnTo>
                                  <a:pt x="7243" y="4173"/>
                                </a:lnTo>
                                <a:lnTo>
                                  <a:pt x="7247" y="4180"/>
                                </a:lnTo>
                                <a:lnTo>
                                  <a:pt x="7253" y="4187"/>
                                </a:lnTo>
                                <a:lnTo>
                                  <a:pt x="7268" y="4203"/>
                                </a:lnTo>
                                <a:lnTo>
                                  <a:pt x="7286" y="4220"/>
                                </a:lnTo>
                                <a:lnTo>
                                  <a:pt x="7310" y="4240"/>
                                </a:lnTo>
                                <a:lnTo>
                                  <a:pt x="7367" y="4288"/>
                                </a:lnTo>
                                <a:close/>
                                <a:moveTo>
                                  <a:pt x="8109" y="3007"/>
                                </a:moveTo>
                                <a:lnTo>
                                  <a:pt x="7956" y="3193"/>
                                </a:lnTo>
                                <a:lnTo>
                                  <a:pt x="8133" y="3329"/>
                                </a:lnTo>
                                <a:lnTo>
                                  <a:pt x="8182" y="3268"/>
                                </a:lnTo>
                                <a:lnTo>
                                  <a:pt x="8202" y="3243"/>
                                </a:lnTo>
                                <a:lnTo>
                                  <a:pt x="8218" y="3220"/>
                                </a:lnTo>
                                <a:lnTo>
                                  <a:pt x="8231" y="3201"/>
                                </a:lnTo>
                                <a:lnTo>
                                  <a:pt x="8241" y="3184"/>
                                </a:lnTo>
                                <a:lnTo>
                                  <a:pt x="8244" y="3177"/>
                                </a:lnTo>
                                <a:lnTo>
                                  <a:pt x="8247" y="3168"/>
                                </a:lnTo>
                                <a:lnTo>
                                  <a:pt x="8248" y="3161"/>
                                </a:lnTo>
                                <a:lnTo>
                                  <a:pt x="8248" y="3154"/>
                                </a:lnTo>
                                <a:lnTo>
                                  <a:pt x="8248" y="3147"/>
                                </a:lnTo>
                                <a:lnTo>
                                  <a:pt x="8246" y="3140"/>
                                </a:lnTo>
                                <a:lnTo>
                                  <a:pt x="8244" y="3133"/>
                                </a:lnTo>
                                <a:lnTo>
                                  <a:pt x="8240" y="3126"/>
                                </a:lnTo>
                                <a:lnTo>
                                  <a:pt x="8236" y="3118"/>
                                </a:lnTo>
                                <a:lnTo>
                                  <a:pt x="8230" y="3111"/>
                                </a:lnTo>
                                <a:lnTo>
                                  <a:pt x="8216" y="3094"/>
                                </a:lnTo>
                                <a:lnTo>
                                  <a:pt x="8196" y="3077"/>
                                </a:lnTo>
                                <a:lnTo>
                                  <a:pt x="8172" y="3057"/>
                                </a:lnTo>
                                <a:lnTo>
                                  <a:pt x="8109" y="3007"/>
                                </a:lnTo>
                                <a:close/>
                                <a:moveTo>
                                  <a:pt x="7963" y="3534"/>
                                </a:moveTo>
                                <a:lnTo>
                                  <a:pt x="8117" y="3349"/>
                                </a:lnTo>
                                <a:lnTo>
                                  <a:pt x="8095" y="3333"/>
                                </a:lnTo>
                                <a:lnTo>
                                  <a:pt x="8075" y="3317"/>
                                </a:lnTo>
                                <a:lnTo>
                                  <a:pt x="8040" y="3286"/>
                                </a:lnTo>
                                <a:lnTo>
                                  <a:pt x="8024" y="3274"/>
                                </a:lnTo>
                                <a:lnTo>
                                  <a:pt x="8010" y="3262"/>
                                </a:lnTo>
                                <a:lnTo>
                                  <a:pt x="7997" y="3253"/>
                                </a:lnTo>
                                <a:lnTo>
                                  <a:pt x="7983" y="3246"/>
                                </a:lnTo>
                                <a:lnTo>
                                  <a:pt x="7976" y="3244"/>
                                </a:lnTo>
                                <a:lnTo>
                                  <a:pt x="7970" y="3242"/>
                                </a:lnTo>
                                <a:lnTo>
                                  <a:pt x="7964" y="3241"/>
                                </a:lnTo>
                                <a:lnTo>
                                  <a:pt x="7957" y="3240"/>
                                </a:lnTo>
                                <a:lnTo>
                                  <a:pt x="7951" y="3241"/>
                                </a:lnTo>
                                <a:lnTo>
                                  <a:pt x="7944" y="3242"/>
                                </a:lnTo>
                                <a:lnTo>
                                  <a:pt x="7938" y="3244"/>
                                </a:lnTo>
                                <a:lnTo>
                                  <a:pt x="7931" y="3247"/>
                                </a:lnTo>
                                <a:lnTo>
                                  <a:pt x="7924" y="3250"/>
                                </a:lnTo>
                                <a:lnTo>
                                  <a:pt x="7916" y="3255"/>
                                </a:lnTo>
                                <a:lnTo>
                                  <a:pt x="7909" y="3261"/>
                                </a:lnTo>
                                <a:lnTo>
                                  <a:pt x="7901" y="3268"/>
                                </a:lnTo>
                                <a:lnTo>
                                  <a:pt x="7885" y="3285"/>
                                </a:lnTo>
                                <a:lnTo>
                                  <a:pt x="7867" y="3306"/>
                                </a:lnTo>
                                <a:lnTo>
                                  <a:pt x="7850" y="3329"/>
                                </a:lnTo>
                                <a:lnTo>
                                  <a:pt x="7837" y="3348"/>
                                </a:lnTo>
                                <a:lnTo>
                                  <a:pt x="7829" y="3366"/>
                                </a:lnTo>
                                <a:lnTo>
                                  <a:pt x="7826" y="3374"/>
                                </a:lnTo>
                                <a:lnTo>
                                  <a:pt x="7824" y="3382"/>
                                </a:lnTo>
                                <a:lnTo>
                                  <a:pt x="7822" y="3389"/>
                                </a:lnTo>
                                <a:lnTo>
                                  <a:pt x="7822" y="3396"/>
                                </a:lnTo>
                                <a:lnTo>
                                  <a:pt x="7822" y="3402"/>
                                </a:lnTo>
                                <a:lnTo>
                                  <a:pt x="7823" y="3408"/>
                                </a:lnTo>
                                <a:lnTo>
                                  <a:pt x="7825" y="3414"/>
                                </a:lnTo>
                                <a:lnTo>
                                  <a:pt x="7827" y="3420"/>
                                </a:lnTo>
                                <a:lnTo>
                                  <a:pt x="7830" y="3425"/>
                                </a:lnTo>
                                <a:lnTo>
                                  <a:pt x="7834" y="3431"/>
                                </a:lnTo>
                                <a:lnTo>
                                  <a:pt x="7843" y="3441"/>
                                </a:lnTo>
                                <a:lnTo>
                                  <a:pt x="7856" y="3453"/>
                                </a:lnTo>
                                <a:lnTo>
                                  <a:pt x="7870" y="3464"/>
                                </a:lnTo>
                                <a:lnTo>
                                  <a:pt x="7885" y="3475"/>
                                </a:lnTo>
                                <a:lnTo>
                                  <a:pt x="7922" y="3501"/>
                                </a:lnTo>
                                <a:lnTo>
                                  <a:pt x="7942" y="3517"/>
                                </a:lnTo>
                                <a:lnTo>
                                  <a:pt x="7963" y="3534"/>
                                </a:lnTo>
                                <a:close/>
                                <a:moveTo>
                                  <a:pt x="8629" y="2339"/>
                                </a:moveTo>
                                <a:lnTo>
                                  <a:pt x="8811" y="2483"/>
                                </a:lnTo>
                                <a:lnTo>
                                  <a:pt x="8864" y="2416"/>
                                </a:lnTo>
                                <a:lnTo>
                                  <a:pt x="8886" y="2389"/>
                                </a:lnTo>
                                <a:lnTo>
                                  <a:pt x="8905" y="2366"/>
                                </a:lnTo>
                                <a:lnTo>
                                  <a:pt x="8919" y="2344"/>
                                </a:lnTo>
                                <a:lnTo>
                                  <a:pt x="8930" y="2326"/>
                                </a:lnTo>
                                <a:lnTo>
                                  <a:pt x="8934" y="2317"/>
                                </a:lnTo>
                                <a:lnTo>
                                  <a:pt x="8937" y="2309"/>
                                </a:lnTo>
                                <a:lnTo>
                                  <a:pt x="8939" y="2301"/>
                                </a:lnTo>
                                <a:lnTo>
                                  <a:pt x="8941" y="2293"/>
                                </a:lnTo>
                                <a:lnTo>
                                  <a:pt x="8941" y="2285"/>
                                </a:lnTo>
                                <a:lnTo>
                                  <a:pt x="8940" y="2277"/>
                                </a:lnTo>
                                <a:lnTo>
                                  <a:pt x="8938" y="2268"/>
                                </a:lnTo>
                                <a:lnTo>
                                  <a:pt x="8934" y="2260"/>
                                </a:lnTo>
                                <a:lnTo>
                                  <a:pt x="8930" y="2252"/>
                                </a:lnTo>
                                <a:lnTo>
                                  <a:pt x="8925" y="2244"/>
                                </a:lnTo>
                                <a:lnTo>
                                  <a:pt x="8918" y="2235"/>
                                </a:lnTo>
                                <a:lnTo>
                                  <a:pt x="8911" y="2226"/>
                                </a:lnTo>
                                <a:lnTo>
                                  <a:pt x="8891" y="2206"/>
                                </a:lnTo>
                                <a:lnTo>
                                  <a:pt x="8867" y="2183"/>
                                </a:lnTo>
                                <a:lnTo>
                                  <a:pt x="8838" y="2158"/>
                                </a:lnTo>
                                <a:lnTo>
                                  <a:pt x="8802" y="2128"/>
                                </a:lnTo>
                                <a:lnTo>
                                  <a:pt x="8629" y="2339"/>
                                </a:lnTo>
                                <a:close/>
                                <a:moveTo>
                                  <a:pt x="8440" y="2582"/>
                                </a:moveTo>
                                <a:lnTo>
                                  <a:pt x="8440" y="2582"/>
                                </a:lnTo>
                                <a:lnTo>
                                  <a:pt x="8478" y="2610"/>
                                </a:lnTo>
                                <a:lnTo>
                                  <a:pt x="8509" y="2634"/>
                                </a:lnTo>
                                <a:lnTo>
                                  <a:pt x="8537" y="2653"/>
                                </a:lnTo>
                                <a:lnTo>
                                  <a:pt x="8562" y="2667"/>
                                </a:lnTo>
                                <a:lnTo>
                                  <a:pt x="8572" y="2672"/>
                                </a:lnTo>
                                <a:lnTo>
                                  <a:pt x="8583" y="2676"/>
                                </a:lnTo>
                                <a:lnTo>
                                  <a:pt x="8592" y="2680"/>
                                </a:lnTo>
                                <a:lnTo>
                                  <a:pt x="8601" y="2682"/>
                                </a:lnTo>
                                <a:lnTo>
                                  <a:pt x="8610" y="2683"/>
                                </a:lnTo>
                                <a:lnTo>
                                  <a:pt x="8619" y="2682"/>
                                </a:lnTo>
                                <a:lnTo>
                                  <a:pt x="8627" y="2681"/>
                                </a:lnTo>
                                <a:lnTo>
                                  <a:pt x="8635" y="2679"/>
                                </a:lnTo>
                                <a:lnTo>
                                  <a:pt x="8643" y="2676"/>
                                </a:lnTo>
                                <a:lnTo>
                                  <a:pt x="8650" y="2671"/>
                                </a:lnTo>
                                <a:lnTo>
                                  <a:pt x="8658" y="2666"/>
                                </a:lnTo>
                                <a:lnTo>
                                  <a:pt x="8666" y="2659"/>
                                </a:lnTo>
                                <a:lnTo>
                                  <a:pt x="8682" y="2643"/>
                                </a:lnTo>
                                <a:lnTo>
                                  <a:pt x="8700" y="2623"/>
                                </a:lnTo>
                                <a:lnTo>
                                  <a:pt x="8720" y="2598"/>
                                </a:lnTo>
                                <a:lnTo>
                                  <a:pt x="8742" y="2570"/>
                                </a:lnTo>
                                <a:lnTo>
                                  <a:pt x="8768" y="2538"/>
                                </a:lnTo>
                                <a:lnTo>
                                  <a:pt x="8797" y="2502"/>
                                </a:lnTo>
                                <a:lnTo>
                                  <a:pt x="8759" y="2473"/>
                                </a:lnTo>
                                <a:lnTo>
                                  <a:pt x="8726" y="2449"/>
                                </a:lnTo>
                                <a:lnTo>
                                  <a:pt x="8698" y="2429"/>
                                </a:lnTo>
                                <a:lnTo>
                                  <a:pt x="8673" y="2413"/>
                                </a:lnTo>
                                <a:lnTo>
                                  <a:pt x="8662" y="2408"/>
                                </a:lnTo>
                                <a:lnTo>
                                  <a:pt x="8651" y="2403"/>
                                </a:lnTo>
                                <a:lnTo>
                                  <a:pt x="8642" y="2400"/>
                                </a:lnTo>
                                <a:lnTo>
                                  <a:pt x="8632" y="2397"/>
                                </a:lnTo>
                                <a:lnTo>
                                  <a:pt x="8624" y="2396"/>
                                </a:lnTo>
                                <a:lnTo>
                                  <a:pt x="8615" y="2396"/>
                                </a:lnTo>
                                <a:lnTo>
                                  <a:pt x="8607" y="2397"/>
                                </a:lnTo>
                                <a:lnTo>
                                  <a:pt x="8599" y="2399"/>
                                </a:lnTo>
                                <a:lnTo>
                                  <a:pt x="8591" y="2402"/>
                                </a:lnTo>
                                <a:lnTo>
                                  <a:pt x="8584" y="2407"/>
                                </a:lnTo>
                                <a:lnTo>
                                  <a:pt x="8576" y="2412"/>
                                </a:lnTo>
                                <a:lnTo>
                                  <a:pt x="8568" y="2420"/>
                                </a:lnTo>
                                <a:lnTo>
                                  <a:pt x="8553" y="2436"/>
                                </a:lnTo>
                                <a:lnTo>
                                  <a:pt x="8535" y="2456"/>
                                </a:lnTo>
                                <a:lnTo>
                                  <a:pt x="8516" y="2481"/>
                                </a:lnTo>
                                <a:lnTo>
                                  <a:pt x="8494" y="2511"/>
                                </a:lnTo>
                                <a:lnTo>
                                  <a:pt x="8468" y="2544"/>
                                </a:lnTo>
                                <a:lnTo>
                                  <a:pt x="8440" y="2582"/>
                                </a:lnTo>
                                <a:close/>
                                <a:moveTo>
                                  <a:pt x="8283" y="2785"/>
                                </a:moveTo>
                                <a:lnTo>
                                  <a:pt x="8459" y="2922"/>
                                </a:lnTo>
                                <a:lnTo>
                                  <a:pt x="8507" y="2861"/>
                                </a:lnTo>
                                <a:lnTo>
                                  <a:pt x="8525" y="2836"/>
                                </a:lnTo>
                                <a:lnTo>
                                  <a:pt x="8540" y="2814"/>
                                </a:lnTo>
                                <a:lnTo>
                                  <a:pt x="8553" y="2795"/>
                                </a:lnTo>
                                <a:lnTo>
                                  <a:pt x="8557" y="2787"/>
                                </a:lnTo>
                                <a:lnTo>
                                  <a:pt x="8561" y="2779"/>
                                </a:lnTo>
                                <a:lnTo>
                                  <a:pt x="8563" y="2771"/>
                                </a:lnTo>
                                <a:lnTo>
                                  <a:pt x="8565" y="2764"/>
                                </a:lnTo>
                                <a:lnTo>
                                  <a:pt x="8566" y="2755"/>
                                </a:lnTo>
                                <a:lnTo>
                                  <a:pt x="8565" y="2748"/>
                                </a:lnTo>
                                <a:lnTo>
                                  <a:pt x="8564" y="2741"/>
                                </a:lnTo>
                                <a:lnTo>
                                  <a:pt x="8562" y="2735"/>
                                </a:lnTo>
                                <a:lnTo>
                                  <a:pt x="8559" y="2728"/>
                                </a:lnTo>
                                <a:lnTo>
                                  <a:pt x="8555" y="2721"/>
                                </a:lnTo>
                                <a:lnTo>
                                  <a:pt x="8550" y="2714"/>
                                </a:lnTo>
                                <a:lnTo>
                                  <a:pt x="8543" y="2706"/>
                                </a:lnTo>
                                <a:lnTo>
                                  <a:pt x="8528" y="2690"/>
                                </a:lnTo>
                                <a:lnTo>
                                  <a:pt x="8508" y="2672"/>
                                </a:lnTo>
                                <a:lnTo>
                                  <a:pt x="8485" y="2652"/>
                                </a:lnTo>
                                <a:lnTo>
                                  <a:pt x="8425" y="2602"/>
                                </a:lnTo>
                                <a:lnTo>
                                  <a:pt x="8283" y="2785"/>
                                </a:lnTo>
                                <a:close/>
                                <a:moveTo>
                                  <a:pt x="8130" y="2982"/>
                                </a:moveTo>
                                <a:lnTo>
                                  <a:pt x="8302" y="3125"/>
                                </a:lnTo>
                                <a:lnTo>
                                  <a:pt x="8444" y="2942"/>
                                </a:lnTo>
                                <a:lnTo>
                                  <a:pt x="8382" y="2897"/>
                                </a:lnTo>
                                <a:lnTo>
                                  <a:pt x="8357" y="2879"/>
                                </a:lnTo>
                                <a:lnTo>
                                  <a:pt x="8335" y="2865"/>
                                </a:lnTo>
                                <a:lnTo>
                                  <a:pt x="8316" y="2854"/>
                                </a:lnTo>
                                <a:lnTo>
                                  <a:pt x="8307" y="2849"/>
                                </a:lnTo>
                                <a:lnTo>
                                  <a:pt x="8299" y="2846"/>
                                </a:lnTo>
                                <a:lnTo>
                                  <a:pt x="8292" y="2844"/>
                                </a:lnTo>
                                <a:lnTo>
                                  <a:pt x="8284" y="2842"/>
                                </a:lnTo>
                                <a:lnTo>
                                  <a:pt x="8277" y="2841"/>
                                </a:lnTo>
                                <a:lnTo>
                                  <a:pt x="8270" y="2842"/>
                                </a:lnTo>
                                <a:lnTo>
                                  <a:pt x="8262" y="2843"/>
                                </a:lnTo>
                                <a:lnTo>
                                  <a:pt x="8256" y="2845"/>
                                </a:lnTo>
                                <a:lnTo>
                                  <a:pt x="8249" y="2848"/>
                                </a:lnTo>
                                <a:lnTo>
                                  <a:pt x="8242" y="2852"/>
                                </a:lnTo>
                                <a:lnTo>
                                  <a:pt x="8235" y="2857"/>
                                </a:lnTo>
                                <a:lnTo>
                                  <a:pt x="8228" y="2863"/>
                                </a:lnTo>
                                <a:lnTo>
                                  <a:pt x="8213" y="2878"/>
                                </a:lnTo>
                                <a:lnTo>
                                  <a:pt x="8195" y="2898"/>
                                </a:lnTo>
                                <a:lnTo>
                                  <a:pt x="8177" y="2921"/>
                                </a:lnTo>
                                <a:lnTo>
                                  <a:pt x="8130" y="2982"/>
                                </a:lnTo>
                                <a:close/>
                                <a:moveTo>
                                  <a:pt x="9072" y="1782"/>
                                </a:moveTo>
                                <a:lnTo>
                                  <a:pt x="9072" y="1782"/>
                                </a:lnTo>
                                <a:lnTo>
                                  <a:pt x="9111" y="1812"/>
                                </a:lnTo>
                                <a:lnTo>
                                  <a:pt x="9144" y="1836"/>
                                </a:lnTo>
                                <a:lnTo>
                                  <a:pt x="9173" y="1856"/>
                                </a:lnTo>
                                <a:lnTo>
                                  <a:pt x="9198" y="1872"/>
                                </a:lnTo>
                                <a:lnTo>
                                  <a:pt x="9209" y="1878"/>
                                </a:lnTo>
                                <a:lnTo>
                                  <a:pt x="9219" y="1882"/>
                                </a:lnTo>
                                <a:lnTo>
                                  <a:pt x="9229" y="1886"/>
                                </a:lnTo>
                                <a:lnTo>
                                  <a:pt x="9238" y="1888"/>
                                </a:lnTo>
                                <a:lnTo>
                                  <a:pt x="9248" y="1889"/>
                                </a:lnTo>
                                <a:lnTo>
                                  <a:pt x="9256" y="1889"/>
                                </a:lnTo>
                                <a:lnTo>
                                  <a:pt x="9264" y="1888"/>
                                </a:lnTo>
                                <a:lnTo>
                                  <a:pt x="9272" y="1886"/>
                                </a:lnTo>
                                <a:lnTo>
                                  <a:pt x="9279" y="1882"/>
                                </a:lnTo>
                                <a:lnTo>
                                  <a:pt x="9287" y="1878"/>
                                </a:lnTo>
                                <a:lnTo>
                                  <a:pt x="9295" y="1872"/>
                                </a:lnTo>
                                <a:lnTo>
                                  <a:pt x="9302" y="1866"/>
                                </a:lnTo>
                                <a:lnTo>
                                  <a:pt x="9319" y="1848"/>
                                </a:lnTo>
                                <a:lnTo>
                                  <a:pt x="9337" y="1827"/>
                                </a:lnTo>
                                <a:lnTo>
                                  <a:pt x="9356" y="1802"/>
                                </a:lnTo>
                                <a:lnTo>
                                  <a:pt x="9378" y="1772"/>
                                </a:lnTo>
                                <a:lnTo>
                                  <a:pt x="9405" y="1739"/>
                                </a:lnTo>
                                <a:lnTo>
                                  <a:pt x="9434" y="1701"/>
                                </a:lnTo>
                                <a:lnTo>
                                  <a:pt x="9447" y="1685"/>
                                </a:lnTo>
                                <a:lnTo>
                                  <a:pt x="9463" y="1668"/>
                                </a:lnTo>
                                <a:lnTo>
                                  <a:pt x="9495" y="1632"/>
                                </a:lnTo>
                                <a:lnTo>
                                  <a:pt x="9530" y="1595"/>
                                </a:lnTo>
                                <a:lnTo>
                                  <a:pt x="9546" y="1574"/>
                                </a:lnTo>
                                <a:lnTo>
                                  <a:pt x="9561" y="1555"/>
                                </a:lnTo>
                                <a:lnTo>
                                  <a:pt x="9575" y="1535"/>
                                </a:lnTo>
                                <a:lnTo>
                                  <a:pt x="9588" y="1514"/>
                                </a:lnTo>
                                <a:lnTo>
                                  <a:pt x="9599" y="1494"/>
                                </a:lnTo>
                                <a:lnTo>
                                  <a:pt x="9603" y="1484"/>
                                </a:lnTo>
                                <a:lnTo>
                                  <a:pt x="9606" y="1474"/>
                                </a:lnTo>
                                <a:lnTo>
                                  <a:pt x="9609" y="1464"/>
                                </a:lnTo>
                                <a:lnTo>
                                  <a:pt x="9611" y="1454"/>
                                </a:lnTo>
                                <a:lnTo>
                                  <a:pt x="9612" y="1444"/>
                                </a:lnTo>
                                <a:lnTo>
                                  <a:pt x="9612" y="1434"/>
                                </a:lnTo>
                                <a:lnTo>
                                  <a:pt x="9611" y="1425"/>
                                </a:lnTo>
                                <a:lnTo>
                                  <a:pt x="9610" y="1415"/>
                                </a:lnTo>
                                <a:lnTo>
                                  <a:pt x="9607" y="1406"/>
                                </a:lnTo>
                                <a:lnTo>
                                  <a:pt x="9603" y="1397"/>
                                </a:lnTo>
                                <a:lnTo>
                                  <a:pt x="9596" y="1382"/>
                                </a:lnTo>
                                <a:lnTo>
                                  <a:pt x="9588" y="1370"/>
                                </a:lnTo>
                                <a:lnTo>
                                  <a:pt x="9581" y="1359"/>
                                </a:lnTo>
                                <a:lnTo>
                                  <a:pt x="9574" y="1350"/>
                                </a:lnTo>
                                <a:lnTo>
                                  <a:pt x="9566" y="1341"/>
                                </a:lnTo>
                                <a:lnTo>
                                  <a:pt x="9559" y="1333"/>
                                </a:lnTo>
                                <a:lnTo>
                                  <a:pt x="9551" y="1327"/>
                                </a:lnTo>
                                <a:lnTo>
                                  <a:pt x="9543" y="1321"/>
                                </a:lnTo>
                                <a:lnTo>
                                  <a:pt x="9535" y="1317"/>
                                </a:lnTo>
                                <a:lnTo>
                                  <a:pt x="9527" y="1312"/>
                                </a:lnTo>
                                <a:lnTo>
                                  <a:pt x="9518" y="1310"/>
                                </a:lnTo>
                                <a:lnTo>
                                  <a:pt x="9510" y="1308"/>
                                </a:lnTo>
                                <a:lnTo>
                                  <a:pt x="9501" y="1307"/>
                                </a:lnTo>
                                <a:lnTo>
                                  <a:pt x="9493" y="1307"/>
                                </a:lnTo>
                                <a:lnTo>
                                  <a:pt x="9484" y="1308"/>
                                </a:lnTo>
                                <a:lnTo>
                                  <a:pt x="9475" y="1310"/>
                                </a:lnTo>
                                <a:lnTo>
                                  <a:pt x="9466" y="1312"/>
                                </a:lnTo>
                                <a:lnTo>
                                  <a:pt x="9458" y="1316"/>
                                </a:lnTo>
                                <a:lnTo>
                                  <a:pt x="9448" y="1320"/>
                                </a:lnTo>
                                <a:lnTo>
                                  <a:pt x="9439" y="1325"/>
                                </a:lnTo>
                                <a:lnTo>
                                  <a:pt x="9420" y="1336"/>
                                </a:lnTo>
                                <a:lnTo>
                                  <a:pt x="9402" y="1349"/>
                                </a:lnTo>
                                <a:lnTo>
                                  <a:pt x="9384" y="1365"/>
                                </a:lnTo>
                                <a:lnTo>
                                  <a:pt x="9364" y="1382"/>
                                </a:lnTo>
                                <a:lnTo>
                                  <a:pt x="9345" y="1403"/>
                                </a:lnTo>
                                <a:lnTo>
                                  <a:pt x="9327" y="1424"/>
                                </a:lnTo>
                                <a:lnTo>
                                  <a:pt x="9307" y="1446"/>
                                </a:lnTo>
                                <a:lnTo>
                                  <a:pt x="9289" y="1470"/>
                                </a:lnTo>
                                <a:lnTo>
                                  <a:pt x="9253" y="1518"/>
                                </a:lnTo>
                                <a:lnTo>
                                  <a:pt x="9217" y="1569"/>
                                </a:lnTo>
                                <a:lnTo>
                                  <a:pt x="9184" y="1620"/>
                                </a:lnTo>
                                <a:lnTo>
                                  <a:pt x="9122" y="1712"/>
                                </a:lnTo>
                                <a:lnTo>
                                  <a:pt x="9095" y="1751"/>
                                </a:lnTo>
                                <a:lnTo>
                                  <a:pt x="9083" y="1767"/>
                                </a:lnTo>
                                <a:lnTo>
                                  <a:pt x="9072" y="1782"/>
                                </a:lnTo>
                                <a:close/>
                                <a:moveTo>
                                  <a:pt x="8818" y="2109"/>
                                </a:moveTo>
                                <a:lnTo>
                                  <a:pt x="9002" y="2251"/>
                                </a:lnTo>
                                <a:lnTo>
                                  <a:pt x="9235" y="1951"/>
                                </a:lnTo>
                                <a:lnTo>
                                  <a:pt x="9192" y="1918"/>
                                </a:lnTo>
                                <a:lnTo>
                                  <a:pt x="9173" y="1905"/>
                                </a:lnTo>
                                <a:lnTo>
                                  <a:pt x="9154" y="1893"/>
                                </a:lnTo>
                                <a:lnTo>
                                  <a:pt x="9137" y="1883"/>
                                </a:lnTo>
                                <a:lnTo>
                                  <a:pt x="9121" y="1874"/>
                                </a:lnTo>
                                <a:lnTo>
                                  <a:pt x="9106" y="1867"/>
                                </a:lnTo>
                                <a:lnTo>
                                  <a:pt x="9091" y="1861"/>
                                </a:lnTo>
                                <a:lnTo>
                                  <a:pt x="9078" y="1857"/>
                                </a:lnTo>
                                <a:lnTo>
                                  <a:pt x="9066" y="1855"/>
                                </a:lnTo>
                                <a:lnTo>
                                  <a:pt x="9054" y="1854"/>
                                </a:lnTo>
                                <a:lnTo>
                                  <a:pt x="9043" y="1854"/>
                                </a:lnTo>
                                <a:lnTo>
                                  <a:pt x="9031" y="1856"/>
                                </a:lnTo>
                                <a:lnTo>
                                  <a:pt x="9021" y="1859"/>
                                </a:lnTo>
                                <a:lnTo>
                                  <a:pt x="9012" y="1865"/>
                                </a:lnTo>
                                <a:lnTo>
                                  <a:pt x="9002" y="1870"/>
                                </a:lnTo>
                                <a:lnTo>
                                  <a:pt x="8993" y="1877"/>
                                </a:lnTo>
                                <a:lnTo>
                                  <a:pt x="8984" y="1886"/>
                                </a:lnTo>
                                <a:lnTo>
                                  <a:pt x="8975" y="1895"/>
                                </a:lnTo>
                                <a:lnTo>
                                  <a:pt x="8965" y="1905"/>
                                </a:lnTo>
                                <a:lnTo>
                                  <a:pt x="8945" y="1929"/>
                                </a:lnTo>
                                <a:lnTo>
                                  <a:pt x="8925" y="1959"/>
                                </a:lnTo>
                                <a:lnTo>
                                  <a:pt x="8878" y="2027"/>
                                </a:lnTo>
                                <a:lnTo>
                                  <a:pt x="8850" y="2066"/>
                                </a:lnTo>
                                <a:lnTo>
                                  <a:pt x="8818" y="2109"/>
                                </a:lnTo>
                                <a:close/>
                                <a:moveTo>
                                  <a:pt x="6702" y="5535"/>
                                </a:moveTo>
                                <a:lnTo>
                                  <a:pt x="6538" y="5397"/>
                                </a:lnTo>
                                <a:lnTo>
                                  <a:pt x="6296" y="5693"/>
                                </a:lnTo>
                                <a:lnTo>
                                  <a:pt x="6339" y="5724"/>
                                </a:lnTo>
                                <a:lnTo>
                                  <a:pt x="6357" y="5737"/>
                                </a:lnTo>
                                <a:lnTo>
                                  <a:pt x="6375" y="5749"/>
                                </a:lnTo>
                                <a:lnTo>
                                  <a:pt x="6392" y="5758"/>
                                </a:lnTo>
                                <a:lnTo>
                                  <a:pt x="6408" y="5766"/>
                                </a:lnTo>
                                <a:lnTo>
                                  <a:pt x="6422" y="5773"/>
                                </a:lnTo>
                                <a:lnTo>
                                  <a:pt x="6436" y="5778"/>
                                </a:lnTo>
                                <a:lnTo>
                                  <a:pt x="6448" y="5783"/>
                                </a:lnTo>
                                <a:lnTo>
                                  <a:pt x="6461" y="5785"/>
                                </a:lnTo>
                                <a:lnTo>
                                  <a:pt x="6473" y="5786"/>
                                </a:lnTo>
                                <a:lnTo>
                                  <a:pt x="6484" y="5785"/>
                                </a:lnTo>
                                <a:lnTo>
                                  <a:pt x="6494" y="5783"/>
                                </a:lnTo>
                                <a:lnTo>
                                  <a:pt x="6504" y="5779"/>
                                </a:lnTo>
                                <a:lnTo>
                                  <a:pt x="6513" y="5774"/>
                                </a:lnTo>
                                <a:lnTo>
                                  <a:pt x="6522" y="5769"/>
                                </a:lnTo>
                                <a:lnTo>
                                  <a:pt x="6533" y="5762"/>
                                </a:lnTo>
                                <a:lnTo>
                                  <a:pt x="6541" y="5754"/>
                                </a:lnTo>
                                <a:lnTo>
                                  <a:pt x="6550" y="5744"/>
                                </a:lnTo>
                                <a:lnTo>
                                  <a:pt x="6559" y="5734"/>
                                </a:lnTo>
                                <a:lnTo>
                                  <a:pt x="6578" y="5709"/>
                                </a:lnTo>
                                <a:lnTo>
                                  <a:pt x="6597" y="5682"/>
                                </a:lnTo>
                                <a:lnTo>
                                  <a:pt x="6644" y="5615"/>
                                </a:lnTo>
                                <a:lnTo>
                                  <a:pt x="6671" y="5577"/>
                                </a:lnTo>
                                <a:lnTo>
                                  <a:pt x="6702" y="5535"/>
                                </a:lnTo>
                                <a:close/>
                                <a:moveTo>
                                  <a:pt x="6457" y="5849"/>
                                </a:moveTo>
                                <a:lnTo>
                                  <a:pt x="6281" y="5711"/>
                                </a:lnTo>
                                <a:lnTo>
                                  <a:pt x="6027" y="6039"/>
                                </a:lnTo>
                                <a:lnTo>
                                  <a:pt x="6050" y="6057"/>
                                </a:lnTo>
                                <a:lnTo>
                                  <a:pt x="6070" y="6071"/>
                                </a:lnTo>
                                <a:lnTo>
                                  <a:pt x="6089" y="6084"/>
                                </a:lnTo>
                                <a:lnTo>
                                  <a:pt x="6107" y="6095"/>
                                </a:lnTo>
                                <a:lnTo>
                                  <a:pt x="6126" y="6104"/>
                                </a:lnTo>
                                <a:lnTo>
                                  <a:pt x="6142" y="6111"/>
                                </a:lnTo>
                                <a:lnTo>
                                  <a:pt x="6157" y="6117"/>
                                </a:lnTo>
                                <a:lnTo>
                                  <a:pt x="6171" y="6120"/>
                                </a:lnTo>
                                <a:lnTo>
                                  <a:pt x="6186" y="6123"/>
                                </a:lnTo>
                                <a:lnTo>
                                  <a:pt x="6198" y="6124"/>
                                </a:lnTo>
                                <a:lnTo>
                                  <a:pt x="6211" y="6123"/>
                                </a:lnTo>
                                <a:lnTo>
                                  <a:pt x="6222" y="6121"/>
                                </a:lnTo>
                                <a:lnTo>
                                  <a:pt x="6233" y="6117"/>
                                </a:lnTo>
                                <a:lnTo>
                                  <a:pt x="6244" y="6112"/>
                                </a:lnTo>
                                <a:lnTo>
                                  <a:pt x="6256" y="6106"/>
                                </a:lnTo>
                                <a:lnTo>
                                  <a:pt x="6266" y="6099"/>
                                </a:lnTo>
                                <a:lnTo>
                                  <a:pt x="6276" y="6090"/>
                                </a:lnTo>
                                <a:lnTo>
                                  <a:pt x="6286" y="6081"/>
                                </a:lnTo>
                                <a:lnTo>
                                  <a:pt x="6296" y="6070"/>
                                </a:lnTo>
                                <a:lnTo>
                                  <a:pt x="6306" y="6058"/>
                                </a:lnTo>
                                <a:lnTo>
                                  <a:pt x="6327" y="6030"/>
                                </a:lnTo>
                                <a:lnTo>
                                  <a:pt x="6349" y="6000"/>
                                </a:lnTo>
                                <a:lnTo>
                                  <a:pt x="6398" y="5930"/>
                                </a:lnTo>
                                <a:lnTo>
                                  <a:pt x="6426" y="5890"/>
                                </a:lnTo>
                                <a:lnTo>
                                  <a:pt x="6457" y="5849"/>
                                </a:lnTo>
                                <a:close/>
                                <a:moveTo>
                                  <a:pt x="6177" y="6198"/>
                                </a:moveTo>
                                <a:lnTo>
                                  <a:pt x="6007" y="6066"/>
                                </a:lnTo>
                                <a:lnTo>
                                  <a:pt x="5946" y="6142"/>
                                </a:lnTo>
                                <a:lnTo>
                                  <a:pt x="5883" y="6219"/>
                                </a:lnTo>
                                <a:lnTo>
                                  <a:pt x="5821" y="6296"/>
                                </a:lnTo>
                                <a:lnTo>
                                  <a:pt x="5758" y="6373"/>
                                </a:lnTo>
                                <a:lnTo>
                                  <a:pt x="5698" y="6451"/>
                                </a:lnTo>
                                <a:lnTo>
                                  <a:pt x="5667" y="6490"/>
                                </a:lnTo>
                                <a:lnTo>
                                  <a:pt x="5638" y="6530"/>
                                </a:lnTo>
                                <a:lnTo>
                                  <a:pt x="5609" y="6570"/>
                                </a:lnTo>
                                <a:lnTo>
                                  <a:pt x="5582" y="6611"/>
                                </a:lnTo>
                                <a:lnTo>
                                  <a:pt x="5556" y="6651"/>
                                </a:lnTo>
                                <a:lnTo>
                                  <a:pt x="5530" y="6693"/>
                                </a:lnTo>
                                <a:lnTo>
                                  <a:pt x="5561" y="6699"/>
                                </a:lnTo>
                                <a:lnTo>
                                  <a:pt x="5591" y="6703"/>
                                </a:lnTo>
                                <a:lnTo>
                                  <a:pt x="5619" y="6704"/>
                                </a:lnTo>
                                <a:lnTo>
                                  <a:pt x="5647" y="6704"/>
                                </a:lnTo>
                                <a:lnTo>
                                  <a:pt x="5673" y="6702"/>
                                </a:lnTo>
                                <a:lnTo>
                                  <a:pt x="5698" y="6699"/>
                                </a:lnTo>
                                <a:lnTo>
                                  <a:pt x="5722" y="6693"/>
                                </a:lnTo>
                                <a:lnTo>
                                  <a:pt x="5745" y="6686"/>
                                </a:lnTo>
                                <a:lnTo>
                                  <a:pt x="5767" y="6678"/>
                                </a:lnTo>
                                <a:lnTo>
                                  <a:pt x="5788" y="6666"/>
                                </a:lnTo>
                                <a:lnTo>
                                  <a:pt x="5808" y="6655"/>
                                </a:lnTo>
                                <a:lnTo>
                                  <a:pt x="5828" y="6642"/>
                                </a:lnTo>
                                <a:lnTo>
                                  <a:pt x="5848" y="6627"/>
                                </a:lnTo>
                                <a:lnTo>
                                  <a:pt x="5866" y="6612"/>
                                </a:lnTo>
                                <a:lnTo>
                                  <a:pt x="5884" y="6594"/>
                                </a:lnTo>
                                <a:lnTo>
                                  <a:pt x="5901" y="6576"/>
                                </a:lnTo>
                                <a:lnTo>
                                  <a:pt x="5919" y="6558"/>
                                </a:lnTo>
                                <a:lnTo>
                                  <a:pt x="5935" y="6538"/>
                                </a:lnTo>
                                <a:lnTo>
                                  <a:pt x="5952" y="6516"/>
                                </a:lnTo>
                                <a:lnTo>
                                  <a:pt x="5968" y="6495"/>
                                </a:lnTo>
                                <a:lnTo>
                                  <a:pt x="6001" y="6449"/>
                                </a:lnTo>
                                <a:lnTo>
                                  <a:pt x="6034" y="6402"/>
                                </a:lnTo>
                                <a:lnTo>
                                  <a:pt x="6102" y="6301"/>
                                </a:lnTo>
                                <a:lnTo>
                                  <a:pt x="6139" y="6249"/>
                                </a:lnTo>
                                <a:lnTo>
                                  <a:pt x="6177" y="6198"/>
                                </a:lnTo>
                                <a:close/>
                                <a:moveTo>
                                  <a:pt x="7716" y="4244"/>
                                </a:moveTo>
                                <a:lnTo>
                                  <a:pt x="7855" y="4080"/>
                                </a:lnTo>
                                <a:lnTo>
                                  <a:pt x="7803" y="4038"/>
                                </a:lnTo>
                                <a:lnTo>
                                  <a:pt x="7779" y="4021"/>
                                </a:lnTo>
                                <a:lnTo>
                                  <a:pt x="7758" y="4005"/>
                                </a:lnTo>
                                <a:lnTo>
                                  <a:pt x="7739" y="3991"/>
                                </a:lnTo>
                                <a:lnTo>
                                  <a:pt x="7720" y="3981"/>
                                </a:lnTo>
                                <a:lnTo>
                                  <a:pt x="7710" y="3977"/>
                                </a:lnTo>
                                <a:lnTo>
                                  <a:pt x="7701" y="3973"/>
                                </a:lnTo>
                                <a:lnTo>
                                  <a:pt x="7693" y="3971"/>
                                </a:lnTo>
                                <a:lnTo>
                                  <a:pt x="7684" y="3969"/>
                                </a:lnTo>
                                <a:lnTo>
                                  <a:pt x="7676" y="3969"/>
                                </a:lnTo>
                                <a:lnTo>
                                  <a:pt x="7668" y="3969"/>
                                </a:lnTo>
                                <a:lnTo>
                                  <a:pt x="7659" y="3970"/>
                                </a:lnTo>
                                <a:lnTo>
                                  <a:pt x="7651" y="3973"/>
                                </a:lnTo>
                                <a:lnTo>
                                  <a:pt x="7643" y="3976"/>
                                </a:lnTo>
                                <a:lnTo>
                                  <a:pt x="7634" y="3981"/>
                                </a:lnTo>
                                <a:lnTo>
                                  <a:pt x="7626" y="3987"/>
                                </a:lnTo>
                                <a:lnTo>
                                  <a:pt x="7617" y="3995"/>
                                </a:lnTo>
                                <a:lnTo>
                                  <a:pt x="7609" y="4003"/>
                                </a:lnTo>
                                <a:lnTo>
                                  <a:pt x="7600" y="4013"/>
                                </a:lnTo>
                                <a:lnTo>
                                  <a:pt x="7592" y="4024"/>
                                </a:lnTo>
                                <a:lnTo>
                                  <a:pt x="7583" y="4036"/>
                                </a:lnTo>
                                <a:lnTo>
                                  <a:pt x="7563" y="4066"/>
                                </a:lnTo>
                                <a:lnTo>
                                  <a:pt x="7543" y="4101"/>
                                </a:lnTo>
                                <a:lnTo>
                                  <a:pt x="7716" y="4244"/>
                                </a:lnTo>
                                <a:close/>
                                <a:moveTo>
                                  <a:pt x="7524" y="4126"/>
                                </a:moveTo>
                                <a:lnTo>
                                  <a:pt x="7524" y="4126"/>
                                </a:lnTo>
                                <a:lnTo>
                                  <a:pt x="7478" y="4188"/>
                                </a:lnTo>
                                <a:lnTo>
                                  <a:pt x="7461" y="4214"/>
                                </a:lnTo>
                                <a:lnTo>
                                  <a:pt x="7447" y="4235"/>
                                </a:lnTo>
                                <a:lnTo>
                                  <a:pt x="7436" y="4254"/>
                                </a:lnTo>
                                <a:lnTo>
                                  <a:pt x="7430" y="4263"/>
                                </a:lnTo>
                                <a:lnTo>
                                  <a:pt x="7427" y="4272"/>
                                </a:lnTo>
                                <a:lnTo>
                                  <a:pt x="7425" y="4280"/>
                                </a:lnTo>
                                <a:lnTo>
                                  <a:pt x="7423" y="4287"/>
                                </a:lnTo>
                                <a:lnTo>
                                  <a:pt x="7422" y="4294"/>
                                </a:lnTo>
                                <a:lnTo>
                                  <a:pt x="7423" y="4301"/>
                                </a:lnTo>
                                <a:lnTo>
                                  <a:pt x="7424" y="4308"/>
                                </a:lnTo>
                                <a:lnTo>
                                  <a:pt x="7426" y="4314"/>
                                </a:lnTo>
                                <a:lnTo>
                                  <a:pt x="7429" y="4321"/>
                                </a:lnTo>
                                <a:lnTo>
                                  <a:pt x="7434" y="4328"/>
                                </a:lnTo>
                                <a:lnTo>
                                  <a:pt x="7439" y="4335"/>
                                </a:lnTo>
                                <a:lnTo>
                                  <a:pt x="7445" y="4343"/>
                                </a:lnTo>
                                <a:lnTo>
                                  <a:pt x="7460" y="4358"/>
                                </a:lnTo>
                                <a:lnTo>
                                  <a:pt x="7479" y="4375"/>
                                </a:lnTo>
                                <a:lnTo>
                                  <a:pt x="7502" y="4393"/>
                                </a:lnTo>
                                <a:lnTo>
                                  <a:pt x="7563" y="4440"/>
                                </a:lnTo>
                                <a:lnTo>
                                  <a:pt x="7610" y="4380"/>
                                </a:lnTo>
                                <a:lnTo>
                                  <a:pt x="7628" y="4356"/>
                                </a:lnTo>
                                <a:lnTo>
                                  <a:pt x="7643" y="4334"/>
                                </a:lnTo>
                                <a:lnTo>
                                  <a:pt x="7654" y="4316"/>
                                </a:lnTo>
                                <a:lnTo>
                                  <a:pt x="7658" y="4308"/>
                                </a:lnTo>
                                <a:lnTo>
                                  <a:pt x="7661" y="4300"/>
                                </a:lnTo>
                                <a:lnTo>
                                  <a:pt x="7663" y="4292"/>
                                </a:lnTo>
                                <a:lnTo>
                                  <a:pt x="7664" y="4285"/>
                                </a:lnTo>
                                <a:lnTo>
                                  <a:pt x="7665" y="4278"/>
                                </a:lnTo>
                                <a:lnTo>
                                  <a:pt x="7664" y="4271"/>
                                </a:lnTo>
                                <a:lnTo>
                                  <a:pt x="7663" y="4263"/>
                                </a:lnTo>
                                <a:lnTo>
                                  <a:pt x="7660" y="4257"/>
                                </a:lnTo>
                                <a:lnTo>
                                  <a:pt x="7657" y="4250"/>
                                </a:lnTo>
                                <a:lnTo>
                                  <a:pt x="7653" y="4243"/>
                                </a:lnTo>
                                <a:lnTo>
                                  <a:pt x="7648" y="4236"/>
                                </a:lnTo>
                                <a:lnTo>
                                  <a:pt x="7640" y="4229"/>
                                </a:lnTo>
                                <a:lnTo>
                                  <a:pt x="7625" y="4213"/>
                                </a:lnTo>
                                <a:lnTo>
                                  <a:pt x="7606" y="4195"/>
                                </a:lnTo>
                                <a:lnTo>
                                  <a:pt x="7583" y="4175"/>
                                </a:lnTo>
                                <a:lnTo>
                                  <a:pt x="7524" y="4126"/>
                                </a:lnTo>
                                <a:close/>
                                <a:moveTo>
                                  <a:pt x="7415" y="4631"/>
                                </a:moveTo>
                                <a:lnTo>
                                  <a:pt x="7554" y="4465"/>
                                </a:lnTo>
                                <a:lnTo>
                                  <a:pt x="7371" y="4322"/>
                                </a:lnTo>
                                <a:lnTo>
                                  <a:pt x="7324" y="4383"/>
                                </a:lnTo>
                                <a:lnTo>
                                  <a:pt x="7306" y="4408"/>
                                </a:lnTo>
                                <a:lnTo>
                                  <a:pt x="7291" y="4429"/>
                                </a:lnTo>
                                <a:lnTo>
                                  <a:pt x="7280" y="4447"/>
                                </a:lnTo>
                                <a:lnTo>
                                  <a:pt x="7276" y="4455"/>
                                </a:lnTo>
                                <a:lnTo>
                                  <a:pt x="7273" y="4463"/>
                                </a:lnTo>
                                <a:lnTo>
                                  <a:pt x="7271" y="4471"/>
                                </a:lnTo>
                                <a:lnTo>
                                  <a:pt x="7269" y="4479"/>
                                </a:lnTo>
                                <a:lnTo>
                                  <a:pt x="7269" y="4486"/>
                                </a:lnTo>
                                <a:lnTo>
                                  <a:pt x="7270" y="4492"/>
                                </a:lnTo>
                                <a:lnTo>
                                  <a:pt x="7271" y="4499"/>
                                </a:lnTo>
                                <a:lnTo>
                                  <a:pt x="7274" y="4506"/>
                                </a:lnTo>
                                <a:lnTo>
                                  <a:pt x="7277" y="4512"/>
                                </a:lnTo>
                                <a:lnTo>
                                  <a:pt x="7282" y="4519"/>
                                </a:lnTo>
                                <a:lnTo>
                                  <a:pt x="7287" y="4526"/>
                                </a:lnTo>
                                <a:lnTo>
                                  <a:pt x="7295" y="4533"/>
                                </a:lnTo>
                                <a:lnTo>
                                  <a:pt x="7310" y="4549"/>
                                </a:lnTo>
                                <a:lnTo>
                                  <a:pt x="7330" y="4565"/>
                                </a:lnTo>
                                <a:lnTo>
                                  <a:pt x="7354" y="4584"/>
                                </a:lnTo>
                                <a:lnTo>
                                  <a:pt x="7415" y="4631"/>
                                </a:lnTo>
                                <a:close/>
                                <a:moveTo>
                                  <a:pt x="7400" y="4650"/>
                                </a:moveTo>
                                <a:lnTo>
                                  <a:pt x="7223" y="4513"/>
                                </a:lnTo>
                                <a:lnTo>
                                  <a:pt x="7087" y="4690"/>
                                </a:lnTo>
                                <a:lnTo>
                                  <a:pt x="7147" y="4738"/>
                                </a:lnTo>
                                <a:lnTo>
                                  <a:pt x="7173" y="4757"/>
                                </a:lnTo>
                                <a:lnTo>
                                  <a:pt x="7194" y="4772"/>
                                </a:lnTo>
                                <a:lnTo>
                                  <a:pt x="7213" y="4784"/>
                                </a:lnTo>
                                <a:lnTo>
                                  <a:pt x="7221" y="4788"/>
                                </a:lnTo>
                                <a:lnTo>
                                  <a:pt x="7230" y="4791"/>
                                </a:lnTo>
                                <a:lnTo>
                                  <a:pt x="7238" y="4794"/>
                                </a:lnTo>
                                <a:lnTo>
                                  <a:pt x="7245" y="4795"/>
                                </a:lnTo>
                                <a:lnTo>
                                  <a:pt x="7252" y="4796"/>
                                </a:lnTo>
                                <a:lnTo>
                                  <a:pt x="7259" y="4795"/>
                                </a:lnTo>
                                <a:lnTo>
                                  <a:pt x="7266" y="4794"/>
                                </a:lnTo>
                                <a:lnTo>
                                  <a:pt x="7272" y="4792"/>
                                </a:lnTo>
                                <a:lnTo>
                                  <a:pt x="7279" y="4788"/>
                                </a:lnTo>
                                <a:lnTo>
                                  <a:pt x="7286" y="4784"/>
                                </a:lnTo>
                                <a:lnTo>
                                  <a:pt x="7293" y="4779"/>
                                </a:lnTo>
                                <a:lnTo>
                                  <a:pt x="7301" y="4773"/>
                                </a:lnTo>
                                <a:lnTo>
                                  <a:pt x="7316" y="4757"/>
                                </a:lnTo>
                                <a:lnTo>
                                  <a:pt x="7333" y="4736"/>
                                </a:lnTo>
                                <a:lnTo>
                                  <a:pt x="7352" y="4712"/>
                                </a:lnTo>
                                <a:lnTo>
                                  <a:pt x="7400" y="4650"/>
                                </a:lnTo>
                                <a:close/>
                                <a:moveTo>
                                  <a:pt x="7248" y="4846"/>
                                </a:moveTo>
                                <a:lnTo>
                                  <a:pt x="7248" y="4846"/>
                                </a:lnTo>
                                <a:lnTo>
                                  <a:pt x="7181" y="4799"/>
                                </a:lnTo>
                                <a:lnTo>
                                  <a:pt x="7153" y="4781"/>
                                </a:lnTo>
                                <a:lnTo>
                                  <a:pt x="7130" y="4767"/>
                                </a:lnTo>
                                <a:lnTo>
                                  <a:pt x="7110" y="4757"/>
                                </a:lnTo>
                                <a:lnTo>
                                  <a:pt x="7101" y="4754"/>
                                </a:lnTo>
                                <a:lnTo>
                                  <a:pt x="7092" y="4751"/>
                                </a:lnTo>
                                <a:lnTo>
                                  <a:pt x="7083" y="4749"/>
                                </a:lnTo>
                                <a:lnTo>
                                  <a:pt x="7075" y="4748"/>
                                </a:lnTo>
                                <a:lnTo>
                                  <a:pt x="7068" y="4749"/>
                                </a:lnTo>
                                <a:lnTo>
                                  <a:pt x="7060" y="4751"/>
                                </a:lnTo>
                                <a:lnTo>
                                  <a:pt x="7053" y="4753"/>
                                </a:lnTo>
                                <a:lnTo>
                                  <a:pt x="7046" y="4757"/>
                                </a:lnTo>
                                <a:lnTo>
                                  <a:pt x="7039" y="4761"/>
                                </a:lnTo>
                                <a:lnTo>
                                  <a:pt x="7032" y="4767"/>
                                </a:lnTo>
                                <a:lnTo>
                                  <a:pt x="7025" y="4773"/>
                                </a:lnTo>
                                <a:lnTo>
                                  <a:pt x="7017" y="4780"/>
                                </a:lnTo>
                                <a:lnTo>
                                  <a:pt x="7000" y="4798"/>
                                </a:lnTo>
                                <a:lnTo>
                                  <a:pt x="6983" y="4821"/>
                                </a:lnTo>
                                <a:lnTo>
                                  <a:pt x="6963" y="4847"/>
                                </a:lnTo>
                                <a:lnTo>
                                  <a:pt x="6913" y="4912"/>
                                </a:lnTo>
                                <a:lnTo>
                                  <a:pt x="6949" y="4939"/>
                                </a:lnTo>
                                <a:lnTo>
                                  <a:pt x="6980" y="4963"/>
                                </a:lnTo>
                                <a:lnTo>
                                  <a:pt x="7006" y="4982"/>
                                </a:lnTo>
                                <a:lnTo>
                                  <a:pt x="7030" y="4996"/>
                                </a:lnTo>
                                <a:lnTo>
                                  <a:pt x="7040" y="5002"/>
                                </a:lnTo>
                                <a:lnTo>
                                  <a:pt x="7050" y="5007"/>
                                </a:lnTo>
                                <a:lnTo>
                                  <a:pt x="7059" y="5010"/>
                                </a:lnTo>
                                <a:lnTo>
                                  <a:pt x="7067" y="5013"/>
                                </a:lnTo>
                                <a:lnTo>
                                  <a:pt x="7075" y="5014"/>
                                </a:lnTo>
                                <a:lnTo>
                                  <a:pt x="7083" y="5015"/>
                                </a:lnTo>
                                <a:lnTo>
                                  <a:pt x="7092" y="5014"/>
                                </a:lnTo>
                                <a:lnTo>
                                  <a:pt x="7099" y="5013"/>
                                </a:lnTo>
                                <a:lnTo>
                                  <a:pt x="7106" y="5010"/>
                                </a:lnTo>
                                <a:lnTo>
                                  <a:pt x="7113" y="5006"/>
                                </a:lnTo>
                                <a:lnTo>
                                  <a:pt x="7120" y="5002"/>
                                </a:lnTo>
                                <a:lnTo>
                                  <a:pt x="7127" y="4996"/>
                                </a:lnTo>
                                <a:lnTo>
                                  <a:pt x="7142" y="4982"/>
                                </a:lnTo>
                                <a:lnTo>
                                  <a:pt x="7159" y="4963"/>
                                </a:lnTo>
                                <a:lnTo>
                                  <a:pt x="7177" y="4940"/>
                                </a:lnTo>
                                <a:lnTo>
                                  <a:pt x="7197" y="4913"/>
                                </a:lnTo>
                                <a:lnTo>
                                  <a:pt x="7248" y="4846"/>
                                </a:lnTo>
                                <a:close/>
                                <a:moveTo>
                                  <a:pt x="7069" y="5075"/>
                                </a:moveTo>
                                <a:lnTo>
                                  <a:pt x="6898" y="4932"/>
                                </a:lnTo>
                                <a:lnTo>
                                  <a:pt x="6747" y="5140"/>
                                </a:lnTo>
                                <a:lnTo>
                                  <a:pt x="6812" y="5186"/>
                                </a:lnTo>
                                <a:lnTo>
                                  <a:pt x="6838" y="5203"/>
                                </a:lnTo>
                                <a:lnTo>
                                  <a:pt x="6860" y="5216"/>
                                </a:lnTo>
                                <a:lnTo>
                                  <a:pt x="6881" y="5225"/>
                                </a:lnTo>
                                <a:lnTo>
                                  <a:pt x="6889" y="5229"/>
                                </a:lnTo>
                                <a:lnTo>
                                  <a:pt x="6898" y="5232"/>
                                </a:lnTo>
                                <a:lnTo>
                                  <a:pt x="6906" y="5233"/>
                                </a:lnTo>
                                <a:lnTo>
                                  <a:pt x="6913" y="5234"/>
                                </a:lnTo>
                                <a:lnTo>
                                  <a:pt x="6920" y="5234"/>
                                </a:lnTo>
                                <a:lnTo>
                                  <a:pt x="6927" y="5232"/>
                                </a:lnTo>
                                <a:lnTo>
                                  <a:pt x="6934" y="5229"/>
                                </a:lnTo>
                                <a:lnTo>
                                  <a:pt x="6941" y="5225"/>
                                </a:lnTo>
                                <a:lnTo>
                                  <a:pt x="6949" y="5221"/>
                                </a:lnTo>
                                <a:lnTo>
                                  <a:pt x="6956" y="5216"/>
                                </a:lnTo>
                                <a:lnTo>
                                  <a:pt x="6970" y="5202"/>
                                </a:lnTo>
                                <a:lnTo>
                                  <a:pt x="6985" y="5185"/>
                                </a:lnTo>
                                <a:lnTo>
                                  <a:pt x="7002" y="5164"/>
                                </a:lnTo>
                                <a:lnTo>
                                  <a:pt x="7022" y="5138"/>
                                </a:lnTo>
                                <a:lnTo>
                                  <a:pt x="7069" y="5075"/>
                                </a:lnTo>
                                <a:close/>
                                <a:moveTo>
                                  <a:pt x="6902" y="5292"/>
                                </a:moveTo>
                                <a:lnTo>
                                  <a:pt x="6902" y="5292"/>
                                </a:lnTo>
                                <a:lnTo>
                                  <a:pt x="6883" y="5276"/>
                                </a:lnTo>
                                <a:lnTo>
                                  <a:pt x="6864" y="5260"/>
                                </a:lnTo>
                                <a:lnTo>
                                  <a:pt x="6833" y="5232"/>
                                </a:lnTo>
                                <a:lnTo>
                                  <a:pt x="6819" y="5218"/>
                                </a:lnTo>
                                <a:lnTo>
                                  <a:pt x="6804" y="5206"/>
                                </a:lnTo>
                                <a:lnTo>
                                  <a:pt x="6792" y="5197"/>
                                </a:lnTo>
                                <a:lnTo>
                                  <a:pt x="6779" y="5189"/>
                                </a:lnTo>
                                <a:lnTo>
                                  <a:pt x="6767" y="5184"/>
                                </a:lnTo>
                                <a:lnTo>
                                  <a:pt x="6761" y="5182"/>
                                </a:lnTo>
                                <a:lnTo>
                                  <a:pt x="6755" y="5181"/>
                                </a:lnTo>
                                <a:lnTo>
                                  <a:pt x="6749" y="5181"/>
                                </a:lnTo>
                                <a:lnTo>
                                  <a:pt x="6743" y="5181"/>
                                </a:lnTo>
                                <a:lnTo>
                                  <a:pt x="6736" y="5182"/>
                                </a:lnTo>
                                <a:lnTo>
                                  <a:pt x="6729" y="5185"/>
                                </a:lnTo>
                                <a:lnTo>
                                  <a:pt x="6722" y="5188"/>
                                </a:lnTo>
                                <a:lnTo>
                                  <a:pt x="6716" y="5191"/>
                                </a:lnTo>
                                <a:lnTo>
                                  <a:pt x="6708" y="5196"/>
                                </a:lnTo>
                                <a:lnTo>
                                  <a:pt x="6701" y="5202"/>
                                </a:lnTo>
                                <a:lnTo>
                                  <a:pt x="6686" y="5217"/>
                                </a:lnTo>
                                <a:lnTo>
                                  <a:pt x="6669" y="5237"/>
                                </a:lnTo>
                                <a:lnTo>
                                  <a:pt x="6625" y="5290"/>
                                </a:lnTo>
                                <a:lnTo>
                                  <a:pt x="6609" y="5312"/>
                                </a:lnTo>
                                <a:lnTo>
                                  <a:pt x="6595" y="5330"/>
                                </a:lnTo>
                                <a:lnTo>
                                  <a:pt x="6587" y="5346"/>
                                </a:lnTo>
                                <a:lnTo>
                                  <a:pt x="6584" y="5354"/>
                                </a:lnTo>
                                <a:lnTo>
                                  <a:pt x="6581" y="5361"/>
                                </a:lnTo>
                                <a:lnTo>
                                  <a:pt x="6580" y="5367"/>
                                </a:lnTo>
                                <a:lnTo>
                                  <a:pt x="6579" y="5375"/>
                                </a:lnTo>
                                <a:lnTo>
                                  <a:pt x="6580" y="5381"/>
                                </a:lnTo>
                                <a:lnTo>
                                  <a:pt x="6581" y="5387"/>
                                </a:lnTo>
                                <a:lnTo>
                                  <a:pt x="6583" y="5393"/>
                                </a:lnTo>
                                <a:lnTo>
                                  <a:pt x="6586" y="5399"/>
                                </a:lnTo>
                                <a:lnTo>
                                  <a:pt x="6590" y="5405"/>
                                </a:lnTo>
                                <a:lnTo>
                                  <a:pt x="6595" y="5411"/>
                                </a:lnTo>
                                <a:lnTo>
                                  <a:pt x="6607" y="5423"/>
                                </a:lnTo>
                                <a:lnTo>
                                  <a:pt x="6623" y="5437"/>
                                </a:lnTo>
                                <a:lnTo>
                                  <a:pt x="6663" y="5471"/>
                                </a:lnTo>
                                <a:lnTo>
                                  <a:pt x="6717" y="5516"/>
                                </a:lnTo>
                                <a:lnTo>
                                  <a:pt x="6902" y="5292"/>
                                </a:lnTo>
                                <a:close/>
                                <a:moveTo>
                                  <a:pt x="8024" y="3875"/>
                                </a:moveTo>
                                <a:lnTo>
                                  <a:pt x="8151" y="3711"/>
                                </a:lnTo>
                                <a:lnTo>
                                  <a:pt x="8099" y="3671"/>
                                </a:lnTo>
                                <a:lnTo>
                                  <a:pt x="8077" y="3653"/>
                                </a:lnTo>
                                <a:lnTo>
                                  <a:pt x="8054" y="3637"/>
                                </a:lnTo>
                                <a:lnTo>
                                  <a:pt x="8035" y="3624"/>
                                </a:lnTo>
                                <a:lnTo>
                                  <a:pt x="8016" y="3613"/>
                                </a:lnTo>
                                <a:lnTo>
                                  <a:pt x="8007" y="3609"/>
                                </a:lnTo>
                                <a:lnTo>
                                  <a:pt x="7998" y="3606"/>
                                </a:lnTo>
                                <a:lnTo>
                                  <a:pt x="7989" y="3603"/>
                                </a:lnTo>
                                <a:lnTo>
                                  <a:pt x="7980" y="3602"/>
                                </a:lnTo>
                                <a:lnTo>
                                  <a:pt x="7972" y="3601"/>
                                </a:lnTo>
                                <a:lnTo>
                                  <a:pt x="7964" y="3601"/>
                                </a:lnTo>
                                <a:lnTo>
                                  <a:pt x="7956" y="3603"/>
                                </a:lnTo>
                                <a:lnTo>
                                  <a:pt x="7947" y="3605"/>
                                </a:lnTo>
                                <a:lnTo>
                                  <a:pt x="7939" y="3608"/>
                                </a:lnTo>
                                <a:lnTo>
                                  <a:pt x="7931" y="3613"/>
                                </a:lnTo>
                                <a:lnTo>
                                  <a:pt x="7923" y="3619"/>
                                </a:lnTo>
                                <a:lnTo>
                                  <a:pt x="7914" y="3626"/>
                                </a:lnTo>
                                <a:lnTo>
                                  <a:pt x="7905" y="3634"/>
                                </a:lnTo>
                                <a:lnTo>
                                  <a:pt x="7897" y="3644"/>
                                </a:lnTo>
                                <a:lnTo>
                                  <a:pt x="7888" y="3656"/>
                                </a:lnTo>
                                <a:lnTo>
                                  <a:pt x="7879" y="3668"/>
                                </a:lnTo>
                                <a:lnTo>
                                  <a:pt x="7861" y="3697"/>
                                </a:lnTo>
                                <a:lnTo>
                                  <a:pt x="7840" y="3733"/>
                                </a:lnTo>
                                <a:lnTo>
                                  <a:pt x="8024" y="3875"/>
                                </a:lnTo>
                                <a:close/>
                                <a:moveTo>
                                  <a:pt x="7870" y="4059"/>
                                </a:moveTo>
                                <a:lnTo>
                                  <a:pt x="7870" y="4059"/>
                                </a:lnTo>
                                <a:lnTo>
                                  <a:pt x="7900" y="4033"/>
                                </a:lnTo>
                                <a:lnTo>
                                  <a:pt x="7925" y="4009"/>
                                </a:lnTo>
                                <a:lnTo>
                                  <a:pt x="7936" y="3998"/>
                                </a:lnTo>
                                <a:lnTo>
                                  <a:pt x="7944" y="3986"/>
                                </a:lnTo>
                                <a:lnTo>
                                  <a:pt x="7952" y="3975"/>
                                </a:lnTo>
                                <a:lnTo>
                                  <a:pt x="7958" y="3965"/>
                                </a:lnTo>
                                <a:lnTo>
                                  <a:pt x="7963" y="3956"/>
                                </a:lnTo>
                                <a:lnTo>
                                  <a:pt x="7967" y="3947"/>
                                </a:lnTo>
                                <a:lnTo>
                                  <a:pt x="7970" y="3938"/>
                                </a:lnTo>
                                <a:lnTo>
                                  <a:pt x="7972" y="3929"/>
                                </a:lnTo>
                                <a:lnTo>
                                  <a:pt x="7972" y="3919"/>
                                </a:lnTo>
                                <a:lnTo>
                                  <a:pt x="7972" y="3911"/>
                                </a:lnTo>
                                <a:lnTo>
                                  <a:pt x="7971" y="3903"/>
                                </a:lnTo>
                                <a:lnTo>
                                  <a:pt x="7968" y="3895"/>
                                </a:lnTo>
                                <a:lnTo>
                                  <a:pt x="7965" y="3887"/>
                                </a:lnTo>
                                <a:lnTo>
                                  <a:pt x="7961" y="3879"/>
                                </a:lnTo>
                                <a:lnTo>
                                  <a:pt x="7956" y="3871"/>
                                </a:lnTo>
                                <a:lnTo>
                                  <a:pt x="7950" y="3863"/>
                                </a:lnTo>
                                <a:lnTo>
                                  <a:pt x="7936" y="3846"/>
                                </a:lnTo>
                                <a:lnTo>
                                  <a:pt x="7918" y="3830"/>
                                </a:lnTo>
                                <a:lnTo>
                                  <a:pt x="7898" y="3812"/>
                                </a:lnTo>
                                <a:lnTo>
                                  <a:pt x="7876" y="3794"/>
                                </a:lnTo>
                                <a:lnTo>
                                  <a:pt x="7825" y="3752"/>
                                </a:lnTo>
                                <a:lnTo>
                                  <a:pt x="7778" y="3812"/>
                                </a:lnTo>
                                <a:lnTo>
                                  <a:pt x="7760" y="3836"/>
                                </a:lnTo>
                                <a:lnTo>
                                  <a:pt x="7745" y="3858"/>
                                </a:lnTo>
                                <a:lnTo>
                                  <a:pt x="7735" y="3876"/>
                                </a:lnTo>
                                <a:lnTo>
                                  <a:pt x="7731" y="3885"/>
                                </a:lnTo>
                                <a:lnTo>
                                  <a:pt x="7728" y="3893"/>
                                </a:lnTo>
                                <a:lnTo>
                                  <a:pt x="7725" y="3900"/>
                                </a:lnTo>
                                <a:lnTo>
                                  <a:pt x="7724" y="3907"/>
                                </a:lnTo>
                                <a:lnTo>
                                  <a:pt x="7724" y="3914"/>
                                </a:lnTo>
                                <a:lnTo>
                                  <a:pt x="7724" y="3921"/>
                                </a:lnTo>
                                <a:lnTo>
                                  <a:pt x="7726" y="3928"/>
                                </a:lnTo>
                                <a:lnTo>
                                  <a:pt x="7729" y="3935"/>
                                </a:lnTo>
                                <a:lnTo>
                                  <a:pt x="7732" y="3942"/>
                                </a:lnTo>
                                <a:lnTo>
                                  <a:pt x="7737" y="3948"/>
                                </a:lnTo>
                                <a:lnTo>
                                  <a:pt x="7742" y="3955"/>
                                </a:lnTo>
                                <a:lnTo>
                                  <a:pt x="7748" y="3962"/>
                                </a:lnTo>
                                <a:lnTo>
                                  <a:pt x="7764" y="3977"/>
                                </a:lnTo>
                                <a:lnTo>
                                  <a:pt x="7785" y="3993"/>
                                </a:lnTo>
                                <a:lnTo>
                                  <a:pt x="7809" y="4013"/>
                                </a:lnTo>
                                <a:lnTo>
                                  <a:pt x="7870" y="4059"/>
                                </a:lnTo>
                                <a:close/>
                                <a:moveTo>
                                  <a:pt x="8335" y="3487"/>
                                </a:moveTo>
                                <a:lnTo>
                                  <a:pt x="8483" y="3297"/>
                                </a:lnTo>
                                <a:lnTo>
                                  <a:pt x="8419" y="3252"/>
                                </a:lnTo>
                                <a:lnTo>
                                  <a:pt x="8392" y="3233"/>
                                </a:lnTo>
                                <a:lnTo>
                                  <a:pt x="8370" y="3219"/>
                                </a:lnTo>
                                <a:lnTo>
                                  <a:pt x="8351" y="3208"/>
                                </a:lnTo>
                                <a:lnTo>
                                  <a:pt x="8342" y="3205"/>
                                </a:lnTo>
                                <a:lnTo>
                                  <a:pt x="8333" y="3202"/>
                                </a:lnTo>
                                <a:lnTo>
                                  <a:pt x="8325" y="3199"/>
                                </a:lnTo>
                                <a:lnTo>
                                  <a:pt x="8317" y="3198"/>
                                </a:lnTo>
                                <a:lnTo>
                                  <a:pt x="8309" y="3198"/>
                                </a:lnTo>
                                <a:lnTo>
                                  <a:pt x="8302" y="3199"/>
                                </a:lnTo>
                                <a:lnTo>
                                  <a:pt x="8295" y="3200"/>
                                </a:lnTo>
                                <a:lnTo>
                                  <a:pt x="8288" y="3203"/>
                                </a:lnTo>
                                <a:lnTo>
                                  <a:pt x="8281" y="3206"/>
                                </a:lnTo>
                                <a:lnTo>
                                  <a:pt x="8274" y="3211"/>
                                </a:lnTo>
                                <a:lnTo>
                                  <a:pt x="8265" y="3216"/>
                                </a:lnTo>
                                <a:lnTo>
                                  <a:pt x="8258" y="3223"/>
                                </a:lnTo>
                                <a:lnTo>
                                  <a:pt x="8242" y="3240"/>
                                </a:lnTo>
                                <a:lnTo>
                                  <a:pt x="8224" y="3260"/>
                                </a:lnTo>
                                <a:lnTo>
                                  <a:pt x="8203" y="3283"/>
                                </a:lnTo>
                                <a:lnTo>
                                  <a:pt x="8152" y="3345"/>
                                </a:lnTo>
                                <a:lnTo>
                                  <a:pt x="8335" y="3487"/>
                                </a:lnTo>
                                <a:close/>
                                <a:moveTo>
                                  <a:pt x="8171" y="3685"/>
                                </a:moveTo>
                                <a:lnTo>
                                  <a:pt x="8171" y="3685"/>
                                </a:lnTo>
                                <a:lnTo>
                                  <a:pt x="8219" y="3624"/>
                                </a:lnTo>
                                <a:lnTo>
                                  <a:pt x="8238" y="3599"/>
                                </a:lnTo>
                                <a:lnTo>
                                  <a:pt x="8253" y="3577"/>
                                </a:lnTo>
                                <a:lnTo>
                                  <a:pt x="8264" y="3558"/>
                                </a:lnTo>
                                <a:lnTo>
                                  <a:pt x="8269" y="3550"/>
                                </a:lnTo>
                                <a:lnTo>
                                  <a:pt x="8273" y="3541"/>
                                </a:lnTo>
                                <a:lnTo>
                                  <a:pt x="8275" y="3534"/>
                                </a:lnTo>
                                <a:lnTo>
                                  <a:pt x="8277" y="3526"/>
                                </a:lnTo>
                                <a:lnTo>
                                  <a:pt x="8278" y="3519"/>
                                </a:lnTo>
                                <a:lnTo>
                                  <a:pt x="8277" y="3511"/>
                                </a:lnTo>
                                <a:lnTo>
                                  <a:pt x="8276" y="3504"/>
                                </a:lnTo>
                                <a:lnTo>
                                  <a:pt x="8274" y="3497"/>
                                </a:lnTo>
                                <a:lnTo>
                                  <a:pt x="8271" y="3490"/>
                                </a:lnTo>
                                <a:lnTo>
                                  <a:pt x="8266" y="3483"/>
                                </a:lnTo>
                                <a:lnTo>
                                  <a:pt x="8261" y="3476"/>
                                </a:lnTo>
                                <a:lnTo>
                                  <a:pt x="8255" y="3469"/>
                                </a:lnTo>
                                <a:lnTo>
                                  <a:pt x="8240" y="3453"/>
                                </a:lnTo>
                                <a:lnTo>
                                  <a:pt x="8220" y="3434"/>
                                </a:lnTo>
                                <a:lnTo>
                                  <a:pt x="8196" y="3414"/>
                                </a:lnTo>
                                <a:lnTo>
                                  <a:pt x="8137" y="3364"/>
                                </a:lnTo>
                                <a:lnTo>
                                  <a:pt x="7989" y="3554"/>
                                </a:lnTo>
                                <a:lnTo>
                                  <a:pt x="8171" y="3685"/>
                                </a:lnTo>
                                <a:close/>
                                <a:moveTo>
                                  <a:pt x="8623" y="2766"/>
                                </a:moveTo>
                                <a:lnTo>
                                  <a:pt x="8479" y="2937"/>
                                </a:lnTo>
                                <a:lnTo>
                                  <a:pt x="8657" y="3086"/>
                                </a:lnTo>
                                <a:lnTo>
                                  <a:pt x="8706" y="3023"/>
                                </a:lnTo>
                                <a:lnTo>
                                  <a:pt x="8726" y="2998"/>
                                </a:lnTo>
                                <a:lnTo>
                                  <a:pt x="8741" y="2977"/>
                                </a:lnTo>
                                <a:lnTo>
                                  <a:pt x="8753" y="2957"/>
                                </a:lnTo>
                                <a:lnTo>
                                  <a:pt x="8759" y="2948"/>
                                </a:lnTo>
                                <a:lnTo>
                                  <a:pt x="8763" y="2940"/>
                                </a:lnTo>
                                <a:lnTo>
                                  <a:pt x="8765" y="2932"/>
                                </a:lnTo>
                                <a:lnTo>
                                  <a:pt x="8767" y="2924"/>
                                </a:lnTo>
                                <a:lnTo>
                                  <a:pt x="8768" y="2917"/>
                                </a:lnTo>
                                <a:lnTo>
                                  <a:pt x="8768" y="2910"/>
                                </a:lnTo>
                                <a:lnTo>
                                  <a:pt x="8767" y="2903"/>
                                </a:lnTo>
                                <a:lnTo>
                                  <a:pt x="8765" y="2896"/>
                                </a:lnTo>
                                <a:lnTo>
                                  <a:pt x="8762" y="2889"/>
                                </a:lnTo>
                                <a:lnTo>
                                  <a:pt x="8758" y="2882"/>
                                </a:lnTo>
                                <a:lnTo>
                                  <a:pt x="8751" y="2875"/>
                                </a:lnTo>
                                <a:lnTo>
                                  <a:pt x="8745" y="2867"/>
                                </a:lnTo>
                                <a:lnTo>
                                  <a:pt x="8730" y="2852"/>
                                </a:lnTo>
                                <a:lnTo>
                                  <a:pt x="8710" y="2834"/>
                                </a:lnTo>
                                <a:lnTo>
                                  <a:pt x="8686" y="2814"/>
                                </a:lnTo>
                                <a:lnTo>
                                  <a:pt x="8623" y="2766"/>
                                </a:lnTo>
                                <a:close/>
                                <a:moveTo>
                                  <a:pt x="8498" y="3278"/>
                                </a:moveTo>
                                <a:lnTo>
                                  <a:pt x="8642" y="3107"/>
                                </a:lnTo>
                                <a:lnTo>
                                  <a:pt x="8458" y="2964"/>
                                </a:lnTo>
                                <a:lnTo>
                                  <a:pt x="8411" y="3025"/>
                                </a:lnTo>
                                <a:lnTo>
                                  <a:pt x="8391" y="3050"/>
                                </a:lnTo>
                                <a:lnTo>
                                  <a:pt x="8376" y="3071"/>
                                </a:lnTo>
                                <a:lnTo>
                                  <a:pt x="8365" y="3090"/>
                                </a:lnTo>
                                <a:lnTo>
                                  <a:pt x="8361" y="3099"/>
                                </a:lnTo>
                                <a:lnTo>
                                  <a:pt x="8357" y="3108"/>
                                </a:lnTo>
                                <a:lnTo>
                                  <a:pt x="8355" y="3115"/>
                                </a:lnTo>
                                <a:lnTo>
                                  <a:pt x="8353" y="3122"/>
                                </a:lnTo>
                                <a:lnTo>
                                  <a:pt x="8353" y="3130"/>
                                </a:lnTo>
                                <a:lnTo>
                                  <a:pt x="8353" y="3136"/>
                                </a:lnTo>
                                <a:lnTo>
                                  <a:pt x="8354" y="3143"/>
                                </a:lnTo>
                                <a:lnTo>
                                  <a:pt x="8357" y="3150"/>
                                </a:lnTo>
                                <a:lnTo>
                                  <a:pt x="8360" y="3157"/>
                                </a:lnTo>
                                <a:lnTo>
                                  <a:pt x="8364" y="3163"/>
                                </a:lnTo>
                                <a:lnTo>
                                  <a:pt x="8370" y="3171"/>
                                </a:lnTo>
                                <a:lnTo>
                                  <a:pt x="8376" y="3178"/>
                                </a:lnTo>
                                <a:lnTo>
                                  <a:pt x="8392" y="3194"/>
                                </a:lnTo>
                                <a:lnTo>
                                  <a:pt x="8412" y="3211"/>
                                </a:lnTo>
                                <a:lnTo>
                                  <a:pt x="8436" y="3230"/>
                                </a:lnTo>
                                <a:lnTo>
                                  <a:pt x="8498" y="3278"/>
                                </a:lnTo>
                                <a:close/>
                                <a:moveTo>
                                  <a:pt x="8832" y="2498"/>
                                </a:moveTo>
                                <a:lnTo>
                                  <a:pt x="9009" y="2647"/>
                                </a:lnTo>
                                <a:lnTo>
                                  <a:pt x="9189" y="2429"/>
                                </a:lnTo>
                                <a:lnTo>
                                  <a:pt x="9151" y="2402"/>
                                </a:lnTo>
                                <a:lnTo>
                                  <a:pt x="9119" y="2379"/>
                                </a:lnTo>
                                <a:lnTo>
                                  <a:pt x="9090" y="2361"/>
                                </a:lnTo>
                                <a:lnTo>
                                  <a:pt x="9066" y="2347"/>
                                </a:lnTo>
                                <a:lnTo>
                                  <a:pt x="9055" y="2340"/>
                                </a:lnTo>
                                <a:lnTo>
                                  <a:pt x="9045" y="2335"/>
                                </a:lnTo>
                                <a:lnTo>
                                  <a:pt x="9035" y="2332"/>
                                </a:lnTo>
                                <a:lnTo>
                                  <a:pt x="9025" y="2329"/>
                                </a:lnTo>
                                <a:lnTo>
                                  <a:pt x="9016" y="2328"/>
                                </a:lnTo>
                                <a:lnTo>
                                  <a:pt x="9008" y="2328"/>
                                </a:lnTo>
                                <a:lnTo>
                                  <a:pt x="9000" y="2328"/>
                                </a:lnTo>
                                <a:lnTo>
                                  <a:pt x="8992" y="2330"/>
                                </a:lnTo>
                                <a:lnTo>
                                  <a:pt x="8984" y="2332"/>
                                </a:lnTo>
                                <a:lnTo>
                                  <a:pt x="8977" y="2336"/>
                                </a:lnTo>
                                <a:lnTo>
                                  <a:pt x="8969" y="2341"/>
                                </a:lnTo>
                                <a:lnTo>
                                  <a:pt x="8960" y="2347"/>
                                </a:lnTo>
                                <a:lnTo>
                                  <a:pt x="8952" y="2354"/>
                                </a:lnTo>
                                <a:lnTo>
                                  <a:pt x="8944" y="2362"/>
                                </a:lnTo>
                                <a:lnTo>
                                  <a:pt x="8927" y="2381"/>
                                </a:lnTo>
                                <a:lnTo>
                                  <a:pt x="8908" y="2403"/>
                                </a:lnTo>
                                <a:lnTo>
                                  <a:pt x="8885" y="2431"/>
                                </a:lnTo>
                                <a:lnTo>
                                  <a:pt x="8832" y="2498"/>
                                </a:lnTo>
                                <a:close/>
                                <a:moveTo>
                                  <a:pt x="8638" y="2745"/>
                                </a:moveTo>
                                <a:lnTo>
                                  <a:pt x="8638" y="2745"/>
                                </a:lnTo>
                                <a:lnTo>
                                  <a:pt x="8658" y="2761"/>
                                </a:lnTo>
                                <a:lnTo>
                                  <a:pt x="8676" y="2776"/>
                                </a:lnTo>
                                <a:lnTo>
                                  <a:pt x="8709" y="2804"/>
                                </a:lnTo>
                                <a:lnTo>
                                  <a:pt x="8724" y="2816"/>
                                </a:lnTo>
                                <a:lnTo>
                                  <a:pt x="8738" y="2829"/>
                                </a:lnTo>
                                <a:lnTo>
                                  <a:pt x="8751" y="2839"/>
                                </a:lnTo>
                                <a:lnTo>
                                  <a:pt x="8765" y="2847"/>
                                </a:lnTo>
                                <a:lnTo>
                                  <a:pt x="8778" y="2853"/>
                                </a:lnTo>
                                <a:lnTo>
                                  <a:pt x="8785" y="2855"/>
                                </a:lnTo>
                                <a:lnTo>
                                  <a:pt x="8791" y="2856"/>
                                </a:lnTo>
                                <a:lnTo>
                                  <a:pt x="8798" y="2857"/>
                                </a:lnTo>
                                <a:lnTo>
                                  <a:pt x="8804" y="2857"/>
                                </a:lnTo>
                                <a:lnTo>
                                  <a:pt x="8811" y="2856"/>
                                </a:lnTo>
                                <a:lnTo>
                                  <a:pt x="8818" y="2854"/>
                                </a:lnTo>
                                <a:lnTo>
                                  <a:pt x="8826" y="2851"/>
                                </a:lnTo>
                                <a:lnTo>
                                  <a:pt x="8833" y="2848"/>
                                </a:lnTo>
                                <a:lnTo>
                                  <a:pt x="8840" y="2844"/>
                                </a:lnTo>
                                <a:lnTo>
                                  <a:pt x="8847" y="2838"/>
                                </a:lnTo>
                                <a:lnTo>
                                  <a:pt x="8855" y="2832"/>
                                </a:lnTo>
                                <a:lnTo>
                                  <a:pt x="8863" y="2823"/>
                                </a:lnTo>
                                <a:lnTo>
                                  <a:pt x="8879" y="2805"/>
                                </a:lnTo>
                                <a:lnTo>
                                  <a:pt x="8903" y="2777"/>
                                </a:lnTo>
                                <a:lnTo>
                                  <a:pt x="8922" y="2751"/>
                                </a:lnTo>
                                <a:lnTo>
                                  <a:pt x="8937" y="2730"/>
                                </a:lnTo>
                                <a:lnTo>
                                  <a:pt x="8949" y="2711"/>
                                </a:lnTo>
                                <a:lnTo>
                                  <a:pt x="8953" y="2702"/>
                                </a:lnTo>
                                <a:lnTo>
                                  <a:pt x="8956" y="2694"/>
                                </a:lnTo>
                                <a:lnTo>
                                  <a:pt x="8958" y="2686"/>
                                </a:lnTo>
                                <a:lnTo>
                                  <a:pt x="8960" y="2679"/>
                                </a:lnTo>
                                <a:lnTo>
                                  <a:pt x="8960" y="2672"/>
                                </a:lnTo>
                                <a:lnTo>
                                  <a:pt x="8960" y="2665"/>
                                </a:lnTo>
                                <a:lnTo>
                                  <a:pt x="8959" y="2659"/>
                                </a:lnTo>
                                <a:lnTo>
                                  <a:pt x="8957" y="2652"/>
                                </a:lnTo>
                                <a:lnTo>
                                  <a:pt x="8954" y="2646"/>
                                </a:lnTo>
                                <a:lnTo>
                                  <a:pt x="8950" y="2640"/>
                                </a:lnTo>
                                <a:lnTo>
                                  <a:pt x="8941" y="2627"/>
                                </a:lnTo>
                                <a:lnTo>
                                  <a:pt x="8927" y="2613"/>
                                </a:lnTo>
                                <a:lnTo>
                                  <a:pt x="8911" y="2598"/>
                                </a:lnTo>
                                <a:lnTo>
                                  <a:pt x="8869" y="2563"/>
                                </a:lnTo>
                                <a:lnTo>
                                  <a:pt x="8844" y="2541"/>
                                </a:lnTo>
                                <a:lnTo>
                                  <a:pt x="8816" y="2517"/>
                                </a:lnTo>
                                <a:lnTo>
                                  <a:pt x="8638" y="2745"/>
                                </a:lnTo>
                                <a:close/>
                                <a:moveTo>
                                  <a:pt x="9275" y="1940"/>
                                </a:moveTo>
                                <a:lnTo>
                                  <a:pt x="9454" y="2089"/>
                                </a:lnTo>
                                <a:lnTo>
                                  <a:pt x="9476" y="2062"/>
                                </a:lnTo>
                                <a:lnTo>
                                  <a:pt x="9500" y="2035"/>
                                </a:lnTo>
                                <a:lnTo>
                                  <a:pt x="9554" y="1979"/>
                                </a:lnTo>
                                <a:lnTo>
                                  <a:pt x="9581" y="1951"/>
                                </a:lnTo>
                                <a:lnTo>
                                  <a:pt x="9608" y="1921"/>
                                </a:lnTo>
                                <a:lnTo>
                                  <a:pt x="9633" y="1892"/>
                                </a:lnTo>
                                <a:lnTo>
                                  <a:pt x="9657" y="1861"/>
                                </a:lnTo>
                                <a:lnTo>
                                  <a:pt x="9669" y="1846"/>
                                </a:lnTo>
                                <a:lnTo>
                                  <a:pt x="9679" y="1831"/>
                                </a:lnTo>
                                <a:lnTo>
                                  <a:pt x="9689" y="1816"/>
                                </a:lnTo>
                                <a:lnTo>
                                  <a:pt x="9698" y="1801"/>
                                </a:lnTo>
                                <a:lnTo>
                                  <a:pt x="9706" y="1784"/>
                                </a:lnTo>
                                <a:lnTo>
                                  <a:pt x="9713" y="1769"/>
                                </a:lnTo>
                                <a:lnTo>
                                  <a:pt x="9719" y="1753"/>
                                </a:lnTo>
                                <a:lnTo>
                                  <a:pt x="9724" y="1738"/>
                                </a:lnTo>
                                <a:lnTo>
                                  <a:pt x="9727" y="1721"/>
                                </a:lnTo>
                                <a:lnTo>
                                  <a:pt x="9730" y="1705"/>
                                </a:lnTo>
                                <a:lnTo>
                                  <a:pt x="9731" y="1689"/>
                                </a:lnTo>
                                <a:lnTo>
                                  <a:pt x="9731" y="1673"/>
                                </a:lnTo>
                                <a:lnTo>
                                  <a:pt x="9728" y="1656"/>
                                </a:lnTo>
                                <a:lnTo>
                                  <a:pt x="9724" y="1640"/>
                                </a:lnTo>
                                <a:lnTo>
                                  <a:pt x="9719" y="1624"/>
                                </a:lnTo>
                                <a:lnTo>
                                  <a:pt x="9712" y="1607"/>
                                </a:lnTo>
                                <a:lnTo>
                                  <a:pt x="9701" y="1587"/>
                                </a:lnTo>
                                <a:lnTo>
                                  <a:pt x="9695" y="1579"/>
                                </a:lnTo>
                                <a:lnTo>
                                  <a:pt x="9689" y="1571"/>
                                </a:lnTo>
                                <a:lnTo>
                                  <a:pt x="9683" y="1565"/>
                                </a:lnTo>
                                <a:lnTo>
                                  <a:pt x="9677" y="1559"/>
                                </a:lnTo>
                                <a:lnTo>
                                  <a:pt x="9671" y="1554"/>
                                </a:lnTo>
                                <a:lnTo>
                                  <a:pt x="9665" y="1550"/>
                                </a:lnTo>
                                <a:lnTo>
                                  <a:pt x="9657" y="1546"/>
                                </a:lnTo>
                                <a:lnTo>
                                  <a:pt x="9651" y="1544"/>
                                </a:lnTo>
                                <a:lnTo>
                                  <a:pt x="9644" y="1542"/>
                                </a:lnTo>
                                <a:lnTo>
                                  <a:pt x="9638" y="1541"/>
                                </a:lnTo>
                                <a:lnTo>
                                  <a:pt x="9631" y="1540"/>
                                </a:lnTo>
                                <a:lnTo>
                                  <a:pt x="9624" y="1541"/>
                                </a:lnTo>
                                <a:lnTo>
                                  <a:pt x="9617" y="1542"/>
                                </a:lnTo>
                                <a:lnTo>
                                  <a:pt x="9610" y="1543"/>
                                </a:lnTo>
                                <a:lnTo>
                                  <a:pt x="9596" y="1548"/>
                                </a:lnTo>
                                <a:lnTo>
                                  <a:pt x="9581" y="1555"/>
                                </a:lnTo>
                                <a:lnTo>
                                  <a:pt x="9566" y="1564"/>
                                </a:lnTo>
                                <a:lnTo>
                                  <a:pt x="9552" y="1575"/>
                                </a:lnTo>
                                <a:lnTo>
                                  <a:pt x="9537" y="1588"/>
                                </a:lnTo>
                                <a:lnTo>
                                  <a:pt x="9522" y="1604"/>
                                </a:lnTo>
                                <a:lnTo>
                                  <a:pt x="9506" y="1619"/>
                                </a:lnTo>
                                <a:lnTo>
                                  <a:pt x="9491" y="1636"/>
                                </a:lnTo>
                                <a:lnTo>
                                  <a:pt x="9476" y="1655"/>
                                </a:lnTo>
                                <a:lnTo>
                                  <a:pt x="9461" y="1674"/>
                                </a:lnTo>
                                <a:lnTo>
                                  <a:pt x="9431" y="1714"/>
                                </a:lnTo>
                                <a:lnTo>
                                  <a:pt x="9402" y="1757"/>
                                </a:lnTo>
                                <a:lnTo>
                                  <a:pt x="9373" y="1799"/>
                                </a:lnTo>
                                <a:lnTo>
                                  <a:pt x="9321" y="1878"/>
                                </a:lnTo>
                                <a:lnTo>
                                  <a:pt x="9297" y="1911"/>
                                </a:lnTo>
                                <a:lnTo>
                                  <a:pt x="9275" y="1940"/>
                                </a:lnTo>
                                <a:close/>
                                <a:moveTo>
                                  <a:pt x="9015" y="2273"/>
                                </a:moveTo>
                                <a:lnTo>
                                  <a:pt x="9015" y="2273"/>
                                </a:lnTo>
                                <a:lnTo>
                                  <a:pt x="9044" y="2294"/>
                                </a:lnTo>
                                <a:lnTo>
                                  <a:pt x="9068" y="2313"/>
                                </a:lnTo>
                                <a:lnTo>
                                  <a:pt x="9109" y="2346"/>
                                </a:lnTo>
                                <a:lnTo>
                                  <a:pt x="9126" y="2359"/>
                                </a:lnTo>
                                <a:lnTo>
                                  <a:pt x="9141" y="2370"/>
                                </a:lnTo>
                                <a:lnTo>
                                  <a:pt x="9155" y="2378"/>
                                </a:lnTo>
                                <a:lnTo>
                                  <a:pt x="9162" y="2381"/>
                                </a:lnTo>
                                <a:lnTo>
                                  <a:pt x="9168" y="2383"/>
                                </a:lnTo>
                                <a:lnTo>
                                  <a:pt x="9176" y="2384"/>
                                </a:lnTo>
                                <a:lnTo>
                                  <a:pt x="9182" y="2385"/>
                                </a:lnTo>
                                <a:lnTo>
                                  <a:pt x="9189" y="2385"/>
                                </a:lnTo>
                                <a:lnTo>
                                  <a:pt x="9195" y="2384"/>
                                </a:lnTo>
                                <a:lnTo>
                                  <a:pt x="9202" y="2382"/>
                                </a:lnTo>
                                <a:lnTo>
                                  <a:pt x="9208" y="2379"/>
                                </a:lnTo>
                                <a:lnTo>
                                  <a:pt x="9215" y="2376"/>
                                </a:lnTo>
                                <a:lnTo>
                                  <a:pt x="9222" y="2371"/>
                                </a:lnTo>
                                <a:lnTo>
                                  <a:pt x="9237" y="2358"/>
                                </a:lnTo>
                                <a:lnTo>
                                  <a:pt x="9255" y="2341"/>
                                </a:lnTo>
                                <a:lnTo>
                                  <a:pt x="9273" y="2319"/>
                                </a:lnTo>
                                <a:lnTo>
                                  <a:pt x="9294" y="2294"/>
                                </a:lnTo>
                                <a:lnTo>
                                  <a:pt x="9343" y="2230"/>
                                </a:lnTo>
                                <a:lnTo>
                                  <a:pt x="9362" y="2204"/>
                                </a:lnTo>
                                <a:lnTo>
                                  <a:pt x="9378" y="2183"/>
                                </a:lnTo>
                                <a:lnTo>
                                  <a:pt x="9390" y="2164"/>
                                </a:lnTo>
                                <a:lnTo>
                                  <a:pt x="9395" y="2155"/>
                                </a:lnTo>
                                <a:lnTo>
                                  <a:pt x="9398" y="2147"/>
                                </a:lnTo>
                                <a:lnTo>
                                  <a:pt x="9401" y="2138"/>
                                </a:lnTo>
                                <a:lnTo>
                                  <a:pt x="9402" y="2130"/>
                                </a:lnTo>
                                <a:lnTo>
                                  <a:pt x="9403" y="2123"/>
                                </a:lnTo>
                                <a:lnTo>
                                  <a:pt x="9402" y="2116"/>
                                </a:lnTo>
                                <a:lnTo>
                                  <a:pt x="9401" y="2109"/>
                                </a:lnTo>
                                <a:lnTo>
                                  <a:pt x="9399" y="2102"/>
                                </a:lnTo>
                                <a:lnTo>
                                  <a:pt x="9395" y="2095"/>
                                </a:lnTo>
                                <a:lnTo>
                                  <a:pt x="9391" y="2088"/>
                                </a:lnTo>
                                <a:lnTo>
                                  <a:pt x="9386" y="2081"/>
                                </a:lnTo>
                                <a:lnTo>
                                  <a:pt x="9378" y="2073"/>
                                </a:lnTo>
                                <a:lnTo>
                                  <a:pt x="9362" y="2056"/>
                                </a:lnTo>
                                <a:lnTo>
                                  <a:pt x="9342" y="2038"/>
                                </a:lnTo>
                                <a:lnTo>
                                  <a:pt x="9318" y="2018"/>
                                </a:lnTo>
                                <a:lnTo>
                                  <a:pt x="9255" y="1966"/>
                                </a:lnTo>
                                <a:lnTo>
                                  <a:pt x="9015" y="2273"/>
                                </a:lnTo>
                                <a:close/>
                                <a:moveTo>
                                  <a:pt x="6661" y="6007"/>
                                </a:moveTo>
                                <a:lnTo>
                                  <a:pt x="6661" y="6007"/>
                                </a:lnTo>
                                <a:lnTo>
                                  <a:pt x="6638" y="5990"/>
                                </a:lnTo>
                                <a:lnTo>
                                  <a:pt x="6616" y="5974"/>
                                </a:lnTo>
                                <a:lnTo>
                                  <a:pt x="6595" y="5960"/>
                                </a:lnTo>
                                <a:lnTo>
                                  <a:pt x="6576" y="5948"/>
                                </a:lnTo>
                                <a:lnTo>
                                  <a:pt x="6559" y="5939"/>
                                </a:lnTo>
                                <a:lnTo>
                                  <a:pt x="6542" y="5930"/>
                                </a:lnTo>
                                <a:lnTo>
                                  <a:pt x="6525" y="5924"/>
                                </a:lnTo>
                                <a:lnTo>
                                  <a:pt x="6511" y="5918"/>
                                </a:lnTo>
                                <a:lnTo>
                                  <a:pt x="6497" y="5915"/>
                                </a:lnTo>
                                <a:lnTo>
                                  <a:pt x="6483" y="5913"/>
                                </a:lnTo>
                                <a:lnTo>
                                  <a:pt x="6471" y="5913"/>
                                </a:lnTo>
                                <a:lnTo>
                                  <a:pt x="6458" y="5915"/>
                                </a:lnTo>
                                <a:lnTo>
                                  <a:pt x="6447" y="5917"/>
                                </a:lnTo>
                                <a:lnTo>
                                  <a:pt x="6436" y="5923"/>
                                </a:lnTo>
                                <a:lnTo>
                                  <a:pt x="6425" y="5928"/>
                                </a:lnTo>
                                <a:lnTo>
                                  <a:pt x="6415" y="5935"/>
                                </a:lnTo>
                                <a:lnTo>
                                  <a:pt x="6405" y="5943"/>
                                </a:lnTo>
                                <a:lnTo>
                                  <a:pt x="6395" y="5952"/>
                                </a:lnTo>
                                <a:lnTo>
                                  <a:pt x="6384" y="5963"/>
                                </a:lnTo>
                                <a:lnTo>
                                  <a:pt x="6373" y="5974"/>
                                </a:lnTo>
                                <a:lnTo>
                                  <a:pt x="6353" y="6002"/>
                                </a:lnTo>
                                <a:lnTo>
                                  <a:pt x="6331" y="6032"/>
                                </a:lnTo>
                                <a:lnTo>
                                  <a:pt x="6280" y="6103"/>
                                </a:lnTo>
                                <a:lnTo>
                                  <a:pt x="6250" y="6144"/>
                                </a:lnTo>
                                <a:lnTo>
                                  <a:pt x="6217" y="6187"/>
                                </a:lnTo>
                                <a:lnTo>
                                  <a:pt x="6240" y="6205"/>
                                </a:lnTo>
                                <a:lnTo>
                                  <a:pt x="6262" y="6220"/>
                                </a:lnTo>
                                <a:lnTo>
                                  <a:pt x="6282" y="6234"/>
                                </a:lnTo>
                                <a:lnTo>
                                  <a:pt x="6301" y="6245"/>
                                </a:lnTo>
                                <a:lnTo>
                                  <a:pt x="6319" y="6255"/>
                                </a:lnTo>
                                <a:lnTo>
                                  <a:pt x="6336" y="6264"/>
                                </a:lnTo>
                                <a:lnTo>
                                  <a:pt x="6352" y="6271"/>
                                </a:lnTo>
                                <a:lnTo>
                                  <a:pt x="6367" y="6276"/>
                                </a:lnTo>
                                <a:lnTo>
                                  <a:pt x="6381" y="6279"/>
                                </a:lnTo>
                                <a:lnTo>
                                  <a:pt x="6395" y="6280"/>
                                </a:lnTo>
                                <a:lnTo>
                                  <a:pt x="6407" y="6281"/>
                                </a:lnTo>
                                <a:lnTo>
                                  <a:pt x="6419" y="6279"/>
                                </a:lnTo>
                                <a:lnTo>
                                  <a:pt x="6431" y="6276"/>
                                </a:lnTo>
                                <a:lnTo>
                                  <a:pt x="6441" y="6272"/>
                                </a:lnTo>
                                <a:lnTo>
                                  <a:pt x="6452" y="6267"/>
                                </a:lnTo>
                                <a:lnTo>
                                  <a:pt x="6463" y="6259"/>
                                </a:lnTo>
                                <a:lnTo>
                                  <a:pt x="6474" y="6251"/>
                                </a:lnTo>
                                <a:lnTo>
                                  <a:pt x="6484" y="6242"/>
                                </a:lnTo>
                                <a:lnTo>
                                  <a:pt x="6494" y="6231"/>
                                </a:lnTo>
                                <a:lnTo>
                                  <a:pt x="6504" y="6220"/>
                                </a:lnTo>
                                <a:lnTo>
                                  <a:pt x="6524" y="6192"/>
                                </a:lnTo>
                                <a:lnTo>
                                  <a:pt x="6547" y="6162"/>
                                </a:lnTo>
                                <a:lnTo>
                                  <a:pt x="6597" y="6090"/>
                                </a:lnTo>
                                <a:lnTo>
                                  <a:pt x="6627" y="6050"/>
                                </a:lnTo>
                                <a:lnTo>
                                  <a:pt x="6661" y="6007"/>
                                </a:lnTo>
                                <a:close/>
                                <a:moveTo>
                                  <a:pt x="6379" y="6356"/>
                                </a:moveTo>
                                <a:lnTo>
                                  <a:pt x="6197" y="6213"/>
                                </a:lnTo>
                                <a:lnTo>
                                  <a:pt x="6173" y="6242"/>
                                </a:lnTo>
                                <a:lnTo>
                                  <a:pt x="6148" y="6273"/>
                                </a:lnTo>
                                <a:lnTo>
                                  <a:pt x="6094" y="6335"/>
                                </a:lnTo>
                                <a:lnTo>
                                  <a:pt x="6037" y="6397"/>
                                </a:lnTo>
                                <a:lnTo>
                                  <a:pt x="5982" y="6463"/>
                                </a:lnTo>
                                <a:lnTo>
                                  <a:pt x="5955" y="6496"/>
                                </a:lnTo>
                                <a:lnTo>
                                  <a:pt x="5929" y="6529"/>
                                </a:lnTo>
                                <a:lnTo>
                                  <a:pt x="5905" y="6563"/>
                                </a:lnTo>
                                <a:lnTo>
                                  <a:pt x="5881" y="6596"/>
                                </a:lnTo>
                                <a:lnTo>
                                  <a:pt x="5861" y="6631"/>
                                </a:lnTo>
                                <a:lnTo>
                                  <a:pt x="5842" y="6665"/>
                                </a:lnTo>
                                <a:lnTo>
                                  <a:pt x="5834" y="6683"/>
                                </a:lnTo>
                                <a:lnTo>
                                  <a:pt x="5825" y="6700"/>
                                </a:lnTo>
                                <a:lnTo>
                                  <a:pt x="5819" y="6717"/>
                                </a:lnTo>
                                <a:lnTo>
                                  <a:pt x="5813" y="6734"/>
                                </a:lnTo>
                                <a:lnTo>
                                  <a:pt x="5846" y="6739"/>
                                </a:lnTo>
                                <a:lnTo>
                                  <a:pt x="5879" y="6744"/>
                                </a:lnTo>
                                <a:lnTo>
                                  <a:pt x="5911" y="6746"/>
                                </a:lnTo>
                                <a:lnTo>
                                  <a:pt x="5941" y="6746"/>
                                </a:lnTo>
                                <a:lnTo>
                                  <a:pt x="5955" y="6745"/>
                                </a:lnTo>
                                <a:lnTo>
                                  <a:pt x="5967" y="6742"/>
                                </a:lnTo>
                                <a:lnTo>
                                  <a:pt x="5981" y="6740"/>
                                </a:lnTo>
                                <a:lnTo>
                                  <a:pt x="5992" y="6737"/>
                                </a:lnTo>
                                <a:lnTo>
                                  <a:pt x="6001" y="6734"/>
                                </a:lnTo>
                                <a:lnTo>
                                  <a:pt x="6010" y="6730"/>
                                </a:lnTo>
                                <a:lnTo>
                                  <a:pt x="6018" y="6725"/>
                                </a:lnTo>
                                <a:lnTo>
                                  <a:pt x="6023" y="6719"/>
                                </a:lnTo>
                                <a:lnTo>
                                  <a:pt x="6034" y="6717"/>
                                </a:lnTo>
                                <a:lnTo>
                                  <a:pt x="6044" y="6714"/>
                                </a:lnTo>
                                <a:lnTo>
                                  <a:pt x="6053" y="6710"/>
                                </a:lnTo>
                                <a:lnTo>
                                  <a:pt x="6061" y="6705"/>
                                </a:lnTo>
                                <a:lnTo>
                                  <a:pt x="6068" y="6699"/>
                                </a:lnTo>
                                <a:lnTo>
                                  <a:pt x="6075" y="6693"/>
                                </a:lnTo>
                                <a:lnTo>
                                  <a:pt x="6081" y="6686"/>
                                </a:lnTo>
                                <a:lnTo>
                                  <a:pt x="6086" y="6679"/>
                                </a:lnTo>
                                <a:lnTo>
                                  <a:pt x="6091" y="6670"/>
                                </a:lnTo>
                                <a:lnTo>
                                  <a:pt x="6095" y="6662"/>
                                </a:lnTo>
                                <a:lnTo>
                                  <a:pt x="6103" y="6644"/>
                                </a:lnTo>
                                <a:lnTo>
                                  <a:pt x="6108" y="6625"/>
                                </a:lnTo>
                                <a:lnTo>
                                  <a:pt x="6114" y="6605"/>
                                </a:lnTo>
                                <a:lnTo>
                                  <a:pt x="6121" y="6569"/>
                                </a:lnTo>
                                <a:lnTo>
                                  <a:pt x="6124" y="6552"/>
                                </a:lnTo>
                                <a:lnTo>
                                  <a:pt x="6127" y="6536"/>
                                </a:lnTo>
                                <a:lnTo>
                                  <a:pt x="6131" y="6523"/>
                                </a:lnTo>
                                <a:lnTo>
                                  <a:pt x="6136" y="6512"/>
                                </a:lnTo>
                                <a:lnTo>
                                  <a:pt x="6139" y="6509"/>
                                </a:lnTo>
                                <a:lnTo>
                                  <a:pt x="6142" y="6506"/>
                                </a:lnTo>
                                <a:lnTo>
                                  <a:pt x="6146" y="6504"/>
                                </a:lnTo>
                                <a:lnTo>
                                  <a:pt x="6150" y="6503"/>
                                </a:lnTo>
                                <a:lnTo>
                                  <a:pt x="6148" y="6518"/>
                                </a:lnTo>
                                <a:lnTo>
                                  <a:pt x="6147" y="6536"/>
                                </a:lnTo>
                                <a:lnTo>
                                  <a:pt x="6145" y="6580"/>
                                </a:lnTo>
                                <a:lnTo>
                                  <a:pt x="6144" y="6603"/>
                                </a:lnTo>
                                <a:lnTo>
                                  <a:pt x="6142" y="6627"/>
                                </a:lnTo>
                                <a:lnTo>
                                  <a:pt x="6140" y="6649"/>
                                </a:lnTo>
                                <a:lnTo>
                                  <a:pt x="6136" y="6669"/>
                                </a:lnTo>
                                <a:lnTo>
                                  <a:pt x="6379" y="6356"/>
                                </a:lnTo>
                                <a:close/>
                                <a:moveTo>
                                  <a:pt x="6911" y="5698"/>
                                </a:moveTo>
                                <a:lnTo>
                                  <a:pt x="6911" y="5698"/>
                                </a:lnTo>
                                <a:lnTo>
                                  <a:pt x="6868" y="5666"/>
                                </a:lnTo>
                                <a:lnTo>
                                  <a:pt x="6849" y="5653"/>
                                </a:lnTo>
                                <a:lnTo>
                                  <a:pt x="6831" y="5640"/>
                                </a:lnTo>
                                <a:lnTo>
                                  <a:pt x="6814" y="5630"/>
                                </a:lnTo>
                                <a:lnTo>
                                  <a:pt x="6798" y="5622"/>
                                </a:lnTo>
                                <a:lnTo>
                                  <a:pt x="6783" y="5615"/>
                                </a:lnTo>
                                <a:lnTo>
                                  <a:pt x="6769" y="5609"/>
                                </a:lnTo>
                                <a:lnTo>
                                  <a:pt x="6756" y="5605"/>
                                </a:lnTo>
                                <a:lnTo>
                                  <a:pt x="6744" y="5602"/>
                                </a:lnTo>
                                <a:lnTo>
                                  <a:pt x="6731" y="5601"/>
                                </a:lnTo>
                                <a:lnTo>
                                  <a:pt x="6720" y="5601"/>
                                </a:lnTo>
                                <a:lnTo>
                                  <a:pt x="6710" y="5603"/>
                                </a:lnTo>
                                <a:lnTo>
                                  <a:pt x="6700" y="5606"/>
                                </a:lnTo>
                                <a:lnTo>
                                  <a:pt x="6690" y="5610"/>
                                </a:lnTo>
                                <a:lnTo>
                                  <a:pt x="6680" y="5615"/>
                                </a:lnTo>
                                <a:lnTo>
                                  <a:pt x="6671" y="5621"/>
                                </a:lnTo>
                                <a:lnTo>
                                  <a:pt x="6661" y="5629"/>
                                </a:lnTo>
                                <a:lnTo>
                                  <a:pt x="6651" y="5638"/>
                                </a:lnTo>
                                <a:lnTo>
                                  <a:pt x="6642" y="5649"/>
                                </a:lnTo>
                                <a:lnTo>
                                  <a:pt x="6623" y="5672"/>
                                </a:lnTo>
                                <a:lnTo>
                                  <a:pt x="6602" y="5699"/>
                                </a:lnTo>
                                <a:lnTo>
                                  <a:pt x="6554" y="5765"/>
                                </a:lnTo>
                                <a:lnTo>
                                  <a:pt x="6525" y="5804"/>
                                </a:lnTo>
                                <a:lnTo>
                                  <a:pt x="6493" y="5845"/>
                                </a:lnTo>
                                <a:lnTo>
                                  <a:pt x="6536" y="5878"/>
                                </a:lnTo>
                                <a:lnTo>
                                  <a:pt x="6555" y="5891"/>
                                </a:lnTo>
                                <a:lnTo>
                                  <a:pt x="6573" y="5903"/>
                                </a:lnTo>
                                <a:lnTo>
                                  <a:pt x="6590" y="5913"/>
                                </a:lnTo>
                                <a:lnTo>
                                  <a:pt x="6606" y="5922"/>
                                </a:lnTo>
                                <a:lnTo>
                                  <a:pt x="6621" y="5929"/>
                                </a:lnTo>
                                <a:lnTo>
                                  <a:pt x="6635" y="5935"/>
                                </a:lnTo>
                                <a:lnTo>
                                  <a:pt x="6648" y="5939"/>
                                </a:lnTo>
                                <a:lnTo>
                                  <a:pt x="6660" y="5941"/>
                                </a:lnTo>
                                <a:lnTo>
                                  <a:pt x="6673" y="5943"/>
                                </a:lnTo>
                                <a:lnTo>
                                  <a:pt x="6684" y="5942"/>
                                </a:lnTo>
                                <a:lnTo>
                                  <a:pt x="6694" y="5941"/>
                                </a:lnTo>
                                <a:lnTo>
                                  <a:pt x="6704" y="5938"/>
                                </a:lnTo>
                                <a:lnTo>
                                  <a:pt x="6714" y="5934"/>
                                </a:lnTo>
                                <a:lnTo>
                                  <a:pt x="6724" y="5929"/>
                                </a:lnTo>
                                <a:lnTo>
                                  <a:pt x="6733" y="5922"/>
                                </a:lnTo>
                                <a:lnTo>
                                  <a:pt x="6743" y="5914"/>
                                </a:lnTo>
                                <a:lnTo>
                                  <a:pt x="6753" y="5905"/>
                                </a:lnTo>
                                <a:lnTo>
                                  <a:pt x="6762" y="5895"/>
                                </a:lnTo>
                                <a:lnTo>
                                  <a:pt x="6781" y="5872"/>
                                </a:lnTo>
                                <a:lnTo>
                                  <a:pt x="6802" y="5844"/>
                                </a:lnTo>
                                <a:lnTo>
                                  <a:pt x="6850" y="5777"/>
                                </a:lnTo>
                                <a:lnTo>
                                  <a:pt x="6879" y="5740"/>
                                </a:lnTo>
                                <a:lnTo>
                                  <a:pt x="6911" y="5698"/>
                                </a:lnTo>
                                <a:close/>
                                <a:moveTo>
                                  <a:pt x="7752" y="4630"/>
                                </a:moveTo>
                                <a:lnTo>
                                  <a:pt x="7752" y="4630"/>
                                </a:lnTo>
                                <a:lnTo>
                                  <a:pt x="7691" y="4578"/>
                                </a:lnTo>
                                <a:lnTo>
                                  <a:pt x="7667" y="4558"/>
                                </a:lnTo>
                                <a:lnTo>
                                  <a:pt x="7645" y="4541"/>
                                </a:lnTo>
                                <a:lnTo>
                                  <a:pt x="7626" y="4528"/>
                                </a:lnTo>
                                <a:lnTo>
                                  <a:pt x="7617" y="4523"/>
                                </a:lnTo>
                                <a:lnTo>
                                  <a:pt x="7609" y="4519"/>
                                </a:lnTo>
                                <a:lnTo>
                                  <a:pt x="7602" y="4516"/>
                                </a:lnTo>
                                <a:lnTo>
                                  <a:pt x="7594" y="4514"/>
                                </a:lnTo>
                                <a:lnTo>
                                  <a:pt x="7587" y="4513"/>
                                </a:lnTo>
                                <a:lnTo>
                                  <a:pt x="7580" y="4512"/>
                                </a:lnTo>
                                <a:lnTo>
                                  <a:pt x="7573" y="4513"/>
                                </a:lnTo>
                                <a:lnTo>
                                  <a:pt x="7565" y="4515"/>
                                </a:lnTo>
                                <a:lnTo>
                                  <a:pt x="7558" y="4518"/>
                                </a:lnTo>
                                <a:lnTo>
                                  <a:pt x="7551" y="4522"/>
                                </a:lnTo>
                                <a:lnTo>
                                  <a:pt x="7544" y="4527"/>
                                </a:lnTo>
                                <a:lnTo>
                                  <a:pt x="7537" y="4533"/>
                                </a:lnTo>
                                <a:lnTo>
                                  <a:pt x="7520" y="4549"/>
                                </a:lnTo>
                                <a:lnTo>
                                  <a:pt x="7502" y="4568"/>
                                </a:lnTo>
                                <a:lnTo>
                                  <a:pt x="7481" y="4591"/>
                                </a:lnTo>
                                <a:lnTo>
                                  <a:pt x="7430" y="4652"/>
                                </a:lnTo>
                                <a:lnTo>
                                  <a:pt x="7491" y="4701"/>
                                </a:lnTo>
                                <a:lnTo>
                                  <a:pt x="7517" y="4720"/>
                                </a:lnTo>
                                <a:lnTo>
                                  <a:pt x="7538" y="4735"/>
                                </a:lnTo>
                                <a:lnTo>
                                  <a:pt x="7557" y="4748"/>
                                </a:lnTo>
                                <a:lnTo>
                                  <a:pt x="7575" y="4757"/>
                                </a:lnTo>
                                <a:lnTo>
                                  <a:pt x="7583" y="4760"/>
                                </a:lnTo>
                                <a:lnTo>
                                  <a:pt x="7590" y="4763"/>
                                </a:lnTo>
                                <a:lnTo>
                                  <a:pt x="7597" y="4764"/>
                                </a:lnTo>
                                <a:lnTo>
                                  <a:pt x="7604" y="4764"/>
                                </a:lnTo>
                                <a:lnTo>
                                  <a:pt x="7611" y="4763"/>
                                </a:lnTo>
                                <a:lnTo>
                                  <a:pt x="7618" y="4762"/>
                                </a:lnTo>
                                <a:lnTo>
                                  <a:pt x="7625" y="4759"/>
                                </a:lnTo>
                                <a:lnTo>
                                  <a:pt x="7632" y="4756"/>
                                </a:lnTo>
                                <a:lnTo>
                                  <a:pt x="7639" y="4751"/>
                                </a:lnTo>
                                <a:lnTo>
                                  <a:pt x="7648" y="4744"/>
                                </a:lnTo>
                                <a:lnTo>
                                  <a:pt x="7664" y="4730"/>
                                </a:lnTo>
                                <a:lnTo>
                                  <a:pt x="7682" y="4712"/>
                                </a:lnTo>
                                <a:lnTo>
                                  <a:pt x="7702" y="4689"/>
                                </a:lnTo>
                                <a:lnTo>
                                  <a:pt x="7752" y="4630"/>
                                </a:lnTo>
                                <a:close/>
                                <a:moveTo>
                                  <a:pt x="7468" y="4995"/>
                                </a:moveTo>
                                <a:lnTo>
                                  <a:pt x="7468" y="4995"/>
                                </a:lnTo>
                                <a:lnTo>
                                  <a:pt x="7517" y="4931"/>
                                </a:lnTo>
                                <a:lnTo>
                                  <a:pt x="7536" y="4906"/>
                                </a:lnTo>
                                <a:lnTo>
                                  <a:pt x="7550" y="4883"/>
                                </a:lnTo>
                                <a:lnTo>
                                  <a:pt x="7561" y="4864"/>
                                </a:lnTo>
                                <a:lnTo>
                                  <a:pt x="7565" y="4855"/>
                                </a:lnTo>
                                <a:lnTo>
                                  <a:pt x="7568" y="4846"/>
                                </a:lnTo>
                                <a:lnTo>
                                  <a:pt x="7570" y="4838"/>
                                </a:lnTo>
                                <a:lnTo>
                                  <a:pt x="7571" y="4831"/>
                                </a:lnTo>
                                <a:lnTo>
                                  <a:pt x="7571" y="4823"/>
                                </a:lnTo>
                                <a:lnTo>
                                  <a:pt x="7570" y="4815"/>
                                </a:lnTo>
                                <a:lnTo>
                                  <a:pt x="7569" y="4808"/>
                                </a:lnTo>
                                <a:lnTo>
                                  <a:pt x="7566" y="4801"/>
                                </a:lnTo>
                                <a:lnTo>
                                  <a:pt x="7562" y="4794"/>
                                </a:lnTo>
                                <a:lnTo>
                                  <a:pt x="7557" y="4787"/>
                                </a:lnTo>
                                <a:lnTo>
                                  <a:pt x="7551" y="4779"/>
                                </a:lnTo>
                                <a:lnTo>
                                  <a:pt x="7544" y="4772"/>
                                </a:lnTo>
                                <a:lnTo>
                                  <a:pt x="7528" y="4756"/>
                                </a:lnTo>
                                <a:lnTo>
                                  <a:pt x="7507" y="4737"/>
                                </a:lnTo>
                                <a:lnTo>
                                  <a:pt x="7482" y="4716"/>
                                </a:lnTo>
                                <a:lnTo>
                                  <a:pt x="7420" y="4665"/>
                                </a:lnTo>
                                <a:lnTo>
                                  <a:pt x="7371" y="4729"/>
                                </a:lnTo>
                                <a:lnTo>
                                  <a:pt x="7351" y="4756"/>
                                </a:lnTo>
                                <a:lnTo>
                                  <a:pt x="7336" y="4778"/>
                                </a:lnTo>
                                <a:lnTo>
                                  <a:pt x="7325" y="4798"/>
                                </a:lnTo>
                                <a:lnTo>
                                  <a:pt x="7321" y="4806"/>
                                </a:lnTo>
                                <a:lnTo>
                                  <a:pt x="7318" y="4815"/>
                                </a:lnTo>
                                <a:lnTo>
                                  <a:pt x="7316" y="4824"/>
                                </a:lnTo>
                                <a:lnTo>
                                  <a:pt x="7315" y="4831"/>
                                </a:lnTo>
                                <a:lnTo>
                                  <a:pt x="7315" y="4839"/>
                                </a:lnTo>
                                <a:lnTo>
                                  <a:pt x="7316" y="4846"/>
                                </a:lnTo>
                                <a:lnTo>
                                  <a:pt x="7318" y="4853"/>
                                </a:lnTo>
                                <a:lnTo>
                                  <a:pt x="7321" y="4860"/>
                                </a:lnTo>
                                <a:lnTo>
                                  <a:pt x="7325" y="4867"/>
                                </a:lnTo>
                                <a:lnTo>
                                  <a:pt x="7329" y="4874"/>
                                </a:lnTo>
                                <a:lnTo>
                                  <a:pt x="7335" y="4882"/>
                                </a:lnTo>
                                <a:lnTo>
                                  <a:pt x="7342" y="4890"/>
                                </a:lnTo>
                                <a:lnTo>
                                  <a:pt x="7359" y="4906"/>
                                </a:lnTo>
                                <a:lnTo>
                                  <a:pt x="7380" y="4924"/>
                                </a:lnTo>
                                <a:lnTo>
                                  <a:pt x="7405" y="4944"/>
                                </a:lnTo>
                                <a:lnTo>
                                  <a:pt x="7468" y="4995"/>
                                </a:lnTo>
                                <a:close/>
                                <a:moveTo>
                                  <a:pt x="7105" y="5071"/>
                                </a:moveTo>
                                <a:lnTo>
                                  <a:pt x="7105" y="5071"/>
                                </a:lnTo>
                                <a:lnTo>
                                  <a:pt x="7172" y="5123"/>
                                </a:lnTo>
                                <a:lnTo>
                                  <a:pt x="7199" y="5143"/>
                                </a:lnTo>
                                <a:lnTo>
                                  <a:pt x="7222" y="5158"/>
                                </a:lnTo>
                                <a:lnTo>
                                  <a:pt x="7234" y="5165"/>
                                </a:lnTo>
                                <a:lnTo>
                                  <a:pt x="7244" y="5170"/>
                                </a:lnTo>
                                <a:lnTo>
                                  <a:pt x="7253" y="5174"/>
                                </a:lnTo>
                                <a:lnTo>
                                  <a:pt x="7262" y="5177"/>
                                </a:lnTo>
                                <a:lnTo>
                                  <a:pt x="7270" y="5179"/>
                                </a:lnTo>
                                <a:lnTo>
                                  <a:pt x="7278" y="5180"/>
                                </a:lnTo>
                                <a:lnTo>
                                  <a:pt x="7286" y="5179"/>
                                </a:lnTo>
                                <a:lnTo>
                                  <a:pt x="7295" y="5178"/>
                                </a:lnTo>
                                <a:lnTo>
                                  <a:pt x="7302" y="5176"/>
                                </a:lnTo>
                                <a:lnTo>
                                  <a:pt x="7310" y="5173"/>
                                </a:lnTo>
                                <a:lnTo>
                                  <a:pt x="7317" y="5168"/>
                                </a:lnTo>
                                <a:lnTo>
                                  <a:pt x="7325" y="5162"/>
                                </a:lnTo>
                                <a:lnTo>
                                  <a:pt x="7332" y="5156"/>
                                </a:lnTo>
                                <a:lnTo>
                                  <a:pt x="7340" y="5148"/>
                                </a:lnTo>
                                <a:lnTo>
                                  <a:pt x="7357" y="5130"/>
                                </a:lnTo>
                                <a:lnTo>
                                  <a:pt x="7377" y="5108"/>
                                </a:lnTo>
                                <a:lnTo>
                                  <a:pt x="7398" y="5081"/>
                                </a:lnTo>
                                <a:lnTo>
                                  <a:pt x="7452" y="5015"/>
                                </a:lnTo>
                                <a:lnTo>
                                  <a:pt x="7384" y="4963"/>
                                </a:lnTo>
                                <a:lnTo>
                                  <a:pt x="7356" y="4942"/>
                                </a:lnTo>
                                <a:lnTo>
                                  <a:pt x="7332" y="4926"/>
                                </a:lnTo>
                                <a:lnTo>
                                  <a:pt x="7312" y="4915"/>
                                </a:lnTo>
                                <a:lnTo>
                                  <a:pt x="7302" y="4910"/>
                                </a:lnTo>
                                <a:lnTo>
                                  <a:pt x="7292" y="4907"/>
                                </a:lnTo>
                                <a:lnTo>
                                  <a:pt x="7284" y="4905"/>
                                </a:lnTo>
                                <a:lnTo>
                                  <a:pt x="7276" y="4904"/>
                                </a:lnTo>
                                <a:lnTo>
                                  <a:pt x="7268" y="4904"/>
                                </a:lnTo>
                                <a:lnTo>
                                  <a:pt x="7261" y="4905"/>
                                </a:lnTo>
                                <a:lnTo>
                                  <a:pt x="7253" y="4907"/>
                                </a:lnTo>
                                <a:lnTo>
                                  <a:pt x="7246" y="4910"/>
                                </a:lnTo>
                                <a:lnTo>
                                  <a:pt x="7239" y="4914"/>
                                </a:lnTo>
                                <a:lnTo>
                                  <a:pt x="7231" y="4919"/>
                                </a:lnTo>
                                <a:lnTo>
                                  <a:pt x="7222" y="4926"/>
                                </a:lnTo>
                                <a:lnTo>
                                  <a:pt x="7215" y="4933"/>
                                </a:lnTo>
                                <a:lnTo>
                                  <a:pt x="7198" y="4951"/>
                                </a:lnTo>
                                <a:lnTo>
                                  <a:pt x="7179" y="4975"/>
                                </a:lnTo>
                                <a:lnTo>
                                  <a:pt x="7158" y="5002"/>
                                </a:lnTo>
                                <a:lnTo>
                                  <a:pt x="7105" y="5071"/>
                                </a:lnTo>
                                <a:close/>
                                <a:moveTo>
                                  <a:pt x="7120" y="5430"/>
                                </a:moveTo>
                                <a:lnTo>
                                  <a:pt x="7284" y="5232"/>
                                </a:lnTo>
                                <a:lnTo>
                                  <a:pt x="7265" y="5217"/>
                                </a:lnTo>
                                <a:lnTo>
                                  <a:pt x="7248" y="5203"/>
                                </a:lnTo>
                                <a:lnTo>
                                  <a:pt x="7214" y="5174"/>
                                </a:lnTo>
                                <a:lnTo>
                                  <a:pt x="7183" y="5146"/>
                                </a:lnTo>
                                <a:lnTo>
                                  <a:pt x="7168" y="5135"/>
                                </a:lnTo>
                                <a:lnTo>
                                  <a:pt x="7153" y="5126"/>
                                </a:lnTo>
                                <a:lnTo>
                                  <a:pt x="7139" y="5119"/>
                                </a:lnTo>
                                <a:lnTo>
                                  <a:pt x="7132" y="5116"/>
                                </a:lnTo>
                                <a:lnTo>
                                  <a:pt x="7125" y="5114"/>
                                </a:lnTo>
                                <a:lnTo>
                                  <a:pt x="7118" y="5113"/>
                                </a:lnTo>
                                <a:lnTo>
                                  <a:pt x="7111" y="5112"/>
                                </a:lnTo>
                                <a:lnTo>
                                  <a:pt x="7104" y="5112"/>
                                </a:lnTo>
                                <a:lnTo>
                                  <a:pt x="7097" y="5114"/>
                                </a:lnTo>
                                <a:lnTo>
                                  <a:pt x="7090" y="5116"/>
                                </a:lnTo>
                                <a:lnTo>
                                  <a:pt x="7081" y="5119"/>
                                </a:lnTo>
                                <a:lnTo>
                                  <a:pt x="7074" y="5123"/>
                                </a:lnTo>
                                <a:lnTo>
                                  <a:pt x="7067" y="5128"/>
                                </a:lnTo>
                                <a:lnTo>
                                  <a:pt x="7059" y="5134"/>
                                </a:lnTo>
                                <a:lnTo>
                                  <a:pt x="7051" y="5141"/>
                                </a:lnTo>
                                <a:lnTo>
                                  <a:pt x="7044" y="5150"/>
                                </a:lnTo>
                                <a:lnTo>
                                  <a:pt x="7036" y="5160"/>
                                </a:lnTo>
                                <a:lnTo>
                                  <a:pt x="7013" y="5189"/>
                                </a:lnTo>
                                <a:lnTo>
                                  <a:pt x="6996" y="5213"/>
                                </a:lnTo>
                                <a:lnTo>
                                  <a:pt x="6983" y="5235"/>
                                </a:lnTo>
                                <a:lnTo>
                                  <a:pt x="6973" y="5253"/>
                                </a:lnTo>
                                <a:lnTo>
                                  <a:pt x="6970" y="5262"/>
                                </a:lnTo>
                                <a:lnTo>
                                  <a:pt x="6967" y="5270"/>
                                </a:lnTo>
                                <a:lnTo>
                                  <a:pt x="6966" y="5277"/>
                                </a:lnTo>
                                <a:lnTo>
                                  <a:pt x="6965" y="5284"/>
                                </a:lnTo>
                                <a:lnTo>
                                  <a:pt x="6965" y="5290"/>
                                </a:lnTo>
                                <a:lnTo>
                                  <a:pt x="6966" y="5297"/>
                                </a:lnTo>
                                <a:lnTo>
                                  <a:pt x="6968" y="5304"/>
                                </a:lnTo>
                                <a:lnTo>
                                  <a:pt x="6971" y="5310"/>
                                </a:lnTo>
                                <a:lnTo>
                                  <a:pt x="6974" y="5315"/>
                                </a:lnTo>
                                <a:lnTo>
                                  <a:pt x="6978" y="5321"/>
                                </a:lnTo>
                                <a:lnTo>
                                  <a:pt x="6989" y="5333"/>
                                </a:lnTo>
                                <a:lnTo>
                                  <a:pt x="7004" y="5345"/>
                                </a:lnTo>
                                <a:lnTo>
                                  <a:pt x="7022" y="5358"/>
                                </a:lnTo>
                                <a:lnTo>
                                  <a:pt x="7065" y="5389"/>
                                </a:lnTo>
                                <a:lnTo>
                                  <a:pt x="7092" y="5408"/>
                                </a:lnTo>
                                <a:lnTo>
                                  <a:pt x="7120" y="5430"/>
                                </a:lnTo>
                                <a:close/>
                                <a:moveTo>
                                  <a:pt x="7105" y="5450"/>
                                </a:moveTo>
                                <a:lnTo>
                                  <a:pt x="6921" y="5307"/>
                                </a:lnTo>
                                <a:lnTo>
                                  <a:pt x="6744" y="5536"/>
                                </a:lnTo>
                                <a:lnTo>
                                  <a:pt x="6781" y="5564"/>
                                </a:lnTo>
                                <a:lnTo>
                                  <a:pt x="6814" y="5589"/>
                                </a:lnTo>
                                <a:lnTo>
                                  <a:pt x="6842" y="5607"/>
                                </a:lnTo>
                                <a:lnTo>
                                  <a:pt x="6854" y="5615"/>
                                </a:lnTo>
                                <a:lnTo>
                                  <a:pt x="6866" y="5621"/>
                                </a:lnTo>
                                <a:lnTo>
                                  <a:pt x="6878" y="5626"/>
                                </a:lnTo>
                                <a:lnTo>
                                  <a:pt x="6888" y="5631"/>
                                </a:lnTo>
                                <a:lnTo>
                                  <a:pt x="6898" y="5634"/>
                                </a:lnTo>
                                <a:lnTo>
                                  <a:pt x="6907" y="5635"/>
                                </a:lnTo>
                                <a:lnTo>
                                  <a:pt x="6916" y="5636"/>
                                </a:lnTo>
                                <a:lnTo>
                                  <a:pt x="6924" y="5636"/>
                                </a:lnTo>
                                <a:lnTo>
                                  <a:pt x="6933" y="5634"/>
                                </a:lnTo>
                                <a:lnTo>
                                  <a:pt x="6940" y="5632"/>
                                </a:lnTo>
                                <a:lnTo>
                                  <a:pt x="6949" y="5628"/>
                                </a:lnTo>
                                <a:lnTo>
                                  <a:pt x="6957" y="5623"/>
                                </a:lnTo>
                                <a:lnTo>
                                  <a:pt x="6965" y="5618"/>
                                </a:lnTo>
                                <a:lnTo>
                                  <a:pt x="6973" y="5611"/>
                                </a:lnTo>
                                <a:lnTo>
                                  <a:pt x="6989" y="5594"/>
                                </a:lnTo>
                                <a:lnTo>
                                  <a:pt x="7007" y="5573"/>
                                </a:lnTo>
                                <a:lnTo>
                                  <a:pt x="7049" y="5520"/>
                                </a:lnTo>
                                <a:lnTo>
                                  <a:pt x="7075" y="5486"/>
                                </a:lnTo>
                                <a:lnTo>
                                  <a:pt x="7105" y="5450"/>
                                </a:lnTo>
                                <a:close/>
                                <a:moveTo>
                                  <a:pt x="8227" y="4033"/>
                                </a:moveTo>
                                <a:lnTo>
                                  <a:pt x="8227" y="4033"/>
                                </a:lnTo>
                                <a:lnTo>
                                  <a:pt x="8247" y="4015"/>
                                </a:lnTo>
                                <a:lnTo>
                                  <a:pt x="8266" y="3998"/>
                                </a:lnTo>
                                <a:lnTo>
                                  <a:pt x="8283" y="3982"/>
                                </a:lnTo>
                                <a:lnTo>
                                  <a:pt x="8297" y="3967"/>
                                </a:lnTo>
                                <a:lnTo>
                                  <a:pt x="8309" y="3952"/>
                                </a:lnTo>
                                <a:lnTo>
                                  <a:pt x="8318" y="3938"/>
                                </a:lnTo>
                                <a:lnTo>
                                  <a:pt x="8325" y="3923"/>
                                </a:lnTo>
                                <a:lnTo>
                                  <a:pt x="8328" y="3917"/>
                                </a:lnTo>
                                <a:lnTo>
                                  <a:pt x="8329" y="3910"/>
                                </a:lnTo>
                                <a:lnTo>
                                  <a:pt x="8331" y="3903"/>
                                </a:lnTo>
                                <a:lnTo>
                                  <a:pt x="8331" y="3897"/>
                                </a:lnTo>
                                <a:lnTo>
                                  <a:pt x="8331" y="3890"/>
                                </a:lnTo>
                                <a:lnTo>
                                  <a:pt x="8330" y="3883"/>
                                </a:lnTo>
                                <a:lnTo>
                                  <a:pt x="8329" y="3877"/>
                                </a:lnTo>
                                <a:lnTo>
                                  <a:pt x="8327" y="3870"/>
                                </a:lnTo>
                                <a:lnTo>
                                  <a:pt x="8324" y="3863"/>
                                </a:lnTo>
                                <a:lnTo>
                                  <a:pt x="8320" y="3855"/>
                                </a:lnTo>
                                <a:lnTo>
                                  <a:pt x="8311" y="3841"/>
                                </a:lnTo>
                                <a:lnTo>
                                  <a:pt x="8299" y="3826"/>
                                </a:lnTo>
                                <a:lnTo>
                                  <a:pt x="8284" y="3811"/>
                                </a:lnTo>
                                <a:lnTo>
                                  <a:pt x="8264" y="3795"/>
                                </a:lnTo>
                                <a:lnTo>
                                  <a:pt x="8242" y="3776"/>
                                </a:lnTo>
                                <a:lnTo>
                                  <a:pt x="8222" y="3763"/>
                                </a:lnTo>
                                <a:lnTo>
                                  <a:pt x="8213" y="3757"/>
                                </a:lnTo>
                                <a:lnTo>
                                  <a:pt x="8204" y="3753"/>
                                </a:lnTo>
                                <a:lnTo>
                                  <a:pt x="8195" y="3750"/>
                                </a:lnTo>
                                <a:lnTo>
                                  <a:pt x="8188" y="3747"/>
                                </a:lnTo>
                                <a:lnTo>
                                  <a:pt x="8181" y="3746"/>
                                </a:lnTo>
                                <a:lnTo>
                                  <a:pt x="8174" y="3745"/>
                                </a:lnTo>
                                <a:lnTo>
                                  <a:pt x="8167" y="3745"/>
                                </a:lnTo>
                                <a:lnTo>
                                  <a:pt x="8161" y="3746"/>
                                </a:lnTo>
                                <a:lnTo>
                                  <a:pt x="8155" y="3748"/>
                                </a:lnTo>
                                <a:lnTo>
                                  <a:pt x="8149" y="3750"/>
                                </a:lnTo>
                                <a:lnTo>
                                  <a:pt x="8144" y="3753"/>
                                </a:lnTo>
                                <a:lnTo>
                                  <a:pt x="8138" y="3757"/>
                                </a:lnTo>
                                <a:lnTo>
                                  <a:pt x="8126" y="3767"/>
                                </a:lnTo>
                                <a:lnTo>
                                  <a:pt x="8115" y="3779"/>
                                </a:lnTo>
                                <a:lnTo>
                                  <a:pt x="8104" y="3794"/>
                                </a:lnTo>
                                <a:lnTo>
                                  <a:pt x="8093" y="3811"/>
                                </a:lnTo>
                                <a:lnTo>
                                  <a:pt x="8066" y="3848"/>
                                </a:lnTo>
                                <a:lnTo>
                                  <a:pt x="8049" y="3870"/>
                                </a:lnTo>
                                <a:lnTo>
                                  <a:pt x="8031" y="3892"/>
                                </a:lnTo>
                                <a:lnTo>
                                  <a:pt x="8130" y="3962"/>
                                </a:lnTo>
                                <a:lnTo>
                                  <a:pt x="8227" y="4033"/>
                                </a:lnTo>
                                <a:close/>
                                <a:moveTo>
                                  <a:pt x="8079" y="4222"/>
                                </a:moveTo>
                                <a:lnTo>
                                  <a:pt x="8212" y="4051"/>
                                </a:lnTo>
                                <a:lnTo>
                                  <a:pt x="8158" y="4013"/>
                                </a:lnTo>
                                <a:lnTo>
                                  <a:pt x="8134" y="3995"/>
                                </a:lnTo>
                                <a:lnTo>
                                  <a:pt x="8111" y="3979"/>
                                </a:lnTo>
                                <a:lnTo>
                                  <a:pt x="8090" y="3966"/>
                                </a:lnTo>
                                <a:lnTo>
                                  <a:pt x="8071" y="3955"/>
                                </a:lnTo>
                                <a:lnTo>
                                  <a:pt x="8061" y="3951"/>
                                </a:lnTo>
                                <a:lnTo>
                                  <a:pt x="8051" y="3948"/>
                                </a:lnTo>
                                <a:lnTo>
                                  <a:pt x="8042" y="3945"/>
                                </a:lnTo>
                                <a:lnTo>
                                  <a:pt x="8033" y="3944"/>
                                </a:lnTo>
                                <a:lnTo>
                                  <a:pt x="8025" y="3943"/>
                                </a:lnTo>
                                <a:lnTo>
                                  <a:pt x="8016" y="3943"/>
                                </a:lnTo>
                                <a:lnTo>
                                  <a:pt x="8008" y="3944"/>
                                </a:lnTo>
                                <a:lnTo>
                                  <a:pt x="7999" y="3947"/>
                                </a:lnTo>
                                <a:lnTo>
                                  <a:pt x="7991" y="3950"/>
                                </a:lnTo>
                                <a:lnTo>
                                  <a:pt x="7981" y="3955"/>
                                </a:lnTo>
                                <a:lnTo>
                                  <a:pt x="7973" y="3961"/>
                                </a:lnTo>
                                <a:lnTo>
                                  <a:pt x="7964" y="3967"/>
                                </a:lnTo>
                                <a:lnTo>
                                  <a:pt x="7955" y="3976"/>
                                </a:lnTo>
                                <a:lnTo>
                                  <a:pt x="7947" y="3985"/>
                                </a:lnTo>
                                <a:lnTo>
                                  <a:pt x="7938" y="3997"/>
                                </a:lnTo>
                                <a:lnTo>
                                  <a:pt x="7929" y="4010"/>
                                </a:lnTo>
                                <a:lnTo>
                                  <a:pt x="7918" y="4023"/>
                                </a:lnTo>
                                <a:lnTo>
                                  <a:pt x="7909" y="4039"/>
                                </a:lnTo>
                                <a:lnTo>
                                  <a:pt x="7889" y="4075"/>
                                </a:lnTo>
                                <a:lnTo>
                                  <a:pt x="7984" y="4149"/>
                                </a:lnTo>
                                <a:lnTo>
                                  <a:pt x="8079" y="4222"/>
                                </a:lnTo>
                                <a:close/>
                                <a:moveTo>
                                  <a:pt x="7925" y="4406"/>
                                </a:moveTo>
                                <a:lnTo>
                                  <a:pt x="8064" y="4242"/>
                                </a:lnTo>
                                <a:lnTo>
                                  <a:pt x="7874" y="4095"/>
                                </a:lnTo>
                                <a:lnTo>
                                  <a:pt x="7826" y="4156"/>
                                </a:lnTo>
                                <a:lnTo>
                                  <a:pt x="7809" y="4180"/>
                                </a:lnTo>
                                <a:lnTo>
                                  <a:pt x="7794" y="4203"/>
                                </a:lnTo>
                                <a:lnTo>
                                  <a:pt x="7784" y="4221"/>
                                </a:lnTo>
                                <a:lnTo>
                                  <a:pt x="7779" y="4229"/>
                                </a:lnTo>
                                <a:lnTo>
                                  <a:pt x="7776" y="4237"/>
                                </a:lnTo>
                                <a:lnTo>
                                  <a:pt x="7774" y="4245"/>
                                </a:lnTo>
                                <a:lnTo>
                                  <a:pt x="7773" y="4252"/>
                                </a:lnTo>
                                <a:lnTo>
                                  <a:pt x="7773" y="4259"/>
                                </a:lnTo>
                                <a:lnTo>
                                  <a:pt x="7774" y="4266"/>
                                </a:lnTo>
                                <a:lnTo>
                                  <a:pt x="7776" y="4274"/>
                                </a:lnTo>
                                <a:lnTo>
                                  <a:pt x="7779" y="4280"/>
                                </a:lnTo>
                                <a:lnTo>
                                  <a:pt x="7783" y="4287"/>
                                </a:lnTo>
                                <a:lnTo>
                                  <a:pt x="7788" y="4294"/>
                                </a:lnTo>
                                <a:lnTo>
                                  <a:pt x="7794" y="4300"/>
                                </a:lnTo>
                                <a:lnTo>
                                  <a:pt x="7801" y="4307"/>
                                </a:lnTo>
                                <a:lnTo>
                                  <a:pt x="7817" y="4322"/>
                                </a:lnTo>
                                <a:lnTo>
                                  <a:pt x="7838" y="4340"/>
                                </a:lnTo>
                                <a:lnTo>
                                  <a:pt x="7863" y="4359"/>
                                </a:lnTo>
                                <a:lnTo>
                                  <a:pt x="7925" y="4406"/>
                                </a:lnTo>
                                <a:close/>
                                <a:moveTo>
                                  <a:pt x="7772" y="4603"/>
                                </a:moveTo>
                                <a:lnTo>
                                  <a:pt x="7904" y="4433"/>
                                </a:lnTo>
                                <a:lnTo>
                                  <a:pt x="7722" y="4291"/>
                                </a:lnTo>
                                <a:lnTo>
                                  <a:pt x="7674" y="4352"/>
                                </a:lnTo>
                                <a:lnTo>
                                  <a:pt x="7656" y="4377"/>
                                </a:lnTo>
                                <a:lnTo>
                                  <a:pt x="7641" y="4398"/>
                                </a:lnTo>
                                <a:lnTo>
                                  <a:pt x="7630" y="4417"/>
                                </a:lnTo>
                                <a:lnTo>
                                  <a:pt x="7626" y="4426"/>
                                </a:lnTo>
                                <a:lnTo>
                                  <a:pt x="7623" y="4434"/>
                                </a:lnTo>
                                <a:lnTo>
                                  <a:pt x="7622" y="4441"/>
                                </a:lnTo>
                                <a:lnTo>
                                  <a:pt x="7621" y="4449"/>
                                </a:lnTo>
                                <a:lnTo>
                                  <a:pt x="7620" y="4456"/>
                                </a:lnTo>
                                <a:lnTo>
                                  <a:pt x="7621" y="4462"/>
                                </a:lnTo>
                                <a:lnTo>
                                  <a:pt x="7623" y="4469"/>
                                </a:lnTo>
                                <a:lnTo>
                                  <a:pt x="7626" y="4477"/>
                                </a:lnTo>
                                <a:lnTo>
                                  <a:pt x="7630" y="4483"/>
                                </a:lnTo>
                                <a:lnTo>
                                  <a:pt x="7635" y="4490"/>
                                </a:lnTo>
                                <a:lnTo>
                                  <a:pt x="7641" y="4497"/>
                                </a:lnTo>
                                <a:lnTo>
                                  <a:pt x="7648" y="4504"/>
                                </a:lnTo>
                                <a:lnTo>
                                  <a:pt x="7665" y="4519"/>
                                </a:lnTo>
                                <a:lnTo>
                                  <a:pt x="7685" y="4536"/>
                                </a:lnTo>
                                <a:lnTo>
                                  <a:pt x="7710" y="4556"/>
                                </a:lnTo>
                                <a:lnTo>
                                  <a:pt x="7772" y="4603"/>
                                </a:lnTo>
                                <a:close/>
                                <a:moveTo>
                                  <a:pt x="8375" y="3854"/>
                                </a:moveTo>
                                <a:lnTo>
                                  <a:pt x="8523" y="3665"/>
                                </a:lnTo>
                                <a:lnTo>
                                  <a:pt x="8457" y="3617"/>
                                </a:lnTo>
                                <a:lnTo>
                                  <a:pt x="8431" y="3599"/>
                                </a:lnTo>
                                <a:lnTo>
                                  <a:pt x="8409" y="3584"/>
                                </a:lnTo>
                                <a:lnTo>
                                  <a:pt x="8388" y="3572"/>
                                </a:lnTo>
                                <a:lnTo>
                                  <a:pt x="8379" y="3568"/>
                                </a:lnTo>
                                <a:lnTo>
                                  <a:pt x="8370" y="3564"/>
                                </a:lnTo>
                                <a:lnTo>
                                  <a:pt x="8362" y="3562"/>
                                </a:lnTo>
                                <a:lnTo>
                                  <a:pt x="8354" y="3561"/>
                                </a:lnTo>
                                <a:lnTo>
                                  <a:pt x="8346" y="3560"/>
                                </a:lnTo>
                                <a:lnTo>
                                  <a:pt x="8339" y="3561"/>
                                </a:lnTo>
                                <a:lnTo>
                                  <a:pt x="8331" y="3562"/>
                                </a:lnTo>
                                <a:lnTo>
                                  <a:pt x="8323" y="3564"/>
                                </a:lnTo>
                                <a:lnTo>
                                  <a:pt x="8316" y="3568"/>
                                </a:lnTo>
                                <a:lnTo>
                                  <a:pt x="8309" y="3572"/>
                                </a:lnTo>
                                <a:lnTo>
                                  <a:pt x="8301" y="3577"/>
                                </a:lnTo>
                                <a:lnTo>
                                  <a:pt x="8294" y="3585"/>
                                </a:lnTo>
                                <a:lnTo>
                                  <a:pt x="8277" y="3600"/>
                                </a:lnTo>
                                <a:lnTo>
                                  <a:pt x="8258" y="3620"/>
                                </a:lnTo>
                                <a:lnTo>
                                  <a:pt x="8237" y="3644"/>
                                </a:lnTo>
                                <a:lnTo>
                                  <a:pt x="8185" y="3706"/>
                                </a:lnTo>
                                <a:lnTo>
                                  <a:pt x="8375" y="3854"/>
                                </a:lnTo>
                                <a:close/>
                                <a:moveTo>
                                  <a:pt x="8702" y="3448"/>
                                </a:moveTo>
                                <a:lnTo>
                                  <a:pt x="8851" y="3269"/>
                                </a:lnTo>
                                <a:lnTo>
                                  <a:pt x="8788" y="3219"/>
                                </a:lnTo>
                                <a:lnTo>
                                  <a:pt x="8763" y="3199"/>
                                </a:lnTo>
                                <a:lnTo>
                                  <a:pt x="8740" y="3183"/>
                                </a:lnTo>
                                <a:lnTo>
                                  <a:pt x="8721" y="3169"/>
                                </a:lnTo>
                                <a:lnTo>
                                  <a:pt x="8712" y="3164"/>
                                </a:lnTo>
                                <a:lnTo>
                                  <a:pt x="8704" y="3160"/>
                                </a:lnTo>
                                <a:lnTo>
                                  <a:pt x="8696" y="3157"/>
                                </a:lnTo>
                                <a:lnTo>
                                  <a:pt x="8688" y="3155"/>
                                </a:lnTo>
                                <a:lnTo>
                                  <a:pt x="8679" y="3154"/>
                                </a:lnTo>
                                <a:lnTo>
                                  <a:pt x="8672" y="3153"/>
                                </a:lnTo>
                                <a:lnTo>
                                  <a:pt x="8665" y="3154"/>
                                </a:lnTo>
                                <a:lnTo>
                                  <a:pt x="8658" y="3155"/>
                                </a:lnTo>
                                <a:lnTo>
                                  <a:pt x="8650" y="3158"/>
                                </a:lnTo>
                                <a:lnTo>
                                  <a:pt x="8643" y="3162"/>
                                </a:lnTo>
                                <a:lnTo>
                                  <a:pt x="8635" y="3167"/>
                                </a:lnTo>
                                <a:lnTo>
                                  <a:pt x="8628" y="3173"/>
                                </a:lnTo>
                                <a:lnTo>
                                  <a:pt x="8610" y="3188"/>
                                </a:lnTo>
                                <a:lnTo>
                                  <a:pt x="8591" y="3207"/>
                                </a:lnTo>
                                <a:lnTo>
                                  <a:pt x="8570" y="3231"/>
                                </a:lnTo>
                                <a:lnTo>
                                  <a:pt x="8518" y="3292"/>
                                </a:lnTo>
                                <a:lnTo>
                                  <a:pt x="8702" y="3448"/>
                                </a:lnTo>
                                <a:close/>
                                <a:moveTo>
                                  <a:pt x="8538" y="3644"/>
                                </a:moveTo>
                                <a:lnTo>
                                  <a:pt x="8687" y="3467"/>
                                </a:lnTo>
                                <a:lnTo>
                                  <a:pt x="8502" y="3313"/>
                                </a:lnTo>
                                <a:lnTo>
                                  <a:pt x="8452" y="3377"/>
                                </a:lnTo>
                                <a:lnTo>
                                  <a:pt x="8432" y="3403"/>
                                </a:lnTo>
                                <a:lnTo>
                                  <a:pt x="8416" y="3425"/>
                                </a:lnTo>
                                <a:lnTo>
                                  <a:pt x="8402" y="3446"/>
                                </a:lnTo>
                                <a:lnTo>
                                  <a:pt x="8397" y="3455"/>
                                </a:lnTo>
                                <a:lnTo>
                                  <a:pt x="8393" y="3463"/>
                                </a:lnTo>
                                <a:lnTo>
                                  <a:pt x="8390" y="3471"/>
                                </a:lnTo>
                                <a:lnTo>
                                  <a:pt x="8388" y="3479"/>
                                </a:lnTo>
                                <a:lnTo>
                                  <a:pt x="8387" y="3486"/>
                                </a:lnTo>
                                <a:lnTo>
                                  <a:pt x="8387" y="3494"/>
                                </a:lnTo>
                                <a:lnTo>
                                  <a:pt x="8388" y="3501"/>
                                </a:lnTo>
                                <a:lnTo>
                                  <a:pt x="8390" y="3508"/>
                                </a:lnTo>
                                <a:lnTo>
                                  <a:pt x="8394" y="3516"/>
                                </a:lnTo>
                                <a:lnTo>
                                  <a:pt x="8398" y="3523"/>
                                </a:lnTo>
                                <a:lnTo>
                                  <a:pt x="8403" y="3531"/>
                                </a:lnTo>
                                <a:lnTo>
                                  <a:pt x="8410" y="3538"/>
                                </a:lnTo>
                                <a:lnTo>
                                  <a:pt x="8426" y="3555"/>
                                </a:lnTo>
                                <a:lnTo>
                                  <a:pt x="8447" y="3573"/>
                                </a:lnTo>
                                <a:lnTo>
                                  <a:pt x="8472" y="3594"/>
                                </a:lnTo>
                                <a:lnTo>
                                  <a:pt x="8538" y="3644"/>
                                </a:lnTo>
                                <a:close/>
                                <a:moveTo>
                                  <a:pt x="9004" y="3072"/>
                                </a:moveTo>
                                <a:lnTo>
                                  <a:pt x="8819" y="2918"/>
                                </a:lnTo>
                                <a:lnTo>
                                  <a:pt x="8677" y="3102"/>
                                </a:lnTo>
                                <a:lnTo>
                                  <a:pt x="8740" y="3151"/>
                                </a:lnTo>
                                <a:lnTo>
                                  <a:pt x="8766" y="3172"/>
                                </a:lnTo>
                                <a:lnTo>
                                  <a:pt x="8788" y="3188"/>
                                </a:lnTo>
                                <a:lnTo>
                                  <a:pt x="8807" y="3201"/>
                                </a:lnTo>
                                <a:lnTo>
                                  <a:pt x="8816" y="3206"/>
                                </a:lnTo>
                                <a:lnTo>
                                  <a:pt x="8825" y="3210"/>
                                </a:lnTo>
                                <a:lnTo>
                                  <a:pt x="8833" y="3213"/>
                                </a:lnTo>
                                <a:lnTo>
                                  <a:pt x="8841" y="3215"/>
                                </a:lnTo>
                                <a:lnTo>
                                  <a:pt x="8848" y="3217"/>
                                </a:lnTo>
                                <a:lnTo>
                                  <a:pt x="8855" y="3217"/>
                                </a:lnTo>
                                <a:lnTo>
                                  <a:pt x="8862" y="3216"/>
                                </a:lnTo>
                                <a:lnTo>
                                  <a:pt x="8869" y="3214"/>
                                </a:lnTo>
                                <a:lnTo>
                                  <a:pt x="8876" y="3212"/>
                                </a:lnTo>
                                <a:lnTo>
                                  <a:pt x="8883" y="3208"/>
                                </a:lnTo>
                                <a:lnTo>
                                  <a:pt x="8891" y="3203"/>
                                </a:lnTo>
                                <a:lnTo>
                                  <a:pt x="8899" y="3197"/>
                                </a:lnTo>
                                <a:lnTo>
                                  <a:pt x="8915" y="3182"/>
                                </a:lnTo>
                                <a:lnTo>
                                  <a:pt x="8933" y="3161"/>
                                </a:lnTo>
                                <a:lnTo>
                                  <a:pt x="8953" y="3136"/>
                                </a:lnTo>
                                <a:lnTo>
                                  <a:pt x="9004" y="3072"/>
                                </a:lnTo>
                                <a:close/>
                                <a:moveTo>
                                  <a:pt x="9028" y="2662"/>
                                </a:moveTo>
                                <a:lnTo>
                                  <a:pt x="9028" y="2662"/>
                                </a:lnTo>
                                <a:lnTo>
                                  <a:pt x="9049" y="2678"/>
                                </a:lnTo>
                                <a:lnTo>
                                  <a:pt x="9067" y="2695"/>
                                </a:lnTo>
                                <a:lnTo>
                                  <a:pt x="9100" y="2725"/>
                                </a:lnTo>
                                <a:lnTo>
                                  <a:pt x="9116" y="2740"/>
                                </a:lnTo>
                                <a:lnTo>
                                  <a:pt x="9131" y="2753"/>
                                </a:lnTo>
                                <a:lnTo>
                                  <a:pt x="9145" y="2765"/>
                                </a:lnTo>
                                <a:lnTo>
                                  <a:pt x="9159" y="2774"/>
                                </a:lnTo>
                                <a:lnTo>
                                  <a:pt x="9174" y="2781"/>
                                </a:lnTo>
                                <a:lnTo>
                                  <a:pt x="9180" y="2784"/>
                                </a:lnTo>
                                <a:lnTo>
                                  <a:pt x="9187" y="2786"/>
                                </a:lnTo>
                                <a:lnTo>
                                  <a:pt x="9194" y="2787"/>
                                </a:lnTo>
                                <a:lnTo>
                                  <a:pt x="9201" y="2787"/>
                                </a:lnTo>
                                <a:lnTo>
                                  <a:pt x="9208" y="2786"/>
                                </a:lnTo>
                                <a:lnTo>
                                  <a:pt x="9215" y="2785"/>
                                </a:lnTo>
                                <a:lnTo>
                                  <a:pt x="9223" y="2783"/>
                                </a:lnTo>
                                <a:lnTo>
                                  <a:pt x="9230" y="2779"/>
                                </a:lnTo>
                                <a:lnTo>
                                  <a:pt x="9238" y="2775"/>
                                </a:lnTo>
                                <a:lnTo>
                                  <a:pt x="9247" y="2769"/>
                                </a:lnTo>
                                <a:lnTo>
                                  <a:pt x="9255" y="2763"/>
                                </a:lnTo>
                                <a:lnTo>
                                  <a:pt x="9263" y="2754"/>
                                </a:lnTo>
                                <a:lnTo>
                                  <a:pt x="9272" y="2745"/>
                                </a:lnTo>
                                <a:lnTo>
                                  <a:pt x="9280" y="2735"/>
                                </a:lnTo>
                                <a:lnTo>
                                  <a:pt x="9304" y="2705"/>
                                </a:lnTo>
                                <a:lnTo>
                                  <a:pt x="9325" y="2679"/>
                                </a:lnTo>
                                <a:lnTo>
                                  <a:pt x="9341" y="2656"/>
                                </a:lnTo>
                                <a:lnTo>
                                  <a:pt x="9352" y="2637"/>
                                </a:lnTo>
                                <a:lnTo>
                                  <a:pt x="9356" y="2628"/>
                                </a:lnTo>
                                <a:lnTo>
                                  <a:pt x="9359" y="2619"/>
                                </a:lnTo>
                                <a:lnTo>
                                  <a:pt x="9362" y="2611"/>
                                </a:lnTo>
                                <a:lnTo>
                                  <a:pt x="9363" y="2604"/>
                                </a:lnTo>
                                <a:lnTo>
                                  <a:pt x="9363" y="2597"/>
                                </a:lnTo>
                                <a:lnTo>
                                  <a:pt x="9363" y="2590"/>
                                </a:lnTo>
                                <a:lnTo>
                                  <a:pt x="9361" y="2583"/>
                                </a:lnTo>
                                <a:lnTo>
                                  <a:pt x="9359" y="2577"/>
                                </a:lnTo>
                                <a:lnTo>
                                  <a:pt x="9356" y="2571"/>
                                </a:lnTo>
                                <a:lnTo>
                                  <a:pt x="9352" y="2564"/>
                                </a:lnTo>
                                <a:lnTo>
                                  <a:pt x="9347" y="2558"/>
                                </a:lnTo>
                                <a:lnTo>
                                  <a:pt x="9341" y="2552"/>
                                </a:lnTo>
                                <a:lnTo>
                                  <a:pt x="9327" y="2538"/>
                                </a:lnTo>
                                <a:lnTo>
                                  <a:pt x="9309" y="2523"/>
                                </a:lnTo>
                                <a:lnTo>
                                  <a:pt x="9265" y="2490"/>
                                </a:lnTo>
                                <a:lnTo>
                                  <a:pt x="9237" y="2468"/>
                                </a:lnTo>
                                <a:lnTo>
                                  <a:pt x="9208" y="2444"/>
                                </a:lnTo>
                                <a:lnTo>
                                  <a:pt x="9028" y="2662"/>
                                </a:lnTo>
                                <a:close/>
                                <a:moveTo>
                                  <a:pt x="8841" y="2904"/>
                                </a:moveTo>
                                <a:lnTo>
                                  <a:pt x="9025" y="3058"/>
                                </a:lnTo>
                                <a:lnTo>
                                  <a:pt x="9199" y="2836"/>
                                </a:lnTo>
                                <a:lnTo>
                                  <a:pt x="9128" y="2782"/>
                                </a:lnTo>
                                <a:lnTo>
                                  <a:pt x="9099" y="2762"/>
                                </a:lnTo>
                                <a:lnTo>
                                  <a:pt x="9075" y="2745"/>
                                </a:lnTo>
                                <a:lnTo>
                                  <a:pt x="9064" y="2739"/>
                                </a:lnTo>
                                <a:lnTo>
                                  <a:pt x="9054" y="2734"/>
                                </a:lnTo>
                                <a:lnTo>
                                  <a:pt x="9045" y="2730"/>
                                </a:lnTo>
                                <a:lnTo>
                                  <a:pt x="9035" y="2727"/>
                                </a:lnTo>
                                <a:lnTo>
                                  <a:pt x="9026" y="2725"/>
                                </a:lnTo>
                                <a:lnTo>
                                  <a:pt x="9018" y="2724"/>
                                </a:lnTo>
                                <a:lnTo>
                                  <a:pt x="9010" y="2724"/>
                                </a:lnTo>
                                <a:lnTo>
                                  <a:pt x="9002" y="2726"/>
                                </a:lnTo>
                                <a:lnTo>
                                  <a:pt x="8994" y="2729"/>
                                </a:lnTo>
                                <a:lnTo>
                                  <a:pt x="8987" y="2732"/>
                                </a:lnTo>
                                <a:lnTo>
                                  <a:pt x="8979" y="2737"/>
                                </a:lnTo>
                                <a:lnTo>
                                  <a:pt x="8971" y="2743"/>
                                </a:lnTo>
                                <a:lnTo>
                                  <a:pt x="8963" y="2750"/>
                                </a:lnTo>
                                <a:lnTo>
                                  <a:pt x="8955" y="2759"/>
                                </a:lnTo>
                                <a:lnTo>
                                  <a:pt x="8937" y="2779"/>
                                </a:lnTo>
                                <a:lnTo>
                                  <a:pt x="8918" y="2803"/>
                                </a:lnTo>
                                <a:lnTo>
                                  <a:pt x="8896" y="2833"/>
                                </a:lnTo>
                                <a:lnTo>
                                  <a:pt x="8841" y="2904"/>
                                </a:lnTo>
                                <a:close/>
                                <a:moveTo>
                                  <a:pt x="9224" y="2425"/>
                                </a:moveTo>
                                <a:lnTo>
                                  <a:pt x="9224" y="2425"/>
                                </a:lnTo>
                                <a:lnTo>
                                  <a:pt x="9268" y="2457"/>
                                </a:lnTo>
                                <a:lnTo>
                                  <a:pt x="9287" y="2471"/>
                                </a:lnTo>
                                <a:lnTo>
                                  <a:pt x="9305" y="2484"/>
                                </a:lnTo>
                                <a:lnTo>
                                  <a:pt x="9323" y="2495"/>
                                </a:lnTo>
                                <a:lnTo>
                                  <a:pt x="9339" y="2504"/>
                                </a:lnTo>
                                <a:lnTo>
                                  <a:pt x="9354" y="2511"/>
                                </a:lnTo>
                                <a:lnTo>
                                  <a:pt x="9368" y="2517"/>
                                </a:lnTo>
                                <a:lnTo>
                                  <a:pt x="9382" y="2522"/>
                                </a:lnTo>
                                <a:lnTo>
                                  <a:pt x="9394" y="2525"/>
                                </a:lnTo>
                                <a:lnTo>
                                  <a:pt x="9406" y="2526"/>
                                </a:lnTo>
                                <a:lnTo>
                                  <a:pt x="9417" y="2527"/>
                                </a:lnTo>
                                <a:lnTo>
                                  <a:pt x="9427" y="2526"/>
                                </a:lnTo>
                                <a:lnTo>
                                  <a:pt x="9437" y="2523"/>
                                </a:lnTo>
                                <a:lnTo>
                                  <a:pt x="9447" y="2520"/>
                                </a:lnTo>
                                <a:lnTo>
                                  <a:pt x="9458" y="2515"/>
                                </a:lnTo>
                                <a:lnTo>
                                  <a:pt x="9467" y="2508"/>
                                </a:lnTo>
                                <a:lnTo>
                                  <a:pt x="9477" y="2501"/>
                                </a:lnTo>
                                <a:lnTo>
                                  <a:pt x="9486" y="2492"/>
                                </a:lnTo>
                                <a:lnTo>
                                  <a:pt x="9495" y="2483"/>
                                </a:lnTo>
                                <a:lnTo>
                                  <a:pt x="9515" y="2459"/>
                                </a:lnTo>
                                <a:lnTo>
                                  <a:pt x="9537" y="2432"/>
                                </a:lnTo>
                                <a:lnTo>
                                  <a:pt x="9585" y="2365"/>
                                </a:lnTo>
                                <a:lnTo>
                                  <a:pt x="9616" y="2325"/>
                                </a:lnTo>
                                <a:lnTo>
                                  <a:pt x="9649" y="2283"/>
                                </a:lnTo>
                                <a:lnTo>
                                  <a:pt x="9606" y="2250"/>
                                </a:lnTo>
                                <a:lnTo>
                                  <a:pt x="9585" y="2236"/>
                                </a:lnTo>
                                <a:lnTo>
                                  <a:pt x="9567" y="2224"/>
                                </a:lnTo>
                                <a:lnTo>
                                  <a:pt x="9550" y="2213"/>
                                </a:lnTo>
                                <a:lnTo>
                                  <a:pt x="9534" y="2203"/>
                                </a:lnTo>
                                <a:lnTo>
                                  <a:pt x="9519" y="2196"/>
                                </a:lnTo>
                                <a:lnTo>
                                  <a:pt x="9505" y="2190"/>
                                </a:lnTo>
                                <a:lnTo>
                                  <a:pt x="9492" y="2185"/>
                                </a:lnTo>
                                <a:lnTo>
                                  <a:pt x="9479" y="2182"/>
                                </a:lnTo>
                                <a:lnTo>
                                  <a:pt x="9468" y="2181"/>
                                </a:lnTo>
                                <a:lnTo>
                                  <a:pt x="9457" y="2180"/>
                                </a:lnTo>
                                <a:lnTo>
                                  <a:pt x="9445" y="2181"/>
                                </a:lnTo>
                                <a:lnTo>
                                  <a:pt x="9435" y="2184"/>
                                </a:lnTo>
                                <a:lnTo>
                                  <a:pt x="9425" y="2187"/>
                                </a:lnTo>
                                <a:lnTo>
                                  <a:pt x="9415" y="2192"/>
                                </a:lnTo>
                                <a:lnTo>
                                  <a:pt x="9406" y="2199"/>
                                </a:lnTo>
                                <a:lnTo>
                                  <a:pt x="9397" y="2206"/>
                                </a:lnTo>
                                <a:lnTo>
                                  <a:pt x="9387" y="2216"/>
                                </a:lnTo>
                                <a:lnTo>
                                  <a:pt x="9377" y="2225"/>
                                </a:lnTo>
                                <a:lnTo>
                                  <a:pt x="9358" y="2248"/>
                                </a:lnTo>
                                <a:lnTo>
                                  <a:pt x="9337" y="2275"/>
                                </a:lnTo>
                                <a:lnTo>
                                  <a:pt x="9287" y="2342"/>
                                </a:lnTo>
                                <a:lnTo>
                                  <a:pt x="9258" y="2382"/>
                                </a:lnTo>
                                <a:lnTo>
                                  <a:pt x="9224" y="2425"/>
                                </a:lnTo>
                                <a:close/>
                                <a:moveTo>
                                  <a:pt x="9480" y="2109"/>
                                </a:moveTo>
                                <a:lnTo>
                                  <a:pt x="9665" y="2262"/>
                                </a:lnTo>
                                <a:lnTo>
                                  <a:pt x="9696" y="2226"/>
                                </a:lnTo>
                                <a:lnTo>
                                  <a:pt x="9727" y="2190"/>
                                </a:lnTo>
                                <a:lnTo>
                                  <a:pt x="9757" y="2155"/>
                                </a:lnTo>
                                <a:lnTo>
                                  <a:pt x="9771" y="2137"/>
                                </a:lnTo>
                                <a:lnTo>
                                  <a:pt x="9784" y="2120"/>
                                </a:lnTo>
                                <a:lnTo>
                                  <a:pt x="9797" y="2102"/>
                                </a:lnTo>
                                <a:lnTo>
                                  <a:pt x="9809" y="2084"/>
                                </a:lnTo>
                                <a:lnTo>
                                  <a:pt x="9819" y="2065"/>
                                </a:lnTo>
                                <a:lnTo>
                                  <a:pt x="9827" y="2046"/>
                                </a:lnTo>
                                <a:lnTo>
                                  <a:pt x="9834" y="2026"/>
                                </a:lnTo>
                                <a:lnTo>
                                  <a:pt x="9840" y="2006"/>
                                </a:lnTo>
                                <a:lnTo>
                                  <a:pt x="9843" y="1984"/>
                                </a:lnTo>
                                <a:lnTo>
                                  <a:pt x="9845" y="1963"/>
                                </a:lnTo>
                                <a:lnTo>
                                  <a:pt x="9832" y="1912"/>
                                </a:lnTo>
                                <a:lnTo>
                                  <a:pt x="9825" y="1885"/>
                                </a:lnTo>
                                <a:lnTo>
                                  <a:pt x="9817" y="1858"/>
                                </a:lnTo>
                                <a:lnTo>
                                  <a:pt x="9808" y="1832"/>
                                </a:lnTo>
                                <a:lnTo>
                                  <a:pt x="9797" y="1807"/>
                                </a:lnTo>
                                <a:lnTo>
                                  <a:pt x="9785" y="1782"/>
                                </a:lnTo>
                                <a:lnTo>
                                  <a:pt x="9772" y="1759"/>
                                </a:lnTo>
                                <a:lnTo>
                                  <a:pt x="9753" y="1778"/>
                                </a:lnTo>
                                <a:lnTo>
                                  <a:pt x="9733" y="1798"/>
                                </a:lnTo>
                                <a:lnTo>
                                  <a:pt x="9714" y="1818"/>
                                </a:lnTo>
                                <a:lnTo>
                                  <a:pt x="9695" y="1838"/>
                                </a:lnTo>
                                <a:lnTo>
                                  <a:pt x="9657" y="1882"/>
                                </a:lnTo>
                                <a:lnTo>
                                  <a:pt x="9621" y="1927"/>
                                </a:lnTo>
                                <a:lnTo>
                                  <a:pt x="9585" y="1973"/>
                                </a:lnTo>
                                <a:lnTo>
                                  <a:pt x="9550" y="2019"/>
                                </a:lnTo>
                                <a:lnTo>
                                  <a:pt x="9514" y="2064"/>
                                </a:lnTo>
                                <a:lnTo>
                                  <a:pt x="9480" y="2109"/>
                                </a:lnTo>
                                <a:close/>
                                <a:moveTo>
                                  <a:pt x="6884" y="6180"/>
                                </a:moveTo>
                                <a:lnTo>
                                  <a:pt x="6884" y="6180"/>
                                </a:lnTo>
                                <a:lnTo>
                                  <a:pt x="6836" y="6145"/>
                                </a:lnTo>
                                <a:lnTo>
                                  <a:pt x="6815" y="6130"/>
                                </a:lnTo>
                                <a:lnTo>
                                  <a:pt x="6794" y="6116"/>
                                </a:lnTo>
                                <a:lnTo>
                                  <a:pt x="6775" y="6105"/>
                                </a:lnTo>
                                <a:lnTo>
                                  <a:pt x="6758" y="6095"/>
                                </a:lnTo>
                                <a:lnTo>
                                  <a:pt x="6742" y="6088"/>
                                </a:lnTo>
                                <a:lnTo>
                                  <a:pt x="6725" y="6081"/>
                                </a:lnTo>
                                <a:lnTo>
                                  <a:pt x="6711" y="6077"/>
                                </a:lnTo>
                                <a:lnTo>
                                  <a:pt x="6697" y="6074"/>
                                </a:lnTo>
                                <a:lnTo>
                                  <a:pt x="6685" y="6073"/>
                                </a:lnTo>
                                <a:lnTo>
                                  <a:pt x="6672" y="6073"/>
                                </a:lnTo>
                                <a:lnTo>
                                  <a:pt x="6660" y="6075"/>
                                </a:lnTo>
                                <a:lnTo>
                                  <a:pt x="6649" y="6078"/>
                                </a:lnTo>
                                <a:lnTo>
                                  <a:pt x="6638" y="6082"/>
                                </a:lnTo>
                                <a:lnTo>
                                  <a:pt x="6627" y="6088"/>
                                </a:lnTo>
                                <a:lnTo>
                                  <a:pt x="6617" y="6095"/>
                                </a:lnTo>
                                <a:lnTo>
                                  <a:pt x="6607" y="6104"/>
                                </a:lnTo>
                                <a:lnTo>
                                  <a:pt x="6596" y="6114"/>
                                </a:lnTo>
                                <a:lnTo>
                                  <a:pt x="6585" y="6126"/>
                                </a:lnTo>
                                <a:lnTo>
                                  <a:pt x="6564" y="6151"/>
                                </a:lnTo>
                                <a:lnTo>
                                  <a:pt x="6541" y="6182"/>
                                </a:lnTo>
                                <a:lnTo>
                                  <a:pt x="6487" y="6255"/>
                                </a:lnTo>
                                <a:lnTo>
                                  <a:pt x="6455" y="6298"/>
                                </a:lnTo>
                                <a:lnTo>
                                  <a:pt x="6419" y="6345"/>
                                </a:lnTo>
                                <a:lnTo>
                                  <a:pt x="6467" y="6380"/>
                                </a:lnTo>
                                <a:lnTo>
                                  <a:pt x="6488" y="6395"/>
                                </a:lnTo>
                                <a:lnTo>
                                  <a:pt x="6508" y="6409"/>
                                </a:lnTo>
                                <a:lnTo>
                                  <a:pt x="6527" y="6420"/>
                                </a:lnTo>
                                <a:lnTo>
                                  <a:pt x="6545" y="6429"/>
                                </a:lnTo>
                                <a:lnTo>
                                  <a:pt x="6561" y="6437"/>
                                </a:lnTo>
                                <a:lnTo>
                                  <a:pt x="6577" y="6443"/>
                                </a:lnTo>
                                <a:lnTo>
                                  <a:pt x="6591" y="6448"/>
                                </a:lnTo>
                                <a:lnTo>
                                  <a:pt x="6606" y="6450"/>
                                </a:lnTo>
                                <a:lnTo>
                                  <a:pt x="6619" y="6452"/>
                                </a:lnTo>
                                <a:lnTo>
                                  <a:pt x="6631" y="6452"/>
                                </a:lnTo>
                                <a:lnTo>
                                  <a:pt x="6642" y="6450"/>
                                </a:lnTo>
                                <a:lnTo>
                                  <a:pt x="6654" y="6447"/>
                                </a:lnTo>
                                <a:lnTo>
                                  <a:pt x="6664" y="6442"/>
                                </a:lnTo>
                                <a:lnTo>
                                  <a:pt x="6676" y="6436"/>
                                </a:lnTo>
                                <a:lnTo>
                                  <a:pt x="6686" y="6429"/>
                                </a:lnTo>
                                <a:lnTo>
                                  <a:pt x="6697" y="6421"/>
                                </a:lnTo>
                                <a:lnTo>
                                  <a:pt x="6707" y="6411"/>
                                </a:lnTo>
                                <a:lnTo>
                                  <a:pt x="6717" y="6399"/>
                                </a:lnTo>
                                <a:lnTo>
                                  <a:pt x="6739" y="6373"/>
                                </a:lnTo>
                                <a:lnTo>
                                  <a:pt x="6762" y="6343"/>
                                </a:lnTo>
                                <a:lnTo>
                                  <a:pt x="6816" y="6269"/>
                                </a:lnTo>
                                <a:lnTo>
                                  <a:pt x="6847" y="6226"/>
                                </a:lnTo>
                                <a:lnTo>
                                  <a:pt x="6884" y="6180"/>
                                </a:lnTo>
                                <a:close/>
                                <a:moveTo>
                                  <a:pt x="7122" y="5872"/>
                                </a:moveTo>
                                <a:lnTo>
                                  <a:pt x="6931" y="5714"/>
                                </a:lnTo>
                                <a:lnTo>
                                  <a:pt x="6696" y="6003"/>
                                </a:lnTo>
                                <a:lnTo>
                                  <a:pt x="6741" y="6037"/>
                                </a:lnTo>
                                <a:lnTo>
                                  <a:pt x="6780" y="6065"/>
                                </a:lnTo>
                                <a:lnTo>
                                  <a:pt x="6797" y="6076"/>
                                </a:lnTo>
                                <a:lnTo>
                                  <a:pt x="6814" y="6086"/>
                                </a:lnTo>
                                <a:lnTo>
                                  <a:pt x="6829" y="6095"/>
                                </a:lnTo>
                                <a:lnTo>
                                  <a:pt x="6843" y="6101"/>
                                </a:lnTo>
                                <a:lnTo>
                                  <a:pt x="6857" y="6107"/>
                                </a:lnTo>
                                <a:lnTo>
                                  <a:pt x="6869" y="6111"/>
                                </a:lnTo>
                                <a:lnTo>
                                  <a:pt x="6882" y="6113"/>
                                </a:lnTo>
                                <a:lnTo>
                                  <a:pt x="6893" y="6114"/>
                                </a:lnTo>
                                <a:lnTo>
                                  <a:pt x="6903" y="6114"/>
                                </a:lnTo>
                                <a:lnTo>
                                  <a:pt x="6913" y="6112"/>
                                </a:lnTo>
                                <a:lnTo>
                                  <a:pt x="6923" y="6110"/>
                                </a:lnTo>
                                <a:lnTo>
                                  <a:pt x="6933" y="6105"/>
                                </a:lnTo>
                                <a:lnTo>
                                  <a:pt x="6942" y="6100"/>
                                </a:lnTo>
                                <a:lnTo>
                                  <a:pt x="6952" y="6093"/>
                                </a:lnTo>
                                <a:lnTo>
                                  <a:pt x="6961" y="6085"/>
                                </a:lnTo>
                                <a:lnTo>
                                  <a:pt x="6970" y="6076"/>
                                </a:lnTo>
                                <a:lnTo>
                                  <a:pt x="6980" y="6065"/>
                                </a:lnTo>
                                <a:lnTo>
                                  <a:pt x="6989" y="6052"/>
                                </a:lnTo>
                                <a:lnTo>
                                  <a:pt x="7010" y="6025"/>
                                </a:lnTo>
                                <a:lnTo>
                                  <a:pt x="7059" y="5957"/>
                                </a:lnTo>
                                <a:lnTo>
                                  <a:pt x="7089" y="5916"/>
                                </a:lnTo>
                                <a:lnTo>
                                  <a:pt x="7122" y="5872"/>
                                </a:lnTo>
                                <a:close/>
                                <a:moveTo>
                                  <a:pt x="6609" y="6533"/>
                                </a:moveTo>
                                <a:lnTo>
                                  <a:pt x="6406" y="6376"/>
                                </a:lnTo>
                                <a:lnTo>
                                  <a:pt x="6351" y="6441"/>
                                </a:lnTo>
                                <a:lnTo>
                                  <a:pt x="6305" y="6495"/>
                                </a:lnTo>
                                <a:lnTo>
                                  <a:pt x="6258" y="6554"/>
                                </a:lnTo>
                                <a:lnTo>
                                  <a:pt x="6234" y="6584"/>
                                </a:lnTo>
                                <a:lnTo>
                                  <a:pt x="6213" y="6614"/>
                                </a:lnTo>
                                <a:lnTo>
                                  <a:pt x="6194" y="6641"/>
                                </a:lnTo>
                                <a:lnTo>
                                  <a:pt x="6177" y="6666"/>
                                </a:lnTo>
                                <a:lnTo>
                                  <a:pt x="6165" y="6690"/>
                                </a:lnTo>
                                <a:lnTo>
                                  <a:pt x="6161" y="6699"/>
                                </a:lnTo>
                                <a:lnTo>
                                  <a:pt x="6158" y="6708"/>
                                </a:lnTo>
                                <a:lnTo>
                                  <a:pt x="6156" y="6716"/>
                                </a:lnTo>
                                <a:lnTo>
                                  <a:pt x="6156" y="6722"/>
                                </a:lnTo>
                                <a:lnTo>
                                  <a:pt x="6158" y="6727"/>
                                </a:lnTo>
                                <a:lnTo>
                                  <a:pt x="6161" y="6731"/>
                                </a:lnTo>
                                <a:lnTo>
                                  <a:pt x="6202" y="6728"/>
                                </a:lnTo>
                                <a:lnTo>
                                  <a:pt x="6250" y="6724"/>
                                </a:lnTo>
                                <a:lnTo>
                                  <a:pt x="6301" y="6720"/>
                                </a:lnTo>
                                <a:lnTo>
                                  <a:pt x="6328" y="6717"/>
                                </a:lnTo>
                                <a:lnTo>
                                  <a:pt x="6352" y="6713"/>
                                </a:lnTo>
                                <a:lnTo>
                                  <a:pt x="6376" y="6708"/>
                                </a:lnTo>
                                <a:lnTo>
                                  <a:pt x="6398" y="6703"/>
                                </a:lnTo>
                                <a:lnTo>
                                  <a:pt x="6418" y="6696"/>
                                </a:lnTo>
                                <a:lnTo>
                                  <a:pt x="6426" y="6692"/>
                                </a:lnTo>
                                <a:lnTo>
                                  <a:pt x="6434" y="6688"/>
                                </a:lnTo>
                                <a:lnTo>
                                  <a:pt x="6441" y="6684"/>
                                </a:lnTo>
                                <a:lnTo>
                                  <a:pt x="6447" y="6679"/>
                                </a:lnTo>
                                <a:lnTo>
                                  <a:pt x="6453" y="6673"/>
                                </a:lnTo>
                                <a:lnTo>
                                  <a:pt x="6457" y="6667"/>
                                </a:lnTo>
                                <a:lnTo>
                                  <a:pt x="6461" y="6661"/>
                                </a:lnTo>
                                <a:lnTo>
                                  <a:pt x="6463" y="6655"/>
                                </a:lnTo>
                                <a:lnTo>
                                  <a:pt x="6464" y="6648"/>
                                </a:lnTo>
                                <a:lnTo>
                                  <a:pt x="6463" y="6641"/>
                                </a:lnTo>
                                <a:lnTo>
                                  <a:pt x="6475" y="6639"/>
                                </a:lnTo>
                                <a:lnTo>
                                  <a:pt x="6487" y="6636"/>
                                </a:lnTo>
                                <a:lnTo>
                                  <a:pt x="6498" y="6633"/>
                                </a:lnTo>
                                <a:lnTo>
                                  <a:pt x="6509" y="6629"/>
                                </a:lnTo>
                                <a:lnTo>
                                  <a:pt x="6519" y="6625"/>
                                </a:lnTo>
                                <a:lnTo>
                                  <a:pt x="6530" y="6619"/>
                                </a:lnTo>
                                <a:lnTo>
                                  <a:pt x="6540" y="6614"/>
                                </a:lnTo>
                                <a:lnTo>
                                  <a:pt x="6549" y="6607"/>
                                </a:lnTo>
                                <a:lnTo>
                                  <a:pt x="6558" y="6600"/>
                                </a:lnTo>
                                <a:lnTo>
                                  <a:pt x="6566" y="6592"/>
                                </a:lnTo>
                                <a:lnTo>
                                  <a:pt x="6574" y="6584"/>
                                </a:lnTo>
                                <a:lnTo>
                                  <a:pt x="6582" y="6575"/>
                                </a:lnTo>
                                <a:lnTo>
                                  <a:pt x="6589" y="6566"/>
                                </a:lnTo>
                                <a:lnTo>
                                  <a:pt x="6596" y="6556"/>
                                </a:lnTo>
                                <a:lnTo>
                                  <a:pt x="6603" y="6545"/>
                                </a:lnTo>
                                <a:lnTo>
                                  <a:pt x="6609" y="6533"/>
                                </a:lnTo>
                                <a:close/>
                                <a:moveTo>
                                  <a:pt x="7668" y="5184"/>
                                </a:moveTo>
                                <a:lnTo>
                                  <a:pt x="7668" y="5184"/>
                                </a:lnTo>
                                <a:lnTo>
                                  <a:pt x="7600" y="5130"/>
                                </a:lnTo>
                                <a:lnTo>
                                  <a:pt x="7573" y="5110"/>
                                </a:lnTo>
                                <a:lnTo>
                                  <a:pt x="7548" y="5092"/>
                                </a:lnTo>
                                <a:lnTo>
                                  <a:pt x="7527" y="5079"/>
                                </a:lnTo>
                                <a:lnTo>
                                  <a:pt x="7518" y="5075"/>
                                </a:lnTo>
                                <a:lnTo>
                                  <a:pt x="7509" y="5071"/>
                                </a:lnTo>
                                <a:lnTo>
                                  <a:pt x="7499" y="5068"/>
                                </a:lnTo>
                                <a:lnTo>
                                  <a:pt x="7491" y="5066"/>
                                </a:lnTo>
                                <a:lnTo>
                                  <a:pt x="7483" y="5065"/>
                                </a:lnTo>
                                <a:lnTo>
                                  <a:pt x="7475" y="5066"/>
                                </a:lnTo>
                                <a:lnTo>
                                  <a:pt x="7468" y="5067"/>
                                </a:lnTo>
                                <a:lnTo>
                                  <a:pt x="7460" y="5070"/>
                                </a:lnTo>
                                <a:lnTo>
                                  <a:pt x="7452" y="5073"/>
                                </a:lnTo>
                                <a:lnTo>
                                  <a:pt x="7445" y="5078"/>
                                </a:lnTo>
                                <a:lnTo>
                                  <a:pt x="7437" y="5083"/>
                                </a:lnTo>
                                <a:lnTo>
                                  <a:pt x="7427" y="5090"/>
                                </a:lnTo>
                                <a:lnTo>
                                  <a:pt x="7410" y="5108"/>
                                </a:lnTo>
                                <a:lnTo>
                                  <a:pt x="7390" y="5129"/>
                                </a:lnTo>
                                <a:lnTo>
                                  <a:pt x="7368" y="5155"/>
                                </a:lnTo>
                                <a:lnTo>
                                  <a:pt x="7313" y="5222"/>
                                </a:lnTo>
                                <a:lnTo>
                                  <a:pt x="7382" y="5276"/>
                                </a:lnTo>
                                <a:lnTo>
                                  <a:pt x="7410" y="5298"/>
                                </a:lnTo>
                                <a:lnTo>
                                  <a:pt x="7435" y="5316"/>
                                </a:lnTo>
                                <a:lnTo>
                                  <a:pt x="7456" y="5329"/>
                                </a:lnTo>
                                <a:lnTo>
                                  <a:pt x="7466" y="5334"/>
                                </a:lnTo>
                                <a:lnTo>
                                  <a:pt x="7475" y="5339"/>
                                </a:lnTo>
                                <a:lnTo>
                                  <a:pt x="7483" y="5342"/>
                                </a:lnTo>
                                <a:lnTo>
                                  <a:pt x="7492" y="5344"/>
                                </a:lnTo>
                                <a:lnTo>
                                  <a:pt x="7500" y="5345"/>
                                </a:lnTo>
                                <a:lnTo>
                                  <a:pt x="7509" y="5344"/>
                                </a:lnTo>
                                <a:lnTo>
                                  <a:pt x="7516" y="5343"/>
                                </a:lnTo>
                                <a:lnTo>
                                  <a:pt x="7524" y="5341"/>
                                </a:lnTo>
                                <a:lnTo>
                                  <a:pt x="7531" y="5337"/>
                                </a:lnTo>
                                <a:lnTo>
                                  <a:pt x="7539" y="5333"/>
                                </a:lnTo>
                                <a:lnTo>
                                  <a:pt x="7547" y="5327"/>
                                </a:lnTo>
                                <a:lnTo>
                                  <a:pt x="7555" y="5320"/>
                                </a:lnTo>
                                <a:lnTo>
                                  <a:pt x="7573" y="5303"/>
                                </a:lnTo>
                                <a:lnTo>
                                  <a:pt x="7592" y="5280"/>
                                </a:lnTo>
                                <a:lnTo>
                                  <a:pt x="7614" y="5253"/>
                                </a:lnTo>
                                <a:lnTo>
                                  <a:pt x="7668" y="5184"/>
                                </a:lnTo>
                                <a:close/>
                                <a:moveTo>
                                  <a:pt x="7321" y="5617"/>
                                </a:moveTo>
                                <a:lnTo>
                                  <a:pt x="7321" y="5617"/>
                                </a:lnTo>
                                <a:lnTo>
                                  <a:pt x="7301" y="5601"/>
                                </a:lnTo>
                                <a:lnTo>
                                  <a:pt x="7281" y="5584"/>
                                </a:lnTo>
                                <a:lnTo>
                                  <a:pt x="7247" y="5552"/>
                                </a:lnTo>
                                <a:lnTo>
                                  <a:pt x="7232" y="5538"/>
                                </a:lnTo>
                                <a:lnTo>
                                  <a:pt x="7216" y="5525"/>
                                </a:lnTo>
                                <a:lnTo>
                                  <a:pt x="7202" y="5514"/>
                                </a:lnTo>
                                <a:lnTo>
                                  <a:pt x="7188" y="5504"/>
                                </a:lnTo>
                                <a:lnTo>
                                  <a:pt x="7175" y="5497"/>
                                </a:lnTo>
                                <a:lnTo>
                                  <a:pt x="7168" y="5495"/>
                                </a:lnTo>
                                <a:lnTo>
                                  <a:pt x="7161" y="5493"/>
                                </a:lnTo>
                                <a:lnTo>
                                  <a:pt x="7153" y="5492"/>
                                </a:lnTo>
                                <a:lnTo>
                                  <a:pt x="7146" y="5492"/>
                                </a:lnTo>
                                <a:lnTo>
                                  <a:pt x="7139" y="5493"/>
                                </a:lnTo>
                                <a:lnTo>
                                  <a:pt x="7132" y="5495"/>
                                </a:lnTo>
                                <a:lnTo>
                                  <a:pt x="7125" y="5498"/>
                                </a:lnTo>
                                <a:lnTo>
                                  <a:pt x="7117" y="5502"/>
                                </a:lnTo>
                                <a:lnTo>
                                  <a:pt x="7109" y="5508"/>
                                </a:lnTo>
                                <a:lnTo>
                                  <a:pt x="7101" y="5514"/>
                                </a:lnTo>
                                <a:lnTo>
                                  <a:pt x="7093" y="5521"/>
                                </a:lnTo>
                                <a:lnTo>
                                  <a:pt x="7084" y="5529"/>
                                </a:lnTo>
                                <a:lnTo>
                                  <a:pt x="7066" y="5549"/>
                                </a:lnTo>
                                <a:lnTo>
                                  <a:pt x="7041" y="5581"/>
                                </a:lnTo>
                                <a:lnTo>
                                  <a:pt x="7020" y="5607"/>
                                </a:lnTo>
                                <a:lnTo>
                                  <a:pt x="7003" y="5631"/>
                                </a:lnTo>
                                <a:lnTo>
                                  <a:pt x="6990" y="5652"/>
                                </a:lnTo>
                                <a:lnTo>
                                  <a:pt x="6986" y="5661"/>
                                </a:lnTo>
                                <a:lnTo>
                                  <a:pt x="6982" y="5670"/>
                                </a:lnTo>
                                <a:lnTo>
                                  <a:pt x="6980" y="5678"/>
                                </a:lnTo>
                                <a:lnTo>
                                  <a:pt x="6978" y="5686"/>
                                </a:lnTo>
                                <a:lnTo>
                                  <a:pt x="6977" y="5693"/>
                                </a:lnTo>
                                <a:lnTo>
                                  <a:pt x="6978" y="5700"/>
                                </a:lnTo>
                                <a:lnTo>
                                  <a:pt x="6979" y="5707"/>
                                </a:lnTo>
                                <a:lnTo>
                                  <a:pt x="6981" y="5714"/>
                                </a:lnTo>
                                <a:lnTo>
                                  <a:pt x="6985" y="5721"/>
                                </a:lnTo>
                                <a:lnTo>
                                  <a:pt x="6989" y="5728"/>
                                </a:lnTo>
                                <a:lnTo>
                                  <a:pt x="6994" y="5734"/>
                                </a:lnTo>
                                <a:lnTo>
                                  <a:pt x="7000" y="5741"/>
                                </a:lnTo>
                                <a:lnTo>
                                  <a:pt x="7014" y="5754"/>
                                </a:lnTo>
                                <a:lnTo>
                                  <a:pt x="7033" y="5769"/>
                                </a:lnTo>
                                <a:lnTo>
                                  <a:pt x="7078" y="5806"/>
                                </a:lnTo>
                                <a:lnTo>
                                  <a:pt x="7107" y="5827"/>
                                </a:lnTo>
                                <a:lnTo>
                                  <a:pt x="7137" y="5853"/>
                                </a:lnTo>
                                <a:lnTo>
                                  <a:pt x="7321" y="5617"/>
                                </a:lnTo>
                                <a:close/>
                                <a:moveTo>
                                  <a:pt x="8126" y="4606"/>
                                </a:moveTo>
                                <a:lnTo>
                                  <a:pt x="7925" y="4448"/>
                                </a:lnTo>
                                <a:lnTo>
                                  <a:pt x="7792" y="4619"/>
                                </a:lnTo>
                                <a:lnTo>
                                  <a:pt x="7856" y="4669"/>
                                </a:lnTo>
                                <a:lnTo>
                                  <a:pt x="7882" y="4691"/>
                                </a:lnTo>
                                <a:lnTo>
                                  <a:pt x="7905" y="4709"/>
                                </a:lnTo>
                                <a:lnTo>
                                  <a:pt x="7925" y="4723"/>
                                </a:lnTo>
                                <a:lnTo>
                                  <a:pt x="7943" y="4733"/>
                                </a:lnTo>
                                <a:lnTo>
                                  <a:pt x="7951" y="4737"/>
                                </a:lnTo>
                                <a:lnTo>
                                  <a:pt x="7959" y="4740"/>
                                </a:lnTo>
                                <a:lnTo>
                                  <a:pt x="7967" y="4742"/>
                                </a:lnTo>
                                <a:lnTo>
                                  <a:pt x="7974" y="4743"/>
                                </a:lnTo>
                                <a:lnTo>
                                  <a:pt x="7982" y="4743"/>
                                </a:lnTo>
                                <a:lnTo>
                                  <a:pt x="7989" y="4742"/>
                                </a:lnTo>
                                <a:lnTo>
                                  <a:pt x="7997" y="4740"/>
                                </a:lnTo>
                                <a:lnTo>
                                  <a:pt x="8005" y="4737"/>
                                </a:lnTo>
                                <a:lnTo>
                                  <a:pt x="8012" y="4733"/>
                                </a:lnTo>
                                <a:lnTo>
                                  <a:pt x="8020" y="4728"/>
                                </a:lnTo>
                                <a:lnTo>
                                  <a:pt x="8028" y="4721"/>
                                </a:lnTo>
                                <a:lnTo>
                                  <a:pt x="8037" y="4713"/>
                                </a:lnTo>
                                <a:lnTo>
                                  <a:pt x="8055" y="4694"/>
                                </a:lnTo>
                                <a:lnTo>
                                  <a:pt x="8076" y="4670"/>
                                </a:lnTo>
                                <a:lnTo>
                                  <a:pt x="8100" y="4641"/>
                                </a:lnTo>
                                <a:lnTo>
                                  <a:pt x="8126" y="4606"/>
                                </a:lnTo>
                                <a:close/>
                                <a:moveTo>
                                  <a:pt x="7974" y="4803"/>
                                </a:moveTo>
                                <a:lnTo>
                                  <a:pt x="7771" y="4645"/>
                                </a:lnTo>
                                <a:lnTo>
                                  <a:pt x="7745" y="4679"/>
                                </a:lnTo>
                                <a:lnTo>
                                  <a:pt x="7723" y="4710"/>
                                </a:lnTo>
                                <a:lnTo>
                                  <a:pt x="7704" y="4735"/>
                                </a:lnTo>
                                <a:lnTo>
                                  <a:pt x="7690" y="4759"/>
                                </a:lnTo>
                                <a:lnTo>
                                  <a:pt x="7685" y="4769"/>
                                </a:lnTo>
                                <a:lnTo>
                                  <a:pt x="7681" y="4779"/>
                                </a:lnTo>
                                <a:lnTo>
                                  <a:pt x="7677" y="4788"/>
                                </a:lnTo>
                                <a:lnTo>
                                  <a:pt x="7675" y="4796"/>
                                </a:lnTo>
                                <a:lnTo>
                                  <a:pt x="7674" y="4804"/>
                                </a:lnTo>
                                <a:lnTo>
                                  <a:pt x="7673" y="4812"/>
                                </a:lnTo>
                                <a:lnTo>
                                  <a:pt x="7674" y="4820"/>
                                </a:lnTo>
                                <a:lnTo>
                                  <a:pt x="7676" y="4828"/>
                                </a:lnTo>
                                <a:lnTo>
                                  <a:pt x="7679" y="4835"/>
                                </a:lnTo>
                                <a:lnTo>
                                  <a:pt x="7682" y="4842"/>
                                </a:lnTo>
                                <a:lnTo>
                                  <a:pt x="7687" y="4849"/>
                                </a:lnTo>
                                <a:lnTo>
                                  <a:pt x="7693" y="4856"/>
                                </a:lnTo>
                                <a:lnTo>
                                  <a:pt x="7707" y="4872"/>
                                </a:lnTo>
                                <a:lnTo>
                                  <a:pt x="7726" y="4889"/>
                                </a:lnTo>
                                <a:lnTo>
                                  <a:pt x="7748" y="4907"/>
                                </a:lnTo>
                                <a:lnTo>
                                  <a:pt x="7773" y="4928"/>
                                </a:lnTo>
                                <a:lnTo>
                                  <a:pt x="7837" y="4980"/>
                                </a:lnTo>
                                <a:lnTo>
                                  <a:pt x="7905" y="4892"/>
                                </a:lnTo>
                                <a:lnTo>
                                  <a:pt x="7974" y="4803"/>
                                </a:lnTo>
                                <a:close/>
                                <a:moveTo>
                                  <a:pt x="7822" y="4999"/>
                                </a:moveTo>
                                <a:lnTo>
                                  <a:pt x="7624" y="4835"/>
                                </a:lnTo>
                                <a:lnTo>
                                  <a:pt x="7487" y="5011"/>
                                </a:lnTo>
                                <a:lnTo>
                                  <a:pt x="7550" y="5061"/>
                                </a:lnTo>
                                <a:lnTo>
                                  <a:pt x="7576" y="5081"/>
                                </a:lnTo>
                                <a:lnTo>
                                  <a:pt x="7598" y="5099"/>
                                </a:lnTo>
                                <a:lnTo>
                                  <a:pt x="7617" y="5113"/>
                                </a:lnTo>
                                <a:lnTo>
                                  <a:pt x="7635" y="5123"/>
                                </a:lnTo>
                                <a:lnTo>
                                  <a:pt x="7644" y="5126"/>
                                </a:lnTo>
                                <a:lnTo>
                                  <a:pt x="7652" y="5129"/>
                                </a:lnTo>
                                <a:lnTo>
                                  <a:pt x="7659" y="5131"/>
                                </a:lnTo>
                                <a:lnTo>
                                  <a:pt x="7667" y="5132"/>
                                </a:lnTo>
                                <a:lnTo>
                                  <a:pt x="7674" y="5132"/>
                                </a:lnTo>
                                <a:lnTo>
                                  <a:pt x="7681" y="5131"/>
                                </a:lnTo>
                                <a:lnTo>
                                  <a:pt x="7689" y="5129"/>
                                </a:lnTo>
                                <a:lnTo>
                                  <a:pt x="7696" y="5125"/>
                                </a:lnTo>
                                <a:lnTo>
                                  <a:pt x="7704" y="5121"/>
                                </a:lnTo>
                                <a:lnTo>
                                  <a:pt x="7713" y="5116"/>
                                </a:lnTo>
                                <a:lnTo>
                                  <a:pt x="7721" y="5110"/>
                                </a:lnTo>
                                <a:lnTo>
                                  <a:pt x="7730" y="5102"/>
                                </a:lnTo>
                                <a:lnTo>
                                  <a:pt x="7748" y="5083"/>
                                </a:lnTo>
                                <a:lnTo>
                                  <a:pt x="7769" y="5060"/>
                                </a:lnTo>
                                <a:lnTo>
                                  <a:pt x="7794" y="5032"/>
                                </a:lnTo>
                                <a:lnTo>
                                  <a:pt x="7822" y="4999"/>
                                </a:lnTo>
                                <a:close/>
                                <a:moveTo>
                                  <a:pt x="7500" y="5399"/>
                                </a:moveTo>
                                <a:lnTo>
                                  <a:pt x="7305" y="5247"/>
                                </a:lnTo>
                                <a:lnTo>
                                  <a:pt x="7251" y="5315"/>
                                </a:lnTo>
                                <a:lnTo>
                                  <a:pt x="7230" y="5343"/>
                                </a:lnTo>
                                <a:lnTo>
                                  <a:pt x="7213" y="5366"/>
                                </a:lnTo>
                                <a:lnTo>
                                  <a:pt x="7200" y="5388"/>
                                </a:lnTo>
                                <a:lnTo>
                                  <a:pt x="7195" y="5398"/>
                                </a:lnTo>
                                <a:lnTo>
                                  <a:pt x="7191" y="5407"/>
                                </a:lnTo>
                                <a:lnTo>
                                  <a:pt x="7189" y="5415"/>
                                </a:lnTo>
                                <a:lnTo>
                                  <a:pt x="7187" y="5423"/>
                                </a:lnTo>
                                <a:lnTo>
                                  <a:pt x="7186" y="5431"/>
                                </a:lnTo>
                                <a:lnTo>
                                  <a:pt x="7186" y="5440"/>
                                </a:lnTo>
                                <a:lnTo>
                                  <a:pt x="7188" y="5448"/>
                                </a:lnTo>
                                <a:lnTo>
                                  <a:pt x="7190" y="5455"/>
                                </a:lnTo>
                                <a:lnTo>
                                  <a:pt x="7194" y="5463"/>
                                </a:lnTo>
                                <a:lnTo>
                                  <a:pt x="7198" y="5471"/>
                                </a:lnTo>
                                <a:lnTo>
                                  <a:pt x="7204" y="5479"/>
                                </a:lnTo>
                                <a:lnTo>
                                  <a:pt x="7211" y="5487"/>
                                </a:lnTo>
                                <a:lnTo>
                                  <a:pt x="7228" y="5505"/>
                                </a:lnTo>
                                <a:lnTo>
                                  <a:pt x="7250" y="5525"/>
                                </a:lnTo>
                                <a:lnTo>
                                  <a:pt x="7276" y="5547"/>
                                </a:lnTo>
                                <a:lnTo>
                                  <a:pt x="7342" y="5603"/>
                                </a:lnTo>
                                <a:lnTo>
                                  <a:pt x="7500" y="5399"/>
                                </a:lnTo>
                                <a:close/>
                                <a:moveTo>
                                  <a:pt x="8380" y="3889"/>
                                </a:moveTo>
                                <a:lnTo>
                                  <a:pt x="8246" y="4047"/>
                                </a:lnTo>
                                <a:lnTo>
                                  <a:pt x="8449" y="4206"/>
                                </a:lnTo>
                                <a:lnTo>
                                  <a:pt x="8581" y="4035"/>
                                </a:lnTo>
                                <a:lnTo>
                                  <a:pt x="8380" y="3889"/>
                                </a:lnTo>
                                <a:close/>
                                <a:moveTo>
                                  <a:pt x="8098" y="4238"/>
                                </a:moveTo>
                                <a:lnTo>
                                  <a:pt x="8302" y="4395"/>
                                </a:lnTo>
                                <a:lnTo>
                                  <a:pt x="8333" y="4365"/>
                                </a:lnTo>
                                <a:lnTo>
                                  <a:pt x="8347" y="4352"/>
                                </a:lnTo>
                                <a:lnTo>
                                  <a:pt x="8359" y="4339"/>
                                </a:lnTo>
                                <a:lnTo>
                                  <a:pt x="8369" y="4326"/>
                                </a:lnTo>
                                <a:lnTo>
                                  <a:pt x="8378" y="4314"/>
                                </a:lnTo>
                                <a:lnTo>
                                  <a:pt x="8385" y="4303"/>
                                </a:lnTo>
                                <a:lnTo>
                                  <a:pt x="8391" y="4292"/>
                                </a:lnTo>
                                <a:lnTo>
                                  <a:pt x="8396" y="4282"/>
                                </a:lnTo>
                                <a:lnTo>
                                  <a:pt x="8399" y="4272"/>
                                </a:lnTo>
                                <a:lnTo>
                                  <a:pt x="8401" y="4261"/>
                                </a:lnTo>
                                <a:lnTo>
                                  <a:pt x="8402" y="4252"/>
                                </a:lnTo>
                                <a:lnTo>
                                  <a:pt x="8402" y="4243"/>
                                </a:lnTo>
                                <a:lnTo>
                                  <a:pt x="8401" y="4234"/>
                                </a:lnTo>
                                <a:lnTo>
                                  <a:pt x="8398" y="4226"/>
                                </a:lnTo>
                                <a:lnTo>
                                  <a:pt x="8395" y="4218"/>
                                </a:lnTo>
                                <a:lnTo>
                                  <a:pt x="8390" y="4209"/>
                                </a:lnTo>
                                <a:lnTo>
                                  <a:pt x="8385" y="4201"/>
                                </a:lnTo>
                                <a:lnTo>
                                  <a:pt x="8379" y="4192"/>
                                </a:lnTo>
                                <a:lnTo>
                                  <a:pt x="8371" y="4184"/>
                                </a:lnTo>
                                <a:lnTo>
                                  <a:pt x="8355" y="4167"/>
                                </a:lnTo>
                                <a:lnTo>
                                  <a:pt x="8334" y="4150"/>
                                </a:lnTo>
                                <a:lnTo>
                                  <a:pt x="8287" y="4112"/>
                                </a:lnTo>
                                <a:lnTo>
                                  <a:pt x="8259" y="4091"/>
                                </a:lnTo>
                                <a:lnTo>
                                  <a:pt x="8231" y="4068"/>
                                </a:lnTo>
                                <a:lnTo>
                                  <a:pt x="8098" y="4238"/>
                                </a:lnTo>
                                <a:close/>
                                <a:moveTo>
                                  <a:pt x="8280" y="4410"/>
                                </a:moveTo>
                                <a:lnTo>
                                  <a:pt x="8280" y="4410"/>
                                </a:lnTo>
                                <a:lnTo>
                                  <a:pt x="8258" y="4393"/>
                                </a:lnTo>
                                <a:lnTo>
                                  <a:pt x="8238" y="4377"/>
                                </a:lnTo>
                                <a:lnTo>
                                  <a:pt x="8203" y="4346"/>
                                </a:lnTo>
                                <a:lnTo>
                                  <a:pt x="8185" y="4331"/>
                                </a:lnTo>
                                <a:lnTo>
                                  <a:pt x="8170" y="4318"/>
                                </a:lnTo>
                                <a:lnTo>
                                  <a:pt x="8155" y="4307"/>
                                </a:lnTo>
                                <a:lnTo>
                                  <a:pt x="8140" y="4298"/>
                                </a:lnTo>
                                <a:lnTo>
                                  <a:pt x="8125" y="4291"/>
                                </a:lnTo>
                                <a:lnTo>
                                  <a:pt x="8118" y="4289"/>
                                </a:lnTo>
                                <a:lnTo>
                                  <a:pt x="8110" y="4288"/>
                                </a:lnTo>
                                <a:lnTo>
                                  <a:pt x="8103" y="4287"/>
                                </a:lnTo>
                                <a:lnTo>
                                  <a:pt x="8096" y="4287"/>
                                </a:lnTo>
                                <a:lnTo>
                                  <a:pt x="8089" y="4288"/>
                                </a:lnTo>
                                <a:lnTo>
                                  <a:pt x="8081" y="4290"/>
                                </a:lnTo>
                                <a:lnTo>
                                  <a:pt x="8074" y="4293"/>
                                </a:lnTo>
                                <a:lnTo>
                                  <a:pt x="8066" y="4297"/>
                                </a:lnTo>
                                <a:lnTo>
                                  <a:pt x="8057" y="4302"/>
                                </a:lnTo>
                                <a:lnTo>
                                  <a:pt x="8049" y="4308"/>
                                </a:lnTo>
                                <a:lnTo>
                                  <a:pt x="8041" y="4315"/>
                                </a:lnTo>
                                <a:lnTo>
                                  <a:pt x="8033" y="4324"/>
                                </a:lnTo>
                                <a:lnTo>
                                  <a:pt x="8024" y="4333"/>
                                </a:lnTo>
                                <a:lnTo>
                                  <a:pt x="8015" y="4346"/>
                                </a:lnTo>
                                <a:lnTo>
                                  <a:pt x="8006" y="4357"/>
                                </a:lnTo>
                                <a:lnTo>
                                  <a:pt x="7999" y="4368"/>
                                </a:lnTo>
                                <a:lnTo>
                                  <a:pt x="7993" y="4378"/>
                                </a:lnTo>
                                <a:lnTo>
                                  <a:pt x="7987" y="4388"/>
                                </a:lnTo>
                                <a:lnTo>
                                  <a:pt x="7983" y="4397"/>
                                </a:lnTo>
                                <a:lnTo>
                                  <a:pt x="7980" y="4406"/>
                                </a:lnTo>
                                <a:lnTo>
                                  <a:pt x="7978" y="4415"/>
                                </a:lnTo>
                                <a:lnTo>
                                  <a:pt x="7977" y="4423"/>
                                </a:lnTo>
                                <a:lnTo>
                                  <a:pt x="7977" y="4431"/>
                                </a:lnTo>
                                <a:lnTo>
                                  <a:pt x="7978" y="4439"/>
                                </a:lnTo>
                                <a:lnTo>
                                  <a:pt x="7979" y="4446"/>
                                </a:lnTo>
                                <a:lnTo>
                                  <a:pt x="7982" y="4452"/>
                                </a:lnTo>
                                <a:lnTo>
                                  <a:pt x="7985" y="4459"/>
                                </a:lnTo>
                                <a:lnTo>
                                  <a:pt x="7989" y="4465"/>
                                </a:lnTo>
                                <a:lnTo>
                                  <a:pt x="7994" y="4472"/>
                                </a:lnTo>
                                <a:lnTo>
                                  <a:pt x="8000" y="4479"/>
                                </a:lnTo>
                                <a:lnTo>
                                  <a:pt x="8012" y="4491"/>
                                </a:lnTo>
                                <a:lnTo>
                                  <a:pt x="8026" y="4502"/>
                                </a:lnTo>
                                <a:lnTo>
                                  <a:pt x="8043" y="4514"/>
                                </a:lnTo>
                                <a:lnTo>
                                  <a:pt x="8061" y="4527"/>
                                </a:lnTo>
                                <a:lnTo>
                                  <a:pt x="8100" y="4555"/>
                                </a:lnTo>
                                <a:lnTo>
                                  <a:pt x="8121" y="4570"/>
                                </a:lnTo>
                                <a:lnTo>
                                  <a:pt x="8142" y="4586"/>
                                </a:lnTo>
                                <a:lnTo>
                                  <a:pt x="8211" y="4498"/>
                                </a:lnTo>
                                <a:lnTo>
                                  <a:pt x="8280" y="4410"/>
                                </a:lnTo>
                                <a:close/>
                                <a:moveTo>
                                  <a:pt x="8707" y="3482"/>
                                </a:moveTo>
                                <a:lnTo>
                                  <a:pt x="8558" y="3660"/>
                                </a:lnTo>
                                <a:lnTo>
                                  <a:pt x="8761" y="3818"/>
                                </a:lnTo>
                                <a:lnTo>
                                  <a:pt x="8812" y="3751"/>
                                </a:lnTo>
                                <a:lnTo>
                                  <a:pt x="8832" y="3725"/>
                                </a:lnTo>
                                <a:lnTo>
                                  <a:pt x="8847" y="3701"/>
                                </a:lnTo>
                                <a:lnTo>
                                  <a:pt x="8859" y="3681"/>
                                </a:lnTo>
                                <a:lnTo>
                                  <a:pt x="8863" y="3672"/>
                                </a:lnTo>
                                <a:lnTo>
                                  <a:pt x="8866" y="3663"/>
                                </a:lnTo>
                                <a:lnTo>
                                  <a:pt x="8868" y="3655"/>
                                </a:lnTo>
                                <a:lnTo>
                                  <a:pt x="8869" y="3646"/>
                                </a:lnTo>
                                <a:lnTo>
                                  <a:pt x="8869" y="3638"/>
                                </a:lnTo>
                                <a:lnTo>
                                  <a:pt x="8868" y="3631"/>
                                </a:lnTo>
                                <a:lnTo>
                                  <a:pt x="8866" y="3624"/>
                                </a:lnTo>
                                <a:lnTo>
                                  <a:pt x="8863" y="3617"/>
                                </a:lnTo>
                                <a:lnTo>
                                  <a:pt x="8859" y="3610"/>
                                </a:lnTo>
                                <a:lnTo>
                                  <a:pt x="8853" y="3603"/>
                                </a:lnTo>
                                <a:lnTo>
                                  <a:pt x="8847" y="3595"/>
                                </a:lnTo>
                                <a:lnTo>
                                  <a:pt x="8840" y="3588"/>
                                </a:lnTo>
                                <a:lnTo>
                                  <a:pt x="8821" y="3571"/>
                                </a:lnTo>
                                <a:lnTo>
                                  <a:pt x="8799" y="3553"/>
                                </a:lnTo>
                                <a:lnTo>
                                  <a:pt x="8773" y="3533"/>
                                </a:lnTo>
                                <a:lnTo>
                                  <a:pt x="8707" y="3482"/>
                                </a:lnTo>
                                <a:close/>
                                <a:moveTo>
                                  <a:pt x="8542" y="3680"/>
                                </a:moveTo>
                                <a:lnTo>
                                  <a:pt x="8395" y="3870"/>
                                </a:lnTo>
                                <a:lnTo>
                                  <a:pt x="8460" y="3918"/>
                                </a:lnTo>
                                <a:lnTo>
                                  <a:pt x="8488" y="3938"/>
                                </a:lnTo>
                                <a:lnTo>
                                  <a:pt x="8511" y="3954"/>
                                </a:lnTo>
                                <a:lnTo>
                                  <a:pt x="8531" y="3967"/>
                                </a:lnTo>
                                <a:lnTo>
                                  <a:pt x="8550" y="3976"/>
                                </a:lnTo>
                                <a:lnTo>
                                  <a:pt x="8558" y="3979"/>
                                </a:lnTo>
                                <a:lnTo>
                                  <a:pt x="8566" y="3982"/>
                                </a:lnTo>
                                <a:lnTo>
                                  <a:pt x="8574" y="3983"/>
                                </a:lnTo>
                                <a:lnTo>
                                  <a:pt x="8582" y="3983"/>
                                </a:lnTo>
                                <a:lnTo>
                                  <a:pt x="8589" y="3983"/>
                                </a:lnTo>
                                <a:lnTo>
                                  <a:pt x="8597" y="3981"/>
                                </a:lnTo>
                                <a:lnTo>
                                  <a:pt x="8604" y="3979"/>
                                </a:lnTo>
                                <a:lnTo>
                                  <a:pt x="8612" y="3975"/>
                                </a:lnTo>
                                <a:lnTo>
                                  <a:pt x="8621" y="3971"/>
                                </a:lnTo>
                                <a:lnTo>
                                  <a:pt x="8629" y="3965"/>
                                </a:lnTo>
                                <a:lnTo>
                                  <a:pt x="8646" y="3950"/>
                                </a:lnTo>
                                <a:lnTo>
                                  <a:pt x="8665" y="3931"/>
                                </a:lnTo>
                                <a:lnTo>
                                  <a:pt x="8688" y="3906"/>
                                </a:lnTo>
                                <a:lnTo>
                                  <a:pt x="8740" y="3844"/>
                                </a:lnTo>
                                <a:lnTo>
                                  <a:pt x="8542" y="3680"/>
                                </a:lnTo>
                                <a:close/>
                                <a:moveTo>
                                  <a:pt x="8870" y="3284"/>
                                </a:moveTo>
                                <a:lnTo>
                                  <a:pt x="8722" y="3463"/>
                                </a:lnTo>
                                <a:lnTo>
                                  <a:pt x="8925" y="3620"/>
                                </a:lnTo>
                                <a:lnTo>
                                  <a:pt x="8975" y="3555"/>
                                </a:lnTo>
                                <a:lnTo>
                                  <a:pt x="8994" y="3529"/>
                                </a:lnTo>
                                <a:lnTo>
                                  <a:pt x="9009" y="3505"/>
                                </a:lnTo>
                                <a:lnTo>
                                  <a:pt x="9019" y="3486"/>
                                </a:lnTo>
                                <a:lnTo>
                                  <a:pt x="9023" y="3477"/>
                                </a:lnTo>
                                <a:lnTo>
                                  <a:pt x="9026" y="3468"/>
                                </a:lnTo>
                                <a:lnTo>
                                  <a:pt x="9028" y="3460"/>
                                </a:lnTo>
                                <a:lnTo>
                                  <a:pt x="9028" y="3452"/>
                                </a:lnTo>
                                <a:lnTo>
                                  <a:pt x="9028" y="3445"/>
                                </a:lnTo>
                                <a:lnTo>
                                  <a:pt x="9027" y="3436"/>
                                </a:lnTo>
                                <a:lnTo>
                                  <a:pt x="9025" y="3429"/>
                                </a:lnTo>
                                <a:lnTo>
                                  <a:pt x="9022" y="3422"/>
                                </a:lnTo>
                                <a:lnTo>
                                  <a:pt x="9018" y="3415"/>
                                </a:lnTo>
                                <a:lnTo>
                                  <a:pt x="9012" y="3408"/>
                                </a:lnTo>
                                <a:lnTo>
                                  <a:pt x="9006" y="3400"/>
                                </a:lnTo>
                                <a:lnTo>
                                  <a:pt x="8999" y="3392"/>
                                </a:lnTo>
                                <a:lnTo>
                                  <a:pt x="8982" y="3375"/>
                                </a:lnTo>
                                <a:lnTo>
                                  <a:pt x="8959" y="3357"/>
                                </a:lnTo>
                                <a:lnTo>
                                  <a:pt x="8934" y="3336"/>
                                </a:lnTo>
                                <a:lnTo>
                                  <a:pt x="8870" y="3284"/>
                                </a:lnTo>
                                <a:close/>
                                <a:moveTo>
                                  <a:pt x="9030" y="3093"/>
                                </a:moveTo>
                                <a:lnTo>
                                  <a:pt x="8886" y="3264"/>
                                </a:lnTo>
                                <a:lnTo>
                                  <a:pt x="9077" y="3424"/>
                                </a:lnTo>
                                <a:lnTo>
                                  <a:pt x="9128" y="3358"/>
                                </a:lnTo>
                                <a:lnTo>
                                  <a:pt x="9148" y="3332"/>
                                </a:lnTo>
                                <a:lnTo>
                                  <a:pt x="9163" y="3309"/>
                                </a:lnTo>
                                <a:lnTo>
                                  <a:pt x="9176" y="3288"/>
                                </a:lnTo>
                                <a:lnTo>
                                  <a:pt x="9180" y="3279"/>
                                </a:lnTo>
                                <a:lnTo>
                                  <a:pt x="9183" y="3271"/>
                                </a:lnTo>
                                <a:lnTo>
                                  <a:pt x="9185" y="3263"/>
                                </a:lnTo>
                                <a:lnTo>
                                  <a:pt x="9187" y="3255"/>
                                </a:lnTo>
                                <a:lnTo>
                                  <a:pt x="9187" y="3248"/>
                                </a:lnTo>
                                <a:lnTo>
                                  <a:pt x="9186" y="3241"/>
                                </a:lnTo>
                                <a:lnTo>
                                  <a:pt x="9184" y="3233"/>
                                </a:lnTo>
                                <a:lnTo>
                                  <a:pt x="9182" y="3226"/>
                                </a:lnTo>
                                <a:lnTo>
                                  <a:pt x="9178" y="3219"/>
                                </a:lnTo>
                                <a:lnTo>
                                  <a:pt x="9173" y="3212"/>
                                </a:lnTo>
                                <a:lnTo>
                                  <a:pt x="9166" y="3204"/>
                                </a:lnTo>
                                <a:lnTo>
                                  <a:pt x="9159" y="3197"/>
                                </a:lnTo>
                                <a:lnTo>
                                  <a:pt x="9142" y="3181"/>
                                </a:lnTo>
                                <a:lnTo>
                                  <a:pt x="9121" y="3163"/>
                                </a:lnTo>
                                <a:lnTo>
                                  <a:pt x="9095" y="3143"/>
                                </a:lnTo>
                                <a:lnTo>
                                  <a:pt x="9030" y="3093"/>
                                </a:lnTo>
                                <a:close/>
                                <a:moveTo>
                                  <a:pt x="9247" y="3219"/>
                                </a:moveTo>
                                <a:lnTo>
                                  <a:pt x="9247" y="3219"/>
                                </a:lnTo>
                                <a:lnTo>
                                  <a:pt x="9301" y="3150"/>
                                </a:lnTo>
                                <a:lnTo>
                                  <a:pt x="9323" y="3122"/>
                                </a:lnTo>
                                <a:lnTo>
                                  <a:pt x="9340" y="3097"/>
                                </a:lnTo>
                                <a:lnTo>
                                  <a:pt x="9353" y="3076"/>
                                </a:lnTo>
                                <a:lnTo>
                                  <a:pt x="9359" y="3066"/>
                                </a:lnTo>
                                <a:lnTo>
                                  <a:pt x="9363" y="3057"/>
                                </a:lnTo>
                                <a:lnTo>
                                  <a:pt x="9366" y="3048"/>
                                </a:lnTo>
                                <a:lnTo>
                                  <a:pt x="9368" y="3039"/>
                                </a:lnTo>
                                <a:lnTo>
                                  <a:pt x="9369" y="3030"/>
                                </a:lnTo>
                                <a:lnTo>
                                  <a:pt x="9369" y="3022"/>
                                </a:lnTo>
                                <a:lnTo>
                                  <a:pt x="9368" y="3014"/>
                                </a:lnTo>
                                <a:lnTo>
                                  <a:pt x="9366" y="3006"/>
                                </a:lnTo>
                                <a:lnTo>
                                  <a:pt x="9363" y="2998"/>
                                </a:lnTo>
                                <a:lnTo>
                                  <a:pt x="9359" y="2990"/>
                                </a:lnTo>
                                <a:lnTo>
                                  <a:pt x="9353" y="2981"/>
                                </a:lnTo>
                                <a:lnTo>
                                  <a:pt x="9347" y="2973"/>
                                </a:lnTo>
                                <a:lnTo>
                                  <a:pt x="9331" y="2953"/>
                                </a:lnTo>
                                <a:lnTo>
                                  <a:pt x="9309" y="2933"/>
                                </a:lnTo>
                                <a:lnTo>
                                  <a:pt x="9284" y="2909"/>
                                </a:lnTo>
                                <a:lnTo>
                                  <a:pt x="9218" y="2851"/>
                                </a:lnTo>
                                <a:lnTo>
                                  <a:pt x="9046" y="3073"/>
                                </a:lnTo>
                                <a:lnTo>
                                  <a:pt x="9247" y="3219"/>
                                </a:lnTo>
                                <a:close/>
                                <a:moveTo>
                                  <a:pt x="9428" y="2594"/>
                                </a:moveTo>
                                <a:lnTo>
                                  <a:pt x="9428" y="2594"/>
                                </a:lnTo>
                                <a:lnTo>
                                  <a:pt x="9456" y="2614"/>
                                </a:lnTo>
                                <a:lnTo>
                                  <a:pt x="9480" y="2634"/>
                                </a:lnTo>
                                <a:lnTo>
                                  <a:pt x="9522" y="2668"/>
                                </a:lnTo>
                                <a:lnTo>
                                  <a:pt x="9540" y="2682"/>
                                </a:lnTo>
                                <a:lnTo>
                                  <a:pt x="9556" y="2695"/>
                                </a:lnTo>
                                <a:lnTo>
                                  <a:pt x="9571" y="2704"/>
                                </a:lnTo>
                                <a:lnTo>
                                  <a:pt x="9578" y="2708"/>
                                </a:lnTo>
                                <a:lnTo>
                                  <a:pt x="9585" y="2711"/>
                                </a:lnTo>
                                <a:lnTo>
                                  <a:pt x="9593" y="2713"/>
                                </a:lnTo>
                                <a:lnTo>
                                  <a:pt x="9600" y="2714"/>
                                </a:lnTo>
                                <a:lnTo>
                                  <a:pt x="9607" y="2715"/>
                                </a:lnTo>
                                <a:lnTo>
                                  <a:pt x="9614" y="2715"/>
                                </a:lnTo>
                                <a:lnTo>
                                  <a:pt x="9621" y="2713"/>
                                </a:lnTo>
                                <a:lnTo>
                                  <a:pt x="9628" y="2711"/>
                                </a:lnTo>
                                <a:lnTo>
                                  <a:pt x="9636" y="2708"/>
                                </a:lnTo>
                                <a:lnTo>
                                  <a:pt x="9643" y="2704"/>
                                </a:lnTo>
                                <a:lnTo>
                                  <a:pt x="9651" y="2699"/>
                                </a:lnTo>
                                <a:lnTo>
                                  <a:pt x="9661" y="2692"/>
                                </a:lnTo>
                                <a:lnTo>
                                  <a:pt x="9678" y="2675"/>
                                </a:lnTo>
                                <a:lnTo>
                                  <a:pt x="9698" y="2655"/>
                                </a:lnTo>
                                <a:lnTo>
                                  <a:pt x="9720" y="2629"/>
                                </a:lnTo>
                                <a:lnTo>
                                  <a:pt x="9772" y="2565"/>
                                </a:lnTo>
                                <a:lnTo>
                                  <a:pt x="9791" y="2539"/>
                                </a:lnTo>
                                <a:lnTo>
                                  <a:pt x="9807" y="2517"/>
                                </a:lnTo>
                                <a:lnTo>
                                  <a:pt x="9818" y="2498"/>
                                </a:lnTo>
                                <a:lnTo>
                                  <a:pt x="9822" y="2489"/>
                                </a:lnTo>
                                <a:lnTo>
                                  <a:pt x="9825" y="2480"/>
                                </a:lnTo>
                                <a:lnTo>
                                  <a:pt x="9827" y="2472"/>
                                </a:lnTo>
                                <a:lnTo>
                                  <a:pt x="9828" y="2464"/>
                                </a:lnTo>
                                <a:lnTo>
                                  <a:pt x="9828" y="2457"/>
                                </a:lnTo>
                                <a:lnTo>
                                  <a:pt x="9827" y="2450"/>
                                </a:lnTo>
                                <a:lnTo>
                                  <a:pt x="9824" y="2443"/>
                                </a:lnTo>
                                <a:lnTo>
                                  <a:pt x="9821" y="2436"/>
                                </a:lnTo>
                                <a:lnTo>
                                  <a:pt x="9817" y="2429"/>
                                </a:lnTo>
                                <a:lnTo>
                                  <a:pt x="9812" y="2422"/>
                                </a:lnTo>
                                <a:lnTo>
                                  <a:pt x="9797" y="2406"/>
                                </a:lnTo>
                                <a:lnTo>
                                  <a:pt x="9780" y="2390"/>
                                </a:lnTo>
                                <a:lnTo>
                                  <a:pt x="9759" y="2371"/>
                                </a:lnTo>
                                <a:lnTo>
                                  <a:pt x="9733" y="2351"/>
                                </a:lnTo>
                                <a:lnTo>
                                  <a:pt x="9669" y="2298"/>
                                </a:lnTo>
                                <a:lnTo>
                                  <a:pt x="9428" y="2594"/>
                                </a:lnTo>
                                <a:close/>
                                <a:moveTo>
                                  <a:pt x="9240" y="2837"/>
                                </a:moveTo>
                                <a:lnTo>
                                  <a:pt x="9425" y="2990"/>
                                </a:lnTo>
                                <a:lnTo>
                                  <a:pt x="9614" y="2760"/>
                                </a:lnTo>
                                <a:lnTo>
                                  <a:pt x="9540" y="2706"/>
                                </a:lnTo>
                                <a:lnTo>
                                  <a:pt x="9510" y="2686"/>
                                </a:lnTo>
                                <a:lnTo>
                                  <a:pt x="9484" y="2670"/>
                                </a:lnTo>
                                <a:lnTo>
                                  <a:pt x="9473" y="2664"/>
                                </a:lnTo>
                                <a:lnTo>
                                  <a:pt x="9462" y="2659"/>
                                </a:lnTo>
                                <a:lnTo>
                                  <a:pt x="9452" y="2655"/>
                                </a:lnTo>
                                <a:lnTo>
                                  <a:pt x="9441" y="2652"/>
                                </a:lnTo>
                                <a:lnTo>
                                  <a:pt x="9432" y="2651"/>
                                </a:lnTo>
                                <a:lnTo>
                                  <a:pt x="9423" y="2650"/>
                                </a:lnTo>
                                <a:lnTo>
                                  <a:pt x="9415" y="2651"/>
                                </a:lnTo>
                                <a:lnTo>
                                  <a:pt x="9407" y="2652"/>
                                </a:lnTo>
                                <a:lnTo>
                                  <a:pt x="9399" y="2655"/>
                                </a:lnTo>
                                <a:lnTo>
                                  <a:pt x="9391" y="2659"/>
                                </a:lnTo>
                                <a:lnTo>
                                  <a:pt x="9383" y="2664"/>
                                </a:lnTo>
                                <a:lnTo>
                                  <a:pt x="9374" y="2670"/>
                                </a:lnTo>
                                <a:lnTo>
                                  <a:pt x="9366" y="2678"/>
                                </a:lnTo>
                                <a:lnTo>
                                  <a:pt x="9357" y="2686"/>
                                </a:lnTo>
                                <a:lnTo>
                                  <a:pt x="9340" y="2707"/>
                                </a:lnTo>
                                <a:lnTo>
                                  <a:pt x="9320" y="2732"/>
                                </a:lnTo>
                                <a:lnTo>
                                  <a:pt x="9296" y="2763"/>
                                </a:lnTo>
                                <a:lnTo>
                                  <a:pt x="9240" y="2837"/>
                                </a:lnTo>
                                <a:close/>
                                <a:moveTo>
                                  <a:pt x="9684" y="2279"/>
                                </a:moveTo>
                                <a:lnTo>
                                  <a:pt x="9684" y="2279"/>
                                </a:lnTo>
                                <a:lnTo>
                                  <a:pt x="9693" y="2292"/>
                                </a:lnTo>
                                <a:lnTo>
                                  <a:pt x="9702" y="2304"/>
                                </a:lnTo>
                                <a:lnTo>
                                  <a:pt x="9711" y="2314"/>
                                </a:lnTo>
                                <a:lnTo>
                                  <a:pt x="9720" y="2323"/>
                                </a:lnTo>
                                <a:lnTo>
                                  <a:pt x="9730" y="2330"/>
                                </a:lnTo>
                                <a:lnTo>
                                  <a:pt x="9739" y="2336"/>
                                </a:lnTo>
                                <a:lnTo>
                                  <a:pt x="9748" y="2341"/>
                                </a:lnTo>
                                <a:lnTo>
                                  <a:pt x="9756" y="2344"/>
                                </a:lnTo>
                                <a:lnTo>
                                  <a:pt x="9765" y="2348"/>
                                </a:lnTo>
                                <a:lnTo>
                                  <a:pt x="9774" y="2349"/>
                                </a:lnTo>
                                <a:lnTo>
                                  <a:pt x="9782" y="2349"/>
                                </a:lnTo>
                                <a:lnTo>
                                  <a:pt x="9791" y="2349"/>
                                </a:lnTo>
                                <a:lnTo>
                                  <a:pt x="9800" y="2347"/>
                                </a:lnTo>
                                <a:lnTo>
                                  <a:pt x="9808" y="2343"/>
                                </a:lnTo>
                                <a:lnTo>
                                  <a:pt x="9816" y="2340"/>
                                </a:lnTo>
                                <a:lnTo>
                                  <a:pt x="9824" y="2336"/>
                                </a:lnTo>
                                <a:lnTo>
                                  <a:pt x="9831" y="2331"/>
                                </a:lnTo>
                                <a:lnTo>
                                  <a:pt x="9839" y="2325"/>
                                </a:lnTo>
                                <a:lnTo>
                                  <a:pt x="9853" y="2312"/>
                                </a:lnTo>
                                <a:lnTo>
                                  <a:pt x="9866" y="2297"/>
                                </a:lnTo>
                                <a:lnTo>
                                  <a:pt x="9878" y="2280"/>
                                </a:lnTo>
                                <a:lnTo>
                                  <a:pt x="9889" y="2261"/>
                                </a:lnTo>
                                <a:lnTo>
                                  <a:pt x="9898" y="2243"/>
                                </a:lnTo>
                                <a:lnTo>
                                  <a:pt x="9906" y="2224"/>
                                </a:lnTo>
                                <a:lnTo>
                                  <a:pt x="9912" y="2204"/>
                                </a:lnTo>
                                <a:lnTo>
                                  <a:pt x="9916" y="2186"/>
                                </a:lnTo>
                                <a:lnTo>
                                  <a:pt x="9918" y="2168"/>
                                </a:lnTo>
                                <a:lnTo>
                                  <a:pt x="9919" y="2152"/>
                                </a:lnTo>
                                <a:lnTo>
                                  <a:pt x="9918" y="2145"/>
                                </a:lnTo>
                                <a:lnTo>
                                  <a:pt x="9917" y="2138"/>
                                </a:lnTo>
                                <a:lnTo>
                                  <a:pt x="9915" y="2131"/>
                                </a:lnTo>
                                <a:lnTo>
                                  <a:pt x="9913" y="2126"/>
                                </a:lnTo>
                                <a:lnTo>
                                  <a:pt x="9910" y="2121"/>
                                </a:lnTo>
                                <a:lnTo>
                                  <a:pt x="9907" y="2117"/>
                                </a:lnTo>
                                <a:lnTo>
                                  <a:pt x="9902" y="2114"/>
                                </a:lnTo>
                                <a:lnTo>
                                  <a:pt x="9898" y="2111"/>
                                </a:lnTo>
                                <a:lnTo>
                                  <a:pt x="9892" y="2110"/>
                                </a:lnTo>
                                <a:lnTo>
                                  <a:pt x="9886" y="2109"/>
                                </a:lnTo>
                                <a:lnTo>
                                  <a:pt x="9880" y="2110"/>
                                </a:lnTo>
                                <a:lnTo>
                                  <a:pt x="9872" y="2111"/>
                                </a:lnTo>
                                <a:lnTo>
                                  <a:pt x="9863" y="2114"/>
                                </a:lnTo>
                                <a:lnTo>
                                  <a:pt x="9854" y="2118"/>
                                </a:lnTo>
                                <a:lnTo>
                                  <a:pt x="9845" y="2123"/>
                                </a:lnTo>
                                <a:lnTo>
                                  <a:pt x="9834" y="2129"/>
                                </a:lnTo>
                                <a:lnTo>
                                  <a:pt x="9823" y="2137"/>
                                </a:lnTo>
                                <a:lnTo>
                                  <a:pt x="9811" y="2147"/>
                                </a:lnTo>
                                <a:lnTo>
                                  <a:pt x="9799" y="2158"/>
                                </a:lnTo>
                                <a:lnTo>
                                  <a:pt x="9784" y="2170"/>
                                </a:lnTo>
                                <a:lnTo>
                                  <a:pt x="9754" y="2199"/>
                                </a:lnTo>
                                <a:lnTo>
                                  <a:pt x="9721" y="2235"/>
                                </a:lnTo>
                                <a:lnTo>
                                  <a:pt x="9684" y="2279"/>
                                </a:lnTo>
                                <a:close/>
                                <a:moveTo>
                                  <a:pt x="9891" y="2376"/>
                                </a:moveTo>
                                <a:lnTo>
                                  <a:pt x="9891" y="2376"/>
                                </a:lnTo>
                                <a:lnTo>
                                  <a:pt x="9888" y="2374"/>
                                </a:lnTo>
                                <a:lnTo>
                                  <a:pt x="9885" y="2373"/>
                                </a:lnTo>
                                <a:lnTo>
                                  <a:pt x="9876" y="2372"/>
                                </a:lnTo>
                                <a:lnTo>
                                  <a:pt x="9865" y="2373"/>
                                </a:lnTo>
                                <a:lnTo>
                                  <a:pt x="9855" y="2375"/>
                                </a:lnTo>
                                <a:lnTo>
                                  <a:pt x="9835" y="2380"/>
                                </a:lnTo>
                                <a:lnTo>
                                  <a:pt x="9822" y="2385"/>
                                </a:lnTo>
                                <a:lnTo>
                                  <a:pt x="9876" y="2438"/>
                                </a:lnTo>
                                <a:lnTo>
                                  <a:pt x="9883" y="2431"/>
                                </a:lnTo>
                                <a:lnTo>
                                  <a:pt x="9889" y="2424"/>
                                </a:lnTo>
                                <a:lnTo>
                                  <a:pt x="9893" y="2417"/>
                                </a:lnTo>
                                <a:lnTo>
                                  <a:pt x="9896" y="2409"/>
                                </a:lnTo>
                                <a:lnTo>
                                  <a:pt x="9897" y="2401"/>
                                </a:lnTo>
                                <a:lnTo>
                                  <a:pt x="9897" y="2393"/>
                                </a:lnTo>
                                <a:lnTo>
                                  <a:pt x="9895" y="2385"/>
                                </a:lnTo>
                                <a:lnTo>
                                  <a:pt x="9891" y="2376"/>
                                </a:lnTo>
                                <a:close/>
                                <a:moveTo>
                                  <a:pt x="7158" y="5868"/>
                                </a:moveTo>
                                <a:lnTo>
                                  <a:pt x="7158" y="5868"/>
                                </a:lnTo>
                                <a:lnTo>
                                  <a:pt x="7238" y="5930"/>
                                </a:lnTo>
                                <a:lnTo>
                                  <a:pt x="7270" y="5954"/>
                                </a:lnTo>
                                <a:lnTo>
                                  <a:pt x="7298" y="5973"/>
                                </a:lnTo>
                                <a:lnTo>
                                  <a:pt x="7311" y="5980"/>
                                </a:lnTo>
                                <a:lnTo>
                                  <a:pt x="7322" y="5988"/>
                                </a:lnTo>
                                <a:lnTo>
                                  <a:pt x="7334" y="5993"/>
                                </a:lnTo>
                                <a:lnTo>
                                  <a:pt x="7344" y="5997"/>
                                </a:lnTo>
                                <a:lnTo>
                                  <a:pt x="7354" y="5999"/>
                                </a:lnTo>
                                <a:lnTo>
                                  <a:pt x="7363" y="6001"/>
                                </a:lnTo>
                                <a:lnTo>
                                  <a:pt x="7374" y="6001"/>
                                </a:lnTo>
                                <a:lnTo>
                                  <a:pt x="7383" y="6000"/>
                                </a:lnTo>
                                <a:lnTo>
                                  <a:pt x="7391" y="5998"/>
                                </a:lnTo>
                                <a:lnTo>
                                  <a:pt x="7400" y="5994"/>
                                </a:lnTo>
                                <a:lnTo>
                                  <a:pt x="7409" y="5989"/>
                                </a:lnTo>
                                <a:lnTo>
                                  <a:pt x="7418" y="5983"/>
                                </a:lnTo>
                                <a:lnTo>
                                  <a:pt x="7427" y="5975"/>
                                </a:lnTo>
                                <a:lnTo>
                                  <a:pt x="7437" y="5967"/>
                                </a:lnTo>
                                <a:lnTo>
                                  <a:pt x="7458" y="5946"/>
                                </a:lnTo>
                                <a:lnTo>
                                  <a:pt x="7480" y="5920"/>
                                </a:lnTo>
                                <a:lnTo>
                                  <a:pt x="7506" y="5889"/>
                                </a:lnTo>
                                <a:lnTo>
                                  <a:pt x="7569" y="5811"/>
                                </a:lnTo>
                                <a:lnTo>
                                  <a:pt x="7489" y="5748"/>
                                </a:lnTo>
                                <a:lnTo>
                                  <a:pt x="7457" y="5725"/>
                                </a:lnTo>
                                <a:lnTo>
                                  <a:pt x="7428" y="5705"/>
                                </a:lnTo>
                                <a:lnTo>
                                  <a:pt x="7416" y="5698"/>
                                </a:lnTo>
                                <a:lnTo>
                                  <a:pt x="7404" y="5691"/>
                                </a:lnTo>
                                <a:lnTo>
                                  <a:pt x="7393" y="5686"/>
                                </a:lnTo>
                                <a:lnTo>
                                  <a:pt x="7382" y="5682"/>
                                </a:lnTo>
                                <a:lnTo>
                                  <a:pt x="7372" y="5680"/>
                                </a:lnTo>
                                <a:lnTo>
                                  <a:pt x="7362" y="5678"/>
                                </a:lnTo>
                                <a:lnTo>
                                  <a:pt x="7353" y="5678"/>
                                </a:lnTo>
                                <a:lnTo>
                                  <a:pt x="7344" y="5679"/>
                                </a:lnTo>
                                <a:lnTo>
                                  <a:pt x="7335" y="5681"/>
                                </a:lnTo>
                                <a:lnTo>
                                  <a:pt x="7326" y="5685"/>
                                </a:lnTo>
                                <a:lnTo>
                                  <a:pt x="7317" y="5689"/>
                                </a:lnTo>
                                <a:lnTo>
                                  <a:pt x="7308" y="5695"/>
                                </a:lnTo>
                                <a:lnTo>
                                  <a:pt x="7299" y="5703"/>
                                </a:lnTo>
                                <a:lnTo>
                                  <a:pt x="7289" y="5711"/>
                                </a:lnTo>
                                <a:lnTo>
                                  <a:pt x="7269" y="5733"/>
                                </a:lnTo>
                                <a:lnTo>
                                  <a:pt x="7246" y="5758"/>
                                </a:lnTo>
                                <a:lnTo>
                                  <a:pt x="7220" y="5790"/>
                                </a:lnTo>
                                <a:lnTo>
                                  <a:pt x="7158" y="5868"/>
                                </a:lnTo>
                                <a:close/>
                                <a:moveTo>
                                  <a:pt x="7352" y="6063"/>
                                </a:moveTo>
                                <a:lnTo>
                                  <a:pt x="7148" y="5892"/>
                                </a:lnTo>
                                <a:lnTo>
                                  <a:pt x="7131" y="5913"/>
                                </a:lnTo>
                                <a:lnTo>
                                  <a:pt x="7111" y="5934"/>
                                </a:lnTo>
                                <a:lnTo>
                                  <a:pt x="7068" y="5977"/>
                                </a:lnTo>
                                <a:lnTo>
                                  <a:pt x="7047" y="5999"/>
                                </a:lnTo>
                                <a:lnTo>
                                  <a:pt x="7026" y="6021"/>
                                </a:lnTo>
                                <a:lnTo>
                                  <a:pt x="7005" y="6042"/>
                                </a:lnTo>
                                <a:lnTo>
                                  <a:pt x="6987" y="6065"/>
                                </a:lnTo>
                                <a:lnTo>
                                  <a:pt x="6972" y="6086"/>
                                </a:lnTo>
                                <a:lnTo>
                                  <a:pt x="6966" y="6097"/>
                                </a:lnTo>
                                <a:lnTo>
                                  <a:pt x="6960" y="6108"/>
                                </a:lnTo>
                                <a:lnTo>
                                  <a:pt x="6955" y="6119"/>
                                </a:lnTo>
                                <a:lnTo>
                                  <a:pt x="6951" y="6130"/>
                                </a:lnTo>
                                <a:lnTo>
                                  <a:pt x="6949" y="6141"/>
                                </a:lnTo>
                                <a:lnTo>
                                  <a:pt x="6947" y="6151"/>
                                </a:lnTo>
                                <a:lnTo>
                                  <a:pt x="6947" y="6162"/>
                                </a:lnTo>
                                <a:lnTo>
                                  <a:pt x="6948" y="6172"/>
                                </a:lnTo>
                                <a:lnTo>
                                  <a:pt x="6951" y="6182"/>
                                </a:lnTo>
                                <a:lnTo>
                                  <a:pt x="6955" y="6193"/>
                                </a:lnTo>
                                <a:lnTo>
                                  <a:pt x="6961" y="6204"/>
                                </a:lnTo>
                                <a:lnTo>
                                  <a:pt x="6968" y="6214"/>
                                </a:lnTo>
                                <a:lnTo>
                                  <a:pt x="6977" y="6223"/>
                                </a:lnTo>
                                <a:lnTo>
                                  <a:pt x="6988" y="6233"/>
                                </a:lnTo>
                                <a:lnTo>
                                  <a:pt x="7005" y="6247"/>
                                </a:lnTo>
                                <a:lnTo>
                                  <a:pt x="7022" y="6259"/>
                                </a:lnTo>
                                <a:lnTo>
                                  <a:pt x="7038" y="6271"/>
                                </a:lnTo>
                                <a:lnTo>
                                  <a:pt x="7053" y="6279"/>
                                </a:lnTo>
                                <a:lnTo>
                                  <a:pt x="7067" y="6286"/>
                                </a:lnTo>
                                <a:lnTo>
                                  <a:pt x="7080" y="6292"/>
                                </a:lnTo>
                                <a:lnTo>
                                  <a:pt x="7093" y="6296"/>
                                </a:lnTo>
                                <a:lnTo>
                                  <a:pt x="7105" y="6299"/>
                                </a:lnTo>
                                <a:lnTo>
                                  <a:pt x="7117" y="6300"/>
                                </a:lnTo>
                                <a:lnTo>
                                  <a:pt x="7128" y="6300"/>
                                </a:lnTo>
                                <a:lnTo>
                                  <a:pt x="7138" y="6298"/>
                                </a:lnTo>
                                <a:lnTo>
                                  <a:pt x="7148" y="6296"/>
                                </a:lnTo>
                                <a:lnTo>
                                  <a:pt x="7159" y="6292"/>
                                </a:lnTo>
                                <a:lnTo>
                                  <a:pt x="7168" y="6287"/>
                                </a:lnTo>
                                <a:lnTo>
                                  <a:pt x="7177" y="6281"/>
                                </a:lnTo>
                                <a:lnTo>
                                  <a:pt x="7186" y="6274"/>
                                </a:lnTo>
                                <a:lnTo>
                                  <a:pt x="7195" y="6266"/>
                                </a:lnTo>
                                <a:lnTo>
                                  <a:pt x="7204" y="6256"/>
                                </a:lnTo>
                                <a:lnTo>
                                  <a:pt x="7222" y="6236"/>
                                </a:lnTo>
                                <a:lnTo>
                                  <a:pt x="7241" y="6212"/>
                                </a:lnTo>
                                <a:lnTo>
                                  <a:pt x="7260" y="6185"/>
                                </a:lnTo>
                                <a:lnTo>
                                  <a:pt x="7302" y="6127"/>
                                </a:lnTo>
                                <a:lnTo>
                                  <a:pt x="7326" y="6095"/>
                                </a:lnTo>
                                <a:lnTo>
                                  <a:pt x="7352" y="6063"/>
                                </a:lnTo>
                                <a:close/>
                                <a:moveTo>
                                  <a:pt x="7101" y="6360"/>
                                </a:moveTo>
                                <a:lnTo>
                                  <a:pt x="6903" y="6195"/>
                                </a:lnTo>
                                <a:lnTo>
                                  <a:pt x="6644" y="6529"/>
                                </a:lnTo>
                                <a:lnTo>
                                  <a:pt x="6709" y="6580"/>
                                </a:lnTo>
                                <a:lnTo>
                                  <a:pt x="6708" y="6579"/>
                                </a:lnTo>
                                <a:lnTo>
                                  <a:pt x="6710" y="6578"/>
                                </a:lnTo>
                                <a:lnTo>
                                  <a:pt x="6718" y="6576"/>
                                </a:lnTo>
                                <a:lnTo>
                                  <a:pt x="6731" y="6575"/>
                                </a:lnTo>
                                <a:lnTo>
                                  <a:pt x="6746" y="6575"/>
                                </a:lnTo>
                                <a:lnTo>
                                  <a:pt x="6753" y="6575"/>
                                </a:lnTo>
                                <a:lnTo>
                                  <a:pt x="6759" y="6576"/>
                                </a:lnTo>
                                <a:lnTo>
                                  <a:pt x="6765" y="6578"/>
                                </a:lnTo>
                                <a:lnTo>
                                  <a:pt x="6769" y="6581"/>
                                </a:lnTo>
                                <a:lnTo>
                                  <a:pt x="6771" y="6585"/>
                                </a:lnTo>
                                <a:lnTo>
                                  <a:pt x="6772" y="6589"/>
                                </a:lnTo>
                                <a:lnTo>
                                  <a:pt x="6770" y="6595"/>
                                </a:lnTo>
                                <a:lnTo>
                                  <a:pt x="6765" y="6602"/>
                                </a:lnTo>
                                <a:lnTo>
                                  <a:pt x="6796" y="6593"/>
                                </a:lnTo>
                                <a:lnTo>
                                  <a:pt x="6830" y="6584"/>
                                </a:lnTo>
                                <a:lnTo>
                                  <a:pt x="6861" y="6575"/>
                                </a:lnTo>
                                <a:lnTo>
                                  <a:pt x="6876" y="6569"/>
                                </a:lnTo>
                                <a:lnTo>
                                  <a:pt x="6891" y="6564"/>
                                </a:lnTo>
                                <a:lnTo>
                                  <a:pt x="6903" y="6557"/>
                                </a:lnTo>
                                <a:lnTo>
                                  <a:pt x="6914" y="6551"/>
                                </a:lnTo>
                                <a:lnTo>
                                  <a:pt x="6923" y="6543"/>
                                </a:lnTo>
                                <a:lnTo>
                                  <a:pt x="6931" y="6534"/>
                                </a:lnTo>
                                <a:lnTo>
                                  <a:pt x="6933" y="6530"/>
                                </a:lnTo>
                                <a:lnTo>
                                  <a:pt x="6936" y="6525"/>
                                </a:lnTo>
                                <a:lnTo>
                                  <a:pt x="6937" y="6520"/>
                                </a:lnTo>
                                <a:lnTo>
                                  <a:pt x="6938" y="6515"/>
                                </a:lnTo>
                                <a:lnTo>
                                  <a:pt x="6938" y="6510"/>
                                </a:lnTo>
                                <a:lnTo>
                                  <a:pt x="6938" y="6505"/>
                                </a:lnTo>
                                <a:lnTo>
                                  <a:pt x="6936" y="6499"/>
                                </a:lnTo>
                                <a:lnTo>
                                  <a:pt x="6934" y="6493"/>
                                </a:lnTo>
                                <a:lnTo>
                                  <a:pt x="6943" y="6483"/>
                                </a:lnTo>
                                <a:lnTo>
                                  <a:pt x="6953" y="6474"/>
                                </a:lnTo>
                                <a:lnTo>
                                  <a:pt x="6963" y="6466"/>
                                </a:lnTo>
                                <a:lnTo>
                                  <a:pt x="6973" y="6459"/>
                                </a:lnTo>
                                <a:lnTo>
                                  <a:pt x="6994" y="6448"/>
                                </a:lnTo>
                                <a:lnTo>
                                  <a:pt x="7015" y="6437"/>
                                </a:lnTo>
                                <a:lnTo>
                                  <a:pt x="7027" y="6431"/>
                                </a:lnTo>
                                <a:lnTo>
                                  <a:pt x="7038" y="6425"/>
                                </a:lnTo>
                                <a:lnTo>
                                  <a:pt x="7049" y="6418"/>
                                </a:lnTo>
                                <a:lnTo>
                                  <a:pt x="7060" y="6410"/>
                                </a:lnTo>
                                <a:lnTo>
                                  <a:pt x="7070" y="6399"/>
                                </a:lnTo>
                                <a:lnTo>
                                  <a:pt x="7081" y="6388"/>
                                </a:lnTo>
                                <a:lnTo>
                                  <a:pt x="7091" y="6375"/>
                                </a:lnTo>
                                <a:lnTo>
                                  <a:pt x="7101" y="6360"/>
                                </a:lnTo>
                                <a:close/>
                                <a:moveTo>
                                  <a:pt x="6634" y="6636"/>
                                </a:moveTo>
                                <a:lnTo>
                                  <a:pt x="6634" y="6636"/>
                                </a:lnTo>
                                <a:lnTo>
                                  <a:pt x="6649" y="6633"/>
                                </a:lnTo>
                                <a:lnTo>
                                  <a:pt x="6664" y="6629"/>
                                </a:lnTo>
                                <a:lnTo>
                                  <a:pt x="6681" y="6626"/>
                                </a:lnTo>
                                <a:lnTo>
                                  <a:pt x="6696" y="6623"/>
                                </a:lnTo>
                                <a:lnTo>
                                  <a:pt x="6688" y="6607"/>
                                </a:lnTo>
                                <a:lnTo>
                                  <a:pt x="6679" y="6593"/>
                                </a:lnTo>
                                <a:lnTo>
                                  <a:pt x="6670" y="6583"/>
                                </a:lnTo>
                                <a:lnTo>
                                  <a:pt x="6660" y="6575"/>
                                </a:lnTo>
                                <a:lnTo>
                                  <a:pt x="6652" y="6569"/>
                                </a:lnTo>
                                <a:lnTo>
                                  <a:pt x="6644" y="6566"/>
                                </a:lnTo>
                                <a:lnTo>
                                  <a:pt x="6636" y="6565"/>
                                </a:lnTo>
                                <a:lnTo>
                                  <a:pt x="6628" y="6566"/>
                                </a:lnTo>
                                <a:lnTo>
                                  <a:pt x="6620" y="6569"/>
                                </a:lnTo>
                                <a:lnTo>
                                  <a:pt x="6612" y="6574"/>
                                </a:lnTo>
                                <a:lnTo>
                                  <a:pt x="6605" y="6582"/>
                                </a:lnTo>
                                <a:lnTo>
                                  <a:pt x="6597" y="6592"/>
                                </a:lnTo>
                                <a:lnTo>
                                  <a:pt x="6590" y="6603"/>
                                </a:lnTo>
                                <a:lnTo>
                                  <a:pt x="6583" y="6618"/>
                                </a:lnTo>
                                <a:lnTo>
                                  <a:pt x="6577" y="6633"/>
                                </a:lnTo>
                                <a:lnTo>
                                  <a:pt x="6570" y="6650"/>
                                </a:lnTo>
                                <a:lnTo>
                                  <a:pt x="6586" y="6647"/>
                                </a:lnTo>
                                <a:lnTo>
                                  <a:pt x="6603" y="6644"/>
                                </a:lnTo>
                                <a:lnTo>
                                  <a:pt x="6618" y="6639"/>
                                </a:lnTo>
                                <a:lnTo>
                                  <a:pt x="6634" y="6636"/>
                                </a:lnTo>
                                <a:close/>
                                <a:moveTo>
                                  <a:pt x="7940" y="5374"/>
                                </a:moveTo>
                                <a:lnTo>
                                  <a:pt x="8084" y="5202"/>
                                </a:lnTo>
                                <a:lnTo>
                                  <a:pt x="8047" y="5174"/>
                                </a:lnTo>
                                <a:lnTo>
                                  <a:pt x="8015" y="5146"/>
                                </a:lnTo>
                                <a:lnTo>
                                  <a:pt x="7961" y="5102"/>
                                </a:lnTo>
                                <a:lnTo>
                                  <a:pt x="7939" y="5083"/>
                                </a:lnTo>
                                <a:lnTo>
                                  <a:pt x="7918" y="5069"/>
                                </a:lnTo>
                                <a:lnTo>
                                  <a:pt x="7908" y="5063"/>
                                </a:lnTo>
                                <a:lnTo>
                                  <a:pt x="7899" y="5059"/>
                                </a:lnTo>
                                <a:lnTo>
                                  <a:pt x="7890" y="5055"/>
                                </a:lnTo>
                                <a:lnTo>
                                  <a:pt x="7881" y="5052"/>
                                </a:lnTo>
                                <a:lnTo>
                                  <a:pt x="7873" y="5050"/>
                                </a:lnTo>
                                <a:lnTo>
                                  <a:pt x="7864" y="5050"/>
                                </a:lnTo>
                                <a:lnTo>
                                  <a:pt x="7855" y="5051"/>
                                </a:lnTo>
                                <a:lnTo>
                                  <a:pt x="7845" y="5052"/>
                                </a:lnTo>
                                <a:lnTo>
                                  <a:pt x="7836" y="5055"/>
                                </a:lnTo>
                                <a:lnTo>
                                  <a:pt x="7827" y="5060"/>
                                </a:lnTo>
                                <a:lnTo>
                                  <a:pt x="7817" y="5065"/>
                                </a:lnTo>
                                <a:lnTo>
                                  <a:pt x="7807" y="5072"/>
                                </a:lnTo>
                                <a:lnTo>
                                  <a:pt x="7797" y="5080"/>
                                </a:lnTo>
                                <a:lnTo>
                                  <a:pt x="7786" y="5090"/>
                                </a:lnTo>
                                <a:lnTo>
                                  <a:pt x="7761" y="5114"/>
                                </a:lnTo>
                                <a:lnTo>
                                  <a:pt x="7734" y="5143"/>
                                </a:lnTo>
                                <a:lnTo>
                                  <a:pt x="7703" y="5179"/>
                                </a:lnTo>
                                <a:lnTo>
                                  <a:pt x="7821" y="5277"/>
                                </a:lnTo>
                                <a:lnTo>
                                  <a:pt x="7940" y="5374"/>
                                </a:lnTo>
                                <a:close/>
                                <a:moveTo>
                                  <a:pt x="7776" y="5571"/>
                                </a:moveTo>
                                <a:lnTo>
                                  <a:pt x="7925" y="5394"/>
                                </a:lnTo>
                                <a:lnTo>
                                  <a:pt x="7886" y="5362"/>
                                </a:lnTo>
                                <a:lnTo>
                                  <a:pt x="7852" y="5335"/>
                                </a:lnTo>
                                <a:lnTo>
                                  <a:pt x="7822" y="5311"/>
                                </a:lnTo>
                                <a:lnTo>
                                  <a:pt x="7796" y="5290"/>
                                </a:lnTo>
                                <a:lnTo>
                                  <a:pt x="7773" y="5274"/>
                                </a:lnTo>
                                <a:lnTo>
                                  <a:pt x="7762" y="5267"/>
                                </a:lnTo>
                                <a:lnTo>
                                  <a:pt x="7752" y="5261"/>
                                </a:lnTo>
                                <a:lnTo>
                                  <a:pt x="7743" y="5256"/>
                                </a:lnTo>
                                <a:lnTo>
                                  <a:pt x="7733" y="5252"/>
                                </a:lnTo>
                                <a:lnTo>
                                  <a:pt x="7724" y="5250"/>
                                </a:lnTo>
                                <a:lnTo>
                                  <a:pt x="7716" y="5248"/>
                                </a:lnTo>
                                <a:lnTo>
                                  <a:pt x="7706" y="5248"/>
                                </a:lnTo>
                                <a:lnTo>
                                  <a:pt x="7697" y="5249"/>
                                </a:lnTo>
                                <a:lnTo>
                                  <a:pt x="7689" y="5250"/>
                                </a:lnTo>
                                <a:lnTo>
                                  <a:pt x="7680" y="5254"/>
                                </a:lnTo>
                                <a:lnTo>
                                  <a:pt x="7671" y="5258"/>
                                </a:lnTo>
                                <a:lnTo>
                                  <a:pt x="7662" y="5263"/>
                                </a:lnTo>
                                <a:lnTo>
                                  <a:pt x="7652" y="5270"/>
                                </a:lnTo>
                                <a:lnTo>
                                  <a:pt x="7641" y="5278"/>
                                </a:lnTo>
                                <a:lnTo>
                                  <a:pt x="7620" y="5299"/>
                                </a:lnTo>
                                <a:lnTo>
                                  <a:pt x="7595" y="5326"/>
                                </a:lnTo>
                                <a:lnTo>
                                  <a:pt x="7567" y="5357"/>
                                </a:lnTo>
                                <a:lnTo>
                                  <a:pt x="7535" y="5395"/>
                                </a:lnTo>
                                <a:lnTo>
                                  <a:pt x="7776" y="5571"/>
                                </a:lnTo>
                                <a:close/>
                                <a:moveTo>
                                  <a:pt x="7585" y="5791"/>
                                </a:moveTo>
                                <a:lnTo>
                                  <a:pt x="7749" y="5593"/>
                                </a:lnTo>
                                <a:lnTo>
                                  <a:pt x="7520" y="5415"/>
                                </a:lnTo>
                                <a:lnTo>
                                  <a:pt x="7463" y="5489"/>
                                </a:lnTo>
                                <a:lnTo>
                                  <a:pt x="7441" y="5519"/>
                                </a:lnTo>
                                <a:lnTo>
                                  <a:pt x="7424" y="5544"/>
                                </a:lnTo>
                                <a:lnTo>
                                  <a:pt x="7417" y="5556"/>
                                </a:lnTo>
                                <a:lnTo>
                                  <a:pt x="7411" y="5567"/>
                                </a:lnTo>
                                <a:lnTo>
                                  <a:pt x="7407" y="5578"/>
                                </a:lnTo>
                                <a:lnTo>
                                  <a:pt x="7403" y="5587"/>
                                </a:lnTo>
                                <a:lnTo>
                                  <a:pt x="7401" y="5596"/>
                                </a:lnTo>
                                <a:lnTo>
                                  <a:pt x="7400" y="5605"/>
                                </a:lnTo>
                                <a:lnTo>
                                  <a:pt x="7400" y="5614"/>
                                </a:lnTo>
                                <a:lnTo>
                                  <a:pt x="7401" y="5622"/>
                                </a:lnTo>
                                <a:lnTo>
                                  <a:pt x="7404" y="5630"/>
                                </a:lnTo>
                                <a:lnTo>
                                  <a:pt x="7407" y="5638"/>
                                </a:lnTo>
                                <a:lnTo>
                                  <a:pt x="7412" y="5647"/>
                                </a:lnTo>
                                <a:lnTo>
                                  <a:pt x="7418" y="5655"/>
                                </a:lnTo>
                                <a:lnTo>
                                  <a:pt x="7425" y="5663"/>
                                </a:lnTo>
                                <a:lnTo>
                                  <a:pt x="7434" y="5671"/>
                                </a:lnTo>
                                <a:lnTo>
                                  <a:pt x="7454" y="5690"/>
                                </a:lnTo>
                                <a:lnTo>
                                  <a:pt x="7479" y="5710"/>
                                </a:lnTo>
                                <a:lnTo>
                                  <a:pt x="7510" y="5734"/>
                                </a:lnTo>
                                <a:lnTo>
                                  <a:pt x="7585" y="5791"/>
                                </a:lnTo>
                                <a:close/>
                                <a:moveTo>
                                  <a:pt x="8253" y="4998"/>
                                </a:moveTo>
                                <a:lnTo>
                                  <a:pt x="8395" y="4814"/>
                                </a:lnTo>
                                <a:lnTo>
                                  <a:pt x="8358" y="4787"/>
                                </a:lnTo>
                                <a:lnTo>
                                  <a:pt x="8325" y="4761"/>
                                </a:lnTo>
                                <a:lnTo>
                                  <a:pt x="8271" y="4717"/>
                                </a:lnTo>
                                <a:lnTo>
                                  <a:pt x="8247" y="4700"/>
                                </a:lnTo>
                                <a:lnTo>
                                  <a:pt x="8226" y="4687"/>
                                </a:lnTo>
                                <a:lnTo>
                                  <a:pt x="8217" y="4680"/>
                                </a:lnTo>
                                <a:lnTo>
                                  <a:pt x="8207" y="4676"/>
                                </a:lnTo>
                                <a:lnTo>
                                  <a:pt x="8197" y="4672"/>
                                </a:lnTo>
                                <a:lnTo>
                                  <a:pt x="8188" y="4670"/>
                                </a:lnTo>
                                <a:lnTo>
                                  <a:pt x="8179" y="4668"/>
                                </a:lnTo>
                                <a:lnTo>
                                  <a:pt x="8171" y="4668"/>
                                </a:lnTo>
                                <a:lnTo>
                                  <a:pt x="8162" y="4669"/>
                                </a:lnTo>
                                <a:lnTo>
                                  <a:pt x="8153" y="4671"/>
                                </a:lnTo>
                                <a:lnTo>
                                  <a:pt x="8144" y="4674"/>
                                </a:lnTo>
                                <a:lnTo>
                                  <a:pt x="8134" y="4678"/>
                                </a:lnTo>
                                <a:lnTo>
                                  <a:pt x="8124" y="4685"/>
                                </a:lnTo>
                                <a:lnTo>
                                  <a:pt x="8113" y="4691"/>
                                </a:lnTo>
                                <a:lnTo>
                                  <a:pt x="8103" y="4700"/>
                                </a:lnTo>
                                <a:lnTo>
                                  <a:pt x="8092" y="4709"/>
                                </a:lnTo>
                                <a:lnTo>
                                  <a:pt x="8068" y="4733"/>
                                </a:lnTo>
                                <a:lnTo>
                                  <a:pt x="8040" y="4763"/>
                                </a:lnTo>
                                <a:lnTo>
                                  <a:pt x="8010" y="4798"/>
                                </a:lnTo>
                                <a:lnTo>
                                  <a:pt x="8253" y="4998"/>
                                </a:lnTo>
                                <a:close/>
                                <a:moveTo>
                                  <a:pt x="8099" y="5183"/>
                                </a:moveTo>
                                <a:lnTo>
                                  <a:pt x="8238" y="5018"/>
                                </a:lnTo>
                                <a:lnTo>
                                  <a:pt x="7995" y="4817"/>
                                </a:lnTo>
                                <a:lnTo>
                                  <a:pt x="7965" y="4856"/>
                                </a:lnTo>
                                <a:lnTo>
                                  <a:pt x="7941" y="4890"/>
                                </a:lnTo>
                                <a:lnTo>
                                  <a:pt x="7922" y="4919"/>
                                </a:lnTo>
                                <a:lnTo>
                                  <a:pt x="7914" y="4932"/>
                                </a:lnTo>
                                <a:lnTo>
                                  <a:pt x="7908" y="4944"/>
                                </a:lnTo>
                                <a:lnTo>
                                  <a:pt x="7903" y="4957"/>
                                </a:lnTo>
                                <a:lnTo>
                                  <a:pt x="7899" y="4967"/>
                                </a:lnTo>
                                <a:lnTo>
                                  <a:pt x="7897" y="4977"/>
                                </a:lnTo>
                                <a:lnTo>
                                  <a:pt x="7896" y="4987"/>
                                </a:lnTo>
                                <a:lnTo>
                                  <a:pt x="7896" y="4996"/>
                                </a:lnTo>
                                <a:lnTo>
                                  <a:pt x="7897" y="5004"/>
                                </a:lnTo>
                                <a:lnTo>
                                  <a:pt x="7899" y="5013"/>
                                </a:lnTo>
                                <a:lnTo>
                                  <a:pt x="7902" y="5021"/>
                                </a:lnTo>
                                <a:lnTo>
                                  <a:pt x="7907" y="5030"/>
                                </a:lnTo>
                                <a:lnTo>
                                  <a:pt x="7912" y="5038"/>
                                </a:lnTo>
                                <a:lnTo>
                                  <a:pt x="7919" y="5045"/>
                                </a:lnTo>
                                <a:lnTo>
                                  <a:pt x="7927" y="5053"/>
                                </a:lnTo>
                                <a:lnTo>
                                  <a:pt x="7946" y="5069"/>
                                </a:lnTo>
                                <a:lnTo>
                                  <a:pt x="7968" y="5087"/>
                                </a:lnTo>
                                <a:lnTo>
                                  <a:pt x="8026" y="5129"/>
                                </a:lnTo>
                                <a:lnTo>
                                  <a:pt x="8061" y="5154"/>
                                </a:lnTo>
                                <a:lnTo>
                                  <a:pt x="8099" y="5183"/>
                                </a:lnTo>
                                <a:close/>
                                <a:moveTo>
                                  <a:pt x="8717" y="4414"/>
                                </a:moveTo>
                                <a:lnTo>
                                  <a:pt x="8850" y="4244"/>
                                </a:lnTo>
                                <a:lnTo>
                                  <a:pt x="8813" y="4215"/>
                                </a:lnTo>
                                <a:lnTo>
                                  <a:pt x="8781" y="4188"/>
                                </a:lnTo>
                                <a:lnTo>
                                  <a:pt x="8727" y="4143"/>
                                </a:lnTo>
                                <a:lnTo>
                                  <a:pt x="8705" y="4124"/>
                                </a:lnTo>
                                <a:lnTo>
                                  <a:pt x="8683" y="4110"/>
                                </a:lnTo>
                                <a:lnTo>
                                  <a:pt x="8674" y="4105"/>
                                </a:lnTo>
                                <a:lnTo>
                                  <a:pt x="8665" y="4100"/>
                                </a:lnTo>
                                <a:lnTo>
                                  <a:pt x="8656" y="4096"/>
                                </a:lnTo>
                                <a:lnTo>
                                  <a:pt x="8647" y="4093"/>
                                </a:lnTo>
                                <a:lnTo>
                                  <a:pt x="8638" y="4092"/>
                                </a:lnTo>
                                <a:lnTo>
                                  <a:pt x="8629" y="4091"/>
                                </a:lnTo>
                                <a:lnTo>
                                  <a:pt x="8621" y="4092"/>
                                </a:lnTo>
                                <a:lnTo>
                                  <a:pt x="8611" y="4094"/>
                                </a:lnTo>
                                <a:lnTo>
                                  <a:pt x="8602" y="4097"/>
                                </a:lnTo>
                                <a:lnTo>
                                  <a:pt x="8593" y="4101"/>
                                </a:lnTo>
                                <a:lnTo>
                                  <a:pt x="8583" y="4106"/>
                                </a:lnTo>
                                <a:lnTo>
                                  <a:pt x="8573" y="4113"/>
                                </a:lnTo>
                                <a:lnTo>
                                  <a:pt x="8562" y="4121"/>
                                </a:lnTo>
                                <a:lnTo>
                                  <a:pt x="8551" y="4131"/>
                                </a:lnTo>
                                <a:lnTo>
                                  <a:pt x="8526" y="4155"/>
                                </a:lnTo>
                                <a:lnTo>
                                  <a:pt x="8500" y="4184"/>
                                </a:lnTo>
                                <a:lnTo>
                                  <a:pt x="8468" y="4221"/>
                                </a:lnTo>
                                <a:lnTo>
                                  <a:pt x="8717" y="4414"/>
                                </a:lnTo>
                                <a:close/>
                                <a:moveTo>
                                  <a:pt x="8570" y="4603"/>
                                </a:moveTo>
                                <a:lnTo>
                                  <a:pt x="8702" y="4434"/>
                                </a:lnTo>
                                <a:lnTo>
                                  <a:pt x="8453" y="4240"/>
                                </a:lnTo>
                                <a:lnTo>
                                  <a:pt x="8425" y="4279"/>
                                </a:lnTo>
                                <a:lnTo>
                                  <a:pt x="8401" y="4312"/>
                                </a:lnTo>
                                <a:lnTo>
                                  <a:pt x="8391" y="4327"/>
                                </a:lnTo>
                                <a:lnTo>
                                  <a:pt x="8383" y="4341"/>
                                </a:lnTo>
                                <a:lnTo>
                                  <a:pt x="8376" y="4354"/>
                                </a:lnTo>
                                <a:lnTo>
                                  <a:pt x="8370" y="4366"/>
                                </a:lnTo>
                                <a:lnTo>
                                  <a:pt x="8366" y="4378"/>
                                </a:lnTo>
                                <a:lnTo>
                                  <a:pt x="8363" y="4388"/>
                                </a:lnTo>
                                <a:lnTo>
                                  <a:pt x="8361" y="4398"/>
                                </a:lnTo>
                                <a:lnTo>
                                  <a:pt x="8360" y="4409"/>
                                </a:lnTo>
                                <a:lnTo>
                                  <a:pt x="8361" y="4418"/>
                                </a:lnTo>
                                <a:lnTo>
                                  <a:pt x="8363" y="4426"/>
                                </a:lnTo>
                                <a:lnTo>
                                  <a:pt x="8365" y="4435"/>
                                </a:lnTo>
                                <a:lnTo>
                                  <a:pt x="8369" y="4443"/>
                                </a:lnTo>
                                <a:lnTo>
                                  <a:pt x="8374" y="4450"/>
                                </a:lnTo>
                                <a:lnTo>
                                  <a:pt x="8380" y="4458"/>
                                </a:lnTo>
                                <a:lnTo>
                                  <a:pt x="8387" y="4466"/>
                                </a:lnTo>
                                <a:lnTo>
                                  <a:pt x="8396" y="4474"/>
                                </a:lnTo>
                                <a:lnTo>
                                  <a:pt x="8416" y="4491"/>
                                </a:lnTo>
                                <a:lnTo>
                                  <a:pt x="8439" y="4509"/>
                                </a:lnTo>
                                <a:lnTo>
                                  <a:pt x="8498" y="4551"/>
                                </a:lnTo>
                                <a:lnTo>
                                  <a:pt x="8532" y="4575"/>
                                </a:lnTo>
                                <a:lnTo>
                                  <a:pt x="8570" y="4603"/>
                                </a:lnTo>
                                <a:close/>
                                <a:moveTo>
                                  <a:pt x="8411" y="4795"/>
                                </a:moveTo>
                                <a:lnTo>
                                  <a:pt x="8550" y="4631"/>
                                </a:lnTo>
                                <a:lnTo>
                                  <a:pt x="8305" y="4430"/>
                                </a:lnTo>
                                <a:lnTo>
                                  <a:pt x="8277" y="4468"/>
                                </a:lnTo>
                                <a:lnTo>
                                  <a:pt x="8252" y="4502"/>
                                </a:lnTo>
                                <a:lnTo>
                                  <a:pt x="8233" y="4531"/>
                                </a:lnTo>
                                <a:lnTo>
                                  <a:pt x="8226" y="4545"/>
                                </a:lnTo>
                                <a:lnTo>
                                  <a:pt x="8220" y="4557"/>
                                </a:lnTo>
                                <a:lnTo>
                                  <a:pt x="8215" y="4569"/>
                                </a:lnTo>
                                <a:lnTo>
                                  <a:pt x="8211" y="4579"/>
                                </a:lnTo>
                                <a:lnTo>
                                  <a:pt x="8209" y="4589"/>
                                </a:lnTo>
                                <a:lnTo>
                                  <a:pt x="8208" y="4599"/>
                                </a:lnTo>
                                <a:lnTo>
                                  <a:pt x="8208" y="4608"/>
                                </a:lnTo>
                                <a:lnTo>
                                  <a:pt x="8209" y="4617"/>
                                </a:lnTo>
                                <a:lnTo>
                                  <a:pt x="8211" y="4626"/>
                                </a:lnTo>
                                <a:lnTo>
                                  <a:pt x="8214" y="4634"/>
                                </a:lnTo>
                                <a:lnTo>
                                  <a:pt x="8219" y="4641"/>
                                </a:lnTo>
                                <a:lnTo>
                                  <a:pt x="8224" y="4649"/>
                                </a:lnTo>
                                <a:lnTo>
                                  <a:pt x="8231" y="4657"/>
                                </a:lnTo>
                                <a:lnTo>
                                  <a:pt x="8239" y="4665"/>
                                </a:lnTo>
                                <a:lnTo>
                                  <a:pt x="8257" y="4681"/>
                                </a:lnTo>
                                <a:lnTo>
                                  <a:pt x="8281" y="4700"/>
                                </a:lnTo>
                                <a:lnTo>
                                  <a:pt x="8338" y="4741"/>
                                </a:lnTo>
                                <a:lnTo>
                                  <a:pt x="8372" y="4767"/>
                                </a:lnTo>
                                <a:lnTo>
                                  <a:pt x="8411" y="4795"/>
                                </a:lnTo>
                                <a:close/>
                                <a:moveTo>
                                  <a:pt x="9166" y="3849"/>
                                </a:moveTo>
                                <a:lnTo>
                                  <a:pt x="9166" y="3849"/>
                                </a:lnTo>
                                <a:lnTo>
                                  <a:pt x="9129" y="3818"/>
                                </a:lnTo>
                                <a:lnTo>
                                  <a:pt x="9096" y="3790"/>
                                </a:lnTo>
                                <a:lnTo>
                                  <a:pt x="9042" y="3743"/>
                                </a:lnTo>
                                <a:lnTo>
                                  <a:pt x="9019" y="3725"/>
                                </a:lnTo>
                                <a:lnTo>
                                  <a:pt x="8999" y="3709"/>
                                </a:lnTo>
                                <a:lnTo>
                                  <a:pt x="8989" y="3704"/>
                                </a:lnTo>
                                <a:lnTo>
                                  <a:pt x="8980" y="3699"/>
                                </a:lnTo>
                                <a:lnTo>
                                  <a:pt x="8971" y="3696"/>
                                </a:lnTo>
                                <a:lnTo>
                                  <a:pt x="8962" y="3693"/>
                                </a:lnTo>
                                <a:lnTo>
                                  <a:pt x="8953" y="3692"/>
                                </a:lnTo>
                                <a:lnTo>
                                  <a:pt x="8944" y="3692"/>
                                </a:lnTo>
                                <a:lnTo>
                                  <a:pt x="8936" y="3693"/>
                                </a:lnTo>
                                <a:lnTo>
                                  <a:pt x="8927" y="3696"/>
                                </a:lnTo>
                                <a:lnTo>
                                  <a:pt x="8918" y="3699"/>
                                </a:lnTo>
                                <a:lnTo>
                                  <a:pt x="8908" y="3704"/>
                                </a:lnTo>
                                <a:lnTo>
                                  <a:pt x="8899" y="3710"/>
                                </a:lnTo>
                                <a:lnTo>
                                  <a:pt x="8888" y="3718"/>
                                </a:lnTo>
                                <a:lnTo>
                                  <a:pt x="8877" y="3728"/>
                                </a:lnTo>
                                <a:lnTo>
                                  <a:pt x="8866" y="3738"/>
                                </a:lnTo>
                                <a:lnTo>
                                  <a:pt x="8841" y="3763"/>
                                </a:lnTo>
                                <a:lnTo>
                                  <a:pt x="8812" y="3795"/>
                                </a:lnTo>
                                <a:lnTo>
                                  <a:pt x="8780" y="3833"/>
                                </a:lnTo>
                                <a:lnTo>
                                  <a:pt x="8817" y="3863"/>
                                </a:lnTo>
                                <a:lnTo>
                                  <a:pt x="8851" y="3890"/>
                                </a:lnTo>
                                <a:lnTo>
                                  <a:pt x="8905" y="3936"/>
                                </a:lnTo>
                                <a:lnTo>
                                  <a:pt x="8928" y="3953"/>
                                </a:lnTo>
                                <a:lnTo>
                                  <a:pt x="8948" y="3967"/>
                                </a:lnTo>
                                <a:lnTo>
                                  <a:pt x="8958" y="3972"/>
                                </a:lnTo>
                                <a:lnTo>
                                  <a:pt x="8968" y="3977"/>
                                </a:lnTo>
                                <a:lnTo>
                                  <a:pt x="8977" y="3980"/>
                                </a:lnTo>
                                <a:lnTo>
                                  <a:pt x="8986" y="3983"/>
                                </a:lnTo>
                                <a:lnTo>
                                  <a:pt x="8995" y="3984"/>
                                </a:lnTo>
                                <a:lnTo>
                                  <a:pt x="9004" y="3984"/>
                                </a:lnTo>
                                <a:lnTo>
                                  <a:pt x="9012" y="3983"/>
                                </a:lnTo>
                                <a:lnTo>
                                  <a:pt x="9021" y="3981"/>
                                </a:lnTo>
                                <a:lnTo>
                                  <a:pt x="9030" y="3978"/>
                                </a:lnTo>
                                <a:lnTo>
                                  <a:pt x="9041" y="3973"/>
                                </a:lnTo>
                                <a:lnTo>
                                  <a:pt x="9050" y="3967"/>
                                </a:lnTo>
                                <a:lnTo>
                                  <a:pt x="9060" y="3960"/>
                                </a:lnTo>
                                <a:lnTo>
                                  <a:pt x="9071" y="3952"/>
                                </a:lnTo>
                                <a:lnTo>
                                  <a:pt x="9082" y="3942"/>
                                </a:lnTo>
                                <a:lnTo>
                                  <a:pt x="9107" y="3917"/>
                                </a:lnTo>
                                <a:lnTo>
                                  <a:pt x="9135" y="3886"/>
                                </a:lnTo>
                                <a:lnTo>
                                  <a:pt x="9166" y="3849"/>
                                </a:lnTo>
                                <a:close/>
                                <a:moveTo>
                                  <a:pt x="8866" y="4236"/>
                                </a:moveTo>
                                <a:lnTo>
                                  <a:pt x="8866" y="4236"/>
                                </a:lnTo>
                                <a:lnTo>
                                  <a:pt x="8895" y="4196"/>
                                </a:lnTo>
                                <a:lnTo>
                                  <a:pt x="8919" y="4162"/>
                                </a:lnTo>
                                <a:lnTo>
                                  <a:pt x="8938" y="4133"/>
                                </a:lnTo>
                                <a:lnTo>
                                  <a:pt x="8952" y="4107"/>
                                </a:lnTo>
                                <a:lnTo>
                                  <a:pt x="8958" y="4095"/>
                                </a:lnTo>
                                <a:lnTo>
                                  <a:pt x="8963" y="4085"/>
                                </a:lnTo>
                                <a:lnTo>
                                  <a:pt x="8967" y="4075"/>
                                </a:lnTo>
                                <a:lnTo>
                                  <a:pt x="8969" y="4065"/>
                                </a:lnTo>
                                <a:lnTo>
                                  <a:pt x="8971" y="4055"/>
                                </a:lnTo>
                                <a:lnTo>
                                  <a:pt x="8971" y="4047"/>
                                </a:lnTo>
                                <a:lnTo>
                                  <a:pt x="8970" y="4039"/>
                                </a:lnTo>
                                <a:lnTo>
                                  <a:pt x="8968" y="4031"/>
                                </a:lnTo>
                                <a:lnTo>
                                  <a:pt x="8963" y="4023"/>
                                </a:lnTo>
                                <a:lnTo>
                                  <a:pt x="8959" y="4016"/>
                                </a:lnTo>
                                <a:lnTo>
                                  <a:pt x="8954" y="4008"/>
                                </a:lnTo>
                                <a:lnTo>
                                  <a:pt x="8947" y="4000"/>
                                </a:lnTo>
                                <a:lnTo>
                                  <a:pt x="8939" y="3992"/>
                                </a:lnTo>
                                <a:lnTo>
                                  <a:pt x="8930" y="3984"/>
                                </a:lnTo>
                                <a:lnTo>
                                  <a:pt x="8909" y="3967"/>
                                </a:lnTo>
                                <a:lnTo>
                                  <a:pt x="8883" y="3948"/>
                                </a:lnTo>
                                <a:lnTo>
                                  <a:pt x="8853" y="3925"/>
                                </a:lnTo>
                                <a:lnTo>
                                  <a:pt x="8817" y="3901"/>
                                </a:lnTo>
                                <a:lnTo>
                                  <a:pt x="8778" y="3873"/>
                                </a:lnTo>
                                <a:lnTo>
                                  <a:pt x="8776" y="3871"/>
                                </a:lnTo>
                                <a:lnTo>
                                  <a:pt x="8772" y="3871"/>
                                </a:lnTo>
                                <a:lnTo>
                                  <a:pt x="8768" y="3871"/>
                                </a:lnTo>
                                <a:lnTo>
                                  <a:pt x="8764" y="3873"/>
                                </a:lnTo>
                                <a:lnTo>
                                  <a:pt x="8753" y="3878"/>
                                </a:lnTo>
                                <a:lnTo>
                                  <a:pt x="8742" y="3885"/>
                                </a:lnTo>
                                <a:lnTo>
                                  <a:pt x="8729" y="3895"/>
                                </a:lnTo>
                                <a:lnTo>
                                  <a:pt x="8716" y="3906"/>
                                </a:lnTo>
                                <a:lnTo>
                                  <a:pt x="8703" y="3919"/>
                                </a:lnTo>
                                <a:lnTo>
                                  <a:pt x="8690" y="3935"/>
                                </a:lnTo>
                                <a:lnTo>
                                  <a:pt x="8675" y="3949"/>
                                </a:lnTo>
                                <a:lnTo>
                                  <a:pt x="8663" y="3964"/>
                                </a:lnTo>
                                <a:lnTo>
                                  <a:pt x="8652" y="3979"/>
                                </a:lnTo>
                                <a:lnTo>
                                  <a:pt x="8642" y="3993"/>
                                </a:lnTo>
                                <a:lnTo>
                                  <a:pt x="8634" y="4007"/>
                                </a:lnTo>
                                <a:lnTo>
                                  <a:pt x="8628" y="4019"/>
                                </a:lnTo>
                                <a:lnTo>
                                  <a:pt x="8624" y="4029"/>
                                </a:lnTo>
                                <a:lnTo>
                                  <a:pt x="8623" y="4033"/>
                                </a:lnTo>
                                <a:lnTo>
                                  <a:pt x="8623" y="4036"/>
                                </a:lnTo>
                                <a:lnTo>
                                  <a:pt x="8624" y="4041"/>
                                </a:lnTo>
                                <a:lnTo>
                                  <a:pt x="8626" y="4046"/>
                                </a:lnTo>
                                <a:lnTo>
                                  <a:pt x="8629" y="4051"/>
                                </a:lnTo>
                                <a:lnTo>
                                  <a:pt x="8633" y="4057"/>
                                </a:lnTo>
                                <a:lnTo>
                                  <a:pt x="8643" y="4070"/>
                                </a:lnTo>
                                <a:lnTo>
                                  <a:pt x="8657" y="4083"/>
                                </a:lnTo>
                                <a:lnTo>
                                  <a:pt x="8673" y="4097"/>
                                </a:lnTo>
                                <a:lnTo>
                                  <a:pt x="8691" y="4111"/>
                                </a:lnTo>
                                <a:lnTo>
                                  <a:pt x="8730" y="4141"/>
                                </a:lnTo>
                                <a:lnTo>
                                  <a:pt x="8772" y="4170"/>
                                </a:lnTo>
                                <a:lnTo>
                                  <a:pt x="8811" y="4196"/>
                                </a:lnTo>
                                <a:lnTo>
                                  <a:pt x="8844" y="4220"/>
                                </a:lnTo>
                                <a:lnTo>
                                  <a:pt x="8866" y="4236"/>
                                </a:lnTo>
                                <a:close/>
                                <a:moveTo>
                                  <a:pt x="9247" y="3261"/>
                                </a:moveTo>
                                <a:lnTo>
                                  <a:pt x="9096" y="3439"/>
                                </a:lnTo>
                                <a:lnTo>
                                  <a:pt x="9333" y="3622"/>
                                </a:lnTo>
                                <a:lnTo>
                                  <a:pt x="9361" y="3585"/>
                                </a:lnTo>
                                <a:lnTo>
                                  <a:pt x="9385" y="3552"/>
                                </a:lnTo>
                                <a:lnTo>
                                  <a:pt x="9404" y="3524"/>
                                </a:lnTo>
                                <a:lnTo>
                                  <a:pt x="9412" y="3511"/>
                                </a:lnTo>
                                <a:lnTo>
                                  <a:pt x="9418" y="3499"/>
                                </a:lnTo>
                                <a:lnTo>
                                  <a:pt x="9423" y="3488"/>
                                </a:lnTo>
                                <a:lnTo>
                                  <a:pt x="9427" y="3477"/>
                                </a:lnTo>
                                <a:lnTo>
                                  <a:pt x="9430" y="3468"/>
                                </a:lnTo>
                                <a:lnTo>
                                  <a:pt x="9432" y="3459"/>
                                </a:lnTo>
                                <a:lnTo>
                                  <a:pt x="9433" y="3450"/>
                                </a:lnTo>
                                <a:lnTo>
                                  <a:pt x="9433" y="3440"/>
                                </a:lnTo>
                                <a:lnTo>
                                  <a:pt x="9431" y="3432"/>
                                </a:lnTo>
                                <a:lnTo>
                                  <a:pt x="9428" y="3424"/>
                                </a:lnTo>
                                <a:lnTo>
                                  <a:pt x="9425" y="3416"/>
                                </a:lnTo>
                                <a:lnTo>
                                  <a:pt x="9420" y="3409"/>
                                </a:lnTo>
                                <a:lnTo>
                                  <a:pt x="9414" y="3401"/>
                                </a:lnTo>
                                <a:lnTo>
                                  <a:pt x="9408" y="3393"/>
                                </a:lnTo>
                                <a:lnTo>
                                  <a:pt x="9391" y="3377"/>
                                </a:lnTo>
                                <a:lnTo>
                                  <a:pt x="9369" y="3358"/>
                                </a:lnTo>
                                <a:lnTo>
                                  <a:pt x="9316" y="3316"/>
                                </a:lnTo>
                                <a:lnTo>
                                  <a:pt x="9283" y="3290"/>
                                </a:lnTo>
                                <a:lnTo>
                                  <a:pt x="9247" y="3261"/>
                                </a:lnTo>
                                <a:close/>
                                <a:moveTo>
                                  <a:pt x="9176" y="3825"/>
                                </a:moveTo>
                                <a:lnTo>
                                  <a:pt x="9318" y="3642"/>
                                </a:lnTo>
                                <a:lnTo>
                                  <a:pt x="9082" y="3459"/>
                                </a:lnTo>
                                <a:lnTo>
                                  <a:pt x="9053" y="3497"/>
                                </a:lnTo>
                                <a:lnTo>
                                  <a:pt x="9028" y="3531"/>
                                </a:lnTo>
                                <a:lnTo>
                                  <a:pt x="9010" y="3559"/>
                                </a:lnTo>
                                <a:lnTo>
                                  <a:pt x="9002" y="3572"/>
                                </a:lnTo>
                                <a:lnTo>
                                  <a:pt x="8996" y="3585"/>
                                </a:lnTo>
                                <a:lnTo>
                                  <a:pt x="8991" y="3596"/>
                                </a:lnTo>
                                <a:lnTo>
                                  <a:pt x="8987" y="3606"/>
                                </a:lnTo>
                                <a:lnTo>
                                  <a:pt x="8985" y="3616"/>
                                </a:lnTo>
                                <a:lnTo>
                                  <a:pt x="8983" y="3626"/>
                                </a:lnTo>
                                <a:lnTo>
                                  <a:pt x="8983" y="3635"/>
                                </a:lnTo>
                                <a:lnTo>
                                  <a:pt x="8983" y="3643"/>
                                </a:lnTo>
                                <a:lnTo>
                                  <a:pt x="8985" y="3653"/>
                                </a:lnTo>
                                <a:lnTo>
                                  <a:pt x="8988" y="3661"/>
                                </a:lnTo>
                                <a:lnTo>
                                  <a:pt x="8992" y="3669"/>
                                </a:lnTo>
                                <a:lnTo>
                                  <a:pt x="8997" y="3676"/>
                                </a:lnTo>
                                <a:lnTo>
                                  <a:pt x="9003" y="3684"/>
                                </a:lnTo>
                                <a:lnTo>
                                  <a:pt x="9010" y="3692"/>
                                </a:lnTo>
                                <a:lnTo>
                                  <a:pt x="9028" y="3709"/>
                                </a:lnTo>
                                <a:lnTo>
                                  <a:pt x="9050" y="3727"/>
                                </a:lnTo>
                                <a:lnTo>
                                  <a:pt x="9106" y="3769"/>
                                </a:lnTo>
                                <a:lnTo>
                                  <a:pt x="9138" y="3796"/>
                                </a:lnTo>
                                <a:lnTo>
                                  <a:pt x="9176" y="3825"/>
                                </a:lnTo>
                                <a:close/>
                                <a:moveTo>
                                  <a:pt x="9262" y="3241"/>
                                </a:moveTo>
                                <a:lnTo>
                                  <a:pt x="9478" y="3420"/>
                                </a:lnTo>
                                <a:lnTo>
                                  <a:pt x="9646" y="3205"/>
                                </a:lnTo>
                                <a:lnTo>
                                  <a:pt x="9572" y="3146"/>
                                </a:lnTo>
                                <a:lnTo>
                                  <a:pt x="9543" y="3124"/>
                                </a:lnTo>
                                <a:lnTo>
                                  <a:pt x="9516" y="3105"/>
                                </a:lnTo>
                                <a:lnTo>
                                  <a:pt x="9494" y="3090"/>
                                </a:lnTo>
                                <a:lnTo>
                                  <a:pt x="9483" y="3085"/>
                                </a:lnTo>
                                <a:lnTo>
                                  <a:pt x="9474" y="3080"/>
                                </a:lnTo>
                                <a:lnTo>
                                  <a:pt x="9464" y="3077"/>
                                </a:lnTo>
                                <a:lnTo>
                                  <a:pt x="9455" y="3075"/>
                                </a:lnTo>
                                <a:lnTo>
                                  <a:pt x="9446" y="3074"/>
                                </a:lnTo>
                                <a:lnTo>
                                  <a:pt x="9437" y="3074"/>
                                </a:lnTo>
                                <a:lnTo>
                                  <a:pt x="9429" y="3075"/>
                                </a:lnTo>
                                <a:lnTo>
                                  <a:pt x="9421" y="3078"/>
                                </a:lnTo>
                                <a:lnTo>
                                  <a:pt x="9412" y="3081"/>
                                </a:lnTo>
                                <a:lnTo>
                                  <a:pt x="9404" y="3086"/>
                                </a:lnTo>
                                <a:lnTo>
                                  <a:pt x="9395" y="3092"/>
                                </a:lnTo>
                                <a:lnTo>
                                  <a:pt x="9386" y="3099"/>
                                </a:lnTo>
                                <a:lnTo>
                                  <a:pt x="9366" y="3118"/>
                                </a:lnTo>
                                <a:lnTo>
                                  <a:pt x="9345" y="3141"/>
                                </a:lnTo>
                                <a:lnTo>
                                  <a:pt x="9321" y="3168"/>
                                </a:lnTo>
                                <a:lnTo>
                                  <a:pt x="9262" y="3241"/>
                                </a:lnTo>
                                <a:close/>
                                <a:moveTo>
                                  <a:pt x="9452" y="3010"/>
                                </a:moveTo>
                                <a:lnTo>
                                  <a:pt x="9662" y="3185"/>
                                </a:lnTo>
                                <a:lnTo>
                                  <a:pt x="9678" y="3163"/>
                                </a:lnTo>
                                <a:lnTo>
                                  <a:pt x="9695" y="3144"/>
                                </a:lnTo>
                                <a:lnTo>
                                  <a:pt x="9731" y="3105"/>
                                </a:lnTo>
                                <a:lnTo>
                                  <a:pt x="9748" y="3085"/>
                                </a:lnTo>
                                <a:lnTo>
                                  <a:pt x="9764" y="3067"/>
                                </a:lnTo>
                                <a:lnTo>
                                  <a:pt x="9778" y="3049"/>
                                </a:lnTo>
                                <a:lnTo>
                                  <a:pt x="9791" y="3030"/>
                                </a:lnTo>
                                <a:lnTo>
                                  <a:pt x="9802" y="3012"/>
                                </a:lnTo>
                                <a:lnTo>
                                  <a:pt x="9806" y="3003"/>
                                </a:lnTo>
                                <a:lnTo>
                                  <a:pt x="9810" y="2994"/>
                                </a:lnTo>
                                <a:lnTo>
                                  <a:pt x="9812" y="2986"/>
                                </a:lnTo>
                                <a:lnTo>
                                  <a:pt x="9813" y="2977"/>
                                </a:lnTo>
                                <a:lnTo>
                                  <a:pt x="9814" y="2968"/>
                                </a:lnTo>
                                <a:lnTo>
                                  <a:pt x="9814" y="2958"/>
                                </a:lnTo>
                                <a:lnTo>
                                  <a:pt x="9812" y="2950"/>
                                </a:lnTo>
                                <a:lnTo>
                                  <a:pt x="9809" y="2941"/>
                                </a:lnTo>
                                <a:lnTo>
                                  <a:pt x="9806" y="2932"/>
                                </a:lnTo>
                                <a:lnTo>
                                  <a:pt x="9800" y="2923"/>
                                </a:lnTo>
                                <a:lnTo>
                                  <a:pt x="9793" y="2914"/>
                                </a:lnTo>
                                <a:lnTo>
                                  <a:pt x="9785" y="2906"/>
                                </a:lnTo>
                                <a:lnTo>
                                  <a:pt x="9776" y="2897"/>
                                </a:lnTo>
                                <a:lnTo>
                                  <a:pt x="9765" y="2887"/>
                                </a:lnTo>
                                <a:lnTo>
                                  <a:pt x="9733" y="2863"/>
                                </a:lnTo>
                                <a:lnTo>
                                  <a:pt x="9704" y="2844"/>
                                </a:lnTo>
                                <a:lnTo>
                                  <a:pt x="9691" y="2836"/>
                                </a:lnTo>
                                <a:lnTo>
                                  <a:pt x="9679" y="2830"/>
                                </a:lnTo>
                                <a:lnTo>
                                  <a:pt x="9668" y="2824"/>
                                </a:lnTo>
                                <a:lnTo>
                                  <a:pt x="9657" y="2820"/>
                                </a:lnTo>
                                <a:lnTo>
                                  <a:pt x="9647" y="2817"/>
                                </a:lnTo>
                                <a:lnTo>
                                  <a:pt x="9638" y="2816"/>
                                </a:lnTo>
                                <a:lnTo>
                                  <a:pt x="9629" y="2815"/>
                                </a:lnTo>
                                <a:lnTo>
                                  <a:pt x="9621" y="2815"/>
                                </a:lnTo>
                                <a:lnTo>
                                  <a:pt x="9613" y="2817"/>
                                </a:lnTo>
                                <a:lnTo>
                                  <a:pt x="9605" y="2819"/>
                                </a:lnTo>
                                <a:lnTo>
                                  <a:pt x="9598" y="2823"/>
                                </a:lnTo>
                                <a:lnTo>
                                  <a:pt x="9591" y="2828"/>
                                </a:lnTo>
                                <a:lnTo>
                                  <a:pt x="9583" y="2834"/>
                                </a:lnTo>
                                <a:lnTo>
                                  <a:pt x="9576" y="2840"/>
                                </a:lnTo>
                                <a:lnTo>
                                  <a:pt x="9562" y="2855"/>
                                </a:lnTo>
                                <a:lnTo>
                                  <a:pt x="9548" y="2874"/>
                                </a:lnTo>
                                <a:lnTo>
                                  <a:pt x="9533" y="2896"/>
                                </a:lnTo>
                                <a:lnTo>
                                  <a:pt x="9497" y="2948"/>
                                </a:lnTo>
                                <a:lnTo>
                                  <a:pt x="9476" y="2979"/>
                                </a:lnTo>
                                <a:lnTo>
                                  <a:pt x="9452" y="3010"/>
                                </a:lnTo>
                                <a:close/>
                                <a:moveTo>
                                  <a:pt x="9895" y="2452"/>
                                </a:moveTo>
                                <a:lnTo>
                                  <a:pt x="9895" y="2452"/>
                                </a:lnTo>
                                <a:lnTo>
                                  <a:pt x="9900" y="2453"/>
                                </a:lnTo>
                                <a:lnTo>
                                  <a:pt x="9904" y="2455"/>
                                </a:lnTo>
                                <a:lnTo>
                                  <a:pt x="9907" y="2457"/>
                                </a:lnTo>
                                <a:lnTo>
                                  <a:pt x="9910" y="2459"/>
                                </a:lnTo>
                                <a:lnTo>
                                  <a:pt x="9914" y="2464"/>
                                </a:lnTo>
                                <a:lnTo>
                                  <a:pt x="9917" y="2469"/>
                                </a:lnTo>
                                <a:lnTo>
                                  <a:pt x="9921" y="2473"/>
                                </a:lnTo>
                                <a:lnTo>
                                  <a:pt x="9923" y="2474"/>
                                </a:lnTo>
                                <a:lnTo>
                                  <a:pt x="9926" y="2475"/>
                                </a:lnTo>
                                <a:lnTo>
                                  <a:pt x="9929" y="2475"/>
                                </a:lnTo>
                                <a:lnTo>
                                  <a:pt x="9933" y="2474"/>
                                </a:lnTo>
                                <a:lnTo>
                                  <a:pt x="9939" y="2473"/>
                                </a:lnTo>
                                <a:lnTo>
                                  <a:pt x="9945" y="2470"/>
                                </a:lnTo>
                                <a:lnTo>
                                  <a:pt x="9941" y="2453"/>
                                </a:lnTo>
                                <a:lnTo>
                                  <a:pt x="9938" y="2448"/>
                                </a:lnTo>
                                <a:lnTo>
                                  <a:pt x="9935" y="2444"/>
                                </a:lnTo>
                                <a:lnTo>
                                  <a:pt x="9933" y="2441"/>
                                </a:lnTo>
                                <a:lnTo>
                                  <a:pt x="9930" y="2440"/>
                                </a:lnTo>
                                <a:lnTo>
                                  <a:pt x="9928" y="2440"/>
                                </a:lnTo>
                                <a:lnTo>
                                  <a:pt x="9925" y="2441"/>
                                </a:lnTo>
                                <a:lnTo>
                                  <a:pt x="9919" y="2444"/>
                                </a:lnTo>
                                <a:lnTo>
                                  <a:pt x="9912" y="2448"/>
                                </a:lnTo>
                                <a:lnTo>
                                  <a:pt x="9904" y="2452"/>
                                </a:lnTo>
                                <a:lnTo>
                                  <a:pt x="9900" y="2452"/>
                                </a:lnTo>
                                <a:lnTo>
                                  <a:pt x="9895" y="2452"/>
                                </a:lnTo>
                                <a:close/>
                                <a:moveTo>
                                  <a:pt x="9655" y="2761"/>
                                </a:moveTo>
                                <a:lnTo>
                                  <a:pt x="9858" y="2918"/>
                                </a:lnTo>
                                <a:lnTo>
                                  <a:pt x="9885" y="2869"/>
                                </a:lnTo>
                                <a:lnTo>
                                  <a:pt x="9910" y="2823"/>
                                </a:lnTo>
                                <a:lnTo>
                                  <a:pt x="9921" y="2803"/>
                                </a:lnTo>
                                <a:lnTo>
                                  <a:pt x="9933" y="2784"/>
                                </a:lnTo>
                                <a:lnTo>
                                  <a:pt x="9945" y="2767"/>
                                </a:lnTo>
                                <a:lnTo>
                                  <a:pt x="9956" y="2752"/>
                                </a:lnTo>
                                <a:lnTo>
                                  <a:pt x="9947" y="2693"/>
                                </a:lnTo>
                                <a:lnTo>
                                  <a:pt x="9939" y="2643"/>
                                </a:lnTo>
                                <a:lnTo>
                                  <a:pt x="9929" y="2601"/>
                                </a:lnTo>
                                <a:lnTo>
                                  <a:pt x="9925" y="2584"/>
                                </a:lnTo>
                                <a:lnTo>
                                  <a:pt x="9920" y="2569"/>
                                </a:lnTo>
                                <a:lnTo>
                                  <a:pt x="9915" y="2556"/>
                                </a:lnTo>
                                <a:lnTo>
                                  <a:pt x="9910" y="2544"/>
                                </a:lnTo>
                                <a:lnTo>
                                  <a:pt x="9904" y="2535"/>
                                </a:lnTo>
                                <a:lnTo>
                                  <a:pt x="9899" y="2528"/>
                                </a:lnTo>
                                <a:lnTo>
                                  <a:pt x="9893" y="2523"/>
                                </a:lnTo>
                                <a:lnTo>
                                  <a:pt x="9886" y="2521"/>
                                </a:lnTo>
                                <a:lnTo>
                                  <a:pt x="9879" y="2519"/>
                                </a:lnTo>
                                <a:lnTo>
                                  <a:pt x="9872" y="2520"/>
                                </a:lnTo>
                                <a:lnTo>
                                  <a:pt x="9863" y="2523"/>
                                </a:lnTo>
                                <a:lnTo>
                                  <a:pt x="9855" y="2527"/>
                                </a:lnTo>
                                <a:lnTo>
                                  <a:pt x="9846" y="2533"/>
                                </a:lnTo>
                                <a:lnTo>
                                  <a:pt x="9836" y="2541"/>
                                </a:lnTo>
                                <a:lnTo>
                                  <a:pt x="9826" y="2552"/>
                                </a:lnTo>
                                <a:lnTo>
                                  <a:pt x="9815" y="2563"/>
                                </a:lnTo>
                                <a:lnTo>
                                  <a:pt x="9790" y="2590"/>
                                </a:lnTo>
                                <a:lnTo>
                                  <a:pt x="9762" y="2624"/>
                                </a:lnTo>
                                <a:lnTo>
                                  <a:pt x="9731" y="2663"/>
                                </a:lnTo>
                                <a:lnTo>
                                  <a:pt x="9655" y="2761"/>
                                </a:lnTo>
                                <a:close/>
                                <a:moveTo>
                                  <a:pt x="7137" y="6461"/>
                                </a:moveTo>
                                <a:lnTo>
                                  <a:pt x="7137" y="6461"/>
                                </a:lnTo>
                                <a:lnTo>
                                  <a:pt x="7146" y="6457"/>
                                </a:lnTo>
                                <a:lnTo>
                                  <a:pt x="7157" y="6454"/>
                                </a:lnTo>
                                <a:lnTo>
                                  <a:pt x="7167" y="6451"/>
                                </a:lnTo>
                                <a:lnTo>
                                  <a:pt x="7177" y="6450"/>
                                </a:lnTo>
                                <a:lnTo>
                                  <a:pt x="7173" y="6439"/>
                                </a:lnTo>
                                <a:lnTo>
                                  <a:pt x="7168" y="6428"/>
                                </a:lnTo>
                                <a:lnTo>
                                  <a:pt x="7163" y="6417"/>
                                </a:lnTo>
                                <a:lnTo>
                                  <a:pt x="7156" y="6408"/>
                                </a:lnTo>
                                <a:lnTo>
                                  <a:pt x="7148" y="6398"/>
                                </a:lnTo>
                                <a:lnTo>
                                  <a:pt x="7139" y="6389"/>
                                </a:lnTo>
                                <a:lnTo>
                                  <a:pt x="7130" y="6382"/>
                                </a:lnTo>
                                <a:lnTo>
                                  <a:pt x="7120" y="6375"/>
                                </a:lnTo>
                                <a:lnTo>
                                  <a:pt x="7109" y="6387"/>
                                </a:lnTo>
                                <a:lnTo>
                                  <a:pt x="7099" y="6401"/>
                                </a:lnTo>
                                <a:lnTo>
                                  <a:pt x="7088" y="6414"/>
                                </a:lnTo>
                                <a:lnTo>
                                  <a:pt x="7077" y="6428"/>
                                </a:lnTo>
                                <a:lnTo>
                                  <a:pt x="7068" y="6442"/>
                                </a:lnTo>
                                <a:lnTo>
                                  <a:pt x="7060" y="6456"/>
                                </a:lnTo>
                                <a:lnTo>
                                  <a:pt x="7052" y="6471"/>
                                </a:lnTo>
                                <a:lnTo>
                                  <a:pt x="7045" y="6485"/>
                                </a:lnTo>
                                <a:lnTo>
                                  <a:pt x="7055" y="6481"/>
                                </a:lnTo>
                                <a:lnTo>
                                  <a:pt x="7065" y="6477"/>
                                </a:lnTo>
                                <a:lnTo>
                                  <a:pt x="7091" y="6470"/>
                                </a:lnTo>
                                <a:lnTo>
                                  <a:pt x="7115" y="6464"/>
                                </a:lnTo>
                                <a:lnTo>
                                  <a:pt x="7137" y="6461"/>
                                </a:lnTo>
                                <a:close/>
                                <a:moveTo>
                                  <a:pt x="7348" y="6353"/>
                                </a:moveTo>
                                <a:lnTo>
                                  <a:pt x="7348" y="6353"/>
                                </a:lnTo>
                                <a:lnTo>
                                  <a:pt x="7363" y="6350"/>
                                </a:lnTo>
                                <a:lnTo>
                                  <a:pt x="7380" y="6346"/>
                                </a:lnTo>
                                <a:lnTo>
                                  <a:pt x="7396" y="6340"/>
                                </a:lnTo>
                                <a:lnTo>
                                  <a:pt x="7413" y="6334"/>
                                </a:lnTo>
                                <a:lnTo>
                                  <a:pt x="7429" y="6326"/>
                                </a:lnTo>
                                <a:lnTo>
                                  <a:pt x="7446" y="6318"/>
                                </a:lnTo>
                                <a:lnTo>
                                  <a:pt x="7461" y="6309"/>
                                </a:lnTo>
                                <a:lnTo>
                                  <a:pt x="7475" y="6299"/>
                                </a:lnTo>
                                <a:lnTo>
                                  <a:pt x="7489" y="6289"/>
                                </a:lnTo>
                                <a:lnTo>
                                  <a:pt x="7501" y="6279"/>
                                </a:lnTo>
                                <a:lnTo>
                                  <a:pt x="7514" y="6268"/>
                                </a:lnTo>
                                <a:lnTo>
                                  <a:pt x="7523" y="6256"/>
                                </a:lnTo>
                                <a:lnTo>
                                  <a:pt x="7531" y="6244"/>
                                </a:lnTo>
                                <a:lnTo>
                                  <a:pt x="7537" y="6233"/>
                                </a:lnTo>
                                <a:lnTo>
                                  <a:pt x="7541" y="6221"/>
                                </a:lnTo>
                                <a:lnTo>
                                  <a:pt x="7543" y="6210"/>
                                </a:lnTo>
                                <a:lnTo>
                                  <a:pt x="7502" y="6179"/>
                                </a:lnTo>
                                <a:lnTo>
                                  <a:pt x="7483" y="6167"/>
                                </a:lnTo>
                                <a:lnTo>
                                  <a:pt x="7466" y="6156"/>
                                </a:lnTo>
                                <a:lnTo>
                                  <a:pt x="7450" y="6147"/>
                                </a:lnTo>
                                <a:lnTo>
                                  <a:pt x="7435" y="6139"/>
                                </a:lnTo>
                                <a:lnTo>
                                  <a:pt x="7420" y="6133"/>
                                </a:lnTo>
                                <a:lnTo>
                                  <a:pt x="7407" y="6128"/>
                                </a:lnTo>
                                <a:lnTo>
                                  <a:pt x="7395" y="6123"/>
                                </a:lnTo>
                                <a:lnTo>
                                  <a:pt x="7383" y="6121"/>
                                </a:lnTo>
                                <a:lnTo>
                                  <a:pt x="7372" y="6121"/>
                                </a:lnTo>
                                <a:lnTo>
                                  <a:pt x="7360" y="6121"/>
                                </a:lnTo>
                                <a:lnTo>
                                  <a:pt x="7350" y="6123"/>
                                </a:lnTo>
                                <a:lnTo>
                                  <a:pt x="7340" y="6127"/>
                                </a:lnTo>
                                <a:lnTo>
                                  <a:pt x="7331" y="6132"/>
                                </a:lnTo>
                                <a:lnTo>
                                  <a:pt x="7322" y="6137"/>
                                </a:lnTo>
                                <a:lnTo>
                                  <a:pt x="7313" y="6144"/>
                                </a:lnTo>
                                <a:lnTo>
                                  <a:pt x="7304" y="6152"/>
                                </a:lnTo>
                                <a:lnTo>
                                  <a:pt x="7295" y="6160"/>
                                </a:lnTo>
                                <a:lnTo>
                                  <a:pt x="7285" y="6170"/>
                                </a:lnTo>
                                <a:lnTo>
                                  <a:pt x="7266" y="6193"/>
                                </a:lnTo>
                                <a:lnTo>
                                  <a:pt x="7246" y="6220"/>
                                </a:lnTo>
                                <a:lnTo>
                                  <a:pt x="7200" y="6284"/>
                                </a:lnTo>
                                <a:lnTo>
                                  <a:pt x="7173" y="6320"/>
                                </a:lnTo>
                                <a:lnTo>
                                  <a:pt x="7142" y="6360"/>
                                </a:lnTo>
                                <a:lnTo>
                                  <a:pt x="7157" y="6369"/>
                                </a:lnTo>
                                <a:lnTo>
                                  <a:pt x="7171" y="6377"/>
                                </a:lnTo>
                                <a:lnTo>
                                  <a:pt x="7183" y="6382"/>
                                </a:lnTo>
                                <a:lnTo>
                                  <a:pt x="7195" y="6386"/>
                                </a:lnTo>
                                <a:lnTo>
                                  <a:pt x="7207" y="6388"/>
                                </a:lnTo>
                                <a:lnTo>
                                  <a:pt x="7218" y="6389"/>
                                </a:lnTo>
                                <a:lnTo>
                                  <a:pt x="7231" y="6389"/>
                                </a:lnTo>
                                <a:lnTo>
                                  <a:pt x="7242" y="6388"/>
                                </a:lnTo>
                                <a:lnTo>
                                  <a:pt x="7253" y="6385"/>
                                </a:lnTo>
                                <a:lnTo>
                                  <a:pt x="7264" y="6382"/>
                                </a:lnTo>
                                <a:lnTo>
                                  <a:pt x="7289" y="6374"/>
                                </a:lnTo>
                                <a:lnTo>
                                  <a:pt x="7317" y="6363"/>
                                </a:lnTo>
                                <a:lnTo>
                                  <a:pt x="7348" y="6353"/>
                                </a:lnTo>
                                <a:close/>
                                <a:moveTo>
                                  <a:pt x="7827" y="6074"/>
                                </a:moveTo>
                                <a:lnTo>
                                  <a:pt x="7827" y="6074"/>
                                </a:lnTo>
                                <a:lnTo>
                                  <a:pt x="7834" y="6063"/>
                                </a:lnTo>
                                <a:lnTo>
                                  <a:pt x="7839" y="6051"/>
                                </a:lnTo>
                                <a:lnTo>
                                  <a:pt x="7841" y="6042"/>
                                </a:lnTo>
                                <a:lnTo>
                                  <a:pt x="7840" y="6032"/>
                                </a:lnTo>
                                <a:lnTo>
                                  <a:pt x="7837" y="6023"/>
                                </a:lnTo>
                                <a:lnTo>
                                  <a:pt x="7833" y="6015"/>
                                </a:lnTo>
                                <a:lnTo>
                                  <a:pt x="7826" y="6007"/>
                                </a:lnTo>
                                <a:lnTo>
                                  <a:pt x="7818" y="5999"/>
                                </a:lnTo>
                                <a:lnTo>
                                  <a:pt x="7808" y="5990"/>
                                </a:lnTo>
                                <a:lnTo>
                                  <a:pt x="7798" y="5981"/>
                                </a:lnTo>
                                <a:lnTo>
                                  <a:pt x="7772" y="5964"/>
                                </a:lnTo>
                                <a:lnTo>
                                  <a:pt x="7745" y="5946"/>
                                </a:lnTo>
                                <a:lnTo>
                                  <a:pt x="7717" y="5926"/>
                                </a:lnTo>
                                <a:lnTo>
                                  <a:pt x="7686" y="5903"/>
                                </a:lnTo>
                                <a:lnTo>
                                  <a:pt x="7672" y="5893"/>
                                </a:lnTo>
                                <a:lnTo>
                                  <a:pt x="7659" y="5886"/>
                                </a:lnTo>
                                <a:lnTo>
                                  <a:pt x="7647" y="5879"/>
                                </a:lnTo>
                                <a:lnTo>
                                  <a:pt x="7634" y="5874"/>
                                </a:lnTo>
                                <a:lnTo>
                                  <a:pt x="7623" y="5870"/>
                                </a:lnTo>
                                <a:lnTo>
                                  <a:pt x="7613" y="5867"/>
                                </a:lnTo>
                                <a:lnTo>
                                  <a:pt x="7603" y="5865"/>
                                </a:lnTo>
                                <a:lnTo>
                                  <a:pt x="7594" y="5864"/>
                                </a:lnTo>
                                <a:lnTo>
                                  <a:pt x="7585" y="5865"/>
                                </a:lnTo>
                                <a:lnTo>
                                  <a:pt x="7576" y="5866"/>
                                </a:lnTo>
                                <a:lnTo>
                                  <a:pt x="7567" y="5869"/>
                                </a:lnTo>
                                <a:lnTo>
                                  <a:pt x="7559" y="5872"/>
                                </a:lnTo>
                                <a:lnTo>
                                  <a:pt x="7552" y="5876"/>
                                </a:lnTo>
                                <a:lnTo>
                                  <a:pt x="7544" y="5881"/>
                                </a:lnTo>
                                <a:lnTo>
                                  <a:pt x="7537" y="5887"/>
                                </a:lnTo>
                                <a:lnTo>
                                  <a:pt x="7529" y="5894"/>
                                </a:lnTo>
                                <a:lnTo>
                                  <a:pt x="7514" y="5910"/>
                                </a:lnTo>
                                <a:lnTo>
                                  <a:pt x="7498" y="5929"/>
                                </a:lnTo>
                                <a:lnTo>
                                  <a:pt x="7482" y="5950"/>
                                </a:lnTo>
                                <a:lnTo>
                                  <a:pt x="7446" y="6000"/>
                                </a:lnTo>
                                <a:lnTo>
                                  <a:pt x="7423" y="6027"/>
                                </a:lnTo>
                                <a:lnTo>
                                  <a:pt x="7399" y="6055"/>
                                </a:lnTo>
                                <a:lnTo>
                                  <a:pt x="7439" y="6089"/>
                                </a:lnTo>
                                <a:lnTo>
                                  <a:pt x="7473" y="6116"/>
                                </a:lnTo>
                                <a:lnTo>
                                  <a:pt x="7501" y="6138"/>
                                </a:lnTo>
                                <a:lnTo>
                                  <a:pt x="7527" y="6155"/>
                                </a:lnTo>
                                <a:lnTo>
                                  <a:pt x="7539" y="6162"/>
                                </a:lnTo>
                                <a:lnTo>
                                  <a:pt x="7550" y="6167"/>
                                </a:lnTo>
                                <a:lnTo>
                                  <a:pt x="7560" y="6172"/>
                                </a:lnTo>
                                <a:lnTo>
                                  <a:pt x="7569" y="6175"/>
                                </a:lnTo>
                                <a:lnTo>
                                  <a:pt x="7580" y="6178"/>
                                </a:lnTo>
                                <a:lnTo>
                                  <a:pt x="7589" y="6179"/>
                                </a:lnTo>
                                <a:lnTo>
                                  <a:pt x="7598" y="6180"/>
                                </a:lnTo>
                                <a:lnTo>
                                  <a:pt x="7607" y="6179"/>
                                </a:lnTo>
                                <a:lnTo>
                                  <a:pt x="7616" y="6178"/>
                                </a:lnTo>
                                <a:lnTo>
                                  <a:pt x="7625" y="6176"/>
                                </a:lnTo>
                                <a:lnTo>
                                  <a:pt x="7634" y="6173"/>
                                </a:lnTo>
                                <a:lnTo>
                                  <a:pt x="7645" y="6169"/>
                                </a:lnTo>
                                <a:lnTo>
                                  <a:pt x="7666" y="6159"/>
                                </a:lnTo>
                                <a:lnTo>
                                  <a:pt x="7690" y="6147"/>
                                </a:lnTo>
                                <a:lnTo>
                                  <a:pt x="7748" y="6113"/>
                                </a:lnTo>
                                <a:lnTo>
                                  <a:pt x="7785" y="6094"/>
                                </a:lnTo>
                                <a:lnTo>
                                  <a:pt x="7827" y="6074"/>
                                </a:lnTo>
                                <a:close/>
                                <a:moveTo>
                                  <a:pt x="8011" y="5944"/>
                                </a:moveTo>
                                <a:lnTo>
                                  <a:pt x="8011" y="5944"/>
                                </a:lnTo>
                                <a:lnTo>
                                  <a:pt x="8035" y="5931"/>
                                </a:lnTo>
                                <a:lnTo>
                                  <a:pt x="8045" y="5925"/>
                                </a:lnTo>
                                <a:lnTo>
                                  <a:pt x="8053" y="5918"/>
                                </a:lnTo>
                                <a:lnTo>
                                  <a:pt x="8061" y="5912"/>
                                </a:lnTo>
                                <a:lnTo>
                                  <a:pt x="8067" y="5906"/>
                                </a:lnTo>
                                <a:lnTo>
                                  <a:pt x="8072" y="5900"/>
                                </a:lnTo>
                                <a:lnTo>
                                  <a:pt x="8076" y="5895"/>
                                </a:lnTo>
                                <a:lnTo>
                                  <a:pt x="8078" y="5889"/>
                                </a:lnTo>
                                <a:lnTo>
                                  <a:pt x="8080" y="5883"/>
                                </a:lnTo>
                                <a:lnTo>
                                  <a:pt x="8080" y="5877"/>
                                </a:lnTo>
                                <a:lnTo>
                                  <a:pt x="8080" y="5872"/>
                                </a:lnTo>
                                <a:lnTo>
                                  <a:pt x="8079" y="5866"/>
                                </a:lnTo>
                                <a:lnTo>
                                  <a:pt x="8077" y="5860"/>
                                </a:lnTo>
                                <a:lnTo>
                                  <a:pt x="8074" y="5854"/>
                                </a:lnTo>
                                <a:lnTo>
                                  <a:pt x="8071" y="5848"/>
                                </a:lnTo>
                                <a:lnTo>
                                  <a:pt x="8062" y="5836"/>
                                </a:lnTo>
                                <a:lnTo>
                                  <a:pt x="8050" y="5825"/>
                                </a:lnTo>
                                <a:lnTo>
                                  <a:pt x="8038" y="5814"/>
                                </a:lnTo>
                                <a:lnTo>
                                  <a:pt x="8023" y="5802"/>
                                </a:lnTo>
                                <a:lnTo>
                                  <a:pt x="7992" y="5777"/>
                                </a:lnTo>
                                <a:lnTo>
                                  <a:pt x="7959" y="5753"/>
                                </a:lnTo>
                                <a:lnTo>
                                  <a:pt x="7892" y="5698"/>
                                </a:lnTo>
                                <a:lnTo>
                                  <a:pt x="7865" y="5678"/>
                                </a:lnTo>
                                <a:lnTo>
                                  <a:pt x="7841" y="5663"/>
                                </a:lnTo>
                                <a:lnTo>
                                  <a:pt x="7831" y="5656"/>
                                </a:lnTo>
                                <a:lnTo>
                                  <a:pt x="7821" y="5651"/>
                                </a:lnTo>
                                <a:lnTo>
                                  <a:pt x="7812" y="5647"/>
                                </a:lnTo>
                                <a:lnTo>
                                  <a:pt x="7803" y="5643"/>
                                </a:lnTo>
                                <a:lnTo>
                                  <a:pt x="7794" y="5641"/>
                                </a:lnTo>
                                <a:lnTo>
                                  <a:pt x="7787" y="5641"/>
                                </a:lnTo>
                                <a:lnTo>
                                  <a:pt x="7778" y="5641"/>
                                </a:lnTo>
                                <a:lnTo>
                                  <a:pt x="7770" y="5642"/>
                                </a:lnTo>
                                <a:lnTo>
                                  <a:pt x="7763" y="5646"/>
                                </a:lnTo>
                                <a:lnTo>
                                  <a:pt x="7756" y="5649"/>
                                </a:lnTo>
                                <a:lnTo>
                                  <a:pt x="7748" y="5654"/>
                                </a:lnTo>
                                <a:lnTo>
                                  <a:pt x="7741" y="5659"/>
                                </a:lnTo>
                                <a:lnTo>
                                  <a:pt x="7733" y="5666"/>
                                </a:lnTo>
                                <a:lnTo>
                                  <a:pt x="7725" y="5674"/>
                                </a:lnTo>
                                <a:lnTo>
                                  <a:pt x="7707" y="5692"/>
                                </a:lnTo>
                                <a:lnTo>
                                  <a:pt x="7688" y="5716"/>
                                </a:lnTo>
                                <a:lnTo>
                                  <a:pt x="7666" y="5743"/>
                                </a:lnTo>
                                <a:lnTo>
                                  <a:pt x="7611" y="5811"/>
                                </a:lnTo>
                                <a:lnTo>
                                  <a:pt x="7646" y="5837"/>
                                </a:lnTo>
                                <a:lnTo>
                                  <a:pt x="7677" y="5862"/>
                                </a:lnTo>
                                <a:lnTo>
                                  <a:pt x="7732" y="5905"/>
                                </a:lnTo>
                                <a:lnTo>
                                  <a:pt x="7755" y="5924"/>
                                </a:lnTo>
                                <a:lnTo>
                                  <a:pt x="7776" y="5940"/>
                                </a:lnTo>
                                <a:lnTo>
                                  <a:pt x="7798" y="5954"/>
                                </a:lnTo>
                                <a:lnTo>
                                  <a:pt x="7817" y="5965"/>
                                </a:lnTo>
                                <a:lnTo>
                                  <a:pt x="7827" y="5969"/>
                                </a:lnTo>
                                <a:lnTo>
                                  <a:pt x="7837" y="5973"/>
                                </a:lnTo>
                                <a:lnTo>
                                  <a:pt x="7847" y="5976"/>
                                </a:lnTo>
                                <a:lnTo>
                                  <a:pt x="7857" y="5978"/>
                                </a:lnTo>
                                <a:lnTo>
                                  <a:pt x="7868" y="5980"/>
                                </a:lnTo>
                                <a:lnTo>
                                  <a:pt x="7878" y="5980"/>
                                </a:lnTo>
                                <a:lnTo>
                                  <a:pt x="7889" y="5981"/>
                                </a:lnTo>
                                <a:lnTo>
                                  <a:pt x="7900" y="5980"/>
                                </a:lnTo>
                                <a:lnTo>
                                  <a:pt x="7911" y="5978"/>
                                </a:lnTo>
                                <a:lnTo>
                                  <a:pt x="7924" y="5976"/>
                                </a:lnTo>
                                <a:lnTo>
                                  <a:pt x="7937" y="5973"/>
                                </a:lnTo>
                                <a:lnTo>
                                  <a:pt x="7950" y="5969"/>
                                </a:lnTo>
                                <a:lnTo>
                                  <a:pt x="7979" y="5958"/>
                                </a:lnTo>
                                <a:lnTo>
                                  <a:pt x="8011" y="5944"/>
                                </a:lnTo>
                                <a:close/>
                                <a:moveTo>
                                  <a:pt x="8221" y="5783"/>
                                </a:moveTo>
                                <a:lnTo>
                                  <a:pt x="8221" y="5783"/>
                                </a:lnTo>
                                <a:lnTo>
                                  <a:pt x="8302" y="5719"/>
                                </a:lnTo>
                                <a:lnTo>
                                  <a:pt x="8290" y="5703"/>
                                </a:lnTo>
                                <a:lnTo>
                                  <a:pt x="8277" y="5688"/>
                                </a:lnTo>
                                <a:lnTo>
                                  <a:pt x="8262" y="5673"/>
                                </a:lnTo>
                                <a:lnTo>
                                  <a:pt x="8248" y="5659"/>
                                </a:lnTo>
                                <a:lnTo>
                                  <a:pt x="8218" y="5629"/>
                                </a:lnTo>
                                <a:lnTo>
                                  <a:pt x="8185" y="5602"/>
                                </a:lnTo>
                                <a:lnTo>
                                  <a:pt x="8152" y="5574"/>
                                </a:lnTo>
                                <a:lnTo>
                                  <a:pt x="8117" y="5548"/>
                                </a:lnTo>
                                <a:lnTo>
                                  <a:pt x="8050" y="5495"/>
                                </a:lnTo>
                                <a:lnTo>
                                  <a:pt x="8025" y="5475"/>
                                </a:lnTo>
                                <a:lnTo>
                                  <a:pt x="8003" y="5460"/>
                                </a:lnTo>
                                <a:lnTo>
                                  <a:pt x="7982" y="5448"/>
                                </a:lnTo>
                                <a:lnTo>
                                  <a:pt x="7974" y="5444"/>
                                </a:lnTo>
                                <a:lnTo>
                                  <a:pt x="7966" y="5440"/>
                                </a:lnTo>
                                <a:lnTo>
                                  <a:pt x="7958" y="5437"/>
                                </a:lnTo>
                                <a:lnTo>
                                  <a:pt x="7950" y="5435"/>
                                </a:lnTo>
                                <a:lnTo>
                                  <a:pt x="7944" y="5435"/>
                                </a:lnTo>
                                <a:lnTo>
                                  <a:pt x="7937" y="5435"/>
                                </a:lnTo>
                                <a:lnTo>
                                  <a:pt x="7931" y="5436"/>
                                </a:lnTo>
                                <a:lnTo>
                                  <a:pt x="7925" y="5439"/>
                                </a:lnTo>
                                <a:lnTo>
                                  <a:pt x="7918" y="5441"/>
                                </a:lnTo>
                                <a:lnTo>
                                  <a:pt x="7912" y="5444"/>
                                </a:lnTo>
                                <a:lnTo>
                                  <a:pt x="7906" y="5449"/>
                                </a:lnTo>
                                <a:lnTo>
                                  <a:pt x="7901" y="5453"/>
                                </a:lnTo>
                                <a:lnTo>
                                  <a:pt x="7889" y="5465"/>
                                </a:lnTo>
                                <a:lnTo>
                                  <a:pt x="7877" y="5479"/>
                                </a:lnTo>
                                <a:lnTo>
                                  <a:pt x="7865" y="5496"/>
                                </a:lnTo>
                                <a:lnTo>
                                  <a:pt x="7834" y="5538"/>
                                </a:lnTo>
                                <a:lnTo>
                                  <a:pt x="7816" y="5561"/>
                                </a:lnTo>
                                <a:lnTo>
                                  <a:pt x="7795" y="5587"/>
                                </a:lnTo>
                                <a:lnTo>
                                  <a:pt x="7823" y="5610"/>
                                </a:lnTo>
                                <a:lnTo>
                                  <a:pt x="7850" y="5633"/>
                                </a:lnTo>
                                <a:lnTo>
                                  <a:pt x="7903" y="5680"/>
                                </a:lnTo>
                                <a:lnTo>
                                  <a:pt x="7929" y="5703"/>
                                </a:lnTo>
                                <a:lnTo>
                                  <a:pt x="7953" y="5725"/>
                                </a:lnTo>
                                <a:lnTo>
                                  <a:pt x="7977" y="5744"/>
                                </a:lnTo>
                                <a:lnTo>
                                  <a:pt x="8003" y="5762"/>
                                </a:lnTo>
                                <a:lnTo>
                                  <a:pt x="8015" y="5770"/>
                                </a:lnTo>
                                <a:lnTo>
                                  <a:pt x="8027" y="5777"/>
                                </a:lnTo>
                                <a:lnTo>
                                  <a:pt x="8039" y="5784"/>
                                </a:lnTo>
                                <a:lnTo>
                                  <a:pt x="8052" y="5790"/>
                                </a:lnTo>
                                <a:lnTo>
                                  <a:pt x="8065" y="5795"/>
                                </a:lnTo>
                                <a:lnTo>
                                  <a:pt x="8078" y="5799"/>
                                </a:lnTo>
                                <a:lnTo>
                                  <a:pt x="8091" y="5803"/>
                                </a:lnTo>
                                <a:lnTo>
                                  <a:pt x="8104" y="5805"/>
                                </a:lnTo>
                                <a:lnTo>
                                  <a:pt x="8118" y="5806"/>
                                </a:lnTo>
                                <a:lnTo>
                                  <a:pt x="8132" y="5806"/>
                                </a:lnTo>
                                <a:lnTo>
                                  <a:pt x="8146" y="5806"/>
                                </a:lnTo>
                                <a:lnTo>
                                  <a:pt x="8160" y="5803"/>
                                </a:lnTo>
                                <a:lnTo>
                                  <a:pt x="8175" y="5800"/>
                                </a:lnTo>
                                <a:lnTo>
                                  <a:pt x="8190" y="5796"/>
                                </a:lnTo>
                                <a:lnTo>
                                  <a:pt x="8206" y="5790"/>
                                </a:lnTo>
                                <a:lnTo>
                                  <a:pt x="8221" y="5783"/>
                                </a:lnTo>
                                <a:close/>
                                <a:moveTo>
                                  <a:pt x="8482" y="5554"/>
                                </a:moveTo>
                                <a:lnTo>
                                  <a:pt x="8482" y="5554"/>
                                </a:lnTo>
                                <a:lnTo>
                                  <a:pt x="8469" y="5538"/>
                                </a:lnTo>
                                <a:lnTo>
                                  <a:pt x="8455" y="5522"/>
                                </a:lnTo>
                                <a:lnTo>
                                  <a:pt x="8441" y="5505"/>
                                </a:lnTo>
                                <a:lnTo>
                                  <a:pt x="8426" y="5490"/>
                                </a:lnTo>
                                <a:lnTo>
                                  <a:pt x="8392" y="5460"/>
                                </a:lnTo>
                                <a:lnTo>
                                  <a:pt x="8358" y="5430"/>
                                </a:lnTo>
                                <a:lnTo>
                                  <a:pt x="8322" y="5402"/>
                                </a:lnTo>
                                <a:lnTo>
                                  <a:pt x="8286" y="5374"/>
                                </a:lnTo>
                                <a:lnTo>
                                  <a:pt x="8215" y="5318"/>
                                </a:lnTo>
                                <a:lnTo>
                                  <a:pt x="8188" y="5297"/>
                                </a:lnTo>
                                <a:lnTo>
                                  <a:pt x="8166" y="5281"/>
                                </a:lnTo>
                                <a:lnTo>
                                  <a:pt x="8147" y="5268"/>
                                </a:lnTo>
                                <a:lnTo>
                                  <a:pt x="8130" y="5258"/>
                                </a:lnTo>
                                <a:lnTo>
                                  <a:pt x="8121" y="5255"/>
                                </a:lnTo>
                                <a:lnTo>
                                  <a:pt x="8114" y="5252"/>
                                </a:lnTo>
                                <a:lnTo>
                                  <a:pt x="8107" y="5251"/>
                                </a:lnTo>
                                <a:lnTo>
                                  <a:pt x="8101" y="5250"/>
                                </a:lnTo>
                                <a:lnTo>
                                  <a:pt x="8094" y="5250"/>
                                </a:lnTo>
                                <a:lnTo>
                                  <a:pt x="8088" y="5251"/>
                                </a:lnTo>
                                <a:lnTo>
                                  <a:pt x="8083" y="5252"/>
                                </a:lnTo>
                                <a:lnTo>
                                  <a:pt x="8077" y="5254"/>
                                </a:lnTo>
                                <a:lnTo>
                                  <a:pt x="8072" y="5258"/>
                                </a:lnTo>
                                <a:lnTo>
                                  <a:pt x="8066" y="5261"/>
                                </a:lnTo>
                                <a:lnTo>
                                  <a:pt x="8054" y="5271"/>
                                </a:lnTo>
                                <a:lnTo>
                                  <a:pt x="8042" y="5284"/>
                                </a:lnTo>
                                <a:lnTo>
                                  <a:pt x="8030" y="5301"/>
                                </a:lnTo>
                                <a:lnTo>
                                  <a:pt x="8000" y="5340"/>
                                </a:lnTo>
                                <a:lnTo>
                                  <a:pt x="7980" y="5363"/>
                                </a:lnTo>
                                <a:lnTo>
                                  <a:pt x="7959" y="5390"/>
                                </a:lnTo>
                                <a:lnTo>
                                  <a:pt x="7988" y="5413"/>
                                </a:lnTo>
                                <a:lnTo>
                                  <a:pt x="8019" y="5441"/>
                                </a:lnTo>
                                <a:lnTo>
                                  <a:pt x="8083" y="5499"/>
                                </a:lnTo>
                                <a:lnTo>
                                  <a:pt x="8116" y="5530"/>
                                </a:lnTo>
                                <a:lnTo>
                                  <a:pt x="8150" y="5558"/>
                                </a:lnTo>
                                <a:lnTo>
                                  <a:pt x="8167" y="5572"/>
                                </a:lnTo>
                                <a:lnTo>
                                  <a:pt x="8184" y="5585"/>
                                </a:lnTo>
                                <a:lnTo>
                                  <a:pt x="8202" y="5597"/>
                                </a:lnTo>
                                <a:lnTo>
                                  <a:pt x="8219" y="5608"/>
                                </a:lnTo>
                                <a:lnTo>
                                  <a:pt x="8236" y="5618"/>
                                </a:lnTo>
                                <a:lnTo>
                                  <a:pt x="8253" y="5627"/>
                                </a:lnTo>
                                <a:lnTo>
                                  <a:pt x="8271" y="5635"/>
                                </a:lnTo>
                                <a:lnTo>
                                  <a:pt x="8287" y="5641"/>
                                </a:lnTo>
                                <a:lnTo>
                                  <a:pt x="8304" y="5646"/>
                                </a:lnTo>
                                <a:lnTo>
                                  <a:pt x="8321" y="5649"/>
                                </a:lnTo>
                                <a:lnTo>
                                  <a:pt x="8339" y="5650"/>
                                </a:lnTo>
                                <a:lnTo>
                                  <a:pt x="8355" y="5649"/>
                                </a:lnTo>
                                <a:lnTo>
                                  <a:pt x="8372" y="5646"/>
                                </a:lnTo>
                                <a:lnTo>
                                  <a:pt x="8388" y="5640"/>
                                </a:lnTo>
                                <a:lnTo>
                                  <a:pt x="8404" y="5632"/>
                                </a:lnTo>
                                <a:lnTo>
                                  <a:pt x="8421" y="5622"/>
                                </a:lnTo>
                                <a:lnTo>
                                  <a:pt x="8436" y="5610"/>
                                </a:lnTo>
                                <a:lnTo>
                                  <a:pt x="8452" y="5594"/>
                                </a:lnTo>
                                <a:lnTo>
                                  <a:pt x="8467" y="5576"/>
                                </a:lnTo>
                                <a:lnTo>
                                  <a:pt x="8482" y="5554"/>
                                </a:lnTo>
                                <a:close/>
                                <a:moveTo>
                                  <a:pt x="9879" y="2933"/>
                                </a:moveTo>
                                <a:lnTo>
                                  <a:pt x="9912" y="2971"/>
                                </a:lnTo>
                                <a:lnTo>
                                  <a:pt x="9914" y="2966"/>
                                </a:lnTo>
                                <a:lnTo>
                                  <a:pt x="9917" y="2961"/>
                                </a:lnTo>
                                <a:lnTo>
                                  <a:pt x="9920" y="2958"/>
                                </a:lnTo>
                                <a:lnTo>
                                  <a:pt x="9923" y="2957"/>
                                </a:lnTo>
                                <a:lnTo>
                                  <a:pt x="9927" y="2956"/>
                                </a:lnTo>
                                <a:lnTo>
                                  <a:pt x="9931" y="2956"/>
                                </a:lnTo>
                                <a:lnTo>
                                  <a:pt x="9935" y="2958"/>
                                </a:lnTo>
                                <a:lnTo>
                                  <a:pt x="9941" y="2960"/>
                                </a:lnTo>
                                <a:lnTo>
                                  <a:pt x="9940" y="2958"/>
                                </a:lnTo>
                                <a:lnTo>
                                  <a:pt x="9939" y="2954"/>
                                </a:lnTo>
                                <a:lnTo>
                                  <a:pt x="9936" y="2942"/>
                                </a:lnTo>
                                <a:lnTo>
                                  <a:pt x="9936" y="2926"/>
                                </a:lnTo>
                                <a:lnTo>
                                  <a:pt x="9936" y="2908"/>
                                </a:lnTo>
                                <a:lnTo>
                                  <a:pt x="9939" y="2873"/>
                                </a:lnTo>
                                <a:lnTo>
                                  <a:pt x="9940" y="2855"/>
                                </a:lnTo>
                                <a:lnTo>
                                  <a:pt x="9879" y="2933"/>
                                </a:lnTo>
                                <a:close/>
                                <a:moveTo>
                                  <a:pt x="9858" y="2959"/>
                                </a:moveTo>
                                <a:lnTo>
                                  <a:pt x="9858" y="2959"/>
                                </a:lnTo>
                                <a:lnTo>
                                  <a:pt x="9807" y="3027"/>
                                </a:lnTo>
                                <a:lnTo>
                                  <a:pt x="9784" y="3057"/>
                                </a:lnTo>
                                <a:lnTo>
                                  <a:pt x="9765" y="3083"/>
                                </a:lnTo>
                                <a:lnTo>
                                  <a:pt x="9749" y="3108"/>
                                </a:lnTo>
                                <a:lnTo>
                                  <a:pt x="9736" y="3130"/>
                                </a:lnTo>
                                <a:lnTo>
                                  <a:pt x="9731" y="3140"/>
                                </a:lnTo>
                                <a:lnTo>
                                  <a:pt x="9726" y="3151"/>
                                </a:lnTo>
                                <a:lnTo>
                                  <a:pt x="9723" y="3160"/>
                                </a:lnTo>
                                <a:lnTo>
                                  <a:pt x="9721" y="3171"/>
                                </a:lnTo>
                                <a:lnTo>
                                  <a:pt x="9720" y="3181"/>
                                </a:lnTo>
                                <a:lnTo>
                                  <a:pt x="9721" y="3190"/>
                                </a:lnTo>
                                <a:lnTo>
                                  <a:pt x="9722" y="3199"/>
                                </a:lnTo>
                                <a:lnTo>
                                  <a:pt x="9725" y="3208"/>
                                </a:lnTo>
                                <a:lnTo>
                                  <a:pt x="9730" y="3218"/>
                                </a:lnTo>
                                <a:lnTo>
                                  <a:pt x="9735" y="3227"/>
                                </a:lnTo>
                                <a:lnTo>
                                  <a:pt x="9742" y="3236"/>
                                </a:lnTo>
                                <a:lnTo>
                                  <a:pt x="9750" y="3247"/>
                                </a:lnTo>
                                <a:lnTo>
                                  <a:pt x="9759" y="3257"/>
                                </a:lnTo>
                                <a:lnTo>
                                  <a:pt x="9770" y="3267"/>
                                </a:lnTo>
                                <a:lnTo>
                                  <a:pt x="9782" y="3277"/>
                                </a:lnTo>
                                <a:lnTo>
                                  <a:pt x="9796" y="3288"/>
                                </a:lnTo>
                                <a:lnTo>
                                  <a:pt x="9830" y="3311"/>
                                </a:lnTo>
                                <a:lnTo>
                                  <a:pt x="9870" y="3336"/>
                                </a:lnTo>
                                <a:lnTo>
                                  <a:pt x="9880" y="3314"/>
                                </a:lnTo>
                                <a:lnTo>
                                  <a:pt x="9889" y="3289"/>
                                </a:lnTo>
                                <a:lnTo>
                                  <a:pt x="9897" y="3265"/>
                                </a:lnTo>
                                <a:lnTo>
                                  <a:pt x="9904" y="3239"/>
                                </a:lnTo>
                                <a:lnTo>
                                  <a:pt x="9911" y="3212"/>
                                </a:lnTo>
                                <a:lnTo>
                                  <a:pt x="9916" y="3186"/>
                                </a:lnTo>
                                <a:lnTo>
                                  <a:pt x="9920" y="3159"/>
                                </a:lnTo>
                                <a:lnTo>
                                  <a:pt x="9922" y="3133"/>
                                </a:lnTo>
                                <a:lnTo>
                                  <a:pt x="9922" y="3108"/>
                                </a:lnTo>
                                <a:lnTo>
                                  <a:pt x="9920" y="3082"/>
                                </a:lnTo>
                                <a:lnTo>
                                  <a:pt x="9919" y="3070"/>
                                </a:lnTo>
                                <a:lnTo>
                                  <a:pt x="9917" y="3058"/>
                                </a:lnTo>
                                <a:lnTo>
                                  <a:pt x="9914" y="3047"/>
                                </a:lnTo>
                                <a:lnTo>
                                  <a:pt x="9910" y="3035"/>
                                </a:lnTo>
                                <a:lnTo>
                                  <a:pt x="9906" y="3024"/>
                                </a:lnTo>
                                <a:lnTo>
                                  <a:pt x="9902" y="3013"/>
                                </a:lnTo>
                                <a:lnTo>
                                  <a:pt x="9896" y="3003"/>
                                </a:lnTo>
                                <a:lnTo>
                                  <a:pt x="9890" y="2993"/>
                                </a:lnTo>
                                <a:lnTo>
                                  <a:pt x="9884" y="2984"/>
                                </a:lnTo>
                                <a:lnTo>
                                  <a:pt x="9876" y="2975"/>
                                </a:lnTo>
                                <a:lnTo>
                                  <a:pt x="9867" y="2967"/>
                                </a:lnTo>
                                <a:lnTo>
                                  <a:pt x="9858" y="2959"/>
                                </a:lnTo>
                                <a:close/>
                                <a:moveTo>
                                  <a:pt x="8634" y="5399"/>
                                </a:moveTo>
                                <a:lnTo>
                                  <a:pt x="8634" y="5399"/>
                                </a:lnTo>
                                <a:lnTo>
                                  <a:pt x="8639" y="5392"/>
                                </a:lnTo>
                                <a:lnTo>
                                  <a:pt x="8642" y="5385"/>
                                </a:lnTo>
                                <a:lnTo>
                                  <a:pt x="8644" y="5378"/>
                                </a:lnTo>
                                <a:lnTo>
                                  <a:pt x="8644" y="5370"/>
                                </a:lnTo>
                                <a:lnTo>
                                  <a:pt x="8643" y="5362"/>
                                </a:lnTo>
                                <a:lnTo>
                                  <a:pt x="8641" y="5354"/>
                                </a:lnTo>
                                <a:lnTo>
                                  <a:pt x="8638" y="5346"/>
                                </a:lnTo>
                                <a:lnTo>
                                  <a:pt x="8634" y="5338"/>
                                </a:lnTo>
                                <a:lnTo>
                                  <a:pt x="8629" y="5330"/>
                                </a:lnTo>
                                <a:lnTo>
                                  <a:pt x="8623" y="5322"/>
                                </a:lnTo>
                                <a:lnTo>
                                  <a:pt x="8608" y="5306"/>
                                </a:lnTo>
                                <a:lnTo>
                                  <a:pt x="8591" y="5289"/>
                                </a:lnTo>
                                <a:lnTo>
                                  <a:pt x="8572" y="5272"/>
                                </a:lnTo>
                                <a:lnTo>
                                  <a:pt x="8552" y="5257"/>
                                </a:lnTo>
                                <a:lnTo>
                                  <a:pt x="8530" y="5241"/>
                                </a:lnTo>
                                <a:lnTo>
                                  <a:pt x="8488" y="5211"/>
                                </a:lnTo>
                                <a:lnTo>
                                  <a:pt x="8449" y="5185"/>
                                </a:lnTo>
                                <a:lnTo>
                                  <a:pt x="8433" y="5174"/>
                                </a:lnTo>
                                <a:lnTo>
                                  <a:pt x="8420" y="5164"/>
                                </a:lnTo>
                                <a:lnTo>
                                  <a:pt x="8362" y="5117"/>
                                </a:lnTo>
                                <a:lnTo>
                                  <a:pt x="8339" y="5099"/>
                                </a:lnTo>
                                <a:lnTo>
                                  <a:pt x="8318" y="5083"/>
                                </a:lnTo>
                                <a:lnTo>
                                  <a:pt x="8301" y="5072"/>
                                </a:lnTo>
                                <a:lnTo>
                                  <a:pt x="8293" y="5068"/>
                                </a:lnTo>
                                <a:lnTo>
                                  <a:pt x="8285" y="5065"/>
                                </a:lnTo>
                                <a:lnTo>
                                  <a:pt x="8278" y="5063"/>
                                </a:lnTo>
                                <a:lnTo>
                                  <a:pt x="8271" y="5061"/>
                                </a:lnTo>
                                <a:lnTo>
                                  <a:pt x="8264" y="5061"/>
                                </a:lnTo>
                                <a:lnTo>
                                  <a:pt x="8257" y="5061"/>
                                </a:lnTo>
                                <a:lnTo>
                                  <a:pt x="8251" y="5062"/>
                                </a:lnTo>
                                <a:lnTo>
                                  <a:pt x="8245" y="5065"/>
                                </a:lnTo>
                                <a:lnTo>
                                  <a:pt x="8238" y="5068"/>
                                </a:lnTo>
                                <a:lnTo>
                                  <a:pt x="8232" y="5072"/>
                                </a:lnTo>
                                <a:lnTo>
                                  <a:pt x="8218" y="5083"/>
                                </a:lnTo>
                                <a:lnTo>
                                  <a:pt x="8203" y="5099"/>
                                </a:lnTo>
                                <a:lnTo>
                                  <a:pt x="8185" y="5117"/>
                                </a:lnTo>
                                <a:lnTo>
                                  <a:pt x="8166" y="5140"/>
                                </a:lnTo>
                                <a:lnTo>
                                  <a:pt x="8118" y="5198"/>
                                </a:lnTo>
                                <a:lnTo>
                                  <a:pt x="8487" y="5494"/>
                                </a:lnTo>
                                <a:lnTo>
                                  <a:pt x="8498" y="5495"/>
                                </a:lnTo>
                                <a:lnTo>
                                  <a:pt x="8509" y="5496"/>
                                </a:lnTo>
                                <a:lnTo>
                                  <a:pt x="8519" y="5495"/>
                                </a:lnTo>
                                <a:lnTo>
                                  <a:pt x="8530" y="5493"/>
                                </a:lnTo>
                                <a:lnTo>
                                  <a:pt x="8540" y="5491"/>
                                </a:lnTo>
                                <a:lnTo>
                                  <a:pt x="8550" y="5487"/>
                                </a:lnTo>
                                <a:lnTo>
                                  <a:pt x="8560" y="5482"/>
                                </a:lnTo>
                                <a:lnTo>
                                  <a:pt x="8569" y="5477"/>
                                </a:lnTo>
                                <a:lnTo>
                                  <a:pt x="8578" y="5470"/>
                                </a:lnTo>
                                <a:lnTo>
                                  <a:pt x="8587" y="5463"/>
                                </a:lnTo>
                                <a:lnTo>
                                  <a:pt x="8596" y="5455"/>
                                </a:lnTo>
                                <a:lnTo>
                                  <a:pt x="8604" y="5445"/>
                                </a:lnTo>
                                <a:lnTo>
                                  <a:pt x="8612" y="5434"/>
                                </a:lnTo>
                                <a:lnTo>
                                  <a:pt x="8620" y="5423"/>
                                </a:lnTo>
                                <a:lnTo>
                                  <a:pt x="8627" y="5412"/>
                                </a:lnTo>
                                <a:lnTo>
                                  <a:pt x="8634" y="5399"/>
                                </a:lnTo>
                                <a:close/>
                                <a:moveTo>
                                  <a:pt x="9849" y="3404"/>
                                </a:moveTo>
                                <a:lnTo>
                                  <a:pt x="9849" y="3404"/>
                                </a:lnTo>
                                <a:lnTo>
                                  <a:pt x="9841" y="3392"/>
                                </a:lnTo>
                                <a:lnTo>
                                  <a:pt x="9833" y="3380"/>
                                </a:lnTo>
                                <a:lnTo>
                                  <a:pt x="9825" y="3367"/>
                                </a:lnTo>
                                <a:lnTo>
                                  <a:pt x="9815" y="3355"/>
                                </a:lnTo>
                                <a:lnTo>
                                  <a:pt x="9793" y="3332"/>
                                </a:lnTo>
                                <a:lnTo>
                                  <a:pt x="9771" y="3310"/>
                                </a:lnTo>
                                <a:lnTo>
                                  <a:pt x="9746" y="3287"/>
                                </a:lnTo>
                                <a:lnTo>
                                  <a:pt x="9720" y="3265"/>
                                </a:lnTo>
                                <a:lnTo>
                                  <a:pt x="9666" y="3219"/>
                                </a:lnTo>
                                <a:lnTo>
                                  <a:pt x="9634" y="3264"/>
                                </a:lnTo>
                                <a:lnTo>
                                  <a:pt x="9607" y="3302"/>
                                </a:lnTo>
                                <a:lnTo>
                                  <a:pt x="9584" y="3336"/>
                                </a:lnTo>
                                <a:lnTo>
                                  <a:pt x="9567" y="3364"/>
                                </a:lnTo>
                                <a:lnTo>
                                  <a:pt x="9561" y="3378"/>
                                </a:lnTo>
                                <a:lnTo>
                                  <a:pt x="9555" y="3390"/>
                                </a:lnTo>
                                <a:lnTo>
                                  <a:pt x="9551" y="3402"/>
                                </a:lnTo>
                                <a:lnTo>
                                  <a:pt x="9548" y="3412"/>
                                </a:lnTo>
                                <a:lnTo>
                                  <a:pt x="9547" y="3422"/>
                                </a:lnTo>
                                <a:lnTo>
                                  <a:pt x="9546" y="3432"/>
                                </a:lnTo>
                                <a:lnTo>
                                  <a:pt x="9547" y="3441"/>
                                </a:lnTo>
                                <a:lnTo>
                                  <a:pt x="9549" y="3451"/>
                                </a:lnTo>
                                <a:lnTo>
                                  <a:pt x="9553" y="3460"/>
                                </a:lnTo>
                                <a:lnTo>
                                  <a:pt x="9557" y="3469"/>
                                </a:lnTo>
                                <a:lnTo>
                                  <a:pt x="9563" y="3478"/>
                                </a:lnTo>
                                <a:lnTo>
                                  <a:pt x="9570" y="3487"/>
                                </a:lnTo>
                                <a:lnTo>
                                  <a:pt x="9578" y="3496"/>
                                </a:lnTo>
                                <a:lnTo>
                                  <a:pt x="9588" y="3505"/>
                                </a:lnTo>
                                <a:lnTo>
                                  <a:pt x="9611" y="3526"/>
                                </a:lnTo>
                                <a:lnTo>
                                  <a:pt x="9639" y="3547"/>
                                </a:lnTo>
                                <a:lnTo>
                                  <a:pt x="9673" y="3572"/>
                                </a:lnTo>
                                <a:lnTo>
                                  <a:pt x="9710" y="3601"/>
                                </a:lnTo>
                                <a:lnTo>
                                  <a:pt x="9754" y="3634"/>
                                </a:lnTo>
                                <a:lnTo>
                                  <a:pt x="9756" y="3630"/>
                                </a:lnTo>
                                <a:lnTo>
                                  <a:pt x="9759" y="3627"/>
                                </a:lnTo>
                                <a:lnTo>
                                  <a:pt x="9762" y="3626"/>
                                </a:lnTo>
                                <a:lnTo>
                                  <a:pt x="9766" y="3626"/>
                                </a:lnTo>
                                <a:lnTo>
                                  <a:pt x="9770" y="3626"/>
                                </a:lnTo>
                                <a:lnTo>
                                  <a:pt x="9774" y="3628"/>
                                </a:lnTo>
                                <a:lnTo>
                                  <a:pt x="9778" y="3632"/>
                                </a:lnTo>
                                <a:lnTo>
                                  <a:pt x="9783" y="3636"/>
                                </a:lnTo>
                                <a:lnTo>
                                  <a:pt x="9817" y="3520"/>
                                </a:lnTo>
                                <a:lnTo>
                                  <a:pt x="9849" y="3404"/>
                                </a:lnTo>
                                <a:close/>
                                <a:moveTo>
                                  <a:pt x="8818" y="5216"/>
                                </a:moveTo>
                                <a:lnTo>
                                  <a:pt x="8818" y="5216"/>
                                </a:lnTo>
                                <a:lnTo>
                                  <a:pt x="8821" y="5211"/>
                                </a:lnTo>
                                <a:lnTo>
                                  <a:pt x="8825" y="5205"/>
                                </a:lnTo>
                                <a:lnTo>
                                  <a:pt x="8827" y="5199"/>
                                </a:lnTo>
                                <a:lnTo>
                                  <a:pt x="8827" y="5193"/>
                                </a:lnTo>
                                <a:lnTo>
                                  <a:pt x="8827" y="5187"/>
                                </a:lnTo>
                                <a:lnTo>
                                  <a:pt x="8826" y="5181"/>
                                </a:lnTo>
                                <a:lnTo>
                                  <a:pt x="8823" y="5175"/>
                                </a:lnTo>
                                <a:lnTo>
                                  <a:pt x="8820" y="5169"/>
                                </a:lnTo>
                                <a:lnTo>
                                  <a:pt x="8813" y="5155"/>
                                </a:lnTo>
                                <a:lnTo>
                                  <a:pt x="8802" y="5142"/>
                                </a:lnTo>
                                <a:lnTo>
                                  <a:pt x="8790" y="5130"/>
                                </a:lnTo>
                                <a:lnTo>
                                  <a:pt x="8776" y="5117"/>
                                </a:lnTo>
                                <a:lnTo>
                                  <a:pt x="8761" y="5104"/>
                                </a:lnTo>
                                <a:lnTo>
                                  <a:pt x="8744" y="5091"/>
                                </a:lnTo>
                                <a:lnTo>
                                  <a:pt x="8712" y="5067"/>
                                </a:lnTo>
                                <a:lnTo>
                                  <a:pt x="8680" y="5045"/>
                                </a:lnTo>
                                <a:lnTo>
                                  <a:pt x="8653" y="5026"/>
                                </a:lnTo>
                                <a:lnTo>
                                  <a:pt x="8617" y="4996"/>
                                </a:lnTo>
                                <a:lnTo>
                                  <a:pt x="8584" y="4969"/>
                                </a:lnTo>
                                <a:lnTo>
                                  <a:pt x="8530" y="4924"/>
                                </a:lnTo>
                                <a:lnTo>
                                  <a:pt x="8508" y="4907"/>
                                </a:lnTo>
                                <a:lnTo>
                                  <a:pt x="8488" y="4893"/>
                                </a:lnTo>
                                <a:lnTo>
                                  <a:pt x="8479" y="4887"/>
                                </a:lnTo>
                                <a:lnTo>
                                  <a:pt x="8469" y="4882"/>
                                </a:lnTo>
                                <a:lnTo>
                                  <a:pt x="8460" y="4879"/>
                                </a:lnTo>
                                <a:lnTo>
                                  <a:pt x="8452" y="4876"/>
                                </a:lnTo>
                                <a:lnTo>
                                  <a:pt x="8444" y="4875"/>
                                </a:lnTo>
                                <a:lnTo>
                                  <a:pt x="8435" y="4875"/>
                                </a:lnTo>
                                <a:lnTo>
                                  <a:pt x="8427" y="4876"/>
                                </a:lnTo>
                                <a:lnTo>
                                  <a:pt x="8418" y="4878"/>
                                </a:lnTo>
                                <a:lnTo>
                                  <a:pt x="8410" y="4881"/>
                                </a:lnTo>
                                <a:lnTo>
                                  <a:pt x="8400" y="4886"/>
                                </a:lnTo>
                                <a:lnTo>
                                  <a:pt x="8390" y="4892"/>
                                </a:lnTo>
                                <a:lnTo>
                                  <a:pt x="8380" y="4899"/>
                                </a:lnTo>
                                <a:lnTo>
                                  <a:pt x="8370" y="4908"/>
                                </a:lnTo>
                                <a:lnTo>
                                  <a:pt x="8360" y="4917"/>
                                </a:lnTo>
                                <a:lnTo>
                                  <a:pt x="8335" y="4941"/>
                                </a:lnTo>
                                <a:lnTo>
                                  <a:pt x="8308" y="4971"/>
                                </a:lnTo>
                                <a:lnTo>
                                  <a:pt x="8278" y="5007"/>
                                </a:lnTo>
                                <a:lnTo>
                                  <a:pt x="8330" y="5050"/>
                                </a:lnTo>
                                <a:lnTo>
                                  <a:pt x="8383" y="5096"/>
                                </a:lnTo>
                                <a:lnTo>
                                  <a:pt x="8438" y="5141"/>
                                </a:lnTo>
                                <a:lnTo>
                                  <a:pt x="8493" y="5187"/>
                                </a:lnTo>
                                <a:lnTo>
                                  <a:pt x="8520" y="5209"/>
                                </a:lnTo>
                                <a:lnTo>
                                  <a:pt x="8548" y="5230"/>
                                </a:lnTo>
                                <a:lnTo>
                                  <a:pt x="8576" y="5252"/>
                                </a:lnTo>
                                <a:lnTo>
                                  <a:pt x="8603" y="5271"/>
                                </a:lnTo>
                                <a:lnTo>
                                  <a:pt x="8632" y="5289"/>
                                </a:lnTo>
                                <a:lnTo>
                                  <a:pt x="8659" y="5307"/>
                                </a:lnTo>
                                <a:lnTo>
                                  <a:pt x="8688" y="5322"/>
                                </a:lnTo>
                                <a:lnTo>
                                  <a:pt x="8715" y="5336"/>
                                </a:lnTo>
                                <a:lnTo>
                                  <a:pt x="8818" y="5216"/>
                                </a:lnTo>
                                <a:close/>
                                <a:moveTo>
                                  <a:pt x="9740" y="3760"/>
                                </a:moveTo>
                                <a:lnTo>
                                  <a:pt x="9740" y="3760"/>
                                </a:lnTo>
                                <a:lnTo>
                                  <a:pt x="9736" y="3734"/>
                                </a:lnTo>
                                <a:lnTo>
                                  <a:pt x="9730" y="3709"/>
                                </a:lnTo>
                                <a:lnTo>
                                  <a:pt x="9721" y="3688"/>
                                </a:lnTo>
                                <a:lnTo>
                                  <a:pt x="9711" y="3668"/>
                                </a:lnTo>
                                <a:lnTo>
                                  <a:pt x="9700" y="3648"/>
                                </a:lnTo>
                                <a:lnTo>
                                  <a:pt x="9688" y="3630"/>
                                </a:lnTo>
                                <a:lnTo>
                                  <a:pt x="9674" y="3613"/>
                                </a:lnTo>
                                <a:lnTo>
                                  <a:pt x="9657" y="3597"/>
                                </a:lnTo>
                                <a:lnTo>
                                  <a:pt x="9640" y="3580"/>
                                </a:lnTo>
                                <a:lnTo>
                                  <a:pt x="9622" y="3565"/>
                                </a:lnTo>
                                <a:lnTo>
                                  <a:pt x="9582" y="3533"/>
                                </a:lnTo>
                                <a:lnTo>
                                  <a:pt x="9538" y="3498"/>
                                </a:lnTo>
                                <a:lnTo>
                                  <a:pt x="9490" y="3460"/>
                                </a:lnTo>
                                <a:lnTo>
                                  <a:pt x="9440" y="3525"/>
                                </a:lnTo>
                                <a:lnTo>
                                  <a:pt x="9421" y="3550"/>
                                </a:lnTo>
                                <a:lnTo>
                                  <a:pt x="9406" y="3572"/>
                                </a:lnTo>
                                <a:lnTo>
                                  <a:pt x="9395" y="3592"/>
                                </a:lnTo>
                                <a:lnTo>
                                  <a:pt x="9390" y="3601"/>
                                </a:lnTo>
                                <a:lnTo>
                                  <a:pt x="9387" y="3609"/>
                                </a:lnTo>
                                <a:lnTo>
                                  <a:pt x="9385" y="3617"/>
                                </a:lnTo>
                                <a:lnTo>
                                  <a:pt x="9384" y="3624"/>
                                </a:lnTo>
                                <a:lnTo>
                                  <a:pt x="9383" y="3631"/>
                                </a:lnTo>
                                <a:lnTo>
                                  <a:pt x="9384" y="3638"/>
                                </a:lnTo>
                                <a:lnTo>
                                  <a:pt x="9386" y="3645"/>
                                </a:lnTo>
                                <a:lnTo>
                                  <a:pt x="9388" y="3653"/>
                                </a:lnTo>
                                <a:lnTo>
                                  <a:pt x="9392" y="3660"/>
                                </a:lnTo>
                                <a:lnTo>
                                  <a:pt x="9397" y="3667"/>
                                </a:lnTo>
                                <a:lnTo>
                                  <a:pt x="9403" y="3674"/>
                                </a:lnTo>
                                <a:lnTo>
                                  <a:pt x="9409" y="3681"/>
                                </a:lnTo>
                                <a:lnTo>
                                  <a:pt x="9426" y="3697"/>
                                </a:lnTo>
                                <a:lnTo>
                                  <a:pt x="9447" y="3715"/>
                                </a:lnTo>
                                <a:lnTo>
                                  <a:pt x="9473" y="3736"/>
                                </a:lnTo>
                                <a:lnTo>
                                  <a:pt x="9536" y="3785"/>
                                </a:lnTo>
                                <a:lnTo>
                                  <a:pt x="9584" y="3825"/>
                                </a:lnTo>
                                <a:lnTo>
                                  <a:pt x="9604" y="3840"/>
                                </a:lnTo>
                                <a:lnTo>
                                  <a:pt x="9619" y="3851"/>
                                </a:lnTo>
                                <a:lnTo>
                                  <a:pt x="9632" y="3860"/>
                                </a:lnTo>
                                <a:lnTo>
                                  <a:pt x="9642" y="3865"/>
                                </a:lnTo>
                                <a:lnTo>
                                  <a:pt x="9647" y="3866"/>
                                </a:lnTo>
                                <a:lnTo>
                                  <a:pt x="9651" y="3867"/>
                                </a:lnTo>
                                <a:lnTo>
                                  <a:pt x="9655" y="3867"/>
                                </a:lnTo>
                                <a:lnTo>
                                  <a:pt x="9660" y="3866"/>
                                </a:lnTo>
                                <a:lnTo>
                                  <a:pt x="9664" y="3864"/>
                                </a:lnTo>
                                <a:lnTo>
                                  <a:pt x="9667" y="3862"/>
                                </a:lnTo>
                                <a:lnTo>
                                  <a:pt x="9674" y="3854"/>
                                </a:lnTo>
                                <a:lnTo>
                                  <a:pt x="9681" y="3845"/>
                                </a:lnTo>
                                <a:lnTo>
                                  <a:pt x="9689" y="3833"/>
                                </a:lnTo>
                                <a:lnTo>
                                  <a:pt x="9709" y="3802"/>
                                </a:lnTo>
                                <a:lnTo>
                                  <a:pt x="9723" y="3781"/>
                                </a:lnTo>
                                <a:lnTo>
                                  <a:pt x="9740" y="3760"/>
                                </a:lnTo>
                                <a:close/>
                                <a:moveTo>
                                  <a:pt x="9644" y="3937"/>
                                </a:moveTo>
                                <a:lnTo>
                                  <a:pt x="9644" y="3937"/>
                                </a:lnTo>
                                <a:lnTo>
                                  <a:pt x="9632" y="3916"/>
                                </a:lnTo>
                                <a:lnTo>
                                  <a:pt x="9618" y="3896"/>
                                </a:lnTo>
                                <a:lnTo>
                                  <a:pt x="9603" y="3877"/>
                                </a:lnTo>
                                <a:lnTo>
                                  <a:pt x="9585" y="3858"/>
                                </a:lnTo>
                                <a:lnTo>
                                  <a:pt x="9567" y="3839"/>
                                </a:lnTo>
                                <a:lnTo>
                                  <a:pt x="9548" y="3821"/>
                                </a:lnTo>
                                <a:lnTo>
                                  <a:pt x="9528" y="3804"/>
                                </a:lnTo>
                                <a:lnTo>
                                  <a:pt x="9507" y="3786"/>
                                </a:lnTo>
                                <a:lnTo>
                                  <a:pt x="9464" y="3753"/>
                                </a:lnTo>
                                <a:lnTo>
                                  <a:pt x="9420" y="3721"/>
                                </a:lnTo>
                                <a:lnTo>
                                  <a:pt x="9377" y="3688"/>
                                </a:lnTo>
                                <a:lnTo>
                                  <a:pt x="9337" y="3657"/>
                                </a:lnTo>
                                <a:lnTo>
                                  <a:pt x="9195" y="3840"/>
                                </a:lnTo>
                                <a:lnTo>
                                  <a:pt x="9221" y="3863"/>
                                </a:lnTo>
                                <a:lnTo>
                                  <a:pt x="9252" y="3889"/>
                                </a:lnTo>
                                <a:lnTo>
                                  <a:pt x="9322" y="3949"/>
                                </a:lnTo>
                                <a:lnTo>
                                  <a:pt x="9358" y="3980"/>
                                </a:lnTo>
                                <a:lnTo>
                                  <a:pt x="9396" y="4011"/>
                                </a:lnTo>
                                <a:lnTo>
                                  <a:pt x="9415" y="4025"/>
                                </a:lnTo>
                                <a:lnTo>
                                  <a:pt x="9433" y="4038"/>
                                </a:lnTo>
                                <a:lnTo>
                                  <a:pt x="9453" y="4050"/>
                                </a:lnTo>
                                <a:lnTo>
                                  <a:pt x="9471" y="4062"/>
                                </a:lnTo>
                                <a:lnTo>
                                  <a:pt x="9488" y="4072"/>
                                </a:lnTo>
                                <a:lnTo>
                                  <a:pt x="9505" y="4080"/>
                                </a:lnTo>
                                <a:lnTo>
                                  <a:pt x="9523" y="4087"/>
                                </a:lnTo>
                                <a:lnTo>
                                  <a:pt x="9539" y="4092"/>
                                </a:lnTo>
                                <a:lnTo>
                                  <a:pt x="9554" y="4094"/>
                                </a:lnTo>
                                <a:lnTo>
                                  <a:pt x="9568" y="4095"/>
                                </a:lnTo>
                                <a:lnTo>
                                  <a:pt x="9575" y="4094"/>
                                </a:lnTo>
                                <a:lnTo>
                                  <a:pt x="9581" y="4093"/>
                                </a:lnTo>
                                <a:lnTo>
                                  <a:pt x="9588" y="4091"/>
                                </a:lnTo>
                                <a:lnTo>
                                  <a:pt x="9595" y="4088"/>
                                </a:lnTo>
                                <a:lnTo>
                                  <a:pt x="9600" y="4085"/>
                                </a:lnTo>
                                <a:lnTo>
                                  <a:pt x="9606" y="4081"/>
                                </a:lnTo>
                                <a:lnTo>
                                  <a:pt x="9611" y="4076"/>
                                </a:lnTo>
                                <a:lnTo>
                                  <a:pt x="9616" y="4071"/>
                                </a:lnTo>
                                <a:lnTo>
                                  <a:pt x="9620" y="4065"/>
                                </a:lnTo>
                                <a:lnTo>
                                  <a:pt x="9624" y="4057"/>
                                </a:lnTo>
                                <a:lnTo>
                                  <a:pt x="9628" y="4049"/>
                                </a:lnTo>
                                <a:lnTo>
                                  <a:pt x="9631" y="4040"/>
                                </a:lnTo>
                                <a:lnTo>
                                  <a:pt x="9634" y="4031"/>
                                </a:lnTo>
                                <a:lnTo>
                                  <a:pt x="9637" y="4020"/>
                                </a:lnTo>
                                <a:lnTo>
                                  <a:pt x="9641" y="3997"/>
                                </a:lnTo>
                                <a:lnTo>
                                  <a:pt x="9643" y="3968"/>
                                </a:lnTo>
                                <a:lnTo>
                                  <a:pt x="9644" y="3937"/>
                                </a:lnTo>
                                <a:close/>
                                <a:moveTo>
                                  <a:pt x="9191" y="4751"/>
                                </a:moveTo>
                                <a:lnTo>
                                  <a:pt x="9191" y="4751"/>
                                </a:lnTo>
                                <a:lnTo>
                                  <a:pt x="9193" y="4742"/>
                                </a:lnTo>
                                <a:lnTo>
                                  <a:pt x="9196" y="4733"/>
                                </a:lnTo>
                                <a:lnTo>
                                  <a:pt x="9200" y="4724"/>
                                </a:lnTo>
                                <a:lnTo>
                                  <a:pt x="9205" y="4715"/>
                                </a:lnTo>
                                <a:lnTo>
                                  <a:pt x="9217" y="4696"/>
                                </a:lnTo>
                                <a:lnTo>
                                  <a:pt x="9230" y="4677"/>
                                </a:lnTo>
                                <a:lnTo>
                                  <a:pt x="9246" y="4660"/>
                                </a:lnTo>
                                <a:lnTo>
                                  <a:pt x="9260" y="4643"/>
                                </a:lnTo>
                                <a:lnTo>
                                  <a:pt x="9286" y="4615"/>
                                </a:lnTo>
                                <a:lnTo>
                                  <a:pt x="9274" y="4595"/>
                                </a:lnTo>
                                <a:lnTo>
                                  <a:pt x="9262" y="4575"/>
                                </a:lnTo>
                                <a:lnTo>
                                  <a:pt x="9249" y="4556"/>
                                </a:lnTo>
                                <a:lnTo>
                                  <a:pt x="9235" y="4536"/>
                                </a:lnTo>
                                <a:lnTo>
                                  <a:pt x="9220" y="4517"/>
                                </a:lnTo>
                                <a:lnTo>
                                  <a:pt x="9205" y="4498"/>
                                </a:lnTo>
                                <a:lnTo>
                                  <a:pt x="9189" y="4480"/>
                                </a:lnTo>
                                <a:lnTo>
                                  <a:pt x="9173" y="4462"/>
                                </a:lnTo>
                                <a:lnTo>
                                  <a:pt x="9156" y="4445"/>
                                </a:lnTo>
                                <a:lnTo>
                                  <a:pt x="9138" y="4429"/>
                                </a:lnTo>
                                <a:lnTo>
                                  <a:pt x="9121" y="4413"/>
                                </a:lnTo>
                                <a:lnTo>
                                  <a:pt x="9102" y="4398"/>
                                </a:lnTo>
                                <a:lnTo>
                                  <a:pt x="9084" y="4384"/>
                                </a:lnTo>
                                <a:lnTo>
                                  <a:pt x="9065" y="4372"/>
                                </a:lnTo>
                                <a:lnTo>
                                  <a:pt x="9046" y="4360"/>
                                </a:lnTo>
                                <a:lnTo>
                                  <a:pt x="9027" y="4350"/>
                                </a:lnTo>
                                <a:lnTo>
                                  <a:pt x="9008" y="4342"/>
                                </a:lnTo>
                                <a:lnTo>
                                  <a:pt x="8988" y="4333"/>
                                </a:lnTo>
                                <a:lnTo>
                                  <a:pt x="8969" y="4327"/>
                                </a:lnTo>
                                <a:lnTo>
                                  <a:pt x="8949" y="4323"/>
                                </a:lnTo>
                                <a:lnTo>
                                  <a:pt x="8930" y="4321"/>
                                </a:lnTo>
                                <a:lnTo>
                                  <a:pt x="8911" y="4320"/>
                                </a:lnTo>
                                <a:lnTo>
                                  <a:pt x="8892" y="4321"/>
                                </a:lnTo>
                                <a:lnTo>
                                  <a:pt x="8873" y="4324"/>
                                </a:lnTo>
                                <a:lnTo>
                                  <a:pt x="8855" y="4329"/>
                                </a:lnTo>
                                <a:lnTo>
                                  <a:pt x="8837" y="4336"/>
                                </a:lnTo>
                                <a:lnTo>
                                  <a:pt x="8818" y="4346"/>
                                </a:lnTo>
                                <a:lnTo>
                                  <a:pt x="8801" y="4358"/>
                                </a:lnTo>
                                <a:lnTo>
                                  <a:pt x="8784" y="4372"/>
                                </a:lnTo>
                                <a:lnTo>
                                  <a:pt x="8768" y="4388"/>
                                </a:lnTo>
                                <a:lnTo>
                                  <a:pt x="8752" y="4408"/>
                                </a:lnTo>
                                <a:lnTo>
                                  <a:pt x="8737" y="4430"/>
                                </a:lnTo>
                                <a:lnTo>
                                  <a:pt x="8764" y="4450"/>
                                </a:lnTo>
                                <a:lnTo>
                                  <a:pt x="8791" y="4471"/>
                                </a:lnTo>
                                <a:lnTo>
                                  <a:pt x="8845" y="4516"/>
                                </a:lnTo>
                                <a:lnTo>
                                  <a:pt x="8901" y="4561"/>
                                </a:lnTo>
                                <a:lnTo>
                                  <a:pt x="8956" y="4606"/>
                                </a:lnTo>
                                <a:lnTo>
                                  <a:pt x="8985" y="4628"/>
                                </a:lnTo>
                                <a:lnTo>
                                  <a:pt x="9013" y="4649"/>
                                </a:lnTo>
                                <a:lnTo>
                                  <a:pt x="9042" y="4669"/>
                                </a:lnTo>
                                <a:lnTo>
                                  <a:pt x="9071" y="4689"/>
                                </a:lnTo>
                                <a:lnTo>
                                  <a:pt x="9100" y="4706"/>
                                </a:lnTo>
                                <a:lnTo>
                                  <a:pt x="9130" y="4723"/>
                                </a:lnTo>
                                <a:lnTo>
                                  <a:pt x="9160" y="4737"/>
                                </a:lnTo>
                                <a:lnTo>
                                  <a:pt x="9191" y="4751"/>
                                </a:lnTo>
                                <a:close/>
                                <a:moveTo>
                                  <a:pt x="9137" y="4793"/>
                                </a:moveTo>
                                <a:lnTo>
                                  <a:pt x="9137" y="4793"/>
                                </a:lnTo>
                                <a:lnTo>
                                  <a:pt x="9119" y="4768"/>
                                </a:lnTo>
                                <a:lnTo>
                                  <a:pt x="9098" y="4744"/>
                                </a:lnTo>
                                <a:lnTo>
                                  <a:pt x="9077" y="4720"/>
                                </a:lnTo>
                                <a:lnTo>
                                  <a:pt x="9053" y="4697"/>
                                </a:lnTo>
                                <a:lnTo>
                                  <a:pt x="9027" y="4674"/>
                                </a:lnTo>
                                <a:lnTo>
                                  <a:pt x="9001" y="4652"/>
                                </a:lnTo>
                                <a:lnTo>
                                  <a:pt x="8974" y="4631"/>
                                </a:lnTo>
                                <a:lnTo>
                                  <a:pt x="8945" y="4609"/>
                                </a:lnTo>
                                <a:lnTo>
                                  <a:pt x="8887" y="4568"/>
                                </a:lnTo>
                                <a:lnTo>
                                  <a:pt x="8830" y="4527"/>
                                </a:lnTo>
                                <a:lnTo>
                                  <a:pt x="8774" y="4488"/>
                                </a:lnTo>
                                <a:lnTo>
                                  <a:pt x="8747" y="4467"/>
                                </a:lnTo>
                                <a:lnTo>
                                  <a:pt x="8722" y="4448"/>
                                </a:lnTo>
                                <a:lnTo>
                                  <a:pt x="8584" y="4626"/>
                                </a:lnTo>
                                <a:lnTo>
                                  <a:pt x="8611" y="4648"/>
                                </a:lnTo>
                                <a:lnTo>
                                  <a:pt x="8643" y="4676"/>
                                </a:lnTo>
                                <a:lnTo>
                                  <a:pt x="8717" y="4743"/>
                                </a:lnTo>
                                <a:lnTo>
                                  <a:pt x="8758" y="4780"/>
                                </a:lnTo>
                                <a:lnTo>
                                  <a:pt x="8800" y="4815"/>
                                </a:lnTo>
                                <a:lnTo>
                                  <a:pt x="8821" y="4833"/>
                                </a:lnTo>
                                <a:lnTo>
                                  <a:pt x="8843" y="4849"/>
                                </a:lnTo>
                                <a:lnTo>
                                  <a:pt x="8865" y="4864"/>
                                </a:lnTo>
                                <a:lnTo>
                                  <a:pt x="8886" y="4879"/>
                                </a:lnTo>
                                <a:lnTo>
                                  <a:pt x="8908" y="4892"/>
                                </a:lnTo>
                                <a:lnTo>
                                  <a:pt x="8929" y="4904"/>
                                </a:lnTo>
                                <a:lnTo>
                                  <a:pt x="8949" y="4913"/>
                                </a:lnTo>
                                <a:lnTo>
                                  <a:pt x="8970" y="4921"/>
                                </a:lnTo>
                                <a:lnTo>
                                  <a:pt x="8989" y="4927"/>
                                </a:lnTo>
                                <a:lnTo>
                                  <a:pt x="9007" y="4930"/>
                                </a:lnTo>
                                <a:lnTo>
                                  <a:pt x="9016" y="4931"/>
                                </a:lnTo>
                                <a:lnTo>
                                  <a:pt x="9025" y="4931"/>
                                </a:lnTo>
                                <a:lnTo>
                                  <a:pt x="9035" y="4930"/>
                                </a:lnTo>
                                <a:lnTo>
                                  <a:pt x="9043" y="4929"/>
                                </a:lnTo>
                                <a:lnTo>
                                  <a:pt x="9051" y="4927"/>
                                </a:lnTo>
                                <a:lnTo>
                                  <a:pt x="9059" y="4924"/>
                                </a:lnTo>
                                <a:lnTo>
                                  <a:pt x="9067" y="4921"/>
                                </a:lnTo>
                                <a:lnTo>
                                  <a:pt x="9074" y="4917"/>
                                </a:lnTo>
                                <a:lnTo>
                                  <a:pt x="9081" y="4912"/>
                                </a:lnTo>
                                <a:lnTo>
                                  <a:pt x="9088" y="4906"/>
                                </a:lnTo>
                                <a:lnTo>
                                  <a:pt x="9094" y="4899"/>
                                </a:lnTo>
                                <a:lnTo>
                                  <a:pt x="9100" y="4891"/>
                                </a:lnTo>
                                <a:lnTo>
                                  <a:pt x="9107" y="4882"/>
                                </a:lnTo>
                                <a:lnTo>
                                  <a:pt x="9112" y="4872"/>
                                </a:lnTo>
                                <a:lnTo>
                                  <a:pt x="9117" y="4862"/>
                                </a:lnTo>
                                <a:lnTo>
                                  <a:pt x="9122" y="4850"/>
                                </a:lnTo>
                                <a:lnTo>
                                  <a:pt x="9126" y="4838"/>
                                </a:lnTo>
                                <a:lnTo>
                                  <a:pt x="9130" y="4824"/>
                                </a:lnTo>
                                <a:lnTo>
                                  <a:pt x="9134" y="4809"/>
                                </a:lnTo>
                                <a:lnTo>
                                  <a:pt x="9137" y="4793"/>
                                </a:lnTo>
                                <a:close/>
                                <a:moveTo>
                                  <a:pt x="8978" y="5026"/>
                                </a:moveTo>
                                <a:lnTo>
                                  <a:pt x="8978" y="5026"/>
                                </a:lnTo>
                                <a:lnTo>
                                  <a:pt x="8980" y="5021"/>
                                </a:lnTo>
                                <a:lnTo>
                                  <a:pt x="8982" y="5017"/>
                                </a:lnTo>
                                <a:lnTo>
                                  <a:pt x="8983" y="5013"/>
                                </a:lnTo>
                                <a:lnTo>
                                  <a:pt x="8984" y="5008"/>
                                </a:lnTo>
                                <a:lnTo>
                                  <a:pt x="8984" y="4999"/>
                                </a:lnTo>
                                <a:lnTo>
                                  <a:pt x="8981" y="4988"/>
                                </a:lnTo>
                                <a:lnTo>
                                  <a:pt x="8976" y="4977"/>
                                </a:lnTo>
                                <a:lnTo>
                                  <a:pt x="8970" y="4966"/>
                                </a:lnTo>
                                <a:lnTo>
                                  <a:pt x="8960" y="4953"/>
                                </a:lnTo>
                                <a:lnTo>
                                  <a:pt x="8950" y="4940"/>
                                </a:lnTo>
                                <a:lnTo>
                                  <a:pt x="8938" y="4927"/>
                                </a:lnTo>
                                <a:lnTo>
                                  <a:pt x="8925" y="4913"/>
                                </a:lnTo>
                                <a:lnTo>
                                  <a:pt x="8896" y="4885"/>
                                </a:lnTo>
                                <a:lnTo>
                                  <a:pt x="8861" y="4856"/>
                                </a:lnTo>
                                <a:lnTo>
                                  <a:pt x="8825" y="4827"/>
                                </a:lnTo>
                                <a:lnTo>
                                  <a:pt x="8787" y="4798"/>
                                </a:lnTo>
                                <a:lnTo>
                                  <a:pt x="8747" y="4770"/>
                                </a:lnTo>
                                <a:lnTo>
                                  <a:pt x="8673" y="4718"/>
                                </a:lnTo>
                                <a:lnTo>
                                  <a:pt x="8610" y="4675"/>
                                </a:lnTo>
                                <a:lnTo>
                                  <a:pt x="8587" y="4658"/>
                                </a:lnTo>
                                <a:lnTo>
                                  <a:pt x="8569" y="4645"/>
                                </a:lnTo>
                                <a:lnTo>
                                  <a:pt x="8437" y="4815"/>
                                </a:lnTo>
                                <a:lnTo>
                                  <a:pt x="8491" y="4859"/>
                                </a:lnTo>
                                <a:lnTo>
                                  <a:pt x="8545" y="4904"/>
                                </a:lnTo>
                                <a:lnTo>
                                  <a:pt x="8601" y="4950"/>
                                </a:lnTo>
                                <a:lnTo>
                                  <a:pt x="8657" y="4996"/>
                                </a:lnTo>
                                <a:lnTo>
                                  <a:pt x="8686" y="5017"/>
                                </a:lnTo>
                                <a:lnTo>
                                  <a:pt x="8714" y="5039"/>
                                </a:lnTo>
                                <a:lnTo>
                                  <a:pt x="8742" y="5060"/>
                                </a:lnTo>
                                <a:lnTo>
                                  <a:pt x="8771" y="5079"/>
                                </a:lnTo>
                                <a:lnTo>
                                  <a:pt x="8800" y="5098"/>
                                </a:lnTo>
                                <a:lnTo>
                                  <a:pt x="8829" y="5115"/>
                                </a:lnTo>
                                <a:lnTo>
                                  <a:pt x="8857" y="5130"/>
                                </a:lnTo>
                                <a:lnTo>
                                  <a:pt x="8885" y="5143"/>
                                </a:lnTo>
                                <a:lnTo>
                                  <a:pt x="8978" y="5026"/>
                                </a:lnTo>
                                <a:close/>
                                <a:moveTo>
                                  <a:pt x="9545" y="4186"/>
                                </a:moveTo>
                                <a:lnTo>
                                  <a:pt x="9545" y="4186"/>
                                </a:lnTo>
                                <a:lnTo>
                                  <a:pt x="9531" y="4164"/>
                                </a:lnTo>
                                <a:lnTo>
                                  <a:pt x="9515" y="4142"/>
                                </a:lnTo>
                                <a:lnTo>
                                  <a:pt x="9497" y="4120"/>
                                </a:lnTo>
                                <a:lnTo>
                                  <a:pt x="9477" y="4099"/>
                                </a:lnTo>
                                <a:lnTo>
                                  <a:pt x="9456" y="4078"/>
                                </a:lnTo>
                                <a:lnTo>
                                  <a:pt x="9433" y="4057"/>
                                </a:lnTo>
                                <a:lnTo>
                                  <a:pt x="9410" y="4036"/>
                                </a:lnTo>
                                <a:lnTo>
                                  <a:pt x="9386" y="4017"/>
                                </a:lnTo>
                                <a:lnTo>
                                  <a:pt x="9335" y="3977"/>
                                </a:lnTo>
                                <a:lnTo>
                                  <a:pt x="9283" y="3939"/>
                                </a:lnTo>
                                <a:lnTo>
                                  <a:pt x="9233" y="3901"/>
                                </a:lnTo>
                                <a:lnTo>
                                  <a:pt x="9186" y="3865"/>
                                </a:lnTo>
                                <a:lnTo>
                                  <a:pt x="9049" y="4042"/>
                                </a:lnTo>
                                <a:lnTo>
                                  <a:pt x="9098" y="4082"/>
                                </a:lnTo>
                                <a:lnTo>
                                  <a:pt x="9149" y="4123"/>
                                </a:lnTo>
                                <a:lnTo>
                                  <a:pt x="9200" y="4165"/>
                                </a:lnTo>
                                <a:lnTo>
                                  <a:pt x="9252" y="4207"/>
                                </a:lnTo>
                                <a:lnTo>
                                  <a:pt x="9278" y="4227"/>
                                </a:lnTo>
                                <a:lnTo>
                                  <a:pt x="9304" y="4247"/>
                                </a:lnTo>
                                <a:lnTo>
                                  <a:pt x="9331" y="4265"/>
                                </a:lnTo>
                                <a:lnTo>
                                  <a:pt x="9357" y="4284"/>
                                </a:lnTo>
                                <a:lnTo>
                                  <a:pt x="9384" y="4301"/>
                                </a:lnTo>
                                <a:lnTo>
                                  <a:pt x="9411" y="4316"/>
                                </a:lnTo>
                                <a:lnTo>
                                  <a:pt x="9437" y="4331"/>
                                </a:lnTo>
                                <a:lnTo>
                                  <a:pt x="9465" y="4344"/>
                                </a:lnTo>
                                <a:lnTo>
                                  <a:pt x="9467" y="4334"/>
                                </a:lnTo>
                                <a:lnTo>
                                  <a:pt x="9470" y="4324"/>
                                </a:lnTo>
                                <a:lnTo>
                                  <a:pt x="9478" y="4304"/>
                                </a:lnTo>
                                <a:lnTo>
                                  <a:pt x="9489" y="4285"/>
                                </a:lnTo>
                                <a:lnTo>
                                  <a:pt x="9500" y="4264"/>
                                </a:lnTo>
                                <a:lnTo>
                                  <a:pt x="9525" y="4225"/>
                                </a:lnTo>
                                <a:lnTo>
                                  <a:pt x="9536" y="4206"/>
                                </a:lnTo>
                                <a:lnTo>
                                  <a:pt x="9545" y="4186"/>
                                </a:lnTo>
                                <a:close/>
                                <a:moveTo>
                                  <a:pt x="9326" y="4551"/>
                                </a:moveTo>
                                <a:lnTo>
                                  <a:pt x="9326" y="4551"/>
                                </a:lnTo>
                                <a:lnTo>
                                  <a:pt x="9329" y="4535"/>
                                </a:lnTo>
                                <a:lnTo>
                                  <a:pt x="9334" y="4522"/>
                                </a:lnTo>
                                <a:lnTo>
                                  <a:pt x="9339" y="4510"/>
                                </a:lnTo>
                                <a:lnTo>
                                  <a:pt x="9346" y="4499"/>
                                </a:lnTo>
                                <a:lnTo>
                                  <a:pt x="9353" y="4489"/>
                                </a:lnTo>
                                <a:lnTo>
                                  <a:pt x="9360" y="4479"/>
                                </a:lnTo>
                                <a:lnTo>
                                  <a:pt x="9374" y="4460"/>
                                </a:lnTo>
                                <a:lnTo>
                                  <a:pt x="9382" y="4450"/>
                                </a:lnTo>
                                <a:lnTo>
                                  <a:pt x="9389" y="4441"/>
                                </a:lnTo>
                                <a:lnTo>
                                  <a:pt x="9394" y="4431"/>
                                </a:lnTo>
                                <a:lnTo>
                                  <a:pt x="9399" y="4421"/>
                                </a:lnTo>
                                <a:lnTo>
                                  <a:pt x="9402" y="4410"/>
                                </a:lnTo>
                                <a:lnTo>
                                  <a:pt x="9404" y="4397"/>
                                </a:lnTo>
                                <a:lnTo>
                                  <a:pt x="9404" y="4384"/>
                                </a:lnTo>
                                <a:lnTo>
                                  <a:pt x="9403" y="4369"/>
                                </a:lnTo>
                                <a:lnTo>
                                  <a:pt x="9400" y="4360"/>
                                </a:lnTo>
                                <a:lnTo>
                                  <a:pt x="9397" y="4350"/>
                                </a:lnTo>
                                <a:lnTo>
                                  <a:pt x="9392" y="4341"/>
                                </a:lnTo>
                                <a:lnTo>
                                  <a:pt x="9386" y="4330"/>
                                </a:lnTo>
                                <a:lnTo>
                                  <a:pt x="9378" y="4320"/>
                                </a:lnTo>
                                <a:lnTo>
                                  <a:pt x="9369" y="4309"/>
                                </a:lnTo>
                                <a:lnTo>
                                  <a:pt x="9360" y="4299"/>
                                </a:lnTo>
                                <a:lnTo>
                                  <a:pt x="9350" y="4289"/>
                                </a:lnTo>
                                <a:lnTo>
                                  <a:pt x="9327" y="4267"/>
                                </a:lnTo>
                                <a:lnTo>
                                  <a:pt x="9301" y="4246"/>
                                </a:lnTo>
                                <a:lnTo>
                                  <a:pt x="9274" y="4224"/>
                                </a:lnTo>
                                <a:lnTo>
                                  <a:pt x="9245" y="4204"/>
                                </a:lnTo>
                                <a:lnTo>
                                  <a:pt x="9214" y="4182"/>
                                </a:lnTo>
                                <a:lnTo>
                                  <a:pt x="9184" y="4162"/>
                                </a:lnTo>
                                <a:lnTo>
                                  <a:pt x="9126" y="4123"/>
                                </a:lnTo>
                                <a:lnTo>
                                  <a:pt x="9074" y="4090"/>
                                </a:lnTo>
                                <a:lnTo>
                                  <a:pt x="9052" y="4075"/>
                                </a:lnTo>
                                <a:lnTo>
                                  <a:pt x="9034" y="4061"/>
                                </a:lnTo>
                                <a:lnTo>
                                  <a:pt x="8885" y="4251"/>
                                </a:lnTo>
                                <a:lnTo>
                                  <a:pt x="8939" y="4290"/>
                                </a:lnTo>
                                <a:lnTo>
                                  <a:pt x="8995" y="4328"/>
                                </a:lnTo>
                                <a:lnTo>
                                  <a:pt x="9054" y="4367"/>
                                </a:lnTo>
                                <a:lnTo>
                                  <a:pt x="9113" y="4404"/>
                                </a:lnTo>
                                <a:lnTo>
                                  <a:pt x="9170" y="4442"/>
                                </a:lnTo>
                                <a:lnTo>
                                  <a:pt x="9226" y="4480"/>
                                </a:lnTo>
                                <a:lnTo>
                                  <a:pt x="9278" y="4515"/>
                                </a:lnTo>
                                <a:lnTo>
                                  <a:pt x="9302" y="4533"/>
                                </a:lnTo>
                                <a:lnTo>
                                  <a:pt x="9326" y="45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8" name="KSO_Shape"/>
                        <wps:cNvSpPr>
                          <a:spLocks noChangeAspect="1"/>
                        </wps:cNvSpPr>
                        <wps:spPr bwMode="auto">
                          <a:xfrm>
                            <a:off x="7944" y="54861"/>
                            <a:ext cx="584" cy="784"/>
                          </a:xfrm>
                          <a:custGeom>
                            <a:avLst/>
                            <a:gdLst>
                              <a:gd name="T0" fmla="*/ 2147483646 w 4721"/>
                              <a:gd name="T1" fmla="*/ 2147483646 h 6330"/>
                              <a:gd name="T2" fmla="*/ 2147483646 w 4721"/>
                              <a:gd name="T3" fmla="*/ 2147483646 h 6330"/>
                              <a:gd name="T4" fmla="*/ 2147483646 w 4721"/>
                              <a:gd name="T5" fmla="*/ 2147483646 h 6330"/>
                              <a:gd name="T6" fmla="*/ 2147483646 w 4721"/>
                              <a:gd name="T7" fmla="*/ 2147483646 h 6330"/>
                              <a:gd name="T8" fmla="*/ 2147483646 w 4721"/>
                              <a:gd name="T9" fmla="*/ 2147483646 h 6330"/>
                              <a:gd name="T10" fmla="*/ 2147483646 w 4721"/>
                              <a:gd name="T11" fmla="*/ 2147483646 h 6330"/>
                              <a:gd name="T12" fmla="*/ 2147483646 w 4721"/>
                              <a:gd name="T13" fmla="*/ 2147483646 h 6330"/>
                              <a:gd name="T14" fmla="*/ 2147483646 w 4721"/>
                              <a:gd name="T15" fmla="*/ 2147483646 h 6330"/>
                              <a:gd name="T16" fmla="*/ 2147483646 w 4721"/>
                              <a:gd name="T17" fmla="*/ 2147483646 h 6330"/>
                              <a:gd name="T18" fmla="*/ 2147483646 w 4721"/>
                              <a:gd name="T19" fmla="*/ 2147483646 h 6330"/>
                              <a:gd name="T20" fmla="*/ 2147483646 w 4721"/>
                              <a:gd name="T21" fmla="*/ 2147483646 h 6330"/>
                              <a:gd name="T22" fmla="*/ 2147483646 w 4721"/>
                              <a:gd name="T23" fmla="*/ 2147483646 h 6330"/>
                              <a:gd name="T24" fmla="*/ 2147483646 w 4721"/>
                              <a:gd name="T25" fmla="*/ 2147483646 h 6330"/>
                              <a:gd name="T26" fmla="*/ 2147483646 w 4721"/>
                              <a:gd name="T27" fmla="*/ 2147483646 h 6330"/>
                              <a:gd name="T28" fmla="*/ 2147483646 w 4721"/>
                              <a:gd name="T29" fmla="*/ 2147483646 h 6330"/>
                              <a:gd name="T30" fmla="*/ 2147483646 w 4721"/>
                              <a:gd name="T31" fmla="*/ 2147483646 h 6330"/>
                              <a:gd name="T32" fmla="*/ 135919728 w 4721"/>
                              <a:gd name="T33" fmla="*/ 2147483646 h 6330"/>
                              <a:gd name="T34" fmla="*/ 2147483646 w 4721"/>
                              <a:gd name="T35" fmla="*/ 2147483646 h 6330"/>
                              <a:gd name="T36" fmla="*/ 2147483646 w 4721"/>
                              <a:gd name="T37" fmla="*/ 2147483646 h 6330"/>
                              <a:gd name="T38" fmla="*/ 2147483646 w 4721"/>
                              <a:gd name="T39" fmla="*/ 2147483646 h 6330"/>
                              <a:gd name="T40" fmla="*/ 2147483646 w 4721"/>
                              <a:gd name="T41" fmla="*/ 2147483646 h 6330"/>
                              <a:gd name="T42" fmla="*/ 2147483646 w 4721"/>
                              <a:gd name="T43" fmla="*/ 2147483646 h 6330"/>
                              <a:gd name="T44" fmla="*/ 2147483646 w 4721"/>
                              <a:gd name="T45" fmla="*/ 2147483646 h 6330"/>
                              <a:gd name="T46" fmla="*/ 2147483646 w 4721"/>
                              <a:gd name="T47" fmla="*/ 2147483646 h 6330"/>
                              <a:gd name="T48" fmla="*/ 2147483646 w 4721"/>
                              <a:gd name="T49" fmla="*/ 2147483646 h 6330"/>
                              <a:gd name="T50" fmla="*/ 2147483646 w 4721"/>
                              <a:gd name="T51" fmla="*/ 2147483646 h 6330"/>
                              <a:gd name="T52" fmla="*/ 2147483646 w 4721"/>
                              <a:gd name="T53" fmla="*/ 2147483646 h 6330"/>
                              <a:gd name="T54" fmla="*/ 2147483646 w 4721"/>
                              <a:gd name="T55" fmla="*/ 2147483646 h 6330"/>
                              <a:gd name="T56" fmla="*/ 2147483646 w 4721"/>
                              <a:gd name="T57" fmla="*/ 2147483646 h 6330"/>
                              <a:gd name="T58" fmla="*/ 2147483646 w 4721"/>
                              <a:gd name="T59" fmla="*/ 2147483646 h 6330"/>
                              <a:gd name="T60" fmla="*/ 2147483646 w 4721"/>
                              <a:gd name="T61" fmla="*/ 2147483646 h 6330"/>
                              <a:gd name="T62" fmla="*/ 2147483646 w 4721"/>
                              <a:gd name="T63" fmla="*/ 2147483646 h 6330"/>
                              <a:gd name="T64" fmla="*/ 2147483646 w 4721"/>
                              <a:gd name="T65" fmla="*/ 2147483646 h 6330"/>
                              <a:gd name="T66" fmla="*/ 2147483646 w 4721"/>
                              <a:gd name="T67" fmla="*/ 735968611 h 6330"/>
                              <a:gd name="T68" fmla="*/ 2147483646 w 4721"/>
                              <a:gd name="T69" fmla="*/ 1008492855 h 6330"/>
                              <a:gd name="T70" fmla="*/ 2147483646 w 4721"/>
                              <a:gd name="T71" fmla="*/ 2147483646 h 6330"/>
                              <a:gd name="T72" fmla="*/ 2147483646 w 4721"/>
                              <a:gd name="T73" fmla="*/ 2147483646 h 6330"/>
                              <a:gd name="T74" fmla="*/ 2147483646 w 4721"/>
                              <a:gd name="T75" fmla="*/ 2147483646 h 6330"/>
                              <a:gd name="T76" fmla="*/ 2147483646 w 4721"/>
                              <a:gd name="T77" fmla="*/ 2147483646 h 6330"/>
                              <a:gd name="T78" fmla="*/ 2147483646 w 4721"/>
                              <a:gd name="T79" fmla="*/ 2147483646 h 6330"/>
                              <a:gd name="T80" fmla="*/ 2147483646 w 4721"/>
                              <a:gd name="T81" fmla="*/ 2147483646 h 6330"/>
                              <a:gd name="T82" fmla="*/ 2147483646 w 4721"/>
                              <a:gd name="T83" fmla="*/ 2147483646 h 6330"/>
                              <a:gd name="T84" fmla="*/ 2147483646 w 4721"/>
                              <a:gd name="T85" fmla="*/ 2147483646 h 6330"/>
                              <a:gd name="T86" fmla="*/ 2147483646 w 4721"/>
                              <a:gd name="T87" fmla="*/ 2147483646 h 6330"/>
                              <a:gd name="T88" fmla="*/ 2147483646 w 4721"/>
                              <a:gd name="T89" fmla="*/ 2147483646 h 6330"/>
                              <a:gd name="T90" fmla="*/ 2147483646 w 4721"/>
                              <a:gd name="T91" fmla="*/ 2147483646 h 6330"/>
                              <a:gd name="T92" fmla="*/ 2147483646 w 4721"/>
                              <a:gd name="T93" fmla="*/ 2147483646 h 6330"/>
                              <a:gd name="T94" fmla="*/ 2147483646 w 4721"/>
                              <a:gd name="T95" fmla="*/ 2147483646 h 6330"/>
                              <a:gd name="T96" fmla="*/ 2147483646 w 4721"/>
                              <a:gd name="T97" fmla="*/ 2147483646 h 6330"/>
                              <a:gd name="T98" fmla="*/ 2147483646 w 4721"/>
                              <a:gd name="T99" fmla="*/ 2147483646 h 6330"/>
                              <a:gd name="T100" fmla="*/ 2147483646 w 4721"/>
                              <a:gd name="T101" fmla="*/ 2147483646 h 6330"/>
                              <a:gd name="T102" fmla="*/ 2147483646 w 4721"/>
                              <a:gd name="T103" fmla="*/ 2147483646 h 6330"/>
                              <a:gd name="T104" fmla="*/ 2147483646 w 4721"/>
                              <a:gd name="T105" fmla="*/ 2147483646 h 6330"/>
                              <a:gd name="T106" fmla="*/ 2147483646 w 4721"/>
                              <a:gd name="T107" fmla="*/ 2147483646 h 6330"/>
                              <a:gd name="T108" fmla="*/ 2147483646 w 4721"/>
                              <a:gd name="T109" fmla="*/ 2147483646 h 6330"/>
                              <a:gd name="T110" fmla="*/ 2147483646 w 4721"/>
                              <a:gd name="T111" fmla="*/ 2147483646 h 6330"/>
                              <a:gd name="T112" fmla="*/ 2147483646 w 4721"/>
                              <a:gd name="T113" fmla="*/ 2147483646 h 6330"/>
                              <a:gd name="T114" fmla="*/ 2147483646 w 4721"/>
                              <a:gd name="T115" fmla="*/ 2147483646 h 6330"/>
                              <a:gd name="T116" fmla="*/ 2147483646 w 4721"/>
                              <a:gd name="T117" fmla="*/ 2147483646 h 6330"/>
                              <a:gd name="T118" fmla="*/ 2147483646 w 4721"/>
                              <a:gd name="T119" fmla="*/ 2147483646 h 6330"/>
                              <a:gd name="T120" fmla="*/ 2147483646 w 4721"/>
                              <a:gd name="T121" fmla="*/ 2147483646 h 6330"/>
                              <a:gd name="T122" fmla="*/ 2147483646 w 4721"/>
                              <a:gd name="T123" fmla="*/ 2147483646 h 633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21" h="6330">
                                <a:moveTo>
                                  <a:pt x="4402" y="2780"/>
                                </a:moveTo>
                                <a:lnTo>
                                  <a:pt x="3634" y="2630"/>
                                </a:lnTo>
                                <a:lnTo>
                                  <a:pt x="3604" y="2682"/>
                                </a:lnTo>
                                <a:lnTo>
                                  <a:pt x="3573" y="2734"/>
                                </a:lnTo>
                                <a:lnTo>
                                  <a:pt x="3539" y="2786"/>
                                </a:lnTo>
                                <a:lnTo>
                                  <a:pt x="3504" y="2839"/>
                                </a:lnTo>
                                <a:lnTo>
                                  <a:pt x="3430" y="2945"/>
                                </a:lnTo>
                                <a:lnTo>
                                  <a:pt x="3353" y="3055"/>
                                </a:lnTo>
                                <a:lnTo>
                                  <a:pt x="3313" y="3112"/>
                                </a:lnTo>
                                <a:lnTo>
                                  <a:pt x="3274" y="3171"/>
                                </a:lnTo>
                                <a:lnTo>
                                  <a:pt x="3233" y="3232"/>
                                </a:lnTo>
                                <a:lnTo>
                                  <a:pt x="3195" y="3296"/>
                                </a:lnTo>
                                <a:lnTo>
                                  <a:pt x="3155" y="3362"/>
                                </a:lnTo>
                                <a:lnTo>
                                  <a:pt x="3117" y="3430"/>
                                </a:lnTo>
                                <a:lnTo>
                                  <a:pt x="3079" y="3502"/>
                                </a:lnTo>
                                <a:lnTo>
                                  <a:pt x="3062" y="3539"/>
                                </a:lnTo>
                                <a:lnTo>
                                  <a:pt x="3043" y="3577"/>
                                </a:lnTo>
                                <a:lnTo>
                                  <a:pt x="3027" y="3615"/>
                                </a:lnTo>
                                <a:lnTo>
                                  <a:pt x="3012" y="3652"/>
                                </a:lnTo>
                                <a:lnTo>
                                  <a:pt x="2998" y="3689"/>
                                </a:lnTo>
                                <a:lnTo>
                                  <a:pt x="2985" y="3728"/>
                                </a:lnTo>
                                <a:lnTo>
                                  <a:pt x="3018" y="3755"/>
                                </a:lnTo>
                                <a:lnTo>
                                  <a:pt x="3048" y="3784"/>
                                </a:lnTo>
                                <a:lnTo>
                                  <a:pt x="3079" y="3814"/>
                                </a:lnTo>
                                <a:lnTo>
                                  <a:pt x="3109" y="3845"/>
                                </a:lnTo>
                                <a:lnTo>
                                  <a:pt x="3137" y="3875"/>
                                </a:lnTo>
                                <a:lnTo>
                                  <a:pt x="3166" y="3908"/>
                                </a:lnTo>
                                <a:lnTo>
                                  <a:pt x="3194" y="3940"/>
                                </a:lnTo>
                                <a:lnTo>
                                  <a:pt x="3220" y="3974"/>
                                </a:lnTo>
                                <a:lnTo>
                                  <a:pt x="3245" y="4008"/>
                                </a:lnTo>
                                <a:lnTo>
                                  <a:pt x="3271" y="4043"/>
                                </a:lnTo>
                                <a:lnTo>
                                  <a:pt x="3294" y="4079"/>
                                </a:lnTo>
                                <a:lnTo>
                                  <a:pt x="3317" y="4115"/>
                                </a:lnTo>
                                <a:lnTo>
                                  <a:pt x="3339" y="4151"/>
                                </a:lnTo>
                                <a:lnTo>
                                  <a:pt x="3360" y="4189"/>
                                </a:lnTo>
                                <a:lnTo>
                                  <a:pt x="3379" y="4227"/>
                                </a:lnTo>
                                <a:lnTo>
                                  <a:pt x="3399" y="4266"/>
                                </a:lnTo>
                                <a:lnTo>
                                  <a:pt x="3417" y="4304"/>
                                </a:lnTo>
                                <a:lnTo>
                                  <a:pt x="3433" y="4344"/>
                                </a:lnTo>
                                <a:lnTo>
                                  <a:pt x="3450" y="4385"/>
                                </a:lnTo>
                                <a:lnTo>
                                  <a:pt x="3464" y="4425"/>
                                </a:lnTo>
                                <a:lnTo>
                                  <a:pt x="3479" y="4467"/>
                                </a:lnTo>
                                <a:lnTo>
                                  <a:pt x="3491" y="4509"/>
                                </a:lnTo>
                                <a:lnTo>
                                  <a:pt x="3503" y="4551"/>
                                </a:lnTo>
                                <a:lnTo>
                                  <a:pt x="3513" y="4594"/>
                                </a:lnTo>
                                <a:lnTo>
                                  <a:pt x="3523" y="4637"/>
                                </a:lnTo>
                                <a:lnTo>
                                  <a:pt x="3530" y="4681"/>
                                </a:lnTo>
                                <a:lnTo>
                                  <a:pt x="3537" y="4725"/>
                                </a:lnTo>
                                <a:lnTo>
                                  <a:pt x="3542" y="4769"/>
                                </a:lnTo>
                                <a:lnTo>
                                  <a:pt x="3547" y="4814"/>
                                </a:lnTo>
                                <a:lnTo>
                                  <a:pt x="3550" y="4859"/>
                                </a:lnTo>
                                <a:lnTo>
                                  <a:pt x="3552" y="4904"/>
                                </a:lnTo>
                                <a:lnTo>
                                  <a:pt x="3553" y="4950"/>
                                </a:lnTo>
                                <a:lnTo>
                                  <a:pt x="3552" y="4996"/>
                                </a:lnTo>
                                <a:lnTo>
                                  <a:pt x="3550" y="5043"/>
                                </a:lnTo>
                                <a:lnTo>
                                  <a:pt x="3547" y="5089"/>
                                </a:lnTo>
                                <a:lnTo>
                                  <a:pt x="3541" y="5135"/>
                                </a:lnTo>
                                <a:lnTo>
                                  <a:pt x="3536" y="5180"/>
                                </a:lnTo>
                                <a:lnTo>
                                  <a:pt x="3528" y="5225"/>
                                </a:lnTo>
                                <a:lnTo>
                                  <a:pt x="3519" y="5270"/>
                                </a:lnTo>
                                <a:lnTo>
                                  <a:pt x="3509" y="5314"/>
                                </a:lnTo>
                                <a:lnTo>
                                  <a:pt x="3907" y="5389"/>
                                </a:lnTo>
                                <a:lnTo>
                                  <a:pt x="3952" y="5335"/>
                                </a:lnTo>
                                <a:lnTo>
                                  <a:pt x="3996" y="5282"/>
                                </a:lnTo>
                                <a:lnTo>
                                  <a:pt x="4039" y="5230"/>
                                </a:lnTo>
                                <a:lnTo>
                                  <a:pt x="4080" y="5178"/>
                                </a:lnTo>
                                <a:lnTo>
                                  <a:pt x="4120" y="5126"/>
                                </a:lnTo>
                                <a:lnTo>
                                  <a:pt x="4157" y="5076"/>
                                </a:lnTo>
                                <a:lnTo>
                                  <a:pt x="4194" y="5025"/>
                                </a:lnTo>
                                <a:lnTo>
                                  <a:pt x="4229" y="4975"/>
                                </a:lnTo>
                                <a:lnTo>
                                  <a:pt x="4262" y="4926"/>
                                </a:lnTo>
                                <a:lnTo>
                                  <a:pt x="4294" y="4878"/>
                                </a:lnTo>
                                <a:lnTo>
                                  <a:pt x="4323" y="4829"/>
                                </a:lnTo>
                                <a:lnTo>
                                  <a:pt x="4352" y="4781"/>
                                </a:lnTo>
                                <a:lnTo>
                                  <a:pt x="4380" y="4733"/>
                                </a:lnTo>
                                <a:lnTo>
                                  <a:pt x="4405" y="4686"/>
                                </a:lnTo>
                                <a:lnTo>
                                  <a:pt x="4429" y="4640"/>
                                </a:lnTo>
                                <a:lnTo>
                                  <a:pt x="4451" y="4594"/>
                                </a:lnTo>
                                <a:lnTo>
                                  <a:pt x="4472" y="4548"/>
                                </a:lnTo>
                                <a:lnTo>
                                  <a:pt x="4492" y="4501"/>
                                </a:lnTo>
                                <a:lnTo>
                                  <a:pt x="4509" y="4456"/>
                                </a:lnTo>
                                <a:lnTo>
                                  <a:pt x="4526" y="4410"/>
                                </a:lnTo>
                                <a:lnTo>
                                  <a:pt x="4540" y="4365"/>
                                </a:lnTo>
                                <a:lnTo>
                                  <a:pt x="4553" y="4320"/>
                                </a:lnTo>
                                <a:lnTo>
                                  <a:pt x="4566" y="4276"/>
                                </a:lnTo>
                                <a:lnTo>
                                  <a:pt x="4575" y="4231"/>
                                </a:lnTo>
                                <a:lnTo>
                                  <a:pt x="4584" y="4186"/>
                                </a:lnTo>
                                <a:lnTo>
                                  <a:pt x="4592" y="4142"/>
                                </a:lnTo>
                                <a:lnTo>
                                  <a:pt x="4597" y="4096"/>
                                </a:lnTo>
                                <a:lnTo>
                                  <a:pt x="4602" y="4052"/>
                                </a:lnTo>
                                <a:lnTo>
                                  <a:pt x="4604" y="4007"/>
                                </a:lnTo>
                                <a:lnTo>
                                  <a:pt x="4605" y="3963"/>
                                </a:lnTo>
                                <a:lnTo>
                                  <a:pt x="4605" y="3918"/>
                                </a:lnTo>
                                <a:lnTo>
                                  <a:pt x="4603" y="3874"/>
                                </a:lnTo>
                                <a:lnTo>
                                  <a:pt x="4601" y="3832"/>
                                </a:lnTo>
                                <a:lnTo>
                                  <a:pt x="4597" y="3791"/>
                                </a:lnTo>
                                <a:lnTo>
                                  <a:pt x="4589" y="3710"/>
                                </a:lnTo>
                                <a:lnTo>
                                  <a:pt x="4579" y="3633"/>
                                </a:lnTo>
                                <a:lnTo>
                                  <a:pt x="4567" y="3557"/>
                                </a:lnTo>
                                <a:lnTo>
                                  <a:pt x="4553" y="3484"/>
                                </a:lnTo>
                                <a:lnTo>
                                  <a:pt x="4539" y="3413"/>
                                </a:lnTo>
                                <a:lnTo>
                                  <a:pt x="4524" y="3344"/>
                                </a:lnTo>
                                <a:lnTo>
                                  <a:pt x="4507" y="3276"/>
                                </a:lnTo>
                                <a:lnTo>
                                  <a:pt x="4476" y="3146"/>
                                </a:lnTo>
                                <a:lnTo>
                                  <a:pt x="4447" y="3021"/>
                                </a:lnTo>
                                <a:lnTo>
                                  <a:pt x="4432" y="2959"/>
                                </a:lnTo>
                                <a:lnTo>
                                  <a:pt x="4420" y="2898"/>
                                </a:lnTo>
                                <a:lnTo>
                                  <a:pt x="4410" y="2839"/>
                                </a:lnTo>
                                <a:lnTo>
                                  <a:pt x="4402" y="2780"/>
                                </a:lnTo>
                                <a:close/>
                                <a:moveTo>
                                  <a:pt x="4349" y="964"/>
                                </a:moveTo>
                                <a:lnTo>
                                  <a:pt x="4349" y="964"/>
                                </a:lnTo>
                                <a:lnTo>
                                  <a:pt x="4326" y="961"/>
                                </a:lnTo>
                                <a:lnTo>
                                  <a:pt x="4303" y="958"/>
                                </a:lnTo>
                                <a:lnTo>
                                  <a:pt x="4279" y="957"/>
                                </a:lnTo>
                                <a:lnTo>
                                  <a:pt x="4256" y="957"/>
                                </a:lnTo>
                                <a:lnTo>
                                  <a:pt x="4234" y="958"/>
                                </a:lnTo>
                                <a:lnTo>
                                  <a:pt x="4211" y="960"/>
                                </a:lnTo>
                                <a:lnTo>
                                  <a:pt x="4189" y="962"/>
                                </a:lnTo>
                                <a:lnTo>
                                  <a:pt x="4167" y="967"/>
                                </a:lnTo>
                                <a:lnTo>
                                  <a:pt x="4146" y="972"/>
                                </a:lnTo>
                                <a:lnTo>
                                  <a:pt x="4124" y="979"/>
                                </a:lnTo>
                                <a:lnTo>
                                  <a:pt x="4103" y="985"/>
                                </a:lnTo>
                                <a:lnTo>
                                  <a:pt x="4084" y="994"/>
                                </a:lnTo>
                                <a:lnTo>
                                  <a:pt x="4063" y="1003"/>
                                </a:lnTo>
                                <a:lnTo>
                                  <a:pt x="4044" y="1013"/>
                                </a:lnTo>
                                <a:lnTo>
                                  <a:pt x="4024" y="1024"/>
                                </a:lnTo>
                                <a:lnTo>
                                  <a:pt x="4007" y="1036"/>
                                </a:lnTo>
                                <a:lnTo>
                                  <a:pt x="3988" y="1049"/>
                                </a:lnTo>
                                <a:lnTo>
                                  <a:pt x="3971" y="1062"/>
                                </a:lnTo>
                                <a:lnTo>
                                  <a:pt x="3955" y="1077"/>
                                </a:lnTo>
                                <a:lnTo>
                                  <a:pt x="3938" y="1092"/>
                                </a:lnTo>
                                <a:lnTo>
                                  <a:pt x="3924" y="1109"/>
                                </a:lnTo>
                                <a:lnTo>
                                  <a:pt x="3909" y="1125"/>
                                </a:lnTo>
                                <a:lnTo>
                                  <a:pt x="3896" y="1143"/>
                                </a:lnTo>
                                <a:lnTo>
                                  <a:pt x="3882" y="1160"/>
                                </a:lnTo>
                                <a:lnTo>
                                  <a:pt x="3871" y="1179"/>
                                </a:lnTo>
                                <a:lnTo>
                                  <a:pt x="3860" y="1199"/>
                                </a:lnTo>
                                <a:lnTo>
                                  <a:pt x="3849" y="1219"/>
                                </a:lnTo>
                                <a:lnTo>
                                  <a:pt x="3840" y="1239"/>
                                </a:lnTo>
                                <a:lnTo>
                                  <a:pt x="3833" y="1261"/>
                                </a:lnTo>
                                <a:lnTo>
                                  <a:pt x="3825" y="1283"/>
                                </a:lnTo>
                                <a:lnTo>
                                  <a:pt x="3820" y="1305"/>
                                </a:lnTo>
                                <a:lnTo>
                                  <a:pt x="3814" y="1329"/>
                                </a:lnTo>
                                <a:lnTo>
                                  <a:pt x="3807" y="1366"/>
                                </a:lnTo>
                                <a:lnTo>
                                  <a:pt x="3802" y="1402"/>
                                </a:lnTo>
                                <a:lnTo>
                                  <a:pt x="3796" y="1439"/>
                                </a:lnTo>
                                <a:lnTo>
                                  <a:pt x="3793" y="1475"/>
                                </a:lnTo>
                                <a:lnTo>
                                  <a:pt x="3790" y="1512"/>
                                </a:lnTo>
                                <a:lnTo>
                                  <a:pt x="3787" y="1549"/>
                                </a:lnTo>
                                <a:lnTo>
                                  <a:pt x="3783" y="1624"/>
                                </a:lnTo>
                                <a:lnTo>
                                  <a:pt x="3780" y="1704"/>
                                </a:lnTo>
                                <a:lnTo>
                                  <a:pt x="3779" y="1787"/>
                                </a:lnTo>
                                <a:lnTo>
                                  <a:pt x="3777" y="1975"/>
                                </a:lnTo>
                                <a:lnTo>
                                  <a:pt x="4509" y="2117"/>
                                </a:lnTo>
                                <a:lnTo>
                                  <a:pt x="4575" y="1941"/>
                                </a:lnTo>
                                <a:lnTo>
                                  <a:pt x="4605" y="1862"/>
                                </a:lnTo>
                                <a:lnTo>
                                  <a:pt x="4633" y="1787"/>
                                </a:lnTo>
                                <a:lnTo>
                                  <a:pt x="4657" y="1716"/>
                                </a:lnTo>
                                <a:lnTo>
                                  <a:pt x="4668" y="1679"/>
                                </a:lnTo>
                                <a:lnTo>
                                  <a:pt x="4678" y="1644"/>
                                </a:lnTo>
                                <a:lnTo>
                                  <a:pt x="4688" y="1609"/>
                                </a:lnTo>
                                <a:lnTo>
                                  <a:pt x="4696" y="1573"/>
                                </a:lnTo>
                                <a:lnTo>
                                  <a:pt x="4705" y="1536"/>
                                </a:lnTo>
                                <a:lnTo>
                                  <a:pt x="4713" y="1499"/>
                                </a:lnTo>
                                <a:lnTo>
                                  <a:pt x="4716" y="1476"/>
                                </a:lnTo>
                                <a:lnTo>
                                  <a:pt x="4720" y="1453"/>
                                </a:lnTo>
                                <a:lnTo>
                                  <a:pt x="4721" y="1430"/>
                                </a:lnTo>
                                <a:lnTo>
                                  <a:pt x="4721" y="1407"/>
                                </a:lnTo>
                                <a:lnTo>
                                  <a:pt x="4720" y="1385"/>
                                </a:lnTo>
                                <a:lnTo>
                                  <a:pt x="4717" y="1362"/>
                                </a:lnTo>
                                <a:lnTo>
                                  <a:pt x="4715" y="1340"/>
                                </a:lnTo>
                                <a:lnTo>
                                  <a:pt x="4711" y="1318"/>
                                </a:lnTo>
                                <a:lnTo>
                                  <a:pt x="4705" y="1297"/>
                                </a:lnTo>
                                <a:lnTo>
                                  <a:pt x="4699" y="1275"/>
                                </a:lnTo>
                                <a:lnTo>
                                  <a:pt x="4692" y="1254"/>
                                </a:lnTo>
                                <a:lnTo>
                                  <a:pt x="4683" y="1234"/>
                                </a:lnTo>
                                <a:lnTo>
                                  <a:pt x="4674" y="1214"/>
                                </a:lnTo>
                                <a:lnTo>
                                  <a:pt x="4665" y="1194"/>
                                </a:lnTo>
                                <a:lnTo>
                                  <a:pt x="4654" y="1176"/>
                                </a:lnTo>
                                <a:lnTo>
                                  <a:pt x="4641" y="1157"/>
                                </a:lnTo>
                                <a:lnTo>
                                  <a:pt x="4628" y="1139"/>
                                </a:lnTo>
                                <a:lnTo>
                                  <a:pt x="4615" y="1122"/>
                                </a:lnTo>
                                <a:lnTo>
                                  <a:pt x="4601" y="1105"/>
                                </a:lnTo>
                                <a:lnTo>
                                  <a:pt x="4585" y="1090"/>
                                </a:lnTo>
                                <a:lnTo>
                                  <a:pt x="4570" y="1074"/>
                                </a:lnTo>
                                <a:lnTo>
                                  <a:pt x="4552" y="1060"/>
                                </a:lnTo>
                                <a:lnTo>
                                  <a:pt x="4535" y="1046"/>
                                </a:lnTo>
                                <a:lnTo>
                                  <a:pt x="4517" y="1034"/>
                                </a:lnTo>
                                <a:lnTo>
                                  <a:pt x="4498" y="1022"/>
                                </a:lnTo>
                                <a:lnTo>
                                  <a:pt x="4479" y="1011"/>
                                </a:lnTo>
                                <a:lnTo>
                                  <a:pt x="4459" y="1001"/>
                                </a:lnTo>
                                <a:lnTo>
                                  <a:pt x="4438" y="991"/>
                                </a:lnTo>
                                <a:lnTo>
                                  <a:pt x="4417" y="983"/>
                                </a:lnTo>
                                <a:lnTo>
                                  <a:pt x="4395" y="975"/>
                                </a:lnTo>
                                <a:lnTo>
                                  <a:pt x="4372" y="970"/>
                                </a:lnTo>
                                <a:lnTo>
                                  <a:pt x="4349" y="964"/>
                                </a:lnTo>
                                <a:close/>
                                <a:moveTo>
                                  <a:pt x="897" y="1554"/>
                                </a:moveTo>
                                <a:lnTo>
                                  <a:pt x="897" y="1554"/>
                                </a:lnTo>
                                <a:lnTo>
                                  <a:pt x="891" y="1531"/>
                                </a:lnTo>
                                <a:lnTo>
                                  <a:pt x="883" y="1509"/>
                                </a:lnTo>
                                <a:lnTo>
                                  <a:pt x="874" y="1488"/>
                                </a:lnTo>
                                <a:lnTo>
                                  <a:pt x="864" y="1467"/>
                                </a:lnTo>
                                <a:lnTo>
                                  <a:pt x="853" y="1447"/>
                                </a:lnTo>
                                <a:lnTo>
                                  <a:pt x="842" y="1428"/>
                                </a:lnTo>
                                <a:lnTo>
                                  <a:pt x="830" y="1410"/>
                                </a:lnTo>
                                <a:lnTo>
                                  <a:pt x="816" y="1391"/>
                                </a:lnTo>
                                <a:lnTo>
                                  <a:pt x="803" y="1375"/>
                                </a:lnTo>
                                <a:lnTo>
                                  <a:pt x="787" y="1358"/>
                                </a:lnTo>
                                <a:lnTo>
                                  <a:pt x="772" y="1343"/>
                                </a:lnTo>
                                <a:lnTo>
                                  <a:pt x="755" y="1327"/>
                                </a:lnTo>
                                <a:lnTo>
                                  <a:pt x="738" y="1314"/>
                                </a:lnTo>
                                <a:lnTo>
                                  <a:pt x="720" y="1301"/>
                                </a:lnTo>
                                <a:lnTo>
                                  <a:pt x="703" y="1289"/>
                                </a:lnTo>
                                <a:lnTo>
                                  <a:pt x="684" y="1277"/>
                                </a:lnTo>
                                <a:lnTo>
                                  <a:pt x="664" y="1267"/>
                                </a:lnTo>
                                <a:lnTo>
                                  <a:pt x="644" y="1257"/>
                                </a:lnTo>
                                <a:lnTo>
                                  <a:pt x="625" y="1248"/>
                                </a:lnTo>
                                <a:lnTo>
                                  <a:pt x="604" y="1241"/>
                                </a:lnTo>
                                <a:lnTo>
                                  <a:pt x="583" y="1234"/>
                                </a:lnTo>
                                <a:lnTo>
                                  <a:pt x="562" y="1228"/>
                                </a:lnTo>
                                <a:lnTo>
                                  <a:pt x="540" y="1224"/>
                                </a:lnTo>
                                <a:lnTo>
                                  <a:pt x="518" y="1221"/>
                                </a:lnTo>
                                <a:lnTo>
                                  <a:pt x="496" y="1219"/>
                                </a:lnTo>
                                <a:lnTo>
                                  <a:pt x="474" y="1216"/>
                                </a:lnTo>
                                <a:lnTo>
                                  <a:pt x="451" y="1216"/>
                                </a:lnTo>
                                <a:lnTo>
                                  <a:pt x="428" y="1217"/>
                                </a:lnTo>
                                <a:lnTo>
                                  <a:pt x="406" y="1220"/>
                                </a:lnTo>
                                <a:lnTo>
                                  <a:pt x="382" y="1223"/>
                                </a:lnTo>
                                <a:lnTo>
                                  <a:pt x="359" y="1227"/>
                                </a:lnTo>
                                <a:lnTo>
                                  <a:pt x="336" y="1233"/>
                                </a:lnTo>
                                <a:lnTo>
                                  <a:pt x="314" y="1239"/>
                                </a:lnTo>
                                <a:lnTo>
                                  <a:pt x="292" y="1247"/>
                                </a:lnTo>
                                <a:lnTo>
                                  <a:pt x="271" y="1256"/>
                                </a:lnTo>
                                <a:lnTo>
                                  <a:pt x="250" y="1266"/>
                                </a:lnTo>
                                <a:lnTo>
                                  <a:pt x="231" y="1277"/>
                                </a:lnTo>
                                <a:lnTo>
                                  <a:pt x="211" y="1288"/>
                                </a:lnTo>
                                <a:lnTo>
                                  <a:pt x="192" y="1301"/>
                                </a:lnTo>
                                <a:lnTo>
                                  <a:pt x="175" y="1314"/>
                                </a:lnTo>
                                <a:lnTo>
                                  <a:pt x="157" y="1329"/>
                                </a:lnTo>
                                <a:lnTo>
                                  <a:pt x="140" y="1343"/>
                                </a:lnTo>
                                <a:lnTo>
                                  <a:pt x="125" y="1359"/>
                                </a:lnTo>
                                <a:lnTo>
                                  <a:pt x="111" y="1375"/>
                                </a:lnTo>
                                <a:lnTo>
                                  <a:pt x="96" y="1392"/>
                                </a:lnTo>
                                <a:lnTo>
                                  <a:pt x="83" y="1410"/>
                                </a:lnTo>
                                <a:lnTo>
                                  <a:pt x="71" y="1428"/>
                                </a:lnTo>
                                <a:lnTo>
                                  <a:pt x="60" y="1446"/>
                                </a:lnTo>
                                <a:lnTo>
                                  <a:pt x="49" y="1466"/>
                                </a:lnTo>
                                <a:lnTo>
                                  <a:pt x="40" y="1486"/>
                                </a:lnTo>
                                <a:lnTo>
                                  <a:pt x="31" y="1506"/>
                                </a:lnTo>
                                <a:lnTo>
                                  <a:pt x="24" y="1527"/>
                                </a:lnTo>
                                <a:lnTo>
                                  <a:pt x="17" y="1547"/>
                                </a:lnTo>
                                <a:lnTo>
                                  <a:pt x="12" y="1569"/>
                                </a:lnTo>
                                <a:lnTo>
                                  <a:pt x="7" y="1590"/>
                                </a:lnTo>
                                <a:lnTo>
                                  <a:pt x="4" y="1612"/>
                                </a:lnTo>
                                <a:lnTo>
                                  <a:pt x="1" y="1634"/>
                                </a:lnTo>
                                <a:lnTo>
                                  <a:pt x="0" y="1657"/>
                                </a:lnTo>
                                <a:lnTo>
                                  <a:pt x="0" y="1679"/>
                                </a:lnTo>
                                <a:lnTo>
                                  <a:pt x="1" y="1703"/>
                                </a:lnTo>
                                <a:lnTo>
                                  <a:pt x="2" y="1725"/>
                                </a:lnTo>
                                <a:lnTo>
                                  <a:pt x="5" y="1748"/>
                                </a:lnTo>
                                <a:lnTo>
                                  <a:pt x="9" y="1771"/>
                                </a:lnTo>
                                <a:lnTo>
                                  <a:pt x="15" y="1794"/>
                                </a:lnTo>
                                <a:lnTo>
                                  <a:pt x="26" y="1830"/>
                                </a:lnTo>
                                <a:lnTo>
                                  <a:pt x="37" y="1865"/>
                                </a:lnTo>
                                <a:lnTo>
                                  <a:pt x="48" y="1901"/>
                                </a:lnTo>
                                <a:lnTo>
                                  <a:pt x="61" y="1935"/>
                                </a:lnTo>
                                <a:lnTo>
                                  <a:pt x="73" y="1970"/>
                                </a:lnTo>
                                <a:lnTo>
                                  <a:pt x="88" y="2004"/>
                                </a:lnTo>
                                <a:lnTo>
                                  <a:pt x="117" y="2074"/>
                                </a:lnTo>
                                <a:lnTo>
                                  <a:pt x="149" y="2146"/>
                                </a:lnTo>
                                <a:lnTo>
                                  <a:pt x="186" y="2222"/>
                                </a:lnTo>
                                <a:lnTo>
                                  <a:pt x="266" y="2391"/>
                                </a:lnTo>
                                <a:lnTo>
                                  <a:pt x="985" y="2199"/>
                                </a:lnTo>
                                <a:lnTo>
                                  <a:pt x="969" y="2011"/>
                                </a:lnTo>
                                <a:lnTo>
                                  <a:pt x="961" y="1927"/>
                                </a:lnTo>
                                <a:lnTo>
                                  <a:pt x="952" y="1848"/>
                                </a:lnTo>
                                <a:lnTo>
                                  <a:pt x="942" y="1772"/>
                                </a:lnTo>
                                <a:lnTo>
                                  <a:pt x="937" y="1736"/>
                                </a:lnTo>
                                <a:lnTo>
                                  <a:pt x="930" y="1699"/>
                                </a:lnTo>
                                <a:lnTo>
                                  <a:pt x="924" y="1663"/>
                                </a:lnTo>
                                <a:lnTo>
                                  <a:pt x="916" y="1627"/>
                                </a:lnTo>
                                <a:lnTo>
                                  <a:pt x="907" y="1590"/>
                                </a:lnTo>
                                <a:lnTo>
                                  <a:pt x="897" y="1554"/>
                                </a:lnTo>
                                <a:close/>
                                <a:moveTo>
                                  <a:pt x="1606" y="3385"/>
                                </a:moveTo>
                                <a:lnTo>
                                  <a:pt x="1606" y="3385"/>
                                </a:lnTo>
                                <a:lnTo>
                                  <a:pt x="1548" y="3310"/>
                                </a:lnTo>
                                <a:lnTo>
                                  <a:pt x="1490" y="3238"/>
                                </a:lnTo>
                                <a:lnTo>
                                  <a:pt x="1378" y="3102"/>
                                </a:lnTo>
                                <a:lnTo>
                                  <a:pt x="1324" y="3036"/>
                                </a:lnTo>
                                <a:lnTo>
                                  <a:pt x="1273" y="2971"/>
                                </a:lnTo>
                                <a:lnTo>
                                  <a:pt x="1248" y="2938"/>
                                </a:lnTo>
                                <a:lnTo>
                                  <a:pt x="1224" y="2906"/>
                                </a:lnTo>
                                <a:lnTo>
                                  <a:pt x="1202" y="2873"/>
                                </a:lnTo>
                                <a:lnTo>
                                  <a:pt x="1180" y="2840"/>
                                </a:lnTo>
                                <a:lnTo>
                                  <a:pt x="424" y="3043"/>
                                </a:lnTo>
                                <a:lnTo>
                                  <a:pt x="421" y="3102"/>
                                </a:lnTo>
                                <a:lnTo>
                                  <a:pt x="414" y="3164"/>
                                </a:lnTo>
                                <a:lnTo>
                                  <a:pt x="408" y="3224"/>
                                </a:lnTo>
                                <a:lnTo>
                                  <a:pt x="399" y="3287"/>
                                </a:lnTo>
                                <a:lnTo>
                                  <a:pt x="379" y="3414"/>
                                </a:lnTo>
                                <a:lnTo>
                                  <a:pt x="357" y="3547"/>
                                </a:lnTo>
                                <a:lnTo>
                                  <a:pt x="347" y="3617"/>
                                </a:lnTo>
                                <a:lnTo>
                                  <a:pt x="337" y="3687"/>
                                </a:lnTo>
                                <a:lnTo>
                                  <a:pt x="329" y="3759"/>
                                </a:lnTo>
                                <a:lnTo>
                                  <a:pt x="321" y="3834"/>
                                </a:lnTo>
                                <a:lnTo>
                                  <a:pt x="314" y="3909"/>
                                </a:lnTo>
                                <a:lnTo>
                                  <a:pt x="310" y="3989"/>
                                </a:lnTo>
                                <a:lnTo>
                                  <a:pt x="308" y="4069"/>
                                </a:lnTo>
                                <a:lnTo>
                                  <a:pt x="308" y="4111"/>
                                </a:lnTo>
                                <a:lnTo>
                                  <a:pt x="309" y="4153"/>
                                </a:lnTo>
                                <a:lnTo>
                                  <a:pt x="311" y="4208"/>
                                </a:lnTo>
                                <a:lnTo>
                                  <a:pt x="315" y="4263"/>
                                </a:lnTo>
                                <a:lnTo>
                                  <a:pt x="322" y="4316"/>
                                </a:lnTo>
                                <a:lnTo>
                                  <a:pt x="331" y="4370"/>
                                </a:lnTo>
                                <a:lnTo>
                                  <a:pt x="343" y="4424"/>
                                </a:lnTo>
                                <a:lnTo>
                                  <a:pt x="356" y="4478"/>
                                </a:lnTo>
                                <a:lnTo>
                                  <a:pt x="371" y="4532"/>
                                </a:lnTo>
                                <a:lnTo>
                                  <a:pt x="390" y="4586"/>
                                </a:lnTo>
                                <a:lnTo>
                                  <a:pt x="403" y="4530"/>
                                </a:lnTo>
                                <a:lnTo>
                                  <a:pt x="420" y="4475"/>
                                </a:lnTo>
                                <a:lnTo>
                                  <a:pt x="437" y="4421"/>
                                </a:lnTo>
                                <a:lnTo>
                                  <a:pt x="457" y="4367"/>
                                </a:lnTo>
                                <a:lnTo>
                                  <a:pt x="479" y="4315"/>
                                </a:lnTo>
                                <a:lnTo>
                                  <a:pt x="502" y="4264"/>
                                </a:lnTo>
                                <a:lnTo>
                                  <a:pt x="528" y="4213"/>
                                </a:lnTo>
                                <a:lnTo>
                                  <a:pt x="554" y="4164"/>
                                </a:lnTo>
                                <a:lnTo>
                                  <a:pt x="583" y="4115"/>
                                </a:lnTo>
                                <a:lnTo>
                                  <a:pt x="612" y="4068"/>
                                </a:lnTo>
                                <a:lnTo>
                                  <a:pt x="644" y="4023"/>
                                </a:lnTo>
                                <a:lnTo>
                                  <a:pt x="677" y="3978"/>
                                </a:lnTo>
                                <a:lnTo>
                                  <a:pt x="713" y="3934"/>
                                </a:lnTo>
                                <a:lnTo>
                                  <a:pt x="749" y="3891"/>
                                </a:lnTo>
                                <a:lnTo>
                                  <a:pt x="786" y="3850"/>
                                </a:lnTo>
                                <a:lnTo>
                                  <a:pt x="825" y="3810"/>
                                </a:lnTo>
                                <a:lnTo>
                                  <a:pt x="865" y="3772"/>
                                </a:lnTo>
                                <a:lnTo>
                                  <a:pt x="907" y="3735"/>
                                </a:lnTo>
                                <a:lnTo>
                                  <a:pt x="950" y="3699"/>
                                </a:lnTo>
                                <a:lnTo>
                                  <a:pt x="994" y="3664"/>
                                </a:lnTo>
                                <a:lnTo>
                                  <a:pt x="1039" y="3632"/>
                                </a:lnTo>
                                <a:lnTo>
                                  <a:pt x="1086" y="3601"/>
                                </a:lnTo>
                                <a:lnTo>
                                  <a:pt x="1134" y="3572"/>
                                </a:lnTo>
                                <a:lnTo>
                                  <a:pt x="1182" y="3543"/>
                                </a:lnTo>
                                <a:lnTo>
                                  <a:pt x="1232" y="3518"/>
                                </a:lnTo>
                                <a:lnTo>
                                  <a:pt x="1282" y="3492"/>
                                </a:lnTo>
                                <a:lnTo>
                                  <a:pt x="1334" y="3470"/>
                                </a:lnTo>
                                <a:lnTo>
                                  <a:pt x="1387" y="3450"/>
                                </a:lnTo>
                                <a:lnTo>
                                  <a:pt x="1441" y="3431"/>
                                </a:lnTo>
                                <a:lnTo>
                                  <a:pt x="1495" y="3413"/>
                                </a:lnTo>
                                <a:lnTo>
                                  <a:pt x="1550" y="3398"/>
                                </a:lnTo>
                                <a:lnTo>
                                  <a:pt x="1606" y="3385"/>
                                </a:lnTo>
                                <a:close/>
                                <a:moveTo>
                                  <a:pt x="4434" y="2331"/>
                                </a:moveTo>
                                <a:lnTo>
                                  <a:pt x="3769" y="2201"/>
                                </a:lnTo>
                                <a:lnTo>
                                  <a:pt x="3766" y="2231"/>
                                </a:lnTo>
                                <a:lnTo>
                                  <a:pt x="3762" y="2258"/>
                                </a:lnTo>
                                <a:lnTo>
                                  <a:pt x="3758" y="2287"/>
                                </a:lnTo>
                                <a:lnTo>
                                  <a:pt x="3754" y="2314"/>
                                </a:lnTo>
                                <a:lnTo>
                                  <a:pt x="3747" y="2342"/>
                                </a:lnTo>
                                <a:lnTo>
                                  <a:pt x="3741" y="2368"/>
                                </a:lnTo>
                                <a:lnTo>
                                  <a:pt x="3734" y="2395"/>
                                </a:lnTo>
                                <a:lnTo>
                                  <a:pt x="3726" y="2421"/>
                                </a:lnTo>
                                <a:lnTo>
                                  <a:pt x="4393" y="2550"/>
                                </a:lnTo>
                                <a:lnTo>
                                  <a:pt x="4395" y="2523"/>
                                </a:lnTo>
                                <a:lnTo>
                                  <a:pt x="4398" y="2496"/>
                                </a:lnTo>
                                <a:lnTo>
                                  <a:pt x="4402" y="2468"/>
                                </a:lnTo>
                                <a:lnTo>
                                  <a:pt x="4407" y="2441"/>
                                </a:lnTo>
                                <a:lnTo>
                                  <a:pt x="4413" y="2413"/>
                                </a:lnTo>
                                <a:lnTo>
                                  <a:pt x="4418" y="2386"/>
                                </a:lnTo>
                                <a:lnTo>
                                  <a:pt x="4426" y="2358"/>
                                </a:lnTo>
                                <a:lnTo>
                                  <a:pt x="4434" y="2331"/>
                                </a:lnTo>
                                <a:close/>
                                <a:moveTo>
                                  <a:pt x="414" y="2814"/>
                                </a:moveTo>
                                <a:lnTo>
                                  <a:pt x="1071" y="2638"/>
                                </a:lnTo>
                                <a:lnTo>
                                  <a:pt x="1061" y="2612"/>
                                </a:lnTo>
                                <a:lnTo>
                                  <a:pt x="1053" y="2587"/>
                                </a:lnTo>
                                <a:lnTo>
                                  <a:pt x="1044" y="2561"/>
                                </a:lnTo>
                                <a:lnTo>
                                  <a:pt x="1036" y="2534"/>
                                </a:lnTo>
                                <a:lnTo>
                                  <a:pt x="1028" y="2507"/>
                                </a:lnTo>
                                <a:lnTo>
                                  <a:pt x="1022" y="2479"/>
                                </a:lnTo>
                                <a:lnTo>
                                  <a:pt x="1016" y="2452"/>
                                </a:lnTo>
                                <a:lnTo>
                                  <a:pt x="1011" y="2423"/>
                                </a:lnTo>
                                <a:lnTo>
                                  <a:pt x="357" y="2598"/>
                                </a:lnTo>
                                <a:lnTo>
                                  <a:pt x="367" y="2626"/>
                                </a:lnTo>
                                <a:lnTo>
                                  <a:pt x="377" y="2652"/>
                                </a:lnTo>
                                <a:lnTo>
                                  <a:pt x="385" y="2679"/>
                                </a:lnTo>
                                <a:lnTo>
                                  <a:pt x="392" y="2706"/>
                                </a:lnTo>
                                <a:lnTo>
                                  <a:pt x="399" y="2733"/>
                                </a:lnTo>
                                <a:lnTo>
                                  <a:pt x="406" y="2760"/>
                                </a:lnTo>
                                <a:lnTo>
                                  <a:pt x="410" y="2787"/>
                                </a:lnTo>
                                <a:lnTo>
                                  <a:pt x="414" y="2814"/>
                                </a:lnTo>
                                <a:close/>
                                <a:moveTo>
                                  <a:pt x="2068" y="3353"/>
                                </a:moveTo>
                                <a:lnTo>
                                  <a:pt x="2068" y="3353"/>
                                </a:lnTo>
                                <a:lnTo>
                                  <a:pt x="2064" y="3318"/>
                                </a:lnTo>
                                <a:lnTo>
                                  <a:pt x="2059" y="3282"/>
                                </a:lnTo>
                                <a:lnTo>
                                  <a:pt x="2056" y="3247"/>
                                </a:lnTo>
                                <a:lnTo>
                                  <a:pt x="2054" y="3213"/>
                                </a:lnTo>
                                <a:lnTo>
                                  <a:pt x="2053" y="3179"/>
                                </a:lnTo>
                                <a:lnTo>
                                  <a:pt x="2052" y="3145"/>
                                </a:lnTo>
                                <a:lnTo>
                                  <a:pt x="2053" y="3111"/>
                                </a:lnTo>
                                <a:lnTo>
                                  <a:pt x="2053" y="3078"/>
                                </a:lnTo>
                                <a:lnTo>
                                  <a:pt x="2055" y="3044"/>
                                </a:lnTo>
                                <a:lnTo>
                                  <a:pt x="2057" y="3011"/>
                                </a:lnTo>
                                <a:lnTo>
                                  <a:pt x="2061" y="2978"/>
                                </a:lnTo>
                                <a:lnTo>
                                  <a:pt x="2065" y="2945"/>
                                </a:lnTo>
                                <a:lnTo>
                                  <a:pt x="2070" y="2912"/>
                                </a:lnTo>
                                <a:lnTo>
                                  <a:pt x="2076" y="2879"/>
                                </a:lnTo>
                                <a:lnTo>
                                  <a:pt x="2083" y="2846"/>
                                </a:lnTo>
                                <a:lnTo>
                                  <a:pt x="2090" y="2814"/>
                                </a:lnTo>
                                <a:lnTo>
                                  <a:pt x="2101" y="2773"/>
                                </a:lnTo>
                                <a:lnTo>
                                  <a:pt x="2112" y="2732"/>
                                </a:lnTo>
                                <a:lnTo>
                                  <a:pt x="2135" y="2655"/>
                                </a:lnTo>
                                <a:lnTo>
                                  <a:pt x="2159" y="2580"/>
                                </a:lnTo>
                                <a:lnTo>
                                  <a:pt x="2185" y="2508"/>
                                </a:lnTo>
                                <a:lnTo>
                                  <a:pt x="2211" y="2439"/>
                                </a:lnTo>
                                <a:lnTo>
                                  <a:pt x="2239" y="2370"/>
                                </a:lnTo>
                                <a:lnTo>
                                  <a:pt x="2266" y="2305"/>
                                </a:lnTo>
                                <a:lnTo>
                                  <a:pt x="2295" y="2242"/>
                                </a:lnTo>
                                <a:lnTo>
                                  <a:pt x="2350" y="2118"/>
                                </a:lnTo>
                                <a:lnTo>
                                  <a:pt x="2402" y="2001"/>
                                </a:lnTo>
                                <a:lnTo>
                                  <a:pt x="2427" y="1942"/>
                                </a:lnTo>
                                <a:lnTo>
                                  <a:pt x="2450" y="1885"/>
                                </a:lnTo>
                                <a:lnTo>
                                  <a:pt x="2471" y="1828"/>
                                </a:lnTo>
                                <a:lnTo>
                                  <a:pt x="2489" y="1771"/>
                                </a:lnTo>
                                <a:lnTo>
                                  <a:pt x="3272" y="1771"/>
                                </a:lnTo>
                                <a:lnTo>
                                  <a:pt x="3284" y="1805"/>
                                </a:lnTo>
                                <a:lnTo>
                                  <a:pt x="3296" y="1839"/>
                                </a:lnTo>
                                <a:lnTo>
                                  <a:pt x="3322" y="1907"/>
                                </a:lnTo>
                                <a:lnTo>
                                  <a:pt x="3351" y="1977"/>
                                </a:lnTo>
                                <a:lnTo>
                                  <a:pt x="3383" y="2047"/>
                                </a:lnTo>
                                <a:lnTo>
                                  <a:pt x="3448" y="2190"/>
                                </a:lnTo>
                                <a:lnTo>
                                  <a:pt x="3482" y="2265"/>
                                </a:lnTo>
                                <a:lnTo>
                                  <a:pt x="3516" y="2342"/>
                                </a:lnTo>
                                <a:lnTo>
                                  <a:pt x="3503" y="2384"/>
                                </a:lnTo>
                                <a:lnTo>
                                  <a:pt x="3494" y="2406"/>
                                </a:lnTo>
                                <a:lnTo>
                                  <a:pt x="3485" y="2428"/>
                                </a:lnTo>
                                <a:lnTo>
                                  <a:pt x="3475" y="2451"/>
                                </a:lnTo>
                                <a:lnTo>
                                  <a:pt x="3464" y="2475"/>
                                </a:lnTo>
                                <a:lnTo>
                                  <a:pt x="3452" y="2498"/>
                                </a:lnTo>
                                <a:lnTo>
                                  <a:pt x="3438" y="2523"/>
                                </a:lnTo>
                                <a:lnTo>
                                  <a:pt x="3411" y="2568"/>
                                </a:lnTo>
                                <a:lnTo>
                                  <a:pt x="3386" y="2609"/>
                                </a:lnTo>
                                <a:lnTo>
                                  <a:pt x="3362" y="2649"/>
                                </a:lnTo>
                                <a:lnTo>
                                  <a:pt x="3337" y="2687"/>
                                </a:lnTo>
                                <a:lnTo>
                                  <a:pt x="3286" y="2762"/>
                                </a:lnTo>
                                <a:lnTo>
                                  <a:pt x="3231" y="2840"/>
                                </a:lnTo>
                                <a:lnTo>
                                  <a:pt x="3183" y="2908"/>
                                </a:lnTo>
                                <a:lnTo>
                                  <a:pt x="3134" y="2979"/>
                                </a:lnTo>
                                <a:lnTo>
                                  <a:pt x="3084" y="3052"/>
                                </a:lnTo>
                                <a:lnTo>
                                  <a:pt x="3034" y="3129"/>
                                </a:lnTo>
                                <a:lnTo>
                                  <a:pt x="3009" y="3170"/>
                                </a:lnTo>
                                <a:lnTo>
                                  <a:pt x="2985" y="3211"/>
                                </a:lnTo>
                                <a:lnTo>
                                  <a:pt x="2959" y="3254"/>
                                </a:lnTo>
                                <a:lnTo>
                                  <a:pt x="2935" y="3297"/>
                                </a:lnTo>
                                <a:lnTo>
                                  <a:pt x="2911" y="3342"/>
                                </a:lnTo>
                                <a:lnTo>
                                  <a:pt x="2887" y="3387"/>
                                </a:lnTo>
                                <a:lnTo>
                                  <a:pt x="2863" y="3434"/>
                                </a:lnTo>
                                <a:lnTo>
                                  <a:pt x="2840" y="3484"/>
                                </a:lnTo>
                                <a:lnTo>
                                  <a:pt x="2817" y="3536"/>
                                </a:lnTo>
                                <a:lnTo>
                                  <a:pt x="2795" y="3590"/>
                                </a:lnTo>
                                <a:lnTo>
                                  <a:pt x="2756" y="3566"/>
                                </a:lnTo>
                                <a:lnTo>
                                  <a:pt x="2714" y="3543"/>
                                </a:lnTo>
                                <a:lnTo>
                                  <a:pt x="2672" y="3521"/>
                                </a:lnTo>
                                <a:lnTo>
                                  <a:pt x="2629" y="3499"/>
                                </a:lnTo>
                                <a:lnTo>
                                  <a:pt x="2585" y="3480"/>
                                </a:lnTo>
                                <a:lnTo>
                                  <a:pt x="2541" y="3462"/>
                                </a:lnTo>
                                <a:lnTo>
                                  <a:pt x="2497" y="3444"/>
                                </a:lnTo>
                                <a:lnTo>
                                  <a:pt x="2451" y="3429"/>
                                </a:lnTo>
                                <a:lnTo>
                                  <a:pt x="2405" y="3414"/>
                                </a:lnTo>
                                <a:lnTo>
                                  <a:pt x="2358" y="3401"/>
                                </a:lnTo>
                                <a:lnTo>
                                  <a:pt x="2311" y="3389"/>
                                </a:lnTo>
                                <a:lnTo>
                                  <a:pt x="2264" y="3379"/>
                                </a:lnTo>
                                <a:lnTo>
                                  <a:pt x="2215" y="3370"/>
                                </a:lnTo>
                                <a:lnTo>
                                  <a:pt x="2167" y="3363"/>
                                </a:lnTo>
                                <a:lnTo>
                                  <a:pt x="2118" y="3357"/>
                                </a:lnTo>
                                <a:lnTo>
                                  <a:pt x="2068" y="3353"/>
                                </a:lnTo>
                                <a:close/>
                                <a:moveTo>
                                  <a:pt x="3251" y="1101"/>
                                </a:moveTo>
                                <a:lnTo>
                                  <a:pt x="3251" y="1101"/>
                                </a:lnTo>
                                <a:lnTo>
                                  <a:pt x="3283" y="915"/>
                                </a:lnTo>
                                <a:lnTo>
                                  <a:pt x="3297" y="832"/>
                                </a:lnTo>
                                <a:lnTo>
                                  <a:pt x="3309" y="753"/>
                                </a:lnTo>
                                <a:lnTo>
                                  <a:pt x="3319" y="678"/>
                                </a:lnTo>
                                <a:lnTo>
                                  <a:pt x="3323" y="641"/>
                                </a:lnTo>
                                <a:lnTo>
                                  <a:pt x="3327" y="605"/>
                                </a:lnTo>
                                <a:lnTo>
                                  <a:pt x="3329" y="567"/>
                                </a:lnTo>
                                <a:lnTo>
                                  <a:pt x="3331" y="531"/>
                                </a:lnTo>
                                <a:lnTo>
                                  <a:pt x="3332" y="494"/>
                                </a:lnTo>
                                <a:lnTo>
                                  <a:pt x="3332" y="455"/>
                                </a:lnTo>
                                <a:lnTo>
                                  <a:pt x="3332" y="432"/>
                                </a:lnTo>
                                <a:lnTo>
                                  <a:pt x="3330" y="409"/>
                                </a:lnTo>
                                <a:lnTo>
                                  <a:pt x="3327" y="386"/>
                                </a:lnTo>
                                <a:lnTo>
                                  <a:pt x="3323" y="364"/>
                                </a:lnTo>
                                <a:lnTo>
                                  <a:pt x="3318" y="342"/>
                                </a:lnTo>
                                <a:lnTo>
                                  <a:pt x="3311" y="320"/>
                                </a:lnTo>
                                <a:lnTo>
                                  <a:pt x="3305" y="299"/>
                                </a:lnTo>
                                <a:lnTo>
                                  <a:pt x="3296" y="278"/>
                                </a:lnTo>
                                <a:lnTo>
                                  <a:pt x="3287" y="257"/>
                                </a:lnTo>
                                <a:lnTo>
                                  <a:pt x="3276" y="238"/>
                                </a:lnTo>
                                <a:lnTo>
                                  <a:pt x="3265" y="218"/>
                                </a:lnTo>
                                <a:lnTo>
                                  <a:pt x="3253" y="200"/>
                                </a:lnTo>
                                <a:lnTo>
                                  <a:pt x="3241" y="182"/>
                                </a:lnTo>
                                <a:lnTo>
                                  <a:pt x="3227" y="165"/>
                                </a:lnTo>
                                <a:lnTo>
                                  <a:pt x="3212" y="148"/>
                                </a:lnTo>
                                <a:lnTo>
                                  <a:pt x="3197" y="133"/>
                                </a:lnTo>
                                <a:lnTo>
                                  <a:pt x="3181" y="117"/>
                                </a:lnTo>
                                <a:lnTo>
                                  <a:pt x="3165" y="103"/>
                                </a:lnTo>
                                <a:lnTo>
                                  <a:pt x="3147" y="90"/>
                                </a:lnTo>
                                <a:lnTo>
                                  <a:pt x="3130" y="78"/>
                                </a:lnTo>
                                <a:lnTo>
                                  <a:pt x="3111" y="66"/>
                                </a:lnTo>
                                <a:lnTo>
                                  <a:pt x="3091" y="55"/>
                                </a:lnTo>
                                <a:lnTo>
                                  <a:pt x="3071" y="45"/>
                                </a:lnTo>
                                <a:lnTo>
                                  <a:pt x="3052" y="35"/>
                                </a:lnTo>
                                <a:lnTo>
                                  <a:pt x="3031" y="27"/>
                                </a:lnTo>
                                <a:lnTo>
                                  <a:pt x="3010" y="20"/>
                                </a:lnTo>
                                <a:lnTo>
                                  <a:pt x="2988" y="14"/>
                                </a:lnTo>
                                <a:lnTo>
                                  <a:pt x="2966" y="9"/>
                                </a:lnTo>
                                <a:lnTo>
                                  <a:pt x="2943" y="5"/>
                                </a:lnTo>
                                <a:lnTo>
                                  <a:pt x="2921" y="2"/>
                                </a:lnTo>
                                <a:lnTo>
                                  <a:pt x="2898" y="1"/>
                                </a:lnTo>
                                <a:lnTo>
                                  <a:pt x="2873" y="0"/>
                                </a:lnTo>
                                <a:lnTo>
                                  <a:pt x="2850" y="1"/>
                                </a:lnTo>
                                <a:lnTo>
                                  <a:pt x="2827" y="3"/>
                                </a:lnTo>
                                <a:lnTo>
                                  <a:pt x="2804" y="5"/>
                                </a:lnTo>
                                <a:lnTo>
                                  <a:pt x="2781" y="9"/>
                                </a:lnTo>
                                <a:lnTo>
                                  <a:pt x="2759" y="15"/>
                                </a:lnTo>
                                <a:lnTo>
                                  <a:pt x="2738" y="22"/>
                                </a:lnTo>
                                <a:lnTo>
                                  <a:pt x="2716" y="28"/>
                                </a:lnTo>
                                <a:lnTo>
                                  <a:pt x="2695" y="37"/>
                                </a:lnTo>
                                <a:lnTo>
                                  <a:pt x="2675" y="46"/>
                                </a:lnTo>
                                <a:lnTo>
                                  <a:pt x="2656" y="56"/>
                                </a:lnTo>
                                <a:lnTo>
                                  <a:pt x="2637" y="67"/>
                                </a:lnTo>
                                <a:lnTo>
                                  <a:pt x="2618" y="79"/>
                                </a:lnTo>
                                <a:lnTo>
                                  <a:pt x="2601" y="92"/>
                                </a:lnTo>
                                <a:lnTo>
                                  <a:pt x="2583" y="105"/>
                                </a:lnTo>
                                <a:lnTo>
                                  <a:pt x="2566" y="119"/>
                                </a:lnTo>
                                <a:lnTo>
                                  <a:pt x="2551" y="135"/>
                                </a:lnTo>
                                <a:lnTo>
                                  <a:pt x="2536" y="151"/>
                                </a:lnTo>
                                <a:lnTo>
                                  <a:pt x="2521" y="168"/>
                                </a:lnTo>
                                <a:lnTo>
                                  <a:pt x="2508" y="185"/>
                                </a:lnTo>
                                <a:lnTo>
                                  <a:pt x="2495" y="203"/>
                                </a:lnTo>
                                <a:lnTo>
                                  <a:pt x="2484" y="222"/>
                                </a:lnTo>
                                <a:lnTo>
                                  <a:pt x="2473" y="240"/>
                                </a:lnTo>
                                <a:lnTo>
                                  <a:pt x="2462" y="260"/>
                                </a:lnTo>
                                <a:lnTo>
                                  <a:pt x="2453" y="281"/>
                                </a:lnTo>
                                <a:lnTo>
                                  <a:pt x="2445" y="302"/>
                                </a:lnTo>
                                <a:lnTo>
                                  <a:pt x="2438" y="323"/>
                                </a:lnTo>
                                <a:lnTo>
                                  <a:pt x="2432" y="345"/>
                                </a:lnTo>
                                <a:lnTo>
                                  <a:pt x="2427" y="367"/>
                                </a:lnTo>
                                <a:lnTo>
                                  <a:pt x="2423" y="389"/>
                                </a:lnTo>
                                <a:lnTo>
                                  <a:pt x="2420" y="412"/>
                                </a:lnTo>
                                <a:lnTo>
                                  <a:pt x="2419" y="435"/>
                                </a:lnTo>
                                <a:lnTo>
                                  <a:pt x="2418" y="458"/>
                                </a:lnTo>
                                <a:lnTo>
                                  <a:pt x="2419" y="497"/>
                                </a:lnTo>
                                <a:lnTo>
                                  <a:pt x="2420" y="534"/>
                                </a:lnTo>
                                <a:lnTo>
                                  <a:pt x="2422" y="571"/>
                                </a:lnTo>
                                <a:lnTo>
                                  <a:pt x="2426" y="607"/>
                                </a:lnTo>
                                <a:lnTo>
                                  <a:pt x="2429" y="644"/>
                                </a:lnTo>
                                <a:lnTo>
                                  <a:pt x="2433" y="681"/>
                                </a:lnTo>
                                <a:lnTo>
                                  <a:pt x="2443" y="755"/>
                                </a:lnTo>
                                <a:lnTo>
                                  <a:pt x="2456" y="833"/>
                                </a:lnTo>
                                <a:lnTo>
                                  <a:pt x="2471" y="916"/>
                                </a:lnTo>
                                <a:lnTo>
                                  <a:pt x="2505" y="1101"/>
                                </a:lnTo>
                                <a:lnTo>
                                  <a:pt x="3251" y="1101"/>
                                </a:lnTo>
                                <a:close/>
                                <a:moveTo>
                                  <a:pt x="3220" y="1547"/>
                                </a:moveTo>
                                <a:lnTo>
                                  <a:pt x="3220" y="1547"/>
                                </a:lnTo>
                                <a:lnTo>
                                  <a:pt x="3217" y="1521"/>
                                </a:lnTo>
                                <a:lnTo>
                                  <a:pt x="3214" y="1494"/>
                                </a:lnTo>
                                <a:lnTo>
                                  <a:pt x="3212" y="1466"/>
                                </a:lnTo>
                                <a:lnTo>
                                  <a:pt x="3212" y="1439"/>
                                </a:lnTo>
                                <a:lnTo>
                                  <a:pt x="3212" y="1410"/>
                                </a:lnTo>
                                <a:lnTo>
                                  <a:pt x="3213" y="1381"/>
                                </a:lnTo>
                                <a:lnTo>
                                  <a:pt x="3214" y="1353"/>
                                </a:lnTo>
                                <a:lnTo>
                                  <a:pt x="3218" y="1324"/>
                                </a:lnTo>
                                <a:lnTo>
                                  <a:pt x="2540" y="1324"/>
                                </a:lnTo>
                                <a:lnTo>
                                  <a:pt x="2542" y="1353"/>
                                </a:lnTo>
                                <a:lnTo>
                                  <a:pt x="2544" y="1381"/>
                                </a:lnTo>
                                <a:lnTo>
                                  <a:pt x="2546" y="1410"/>
                                </a:lnTo>
                                <a:lnTo>
                                  <a:pt x="2547" y="1439"/>
                                </a:lnTo>
                                <a:lnTo>
                                  <a:pt x="2546" y="1466"/>
                                </a:lnTo>
                                <a:lnTo>
                                  <a:pt x="2544" y="1494"/>
                                </a:lnTo>
                                <a:lnTo>
                                  <a:pt x="2542" y="1521"/>
                                </a:lnTo>
                                <a:lnTo>
                                  <a:pt x="2540" y="1547"/>
                                </a:lnTo>
                                <a:lnTo>
                                  <a:pt x="3220" y="1547"/>
                                </a:lnTo>
                                <a:close/>
                                <a:moveTo>
                                  <a:pt x="1949" y="3569"/>
                                </a:moveTo>
                                <a:lnTo>
                                  <a:pt x="1949" y="3569"/>
                                </a:lnTo>
                                <a:lnTo>
                                  <a:pt x="1917" y="3571"/>
                                </a:lnTo>
                                <a:lnTo>
                                  <a:pt x="1884" y="3572"/>
                                </a:lnTo>
                                <a:lnTo>
                                  <a:pt x="1852" y="3574"/>
                                </a:lnTo>
                                <a:lnTo>
                                  <a:pt x="1820" y="3576"/>
                                </a:lnTo>
                                <a:lnTo>
                                  <a:pt x="1789" y="3579"/>
                                </a:lnTo>
                                <a:lnTo>
                                  <a:pt x="1757" y="3584"/>
                                </a:lnTo>
                                <a:lnTo>
                                  <a:pt x="1725" y="3588"/>
                                </a:lnTo>
                                <a:lnTo>
                                  <a:pt x="1694" y="3595"/>
                                </a:lnTo>
                                <a:lnTo>
                                  <a:pt x="1663" y="3600"/>
                                </a:lnTo>
                                <a:lnTo>
                                  <a:pt x="1632" y="3608"/>
                                </a:lnTo>
                                <a:lnTo>
                                  <a:pt x="1602" y="3616"/>
                                </a:lnTo>
                                <a:lnTo>
                                  <a:pt x="1572" y="3623"/>
                                </a:lnTo>
                                <a:lnTo>
                                  <a:pt x="1541" y="3633"/>
                                </a:lnTo>
                                <a:lnTo>
                                  <a:pt x="1511" y="3642"/>
                                </a:lnTo>
                                <a:lnTo>
                                  <a:pt x="1483" y="3653"/>
                                </a:lnTo>
                                <a:lnTo>
                                  <a:pt x="1453" y="3664"/>
                                </a:lnTo>
                                <a:lnTo>
                                  <a:pt x="1462" y="3677"/>
                                </a:lnTo>
                                <a:lnTo>
                                  <a:pt x="1469" y="3691"/>
                                </a:lnTo>
                                <a:lnTo>
                                  <a:pt x="1476" y="3706"/>
                                </a:lnTo>
                                <a:lnTo>
                                  <a:pt x="1483" y="3720"/>
                                </a:lnTo>
                                <a:lnTo>
                                  <a:pt x="1487" y="3736"/>
                                </a:lnTo>
                                <a:lnTo>
                                  <a:pt x="1490" y="3752"/>
                                </a:lnTo>
                                <a:lnTo>
                                  <a:pt x="1493" y="3769"/>
                                </a:lnTo>
                                <a:lnTo>
                                  <a:pt x="1493" y="3785"/>
                                </a:lnTo>
                                <a:lnTo>
                                  <a:pt x="1491" y="3807"/>
                                </a:lnTo>
                                <a:lnTo>
                                  <a:pt x="1488" y="3829"/>
                                </a:lnTo>
                                <a:lnTo>
                                  <a:pt x="1483" y="3849"/>
                                </a:lnTo>
                                <a:lnTo>
                                  <a:pt x="1476" y="3869"/>
                                </a:lnTo>
                                <a:lnTo>
                                  <a:pt x="1467" y="3887"/>
                                </a:lnTo>
                                <a:lnTo>
                                  <a:pt x="1456" y="3905"/>
                                </a:lnTo>
                                <a:lnTo>
                                  <a:pt x="1444" y="3922"/>
                                </a:lnTo>
                                <a:lnTo>
                                  <a:pt x="1430" y="3937"/>
                                </a:lnTo>
                                <a:lnTo>
                                  <a:pt x="1414" y="3951"/>
                                </a:lnTo>
                                <a:lnTo>
                                  <a:pt x="1398" y="3963"/>
                                </a:lnTo>
                                <a:lnTo>
                                  <a:pt x="1380" y="3974"/>
                                </a:lnTo>
                                <a:lnTo>
                                  <a:pt x="1362" y="3983"/>
                                </a:lnTo>
                                <a:lnTo>
                                  <a:pt x="1342" y="3990"/>
                                </a:lnTo>
                                <a:lnTo>
                                  <a:pt x="1322" y="3995"/>
                                </a:lnTo>
                                <a:lnTo>
                                  <a:pt x="1300" y="3999"/>
                                </a:lnTo>
                                <a:lnTo>
                                  <a:pt x="1279" y="4000"/>
                                </a:lnTo>
                                <a:lnTo>
                                  <a:pt x="1263" y="4000"/>
                                </a:lnTo>
                                <a:lnTo>
                                  <a:pt x="1247" y="3997"/>
                                </a:lnTo>
                                <a:lnTo>
                                  <a:pt x="1232" y="3994"/>
                                </a:lnTo>
                                <a:lnTo>
                                  <a:pt x="1216" y="3991"/>
                                </a:lnTo>
                                <a:lnTo>
                                  <a:pt x="1202" y="3985"/>
                                </a:lnTo>
                                <a:lnTo>
                                  <a:pt x="1189" y="3980"/>
                                </a:lnTo>
                                <a:lnTo>
                                  <a:pt x="1176" y="3973"/>
                                </a:lnTo>
                                <a:lnTo>
                                  <a:pt x="1163" y="3966"/>
                                </a:lnTo>
                                <a:lnTo>
                                  <a:pt x="1150" y="3957"/>
                                </a:lnTo>
                                <a:lnTo>
                                  <a:pt x="1138" y="3947"/>
                                </a:lnTo>
                                <a:lnTo>
                                  <a:pt x="1127" y="3937"/>
                                </a:lnTo>
                                <a:lnTo>
                                  <a:pt x="1117" y="3926"/>
                                </a:lnTo>
                                <a:lnTo>
                                  <a:pt x="1108" y="3915"/>
                                </a:lnTo>
                                <a:lnTo>
                                  <a:pt x="1100" y="3902"/>
                                </a:lnTo>
                                <a:lnTo>
                                  <a:pt x="1092" y="3890"/>
                                </a:lnTo>
                                <a:lnTo>
                                  <a:pt x="1084" y="3876"/>
                                </a:lnTo>
                                <a:lnTo>
                                  <a:pt x="1050" y="3905"/>
                                </a:lnTo>
                                <a:lnTo>
                                  <a:pt x="1017" y="3935"/>
                                </a:lnTo>
                                <a:lnTo>
                                  <a:pt x="985" y="3964"/>
                                </a:lnTo>
                                <a:lnTo>
                                  <a:pt x="955" y="3996"/>
                                </a:lnTo>
                                <a:lnTo>
                                  <a:pt x="924" y="4029"/>
                                </a:lnTo>
                                <a:lnTo>
                                  <a:pt x="895" y="4063"/>
                                </a:lnTo>
                                <a:lnTo>
                                  <a:pt x="867" y="4098"/>
                                </a:lnTo>
                                <a:lnTo>
                                  <a:pt x="840" y="4133"/>
                                </a:lnTo>
                                <a:lnTo>
                                  <a:pt x="852" y="4140"/>
                                </a:lnTo>
                                <a:lnTo>
                                  <a:pt x="864" y="4148"/>
                                </a:lnTo>
                                <a:lnTo>
                                  <a:pt x="875" y="4157"/>
                                </a:lnTo>
                                <a:lnTo>
                                  <a:pt x="886" y="4166"/>
                                </a:lnTo>
                                <a:lnTo>
                                  <a:pt x="896" y="4177"/>
                                </a:lnTo>
                                <a:lnTo>
                                  <a:pt x="906" y="4187"/>
                                </a:lnTo>
                                <a:lnTo>
                                  <a:pt x="915" y="4199"/>
                                </a:lnTo>
                                <a:lnTo>
                                  <a:pt x="923" y="4210"/>
                                </a:lnTo>
                                <a:lnTo>
                                  <a:pt x="930" y="4223"/>
                                </a:lnTo>
                                <a:lnTo>
                                  <a:pt x="936" y="4235"/>
                                </a:lnTo>
                                <a:lnTo>
                                  <a:pt x="941" y="4249"/>
                                </a:lnTo>
                                <a:lnTo>
                                  <a:pt x="946" y="4263"/>
                                </a:lnTo>
                                <a:lnTo>
                                  <a:pt x="950" y="4277"/>
                                </a:lnTo>
                                <a:lnTo>
                                  <a:pt x="952" y="4291"/>
                                </a:lnTo>
                                <a:lnTo>
                                  <a:pt x="955" y="4307"/>
                                </a:lnTo>
                                <a:lnTo>
                                  <a:pt x="955" y="4322"/>
                                </a:lnTo>
                                <a:lnTo>
                                  <a:pt x="953" y="4344"/>
                                </a:lnTo>
                                <a:lnTo>
                                  <a:pt x="950" y="4365"/>
                                </a:lnTo>
                                <a:lnTo>
                                  <a:pt x="945" y="4386"/>
                                </a:lnTo>
                                <a:lnTo>
                                  <a:pt x="938" y="4406"/>
                                </a:lnTo>
                                <a:lnTo>
                                  <a:pt x="929" y="4424"/>
                                </a:lnTo>
                                <a:lnTo>
                                  <a:pt x="918" y="4442"/>
                                </a:lnTo>
                                <a:lnTo>
                                  <a:pt x="906" y="4458"/>
                                </a:lnTo>
                                <a:lnTo>
                                  <a:pt x="892" y="4474"/>
                                </a:lnTo>
                                <a:lnTo>
                                  <a:pt x="876" y="4487"/>
                                </a:lnTo>
                                <a:lnTo>
                                  <a:pt x="860" y="4500"/>
                                </a:lnTo>
                                <a:lnTo>
                                  <a:pt x="842" y="4510"/>
                                </a:lnTo>
                                <a:lnTo>
                                  <a:pt x="824" y="4520"/>
                                </a:lnTo>
                                <a:lnTo>
                                  <a:pt x="804" y="4527"/>
                                </a:lnTo>
                                <a:lnTo>
                                  <a:pt x="784" y="4532"/>
                                </a:lnTo>
                                <a:lnTo>
                                  <a:pt x="762" y="4535"/>
                                </a:lnTo>
                                <a:lnTo>
                                  <a:pt x="740" y="4537"/>
                                </a:lnTo>
                                <a:lnTo>
                                  <a:pt x="727" y="4535"/>
                                </a:lnTo>
                                <a:lnTo>
                                  <a:pt x="715" y="4534"/>
                                </a:lnTo>
                                <a:lnTo>
                                  <a:pt x="702" y="4533"/>
                                </a:lnTo>
                                <a:lnTo>
                                  <a:pt x="689" y="4530"/>
                                </a:lnTo>
                                <a:lnTo>
                                  <a:pt x="677" y="4527"/>
                                </a:lnTo>
                                <a:lnTo>
                                  <a:pt x="665" y="4522"/>
                                </a:lnTo>
                                <a:lnTo>
                                  <a:pt x="653" y="4518"/>
                                </a:lnTo>
                                <a:lnTo>
                                  <a:pt x="642" y="4512"/>
                                </a:lnTo>
                                <a:lnTo>
                                  <a:pt x="626" y="4564"/>
                                </a:lnTo>
                                <a:lnTo>
                                  <a:pt x="611" y="4617"/>
                                </a:lnTo>
                                <a:lnTo>
                                  <a:pt x="599" y="4671"/>
                                </a:lnTo>
                                <a:lnTo>
                                  <a:pt x="588" y="4726"/>
                                </a:lnTo>
                                <a:lnTo>
                                  <a:pt x="581" y="4781"/>
                                </a:lnTo>
                                <a:lnTo>
                                  <a:pt x="575" y="4836"/>
                                </a:lnTo>
                                <a:lnTo>
                                  <a:pt x="571" y="4893"/>
                                </a:lnTo>
                                <a:lnTo>
                                  <a:pt x="570" y="4950"/>
                                </a:lnTo>
                                <a:lnTo>
                                  <a:pt x="571" y="4985"/>
                                </a:lnTo>
                                <a:lnTo>
                                  <a:pt x="572" y="5021"/>
                                </a:lnTo>
                                <a:lnTo>
                                  <a:pt x="574" y="5056"/>
                                </a:lnTo>
                                <a:lnTo>
                                  <a:pt x="577" y="5091"/>
                                </a:lnTo>
                                <a:lnTo>
                                  <a:pt x="581" y="5125"/>
                                </a:lnTo>
                                <a:lnTo>
                                  <a:pt x="586" y="5159"/>
                                </a:lnTo>
                                <a:lnTo>
                                  <a:pt x="592" y="5193"/>
                                </a:lnTo>
                                <a:lnTo>
                                  <a:pt x="598" y="5227"/>
                                </a:lnTo>
                                <a:lnTo>
                                  <a:pt x="605" y="5260"/>
                                </a:lnTo>
                                <a:lnTo>
                                  <a:pt x="614" y="5295"/>
                                </a:lnTo>
                                <a:lnTo>
                                  <a:pt x="622" y="5328"/>
                                </a:lnTo>
                                <a:lnTo>
                                  <a:pt x="632" y="5359"/>
                                </a:lnTo>
                                <a:lnTo>
                                  <a:pt x="642" y="5391"/>
                                </a:lnTo>
                                <a:lnTo>
                                  <a:pt x="654" y="5423"/>
                                </a:lnTo>
                                <a:lnTo>
                                  <a:pt x="665" y="5455"/>
                                </a:lnTo>
                                <a:lnTo>
                                  <a:pt x="678" y="5486"/>
                                </a:lnTo>
                                <a:lnTo>
                                  <a:pt x="692" y="5517"/>
                                </a:lnTo>
                                <a:lnTo>
                                  <a:pt x="706" y="5548"/>
                                </a:lnTo>
                                <a:lnTo>
                                  <a:pt x="721" y="5577"/>
                                </a:lnTo>
                                <a:lnTo>
                                  <a:pt x="737" y="5607"/>
                                </a:lnTo>
                                <a:lnTo>
                                  <a:pt x="753" y="5636"/>
                                </a:lnTo>
                                <a:lnTo>
                                  <a:pt x="770" y="5664"/>
                                </a:lnTo>
                                <a:lnTo>
                                  <a:pt x="787" y="5693"/>
                                </a:lnTo>
                                <a:lnTo>
                                  <a:pt x="806" y="5720"/>
                                </a:lnTo>
                                <a:lnTo>
                                  <a:pt x="825" y="5748"/>
                                </a:lnTo>
                                <a:lnTo>
                                  <a:pt x="845" y="5775"/>
                                </a:lnTo>
                                <a:lnTo>
                                  <a:pt x="864" y="5801"/>
                                </a:lnTo>
                                <a:lnTo>
                                  <a:pt x="885" y="5827"/>
                                </a:lnTo>
                                <a:lnTo>
                                  <a:pt x="906" y="5852"/>
                                </a:lnTo>
                                <a:lnTo>
                                  <a:pt x="928" y="5876"/>
                                </a:lnTo>
                                <a:lnTo>
                                  <a:pt x="951" y="5901"/>
                                </a:lnTo>
                                <a:lnTo>
                                  <a:pt x="974" y="5925"/>
                                </a:lnTo>
                                <a:lnTo>
                                  <a:pt x="999" y="5948"/>
                                </a:lnTo>
                                <a:lnTo>
                                  <a:pt x="1023" y="5971"/>
                                </a:lnTo>
                                <a:lnTo>
                                  <a:pt x="1047" y="5993"/>
                                </a:lnTo>
                                <a:lnTo>
                                  <a:pt x="1072" y="6014"/>
                                </a:lnTo>
                                <a:lnTo>
                                  <a:pt x="1099" y="6035"/>
                                </a:lnTo>
                                <a:lnTo>
                                  <a:pt x="1125" y="6055"/>
                                </a:lnTo>
                                <a:lnTo>
                                  <a:pt x="1152" y="6075"/>
                                </a:lnTo>
                                <a:lnTo>
                                  <a:pt x="1179" y="6093"/>
                                </a:lnTo>
                                <a:lnTo>
                                  <a:pt x="1207" y="6112"/>
                                </a:lnTo>
                                <a:lnTo>
                                  <a:pt x="1235" y="6130"/>
                                </a:lnTo>
                                <a:lnTo>
                                  <a:pt x="1264" y="6146"/>
                                </a:lnTo>
                                <a:lnTo>
                                  <a:pt x="1292" y="6163"/>
                                </a:lnTo>
                                <a:lnTo>
                                  <a:pt x="1322" y="6178"/>
                                </a:lnTo>
                                <a:lnTo>
                                  <a:pt x="1352" y="6193"/>
                                </a:lnTo>
                                <a:lnTo>
                                  <a:pt x="1383" y="6208"/>
                                </a:lnTo>
                                <a:lnTo>
                                  <a:pt x="1413" y="6221"/>
                                </a:lnTo>
                                <a:lnTo>
                                  <a:pt x="1444" y="6234"/>
                                </a:lnTo>
                                <a:lnTo>
                                  <a:pt x="1476" y="6246"/>
                                </a:lnTo>
                                <a:lnTo>
                                  <a:pt x="1508" y="6257"/>
                                </a:lnTo>
                                <a:lnTo>
                                  <a:pt x="1540" y="6267"/>
                                </a:lnTo>
                                <a:lnTo>
                                  <a:pt x="1573" y="6277"/>
                                </a:lnTo>
                                <a:lnTo>
                                  <a:pt x="1605" y="6286"/>
                                </a:lnTo>
                                <a:lnTo>
                                  <a:pt x="1639" y="6295"/>
                                </a:lnTo>
                                <a:lnTo>
                                  <a:pt x="1672" y="6301"/>
                                </a:lnTo>
                                <a:lnTo>
                                  <a:pt x="1706" y="6308"/>
                                </a:lnTo>
                                <a:lnTo>
                                  <a:pt x="1740" y="6313"/>
                                </a:lnTo>
                                <a:lnTo>
                                  <a:pt x="1774" y="6319"/>
                                </a:lnTo>
                                <a:lnTo>
                                  <a:pt x="1808" y="6322"/>
                                </a:lnTo>
                                <a:lnTo>
                                  <a:pt x="1844" y="6325"/>
                                </a:lnTo>
                                <a:lnTo>
                                  <a:pt x="1879" y="6328"/>
                                </a:lnTo>
                                <a:lnTo>
                                  <a:pt x="1914" y="6329"/>
                                </a:lnTo>
                                <a:lnTo>
                                  <a:pt x="1949" y="6330"/>
                                </a:lnTo>
                                <a:lnTo>
                                  <a:pt x="1986" y="6329"/>
                                </a:lnTo>
                                <a:lnTo>
                                  <a:pt x="2021" y="6328"/>
                                </a:lnTo>
                                <a:lnTo>
                                  <a:pt x="2056" y="6325"/>
                                </a:lnTo>
                                <a:lnTo>
                                  <a:pt x="2090" y="6322"/>
                                </a:lnTo>
                                <a:lnTo>
                                  <a:pt x="2125" y="6319"/>
                                </a:lnTo>
                                <a:lnTo>
                                  <a:pt x="2159" y="6313"/>
                                </a:lnTo>
                                <a:lnTo>
                                  <a:pt x="2193" y="6308"/>
                                </a:lnTo>
                                <a:lnTo>
                                  <a:pt x="2228" y="6301"/>
                                </a:lnTo>
                                <a:lnTo>
                                  <a:pt x="2261" y="6295"/>
                                </a:lnTo>
                                <a:lnTo>
                                  <a:pt x="2294" y="6286"/>
                                </a:lnTo>
                                <a:lnTo>
                                  <a:pt x="2327" y="6277"/>
                                </a:lnTo>
                                <a:lnTo>
                                  <a:pt x="2360" y="6267"/>
                                </a:lnTo>
                                <a:lnTo>
                                  <a:pt x="2391" y="6257"/>
                                </a:lnTo>
                                <a:lnTo>
                                  <a:pt x="2423" y="6246"/>
                                </a:lnTo>
                                <a:lnTo>
                                  <a:pt x="2455" y="6234"/>
                                </a:lnTo>
                                <a:lnTo>
                                  <a:pt x="2486" y="6221"/>
                                </a:lnTo>
                                <a:lnTo>
                                  <a:pt x="2517" y="6208"/>
                                </a:lnTo>
                                <a:lnTo>
                                  <a:pt x="2548" y="6193"/>
                                </a:lnTo>
                                <a:lnTo>
                                  <a:pt x="2577" y="6178"/>
                                </a:lnTo>
                                <a:lnTo>
                                  <a:pt x="2607" y="6163"/>
                                </a:lnTo>
                                <a:lnTo>
                                  <a:pt x="2636" y="6146"/>
                                </a:lnTo>
                                <a:lnTo>
                                  <a:pt x="2664" y="6130"/>
                                </a:lnTo>
                                <a:lnTo>
                                  <a:pt x="2693" y="6112"/>
                                </a:lnTo>
                                <a:lnTo>
                                  <a:pt x="2720" y="6093"/>
                                </a:lnTo>
                                <a:lnTo>
                                  <a:pt x="2748" y="6075"/>
                                </a:lnTo>
                                <a:lnTo>
                                  <a:pt x="2774" y="6055"/>
                                </a:lnTo>
                                <a:lnTo>
                                  <a:pt x="2801" y="6035"/>
                                </a:lnTo>
                                <a:lnTo>
                                  <a:pt x="2827" y="6014"/>
                                </a:lnTo>
                                <a:lnTo>
                                  <a:pt x="2852" y="5993"/>
                                </a:lnTo>
                                <a:lnTo>
                                  <a:pt x="2877" y="5971"/>
                                </a:lnTo>
                                <a:lnTo>
                                  <a:pt x="2901" y="5948"/>
                                </a:lnTo>
                                <a:lnTo>
                                  <a:pt x="2925" y="5925"/>
                                </a:lnTo>
                                <a:lnTo>
                                  <a:pt x="2948" y="5901"/>
                                </a:lnTo>
                                <a:lnTo>
                                  <a:pt x="2970" y="5876"/>
                                </a:lnTo>
                                <a:lnTo>
                                  <a:pt x="2992" y="5852"/>
                                </a:lnTo>
                                <a:lnTo>
                                  <a:pt x="3014" y="5827"/>
                                </a:lnTo>
                                <a:lnTo>
                                  <a:pt x="3035" y="5801"/>
                                </a:lnTo>
                                <a:lnTo>
                                  <a:pt x="3055" y="5775"/>
                                </a:lnTo>
                                <a:lnTo>
                                  <a:pt x="3075" y="5748"/>
                                </a:lnTo>
                                <a:lnTo>
                                  <a:pt x="3093" y="5720"/>
                                </a:lnTo>
                                <a:lnTo>
                                  <a:pt x="3112" y="5693"/>
                                </a:lnTo>
                                <a:lnTo>
                                  <a:pt x="3130" y="5664"/>
                                </a:lnTo>
                                <a:lnTo>
                                  <a:pt x="3146" y="5636"/>
                                </a:lnTo>
                                <a:lnTo>
                                  <a:pt x="3163" y="5607"/>
                                </a:lnTo>
                                <a:lnTo>
                                  <a:pt x="3178" y="5577"/>
                                </a:lnTo>
                                <a:lnTo>
                                  <a:pt x="3194" y="5548"/>
                                </a:lnTo>
                                <a:lnTo>
                                  <a:pt x="3208" y="5517"/>
                                </a:lnTo>
                                <a:lnTo>
                                  <a:pt x="3221" y="5486"/>
                                </a:lnTo>
                                <a:lnTo>
                                  <a:pt x="3233" y="5455"/>
                                </a:lnTo>
                                <a:lnTo>
                                  <a:pt x="3245" y="5423"/>
                                </a:lnTo>
                                <a:lnTo>
                                  <a:pt x="3257" y="5391"/>
                                </a:lnTo>
                                <a:lnTo>
                                  <a:pt x="3267" y="5359"/>
                                </a:lnTo>
                                <a:lnTo>
                                  <a:pt x="3277" y="5328"/>
                                </a:lnTo>
                                <a:lnTo>
                                  <a:pt x="3286" y="5295"/>
                                </a:lnTo>
                                <a:lnTo>
                                  <a:pt x="3294" y="5260"/>
                                </a:lnTo>
                                <a:lnTo>
                                  <a:pt x="3301" y="5227"/>
                                </a:lnTo>
                                <a:lnTo>
                                  <a:pt x="3308" y="5193"/>
                                </a:lnTo>
                                <a:lnTo>
                                  <a:pt x="3313" y="5159"/>
                                </a:lnTo>
                                <a:lnTo>
                                  <a:pt x="3318" y="5125"/>
                                </a:lnTo>
                                <a:lnTo>
                                  <a:pt x="3322" y="5091"/>
                                </a:lnTo>
                                <a:lnTo>
                                  <a:pt x="3326" y="5056"/>
                                </a:lnTo>
                                <a:lnTo>
                                  <a:pt x="3328" y="5021"/>
                                </a:lnTo>
                                <a:lnTo>
                                  <a:pt x="3329" y="4985"/>
                                </a:lnTo>
                                <a:lnTo>
                                  <a:pt x="3330" y="4950"/>
                                </a:lnTo>
                                <a:lnTo>
                                  <a:pt x="3329" y="4914"/>
                                </a:lnTo>
                                <a:lnTo>
                                  <a:pt x="3328" y="4879"/>
                                </a:lnTo>
                                <a:lnTo>
                                  <a:pt x="3326" y="4843"/>
                                </a:lnTo>
                                <a:lnTo>
                                  <a:pt x="3322" y="4808"/>
                                </a:lnTo>
                                <a:lnTo>
                                  <a:pt x="3318" y="4774"/>
                                </a:lnTo>
                                <a:lnTo>
                                  <a:pt x="3313" y="4740"/>
                                </a:lnTo>
                                <a:lnTo>
                                  <a:pt x="3308" y="4706"/>
                                </a:lnTo>
                                <a:lnTo>
                                  <a:pt x="3301" y="4672"/>
                                </a:lnTo>
                                <a:lnTo>
                                  <a:pt x="3294" y="4639"/>
                                </a:lnTo>
                                <a:lnTo>
                                  <a:pt x="3286" y="4605"/>
                                </a:lnTo>
                                <a:lnTo>
                                  <a:pt x="3277" y="4573"/>
                                </a:lnTo>
                                <a:lnTo>
                                  <a:pt x="3267" y="4540"/>
                                </a:lnTo>
                                <a:lnTo>
                                  <a:pt x="3257" y="4508"/>
                                </a:lnTo>
                                <a:lnTo>
                                  <a:pt x="3245" y="4476"/>
                                </a:lnTo>
                                <a:lnTo>
                                  <a:pt x="3233" y="4444"/>
                                </a:lnTo>
                                <a:lnTo>
                                  <a:pt x="3221" y="4413"/>
                                </a:lnTo>
                                <a:lnTo>
                                  <a:pt x="3208" y="4382"/>
                                </a:lnTo>
                                <a:lnTo>
                                  <a:pt x="3194" y="4352"/>
                                </a:lnTo>
                                <a:lnTo>
                                  <a:pt x="3178" y="4322"/>
                                </a:lnTo>
                                <a:lnTo>
                                  <a:pt x="3163" y="4292"/>
                                </a:lnTo>
                                <a:lnTo>
                                  <a:pt x="3146" y="4264"/>
                                </a:lnTo>
                                <a:lnTo>
                                  <a:pt x="3130" y="4235"/>
                                </a:lnTo>
                                <a:lnTo>
                                  <a:pt x="3112" y="4206"/>
                                </a:lnTo>
                                <a:lnTo>
                                  <a:pt x="3093" y="4179"/>
                                </a:lnTo>
                                <a:lnTo>
                                  <a:pt x="3075" y="4151"/>
                                </a:lnTo>
                                <a:lnTo>
                                  <a:pt x="3055" y="4125"/>
                                </a:lnTo>
                                <a:lnTo>
                                  <a:pt x="3035" y="4099"/>
                                </a:lnTo>
                                <a:lnTo>
                                  <a:pt x="3014" y="4072"/>
                                </a:lnTo>
                                <a:lnTo>
                                  <a:pt x="2992" y="4047"/>
                                </a:lnTo>
                                <a:lnTo>
                                  <a:pt x="2970" y="4023"/>
                                </a:lnTo>
                                <a:lnTo>
                                  <a:pt x="2948" y="3999"/>
                                </a:lnTo>
                                <a:lnTo>
                                  <a:pt x="2925" y="3974"/>
                                </a:lnTo>
                                <a:lnTo>
                                  <a:pt x="2901" y="3951"/>
                                </a:lnTo>
                                <a:lnTo>
                                  <a:pt x="2877" y="3929"/>
                                </a:lnTo>
                                <a:lnTo>
                                  <a:pt x="2852" y="3907"/>
                                </a:lnTo>
                                <a:lnTo>
                                  <a:pt x="2827" y="3885"/>
                                </a:lnTo>
                                <a:lnTo>
                                  <a:pt x="2801" y="3864"/>
                                </a:lnTo>
                                <a:lnTo>
                                  <a:pt x="2774" y="3845"/>
                                </a:lnTo>
                                <a:lnTo>
                                  <a:pt x="2748" y="3825"/>
                                </a:lnTo>
                                <a:lnTo>
                                  <a:pt x="2720" y="3806"/>
                                </a:lnTo>
                                <a:lnTo>
                                  <a:pt x="2693" y="3787"/>
                                </a:lnTo>
                                <a:lnTo>
                                  <a:pt x="2664" y="3770"/>
                                </a:lnTo>
                                <a:lnTo>
                                  <a:pt x="2636" y="3753"/>
                                </a:lnTo>
                                <a:lnTo>
                                  <a:pt x="2607" y="3737"/>
                                </a:lnTo>
                                <a:lnTo>
                                  <a:pt x="2577" y="3721"/>
                                </a:lnTo>
                                <a:lnTo>
                                  <a:pt x="2548" y="3706"/>
                                </a:lnTo>
                                <a:lnTo>
                                  <a:pt x="2517" y="3692"/>
                                </a:lnTo>
                                <a:lnTo>
                                  <a:pt x="2486" y="3678"/>
                                </a:lnTo>
                                <a:lnTo>
                                  <a:pt x="2455" y="3665"/>
                                </a:lnTo>
                                <a:lnTo>
                                  <a:pt x="2423" y="3654"/>
                                </a:lnTo>
                                <a:lnTo>
                                  <a:pt x="2391" y="3642"/>
                                </a:lnTo>
                                <a:lnTo>
                                  <a:pt x="2360" y="3632"/>
                                </a:lnTo>
                                <a:lnTo>
                                  <a:pt x="2327" y="3622"/>
                                </a:lnTo>
                                <a:lnTo>
                                  <a:pt x="2294" y="3614"/>
                                </a:lnTo>
                                <a:lnTo>
                                  <a:pt x="2261" y="3605"/>
                                </a:lnTo>
                                <a:lnTo>
                                  <a:pt x="2228" y="3598"/>
                                </a:lnTo>
                                <a:lnTo>
                                  <a:pt x="2193" y="3592"/>
                                </a:lnTo>
                                <a:lnTo>
                                  <a:pt x="2159" y="3586"/>
                                </a:lnTo>
                                <a:lnTo>
                                  <a:pt x="2125" y="3581"/>
                                </a:lnTo>
                                <a:lnTo>
                                  <a:pt x="2090" y="3577"/>
                                </a:lnTo>
                                <a:lnTo>
                                  <a:pt x="2056" y="3574"/>
                                </a:lnTo>
                                <a:lnTo>
                                  <a:pt x="2021" y="3572"/>
                                </a:lnTo>
                                <a:lnTo>
                                  <a:pt x="1986" y="3571"/>
                                </a:lnTo>
                                <a:lnTo>
                                  <a:pt x="1949" y="3569"/>
                                </a:lnTo>
                                <a:close/>
                                <a:moveTo>
                                  <a:pt x="1379" y="4655"/>
                                </a:moveTo>
                                <a:lnTo>
                                  <a:pt x="1379" y="4655"/>
                                </a:lnTo>
                                <a:lnTo>
                                  <a:pt x="1355" y="4654"/>
                                </a:lnTo>
                                <a:lnTo>
                                  <a:pt x="1332" y="4651"/>
                                </a:lnTo>
                                <a:lnTo>
                                  <a:pt x="1310" y="4644"/>
                                </a:lnTo>
                                <a:lnTo>
                                  <a:pt x="1288" y="4637"/>
                                </a:lnTo>
                                <a:lnTo>
                                  <a:pt x="1268" y="4627"/>
                                </a:lnTo>
                                <a:lnTo>
                                  <a:pt x="1248" y="4616"/>
                                </a:lnTo>
                                <a:lnTo>
                                  <a:pt x="1231" y="4601"/>
                                </a:lnTo>
                                <a:lnTo>
                                  <a:pt x="1214" y="4587"/>
                                </a:lnTo>
                                <a:lnTo>
                                  <a:pt x="1199" y="4571"/>
                                </a:lnTo>
                                <a:lnTo>
                                  <a:pt x="1186" y="4552"/>
                                </a:lnTo>
                                <a:lnTo>
                                  <a:pt x="1174" y="4533"/>
                                </a:lnTo>
                                <a:lnTo>
                                  <a:pt x="1164" y="4512"/>
                                </a:lnTo>
                                <a:lnTo>
                                  <a:pt x="1156" y="4491"/>
                                </a:lnTo>
                                <a:lnTo>
                                  <a:pt x="1150" y="4468"/>
                                </a:lnTo>
                                <a:lnTo>
                                  <a:pt x="1147" y="4445"/>
                                </a:lnTo>
                                <a:lnTo>
                                  <a:pt x="1146" y="4422"/>
                                </a:lnTo>
                                <a:lnTo>
                                  <a:pt x="1147" y="4398"/>
                                </a:lnTo>
                                <a:lnTo>
                                  <a:pt x="1150" y="4375"/>
                                </a:lnTo>
                                <a:lnTo>
                                  <a:pt x="1156" y="4353"/>
                                </a:lnTo>
                                <a:lnTo>
                                  <a:pt x="1164" y="4331"/>
                                </a:lnTo>
                                <a:lnTo>
                                  <a:pt x="1174" y="4311"/>
                                </a:lnTo>
                                <a:lnTo>
                                  <a:pt x="1186" y="4291"/>
                                </a:lnTo>
                                <a:lnTo>
                                  <a:pt x="1199" y="4274"/>
                                </a:lnTo>
                                <a:lnTo>
                                  <a:pt x="1214" y="4257"/>
                                </a:lnTo>
                                <a:lnTo>
                                  <a:pt x="1231" y="4242"/>
                                </a:lnTo>
                                <a:lnTo>
                                  <a:pt x="1248" y="4228"/>
                                </a:lnTo>
                                <a:lnTo>
                                  <a:pt x="1268" y="4216"/>
                                </a:lnTo>
                                <a:lnTo>
                                  <a:pt x="1288" y="4206"/>
                                </a:lnTo>
                                <a:lnTo>
                                  <a:pt x="1310" y="4199"/>
                                </a:lnTo>
                                <a:lnTo>
                                  <a:pt x="1332" y="4193"/>
                                </a:lnTo>
                                <a:lnTo>
                                  <a:pt x="1355" y="4189"/>
                                </a:lnTo>
                                <a:lnTo>
                                  <a:pt x="1379" y="4188"/>
                                </a:lnTo>
                                <a:lnTo>
                                  <a:pt x="1403" y="4189"/>
                                </a:lnTo>
                                <a:lnTo>
                                  <a:pt x="1427" y="4193"/>
                                </a:lnTo>
                                <a:lnTo>
                                  <a:pt x="1449" y="4199"/>
                                </a:lnTo>
                                <a:lnTo>
                                  <a:pt x="1471" y="4206"/>
                                </a:lnTo>
                                <a:lnTo>
                                  <a:pt x="1490" y="4216"/>
                                </a:lnTo>
                                <a:lnTo>
                                  <a:pt x="1510" y="4228"/>
                                </a:lnTo>
                                <a:lnTo>
                                  <a:pt x="1528" y="4242"/>
                                </a:lnTo>
                                <a:lnTo>
                                  <a:pt x="1544" y="4257"/>
                                </a:lnTo>
                                <a:lnTo>
                                  <a:pt x="1560" y="4274"/>
                                </a:lnTo>
                                <a:lnTo>
                                  <a:pt x="1573" y="4291"/>
                                </a:lnTo>
                                <a:lnTo>
                                  <a:pt x="1585" y="4311"/>
                                </a:lnTo>
                                <a:lnTo>
                                  <a:pt x="1595" y="4331"/>
                                </a:lnTo>
                                <a:lnTo>
                                  <a:pt x="1603" y="4353"/>
                                </a:lnTo>
                                <a:lnTo>
                                  <a:pt x="1608" y="4375"/>
                                </a:lnTo>
                                <a:lnTo>
                                  <a:pt x="1611" y="4398"/>
                                </a:lnTo>
                                <a:lnTo>
                                  <a:pt x="1613" y="4422"/>
                                </a:lnTo>
                                <a:lnTo>
                                  <a:pt x="1611" y="4445"/>
                                </a:lnTo>
                                <a:lnTo>
                                  <a:pt x="1608" y="4468"/>
                                </a:lnTo>
                                <a:lnTo>
                                  <a:pt x="1603" y="4491"/>
                                </a:lnTo>
                                <a:lnTo>
                                  <a:pt x="1595" y="4512"/>
                                </a:lnTo>
                                <a:lnTo>
                                  <a:pt x="1585" y="4533"/>
                                </a:lnTo>
                                <a:lnTo>
                                  <a:pt x="1573" y="4552"/>
                                </a:lnTo>
                                <a:lnTo>
                                  <a:pt x="1560" y="4571"/>
                                </a:lnTo>
                                <a:lnTo>
                                  <a:pt x="1544" y="4587"/>
                                </a:lnTo>
                                <a:lnTo>
                                  <a:pt x="1528" y="4601"/>
                                </a:lnTo>
                                <a:lnTo>
                                  <a:pt x="1510" y="4616"/>
                                </a:lnTo>
                                <a:lnTo>
                                  <a:pt x="1490" y="4627"/>
                                </a:lnTo>
                                <a:lnTo>
                                  <a:pt x="1471" y="4637"/>
                                </a:lnTo>
                                <a:lnTo>
                                  <a:pt x="1449" y="4644"/>
                                </a:lnTo>
                                <a:lnTo>
                                  <a:pt x="1427" y="4651"/>
                                </a:lnTo>
                                <a:lnTo>
                                  <a:pt x="1403" y="4654"/>
                                </a:lnTo>
                                <a:lnTo>
                                  <a:pt x="1379" y="46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59" name="KSO_Shape"/>
                        <wps:cNvSpPr>
                          <a:spLocks noChangeAspect="1"/>
                        </wps:cNvSpPr>
                        <wps:spPr bwMode="auto">
                          <a:xfrm>
                            <a:off x="6414" y="53642"/>
                            <a:ext cx="1045" cy="477"/>
                          </a:xfrm>
                          <a:custGeom>
                            <a:avLst/>
                            <a:gdLst>
                              <a:gd name="T0" fmla="*/ 1101055 w 2465388"/>
                              <a:gd name="T1" fmla="*/ 1090168 h 1123951"/>
                              <a:gd name="T2" fmla="*/ 603582 w 2465388"/>
                              <a:gd name="T3" fmla="*/ 1086737 h 1123951"/>
                              <a:gd name="T4" fmla="*/ 156122 w 2465388"/>
                              <a:gd name="T5" fmla="*/ 1032103 h 1123951"/>
                              <a:gd name="T6" fmla="*/ 119341 w 2465388"/>
                              <a:gd name="T7" fmla="*/ 947908 h 1123951"/>
                              <a:gd name="T8" fmla="*/ 514408 w 2465388"/>
                              <a:gd name="T9" fmla="*/ 993569 h 1123951"/>
                              <a:gd name="T10" fmla="*/ 1135983 w 2465388"/>
                              <a:gd name="T11" fmla="*/ 981692 h 1123951"/>
                              <a:gd name="T12" fmla="*/ 2465388 w 2465388"/>
                              <a:gd name="T13" fmla="*/ 478025 h 1123951"/>
                              <a:gd name="T14" fmla="*/ 2436319 w 2465388"/>
                              <a:gd name="T15" fmla="*/ 696082 h 1123951"/>
                              <a:gd name="T16" fmla="*/ 1595438 w 2465388"/>
                              <a:gd name="T17" fmla="*/ 917576 h 1123951"/>
                              <a:gd name="T18" fmla="*/ 1745010 w 2465388"/>
                              <a:gd name="T19" fmla="*/ 788856 h 1123951"/>
                              <a:gd name="T20" fmla="*/ 2078244 w 2465388"/>
                              <a:gd name="T21" fmla="*/ 645599 h 1123951"/>
                              <a:gd name="T22" fmla="*/ 2301810 w 2465388"/>
                              <a:gd name="T23" fmla="*/ 525072 h 1123951"/>
                              <a:gd name="T24" fmla="*/ 2439185 w 2465388"/>
                              <a:gd name="T25" fmla="*/ 288925 h 1123951"/>
                              <a:gd name="T26" fmla="*/ 2353147 w 2465388"/>
                              <a:gd name="T27" fmla="*/ 441855 h 1123951"/>
                              <a:gd name="T28" fmla="*/ 2004494 w 2465388"/>
                              <a:gd name="T29" fmla="*/ 617009 h 1123951"/>
                              <a:gd name="T30" fmla="*/ 1614807 w 2465388"/>
                              <a:gd name="T31" fmla="*/ 737923 h 1123951"/>
                              <a:gd name="T32" fmla="*/ 1384225 w 2465388"/>
                              <a:gd name="T33" fmla="*/ 851430 h 1123951"/>
                              <a:gd name="T34" fmla="*/ 1056486 w 2465388"/>
                              <a:gd name="T35" fmla="*/ 943769 h 1123951"/>
                              <a:gd name="T36" fmla="*/ 1186470 w 2465388"/>
                              <a:gd name="T37" fmla="*/ 814653 h 1123951"/>
                              <a:gd name="T38" fmla="*/ 1423141 w 2465388"/>
                              <a:gd name="T39" fmla="*/ 696648 h 1123951"/>
                              <a:gd name="T40" fmla="*/ 1959224 w 2465388"/>
                              <a:gd name="T41" fmla="*/ 537898 h 1123951"/>
                              <a:gd name="T42" fmla="*/ 2288023 w 2465388"/>
                              <a:gd name="T43" fmla="*/ 391319 h 1123951"/>
                              <a:gd name="T44" fmla="*/ 1547419 w 2465388"/>
                              <a:gd name="T45" fmla="*/ 33870 h 1123951"/>
                              <a:gd name="T46" fmla="*/ 1684641 w 2465388"/>
                              <a:gd name="T47" fmla="*/ 163693 h 1123951"/>
                              <a:gd name="T48" fmla="*/ 1525474 w 2465388"/>
                              <a:gd name="T49" fmla="*/ 171906 h 1123951"/>
                              <a:gd name="T50" fmla="*/ 1387194 w 2465388"/>
                              <a:gd name="T51" fmla="*/ 127660 h 1123951"/>
                              <a:gd name="T52" fmla="*/ 1486343 w 2465388"/>
                              <a:gd name="T53" fmla="*/ 41553 h 1123951"/>
                              <a:gd name="T54" fmla="*/ 2220383 w 2465388"/>
                              <a:gd name="T55" fmla="*/ 4765 h 1123951"/>
                              <a:gd name="T56" fmla="*/ 2353469 w 2465388"/>
                              <a:gd name="T57" fmla="*/ 136071 h 1123951"/>
                              <a:gd name="T58" fmla="*/ 2327011 w 2465388"/>
                              <a:gd name="T59" fmla="*/ 299938 h 1123951"/>
                              <a:gd name="T60" fmla="*/ 1987815 w 2465388"/>
                              <a:gd name="T61" fmla="*/ 457716 h 1123951"/>
                              <a:gd name="T62" fmla="*/ 1435629 w 2465388"/>
                              <a:gd name="T63" fmla="*/ 598287 h 1123951"/>
                              <a:gd name="T64" fmla="*/ 1145117 w 2465388"/>
                              <a:gd name="T65" fmla="*/ 681147 h 1123951"/>
                              <a:gd name="T66" fmla="*/ 944827 w 2465388"/>
                              <a:gd name="T67" fmla="*/ 793656 h 1123951"/>
                              <a:gd name="T68" fmla="*/ 773906 w 2465388"/>
                              <a:gd name="T69" fmla="*/ 964671 h 1123951"/>
                              <a:gd name="T70" fmla="*/ 328613 w 2465388"/>
                              <a:gd name="T71" fmla="*/ 946934 h 1123951"/>
                              <a:gd name="T72" fmla="*/ 1058 w 2465388"/>
                              <a:gd name="T73" fmla="*/ 799745 h 1123951"/>
                              <a:gd name="T74" fmla="*/ 25929 w 2465388"/>
                              <a:gd name="T75" fmla="*/ 728798 h 1123951"/>
                              <a:gd name="T76" fmla="*/ 160602 w 2465388"/>
                              <a:gd name="T77" fmla="*/ 649644 h 1123951"/>
                              <a:gd name="T78" fmla="*/ 603250 w 2465388"/>
                              <a:gd name="T79" fmla="*/ 531840 h 1123951"/>
                              <a:gd name="T80" fmla="*/ 685535 w 2465388"/>
                              <a:gd name="T81" fmla="*/ 663145 h 1123951"/>
                              <a:gd name="T82" fmla="*/ 712258 w 2465388"/>
                              <a:gd name="T83" fmla="*/ 628201 h 1123951"/>
                              <a:gd name="T84" fmla="*/ 828940 w 2465388"/>
                              <a:gd name="T85" fmla="*/ 606228 h 1123951"/>
                              <a:gd name="T86" fmla="*/ 871008 w 2465388"/>
                              <a:gd name="T87" fmla="*/ 593257 h 1123951"/>
                              <a:gd name="T88" fmla="*/ 968375 w 2465388"/>
                              <a:gd name="T89" fmla="*/ 535811 h 1123951"/>
                              <a:gd name="T90" fmla="*/ 1010444 w 2465388"/>
                              <a:gd name="T91" fmla="*/ 548253 h 1123951"/>
                              <a:gd name="T92" fmla="*/ 1027642 w 2465388"/>
                              <a:gd name="T93" fmla="*/ 507749 h 1123951"/>
                              <a:gd name="T94" fmla="*/ 1144058 w 2465388"/>
                              <a:gd name="T95" fmla="*/ 481806 h 1123951"/>
                              <a:gd name="T96" fmla="*/ 1183217 w 2465388"/>
                              <a:gd name="T97" fmla="*/ 461951 h 1123951"/>
                              <a:gd name="T98" fmla="*/ 1188773 w 2465388"/>
                              <a:gd name="T99" fmla="*/ 275583 h 1123951"/>
                              <a:gd name="T100" fmla="*/ 1313392 w 2465388"/>
                              <a:gd name="T101" fmla="*/ 391004 h 1123951"/>
                              <a:gd name="T102" fmla="*/ 1328737 w 2465388"/>
                              <a:gd name="T103" fmla="*/ 349971 h 1123951"/>
                              <a:gd name="T104" fmla="*/ 1339321 w 2465388"/>
                              <a:gd name="T105" fmla="*/ 165985 h 1123951"/>
                              <a:gd name="T106" fmla="*/ 1432190 w 2465388"/>
                              <a:gd name="T107" fmla="*/ 167044 h 1123951"/>
                              <a:gd name="T108" fmla="*/ 1560513 w 2465388"/>
                              <a:gd name="T109" fmla="*/ 222637 h 1123951"/>
                              <a:gd name="T110" fmla="*/ 1762390 w 2465388"/>
                              <a:gd name="T111" fmla="*/ 259434 h 1123951"/>
                              <a:gd name="T112" fmla="*/ 1950244 w 2465388"/>
                              <a:gd name="T113" fmla="*/ 220519 h 1123951"/>
                              <a:gd name="T114" fmla="*/ 2063485 w 2465388"/>
                              <a:gd name="T115" fmla="*/ 144013 h 1123951"/>
                              <a:gd name="T116" fmla="*/ 2136775 w 2465388"/>
                              <a:gd name="T117" fmla="*/ 34944 h 1123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65388" h="1123951">
                                <a:moveTo>
                                  <a:pt x="2374901" y="909638"/>
                                </a:moveTo>
                                <a:lnTo>
                                  <a:pt x="2374901" y="1047939"/>
                                </a:lnTo>
                                <a:lnTo>
                                  <a:pt x="2152626" y="1054009"/>
                                </a:lnTo>
                                <a:lnTo>
                                  <a:pt x="1954696" y="1059288"/>
                                </a:lnTo>
                                <a:lnTo>
                                  <a:pt x="1769202" y="1064303"/>
                                </a:lnTo>
                                <a:lnTo>
                                  <a:pt x="1731098" y="1065358"/>
                                </a:lnTo>
                                <a:lnTo>
                                  <a:pt x="1691671" y="1066414"/>
                                </a:lnTo>
                                <a:lnTo>
                                  <a:pt x="1609376" y="1069845"/>
                                </a:lnTo>
                                <a:lnTo>
                                  <a:pt x="1523112" y="1073540"/>
                                </a:lnTo>
                                <a:lnTo>
                                  <a:pt x="1433673" y="1077499"/>
                                </a:lnTo>
                                <a:lnTo>
                                  <a:pt x="1341323" y="1081722"/>
                                </a:lnTo>
                                <a:lnTo>
                                  <a:pt x="1246856" y="1085417"/>
                                </a:lnTo>
                                <a:lnTo>
                                  <a:pt x="1198432" y="1087265"/>
                                </a:lnTo>
                                <a:lnTo>
                                  <a:pt x="1150008" y="1088584"/>
                                </a:lnTo>
                                <a:lnTo>
                                  <a:pt x="1101055" y="1090168"/>
                                </a:lnTo>
                                <a:lnTo>
                                  <a:pt x="1051837" y="1091224"/>
                                </a:lnTo>
                                <a:lnTo>
                                  <a:pt x="1051837" y="1123951"/>
                                </a:lnTo>
                                <a:lnTo>
                                  <a:pt x="1009763" y="1123951"/>
                                </a:lnTo>
                                <a:lnTo>
                                  <a:pt x="1009763" y="1092279"/>
                                </a:lnTo>
                                <a:lnTo>
                                  <a:pt x="967160" y="1092807"/>
                                </a:lnTo>
                                <a:lnTo>
                                  <a:pt x="924293" y="1093071"/>
                                </a:lnTo>
                                <a:lnTo>
                                  <a:pt x="881690" y="1093335"/>
                                </a:lnTo>
                                <a:lnTo>
                                  <a:pt x="839088" y="1093071"/>
                                </a:lnTo>
                                <a:lnTo>
                                  <a:pt x="839088" y="1123951"/>
                                </a:lnTo>
                                <a:lnTo>
                                  <a:pt x="797014" y="1123951"/>
                                </a:lnTo>
                                <a:lnTo>
                                  <a:pt x="797014" y="1092807"/>
                                </a:lnTo>
                                <a:lnTo>
                                  <a:pt x="748326" y="1092015"/>
                                </a:lnTo>
                                <a:lnTo>
                                  <a:pt x="699901" y="1090432"/>
                                </a:lnTo>
                                <a:lnTo>
                                  <a:pt x="651477" y="1088584"/>
                                </a:lnTo>
                                <a:lnTo>
                                  <a:pt x="603582" y="1086737"/>
                                </a:lnTo>
                                <a:lnTo>
                                  <a:pt x="555952" y="1083834"/>
                                </a:lnTo>
                                <a:lnTo>
                                  <a:pt x="508586" y="1080402"/>
                                </a:lnTo>
                                <a:lnTo>
                                  <a:pt x="461750" y="1076707"/>
                                </a:lnTo>
                                <a:lnTo>
                                  <a:pt x="415443" y="1072484"/>
                                </a:lnTo>
                                <a:lnTo>
                                  <a:pt x="415443" y="1123951"/>
                                </a:lnTo>
                                <a:lnTo>
                                  <a:pt x="373369" y="1123951"/>
                                </a:lnTo>
                                <a:lnTo>
                                  <a:pt x="373369" y="1067470"/>
                                </a:lnTo>
                                <a:lnTo>
                                  <a:pt x="345320" y="1064303"/>
                                </a:lnTo>
                                <a:lnTo>
                                  <a:pt x="317536" y="1060344"/>
                                </a:lnTo>
                                <a:lnTo>
                                  <a:pt x="289751" y="1056385"/>
                                </a:lnTo>
                                <a:lnTo>
                                  <a:pt x="262496" y="1051898"/>
                                </a:lnTo>
                                <a:lnTo>
                                  <a:pt x="235506" y="1047675"/>
                                </a:lnTo>
                                <a:lnTo>
                                  <a:pt x="208780" y="1042660"/>
                                </a:lnTo>
                                <a:lnTo>
                                  <a:pt x="182319" y="1037381"/>
                                </a:lnTo>
                                <a:lnTo>
                                  <a:pt x="156122" y="1032103"/>
                                </a:lnTo>
                                <a:lnTo>
                                  <a:pt x="156122" y="1074860"/>
                                </a:lnTo>
                                <a:lnTo>
                                  <a:pt x="114048" y="1074860"/>
                                </a:lnTo>
                                <a:lnTo>
                                  <a:pt x="114048" y="1022337"/>
                                </a:lnTo>
                                <a:lnTo>
                                  <a:pt x="85206" y="1015211"/>
                                </a:lnTo>
                                <a:lnTo>
                                  <a:pt x="56892" y="1007293"/>
                                </a:lnTo>
                                <a:lnTo>
                                  <a:pt x="29108" y="999111"/>
                                </a:lnTo>
                                <a:lnTo>
                                  <a:pt x="1588" y="990665"/>
                                </a:lnTo>
                                <a:lnTo>
                                  <a:pt x="1588" y="918084"/>
                                </a:lnTo>
                                <a:lnTo>
                                  <a:pt x="13760" y="922307"/>
                                </a:lnTo>
                                <a:lnTo>
                                  <a:pt x="27785" y="926266"/>
                                </a:lnTo>
                                <a:lnTo>
                                  <a:pt x="43661" y="930753"/>
                                </a:lnTo>
                                <a:lnTo>
                                  <a:pt x="60597" y="934976"/>
                                </a:lnTo>
                                <a:lnTo>
                                  <a:pt x="78855" y="939199"/>
                                </a:lnTo>
                                <a:lnTo>
                                  <a:pt x="98966" y="943422"/>
                                </a:lnTo>
                                <a:lnTo>
                                  <a:pt x="119341" y="947908"/>
                                </a:lnTo>
                                <a:lnTo>
                                  <a:pt x="141039" y="951867"/>
                                </a:lnTo>
                                <a:lnTo>
                                  <a:pt x="163266" y="956090"/>
                                </a:lnTo>
                                <a:lnTo>
                                  <a:pt x="186023" y="959785"/>
                                </a:lnTo>
                                <a:lnTo>
                                  <a:pt x="209045" y="963744"/>
                                </a:lnTo>
                                <a:lnTo>
                                  <a:pt x="232330" y="967439"/>
                                </a:lnTo>
                                <a:lnTo>
                                  <a:pt x="256146" y="970607"/>
                                </a:lnTo>
                                <a:lnTo>
                                  <a:pt x="279432" y="973774"/>
                                </a:lnTo>
                                <a:lnTo>
                                  <a:pt x="302717" y="976677"/>
                                </a:lnTo>
                                <a:lnTo>
                                  <a:pt x="325739" y="979316"/>
                                </a:lnTo>
                                <a:lnTo>
                                  <a:pt x="357228" y="982220"/>
                                </a:lnTo>
                                <a:lnTo>
                                  <a:pt x="388717" y="985123"/>
                                </a:lnTo>
                                <a:lnTo>
                                  <a:pt x="419941" y="987762"/>
                                </a:lnTo>
                                <a:lnTo>
                                  <a:pt x="451695" y="989874"/>
                                </a:lnTo>
                                <a:lnTo>
                                  <a:pt x="482919" y="991985"/>
                                </a:lnTo>
                                <a:lnTo>
                                  <a:pt x="514408" y="993569"/>
                                </a:lnTo>
                                <a:lnTo>
                                  <a:pt x="545632" y="994888"/>
                                </a:lnTo>
                                <a:lnTo>
                                  <a:pt x="577121" y="995944"/>
                                </a:lnTo>
                                <a:lnTo>
                                  <a:pt x="608610" y="996736"/>
                                </a:lnTo>
                                <a:lnTo>
                                  <a:pt x="639834" y="997264"/>
                                </a:lnTo>
                                <a:lnTo>
                                  <a:pt x="671059" y="997792"/>
                                </a:lnTo>
                                <a:lnTo>
                                  <a:pt x="702283" y="997792"/>
                                </a:lnTo>
                                <a:lnTo>
                                  <a:pt x="733507" y="997792"/>
                                </a:lnTo>
                                <a:lnTo>
                                  <a:pt x="764732" y="997528"/>
                                </a:lnTo>
                                <a:lnTo>
                                  <a:pt x="795956" y="996736"/>
                                </a:lnTo>
                                <a:lnTo>
                                  <a:pt x="827180" y="995944"/>
                                </a:lnTo>
                                <a:lnTo>
                                  <a:pt x="889100" y="994361"/>
                                </a:lnTo>
                                <a:lnTo>
                                  <a:pt x="951019" y="991985"/>
                                </a:lnTo>
                                <a:lnTo>
                                  <a:pt x="1012938" y="988818"/>
                                </a:lnTo>
                                <a:lnTo>
                                  <a:pt x="1074329" y="985387"/>
                                </a:lnTo>
                                <a:lnTo>
                                  <a:pt x="1135983" y="981692"/>
                                </a:lnTo>
                                <a:lnTo>
                                  <a:pt x="1197109" y="977733"/>
                                </a:lnTo>
                                <a:lnTo>
                                  <a:pt x="1318566" y="969551"/>
                                </a:lnTo>
                                <a:lnTo>
                                  <a:pt x="1507500" y="956882"/>
                                </a:lnTo>
                                <a:lnTo>
                                  <a:pt x="1669972" y="947117"/>
                                </a:lnTo>
                                <a:lnTo>
                                  <a:pt x="1821595" y="938143"/>
                                </a:lnTo>
                                <a:lnTo>
                                  <a:pt x="1959988" y="930753"/>
                                </a:lnTo>
                                <a:lnTo>
                                  <a:pt x="2083562" y="923891"/>
                                </a:lnTo>
                                <a:lnTo>
                                  <a:pt x="2188613" y="918612"/>
                                </a:lnTo>
                                <a:lnTo>
                                  <a:pt x="2274083" y="914389"/>
                                </a:lnTo>
                                <a:lnTo>
                                  <a:pt x="2374901" y="909638"/>
                                </a:lnTo>
                                <a:close/>
                                <a:moveTo>
                                  <a:pt x="2461688" y="401638"/>
                                </a:moveTo>
                                <a:lnTo>
                                  <a:pt x="2463010" y="419347"/>
                                </a:lnTo>
                                <a:lnTo>
                                  <a:pt x="2464595" y="438378"/>
                                </a:lnTo>
                                <a:lnTo>
                                  <a:pt x="2465124" y="457672"/>
                                </a:lnTo>
                                <a:lnTo>
                                  <a:pt x="2465388" y="478025"/>
                                </a:lnTo>
                                <a:lnTo>
                                  <a:pt x="2465388" y="490976"/>
                                </a:lnTo>
                                <a:lnTo>
                                  <a:pt x="2465124" y="503927"/>
                                </a:lnTo>
                                <a:lnTo>
                                  <a:pt x="2464595" y="517407"/>
                                </a:lnTo>
                                <a:lnTo>
                                  <a:pt x="2464067" y="531151"/>
                                </a:lnTo>
                                <a:lnTo>
                                  <a:pt x="2463010" y="545160"/>
                                </a:lnTo>
                                <a:lnTo>
                                  <a:pt x="2461688" y="559168"/>
                                </a:lnTo>
                                <a:lnTo>
                                  <a:pt x="2460103" y="573441"/>
                                </a:lnTo>
                                <a:lnTo>
                                  <a:pt x="2458517" y="587450"/>
                                </a:lnTo>
                                <a:lnTo>
                                  <a:pt x="2456403" y="601458"/>
                                </a:lnTo>
                                <a:lnTo>
                                  <a:pt x="2454025" y="615467"/>
                                </a:lnTo>
                                <a:lnTo>
                                  <a:pt x="2451382" y="629211"/>
                                </a:lnTo>
                                <a:lnTo>
                                  <a:pt x="2448739" y="642956"/>
                                </a:lnTo>
                                <a:lnTo>
                                  <a:pt x="2445833" y="656700"/>
                                </a:lnTo>
                                <a:lnTo>
                                  <a:pt x="2442661" y="670180"/>
                                </a:lnTo>
                                <a:lnTo>
                                  <a:pt x="2436319" y="696082"/>
                                </a:lnTo>
                                <a:lnTo>
                                  <a:pt x="2429184" y="721456"/>
                                </a:lnTo>
                                <a:lnTo>
                                  <a:pt x="2422049" y="745509"/>
                                </a:lnTo>
                                <a:lnTo>
                                  <a:pt x="2414650" y="768240"/>
                                </a:lnTo>
                                <a:lnTo>
                                  <a:pt x="2407515" y="789649"/>
                                </a:lnTo>
                                <a:lnTo>
                                  <a:pt x="2400380" y="809208"/>
                                </a:lnTo>
                                <a:lnTo>
                                  <a:pt x="2393773" y="826917"/>
                                </a:lnTo>
                                <a:lnTo>
                                  <a:pt x="2387431" y="842776"/>
                                </a:lnTo>
                                <a:lnTo>
                                  <a:pt x="2381881" y="855991"/>
                                </a:lnTo>
                                <a:lnTo>
                                  <a:pt x="2373953" y="876079"/>
                                </a:lnTo>
                                <a:lnTo>
                                  <a:pt x="2285426" y="880044"/>
                                </a:lnTo>
                                <a:lnTo>
                                  <a:pt x="2116034" y="888502"/>
                                </a:lnTo>
                                <a:lnTo>
                                  <a:pt x="2005837" y="894317"/>
                                </a:lnTo>
                                <a:lnTo>
                                  <a:pt x="1880841" y="901189"/>
                                </a:lnTo>
                                <a:lnTo>
                                  <a:pt x="1743425" y="908854"/>
                                </a:lnTo>
                                <a:lnTo>
                                  <a:pt x="1595438" y="917576"/>
                                </a:lnTo>
                                <a:lnTo>
                                  <a:pt x="1601780" y="907797"/>
                                </a:lnTo>
                                <a:lnTo>
                                  <a:pt x="1608915" y="898017"/>
                                </a:lnTo>
                                <a:lnTo>
                                  <a:pt x="1616579" y="888766"/>
                                </a:lnTo>
                                <a:lnTo>
                                  <a:pt x="1624243" y="879515"/>
                                </a:lnTo>
                                <a:lnTo>
                                  <a:pt x="1633227" y="870529"/>
                                </a:lnTo>
                                <a:lnTo>
                                  <a:pt x="1642212" y="861542"/>
                                </a:lnTo>
                                <a:lnTo>
                                  <a:pt x="1651462" y="852820"/>
                                </a:lnTo>
                                <a:lnTo>
                                  <a:pt x="1661768" y="844362"/>
                                </a:lnTo>
                                <a:lnTo>
                                  <a:pt x="1672338" y="836168"/>
                                </a:lnTo>
                                <a:lnTo>
                                  <a:pt x="1682909" y="827974"/>
                                </a:lnTo>
                                <a:lnTo>
                                  <a:pt x="1694272" y="819781"/>
                                </a:lnTo>
                                <a:lnTo>
                                  <a:pt x="1706428" y="812116"/>
                                </a:lnTo>
                                <a:lnTo>
                                  <a:pt x="1718848" y="804450"/>
                                </a:lnTo>
                                <a:lnTo>
                                  <a:pt x="1731533" y="796521"/>
                                </a:lnTo>
                                <a:lnTo>
                                  <a:pt x="1745010" y="788856"/>
                                </a:lnTo>
                                <a:lnTo>
                                  <a:pt x="1758488" y="781720"/>
                                </a:lnTo>
                                <a:lnTo>
                                  <a:pt x="1772493" y="774055"/>
                                </a:lnTo>
                                <a:lnTo>
                                  <a:pt x="1787292" y="766654"/>
                                </a:lnTo>
                                <a:lnTo>
                                  <a:pt x="1802091" y="759517"/>
                                </a:lnTo>
                                <a:lnTo>
                                  <a:pt x="1817154" y="752117"/>
                                </a:lnTo>
                                <a:lnTo>
                                  <a:pt x="1833009" y="744980"/>
                                </a:lnTo>
                                <a:lnTo>
                                  <a:pt x="1849129" y="737844"/>
                                </a:lnTo>
                                <a:lnTo>
                                  <a:pt x="1882691" y="723571"/>
                                </a:lnTo>
                                <a:lnTo>
                                  <a:pt x="1917573" y="709034"/>
                                </a:lnTo>
                                <a:lnTo>
                                  <a:pt x="1953777" y="694761"/>
                                </a:lnTo>
                                <a:lnTo>
                                  <a:pt x="1991831" y="679695"/>
                                </a:lnTo>
                                <a:lnTo>
                                  <a:pt x="2030942" y="664893"/>
                                </a:lnTo>
                                <a:lnTo>
                                  <a:pt x="2046533" y="658814"/>
                                </a:lnTo>
                                <a:lnTo>
                                  <a:pt x="2062389" y="652471"/>
                                </a:lnTo>
                                <a:lnTo>
                                  <a:pt x="2078244" y="645599"/>
                                </a:lnTo>
                                <a:lnTo>
                                  <a:pt x="2093572" y="638991"/>
                                </a:lnTo>
                                <a:lnTo>
                                  <a:pt x="2109427" y="631590"/>
                                </a:lnTo>
                                <a:lnTo>
                                  <a:pt x="2125283" y="624454"/>
                                </a:lnTo>
                                <a:lnTo>
                                  <a:pt x="2140610" y="617053"/>
                                </a:lnTo>
                                <a:lnTo>
                                  <a:pt x="2155937" y="609124"/>
                                </a:lnTo>
                                <a:lnTo>
                                  <a:pt x="2171265" y="601458"/>
                                </a:lnTo>
                                <a:lnTo>
                                  <a:pt x="2186592" y="593265"/>
                                </a:lnTo>
                                <a:lnTo>
                                  <a:pt x="2201390" y="585335"/>
                                </a:lnTo>
                                <a:lnTo>
                                  <a:pt x="2216189" y="577142"/>
                                </a:lnTo>
                                <a:lnTo>
                                  <a:pt x="2230988" y="568684"/>
                                </a:lnTo>
                                <a:lnTo>
                                  <a:pt x="2245786" y="560226"/>
                                </a:lnTo>
                                <a:lnTo>
                                  <a:pt x="2260057" y="551239"/>
                                </a:lnTo>
                                <a:lnTo>
                                  <a:pt x="2274327" y="542781"/>
                                </a:lnTo>
                                <a:lnTo>
                                  <a:pt x="2288068" y="534059"/>
                                </a:lnTo>
                                <a:lnTo>
                                  <a:pt x="2301810" y="525072"/>
                                </a:lnTo>
                                <a:lnTo>
                                  <a:pt x="2315552" y="516350"/>
                                </a:lnTo>
                                <a:lnTo>
                                  <a:pt x="2328500" y="507363"/>
                                </a:lnTo>
                                <a:lnTo>
                                  <a:pt x="2341449" y="498641"/>
                                </a:lnTo>
                                <a:lnTo>
                                  <a:pt x="2353869" y="489390"/>
                                </a:lnTo>
                                <a:lnTo>
                                  <a:pt x="2366554" y="480403"/>
                                </a:lnTo>
                                <a:lnTo>
                                  <a:pt x="2378446" y="471417"/>
                                </a:lnTo>
                                <a:lnTo>
                                  <a:pt x="2390073" y="462694"/>
                                </a:lnTo>
                                <a:lnTo>
                                  <a:pt x="2401437" y="453443"/>
                                </a:lnTo>
                                <a:lnTo>
                                  <a:pt x="2412536" y="444721"/>
                                </a:lnTo>
                                <a:lnTo>
                                  <a:pt x="2423106" y="435999"/>
                                </a:lnTo>
                                <a:lnTo>
                                  <a:pt x="2433412" y="427277"/>
                                </a:lnTo>
                                <a:lnTo>
                                  <a:pt x="2443190" y="418554"/>
                                </a:lnTo>
                                <a:lnTo>
                                  <a:pt x="2452703" y="410096"/>
                                </a:lnTo>
                                <a:lnTo>
                                  <a:pt x="2461688" y="401638"/>
                                </a:lnTo>
                                <a:close/>
                                <a:moveTo>
                                  <a:pt x="2439185" y="288925"/>
                                </a:moveTo>
                                <a:lnTo>
                                  <a:pt x="2443685" y="304536"/>
                                </a:lnTo>
                                <a:lnTo>
                                  <a:pt x="2448186" y="320940"/>
                                </a:lnTo>
                                <a:lnTo>
                                  <a:pt x="2452157" y="337873"/>
                                </a:lnTo>
                                <a:lnTo>
                                  <a:pt x="2455863" y="355600"/>
                                </a:lnTo>
                                <a:lnTo>
                                  <a:pt x="2447921" y="363802"/>
                                </a:lnTo>
                                <a:lnTo>
                                  <a:pt x="2439714" y="372004"/>
                                </a:lnTo>
                                <a:lnTo>
                                  <a:pt x="2431243" y="379942"/>
                                </a:lnTo>
                                <a:lnTo>
                                  <a:pt x="2422507" y="388144"/>
                                </a:lnTo>
                                <a:lnTo>
                                  <a:pt x="2413241" y="396082"/>
                                </a:lnTo>
                                <a:lnTo>
                                  <a:pt x="2403975" y="403490"/>
                                </a:lnTo>
                                <a:lnTo>
                                  <a:pt x="2394445" y="411427"/>
                                </a:lnTo>
                                <a:lnTo>
                                  <a:pt x="2384385" y="419100"/>
                                </a:lnTo>
                                <a:lnTo>
                                  <a:pt x="2374061" y="427038"/>
                                </a:lnTo>
                                <a:lnTo>
                                  <a:pt x="2363736" y="434446"/>
                                </a:lnTo>
                                <a:lnTo>
                                  <a:pt x="2353147" y="441855"/>
                                </a:lnTo>
                                <a:lnTo>
                                  <a:pt x="2342293" y="449527"/>
                                </a:lnTo>
                                <a:lnTo>
                                  <a:pt x="2331174" y="456671"/>
                                </a:lnTo>
                                <a:lnTo>
                                  <a:pt x="2319790" y="464080"/>
                                </a:lnTo>
                                <a:lnTo>
                                  <a:pt x="2296759" y="478367"/>
                                </a:lnTo>
                                <a:lnTo>
                                  <a:pt x="2272668" y="492655"/>
                                </a:lnTo>
                                <a:lnTo>
                                  <a:pt x="2247783" y="506413"/>
                                </a:lnTo>
                                <a:lnTo>
                                  <a:pt x="2222369" y="519907"/>
                                </a:lnTo>
                                <a:lnTo>
                                  <a:pt x="2196690" y="533136"/>
                                </a:lnTo>
                                <a:lnTo>
                                  <a:pt x="2170481" y="546100"/>
                                </a:lnTo>
                                <a:lnTo>
                                  <a:pt x="2143478" y="558800"/>
                                </a:lnTo>
                                <a:lnTo>
                                  <a:pt x="2116211" y="570971"/>
                                </a:lnTo>
                                <a:lnTo>
                                  <a:pt x="2088414" y="582878"/>
                                </a:lnTo>
                                <a:lnTo>
                                  <a:pt x="2060882" y="594784"/>
                                </a:lnTo>
                                <a:lnTo>
                                  <a:pt x="2033085" y="605896"/>
                                </a:lnTo>
                                <a:lnTo>
                                  <a:pt x="2004494" y="617009"/>
                                </a:lnTo>
                                <a:lnTo>
                                  <a:pt x="1976432" y="627328"/>
                                </a:lnTo>
                                <a:lnTo>
                                  <a:pt x="1948370" y="637646"/>
                                </a:lnTo>
                                <a:lnTo>
                                  <a:pt x="1920309" y="647701"/>
                                </a:lnTo>
                                <a:lnTo>
                                  <a:pt x="1892247" y="657226"/>
                                </a:lnTo>
                                <a:lnTo>
                                  <a:pt x="1864450" y="666486"/>
                                </a:lnTo>
                                <a:lnTo>
                                  <a:pt x="1837183" y="675217"/>
                                </a:lnTo>
                                <a:lnTo>
                                  <a:pt x="1809915" y="683948"/>
                                </a:lnTo>
                                <a:lnTo>
                                  <a:pt x="1782912" y="691621"/>
                                </a:lnTo>
                                <a:lnTo>
                                  <a:pt x="1756704" y="699559"/>
                                </a:lnTo>
                                <a:lnTo>
                                  <a:pt x="1731025" y="706967"/>
                                </a:lnTo>
                                <a:lnTo>
                                  <a:pt x="1705610" y="713582"/>
                                </a:lnTo>
                                <a:lnTo>
                                  <a:pt x="1680990" y="720461"/>
                                </a:lnTo>
                                <a:lnTo>
                                  <a:pt x="1656900" y="726282"/>
                                </a:lnTo>
                                <a:lnTo>
                                  <a:pt x="1635721" y="732103"/>
                                </a:lnTo>
                                <a:lnTo>
                                  <a:pt x="1614807" y="737923"/>
                                </a:lnTo>
                                <a:lnTo>
                                  <a:pt x="1594687" y="744273"/>
                                </a:lnTo>
                                <a:lnTo>
                                  <a:pt x="1575362" y="751153"/>
                                </a:lnTo>
                                <a:lnTo>
                                  <a:pt x="1557095" y="757767"/>
                                </a:lnTo>
                                <a:lnTo>
                                  <a:pt x="1538829" y="765176"/>
                                </a:lnTo>
                                <a:lnTo>
                                  <a:pt x="1521621" y="772319"/>
                                </a:lnTo>
                                <a:lnTo>
                                  <a:pt x="1504943" y="779992"/>
                                </a:lnTo>
                                <a:lnTo>
                                  <a:pt x="1489059" y="787930"/>
                                </a:lnTo>
                                <a:lnTo>
                                  <a:pt x="1473705" y="795867"/>
                                </a:lnTo>
                                <a:lnTo>
                                  <a:pt x="1459144" y="803540"/>
                                </a:lnTo>
                                <a:lnTo>
                                  <a:pt x="1445113" y="811478"/>
                                </a:lnTo>
                                <a:lnTo>
                                  <a:pt x="1431612" y="819680"/>
                                </a:lnTo>
                                <a:lnTo>
                                  <a:pt x="1418640" y="827617"/>
                                </a:lnTo>
                                <a:lnTo>
                                  <a:pt x="1406727" y="835819"/>
                                </a:lnTo>
                                <a:lnTo>
                                  <a:pt x="1395079" y="843757"/>
                                </a:lnTo>
                                <a:lnTo>
                                  <a:pt x="1384225" y="851430"/>
                                </a:lnTo>
                                <a:lnTo>
                                  <a:pt x="1373900" y="859367"/>
                                </a:lnTo>
                                <a:lnTo>
                                  <a:pt x="1364370" y="867040"/>
                                </a:lnTo>
                                <a:lnTo>
                                  <a:pt x="1355369" y="874449"/>
                                </a:lnTo>
                                <a:lnTo>
                                  <a:pt x="1346368" y="881592"/>
                                </a:lnTo>
                                <a:lnTo>
                                  <a:pt x="1338691" y="888736"/>
                                </a:lnTo>
                                <a:lnTo>
                                  <a:pt x="1331278" y="895351"/>
                                </a:lnTo>
                                <a:lnTo>
                                  <a:pt x="1324660" y="901701"/>
                                </a:lnTo>
                                <a:lnTo>
                                  <a:pt x="1312482" y="913607"/>
                                </a:lnTo>
                                <a:lnTo>
                                  <a:pt x="1303217" y="923661"/>
                                </a:lnTo>
                                <a:lnTo>
                                  <a:pt x="1295539" y="932128"/>
                                </a:lnTo>
                                <a:lnTo>
                                  <a:pt x="1290245" y="938742"/>
                                </a:lnTo>
                                <a:lnTo>
                                  <a:pt x="1170321" y="946944"/>
                                </a:lnTo>
                                <a:lnTo>
                                  <a:pt x="1109962" y="950649"/>
                                </a:lnTo>
                                <a:lnTo>
                                  <a:pt x="1049338" y="954088"/>
                                </a:lnTo>
                                <a:lnTo>
                                  <a:pt x="1056486" y="943769"/>
                                </a:lnTo>
                                <a:lnTo>
                                  <a:pt x="1063369" y="933980"/>
                                </a:lnTo>
                                <a:lnTo>
                                  <a:pt x="1071046" y="923926"/>
                                </a:lnTo>
                                <a:lnTo>
                                  <a:pt x="1078723" y="914401"/>
                                </a:lnTo>
                                <a:lnTo>
                                  <a:pt x="1086665" y="905140"/>
                                </a:lnTo>
                                <a:lnTo>
                                  <a:pt x="1094872" y="895880"/>
                                </a:lnTo>
                                <a:lnTo>
                                  <a:pt x="1102814" y="886884"/>
                                </a:lnTo>
                                <a:lnTo>
                                  <a:pt x="1111550" y="878153"/>
                                </a:lnTo>
                                <a:lnTo>
                                  <a:pt x="1120286" y="869686"/>
                                </a:lnTo>
                                <a:lnTo>
                                  <a:pt x="1129287" y="861219"/>
                                </a:lnTo>
                                <a:lnTo>
                                  <a:pt x="1138288" y="853017"/>
                                </a:lnTo>
                                <a:lnTo>
                                  <a:pt x="1147289" y="845080"/>
                                </a:lnTo>
                                <a:lnTo>
                                  <a:pt x="1157084" y="837142"/>
                                </a:lnTo>
                                <a:lnTo>
                                  <a:pt x="1166615" y="829734"/>
                                </a:lnTo>
                                <a:lnTo>
                                  <a:pt x="1176674" y="822061"/>
                                </a:lnTo>
                                <a:lnTo>
                                  <a:pt x="1186470" y="814653"/>
                                </a:lnTo>
                                <a:lnTo>
                                  <a:pt x="1196794" y="807774"/>
                                </a:lnTo>
                                <a:lnTo>
                                  <a:pt x="1207383" y="800630"/>
                                </a:lnTo>
                                <a:lnTo>
                                  <a:pt x="1217973" y="794015"/>
                                </a:lnTo>
                                <a:lnTo>
                                  <a:pt x="1228562" y="787136"/>
                                </a:lnTo>
                                <a:lnTo>
                                  <a:pt x="1239416" y="780521"/>
                                </a:lnTo>
                                <a:lnTo>
                                  <a:pt x="1250535" y="774171"/>
                                </a:lnTo>
                                <a:lnTo>
                                  <a:pt x="1261918" y="768086"/>
                                </a:lnTo>
                                <a:lnTo>
                                  <a:pt x="1273302" y="761736"/>
                                </a:lnTo>
                                <a:lnTo>
                                  <a:pt x="1285215" y="755651"/>
                                </a:lnTo>
                                <a:lnTo>
                                  <a:pt x="1296863" y="749830"/>
                                </a:lnTo>
                                <a:lnTo>
                                  <a:pt x="1320689" y="738453"/>
                                </a:lnTo>
                                <a:lnTo>
                                  <a:pt x="1345574" y="727340"/>
                                </a:lnTo>
                                <a:lnTo>
                                  <a:pt x="1370724" y="716757"/>
                                </a:lnTo>
                                <a:lnTo>
                                  <a:pt x="1396667" y="706703"/>
                                </a:lnTo>
                                <a:lnTo>
                                  <a:pt x="1423141" y="696648"/>
                                </a:lnTo>
                                <a:lnTo>
                                  <a:pt x="1449879" y="687123"/>
                                </a:lnTo>
                                <a:lnTo>
                                  <a:pt x="1477411" y="677598"/>
                                </a:lnTo>
                                <a:lnTo>
                                  <a:pt x="1505473" y="668603"/>
                                </a:lnTo>
                                <a:lnTo>
                                  <a:pt x="1534064" y="659607"/>
                                </a:lnTo>
                                <a:lnTo>
                                  <a:pt x="1563184" y="650876"/>
                                </a:lnTo>
                                <a:lnTo>
                                  <a:pt x="1592570" y="642409"/>
                                </a:lnTo>
                                <a:lnTo>
                                  <a:pt x="1622484" y="633942"/>
                                </a:lnTo>
                                <a:lnTo>
                                  <a:pt x="1652929" y="625475"/>
                                </a:lnTo>
                                <a:lnTo>
                                  <a:pt x="1714611" y="608542"/>
                                </a:lnTo>
                                <a:lnTo>
                                  <a:pt x="1778147" y="591080"/>
                                </a:lnTo>
                                <a:lnTo>
                                  <a:pt x="1842742" y="573617"/>
                                </a:lnTo>
                                <a:lnTo>
                                  <a:pt x="1872921" y="564886"/>
                                </a:lnTo>
                                <a:lnTo>
                                  <a:pt x="1902572" y="556155"/>
                                </a:lnTo>
                                <a:lnTo>
                                  <a:pt x="1931427" y="547159"/>
                                </a:lnTo>
                                <a:lnTo>
                                  <a:pt x="1959224" y="537898"/>
                                </a:lnTo>
                                <a:lnTo>
                                  <a:pt x="1986757" y="528638"/>
                                </a:lnTo>
                                <a:lnTo>
                                  <a:pt x="2012965" y="519113"/>
                                </a:lnTo>
                                <a:lnTo>
                                  <a:pt x="2038909" y="509323"/>
                                </a:lnTo>
                                <a:lnTo>
                                  <a:pt x="2063794" y="499534"/>
                                </a:lnTo>
                                <a:lnTo>
                                  <a:pt x="2087885" y="489744"/>
                                </a:lnTo>
                                <a:lnTo>
                                  <a:pt x="2111446" y="479955"/>
                                </a:lnTo>
                                <a:lnTo>
                                  <a:pt x="2133948" y="469900"/>
                                </a:lnTo>
                                <a:lnTo>
                                  <a:pt x="2155656" y="460111"/>
                                </a:lnTo>
                                <a:lnTo>
                                  <a:pt x="2176835" y="450057"/>
                                </a:lnTo>
                                <a:lnTo>
                                  <a:pt x="2197219" y="439738"/>
                                </a:lnTo>
                                <a:lnTo>
                                  <a:pt x="2216809" y="430213"/>
                                </a:lnTo>
                                <a:lnTo>
                                  <a:pt x="2235870" y="420159"/>
                                </a:lnTo>
                                <a:lnTo>
                                  <a:pt x="2254137" y="410634"/>
                                </a:lnTo>
                                <a:lnTo>
                                  <a:pt x="2271344" y="400844"/>
                                </a:lnTo>
                                <a:lnTo>
                                  <a:pt x="2288023" y="391319"/>
                                </a:lnTo>
                                <a:lnTo>
                                  <a:pt x="2303642" y="382059"/>
                                </a:lnTo>
                                <a:lnTo>
                                  <a:pt x="2318996" y="372798"/>
                                </a:lnTo>
                                <a:lnTo>
                                  <a:pt x="2333557" y="363802"/>
                                </a:lnTo>
                                <a:lnTo>
                                  <a:pt x="2347323" y="355071"/>
                                </a:lnTo>
                                <a:lnTo>
                                  <a:pt x="2360030" y="346340"/>
                                </a:lnTo>
                                <a:lnTo>
                                  <a:pt x="2372472" y="338138"/>
                                </a:lnTo>
                                <a:lnTo>
                                  <a:pt x="2384120" y="330200"/>
                                </a:lnTo>
                                <a:lnTo>
                                  <a:pt x="2405034" y="315119"/>
                                </a:lnTo>
                                <a:lnTo>
                                  <a:pt x="2423566" y="301361"/>
                                </a:lnTo>
                                <a:lnTo>
                                  <a:pt x="2439185" y="288925"/>
                                </a:lnTo>
                                <a:close/>
                                <a:moveTo>
                                  <a:pt x="1526531" y="31750"/>
                                </a:moveTo>
                                <a:lnTo>
                                  <a:pt x="1531819" y="31750"/>
                                </a:lnTo>
                                <a:lnTo>
                                  <a:pt x="1537107" y="32015"/>
                                </a:lnTo>
                                <a:lnTo>
                                  <a:pt x="1542395" y="32810"/>
                                </a:lnTo>
                                <a:lnTo>
                                  <a:pt x="1547419" y="33870"/>
                                </a:lnTo>
                                <a:lnTo>
                                  <a:pt x="1552442" y="35195"/>
                                </a:lnTo>
                                <a:lnTo>
                                  <a:pt x="1557201" y="37049"/>
                                </a:lnTo>
                                <a:lnTo>
                                  <a:pt x="1562225" y="39169"/>
                                </a:lnTo>
                                <a:lnTo>
                                  <a:pt x="1567248" y="41288"/>
                                </a:lnTo>
                                <a:lnTo>
                                  <a:pt x="1572272" y="44203"/>
                                </a:lnTo>
                                <a:lnTo>
                                  <a:pt x="1577295" y="47117"/>
                                </a:lnTo>
                                <a:lnTo>
                                  <a:pt x="1582055" y="50826"/>
                                </a:lnTo>
                                <a:lnTo>
                                  <a:pt x="1586814" y="54536"/>
                                </a:lnTo>
                                <a:lnTo>
                                  <a:pt x="1591837" y="58775"/>
                                </a:lnTo>
                                <a:lnTo>
                                  <a:pt x="1596861" y="63279"/>
                                </a:lnTo>
                                <a:lnTo>
                                  <a:pt x="1601356" y="68048"/>
                                </a:lnTo>
                                <a:lnTo>
                                  <a:pt x="1606379" y="73347"/>
                                </a:lnTo>
                                <a:lnTo>
                                  <a:pt x="1611403" y="78646"/>
                                </a:lnTo>
                                <a:lnTo>
                                  <a:pt x="1644981" y="117857"/>
                                </a:lnTo>
                                <a:lnTo>
                                  <a:pt x="1684641" y="163693"/>
                                </a:lnTo>
                                <a:lnTo>
                                  <a:pt x="1738313" y="225425"/>
                                </a:lnTo>
                                <a:lnTo>
                                  <a:pt x="1720598" y="224630"/>
                                </a:lnTo>
                                <a:lnTo>
                                  <a:pt x="1703148" y="223041"/>
                                </a:lnTo>
                                <a:lnTo>
                                  <a:pt x="1685698" y="221186"/>
                                </a:lnTo>
                                <a:lnTo>
                                  <a:pt x="1669041" y="218537"/>
                                </a:lnTo>
                                <a:lnTo>
                                  <a:pt x="1652913" y="215092"/>
                                </a:lnTo>
                                <a:lnTo>
                                  <a:pt x="1636785" y="211648"/>
                                </a:lnTo>
                                <a:lnTo>
                                  <a:pt x="1621185" y="207939"/>
                                </a:lnTo>
                                <a:lnTo>
                                  <a:pt x="1606115" y="203435"/>
                                </a:lnTo>
                                <a:lnTo>
                                  <a:pt x="1591573" y="198931"/>
                                </a:lnTo>
                                <a:lnTo>
                                  <a:pt x="1577560" y="194162"/>
                                </a:lnTo>
                                <a:lnTo>
                                  <a:pt x="1563811" y="188863"/>
                                </a:lnTo>
                                <a:lnTo>
                                  <a:pt x="1550591" y="183299"/>
                                </a:lnTo>
                                <a:lnTo>
                                  <a:pt x="1537636" y="177735"/>
                                </a:lnTo>
                                <a:lnTo>
                                  <a:pt x="1525474" y="171906"/>
                                </a:lnTo>
                                <a:lnTo>
                                  <a:pt x="1513840" y="166077"/>
                                </a:lnTo>
                                <a:lnTo>
                                  <a:pt x="1502736" y="160249"/>
                                </a:lnTo>
                                <a:lnTo>
                                  <a:pt x="1492953" y="155215"/>
                                </a:lnTo>
                                <a:lnTo>
                                  <a:pt x="1483435" y="150446"/>
                                </a:lnTo>
                                <a:lnTo>
                                  <a:pt x="1473916" y="146472"/>
                                </a:lnTo>
                                <a:lnTo>
                                  <a:pt x="1464663" y="142762"/>
                                </a:lnTo>
                                <a:lnTo>
                                  <a:pt x="1455409" y="139318"/>
                                </a:lnTo>
                                <a:lnTo>
                                  <a:pt x="1446419" y="136404"/>
                                </a:lnTo>
                                <a:lnTo>
                                  <a:pt x="1437694" y="134019"/>
                                </a:lnTo>
                                <a:lnTo>
                                  <a:pt x="1428705" y="132165"/>
                                </a:lnTo>
                                <a:lnTo>
                                  <a:pt x="1420244" y="130575"/>
                                </a:lnTo>
                                <a:lnTo>
                                  <a:pt x="1411783" y="129250"/>
                                </a:lnTo>
                                <a:lnTo>
                                  <a:pt x="1403322" y="128190"/>
                                </a:lnTo>
                                <a:lnTo>
                                  <a:pt x="1395126" y="127925"/>
                                </a:lnTo>
                                <a:lnTo>
                                  <a:pt x="1387194" y="127660"/>
                                </a:lnTo>
                                <a:lnTo>
                                  <a:pt x="1379262" y="127925"/>
                                </a:lnTo>
                                <a:lnTo>
                                  <a:pt x="1371595" y="128720"/>
                                </a:lnTo>
                                <a:lnTo>
                                  <a:pt x="1363663" y="129515"/>
                                </a:lnTo>
                                <a:lnTo>
                                  <a:pt x="1383757" y="113088"/>
                                </a:lnTo>
                                <a:lnTo>
                                  <a:pt x="1402001" y="98516"/>
                                </a:lnTo>
                                <a:lnTo>
                                  <a:pt x="1418129" y="85799"/>
                                </a:lnTo>
                                <a:lnTo>
                                  <a:pt x="1432406" y="74936"/>
                                </a:lnTo>
                                <a:lnTo>
                                  <a:pt x="1439545" y="69372"/>
                                </a:lnTo>
                                <a:lnTo>
                                  <a:pt x="1446948" y="64603"/>
                                </a:lnTo>
                                <a:lnTo>
                                  <a:pt x="1453822" y="59834"/>
                                </a:lnTo>
                                <a:lnTo>
                                  <a:pt x="1460697" y="55330"/>
                                </a:lnTo>
                                <a:lnTo>
                                  <a:pt x="1467306" y="51621"/>
                                </a:lnTo>
                                <a:lnTo>
                                  <a:pt x="1473916" y="47912"/>
                                </a:lnTo>
                                <a:lnTo>
                                  <a:pt x="1480262" y="44733"/>
                                </a:lnTo>
                                <a:lnTo>
                                  <a:pt x="1486343" y="41553"/>
                                </a:lnTo>
                                <a:lnTo>
                                  <a:pt x="1492424" y="39434"/>
                                </a:lnTo>
                                <a:lnTo>
                                  <a:pt x="1498505" y="37049"/>
                                </a:lnTo>
                                <a:lnTo>
                                  <a:pt x="1504586" y="35195"/>
                                </a:lnTo>
                                <a:lnTo>
                                  <a:pt x="1510139" y="33870"/>
                                </a:lnTo>
                                <a:lnTo>
                                  <a:pt x="1515427" y="32810"/>
                                </a:lnTo>
                                <a:lnTo>
                                  <a:pt x="1520979" y="32015"/>
                                </a:lnTo>
                                <a:lnTo>
                                  <a:pt x="1526531" y="31750"/>
                                </a:lnTo>
                                <a:close/>
                                <a:moveTo>
                                  <a:pt x="2194719" y="0"/>
                                </a:moveTo>
                                <a:lnTo>
                                  <a:pt x="2198423" y="0"/>
                                </a:lnTo>
                                <a:lnTo>
                                  <a:pt x="2202127" y="265"/>
                                </a:lnTo>
                                <a:lnTo>
                                  <a:pt x="2205567" y="1059"/>
                                </a:lnTo>
                                <a:lnTo>
                                  <a:pt x="2209535" y="1589"/>
                                </a:lnTo>
                                <a:lnTo>
                                  <a:pt x="2212975" y="2383"/>
                                </a:lnTo>
                                <a:lnTo>
                                  <a:pt x="2216415" y="3706"/>
                                </a:lnTo>
                                <a:lnTo>
                                  <a:pt x="2220383" y="4765"/>
                                </a:lnTo>
                                <a:lnTo>
                                  <a:pt x="2224087" y="6618"/>
                                </a:lnTo>
                                <a:lnTo>
                                  <a:pt x="2227527" y="8207"/>
                                </a:lnTo>
                                <a:lnTo>
                                  <a:pt x="2231761" y="10325"/>
                                </a:lnTo>
                                <a:lnTo>
                                  <a:pt x="2235465" y="12707"/>
                                </a:lnTo>
                                <a:lnTo>
                                  <a:pt x="2239698" y="15355"/>
                                </a:lnTo>
                                <a:lnTo>
                                  <a:pt x="2247900" y="21443"/>
                                </a:lnTo>
                                <a:lnTo>
                                  <a:pt x="2256896" y="28856"/>
                                </a:lnTo>
                                <a:lnTo>
                                  <a:pt x="2266156" y="37856"/>
                                </a:lnTo>
                                <a:lnTo>
                                  <a:pt x="2276739" y="47916"/>
                                </a:lnTo>
                                <a:lnTo>
                                  <a:pt x="2287852" y="59829"/>
                                </a:lnTo>
                                <a:lnTo>
                                  <a:pt x="2300023" y="73065"/>
                                </a:lnTo>
                                <a:lnTo>
                                  <a:pt x="2313517" y="88420"/>
                                </a:lnTo>
                                <a:lnTo>
                                  <a:pt x="2328069" y="105362"/>
                                </a:lnTo>
                                <a:lnTo>
                                  <a:pt x="2343944" y="124423"/>
                                </a:lnTo>
                                <a:lnTo>
                                  <a:pt x="2353469" y="136071"/>
                                </a:lnTo>
                                <a:lnTo>
                                  <a:pt x="2362994" y="148248"/>
                                </a:lnTo>
                                <a:lnTo>
                                  <a:pt x="2371989" y="160690"/>
                                </a:lnTo>
                                <a:lnTo>
                                  <a:pt x="2380985" y="173662"/>
                                </a:lnTo>
                                <a:lnTo>
                                  <a:pt x="2389981" y="187693"/>
                                </a:lnTo>
                                <a:lnTo>
                                  <a:pt x="2398977" y="202518"/>
                                </a:lnTo>
                                <a:lnTo>
                                  <a:pt x="2407708" y="218137"/>
                                </a:lnTo>
                                <a:lnTo>
                                  <a:pt x="2416175" y="235079"/>
                                </a:lnTo>
                                <a:lnTo>
                                  <a:pt x="2405592" y="243550"/>
                                </a:lnTo>
                                <a:lnTo>
                                  <a:pt x="2395008" y="251757"/>
                                </a:lnTo>
                                <a:lnTo>
                                  <a:pt x="2384161" y="260228"/>
                                </a:lnTo>
                                <a:lnTo>
                                  <a:pt x="2373048" y="268435"/>
                                </a:lnTo>
                                <a:lnTo>
                                  <a:pt x="2361671" y="276377"/>
                                </a:lnTo>
                                <a:lnTo>
                                  <a:pt x="2350294" y="284319"/>
                                </a:lnTo>
                                <a:lnTo>
                                  <a:pt x="2338652" y="292260"/>
                                </a:lnTo>
                                <a:lnTo>
                                  <a:pt x="2327011" y="299938"/>
                                </a:lnTo>
                                <a:lnTo>
                                  <a:pt x="2314575" y="307615"/>
                                </a:lnTo>
                                <a:lnTo>
                                  <a:pt x="2302669" y="315292"/>
                                </a:lnTo>
                                <a:lnTo>
                                  <a:pt x="2290233" y="322704"/>
                                </a:lnTo>
                                <a:lnTo>
                                  <a:pt x="2277533" y="329852"/>
                                </a:lnTo>
                                <a:lnTo>
                                  <a:pt x="2264833" y="337264"/>
                                </a:lnTo>
                                <a:lnTo>
                                  <a:pt x="2251869" y="344147"/>
                                </a:lnTo>
                                <a:lnTo>
                                  <a:pt x="2225146" y="358178"/>
                                </a:lnTo>
                                <a:lnTo>
                                  <a:pt x="2198158" y="371944"/>
                                </a:lnTo>
                                <a:lnTo>
                                  <a:pt x="2170113" y="385180"/>
                                </a:lnTo>
                                <a:lnTo>
                                  <a:pt x="2141537" y="397887"/>
                                </a:lnTo>
                                <a:lnTo>
                                  <a:pt x="2111904" y="410594"/>
                                </a:lnTo>
                                <a:lnTo>
                                  <a:pt x="2082006" y="422772"/>
                                </a:lnTo>
                                <a:lnTo>
                                  <a:pt x="2051315" y="434684"/>
                                </a:lnTo>
                                <a:lnTo>
                                  <a:pt x="2019829" y="446332"/>
                                </a:lnTo>
                                <a:lnTo>
                                  <a:pt x="1987815" y="457716"/>
                                </a:lnTo>
                                <a:lnTo>
                                  <a:pt x="1955271" y="468570"/>
                                </a:lnTo>
                                <a:lnTo>
                                  <a:pt x="1921933" y="479423"/>
                                </a:lnTo>
                                <a:lnTo>
                                  <a:pt x="1887802" y="489748"/>
                                </a:lnTo>
                                <a:lnTo>
                                  <a:pt x="1853406" y="500072"/>
                                </a:lnTo>
                                <a:lnTo>
                                  <a:pt x="1818217" y="509867"/>
                                </a:lnTo>
                                <a:lnTo>
                                  <a:pt x="1782233" y="519662"/>
                                </a:lnTo>
                                <a:lnTo>
                                  <a:pt x="1745985" y="528928"/>
                                </a:lnTo>
                                <a:lnTo>
                                  <a:pt x="1709208" y="538458"/>
                                </a:lnTo>
                                <a:lnTo>
                                  <a:pt x="1671902" y="547459"/>
                                </a:lnTo>
                                <a:lnTo>
                                  <a:pt x="1633802" y="556459"/>
                                </a:lnTo>
                                <a:lnTo>
                                  <a:pt x="1595173" y="564931"/>
                                </a:lnTo>
                                <a:lnTo>
                                  <a:pt x="1556015" y="573402"/>
                                </a:lnTo>
                                <a:lnTo>
                                  <a:pt x="1516592" y="581873"/>
                                </a:lnTo>
                                <a:lnTo>
                                  <a:pt x="1476375" y="590080"/>
                                </a:lnTo>
                                <a:lnTo>
                                  <a:pt x="1435629" y="598287"/>
                                </a:lnTo>
                                <a:lnTo>
                                  <a:pt x="1394883" y="606228"/>
                                </a:lnTo>
                                <a:lnTo>
                                  <a:pt x="1374246" y="610199"/>
                                </a:lnTo>
                                <a:lnTo>
                                  <a:pt x="1354402" y="614435"/>
                                </a:lnTo>
                                <a:lnTo>
                                  <a:pt x="1334823" y="618935"/>
                                </a:lnTo>
                                <a:lnTo>
                                  <a:pt x="1316037" y="623700"/>
                                </a:lnTo>
                                <a:lnTo>
                                  <a:pt x="1297252" y="628730"/>
                                </a:lnTo>
                                <a:lnTo>
                                  <a:pt x="1278731" y="633760"/>
                                </a:lnTo>
                                <a:lnTo>
                                  <a:pt x="1260740" y="639055"/>
                                </a:lnTo>
                                <a:lnTo>
                                  <a:pt x="1243277" y="644614"/>
                                </a:lnTo>
                                <a:lnTo>
                                  <a:pt x="1225815" y="650438"/>
                                </a:lnTo>
                                <a:lnTo>
                                  <a:pt x="1208881" y="656262"/>
                                </a:lnTo>
                                <a:lnTo>
                                  <a:pt x="1192213" y="662086"/>
                                </a:lnTo>
                                <a:lnTo>
                                  <a:pt x="1176337" y="668175"/>
                                </a:lnTo>
                                <a:lnTo>
                                  <a:pt x="1160463" y="674528"/>
                                </a:lnTo>
                                <a:lnTo>
                                  <a:pt x="1145117" y="681147"/>
                                </a:lnTo>
                                <a:lnTo>
                                  <a:pt x="1130035" y="687500"/>
                                </a:lnTo>
                                <a:lnTo>
                                  <a:pt x="1115219" y="694118"/>
                                </a:lnTo>
                                <a:lnTo>
                                  <a:pt x="1100931" y="701001"/>
                                </a:lnTo>
                                <a:lnTo>
                                  <a:pt x="1086908" y="707619"/>
                                </a:lnTo>
                                <a:lnTo>
                                  <a:pt x="1073150" y="714767"/>
                                </a:lnTo>
                                <a:lnTo>
                                  <a:pt x="1059921" y="721650"/>
                                </a:lnTo>
                                <a:lnTo>
                                  <a:pt x="1046692" y="728798"/>
                                </a:lnTo>
                                <a:lnTo>
                                  <a:pt x="1034256" y="735681"/>
                                </a:lnTo>
                                <a:lnTo>
                                  <a:pt x="1022085" y="743093"/>
                                </a:lnTo>
                                <a:lnTo>
                                  <a:pt x="1009915" y="750241"/>
                                </a:lnTo>
                                <a:lnTo>
                                  <a:pt x="998273" y="757388"/>
                                </a:lnTo>
                                <a:lnTo>
                                  <a:pt x="986896" y="764536"/>
                                </a:lnTo>
                                <a:lnTo>
                                  <a:pt x="975783" y="771948"/>
                                </a:lnTo>
                                <a:lnTo>
                                  <a:pt x="965200" y="779361"/>
                                </a:lnTo>
                                <a:lnTo>
                                  <a:pt x="944827" y="793656"/>
                                </a:lnTo>
                                <a:lnTo>
                                  <a:pt x="925777" y="808216"/>
                                </a:lnTo>
                                <a:lnTo>
                                  <a:pt x="907785" y="822247"/>
                                </a:lnTo>
                                <a:lnTo>
                                  <a:pt x="891117" y="836277"/>
                                </a:lnTo>
                                <a:lnTo>
                                  <a:pt x="875506" y="850043"/>
                                </a:lnTo>
                                <a:lnTo>
                                  <a:pt x="861219" y="863280"/>
                                </a:lnTo>
                                <a:lnTo>
                                  <a:pt x="847990" y="875987"/>
                                </a:lnTo>
                                <a:lnTo>
                                  <a:pt x="836083" y="888429"/>
                                </a:lnTo>
                                <a:lnTo>
                                  <a:pt x="825235" y="899812"/>
                                </a:lnTo>
                                <a:lnTo>
                                  <a:pt x="815710" y="910931"/>
                                </a:lnTo>
                                <a:lnTo>
                                  <a:pt x="806979" y="920726"/>
                                </a:lnTo>
                                <a:lnTo>
                                  <a:pt x="799042" y="930256"/>
                                </a:lnTo>
                                <a:lnTo>
                                  <a:pt x="792692" y="938727"/>
                                </a:lnTo>
                                <a:lnTo>
                                  <a:pt x="786871" y="946140"/>
                                </a:lnTo>
                                <a:lnTo>
                                  <a:pt x="778669" y="957523"/>
                                </a:lnTo>
                                <a:lnTo>
                                  <a:pt x="773906" y="964671"/>
                                </a:lnTo>
                                <a:lnTo>
                                  <a:pt x="718608" y="965200"/>
                                </a:lnTo>
                                <a:lnTo>
                                  <a:pt x="690827" y="965200"/>
                                </a:lnTo>
                                <a:lnTo>
                                  <a:pt x="663046" y="964935"/>
                                </a:lnTo>
                                <a:lnTo>
                                  <a:pt x="635000" y="964671"/>
                                </a:lnTo>
                                <a:lnTo>
                                  <a:pt x="607219" y="964141"/>
                                </a:lnTo>
                                <a:lnTo>
                                  <a:pt x="579702" y="963082"/>
                                </a:lnTo>
                                <a:lnTo>
                                  <a:pt x="551921" y="962288"/>
                                </a:lnTo>
                                <a:lnTo>
                                  <a:pt x="524140" y="961229"/>
                                </a:lnTo>
                                <a:lnTo>
                                  <a:pt x="496094" y="959641"/>
                                </a:lnTo>
                                <a:lnTo>
                                  <a:pt x="468313" y="958317"/>
                                </a:lnTo>
                                <a:lnTo>
                                  <a:pt x="440267" y="956199"/>
                                </a:lnTo>
                                <a:lnTo>
                                  <a:pt x="412485" y="954346"/>
                                </a:lnTo>
                                <a:lnTo>
                                  <a:pt x="384440" y="951964"/>
                                </a:lnTo>
                                <a:lnTo>
                                  <a:pt x="356658" y="949846"/>
                                </a:lnTo>
                                <a:lnTo>
                                  <a:pt x="328613" y="946934"/>
                                </a:lnTo>
                                <a:lnTo>
                                  <a:pt x="298185" y="943492"/>
                                </a:lnTo>
                                <a:lnTo>
                                  <a:pt x="268023" y="939522"/>
                                </a:lnTo>
                                <a:lnTo>
                                  <a:pt x="238390" y="935021"/>
                                </a:lnTo>
                                <a:lnTo>
                                  <a:pt x="209021" y="930256"/>
                                </a:lnTo>
                                <a:lnTo>
                                  <a:pt x="180710" y="925226"/>
                                </a:lnTo>
                                <a:lnTo>
                                  <a:pt x="153458" y="919932"/>
                                </a:lnTo>
                                <a:lnTo>
                                  <a:pt x="127794" y="914637"/>
                                </a:lnTo>
                                <a:lnTo>
                                  <a:pt x="103452" y="909607"/>
                                </a:lnTo>
                                <a:lnTo>
                                  <a:pt x="81492" y="904577"/>
                                </a:lnTo>
                                <a:lnTo>
                                  <a:pt x="61119" y="900077"/>
                                </a:lnTo>
                                <a:lnTo>
                                  <a:pt x="28575" y="891870"/>
                                </a:lnTo>
                                <a:lnTo>
                                  <a:pt x="7408" y="886576"/>
                                </a:lnTo>
                                <a:lnTo>
                                  <a:pt x="0" y="884458"/>
                                </a:lnTo>
                                <a:lnTo>
                                  <a:pt x="794" y="805304"/>
                                </a:lnTo>
                                <a:lnTo>
                                  <a:pt x="1058" y="799745"/>
                                </a:lnTo>
                                <a:lnTo>
                                  <a:pt x="1323" y="794186"/>
                                </a:lnTo>
                                <a:lnTo>
                                  <a:pt x="1852" y="788626"/>
                                </a:lnTo>
                                <a:lnTo>
                                  <a:pt x="2381" y="783332"/>
                                </a:lnTo>
                                <a:lnTo>
                                  <a:pt x="3440" y="778302"/>
                                </a:lnTo>
                                <a:lnTo>
                                  <a:pt x="4498" y="773007"/>
                                </a:lnTo>
                                <a:lnTo>
                                  <a:pt x="5556" y="768507"/>
                                </a:lnTo>
                                <a:lnTo>
                                  <a:pt x="7144" y="763477"/>
                                </a:lnTo>
                                <a:lnTo>
                                  <a:pt x="8996" y="758712"/>
                                </a:lnTo>
                                <a:lnTo>
                                  <a:pt x="10583" y="754212"/>
                                </a:lnTo>
                                <a:lnTo>
                                  <a:pt x="12700" y="749711"/>
                                </a:lnTo>
                                <a:lnTo>
                                  <a:pt x="15081" y="745476"/>
                                </a:lnTo>
                                <a:lnTo>
                                  <a:pt x="17463" y="740975"/>
                                </a:lnTo>
                                <a:lnTo>
                                  <a:pt x="20108" y="737004"/>
                                </a:lnTo>
                                <a:lnTo>
                                  <a:pt x="23019" y="732769"/>
                                </a:lnTo>
                                <a:lnTo>
                                  <a:pt x="25929" y="728798"/>
                                </a:lnTo>
                                <a:lnTo>
                                  <a:pt x="29104" y="724827"/>
                                </a:lnTo>
                                <a:lnTo>
                                  <a:pt x="32279" y="721121"/>
                                </a:lnTo>
                                <a:lnTo>
                                  <a:pt x="35719" y="717414"/>
                                </a:lnTo>
                                <a:lnTo>
                                  <a:pt x="39158" y="713708"/>
                                </a:lnTo>
                                <a:lnTo>
                                  <a:pt x="47096" y="706825"/>
                                </a:lnTo>
                                <a:lnTo>
                                  <a:pt x="55563" y="699678"/>
                                </a:lnTo>
                                <a:lnTo>
                                  <a:pt x="65087" y="693324"/>
                                </a:lnTo>
                                <a:lnTo>
                                  <a:pt x="74613" y="687235"/>
                                </a:lnTo>
                                <a:lnTo>
                                  <a:pt x="85196" y="681411"/>
                                </a:lnTo>
                                <a:lnTo>
                                  <a:pt x="96308" y="675587"/>
                                </a:lnTo>
                                <a:lnTo>
                                  <a:pt x="107950" y="670293"/>
                                </a:lnTo>
                                <a:lnTo>
                                  <a:pt x="120121" y="664733"/>
                                </a:lnTo>
                                <a:lnTo>
                                  <a:pt x="133085" y="659704"/>
                                </a:lnTo>
                                <a:lnTo>
                                  <a:pt x="146579" y="654674"/>
                                </a:lnTo>
                                <a:lnTo>
                                  <a:pt x="160602" y="649644"/>
                                </a:lnTo>
                                <a:lnTo>
                                  <a:pt x="175154" y="645143"/>
                                </a:lnTo>
                                <a:lnTo>
                                  <a:pt x="190235" y="640378"/>
                                </a:lnTo>
                                <a:lnTo>
                                  <a:pt x="205846" y="635878"/>
                                </a:lnTo>
                                <a:lnTo>
                                  <a:pt x="238654" y="626877"/>
                                </a:lnTo>
                                <a:lnTo>
                                  <a:pt x="273315" y="617876"/>
                                </a:lnTo>
                                <a:lnTo>
                                  <a:pt x="309827" y="609140"/>
                                </a:lnTo>
                                <a:lnTo>
                                  <a:pt x="348192" y="599875"/>
                                </a:lnTo>
                                <a:lnTo>
                                  <a:pt x="375708" y="592992"/>
                                </a:lnTo>
                                <a:lnTo>
                                  <a:pt x="411163" y="584521"/>
                                </a:lnTo>
                                <a:lnTo>
                                  <a:pt x="434446" y="578961"/>
                                </a:lnTo>
                                <a:lnTo>
                                  <a:pt x="460640" y="572343"/>
                                </a:lnTo>
                                <a:lnTo>
                                  <a:pt x="491067" y="564401"/>
                                </a:lnTo>
                                <a:lnTo>
                                  <a:pt x="524669" y="555136"/>
                                </a:lnTo>
                                <a:lnTo>
                                  <a:pt x="561975" y="544282"/>
                                </a:lnTo>
                                <a:lnTo>
                                  <a:pt x="603250" y="531840"/>
                                </a:lnTo>
                                <a:lnTo>
                                  <a:pt x="649287" y="643555"/>
                                </a:lnTo>
                                <a:lnTo>
                                  <a:pt x="650875" y="646467"/>
                                </a:lnTo>
                                <a:lnTo>
                                  <a:pt x="652727" y="649379"/>
                                </a:lnTo>
                                <a:lnTo>
                                  <a:pt x="654315" y="652026"/>
                                </a:lnTo>
                                <a:lnTo>
                                  <a:pt x="656696" y="654409"/>
                                </a:lnTo>
                                <a:lnTo>
                                  <a:pt x="659077" y="656527"/>
                                </a:lnTo>
                                <a:lnTo>
                                  <a:pt x="661458" y="658115"/>
                                </a:lnTo>
                                <a:lnTo>
                                  <a:pt x="664369" y="659968"/>
                                </a:lnTo>
                                <a:lnTo>
                                  <a:pt x="667015" y="661557"/>
                                </a:lnTo>
                                <a:lnTo>
                                  <a:pt x="669925" y="662351"/>
                                </a:lnTo>
                                <a:lnTo>
                                  <a:pt x="673100" y="663145"/>
                                </a:lnTo>
                                <a:lnTo>
                                  <a:pt x="676010" y="663674"/>
                                </a:lnTo>
                                <a:lnTo>
                                  <a:pt x="679185" y="663674"/>
                                </a:lnTo>
                                <a:lnTo>
                                  <a:pt x="682360" y="663674"/>
                                </a:lnTo>
                                <a:lnTo>
                                  <a:pt x="685535" y="663145"/>
                                </a:lnTo>
                                <a:lnTo>
                                  <a:pt x="688975" y="662616"/>
                                </a:lnTo>
                                <a:lnTo>
                                  <a:pt x="692150" y="661557"/>
                                </a:lnTo>
                                <a:lnTo>
                                  <a:pt x="695060" y="659968"/>
                                </a:lnTo>
                                <a:lnTo>
                                  <a:pt x="697971" y="658115"/>
                                </a:lnTo>
                                <a:lnTo>
                                  <a:pt x="700617" y="656527"/>
                                </a:lnTo>
                                <a:lnTo>
                                  <a:pt x="702998" y="654144"/>
                                </a:lnTo>
                                <a:lnTo>
                                  <a:pt x="704850" y="651762"/>
                                </a:lnTo>
                                <a:lnTo>
                                  <a:pt x="706967" y="649114"/>
                                </a:lnTo>
                                <a:lnTo>
                                  <a:pt x="708554" y="646467"/>
                                </a:lnTo>
                                <a:lnTo>
                                  <a:pt x="709877" y="643555"/>
                                </a:lnTo>
                                <a:lnTo>
                                  <a:pt x="710671" y="640643"/>
                                </a:lnTo>
                                <a:lnTo>
                                  <a:pt x="711729" y="637731"/>
                                </a:lnTo>
                                <a:lnTo>
                                  <a:pt x="712258" y="634554"/>
                                </a:lnTo>
                                <a:lnTo>
                                  <a:pt x="712258" y="631378"/>
                                </a:lnTo>
                                <a:lnTo>
                                  <a:pt x="712258" y="628201"/>
                                </a:lnTo>
                                <a:lnTo>
                                  <a:pt x="711729" y="625024"/>
                                </a:lnTo>
                                <a:lnTo>
                                  <a:pt x="710935" y="621847"/>
                                </a:lnTo>
                                <a:lnTo>
                                  <a:pt x="709877" y="618671"/>
                                </a:lnTo>
                                <a:lnTo>
                                  <a:pt x="665956" y="511720"/>
                                </a:lnTo>
                                <a:lnTo>
                                  <a:pt x="687652" y="504308"/>
                                </a:lnTo>
                                <a:lnTo>
                                  <a:pt x="713052" y="495572"/>
                                </a:lnTo>
                                <a:lnTo>
                                  <a:pt x="760677" y="478629"/>
                                </a:lnTo>
                                <a:lnTo>
                                  <a:pt x="813065" y="590345"/>
                                </a:lnTo>
                                <a:lnTo>
                                  <a:pt x="814917" y="593257"/>
                                </a:lnTo>
                                <a:lnTo>
                                  <a:pt x="816504" y="596169"/>
                                </a:lnTo>
                                <a:lnTo>
                                  <a:pt x="818621" y="598551"/>
                                </a:lnTo>
                                <a:lnTo>
                                  <a:pt x="821002" y="600934"/>
                                </a:lnTo>
                                <a:lnTo>
                                  <a:pt x="823383" y="603052"/>
                                </a:lnTo>
                                <a:lnTo>
                                  <a:pt x="826029" y="604640"/>
                                </a:lnTo>
                                <a:lnTo>
                                  <a:pt x="828940" y="606228"/>
                                </a:lnTo>
                                <a:lnTo>
                                  <a:pt x="831850" y="607287"/>
                                </a:lnTo>
                                <a:lnTo>
                                  <a:pt x="834760" y="608346"/>
                                </a:lnTo>
                                <a:lnTo>
                                  <a:pt x="837671" y="608876"/>
                                </a:lnTo>
                                <a:lnTo>
                                  <a:pt x="840846" y="609405"/>
                                </a:lnTo>
                                <a:lnTo>
                                  <a:pt x="844021" y="609405"/>
                                </a:lnTo>
                                <a:lnTo>
                                  <a:pt x="847196" y="609140"/>
                                </a:lnTo>
                                <a:lnTo>
                                  <a:pt x="850371" y="608611"/>
                                </a:lnTo>
                                <a:lnTo>
                                  <a:pt x="853546" y="607552"/>
                                </a:lnTo>
                                <a:lnTo>
                                  <a:pt x="856456" y="606228"/>
                                </a:lnTo>
                                <a:lnTo>
                                  <a:pt x="859896" y="604640"/>
                                </a:lnTo>
                                <a:lnTo>
                                  <a:pt x="862542" y="603052"/>
                                </a:lnTo>
                                <a:lnTo>
                                  <a:pt x="864658" y="600934"/>
                                </a:lnTo>
                                <a:lnTo>
                                  <a:pt x="867040" y="598551"/>
                                </a:lnTo>
                                <a:lnTo>
                                  <a:pt x="869156" y="595904"/>
                                </a:lnTo>
                                <a:lnTo>
                                  <a:pt x="871008" y="593257"/>
                                </a:lnTo>
                                <a:lnTo>
                                  <a:pt x="872331" y="590609"/>
                                </a:lnTo>
                                <a:lnTo>
                                  <a:pt x="873654" y="587697"/>
                                </a:lnTo>
                                <a:lnTo>
                                  <a:pt x="874448" y="584785"/>
                                </a:lnTo>
                                <a:lnTo>
                                  <a:pt x="875242" y="581609"/>
                                </a:lnTo>
                                <a:lnTo>
                                  <a:pt x="875506" y="578432"/>
                                </a:lnTo>
                                <a:lnTo>
                                  <a:pt x="875506" y="575520"/>
                                </a:lnTo>
                                <a:lnTo>
                                  <a:pt x="875242" y="572343"/>
                                </a:lnTo>
                                <a:lnTo>
                                  <a:pt x="874713" y="569166"/>
                                </a:lnTo>
                                <a:lnTo>
                                  <a:pt x="873919" y="565725"/>
                                </a:lnTo>
                                <a:lnTo>
                                  <a:pt x="872331" y="562548"/>
                                </a:lnTo>
                                <a:lnTo>
                                  <a:pt x="822590" y="455863"/>
                                </a:lnTo>
                                <a:lnTo>
                                  <a:pt x="864129" y="440244"/>
                                </a:lnTo>
                                <a:lnTo>
                                  <a:pt x="885560" y="431508"/>
                                </a:lnTo>
                                <a:lnTo>
                                  <a:pt x="905669" y="423566"/>
                                </a:lnTo>
                                <a:lnTo>
                                  <a:pt x="968375" y="535811"/>
                                </a:lnTo>
                                <a:lnTo>
                                  <a:pt x="970492" y="538723"/>
                                </a:lnTo>
                                <a:lnTo>
                                  <a:pt x="972608" y="541370"/>
                                </a:lnTo>
                                <a:lnTo>
                                  <a:pt x="974990" y="543223"/>
                                </a:lnTo>
                                <a:lnTo>
                                  <a:pt x="977635" y="545341"/>
                                </a:lnTo>
                                <a:lnTo>
                                  <a:pt x="980281" y="547194"/>
                                </a:lnTo>
                                <a:lnTo>
                                  <a:pt x="982927" y="548518"/>
                                </a:lnTo>
                                <a:lnTo>
                                  <a:pt x="985837" y="549841"/>
                                </a:lnTo>
                                <a:lnTo>
                                  <a:pt x="989013" y="550635"/>
                                </a:lnTo>
                                <a:lnTo>
                                  <a:pt x="991923" y="551165"/>
                                </a:lnTo>
                                <a:lnTo>
                                  <a:pt x="995098" y="551430"/>
                                </a:lnTo>
                                <a:lnTo>
                                  <a:pt x="998273" y="551430"/>
                                </a:lnTo>
                                <a:lnTo>
                                  <a:pt x="1001448" y="551165"/>
                                </a:lnTo>
                                <a:lnTo>
                                  <a:pt x="1004358" y="550635"/>
                                </a:lnTo>
                                <a:lnTo>
                                  <a:pt x="1007533" y="549841"/>
                                </a:lnTo>
                                <a:lnTo>
                                  <a:pt x="1010444" y="548253"/>
                                </a:lnTo>
                                <a:lnTo>
                                  <a:pt x="1013619" y="546929"/>
                                </a:lnTo>
                                <a:lnTo>
                                  <a:pt x="1016529" y="544811"/>
                                </a:lnTo>
                                <a:lnTo>
                                  <a:pt x="1018646" y="542694"/>
                                </a:lnTo>
                                <a:lnTo>
                                  <a:pt x="1021027" y="540311"/>
                                </a:lnTo>
                                <a:lnTo>
                                  <a:pt x="1023144" y="537664"/>
                                </a:lnTo>
                                <a:lnTo>
                                  <a:pt x="1024996" y="535016"/>
                                </a:lnTo>
                                <a:lnTo>
                                  <a:pt x="1026319" y="532634"/>
                                </a:lnTo>
                                <a:lnTo>
                                  <a:pt x="1027642" y="529457"/>
                                </a:lnTo>
                                <a:lnTo>
                                  <a:pt x="1028435" y="526280"/>
                                </a:lnTo>
                                <a:lnTo>
                                  <a:pt x="1028965" y="523368"/>
                                </a:lnTo>
                                <a:lnTo>
                                  <a:pt x="1029229" y="520192"/>
                                </a:lnTo>
                                <a:lnTo>
                                  <a:pt x="1029229" y="517015"/>
                                </a:lnTo>
                                <a:lnTo>
                                  <a:pt x="1028965" y="514103"/>
                                </a:lnTo>
                                <a:lnTo>
                                  <a:pt x="1028435" y="510926"/>
                                </a:lnTo>
                                <a:lnTo>
                                  <a:pt x="1027642" y="507749"/>
                                </a:lnTo>
                                <a:lnTo>
                                  <a:pt x="1026054" y="504837"/>
                                </a:lnTo>
                                <a:lnTo>
                                  <a:pt x="1024731" y="501925"/>
                                </a:lnTo>
                                <a:lnTo>
                                  <a:pt x="966523" y="397358"/>
                                </a:lnTo>
                                <a:lnTo>
                                  <a:pt x="988748" y="387298"/>
                                </a:lnTo>
                                <a:lnTo>
                                  <a:pt x="1009650" y="377238"/>
                                </a:lnTo>
                                <a:lnTo>
                                  <a:pt x="1030552" y="366914"/>
                                </a:lnTo>
                                <a:lnTo>
                                  <a:pt x="1051719" y="356325"/>
                                </a:lnTo>
                                <a:lnTo>
                                  <a:pt x="1126067" y="469364"/>
                                </a:lnTo>
                                <a:lnTo>
                                  <a:pt x="1127919" y="472011"/>
                                </a:lnTo>
                                <a:lnTo>
                                  <a:pt x="1130300" y="474394"/>
                                </a:lnTo>
                                <a:lnTo>
                                  <a:pt x="1132681" y="476247"/>
                                </a:lnTo>
                                <a:lnTo>
                                  <a:pt x="1135327" y="478365"/>
                                </a:lnTo>
                                <a:lnTo>
                                  <a:pt x="1138237" y="479953"/>
                                </a:lnTo>
                                <a:lnTo>
                                  <a:pt x="1141148" y="481012"/>
                                </a:lnTo>
                                <a:lnTo>
                                  <a:pt x="1144058" y="481806"/>
                                </a:lnTo>
                                <a:lnTo>
                                  <a:pt x="1146969" y="482865"/>
                                </a:lnTo>
                                <a:lnTo>
                                  <a:pt x="1150144" y="483130"/>
                                </a:lnTo>
                                <a:lnTo>
                                  <a:pt x="1153583" y="483130"/>
                                </a:lnTo>
                                <a:lnTo>
                                  <a:pt x="1156758" y="483130"/>
                                </a:lnTo>
                                <a:lnTo>
                                  <a:pt x="1159669" y="482600"/>
                                </a:lnTo>
                                <a:lnTo>
                                  <a:pt x="1162844" y="481541"/>
                                </a:lnTo>
                                <a:lnTo>
                                  <a:pt x="1165754" y="480482"/>
                                </a:lnTo>
                                <a:lnTo>
                                  <a:pt x="1168665" y="478894"/>
                                </a:lnTo>
                                <a:lnTo>
                                  <a:pt x="1171575" y="477306"/>
                                </a:lnTo>
                                <a:lnTo>
                                  <a:pt x="1174221" y="475188"/>
                                </a:lnTo>
                                <a:lnTo>
                                  <a:pt x="1176602" y="472805"/>
                                </a:lnTo>
                                <a:lnTo>
                                  <a:pt x="1178719" y="470158"/>
                                </a:lnTo>
                                <a:lnTo>
                                  <a:pt x="1180306" y="467511"/>
                                </a:lnTo>
                                <a:lnTo>
                                  <a:pt x="1182158" y="464863"/>
                                </a:lnTo>
                                <a:lnTo>
                                  <a:pt x="1183217" y="461951"/>
                                </a:lnTo>
                                <a:lnTo>
                                  <a:pt x="1184275" y="459039"/>
                                </a:lnTo>
                                <a:lnTo>
                                  <a:pt x="1185069" y="455863"/>
                                </a:lnTo>
                                <a:lnTo>
                                  <a:pt x="1185333" y="452686"/>
                                </a:lnTo>
                                <a:lnTo>
                                  <a:pt x="1185333" y="449774"/>
                                </a:lnTo>
                                <a:lnTo>
                                  <a:pt x="1185069" y="446597"/>
                                </a:lnTo>
                                <a:lnTo>
                                  <a:pt x="1184540" y="443420"/>
                                </a:lnTo>
                                <a:lnTo>
                                  <a:pt x="1183746" y="440508"/>
                                </a:lnTo>
                                <a:lnTo>
                                  <a:pt x="1182687" y="437067"/>
                                </a:lnTo>
                                <a:lnTo>
                                  <a:pt x="1181100" y="434155"/>
                                </a:lnTo>
                                <a:lnTo>
                                  <a:pt x="1179248" y="431508"/>
                                </a:lnTo>
                                <a:lnTo>
                                  <a:pt x="1109927" y="324822"/>
                                </a:lnTo>
                                <a:lnTo>
                                  <a:pt x="1130565" y="312645"/>
                                </a:lnTo>
                                <a:lnTo>
                                  <a:pt x="1150673" y="300732"/>
                                </a:lnTo>
                                <a:lnTo>
                                  <a:pt x="1170252" y="288025"/>
                                </a:lnTo>
                                <a:lnTo>
                                  <a:pt x="1188773" y="275583"/>
                                </a:lnTo>
                                <a:lnTo>
                                  <a:pt x="1272646" y="382268"/>
                                </a:lnTo>
                                <a:lnTo>
                                  <a:pt x="1275027" y="384915"/>
                                </a:lnTo>
                                <a:lnTo>
                                  <a:pt x="1277408" y="387298"/>
                                </a:lnTo>
                                <a:lnTo>
                                  <a:pt x="1280054" y="388886"/>
                                </a:lnTo>
                                <a:lnTo>
                                  <a:pt x="1282700" y="390739"/>
                                </a:lnTo>
                                <a:lnTo>
                                  <a:pt x="1285610" y="392063"/>
                                </a:lnTo>
                                <a:lnTo>
                                  <a:pt x="1288521" y="393122"/>
                                </a:lnTo>
                                <a:lnTo>
                                  <a:pt x="1291696" y="393916"/>
                                </a:lnTo>
                                <a:lnTo>
                                  <a:pt x="1294606" y="394446"/>
                                </a:lnTo>
                                <a:lnTo>
                                  <a:pt x="1297781" y="394446"/>
                                </a:lnTo>
                                <a:lnTo>
                                  <a:pt x="1300956" y="394446"/>
                                </a:lnTo>
                                <a:lnTo>
                                  <a:pt x="1304131" y="394181"/>
                                </a:lnTo>
                                <a:lnTo>
                                  <a:pt x="1307042" y="393387"/>
                                </a:lnTo>
                                <a:lnTo>
                                  <a:pt x="1310217" y="392328"/>
                                </a:lnTo>
                                <a:lnTo>
                                  <a:pt x="1313392" y="391004"/>
                                </a:lnTo>
                                <a:lnTo>
                                  <a:pt x="1316037" y="389416"/>
                                </a:lnTo>
                                <a:lnTo>
                                  <a:pt x="1318948" y="387563"/>
                                </a:lnTo>
                                <a:lnTo>
                                  <a:pt x="1321065" y="385180"/>
                                </a:lnTo>
                                <a:lnTo>
                                  <a:pt x="1323446" y="382798"/>
                                </a:lnTo>
                                <a:lnTo>
                                  <a:pt x="1325298" y="380150"/>
                                </a:lnTo>
                                <a:lnTo>
                                  <a:pt x="1327150" y="377503"/>
                                </a:lnTo>
                                <a:lnTo>
                                  <a:pt x="1328473" y="374591"/>
                                </a:lnTo>
                                <a:lnTo>
                                  <a:pt x="1329796" y="371679"/>
                                </a:lnTo>
                                <a:lnTo>
                                  <a:pt x="1330325" y="368502"/>
                                </a:lnTo>
                                <a:lnTo>
                                  <a:pt x="1330854" y="365590"/>
                                </a:lnTo>
                                <a:lnTo>
                                  <a:pt x="1331119" y="362414"/>
                                </a:lnTo>
                                <a:lnTo>
                                  <a:pt x="1330854" y="359237"/>
                                </a:lnTo>
                                <a:lnTo>
                                  <a:pt x="1330590" y="356325"/>
                                </a:lnTo>
                                <a:lnTo>
                                  <a:pt x="1329796" y="352883"/>
                                </a:lnTo>
                                <a:lnTo>
                                  <a:pt x="1328737" y="349971"/>
                                </a:lnTo>
                                <a:lnTo>
                                  <a:pt x="1327415" y="347059"/>
                                </a:lnTo>
                                <a:lnTo>
                                  <a:pt x="1325827" y="344147"/>
                                </a:lnTo>
                                <a:lnTo>
                                  <a:pt x="1323710" y="341500"/>
                                </a:lnTo>
                                <a:lnTo>
                                  <a:pt x="1240896" y="235873"/>
                                </a:lnTo>
                                <a:lnTo>
                                  <a:pt x="1249363" y="228461"/>
                                </a:lnTo>
                                <a:lnTo>
                                  <a:pt x="1257565" y="221313"/>
                                </a:lnTo>
                                <a:lnTo>
                                  <a:pt x="1277408" y="203312"/>
                                </a:lnTo>
                                <a:lnTo>
                                  <a:pt x="1296987" y="186369"/>
                                </a:lnTo>
                                <a:lnTo>
                                  <a:pt x="1303867" y="181339"/>
                                </a:lnTo>
                                <a:lnTo>
                                  <a:pt x="1311540" y="177104"/>
                                </a:lnTo>
                                <a:lnTo>
                                  <a:pt x="1320006" y="172603"/>
                                </a:lnTo>
                                <a:lnTo>
                                  <a:pt x="1324769" y="170750"/>
                                </a:lnTo>
                                <a:lnTo>
                                  <a:pt x="1329267" y="169162"/>
                                </a:lnTo>
                                <a:lnTo>
                                  <a:pt x="1334294" y="167309"/>
                                </a:lnTo>
                                <a:lnTo>
                                  <a:pt x="1339321" y="165985"/>
                                </a:lnTo>
                                <a:lnTo>
                                  <a:pt x="1344613" y="164397"/>
                                </a:lnTo>
                                <a:lnTo>
                                  <a:pt x="1349904" y="163338"/>
                                </a:lnTo>
                                <a:lnTo>
                                  <a:pt x="1355460" y="162014"/>
                                </a:lnTo>
                                <a:lnTo>
                                  <a:pt x="1361017" y="161220"/>
                                </a:lnTo>
                                <a:lnTo>
                                  <a:pt x="1366837" y="160690"/>
                                </a:lnTo>
                                <a:lnTo>
                                  <a:pt x="1372923" y="160426"/>
                                </a:lnTo>
                                <a:lnTo>
                                  <a:pt x="1379008" y="159896"/>
                                </a:lnTo>
                                <a:lnTo>
                                  <a:pt x="1385094" y="159896"/>
                                </a:lnTo>
                                <a:lnTo>
                                  <a:pt x="1391708" y="159896"/>
                                </a:lnTo>
                                <a:lnTo>
                                  <a:pt x="1398058" y="160690"/>
                                </a:lnTo>
                                <a:lnTo>
                                  <a:pt x="1404408" y="161220"/>
                                </a:lnTo>
                                <a:lnTo>
                                  <a:pt x="1411552" y="162279"/>
                                </a:lnTo>
                                <a:lnTo>
                                  <a:pt x="1418167" y="163602"/>
                                </a:lnTo>
                                <a:lnTo>
                                  <a:pt x="1425310" y="164926"/>
                                </a:lnTo>
                                <a:lnTo>
                                  <a:pt x="1432190" y="167044"/>
                                </a:lnTo>
                                <a:lnTo>
                                  <a:pt x="1439598" y="169162"/>
                                </a:lnTo>
                                <a:lnTo>
                                  <a:pt x="1446742" y="171544"/>
                                </a:lnTo>
                                <a:lnTo>
                                  <a:pt x="1454150" y="174456"/>
                                </a:lnTo>
                                <a:lnTo>
                                  <a:pt x="1461558" y="177633"/>
                                </a:lnTo>
                                <a:lnTo>
                                  <a:pt x="1468967" y="181075"/>
                                </a:lnTo>
                                <a:lnTo>
                                  <a:pt x="1476640" y="184781"/>
                                </a:lnTo>
                                <a:lnTo>
                                  <a:pt x="1484577" y="189016"/>
                                </a:lnTo>
                                <a:lnTo>
                                  <a:pt x="1492250" y="192987"/>
                                </a:lnTo>
                                <a:lnTo>
                                  <a:pt x="1500717" y="197488"/>
                                </a:lnTo>
                                <a:lnTo>
                                  <a:pt x="1509448" y="201723"/>
                                </a:lnTo>
                                <a:lnTo>
                                  <a:pt x="1518708" y="205959"/>
                                </a:lnTo>
                                <a:lnTo>
                                  <a:pt x="1528233" y="210195"/>
                                </a:lnTo>
                                <a:lnTo>
                                  <a:pt x="1538552" y="214430"/>
                                </a:lnTo>
                                <a:lnTo>
                                  <a:pt x="1549400" y="218401"/>
                                </a:lnTo>
                                <a:lnTo>
                                  <a:pt x="1560513" y="222637"/>
                                </a:lnTo>
                                <a:lnTo>
                                  <a:pt x="1572154" y="226343"/>
                                </a:lnTo>
                                <a:lnTo>
                                  <a:pt x="1583796" y="230314"/>
                                </a:lnTo>
                                <a:lnTo>
                                  <a:pt x="1596231" y="234020"/>
                                </a:lnTo>
                                <a:lnTo>
                                  <a:pt x="1608667" y="237462"/>
                                </a:lnTo>
                                <a:lnTo>
                                  <a:pt x="1621631" y="240638"/>
                                </a:lnTo>
                                <a:lnTo>
                                  <a:pt x="1635125" y="243815"/>
                                </a:lnTo>
                                <a:lnTo>
                                  <a:pt x="1648090" y="246727"/>
                                </a:lnTo>
                                <a:lnTo>
                                  <a:pt x="1661848" y="249374"/>
                                </a:lnTo>
                                <a:lnTo>
                                  <a:pt x="1675871" y="251757"/>
                                </a:lnTo>
                                <a:lnTo>
                                  <a:pt x="1689894" y="253875"/>
                                </a:lnTo>
                                <a:lnTo>
                                  <a:pt x="1704181" y="255728"/>
                                </a:lnTo>
                                <a:lnTo>
                                  <a:pt x="1718469" y="257052"/>
                                </a:lnTo>
                                <a:lnTo>
                                  <a:pt x="1733021" y="258375"/>
                                </a:lnTo>
                                <a:lnTo>
                                  <a:pt x="1747573" y="258905"/>
                                </a:lnTo>
                                <a:lnTo>
                                  <a:pt x="1762390" y="259434"/>
                                </a:lnTo>
                                <a:lnTo>
                                  <a:pt x="1776942" y="259169"/>
                                </a:lnTo>
                                <a:lnTo>
                                  <a:pt x="1791758" y="258905"/>
                                </a:lnTo>
                                <a:lnTo>
                                  <a:pt x="1806575" y="257846"/>
                                </a:lnTo>
                                <a:lnTo>
                                  <a:pt x="1821127" y="256522"/>
                                </a:lnTo>
                                <a:lnTo>
                                  <a:pt x="1835944" y="254404"/>
                                </a:lnTo>
                                <a:lnTo>
                                  <a:pt x="1850760" y="252022"/>
                                </a:lnTo>
                                <a:lnTo>
                                  <a:pt x="1865313" y="249110"/>
                                </a:lnTo>
                                <a:lnTo>
                                  <a:pt x="1879600" y="245668"/>
                                </a:lnTo>
                                <a:lnTo>
                                  <a:pt x="1893887" y="241962"/>
                                </a:lnTo>
                                <a:lnTo>
                                  <a:pt x="1903677" y="238785"/>
                                </a:lnTo>
                                <a:lnTo>
                                  <a:pt x="1913202" y="235344"/>
                                </a:lnTo>
                                <a:lnTo>
                                  <a:pt x="1922727" y="231902"/>
                                </a:lnTo>
                                <a:lnTo>
                                  <a:pt x="1932252" y="228196"/>
                                </a:lnTo>
                                <a:lnTo>
                                  <a:pt x="1941248" y="224225"/>
                                </a:lnTo>
                                <a:lnTo>
                                  <a:pt x="1950244" y="220519"/>
                                </a:lnTo>
                                <a:lnTo>
                                  <a:pt x="1958975" y="216548"/>
                                </a:lnTo>
                                <a:lnTo>
                                  <a:pt x="1967442" y="212312"/>
                                </a:lnTo>
                                <a:lnTo>
                                  <a:pt x="1975908" y="208077"/>
                                </a:lnTo>
                                <a:lnTo>
                                  <a:pt x="1984375" y="203312"/>
                                </a:lnTo>
                                <a:lnTo>
                                  <a:pt x="1992313" y="198547"/>
                                </a:lnTo>
                                <a:lnTo>
                                  <a:pt x="2000515" y="194046"/>
                                </a:lnTo>
                                <a:lnTo>
                                  <a:pt x="2008187" y="189016"/>
                                </a:lnTo>
                                <a:lnTo>
                                  <a:pt x="2015860" y="183722"/>
                                </a:lnTo>
                                <a:lnTo>
                                  <a:pt x="2023004" y="178427"/>
                                </a:lnTo>
                                <a:lnTo>
                                  <a:pt x="2030413" y="173133"/>
                                </a:lnTo>
                                <a:lnTo>
                                  <a:pt x="2037292" y="167573"/>
                                </a:lnTo>
                                <a:lnTo>
                                  <a:pt x="2044171" y="161749"/>
                                </a:lnTo>
                                <a:lnTo>
                                  <a:pt x="2050785" y="155925"/>
                                </a:lnTo>
                                <a:lnTo>
                                  <a:pt x="2057135" y="150101"/>
                                </a:lnTo>
                                <a:lnTo>
                                  <a:pt x="2063485" y="144013"/>
                                </a:lnTo>
                                <a:lnTo>
                                  <a:pt x="2069571" y="137924"/>
                                </a:lnTo>
                                <a:lnTo>
                                  <a:pt x="2075392" y="131306"/>
                                </a:lnTo>
                                <a:lnTo>
                                  <a:pt x="2080948" y="124952"/>
                                </a:lnTo>
                                <a:lnTo>
                                  <a:pt x="2086240" y="118334"/>
                                </a:lnTo>
                                <a:lnTo>
                                  <a:pt x="2091531" y="111451"/>
                                </a:lnTo>
                                <a:lnTo>
                                  <a:pt x="2096294" y="104833"/>
                                </a:lnTo>
                                <a:lnTo>
                                  <a:pt x="2101056" y="97685"/>
                                </a:lnTo>
                                <a:lnTo>
                                  <a:pt x="2105819" y="90802"/>
                                </a:lnTo>
                                <a:lnTo>
                                  <a:pt x="2110052" y="83390"/>
                                </a:lnTo>
                                <a:lnTo>
                                  <a:pt x="2114285" y="75977"/>
                                </a:lnTo>
                                <a:lnTo>
                                  <a:pt x="2117989" y="68565"/>
                                </a:lnTo>
                                <a:lnTo>
                                  <a:pt x="2125663" y="54005"/>
                                </a:lnTo>
                                <a:lnTo>
                                  <a:pt x="2129367" y="47122"/>
                                </a:lnTo>
                                <a:lnTo>
                                  <a:pt x="2133071" y="40768"/>
                                </a:lnTo>
                                <a:lnTo>
                                  <a:pt x="2136775" y="34944"/>
                                </a:lnTo>
                                <a:lnTo>
                                  <a:pt x="2140479" y="29385"/>
                                </a:lnTo>
                                <a:lnTo>
                                  <a:pt x="2144448" y="24355"/>
                                </a:lnTo>
                                <a:lnTo>
                                  <a:pt x="2148152" y="19590"/>
                                </a:lnTo>
                                <a:lnTo>
                                  <a:pt x="2152121" y="15619"/>
                                </a:lnTo>
                                <a:lnTo>
                                  <a:pt x="2156619" y="11913"/>
                                </a:lnTo>
                                <a:lnTo>
                                  <a:pt x="2161117" y="8472"/>
                                </a:lnTo>
                                <a:lnTo>
                                  <a:pt x="2165615" y="5824"/>
                                </a:lnTo>
                                <a:lnTo>
                                  <a:pt x="2170642" y="3971"/>
                                </a:lnTo>
                                <a:lnTo>
                                  <a:pt x="2175669" y="2118"/>
                                </a:lnTo>
                                <a:lnTo>
                                  <a:pt x="2181225" y="1059"/>
                                </a:lnTo>
                                <a:lnTo>
                                  <a:pt x="2187046" y="265"/>
                                </a:lnTo>
                                <a:lnTo>
                                  <a:pt x="21947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66" name="KSO_Shape"/>
                        <wps:cNvSpPr>
                          <a:spLocks noChangeAspect="1"/>
                        </wps:cNvSpPr>
                        <wps:spPr bwMode="auto">
                          <a:xfrm>
                            <a:off x="11933" y="53351"/>
                            <a:ext cx="653" cy="1060"/>
                          </a:xfrm>
                          <a:custGeom>
                            <a:avLst/>
                            <a:gdLst>
                              <a:gd name="T0" fmla="*/ 1136520 w 957263"/>
                              <a:gd name="T1" fmla="*/ 1705853 h 1554163"/>
                              <a:gd name="T2" fmla="*/ 1166003 w 957263"/>
                              <a:gd name="T3" fmla="*/ 1734976 h 1554163"/>
                              <a:gd name="T4" fmla="*/ 1174426 w 957263"/>
                              <a:gd name="T5" fmla="*/ 1777044 h 1554163"/>
                              <a:gd name="T6" fmla="*/ 1157903 w 957263"/>
                              <a:gd name="T7" fmla="*/ 1816198 h 1554163"/>
                              <a:gd name="T8" fmla="*/ 1123237 w 957263"/>
                              <a:gd name="T9" fmla="*/ 1839496 h 1554163"/>
                              <a:gd name="T10" fmla="*/ 1079825 w 957263"/>
                              <a:gd name="T11" fmla="*/ 1839496 h 1554163"/>
                              <a:gd name="T12" fmla="*/ 1045159 w 957263"/>
                              <a:gd name="T13" fmla="*/ 1816198 h 1554163"/>
                              <a:gd name="T14" fmla="*/ 1028960 w 957263"/>
                              <a:gd name="T15" fmla="*/ 1777044 h 1554163"/>
                              <a:gd name="T16" fmla="*/ 1037384 w 957263"/>
                              <a:gd name="T17" fmla="*/ 1734976 h 1554163"/>
                              <a:gd name="T18" fmla="*/ 1066866 w 957263"/>
                              <a:gd name="T19" fmla="*/ 1705853 h 1554163"/>
                              <a:gd name="T20" fmla="*/ 305351 w 957263"/>
                              <a:gd name="T21" fmla="*/ 319121 h 1554163"/>
                              <a:gd name="T22" fmla="*/ 348033 w 957263"/>
                              <a:gd name="T23" fmla="*/ 323343 h 1554163"/>
                              <a:gd name="T24" fmla="*/ 385828 w 957263"/>
                              <a:gd name="T25" fmla="*/ 339252 h 1554163"/>
                              <a:gd name="T26" fmla="*/ 417107 w 957263"/>
                              <a:gd name="T27" fmla="*/ 364903 h 1554163"/>
                              <a:gd name="T28" fmla="*/ 439914 w 957263"/>
                              <a:gd name="T29" fmla="*/ 397696 h 1554163"/>
                              <a:gd name="T30" fmla="*/ 452296 w 957263"/>
                              <a:gd name="T31" fmla="*/ 436984 h 1554163"/>
                              <a:gd name="T32" fmla="*/ 452296 w 957263"/>
                              <a:gd name="T33" fmla="*/ 479518 h 1554163"/>
                              <a:gd name="T34" fmla="*/ 439914 w 957263"/>
                              <a:gd name="T35" fmla="*/ 518806 h 1554163"/>
                              <a:gd name="T36" fmla="*/ 417107 w 957263"/>
                              <a:gd name="T37" fmla="*/ 551924 h 1554163"/>
                              <a:gd name="T38" fmla="*/ 385828 w 957263"/>
                              <a:gd name="T39" fmla="*/ 577250 h 1554163"/>
                              <a:gd name="T40" fmla="*/ 348033 w 957263"/>
                              <a:gd name="T41" fmla="*/ 592834 h 1554163"/>
                              <a:gd name="T42" fmla="*/ 305351 w 957263"/>
                              <a:gd name="T43" fmla="*/ 597056 h 1554163"/>
                              <a:gd name="T44" fmla="*/ 264298 w 957263"/>
                              <a:gd name="T45" fmla="*/ 588939 h 1554163"/>
                              <a:gd name="T46" fmla="*/ 228457 w 957263"/>
                              <a:gd name="T47" fmla="*/ 569782 h 1554163"/>
                              <a:gd name="T48" fmla="*/ 199460 w 957263"/>
                              <a:gd name="T49" fmla="*/ 541533 h 1554163"/>
                              <a:gd name="T50" fmla="*/ 180236 w 957263"/>
                              <a:gd name="T51" fmla="*/ 506142 h 1554163"/>
                              <a:gd name="T52" fmla="*/ 171765 w 957263"/>
                              <a:gd name="T53" fmla="*/ 464907 h 1554163"/>
                              <a:gd name="T54" fmla="*/ 176001 w 957263"/>
                              <a:gd name="T55" fmla="*/ 423346 h 1554163"/>
                              <a:gd name="T56" fmla="*/ 191640 w 957263"/>
                              <a:gd name="T57" fmla="*/ 385683 h 1554163"/>
                              <a:gd name="T58" fmla="*/ 217706 w 957263"/>
                              <a:gd name="T59" fmla="*/ 355487 h 1554163"/>
                              <a:gd name="T60" fmla="*/ 251591 w 957263"/>
                              <a:gd name="T61" fmla="*/ 333083 h 1554163"/>
                              <a:gd name="T62" fmla="*/ 291341 w 957263"/>
                              <a:gd name="T63" fmla="*/ 320744 h 1554163"/>
                              <a:gd name="T64" fmla="*/ 1005258 w 957263"/>
                              <a:gd name="T65" fmla="*/ 552625 h 1554163"/>
                              <a:gd name="T66" fmla="*/ 1022467 w 957263"/>
                              <a:gd name="T67" fmla="*/ 577597 h 1554163"/>
                              <a:gd name="T68" fmla="*/ 1027662 w 957263"/>
                              <a:gd name="T69" fmla="*/ 614244 h 1554163"/>
                              <a:gd name="T70" fmla="*/ 1011427 w 957263"/>
                              <a:gd name="T71" fmla="*/ 651540 h 1554163"/>
                              <a:gd name="T72" fmla="*/ 977009 w 957263"/>
                              <a:gd name="T73" fmla="*/ 673917 h 1554163"/>
                              <a:gd name="T74" fmla="*/ 751021 w 957263"/>
                              <a:gd name="T75" fmla="*/ 1306323 h 1554163"/>
                              <a:gd name="T76" fmla="*/ 689005 w 957263"/>
                              <a:gd name="T77" fmla="*/ 1835597 h 1554163"/>
                              <a:gd name="T78" fmla="*/ 676990 w 957263"/>
                              <a:gd name="T79" fmla="*/ 1866408 h 1554163"/>
                              <a:gd name="T80" fmla="*/ 640949 w 957263"/>
                              <a:gd name="T81" fmla="*/ 1897217 h 1554163"/>
                              <a:gd name="T82" fmla="*/ 600687 w 957263"/>
                              <a:gd name="T83" fmla="*/ 1904676 h 1554163"/>
                              <a:gd name="T84" fmla="*/ 575685 w 957263"/>
                              <a:gd name="T85" fmla="*/ 1899487 h 1554163"/>
                              <a:gd name="T86" fmla="*/ 537371 w 957263"/>
                              <a:gd name="T87" fmla="*/ 1869974 h 1554163"/>
                              <a:gd name="T88" fmla="*/ 521786 w 957263"/>
                              <a:gd name="T89" fmla="*/ 1825220 h 1554163"/>
                              <a:gd name="T90" fmla="*/ 562698 w 957263"/>
                              <a:gd name="T91" fmla="*/ 1239190 h 1554163"/>
                              <a:gd name="T92" fmla="*/ 152282 w 957263"/>
                              <a:gd name="T93" fmla="*/ 1857651 h 1554163"/>
                              <a:gd name="T94" fmla="*/ 113318 w 957263"/>
                              <a:gd name="T95" fmla="*/ 1886839 h 1554163"/>
                              <a:gd name="T96" fmla="*/ 65913 w 957263"/>
                              <a:gd name="T97" fmla="*/ 1890406 h 1554163"/>
                              <a:gd name="T98" fmla="*/ 37989 w 957263"/>
                              <a:gd name="T99" fmla="*/ 1879056 h 1554163"/>
                              <a:gd name="T100" fmla="*/ 12338 w 957263"/>
                              <a:gd name="T101" fmla="*/ 1852786 h 1554163"/>
                              <a:gd name="T102" fmla="*/ 0 w 957263"/>
                              <a:gd name="T103" fmla="*/ 1807383 h 1554163"/>
                              <a:gd name="T104" fmla="*/ 7144 w 957263"/>
                              <a:gd name="T105" fmla="*/ 1775600 h 1554163"/>
                              <a:gd name="T106" fmla="*/ 276965 w 957263"/>
                              <a:gd name="T107" fmla="*/ 710240 h 1554163"/>
                              <a:gd name="T108" fmla="*/ 289953 w 957263"/>
                              <a:gd name="T109" fmla="*/ 670674 h 1554163"/>
                              <a:gd name="T110" fmla="*/ 323072 w 957263"/>
                              <a:gd name="T111" fmla="*/ 644730 h 1554163"/>
                              <a:gd name="T112" fmla="*/ 162997 w 957263"/>
                              <a:gd name="T113" fmla="*/ 162156 h 1554163"/>
                              <a:gd name="T114" fmla="*/ 142541 w 957263"/>
                              <a:gd name="T115" fmla="*/ 179668 h 1554163"/>
                              <a:gd name="T116" fmla="*/ 118189 w 957263"/>
                              <a:gd name="T117" fmla="*/ 181938 h 1554163"/>
                              <a:gd name="T118" fmla="*/ 94487 w 957263"/>
                              <a:gd name="T119" fmla="*/ 167019 h 1554163"/>
                              <a:gd name="T120" fmla="*/ 84096 w 957263"/>
                              <a:gd name="T121" fmla="*/ 142047 h 1554163"/>
                              <a:gd name="T122" fmla="*/ 89291 w 957263"/>
                              <a:gd name="T123" fmla="*/ 115130 h 155416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57263" h="1554163">
                                <a:moveTo>
                                  <a:pt x="897599" y="1384300"/>
                                </a:moveTo>
                                <a:lnTo>
                                  <a:pt x="903671" y="1384564"/>
                                </a:lnTo>
                                <a:lnTo>
                                  <a:pt x="909479" y="1385620"/>
                                </a:lnTo>
                                <a:lnTo>
                                  <a:pt x="915287" y="1386940"/>
                                </a:lnTo>
                                <a:lnTo>
                                  <a:pt x="920831" y="1389052"/>
                                </a:lnTo>
                                <a:lnTo>
                                  <a:pt x="926111" y="1391692"/>
                                </a:lnTo>
                                <a:lnTo>
                                  <a:pt x="930863" y="1394332"/>
                                </a:lnTo>
                                <a:lnTo>
                                  <a:pt x="935615" y="1397764"/>
                                </a:lnTo>
                                <a:lnTo>
                                  <a:pt x="939839" y="1401460"/>
                                </a:lnTo>
                                <a:lnTo>
                                  <a:pt x="943535" y="1405948"/>
                                </a:lnTo>
                                <a:lnTo>
                                  <a:pt x="946967" y="1410436"/>
                                </a:lnTo>
                                <a:lnTo>
                                  <a:pt x="950135" y="1415452"/>
                                </a:lnTo>
                                <a:lnTo>
                                  <a:pt x="952511" y="1420732"/>
                                </a:lnTo>
                                <a:lnTo>
                                  <a:pt x="954623" y="1426012"/>
                                </a:lnTo>
                                <a:lnTo>
                                  <a:pt x="955943" y="1431820"/>
                                </a:lnTo>
                                <a:lnTo>
                                  <a:pt x="956999" y="1437628"/>
                                </a:lnTo>
                                <a:lnTo>
                                  <a:pt x="957263" y="1443700"/>
                                </a:lnTo>
                                <a:lnTo>
                                  <a:pt x="956999" y="1449772"/>
                                </a:lnTo>
                                <a:lnTo>
                                  <a:pt x="955943" y="1455580"/>
                                </a:lnTo>
                                <a:lnTo>
                                  <a:pt x="954623" y="1461387"/>
                                </a:lnTo>
                                <a:lnTo>
                                  <a:pt x="952511" y="1466931"/>
                                </a:lnTo>
                                <a:lnTo>
                                  <a:pt x="950135" y="1472211"/>
                                </a:lnTo>
                                <a:lnTo>
                                  <a:pt x="946967" y="1476963"/>
                                </a:lnTo>
                                <a:lnTo>
                                  <a:pt x="943535" y="1481715"/>
                                </a:lnTo>
                                <a:lnTo>
                                  <a:pt x="939839" y="1485939"/>
                                </a:lnTo>
                                <a:lnTo>
                                  <a:pt x="935615" y="1489635"/>
                                </a:lnTo>
                                <a:lnTo>
                                  <a:pt x="930863" y="1493067"/>
                                </a:lnTo>
                                <a:lnTo>
                                  <a:pt x="926111" y="1496235"/>
                                </a:lnTo>
                                <a:lnTo>
                                  <a:pt x="920831" y="1498611"/>
                                </a:lnTo>
                                <a:lnTo>
                                  <a:pt x="915287" y="1500723"/>
                                </a:lnTo>
                                <a:lnTo>
                                  <a:pt x="909479" y="1502043"/>
                                </a:lnTo>
                                <a:lnTo>
                                  <a:pt x="903671" y="1503099"/>
                                </a:lnTo>
                                <a:lnTo>
                                  <a:pt x="897599" y="1503363"/>
                                </a:lnTo>
                                <a:lnTo>
                                  <a:pt x="891528" y="1503099"/>
                                </a:lnTo>
                                <a:lnTo>
                                  <a:pt x="885720" y="1502043"/>
                                </a:lnTo>
                                <a:lnTo>
                                  <a:pt x="879912" y="1500723"/>
                                </a:lnTo>
                                <a:lnTo>
                                  <a:pt x="874632" y="1498611"/>
                                </a:lnTo>
                                <a:lnTo>
                                  <a:pt x="869352" y="1496235"/>
                                </a:lnTo>
                                <a:lnTo>
                                  <a:pt x="864336" y="1493067"/>
                                </a:lnTo>
                                <a:lnTo>
                                  <a:pt x="859848" y="1489635"/>
                                </a:lnTo>
                                <a:lnTo>
                                  <a:pt x="855360" y="1485939"/>
                                </a:lnTo>
                                <a:lnTo>
                                  <a:pt x="851664" y="1481715"/>
                                </a:lnTo>
                                <a:lnTo>
                                  <a:pt x="848232" y="1476963"/>
                                </a:lnTo>
                                <a:lnTo>
                                  <a:pt x="845328" y="1472211"/>
                                </a:lnTo>
                                <a:lnTo>
                                  <a:pt x="842952" y="1466931"/>
                                </a:lnTo>
                                <a:lnTo>
                                  <a:pt x="840840" y="1461387"/>
                                </a:lnTo>
                                <a:lnTo>
                                  <a:pt x="839256" y="1455580"/>
                                </a:lnTo>
                                <a:lnTo>
                                  <a:pt x="838464" y="1449772"/>
                                </a:lnTo>
                                <a:lnTo>
                                  <a:pt x="838200" y="1443700"/>
                                </a:lnTo>
                                <a:lnTo>
                                  <a:pt x="838464" y="1437628"/>
                                </a:lnTo>
                                <a:lnTo>
                                  <a:pt x="839256" y="1431820"/>
                                </a:lnTo>
                                <a:lnTo>
                                  <a:pt x="840840" y="1426012"/>
                                </a:lnTo>
                                <a:lnTo>
                                  <a:pt x="842952" y="1420732"/>
                                </a:lnTo>
                                <a:lnTo>
                                  <a:pt x="845328" y="1415452"/>
                                </a:lnTo>
                                <a:lnTo>
                                  <a:pt x="848232" y="1410436"/>
                                </a:lnTo>
                                <a:lnTo>
                                  <a:pt x="851664" y="1405948"/>
                                </a:lnTo>
                                <a:lnTo>
                                  <a:pt x="855360" y="1401460"/>
                                </a:lnTo>
                                <a:lnTo>
                                  <a:pt x="859848" y="1397764"/>
                                </a:lnTo>
                                <a:lnTo>
                                  <a:pt x="864336" y="1394332"/>
                                </a:lnTo>
                                <a:lnTo>
                                  <a:pt x="869352" y="1391692"/>
                                </a:lnTo>
                                <a:lnTo>
                                  <a:pt x="874632" y="1389052"/>
                                </a:lnTo>
                                <a:lnTo>
                                  <a:pt x="879912" y="1386940"/>
                                </a:lnTo>
                                <a:lnTo>
                                  <a:pt x="885720" y="1385620"/>
                                </a:lnTo>
                                <a:lnTo>
                                  <a:pt x="891528" y="1384564"/>
                                </a:lnTo>
                                <a:lnTo>
                                  <a:pt x="897599" y="1384300"/>
                                </a:lnTo>
                                <a:close/>
                                <a:moveTo>
                                  <a:pt x="248820" y="260350"/>
                                </a:moveTo>
                                <a:lnTo>
                                  <a:pt x="254927" y="260350"/>
                                </a:lnTo>
                                <a:lnTo>
                                  <a:pt x="260767" y="260350"/>
                                </a:lnTo>
                                <a:lnTo>
                                  <a:pt x="266608" y="261145"/>
                                </a:lnTo>
                                <a:lnTo>
                                  <a:pt x="272184" y="261674"/>
                                </a:lnTo>
                                <a:lnTo>
                                  <a:pt x="278025" y="262734"/>
                                </a:lnTo>
                                <a:lnTo>
                                  <a:pt x="283600" y="263794"/>
                                </a:lnTo>
                                <a:lnTo>
                                  <a:pt x="288910" y="265648"/>
                                </a:lnTo>
                                <a:lnTo>
                                  <a:pt x="294486" y="267237"/>
                                </a:lnTo>
                                <a:lnTo>
                                  <a:pt x="299530" y="269356"/>
                                </a:lnTo>
                                <a:lnTo>
                                  <a:pt x="304575" y="271740"/>
                                </a:lnTo>
                                <a:lnTo>
                                  <a:pt x="309885" y="274124"/>
                                </a:lnTo>
                                <a:lnTo>
                                  <a:pt x="314398" y="276773"/>
                                </a:lnTo>
                                <a:lnTo>
                                  <a:pt x="319177" y="279687"/>
                                </a:lnTo>
                                <a:lnTo>
                                  <a:pt x="323691" y="283131"/>
                                </a:lnTo>
                                <a:lnTo>
                                  <a:pt x="328204" y="286309"/>
                                </a:lnTo>
                                <a:lnTo>
                                  <a:pt x="332187" y="290018"/>
                                </a:lnTo>
                                <a:lnTo>
                                  <a:pt x="336169" y="293726"/>
                                </a:lnTo>
                                <a:lnTo>
                                  <a:pt x="339886" y="297700"/>
                                </a:lnTo>
                                <a:lnTo>
                                  <a:pt x="343603" y="301673"/>
                                </a:lnTo>
                                <a:lnTo>
                                  <a:pt x="347055" y="305911"/>
                                </a:lnTo>
                                <a:lnTo>
                                  <a:pt x="350241" y="310150"/>
                                </a:lnTo>
                                <a:lnTo>
                                  <a:pt x="353427" y="315183"/>
                                </a:lnTo>
                                <a:lnTo>
                                  <a:pt x="356082" y="319686"/>
                                </a:lnTo>
                                <a:lnTo>
                                  <a:pt x="358471" y="324454"/>
                                </a:lnTo>
                                <a:lnTo>
                                  <a:pt x="360861" y="329752"/>
                                </a:lnTo>
                                <a:lnTo>
                                  <a:pt x="363250" y="334785"/>
                                </a:lnTo>
                                <a:lnTo>
                                  <a:pt x="364843" y="339818"/>
                                </a:lnTo>
                                <a:lnTo>
                                  <a:pt x="366171" y="345380"/>
                                </a:lnTo>
                                <a:lnTo>
                                  <a:pt x="367764" y="350678"/>
                                </a:lnTo>
                                <a:lnTo>
                                  <a:pt x="368560" y="356506"/>
                                </a:lnTo>
                                <a:lnTo>
                                  <a:pt x="369357" y="362069"/>
                                </a:lnTo>
                                <a:lnTo>
                                  <a:pt x="369622" y="367631"/>
                                </a:lnTo>
                                <a:lnTo>
                                  <a:pt x="369888" y="373724"/>
                                </a:lnTo>
                                <a:lnTo>
                                  <a:pt x="369622" y="379287"/>
                                </a:lnTo>
                                <a:lnTo>
                                  <a:pt x="369357" y="385379"/>
                                </a:lnTo>
                                <a:lnTo>
                                  <a:pt x="368560" y="391207"/>
                                </a:lnTo>
                                <a:lnTo>
                                  <a:pt x="367764" y="396505"/>
                                </a:lnTo>
                                <a:lnTo>
                                  <a:pt x="366171" y="402067"/>
                                </a:lnTo>
                                <a:lnTo>
                                  <a:pt x="364843" y="407365"/>
                                </a:lnTo>
                                <a:lnTo>
                                  <a:pt x="362719" y="412928"/>
                                </a:lnTo>
                                <a:lnTo>
                                  <a:pt x="360861" y="417961"/>
                                </a:lnTo>
                                <a:lnTo>
                                  <a:pt x="358471" y="423259"/>
                                </a:lnTo>
                                <a:lnTo>
                                  <a:pt x="356082" y="428027"/>
                                </a:lnTo>
                                <a:lnTo>
                                  <a:pt x="353427" y="432530"/>
                                </a:lnTo>
                                <a:lnTo>
                                  <a:pt x="350241" y="437033"/>
                                </a:lnTo>
                                <a:lnTo>
                                  <a:pt x="347055" y="441801"/>
                                </a:lnTo>
                                <a:lnTo>
                                  <a:pt x="343603" y="446040"/>
                                </a:lnTo>
                                <a:lnTo>
                                  <a:pt x="339886" y="450278"/>
                                </a:lnTo>
                                <a:lnTo>
                                  <a:pt x="336169" y="453986"/>
                                </a:lnTo>
                                <a:lnTo>
                                  <a:pt x="332187" y="457960"/>
                                </a:lnTo>
                                <a:lnTo>
                                  <a:pt x="327939" y="461403"/>
                                </a:lnTo>
                                <a:lnTo>
                                  <a:pt x="323691" y="464847"/>
                                </a:lnTo>
                                <a:lnTo>
                                  <a:pt x="319177" y="468026"/>
                                </a:lnTo>
                                <a:lnTo>
                                  <a:pt x="314398" y="470940"/>
                                </a:lnTo>
                                <a:lnTo>
                                  <a:pt x="309619" y="473853"/>
                                </a:lnTo>
                                <a:lnTo>
                                  <a:pt x="304575" y="476237"/>
                                </a:lnTo>
                                <a:lnTo>
                                  <a:pt x="299530" y="478621"/>
                                </a:lnTo>
                                <a:lnTo>
                                  <a:pt x="294486" y="480476"/>
                                </a:lnTo>
                                <a:lnTo>
                                  <a:pt x="288910" y="482330"/>
                                </a:lnTo>
                                <a:lnTo>
                                  <a:pt x="283600" y="483654"/>
                                </a:lnTo>
                                <a:lnTo>
                                  <a:pt x="278025" y="485244"/>
                                </a:lnTo>
                                <a:lnTo>
                                  <a:pt x="272184" y="486038"/>
                                </a:lnTo>
                                <a:lnTo>
                                  <a:pt x="266608" y="486833"/>
                                </a:lnTo>
                                <a:lnTo>
                                  <a:pt x="260767" y="487098"/>
                                </a:lnTo>
                                <a:lnTo>
                                  <a:pt x="254927" y="487363"/>
                                </a:lnTo>
                                <a:lnTo>
                                  <a:pt x="248820" y="487098"/>
                                </a:lnTo>
                                <a:lnTo>
                                  <a:pt x="242979" y="486833"/>
                                </a:lnTo>
                                <a:lnTo>
                                  <a:pt x="237404" y="486038"/>
                                </a:lnTo>
                                <a:lnTo>
                                  <a:pt x="231563" y="485244"/>
                                </a:lnTo>
                                <a:lnTo>
                                  <a:pt x="226253" y="483654"/>
                                </a:lnTo>
                                <a:lnTo>
                                  <a:pt x="220412" y="482330"/>
                                </a:lnTo>
                                <a:lnTo>
                                  <a:pt x="215367" y="480476"/>
                                </a:lnTo>
                                <a:lnTo>
                                  <a:pt x="210057" y="478621"/>
                                </a:lnTo>
                                <a:lnTo>
                                  <a:pt x="205013" y="476237"/>
                                </a:lnTo>
                                <a:lnTo>
                                  <a:pt x="199703" y="473853"/>
                                </a:lnTo>
                                <a:lnTo>
                                  <a:pt x="195189" y="470940"/>
                                </a:lnTo>
                                <a:lnTo>
                                  <a:pt x="190410" y="468026"/>
                                </a:lnTo>
                                <a:lnTo>
                                  <a:pt x="186162" y="464847"/>
                                </a:lnTo>
                                <a:lnTo>
                                  <a:pt x="181383" y="461403"/>
                                </a:lnTo>
                                <a:lnTo>
                                  <a:pt x="177401" y="457960"/>
                                </a:lnTo>
                                <a:lnTo>
                                  <a:pt x="173418" y="453986"/>
                                </a:lnTo>
                                <a:lnTo>
                                  <a:pt x="169701" y="450278"/>
                                </a:lnTo>
                                <a:lnTo>
                                  <a:pt x="165984" y="446040"/>
                                </a:lnTo>
                                <a:lnTo>
                                  <a:pt x="162533" y="441801"/>
                                </a:lnTo>
                                <a:lnTo>
                                  <a:pt x="159347" y="437033"/>
                                </a:lnTo>
                                <a:lnTo>
                                  <a:pt x="156161" y="432530"/>
                                </a:lnTo>
                                <a:lnTo>
                                  <a:pt x="153771" y="428027"/>
                                </a:lnTo>
                                <a:lnTo>
                                  <a:pt x="151116" y="423259"/>
                                </a:lnTo>
                                <a:lnTo>
                                  <a:pt x="148727" y="417961"/>
                                </a:lnTo>
                                <a:lnTo>
                                  <a:pt x="146868" y="412928"/>
                                </a:lnTo>
                                <a:lnTo>
                                  <a:pt x="144744" y="407365"/>
                                </a:lnTo>
                                <a:lnTo>
                                  <a:pt x="143417" y="402067"/>
                                </a:lnTo>
                                <a:lnTo>
                                  <a:pt x="141824" y="396505"/>
                                </a:lnTo>
                                <a:lnTo>
                                  <a:pt x="141027" y="391207"/>
                                </a:lnTo>
                                <a:lnTo>
                                  <a:pt x="140231" y="385379"/>
                                </a:lnTo>
                                <a:lnTo>
                                  <a:pt x="139965" y="379287"/>
                                </a:lnTo>
                                <a:lnTo>
                                  <a:pt x="139700" y="373724"/>
                                </a:lnTo>
                                <a:lnTo>
                                  <a:pt x="139965" y="367631"/>
                                </a:lnTo>
                                <a:lnTo>
                                  <a:pt x="140231" y="362069"/>
                                </a:lnTo>
                                <a:lnTo>
                                  <a:pt x="141027" y="356506"/>
                                </a:lnTo>
                                <a:lnTo>
                                  <a:pt x="141824" y="350678"/>
                                </a:lnTo>
                                <a:lnTo>
                                  <a:pt x="143417" y="345380"/>
                                </a:lnTo>
                                <a:lnTo>
                                  <a:pt x="144744" y="339818"/>
                                </a:lnTo>
                                <a:lnTo>
                                  <a:pt x="146868" y="334785"/>
                                </a:lnTo>
                                <a:lnTo>
                                  <a:pt x="148727" y="329752"/>
                                </a:lnTo>
                                <a:lnTo>
                                  <a:pt x="151116" y="324454"/>
                                </a:lnTo>
                                <a:lnTo>
                                  <a:pt x="153771" y="319686"/>
                                </a:lnTo>
                                <a:lnTo>
                                  <a:pt x="156161" y="314653"/>
                                </a:lnTo>
                                <a:lnTo>
                                  <a:pt x="159347" y="310150"/>
                                </a:lnTo>
                                <a:lnTo>
                                  <a:pt x="162533" y="305911"/>
                                </a:lnTo>
                                <a:lnTo>
                                  <a:pt x="165984" y="301673"/>
                                </a:lnTo>
                                <a:lnTo>
                                  <a:pt x="169436" y="297700"/>
                                </a:lnTo>
                                <a:lnTo>
                                  <a:pt x="173418" y="293726"/>
                                </a:lnTo>
                                <a:lnTo>
                                  <a:pt x="177401" y="290018"/>
                                </a:lnTo>
                                <a:lnTo>
                                  <a:pt x="181383" y="286309"/>
                                </a:lnTo>
                                <a:lnTo>
                                  <a:pt x="185631" y="282866"/>
                                </a:lnTo>
                                <a:lnTo>
                                  <a:pt x="190410" y="279687"/>
                                </a:lnTo>
                                <a:lnTo>
                                  <a:pt x="195189" y="276773"/>
                                </a:lnTo>
                                <a:lnTo>
                                  <a:pt x="199703" y="274124"/>
                                </a:lnTo>
                                <a:lnTo>
                                  <a:pt x="205013" y="271740"/>
                                </a:lnTo>
                                <a:lnTo>
                                  <a:pt x="209792" y="269356"/>
                                </a:lnTo>
                                <a:lnTo>
                                  <a:pt x="215367" y="267237"/>
                                </a:lnTo>
                                <a:lnTo>
                                  <a:pt x="220412" y="265648"/>
                                </a:lnTo>
                                <a:lnTo>
                                  <a:pt x="225987" y="263794"/>
                                </a:lnTo>
                                <a:lnTo>
                                  <a:pt x="231563" y="262734"/>
                                </a:lnTo>
                                <a:lnTo>
                                  <a:pt x="237404" y="261674"/>
                                </a:lnTo>
                                <a:lnTo>
                                  <a:pt x="242979" y="261145"/>
                                </a:lnTo>
                                <a:lnTo>
                                  <a:pt x="248820" y="260350"/>
                                </a:lnTo>
                                <a:close/>
                                <a:moveTo>
                                  <a:pt x="137319" y="0"/>
                                </a:moveTo>
                                <a:lnTo>
                                  <a:pt x="811742" y="444500"/>
                                </a:lnTo>
                                <a:lnTo>
                                  <a:pt x="815446" y="447940"/>
                                </a:lnTo>
                                <a:lnTo>
                                  <a:pt x="819150" y="450850"/>
                                </a:lnTo>
                                <a:lnTo>
                                  <a:pt x="823119" y="455613"/>
                                </a:lnTo>
                                <a:lnTo>
                                  <a:pt x="825500" y="457994"/>
                                </a:lnTo>
                                <a:lnTo>
                                  <a:pt x="827617" y="460904"/>
                                </a:lnTo>
                                <a:lnTo>
                                  <a:pt x="829469" y="464079"/>
                                </a:lnTo>
                                <a:lnTo>
                                  <a:pt x="831585" y="467519"/>
                                </a:lnTo>
                                <a:lnTo>
                                  <a:pt x="833173" y="471223"/>
                                </a:lnTo>
                                <a:lnTo>
                                  <a:pt x="835025" y="475192"/>
                                </a:lnTo>
                                <a:lnTo>
                                  <a:pt x="836348" y="479160"/>
                                </a:lnTo>
                                <a:lnTo>
                                  <a:pt x="837142" y="483923"/>
                                </a:lnTo>
                                <a:lnTo>
                                  <a:pt x="838200" y="489744"/>
                                </a:lnTo>
                                <a:lnTo>
                                  <a:pt x="838200" y="495565"/>
                                </a:lnTo>
                                <a:lnTo>
                                  <a:pt x="837406" y="501121"/>
                                </a:lnTo>
                                <a:lnTo>
                                  <a:pt x="836613" y="506942"/>
                                </a:lnTo>
                                <a:lnTo>
                                  <a:pt x="835025" y="512498"/>
                                </a:lnTo>
                                <a:lnTo>
                                  <a:pt x="832908" y="517525"/>
                                </a:lnTo>
                                <a:lnTo>
                                  <a:pt x="830527" y="522288"/>
                                </a:lnTo>
                                <a:lnTo>
                                  <a:pt x="827617" y="527315"/>
                                </a:lnTo>
                                <a:lnTo>
                                  <a:pt x="824177" y="531548"/>
                                </a:lnTo>
                                <a:lnTo>
                                  <a:pt x="820473" y="535781"/>
                                </a:lnTo>
                                <a:lnTo>
                                  <a:pt x="815975" y="539221"/>
                                </a:lnTo>
                                <a:lnTo>
                                  <a:pt x="811477" y="542660"/>
                                </a:lnTo>
                                <a:lnTo>
                                  <a:pt x="806715" y="545571"/>
                                </a:lnTo>
                                <a:lnTo>
                                  <a:pt x="801423" y="547688"/>
                                </a:lnTo>
                                <a:lnTo>
                                  <a:pt x="796131" y="549804"/>
                                </a:lnTo>
                                <a:lnTo>
                                  <a:pt x="790046" y="550863"/>
                                </a:lnTo>
                                <a:lnTo>
                                  <a:pt x="497417" y="603779"/>
                                </a:lnTo>
                                <a:lnTo>
                                  <a:pt x="609600" y="1051454"/>
                                </a:lnTo>
                                <a:lnTo>
                                  <a:pt x="610394" y="1055423"/>
                                </a:lnTo>
                                <a:lnTo>
                                  <a:pt x="611452" y="1060450"/>
                                </a:lnTo>
                                <a:lnTo>
                                  <a:pt x="611981" y="1065742"/>
                                </a:lnTo>
                                <a:lnTo>
                                  <a:pt x="612510" y="1071563"/>
                                </a:lnTo>
                                <a:lnTo>
                                  <a:pt x="612775" y="1077119"/>
                                </a:lnTo>
                                <a:lnTo>
                                  <a:pt x="613040" y="1082940"/>
                                </a:lnTo>
                                <a:lnTo>
                                  <a:pt x="612775" y="1087702"/>
                                </a:lnTo>
                                <a:lnTo>
                                  <a:pt x="612510" y="1092200"/>
                                </a:lnTo>
                                <a:lnTo>
                                  <a:pt x="561446" y="1497542"/>
                                </a:lnTo>
                                <a:lnTo>
                                  <a:pt x="560917" y="1500982"/>
                                </a:lnTo>
                                <a:lnTo>
                                  <a:pt x="559858" y="1504422"/>
                                </a:lnTo>
                                <a:lnTo>
                                  <a:pt x="558800" y="1507597"/>
                                </a:lnTo>
                                <a:lnTo>
                                  <a:pt x="557742" y="1510772"/>
                                </a:lnTo>
                                <a:lnTo>
                                  <a:pt x="555096" y="1516857"/>
                                </a:lnTo>
                                <a:lnTo>
                                  <a:pt x="551656" y="1522678"/>
                                </a:lnTo>
                                <a:lnTo>
                                  <a:pt x="547952" y="1527969"/>
                                </a:lnTo>
                                <a:lnTo>
                                  <a:pt x="543454" y="1532997"/>
                                </a:lnTo>
                                <a:lnTo>
                                  <a:pt x="538692" y="1537230"/>
                                </a:lnTo>
                                <a:lnTo>
                                  <a:pt x="533665" y="1541463"/>
                                </a:lnTo>
                                <a:lnTo>
                                  <a:pt x="527844" y="1544903"/>
                                </a:lnTo>
                                <a:lnTo>
                                  <a:pt x="522287" y="1547813"/>
                                </a:lnTo>
                                <a:lnTo>
                                  <a:pt x="515937" y="1550459"/>
                                </a:lnTo>
                                <a:lnTo>
                                  <a:pt x="509587" y="1552047"/>
                                </a:lnTo>
                                <a:lnTo>
                                  <a:pt x="502973" y="1553369"/>
                                </a:lnTo>
                                <a:lnTo>
                                  <a:pt x="496358" y="1553899"/>
                                </a:lnTo>
                                <a:lnTo>
                                  <a:pt x="492919" y="1554163"/>
                                </a:lnTo>
                                <a:lnTo>
                                  <a:pt x="489479" y="1553899"/>
                                </a:lnTo>
                                <a:lnTo>
                                  <a:pt x="486040" y="1553634"/>
                                </a:lnTo>
                                <a:lnTo>
                                  <a:pt x="482600" y="1553105"/>
                                </a:lnTo>
                                <a:lnTo>
                                  <a:pt x="479160" y="1552311"/>
                                </a:lnTo>
                                <a:lnTo>
                                  <a:pt x="475721" y="1551517"/>
                                </a:lnTo>
                                <a:lnTo>
                                  <a:pt x="472281" y="1550459"/>
                                </a:lnTo>
                                <a:lnTo>
                                  <a:pt x="469106" y="1549665"/>
                                </a:lnTo>
                                <a:lnTo>
                                  <a:pt x="462756" y="1546755"/>
                                </a:lnTo>
                                <a:lnTo>
                                  <a:pt x="457200" y="1543580"/>
                                </a:lnTo>
                                <a:lnTo>
                                  <a:pt x="451644" y="1539611"/>
                                </a:lnTo>
                                <a:lnTo>
                                  <a:pt x="446617" y="1535378"/>
                                </a:lnTo>
                                <a:lnTo>
                                  <a:pt x="442119" y="1530615"/>
                                </a:lnTo>
                                <a:lnTo>
                                  <a:pt x="437885" y="1525588"/>
                                </a:lnTo>
                                <a:lnTo>
                                  <a:pt x="434181" y="1520032"/>
                                </a:lnTo>
                                <a:lnTo>
                                  <a:pt x="431535" y="1514476"/>
                                </a:lnTo>
                                <a:lnTo>
                                  <a:pt x="428890" y="1508390"/>
                                </a:lnTo>
                                <a:lnTo>
                                  <a:pt x="426773" y="1502040"/>
                                </a:lnTo>
                                <a:lnTo>
                                  <a:pt x="425715" y="1495690"/>
                                </a:lnTo>
                                <a:lnTo>
                                  <a:pt x="425185" y="1489076"/>
                                </a:lnTo>
                                <a:lnTo>
                                  <a:pt x="425185" y="1485636"/>
                                </a:lnTo>
                                <a:lnTo>
                                  <a:pt x="425185" y="1482196"/>
                                </a:lnTo>
                                <a:lnTo>
                                  <a:pt x="425450" y="1478757"/>
                                </a:lnTo>
                                <a:lnTo>
                                  <a:pt x="425979" y="1475317"/>
                                </a:lnTo>
                                <a:lnTo>
                                  <a:pt x="475721" y="1080029"/>
                                </a:lnTo>
                                <a:lnTo>
                                  <a:pt x="458523" y="1010973"/>
                                </a:lnTo>
                                <a:lnTo>
                                  <a:pt x="443971" y="1033463"/>
                                </a:lnTo>
                                <a:lnTo>
                                  <a:pt x="406400" y="1090348"/>
                                </a:lnTo>
                                <a:lnTo>
                                  <a:pt x="292629" y="1261798"/>
                                </a:lnTo>
                                <a:lnTo>
                                  <a:pt x="127794" y="1509713"/>
                                </a:lnTo>
                                <a:lnTo>
                                  <a:pt x="126206" y="1512624"/>
                                </a:lnTo>
                                <a:lnTo>
                                  <a:pt x="124089" y="1515534"/>
                                </a:lnTo>
                                <a:lnTo>
                                  <a:pt x="119856" y="1520826"/>
                                </a:lnTo>
                                <a:lnTo>
                                  <a:pt x="115094" y="1525588"/>
                                </a:lnTo>
                                <a:lnTo>
                                  <a:pt x="109802" y="1529822"/>
                                </a:lnTo>
                                <a:lnTo>
                                  <a:pt x="104510" y="1533526"/>
                                </a:lnTo>
                                <a:lnTo>
                                  <a:pt x="98689" y="1536701"/>
                                </a:lnTo>
                                <a:lnTo>
                                  <a:pt x="92339" y="1539347"/>
                                </a:lnTo>
                                <a:lnTo>
                                  <a:pt x="86519" y="1541199"/>
                                </a:lnTo>
                                <a:lnTo>
                                  <a:pt x="79904" y="1542786"/>
                                </a:lnTo>
                                <a:lnTo>
                                  <a:pt x="73289" y="1543580"/>
                                </a:lnTo>
                                <a:lnTo>
                                  <a:pt x="66675" y="1543580"/>
                                </a:lnTo>
                                <a:lnTo>
                                  <a:pt x="60325" y="1543315"/>
                                </a:lnTo>
                                <a:lnTo>
                                  <a:pt x="53710" y="1542257"/>
                                </a:lnTo>
                                <a:lnTo>
                                  <a:pt x="47096" y="1540405"/>
                                </a:lnTo>
                                <a:lnTo>
                                  <a:pt x="43656" y="1539347"/>
                                </a:lnTo>
                                <a:lnTo>
                                  <a:pt x="40481" y="1537759"/>
                                </a:lnTo>
                                <a:lnTo>
                                  <a:pt x="37306" y="1536436"/>
                                </a:lnTo>
                                <a:lnTo>
                                  <a:pt x="34131" y="1534849"/>
                                </a:lnTo>
                                <a:lnTo>
                                  <a:pt x="30956" y="1532997"/>
                                </a:lnTo>
                                <a:lnTo>
                                  <a:pt x="28310" y="1530880"/>
                                </a:lnTo>
                                <a:lnTo>
                                  <a:pt x="25664" y="1529028"/>
                                </a:lnTo>
                                <a:lnTo>
                                  <a:pt x="23019" y="1526647"/>
                                </a:lnTo>
                                <a:lnTo>
                                  <a:pt x="18256" y="1522149"/>
                                </a:lnTo>
                                <a:lnTo>
                                  <a:pt x="14023" y="1517122"/>
                                </a:lnTo>
                                <a:lnTo>
                                  <a:pt x="10054" y="1511565"/>
                                </a:lnTo>
                                <a:lnTo>
                                  <a:pt x="6879" y="1506009"/>
                                </a:lnTo>
                                <a:lnTo>
                                  <a:pt x="4233" y="1499924"/>
                                </a:lnTo>
                                <a:lnTo>
                                  <a:pt x="2116" y="1493574"/>
                                </a:lnTo>
                                <a:lnTo>
                                  <a:pt x="794" y="1487224"/>
                                </a:lnTo>
                                <a:lnTo>
                                  <a:pt x="0" y="1481138"/>
                                </a:lnTo>
                                <a:lnTo>
                                  <a:pt x="0" y="1474524"/>
                                </a:lnTo>
                                <a:lnTo>
                                  <a:pt x="264" y="1467909"/>
                                </a:lnTo>
                                <a:lnTo>
                                  <a:pt x="1587" y="1461294"/>
                                </a:lnTo>
                                <a:lnTo>
                                  <a:pt x="2116" y="1457855"/>
                                </a:lnTo>
                                <a:lnTo>
                                  <a:pt x="3439" y="1454680"/>
                                </a:lnTo>
                                <a:lnTo>
                                  <a:pt x="4498" y="1451505"/>
                                </a:lnTo>
                                <a:lnTo>
                                  <a:pt x="5821" y="1448594"/>
                                </a:lnTo>
                                <a:lnTo>
                                  <a:pt x="7408" y="1445419"/>
                                </a:lnTo>
                                <a:lnTo>
                                  <a:pt x="8996" y="1442244"/>
                                </a:lnTo>
                                <a:lnTo>
                                  <a:pt x="324644" y="968640"/>
                                </a:lnTo>
                                <a:lnTo>
                                  <a:pt x="227277" y="590815"/>
                                </a:lnTo>
                                <a:lnTo>
                                  <a:pt x="226219" y="585258"/>
                                </a:lnTo>
                                <a:lnTo>
                                  <a:pt x="225689" y="579438"/>
                                </a:lnTo>
                                <a:lnTo>
                                  <a:pt x="226219" y="573881"/>
                                </a:lnTo>
                                <a:lnTo>
                                  <a:pt x="227012" y="568060"/>
                                </a:lnTo>
                                <a:lnTo>
                                  <a:pt x="228600" y="562504"/>
                                </a:lnTo>
                                <a:lnTo>
                                  <a:pt x="230716" y="557213"/>
                                </a:lnTo>
                                <a:lnTo>
                                  <a:pt x="233362" y="552185"/>
                                </a:lnTo>
                                <a:lnTo>
                                  <a:pt x="236273" y="547158"/>
                                </a:lnTo>
                                <a:lnTo>
                                  <a:pt x="239712" y="542660"/>
                                </a:lnTo>
                                <a:lnTo>
                                  <a:pt x="243681" y="538692"/>
                                </a:lnTo>
                                <a:lnTo>
                                  <a:pt x="248179" y="534723"/>
                                </a:lnTo>
                                <a:lnTo>
                                  <a:pt x="252941" y="531548"/>
                                </a:lnTo>
                                <a:lnTo>
                                  <a:pt x="257969" y="528373"/>
                                </a:lnTo>
                                <a:lnTo>
                                  <a:pt x="263260" y="525992"/>
                                </a:lnTo>
                                <a:lnTo>
                                  <a:pt x="268816" y="524140"/>
                                </a:lnTo>
                                <a:lnTo>
                                  <a:pt x="274902" y="522817"/>
                                </a:lnTo>
                                <a:lnTo>
                                  <a:pt x="723635" y="442119"/>
                                </a:lnTo>
                                <a:lnTo>
                                  <a:pt x="159279" y="68792"/>
                                </a:lnTo>
                                <a:lnTo>
                                  <a:pt x="134937" y="128852"/>
                                </a:lnTo>
                                <a:lnTo>
                                  <a:pt x="132821" y="132292"/>
                                </a:lnTo>
                                <a:lnTo>
                                  <a:pt x="130439" y="135202"/>
                                </a:lnTo>
                                <a:lnTo>
                                  <a:pt x="127794" y="138112"/>
                                </a:lnTo>
                                <a:lnTo>
                                  <a:pt x="125148" y="140494"/>
                                </a:lnTo>
                                <a:lnTo>
                                  <a:pt x="122237" y="142875"/>
                                </a:lnTo>
                                <a:lnTo>
                                  <a:pt x="119327" y="144727"/>
                                </a:lnTo>
                                <a:lnTo>
                                  <a:pt x="116152" y="146579"/>
                                </a:lnTo>
                                <a:lnTo>
                                  <a:pt x="112977" y="147637"/>
                                </a:lnTo>
                                <a:lnTo>
                                  <a:pt x="109537" y="148431"/>
                                </a:lnTo>
                                <a:lnTo>
                                  <a:pt x="106098" y="149225"/>
                                </a:lnTo>
                                <a:lnTo>
                                  <a:pt x="102923" y="149490"/>
                                </a:lnTo>
                                <a:lnTo>
                                  <a:pt x="99483" y="149225"/>
                                </a:lnTo>
                                <a:lnTo>
                                  <a:pt x="96308" y="148431"/>
                                </a:lnTo>
                                <a:lnTo>
                                  <a:pt x="92869" y="147637"/>
                                </a:lnTo>
                                <a:lnTo>
                                  <a:pt x="89429" y="146050"/>
                                </a:lnTo>
                                <a:lnTo>
                                  <a:pt x="85989" y="143933"/>
                                </a:lnTo>
                                <a:lnTo>
                                  <a:pt x="82814" y="141817"/>
                                </a:lnTo>
                                <a:lnTo>
                                  <a:pt x="79639" y="139171"/>
                                </a:lnTo>
                                <a:lnTo>
                                  <a:pt x="76994" y="136260"/>
                                </a:lnTo>
                                <a:lnTo>
                                  <a:pt x="74877" y="133350"/>
                                </a:lnTo>
                                <a:lnTo>
                                  <a:pt x="73025" y="129910"/>
                                </a:lnTo>
                                <a:lnTo>
                                  <a:pt x="71437" y="126735"/>
                                </a:lnTo>
                                <a:lnTo>
                                  <a:pt x="70114" y="123296"/>
                                </a:lnTo>
                                <a:lnTo>
                                  <a:pt x="69056" y="119592"/>
                                </a:lnTo>
                                <a:lnTo>
                                  <a:pt x="68527" y="115887"/>
                                </a:lnTo>
                                <a:lnTo>
                                  <a:pt x="68262" y="112448"/>
                                </a:lnTo>
                                <a:lnTo>
                                  <a:pt x="68527" y="108744"/>
                                </a:lnTo>
                                <a:lnTo>
                                  <a:pt x="69056" y="105040"/>
                                </a:lnTo>
                                <a:lnTo>
                                  <a:pt x="69850" y="101335"/>
                                </a:lnTo>
                                <a:lnTo>
                                  <a:pt x="71173" y="97631"/>
                                </a:lnTo>
                                <a:lnTo>
                                  <a:pt x="72760" y="93927"/>
                                </a:lnTo>
                                <a:lnTo>
                                  <a:pt x="74877" y="90487"/>
                                </a:lnTo>
                                <a:lnTo>
                                  <a:pt x="1373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67" name="KSO_Shape"/>
                        <wps:cNvSpPr>
                          <a:spLocks noChangeAspect="1"/>
                        </wps:cNvSpPr>
                        <wps:spPr bwMode="auto">
                          <a:xfrm>
                            <a:off x="13037" y="53679"/>
                            <a:ext cx="1045" cy="403"/>
                          </a:xfrm>
                          <a:custGeom>
                            <a:avLst/>
                            <a:gdLst>
                              <a:gd name="T0" fmla="*/ 2147483646 w 4409"/>
                              <a:gd name="T1" fmla="*/ 2147483646 h 1696"/>
                              <a:gd name="T2" fmla="*/ 2147483646 w 4409"/>
                              <a:gd name="T3" fmla="*/ 2147483646 h 1696"/>
                              <a:gd name="T4" fmla="*/ 2147483646 w 4409"/>
                              <a:gd name="T5" fmla="*/ 2147483646 h 1696"/>
                              <a:gd name="T6" fmla="*/ 2147483646 w 4409"/>
                              <a:gd name="T7" fmla="*/ 2147483646 h 1696"/>
                              <a:gd name="T8" fmla="*/ 2147483646 w 4409"/>
                              <a:gd name="T9" fmla="*/ 2147483646 h 1696"/>
                              <a:gd name="T10" fmla="*/ 2147483646 w 4409"/>
                              <a:gd name="T11" fmla="*/ 2147483646 h 1696"/>
                              <a:gd name="T12" fmla="*/ 2147483646 w 4409"/>
                              <a:gd name="T13" fmla="*/ 2147483646 h 1696"/>
                              <a:gd name="T14" fmla="*/ 2147483646 w 4409"/>
                              <a:gd name="T15" fmla="*/ 2147483646 h 1696"/>
                              <a:gd name="T16" fmla="*/ 2147483646 w 4409"/>
                              <a:gd name="T17" fmla="*/ 2147483646 h 1696"/>
                              <a:gd name="T18" fmla="*/ 2147483646 w 4409"/>
                              <a:gd name="T19" fmla="*/ 2147483646 h 1696"/>
                              <a:gd name="T20" fmla="*/ 2147483646 w 4409"/>
                              <a:gd name="T21" fmla="*/ 161948543 h 1696"/>
                              <a:gd name="T22" fmla="*/ 2147483646 w 4409"/>
                              <a:gd name="T23" fmla="*/ 324084334 h 1696"/>
                              <a:gd name="T24" fmla="*/ 2147483646 w 4409"/>
                              <a:gd name="T25" fmla="*/ 2147483646 h 1696"/>
                              <a:gd name="T26" fmla="*/ 2147483646 w 4409"/>
                              <a:gd name="T27" fmla="*/ 2147483646 h 1696"/>
                              <a:gd name="T28" fmla="*/ 2147483646 w 4409"/>
                              <a:gd name="T29" fmla="*/ 2147483646 h 1696"/>
                              <a:gd name="T30" fmla="*/ 2147483646 w 4409"/>
                              <a:gd name="T31" fmla="*/ 2147483646 h 1696"/>
                              <a:gd name="T32" fmla="*/ 2147483646 w 4409"/>
                              <a:gd name="T33" fmla="*/ 2147483646 h 1696"/>
                              <a:gd name="T34" fmla="*/ 2147483646 w 4409"/>
                              <a:gd name="T35" fmla="*/ 1134202410 h 1696"/>
                              <a:gd name="T36" fmla="*/ 2147483646 w 4409"/>
                              <a:gd name="T37" fmla="*/ 0 h 1696"/>
                              <a:gd name="T38" fmla="*/ 2147483646 w 4409"/>
                              <a:gd name="T39" fmla="*/ 1134202410 h 1696"/>
                              <a:gd name="T40" fmla="*/ 2147483646 w 4409"/>
                              <a:gd name="T41" fmla="*/ 2147483646 h 1696"/>
                              <a:gd name="T42" fmla="*/ 2147483646 w 4409"/>
                              <a:gd name="T43" fmla="*/ 2147483646 h 1696"/>
                              <a:gd name="T44" fmla="*/ 2147483646 w 4409"/>
                              <a:gd name="T45" fmla="*/ 2147483646 h 1696"/>
                              <a:gd name="T46" fmla="*/ 2147483646 w 4409"/>
                              <a:gd name="T47" fmla="*/ 2147483646 h 1696"/>
                              <a:gd name="T48" fmla="*/ 2147483646 w 4409"/>
                              <a:gd name="T49" fmla="*/ 2147483646 h 1696"/>
                              <a:gd name="T50" fmla="*/ 2147483646 w 4409"/>
                              <a:gd name="T51" fmla="*/ 2147483646 h 1696"/>
                              <a:gd name="T52" fmla="*/ 2147483646 w 4409"/>
                              <a:gd name="T53" fmla="*/ 2147483646 h 1696"/>
                              <a:gd name="T54" fmla="*/ 2147483646 w 4409"/>
                              <a:gd name="T55" fmla="*/ 2147483646 h 1696"/>
                              <a:gd name="T56" fmla="*/ 2147483646 w 4409"/>
                              <a:gd name="T57" fmla="*/ 2147483646 h 1696"/>
                              <a:gd name="T58" fmla="*/ 0 w 4409"/>
                              <a:gd name="T59" fmla="*/ 2147483646 h 1696"/>
                              <a:gd name="T60" fmla="*/ 2147483646 w 4409"/>
                              <a:gd name="T61" fmla="*/ 2147483646 h 1696"/>
                              <a:gd name="T62" fmla="*/ 2147483646 w 4409"/>
                              <a:gd name="T63" fmla="*/ 2147483646 h 1696"/>
                              <a:gd name="T64" fmla="*/ 2147483646 w 4409"/>
                              <a:gd name="T65" fmla="*/ 2147483646 h 1696"/>
                              <a:gd name="T66" fmla="*/ 2147483646 w 4409"/>
                              <a:gd name="T67" fmla="*/ 2147483646 h 1696"/>
                              <a:gd name="T68" fmla="*/ 2147483646 w 4409"/>
                              <a:gd name="T69" fmla="*/ 2147483646 h 1696"/>
                              <a:gd name="T70" fmla="*/ 2147483646 w 4409"/>
                              <a:gd name="T71" fmla="*/ 2147483646 h 1696"/>
                              <a:gd name="T72" fmla="*/ 2147483646 w 4409"/>
                              <a:gd name="T73" fmla="*/ 2147483646 h 1696"/>
                              <a:gd name="T74" fmla="*/ 2147483646 w 4409"/>
                              <a:gd name="T75" fmla="*/ 2147483646 h 1696"/>
                              <a:gd name="T76" fmla="*/ 2147483646 w 4409"/>
                              <a:gd name="T77" fmla="*/ 2147483646 h 1696"/>
                              <a:gd name="T78" fmla="*/ 2147483646 w 4409"/>
                              <a:gd name="T79" fmla="*/ 2147483646 h 1696"/>
                              <a:gd name="T80" fmla="*/ 2147483646 w 4409"/>
                              <a:gd name="T81" fmla="*/ 2147483646 h 1696"/>
                              <a:gd name="T82" fmla="*/ 2147483646 w 4409"/>
                              <a:gd name="T83" fmla="*/ 2147483646 h 1696"/>
                              <a:gd name="T84" fmla="*/ 2147483646 w 4409"/>
                              <a:gd name="T85" fmla="*/ 2147483646 h 1696"/>
                              <a:gd name="T86" fmla="*/ 2147483646 w 4409"/>
                              <a:gd name="T87" fmla="*/ 2147483646 h 1696"/>
                              <a:gd name="T88" fmla="*/ 2147483646 w 4409"/>
                              <a:gd name="T89" fmla="*/ 2147483646 h 1696"/>
                              <a:gd name="T90" fmla="*/ 2147483646 w 4409"/>
                              <a:gd name="T91" fmla="*/ 2147483646 h 1696"/>
                              <a:gd name="T92" fmla="*/ 2147483646 w 4409"/>
                              <a:gd name="T93" fmla="*/ 2147483646 h 1696"/>
                              <a:gd name="T94" fmla="*/ 2147483646 w 4409"/>
                              <a:gd name="T95" fmla="*/ 2147483646 h 1696"/>
                              <a:gd name="T96" fmla="*/ 2147483646 w 4409"/>
                              <a:gd name="T97" fmla="*/ 2147483646 h 1696"/>
                              <a:gd name="T98" fmla="*/ 2147483646 w 4409"/>
                              <a:gd name="T99" fmla="*/ 2147483646 h 1696"/>
                              <a:gd name="T100" fmla="*/ 2147483646 w 4409"/>
                              <a:gd name="T101" fmla="*/ 2147483646 h 1696"/>
                              <a:gd name="T102" fmla="*/ 2147483646 w 4409"/>
                              <a:gd name="T103" fmla="*/ 2147483646 h 1696"/>
                              <a:gd name="T104" fmla="*/ 2147483646 w 4409"/>
                              <a:gd name="T105" fmla="*/ 2147483646 h 1696"/>
                              <a:gd name="T106" fmla="*/ 2147483646 w 4409"/>
                              <a:gd name="T107" fmla="*/ 2147483646 h 1696"/>
                              <a:gd name="T108" fmla="*/ 2147483646 w 4409"/>
                              <a:gd name="T109" fmla="*/ 2147483646 h 1696"/>
                              <a:gd name="T110" fmla="*/ 2147483646 w 4409"/>
                              <a:gd name="T111" fmla="*/ 2147483646 h 1696"/>
                              <a:gd name="T112" fmla="*/ 2147483646 w 4409"/>
                              <a:gd name="T113" fmla="*/ 2147483646 h 1696"/>
                              <a:gd name="T114" fmla="*/ 2147483646 w 4409"/>
                              <a:gd name="T115" fmla="*/ 2147483646 h 1696"/>
                              <a:gd name="T116" fmla="*/ 2147483646 w 4409"/>
                              <a:gd name="T117" fmla="*/ 2147483646 h 1696"/>
                              <a:gd name="T118" fmla="*/ 2147483646 w 4409"/>
                              <a:gd name="T119" fmla="*/ 2147483646 h 169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409" h="1696">
                                <a:moveTo>
                                  <a:pt x="4409" y="679"/>
                                </a:moveTo>
                                <a:lnTo>
                                  <a:pt x="4069" y="679"/>
                                </a:lnTo>
                                <a:lnTo>
                                  <a:pt x="4069" y="340"/>
                                </a:lnTo>
                                <a:lnTo>
                                  <a:pt x="4069" y="322"/>
                                </a:lnTo>
                                <a:lnTo>
                                  <a:pt x="4066" y="306"/>
                                </a:lnTo>
                                <a:lnTo>
                                  <a:pt x="4063" y="290"/>
                                </a:lnTo>
                                <a:lnTo>
                                  <a:pt x="4056" y="274"/>
                                </a:lnTo>
                                <a:lnTo>
                                  <a:pt x="4049" y="259"/>
                                </a:lnTo>
                                <a:lnTo>
                                  <a:pt x="4041" y="244"/>
                                </a:lnTo>
                                <a:lnTo>
                                  <a:pt x="4031" y="232"/>
                                </a:lnTo>
                                <a:lnTo>
                                  <a:pt x="4020" y="220"/>
                                </a:lnTo>
                                <a:lnTo>
                                  <a:pt x="4009" y="209"/>
                                </a:lnTo>
                                <a:lnTo>
                                  <a:pt x="3996" y="199"/>
                                </a:lnTo>
                                <a:lnTo>
                                  <a:pt x="3981" y="191"/>
                                </a:lnTo>
                                <a:lnTo>
                                  <a:pt x="3966" y="184"/>
                                </a:lnTo>
                                <a:lnTo>
                                  <a:pt x="3950" y="177"/>
                                </a:lnTo>
                                <a:lnTo>
                                  <a:pt x="3934" y="174"/>
                                </a:lnTo>
                                <a:lnTo>
                                  <a:pt x="3917" y="171"/>
                                </a:lnTo>
                                <a:lnTo>
                                  <a:pt x="3900" y="170"/>
                                </a:lnTo>
                                <a:lnTo>
                                  <a:pt x="3561" y="170"/>
                                </a:lnTo>
                                <a:lnTo>
                                  <a:pt x="3544" y="171"/>
                                </a:lnTo>
                                <a:lnTo>
                                  <a:pt x="3527" y="174"/>
                                </a:lnTo>
                                <a:lnTo>
                                  <a:pt x="3511" y="177"/>
                                </a:lnTo>
                                <a:lnTo>
                                  <a:pt x="3495" y="183"/>
                                </a:lnTo>
                                <a:lnTo>
                                  <a:pt x="3481" y="191"/>
                                </a:lnTo>
                                <a:lnTo>
                                  <a:pt x="3467" y="199"/>
                                </a:lnTo>
                                <a:lnTo>
                                  <a:pt x="3454" y="208"/>
                                </a:lnTo>
                                <a:lnTo>
                                  <a:pt x="3442" y="219"/>
                                </a:lnTo>
                                <a:lnTo>
                                  <a:pt x="3431" y="231"/>
                                </a:lnTo>
                                <a:lnTo>
                                  <a:pt x="3421" y="244"/>
                                </a:lnTo>
                                <a:lnTo>
                                  <a:pt x="3413" y="259"/>
                                </a:lnTo>
                                <a:lnTo>
                                  <a:pt x="3405" y="273"/>
                                </a:lnTo>
                                <a:lnTo>
                                  <a:pt x="3400" y="288"/>
                                </a:lnTo>
                                <a:lnTo>
                                  <a:pt x="3395" y="305"/>
                                </a:lnTo>
                                <a:lnTo>
                                  <a:pt x="3393" y="321"/>
                                </a:lnTo>
                                <a:lnTo>
                                  <a:pt x="3392" y="339"/>
                                </a:lnTo>
                                <a:lnTo>
                                  <a:pt x="3392" y="170"/>
                                </a:lnTo>
                                <a:lnTo>
                                  <a:pt x="3391" y="153"/>
                                </a:lnTo>
                                <a:lnTo>
                                  <a:pt x="3389" y="136"/>
                                </a:lnTo>
                                <a:lnTo>
                                  <a:pt x="3384" y="120"/>
                                </a:lnTo>
                                <a:lnTo>
                                  <a:pt x="3379" y="104"/>
                                </a:lnTo>
                                <a:lnTo>
                                  <a:pt x="3371" y="89"/>
                                </a:lnTo>
                                <a:lnTo>
                                  <a:pt x="3362" y="75"/>
                                </a:lnTo>
                                <a:lnTo>
                                  <a:pt x="3354" y="62"/>
                                </a:lnTo>
                                <a:lnTo>
                                  <a:pt x="3343" y="50"/>
                                </a:lnTo>
                                <a:lnTo>
                                  <a:pt x="3331" y="39"/>
                                </a:lnTo>
                                <a:lnTo>
                                  <a:pt x="3317" y="30"/>
                                </a:lnTo>
                                <a:lnTo>
                                  <a:pt x="3303" y="21"/>
                                </a:lnTo>
                                <a:lnTo>
                                  <a:pt x="3289" y="14"/>
                                </a:lnTo>
                                <a:lnTo>
                                  <a:pt x="3272" y="8"/>
                                </a:lnTo>
                                <a:lnTo>
                                  <a:pt x="3257" y="4"/>
                                </a:lnTo>
                                <a:lnTo>
                                  <a:pt x="3239" y="2"/>
                                </a:lnTo>
                                <a:lnTo>
                                  <a:pt x="3222" y="0"/>
                                </a:lnTo>
                                <a:lnTo>
                                  <a:pt x="2883" y="0"/>
                                </a:lnTo>
                                <a:lnTo>
                                  <a:pt x="2866" y="2"/>
                                </a:lnTo>
                                <a:lnTo>
                                  <a:pt x="2849" y="4"/>
                                </a:lnTo>
                                <a:lnTo>
                                  <a:pt x="2833" y="8"/>
                                </a:lnTo>
                                <a:lnTo>
                                  <a:pt x="2817" y="14"/>
                                </a:lnTo>
                                <a:lnTo>
                                  <a:pt x="2802" y="21"/>
                                </a:lnTo>
                                <a:lnTo>
                                  <a:pt x="2789" y="30"/>
                                </a:lnTo>
                                <a:lnTo>
                                  <a:pt x="2775" y="39"/>
                                </a:lnTo>
                                <a:lnTo>
                                  <a:pt x="2763" y="50"/>
                                </a:lnTo>
                                <a:lnTo>
                                  <a:pt x="2752" y="62"/>
                                </a:lnTo>
                                <a:lnTo>
                                  <a:pt x="2742" y="75"/>
                                </a:lnTo>
                                <a:lnTo>
                                  <a:pt x="2734" y="89"/>
                                </a:lnTo>
                                <a:lnTo>
                                  <a:pt x="2727" y="104"/>
                                </a:lnTo>
                                <a:lnTo>
                                  <a:pt x="2722" y="120"/>
                                </a:lnTo>
                                <a:lnTo>
                                  <a:pt x="2717" y="136"/>
                                </a:lnTo>
                                <a:lnTo>
                                  <a:pt x="2714" y="153"/>
                                </a:lnTo>
                                <a:lnTo>
                                  <a:pt x="2714" y="170"/>
                                </a:lnTo>
                                <a:lnTo>
                                  <a:pt x="2714" y="679"/>
                                </a:lnTo>
                                <a:lnTo>
                                  <a:pt x="1696" y="679"/>
                                </a:lnTo>
                                <a:lnTo>
                                  <a:pt x="1696" y="170"/>
                                </a:lnTo>
                                <a:lnTo>
                                  <a:pt x="1695" y="153"/>
                                </a:lnTo>
                                <a:lnTo>
                                  <a:pt x="1693" y="136"/>
                                </a:lnTo>
                                <a:lnTo>
                                  <a:pt x="1688" y="120"/>
                                </a:lnTo>
                                <a:lnTo>
                                  <a:pt x="1683" y="104"/>
                                </a:lnTo>
                                <a:lnTo>
                                  <a:pt x="1675" y="89"/>
                                </a:lnTo>
                                <a:lnTo>
                                  <a:pt x="1668" y="75"/>
                                </a:lnTo>
                                <a:lnTo>
                                  <a:pt x="1658" y="62"/>
                                </a:lnTo>
                                <a:lnTo>
                                  <a:pt x="1647" y="50"/>
                                </a:lnTo>
                                <a:lnTo>
                                  <a:pt x="1635" y="39"/>
                                </a:lnTo>
                                <a:lnTo>
                                  <a:pt x="1621" y="30"/>
                                </a:lnTo>
                                <a:lnTo>
                                  <a:pt x="1607" y="21"/>
                                </a:lnTo>
                                <a:lnTo>
                                  <a:pt x="1593" y="14"/>
                                </a:lnTo>
                                <a:lnTo>
                                  <a:pt x="1577" y="8"/>
                                </a:lnTo>
                                <a:lnTo>
                                  <a:pt x="1561" y="4"/>
                                </a:lnTo>
                                <a:lnTo>
                                  <a:pt x="1543" y="2"/>
                                </a:lnTo>
                                <a:lnTo>
                                  <a:pt x="1527" y="0"/>
                                </a:lnTo>
                                <a:lnTo>
                                  <a:pt x="1187" y="0"/>
                                </a:lnTo>
                                <a:lnTo>
                                  <a:pt x="1170" y="2"/>
                                </a:lnTo>
                                <a:lnTo>
                                  <a:pt x="1153" y="4"/>
                                </a:lnTo>
                                <a:lnTo>
                                  <a:pt x="1137" y="8"/>
                                </a:lnTo>
                                <a:lnTo>
                                  <a:pt x="1121" y="14"/>
                                </a:lnTo>
                                <a:lnTo>
                                  <a:pt x="1107" y="21"/>
                                </a:lnTo>
                                <a:lnTo>
                                  <a:pt x="1093" y="30"/>
                                </a:lnTo>
                                <a:lnTo>
                                  <a:pt x="1079" y="39"/>
                                </a:lnTo>
                                <a:lnTo>
                                  <a:pt x="1067" y="50"/>
                                </a:lnTo>
                                <a:lnTo>
                                  <a:pt x="1056" y="62"/>
                                </a:lnTo>
                                <a:lnTo>
                                  <a:pt x="1047" y="75"/>
                                </a:lnTo>
                                <a:lnTo>
                                  <a:pt x="1039" y="89"/>
                                </a:lnTo>
                                <a:lnTo>
                                  <a:pt x="1031" y="104"/>
                                </a:lnTo>
                                <a:lnTo>
                                  <a:pt x="1026" y="120"/>
                                </a:lnTo>
                                <a:lnTo>
                                  <a:pt x="1021" y="136"/>
                                </a:lnTo>
                                <a:lnTo>
                                  <a:pt x="1019" y="153"/>
                                </a:lnTo>
                                <a:lnTo>
                                  <a:pt x="1018" y="170"/>
                                </a:lnTo>
                                <a:lnTo>
                                  <a:pt x="1018" y="340"/>
                                </a:lnTo>
                                <a:lnTo>
                                  <a:pt x="1017" y="322"/>
                                </a:lnTo>
                                <a:lnTo>
                                  <a:pt x="1015" y="306"/>
                                </a:lnTo>
                                <a:lnTo>
                                  <a:pt x="1010" y="290"/>
                                </a:lnTo>
                                <a:lnTo>
                                  <a:pt x="1005" y="274"/>
                                </a:lnTo>
                                <a:lnTo>
                                  <a:pt x="997" y="259"/>
                                </a:lnTo>
                                <a:lnTo>
                                  <a:pt x="989" y="244"/>
                                </a:lnTo>
                                <a:lnTo>
                                  <a:pt x="979" y="232"/>
                                </a:lnTo>
                                <a:lnTo>
                                  <a:pt x="968" y="220"/>
                                </a:lnTo>
                                <a:lnTo>
                                  <a:pt x="956" y="209"/>
                                </a:lnTo>
                                <a:lnTo>
                                  <a:pt x="943" y="199"/>
                                </a:lnTo>
                                <a:lnTo>
                                  <a:pt x="929" y="191"/>
                                </a:lnTo>
                                <a:lnTo>
                                  <a:pt x="915" y="184"/>
                                </a:lnTo>
                                <a:lnTo>
                                  <a:pt x="899" y="177"/>
                                </a:lnTo>
                                <a:lnTo>
                                  <a:pt x="883" y="174"/>
                                </a:lnTo>
                                <a:lnTo>
                                  <a:pt x="865" y="171"/>
                                </a:lnTo>
                                <a:lnTo>
                                  <a:pt x="849" y="170"/>
                                </a:lnTo>
                                <a:lnTo>
                                  <a:pt x="509" y="170"/>
                                </a:lnTo>
                                <a:lnTo>
                                  <a:pt x="491" y="171"/>
                                </a:lnTo>
                                <a:lnTo>
                                  <a:pt x="475" y="174"/>
                                </a:lnTo>
                                <a:lnTo>
                                  <a:pt x="458" y="177"/>
                                </a:lnTo>
                                <a:lnTo>
                                  <a:pt x="443" y="184"/>
                                </a:lnTo>
                                <a:lnTo>
                                  <a:pt x="429" y="191"/>
                                </a:lnTo>
                                <a:lnTo>
                                  <a:pt x="415" y="199"/>
                                </a:lnTo>
                                <a:lnTo>
                                  <a:pt x="401" y="209"/>
                                </a:lnTo>
                                <a:lnTo>
                                  <a:pt x="389" y="220"/>
                                </a:lnTo>
                                <a:lnTo>
                                  <a:pt x="378" y="232"/>
                                </a:lnTo>
                                <a:lnTo>
                                  <a:pt x="368" y="244"/>
                                </a:lnTo>
                                <a:lnTo>
                                  <a:pt x="360" y="259"/>
                                </a:lnTo>
                                <a:lnTo>
                                  <a:pt x="353" y="274"/>
                                </a:lnTo>
                                <a:lnTo>
                                  <a:pt x="347" y="290"/>
                                </a:lnTo>
                                <a:lnTo>
                                  <a:pt x="343" y="306"/>
                                </a:lnTo>
                                <a:lnTo>
                                  <a:pt x="341" y="322"/>
                                </a:lnTo>
                                <a:lnTo>
                                  <a:pt x="340" y="340"/>
                                </a:lnTo>
                                <a:lnTo>
                                  <a:pt x="340" y="679"/>
                                </a:lnTo>
                                <a:lnTo>
                                  <a:pt x="0" y="679"/>
                                </a:lnTo>
                                <a:lnTo>
                                  <a:pt x="0" y="1018"/>
                                </a:lnTo>
                                <a:lnTo>
                                  <a:pt x="340" y="1018"/>
                                </a:lnTo>
                                <a:lnTo>
                                  <a:pt x="340" y="1357"/>
                                </a:lnTo>
                                <a:lnTo>
                                  <a:pt x="341" y="1374"/>
                                </a:lnTo>
                                <a:lnTo>
                                  <a:pt x="343" y="1391"/>
                                </a:lnTo>
                                <a:lnTo>
                                  <a:pt x="347" y="1407"/>
                                </a:lnTo>
                                <a:lnTo>
                                  <a:pt x="353" y="1423"/>
                                </a:lnTo>
                                <a:lnTo>
                                  <a:pt x="360" y="1438"/>
                                </a:lnTo>
                                <a:lnTo>
                                  <a:pt x="368" y="1452"/>
                                </a:lnTo>
                                <a:lnTo>
                                  <a:pt x="378" y="1464"/>
                                </a:lnTo>
                                <a:lnTo>
                                  <a:pt x="389" y="1477"/>
                                </a:lnTo>
                                <a:lnTo>
                                  <a:pt x="401" y="1487"/>
                                </a:lnTo>
                                <a:lnTo>
                                  <a:pt x="415" y="1497"/>
                                </a:lnTo>
                                <a:lnTo>
                                  <a:pt x="429" y="1506"/>
                                </a:lnTo>
                                <a:lnTo>
                                  <a:pt x="443" y="1514"/>
                                </a:lnTo>
                                <a:lnTo>
                                  <a:pt x="458" y="1519"/>
                                </a:lnTo>
                                <a:lnTo>
                                  <a:pt x="475" y="1524"/>
                                </a:lnTo>
                                <a:lnTo>
                                  <a:pt x="491" y="1526"/>
                                </a:lnTo>
                                <a:lnTo>
                                  <a:pt x="509" y="1527"/>
                                </a:lnTo>
                                <a:lnTo>
                                  <a:pt x="849" y="1527"/>
                                </a:lnTo>
                                <a:lnTo>
                                  <a:pt x="865" y="1526"/>
                                </a:lnTo>
                                <a:lnTo>
                                  <a:pt x="883" y="1524"/>
                                </a:lnTo>
                                <a:lnTo>
                                  <a:pt x="899" y="1519"/>
                                </a:lnTo>
                                <a:lnTo>
                                  <a:pt x="915" y="1514"/>
                                </a:lnTo>
                                <a:lnTo>
                                  <a:pt x="929" y="1506"/>
                                </a:lnTo>
                                <a:lnTo>
                                  <a:pt x="943" y="1497"/>
                                </a:lnTo>
                                <a:lnTo>
                                  <a:pt x="956" y="1487"/>
                                </a:lnTo>
                                <a:lnTo>
                                  <a:pt x="968" y="1477"/>
                                </a:lnTo>
                                <a:lnTo>
                                  <a:pt x="979" y="1464"/>
                                </a:lnTo>
                                <a:lnTo>
                                  <a:pt x="989" y="1452"/>
                                </a:lnTo>
                                <a:lnTo>
                                  <a:pt x="997" y="1438"/>
                                </a:lnTo>
                                <a:lnTo>
                                  <a:pt x="1005" y="1423"/>
                                </a:lnTo>
                                <a:lnTo>
                                  <a:pt x="1010" y="1407"/>
                                </a:lnTo>
                                <a:lnTo>
                                  <a:pt x="1015" y="1391"/>
                                </a:lnTo>
                                <a:lnTo>
                                  <a:pt x="1017" y="1374"/>
                                </a:lnTo>
                                <a:lnTo>
                                  <a:pt x="1018" y="1357"/>
                                </a:lnTo>
                                <a:lnTo>
                                  <a:pt x="1018" y="1527"/>
                                </a:lnTo>
                                <a:lnTo>
                                  <a:pt x="1019" y="1544"/>
                                </a:lnTo>
                                <a:lnTo>
                                  <a:pt x="1021" y="1561"/>
                                </a:lnTo>
                                <a:lnTo>
                                  <a:pt x="1026" y="1577"/>
                                </a:lnTo>
                                <a:lnTo>
                                  <a:pt x="1031" y="1593"/>
                                </a:lnTo>
                                <a:lnTo>
                                  <a:pt x="1039" y="1607"/>
                                </a:lnTo>
                                <a:lnTo>
                                  <a:pt x="1047" y="1622"/>
                                </a:lnTo>
                                <a:lnTo>
                                  <a:pt x="1056" y="1635"/>
                                </a:lnTo>
                                <a:lnTo>
                                  <a:pt x="1067" y="1647"/>
                                </a:lnTo>
                                <a:lnTo>
                                  <a:pt x="1079" y="1658"/>
                                </a:lnTo>
                                <a:lnTo>
                                  <a:pt x="1093" y="1668"/>
                                </a:lnTo>
                                <a:lnTo>
                                  <a:pt x="1107" y="1675"/>
                                </a:lnTo>
                                <a:lnTo>
                                  <a:pt x="1121" y="1683"/>
                                </a:lnTo>
                                <a:lnTo>
                                  <a:pt x="1137" y="1689"/>
                                </a:lnTo>
                                <a:lnTo>
                                  <a:pt x="1153" y="1693"/>
                                </a:lnTo>
                                <a:lnTo>
                                  <a:pt x="1170" y="1695"/>
                                </a:lnTo>
                                <a:lnTo>
                                  <a:pt x="1187" y="1696"/>
                                </a:lnTo>
                                <a:lnTo>
                                  <a:pt x="1527" y="1696"/>
                                </a:lnTo>
                                <a:lnTo>
                                  <a:pt x="1543" y="1695"/>
                                </a:lnTo>
                                <a:lnTo>
                                  <a:pt x="1561" y="1693"/>
                                </a:lnTo>
                                <a:lnTo>
                                  <a:pt x="1577" y="1689"/>
                                </a:lnTo>
                                <a:lnTo>
                                  <a:pt x="1593" y="1683"/>
                                </a:lnTo>
                                <a:lnTo>
                                  <a:pt x="1607" y="1675"/>
                                </a:lnTo>
                                <a:lnTo>
                                  <a:pt x="1621" y="1668"/>
                                </a:lnTo>
                                <a:lnTo>
                                  <a:pt x="1635" y="1658"/>
                                </a:lnTo>
                                <a:lnTo>
                                  <a:pt x="1647" y="1647"/>
                                </a:lnTo>
                                <a:lnTo>
                                  <a:pt x="1658" y="1635"/>
                                </a:lnTo>
                                <a:lnTo>
                                  <a:pt x="1668" y="1622"/>
                                </a:lnTo>
                                <a:lnTo>
                                  <a:pt x="1675" y="1607"/>
                                </a:lnTo>
                                <a:lnTo>
                                  <a:pt x="1683" y="1593"/>
                                </a:lnTo>
                                <a:lnTo>
                                  <a:pt x="1688" y="1577"/>
                                </a:lnTo>
                                <a:lnTo>
                                  <a:pt x="1693" y="1561"/>
                                </a:lnTo>
                                <a:lnTo>
                                  <a:pt x="1695" y="1544"/>
                                </a:lnTo>
                                <a:lnTo>
                                  <a:pt x="1696" y="1527"/>
                                </a:lnTo>
                                <a:lnTo>
                                  <a:pt x="1696" y="1018"/>
                                </a:lnTo>
                                <a:lnTo>
                                  <a:pt x="2714" y="1018"/>
                                </a:lnTo>
                                <a:lnTo>
                                  <a:pt x="2714" y="1527"/>
                                </a:lnTo>
                                <a:lnTo>
                                  <a:pt x="2714" y="1544"/>
                                </a:lnTo>
                                <a:lnTo>
                                  <a:pt x="2717" y="1561"/>
                                </a:lnTo>
                                <a:lnTo>
                                  <a:pt x="2722" y="1577"/>
                                </a:lnTo>
                                <a:lnTo>
                                  <a:pt x="2727" y="1593"/>
                                </a:lnTo>
                                <a:lnTo>
                                  <a:pt x="2734" y="1607"/>
                                </a:lnTo>
                                <a:lnTo>
                                  <a:pt x="2742" y="1622"/>
                                </a:lnTo>
                                <a:lnTo>
                                  <a:pt x="2752" y="1635"/>
                                </a:lnTo>
                                <a:lnTo>
                                  <a:pt x="2763" y="1647"/>
                                </a:lnTo>
                                <a:lnTo>
                                  <a:pt x="2775" y="1658"/>
                                </a:lnTo>
                                <a:lnTo>
                                  <a:pt x="2789" y="1668"/>
                                </a:lnTo>
                                <a:lnTo>
                                  <a:pt x="2802" y="1675"/>
                                </a:lnTo>
                                <a:lnTo>
                                  <a:pt x="2817" y="1683"/>
                                </a:lnTo>
                                <a:lnTo>
                                  <a:pt x="2833" y="1689"/>
                                </a:lnTo>
                                <a:lnTo>
                                  <a:pt x="2849" y="1693"/>
                                </a:lnTo>
                                <a:lnTo>
                                  <a:pt x="2866" y="1695"/>
                                </a:lnTo>
                                <a:lnTo>
                                  <a:pt x="2883" y="1696"/>
                                </a:lnTo>
                                <a:lnTo>
                                  <a:pt x="3222" y="1696"/>
                                </a:lnTo>
                                <a:lnTo>
                                  <a:pt x="3239" y="1695"/>
                                </a:lnTo>
                                <a:lnTo>
                                  <a:pt x="3257" y="1693"/>
                                </a:lnTo>
                                <a:lnTo>
                                  <a:pt x="3272" y="1689"/>
                                </a:lnTo>
                                <a:lnTo>
                                  <a:pt x="3289" y="1683"/>
                                </a:lnTo>
                                <a:lnTo>
                                  <a:pt x="3303" y="1675"/>
                                </a:lnTo>
                                <a:lnTo>
                                  <a:pt x="3317" y="1668"/>
                                </a:lnTo>
                                <a:lnTo>
                                  <a:pt x="3331" y="1658"/>
                                </a:lnTo>
                                <a:lnTo>
                                  <a:pt x="3343" y="1647"/>
                                </a:lnTo>
                                <a:lnTo>
                                  <a:pt x="3354" y="1635"/>
                                </a:lnTo>
                                <a:lnTo>
                                  <a:pt x="3362" y="1622"/>
                                </a:lnTo>
                                <a:lnTo>
                                  <a:pt x="3371" y="1607"/>
                                </a:lnTo>
                                <a:lnTo>
                                  <a:pt x="3379" y="1593"/>
                                </a:lnTo>
                                <a:lnTo>
                                  <a:pt x="3384" y="1577"/>
                                </a:lnTo>
                                <a:lnTo>
                                  <a:pt x="3389" y="1561"/>
                                </a:lnTo>
                                <a:lnTo>
                                  <a:pt x="3391" y="1544"/>
                                </a:lnTo>
                                <a:lnTo>
                                  <a:pt x="3392" y="1527"/>
                                </a:lnTo>
                                <a:lnTo>
                                  <a:pt x="3392" y="1358"/>
                                </a:lnTo>
                                <a:lnTo>
                                  <a:pt x="3393" y="1375"/>
                                </a:lnTo>
                                <a:lnTo>
                                  <a:pt x="3395" y="1392"/>
                                </a:lnTo>
                                <a:lnTo>
                                  <a:pt x="3400" y="1408"/>
                                </a:lnTo>
                                <a:lnTo>
                                  <a:pt x="3405" y="1424"/>
                                </a:lnTo>
                                <a:lnTo>
                                  <a:pt x="3413" y="1438"/>
                                </a:lnTo>
                                <a:lnTo>
                                  <a:pt x="3421" y="1452"/>
                                </a:lnTo>
                                <a:lnTo>
                                  <a:pt x="3431" y="1466"/>
                                </a:lnTo>
                                <a:lnTo>
                                  <a:pt x="3442" y="1478"/>
                                </a:lnTo>
                                <a:lnTo>
                                  <a:pt x="3454" y="1489"/>
                                </a:lnTo>
                                <a:lnTo>
                                  <a:pt x="3467" y="1497"/>
                                </a:lnTo>
                                <a:lnTo>
                                  <a:pt x="3481" y="1506"/>
                                </a:lnTo>
                                <a:lnTo>
                                  <a:pt x="3495" y="1514"/>
                                </a:lnTo>
                                <a:lnTo>
                                  <a:pt x="3511" y="1519"/>
                                </a:lnTo>
                                <a:lnTo>
                                  <a:pt x="3527" y="1524"/>
                                </a:lnTo>
                                <a:lnTo>
                                  <a:pt x="3544" y="1526"/>
                                </a:lnTo>
                                <a:lnTo>
                                  <a:pt x="3561" y="1527"/>
                                </a:lnTo>
                                <a:lnTo>
                                  <a:pt x="3900" y="1527"/>
                                </a:lnTo>
                                <a:lnTo>
                                  <a:pt x="3917" y="1526"/>
                                </a:lnTo>
                                <a:lnTo>
                                  <a:pt x="3934" y="1524"/>
                                </a:lnTo>
                                <a:lnTo>
                                  <a:pt x="3950" y="1519"/>
                                </a:lnTo>
                                <a:lnTo>
                                  <a:pt x="3966" y="1514"/>
                                </a:lnTo>
                                <a:lnTo>
                                  <a:pt x="3981" y="1506"/>
                                </a:lnTo>
                                <a:lnTo>
                                  <a:pt x="3996" y="1497"/>
                                </a:lnTo>
                                <a:lnTo>
                                  <a:pt x="4009" y="1487"/>
                                </a:lnTo>
                                <a:lnTo>
                                  <a:pt x="4020" y="1477"/>
                                </a:lnTo>
                                <a:lnTo>
                                  <a:pt x="4031" y="1464"/>
                                </a:lnTo>
                                <a:lnTo>
                                  <a:pt x="4041" y="1452"/>
                                </a:lnTo>
                                <a:lnTo>
                                  <a:pt x="4049" y="1438"/>
                                </a:lnTo>
                                <a:lnTo>
                                  <a:pt x="4056" y="1423"/>
                                </a:lnTo>
                                <a:lnTo>
                                  <a:pt x="4063" y="1407"/>
                                </a:lnTo>
                                <a:lnTo>
                                  <a:pt x="4066" y="1391"/>
                                </a:lnTo>
                                <a:lnTo>
                                  <a:pt x="4069" y="1374"/>
                                </a:lnTo>
                                <a:lnTo>
                                  <a:pt x="4069" y="1357"/>
                                </a:lnTo>
                                <a:lnTo>
                                  <a:pt x="4069" y="1018"/>
                                </a:lnTo>
                                <a:lnTo>
                                  <a:pt x="4409" y="1018"/>
                                </a:lnTo>
                                <a:lnTo>
                                  <a:pt x="4409" y="6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68" name="Freeform 74"/>
                        <wps:cNvSpPr>
                          <a:spLocks noChangeAspect="1" noEditPoints="1" noChangeArrowheads="1"/>
                        </wps:cNvSpPr>
                        <wps:spPr bwMode="auto">
                          <a:xfrm>
                            <a:off x="9191" y="53488"/>
                            <a:ext cx="771" cy="784"/>
                          </a:xfrm>
                          <a:custGeom>
                            <a:avLst/>
                            <a:gdLst>
                              <a:gd name="T0" fmla="*/ 6 w 96"/>
                              <a:gd name="T1" fmla="*/ 41 h 98"/>
                              <a:gd name="T2" fmla="*/ 75 w 96"/>
                              <a:gd name="T3" fmla="*/ 41 h 98"/>
                              <a:gd name="T4" fmla="*/ 78 w 96"/>
                              <a:gd name="T5" fmla="*/ 41 h 98"/>
                              <a:gd name="T6" fmla="*/ 91 w 96"/>
                              <a:gd name="T7" fmla="*/ 46 h 98"/>
                              <a:gd name="T8" fmla="*/ 96 w 96"/>
                              <a:gd name="T9" fmla="*/ 60 h 98"/>
                              <a:gd name="T10" fmla="*/ 91 w 96"/>
                              <a:gd name="T11" fmla="*/ 73 h 98"/>
                              <a:gd name="T12" fmla="*/ 78 w 96"/>
                              <a:gd name="T13" fmla="*/ 78 h 98"/>
                              <a:gd name="T14" fmla="*/ 69 w 96"/>
                              <a:gd name="T15" fmla="*/ 76 h 98"/>
                              <a:gd name="T16" fmla="*/ 63 w 96"/>
                              <a:gd name="T17" fmla="*/ 85 h 98"/>
                              <a:gd name="T18" fmla="*/ 67 w 96"/>
                              <a:gd name="T19" fmla="*/ 85 h 98"/>
                              <a:gd name="T20" fmla="*/ 84 w 96"/>
                              <a:gd name="T21" fmla="*/ 85 h 98"/>
                              <a:gd name="T22" fmla="*/ 71 w 96"/>
                              <a:gd name="T23" fmla="*/ 98 h 98"/>
                              <a:gd name="T24" fmla="*/ 17 w 96"/>
                              <a:gd name="T25" fmla="*/ 98 h 98"/>
                              <a:gd name="T26" fmla="*/ 13 w 96"/>
                              <a:gd name="T27" fmla="*/ 98 h 98"/>
                              <a:gd name="T28" fmla="*/ 0 w 96"/>
                              <a:gd name="T29" fmla="*/ 85 h 98"/>
                              <a:gd name="T30" fmla="*/ 17 w 96"/>
                              <a:gd name="T31" fmla="*/ 85 h 98"/>
                              <a:gd name="T32" fmla="*/ 21 w 96"/>
                              <a:gd name="T33" fmla="*/ 85 h 98"/>
                              <a:gd name="T34" fmla="*/ 6 w 96"/>
                              <a:gd name="T35" fmla="*/ 41 h 98"/>
                              <a:gd name="T36" fmla="*/ 57 w 96"/>
                              <a:gd name="T37" fmla="*/ 35 h 98"/>
                              <a:gd name="T38" fmla="*/ 55 w 96"/>
                              <a:gd name="T39" fmla="*/ 6 h 98"/>
                              <a:gd name="T40" fmla="*/ 57 w 96"/>
                              <a:gd name="T41" fmla="*/ 35 h 98"/>
                              <a:gd name="T42" fmla="*/ 44 w 96"/>
                              <a:gd name="T43" fmla="*/ 30 h 98"/>
                              <a:gd name="T44" fmla="*/ 43 w 96"/>
                              <a:gd name="T45" fmla="*/ 0 h 98"/>
                              <a:gd name="T46" fmla="*/ 44 w 96"/>
                              <a:gd name="T47" fmla="*/ 30 h 98"/>
                              <a:gd name="T48" fmla="*/ 31 w 96"/>
                              <a:gd name="T49" fmla="*/ 34 h 98"/>
                              <a:gd name="T50" fmla="*/ 30 w 96"/>
                              <a:gd name="T51" fmla="*/ 4 h 98"/>
                              <a:gd name="T52" fmla="*/ 31 w 96"/>
                              <a:gd name="T53" fmla="*/ 34 h 98"/>
                              <a:gd name="T54" fmla="*/ 16 w 96"/>
                              <a:gd name="T55" fmla="*/ 53 h 98"/>
                              <a:gd name="T56" fmla="*/ 26 w 96"/>
                              <a:gd name="T57" fmla="*/ 79 h 98"/>
                              <a:gd name="T58" fmla="*/ 34 w 96"/>
                              <a:gd name="T59" fmla="*/ 74 h 98"/>
                              <a:gd name="T60" fmla="*/ 25 w 96"/>
                              <a:gd name="T61" fmla="*/ 51 h 98"/>
                              <a:gd name="T62" fmla="*/ 16 w 96"/>
                              <a:gd name="T63" fmla="*/ 53 h 98"/>
                              <a:gd name="T64" fmla="*/ 78 w 96"/>
                              <a:gd name="T65" fmla="*/ 50 h 98"/>
                              <a:gd name="T66" fmla="*/ 73 w 96"/>
                              <a:gd name="T67" fmla="*/ 68 h 98"/>
                              <a:gd name="T68" fmla="*/ 78 w 96"/>
                              <a:gd name="T69" fmla="*/ 69 h 98"/>
                              <a:gd name="T70" fmla="*/ 85 w 96"/>
                              <a:gd name="T71" fmla="*/ 67 h 98"/>
                              <a:gd name="T72" fmla="*/ 88 w 96"/>
                              <a:gd name="T73" fmla="*/ 60 h 98"/>
                              <a:gd name="T74" fmla="*/ 85 w 96"/>
                              <a:gd name="T75" fmla="*/ 53 h 98"/>
                              <a:gd name="T76" fmla="*/ 78 w 96"/>
                              <a:gd name="T77" fmla="*/ 50 h 98"/>
                              <a:gd name="T78" fmla="*/ 78 w 96"/>
                              <a:gd name="T79" fmla="*/ 50 h 9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96"/>
                              <a:gd name="T121" fmla="*/ 0 h 98"/>
                              <a:gd name="T122" fmla="*/ 96 w 96"/>
                              <a:gd name="T123" fmla="*/ 98 h 98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96" h="98">
                                <a:moveTo>
                                  <a:pt x="6" y="41"/>
                                </a:moveTo>
                                <a:cubicBezTo>
                                  <a:pt x="29" y="41"/>
                                  <a:pt x="52" y="41"/>
                                  <a:pt x="75" y="41"/>
                                </a:cubicBezTo>
                                <a:cubicBezTo>
                                  <a:pt x="76" y="41"/>
                                  <a:pt x="77" y="41"/>
                                  <a:pt x="78" y="41"/>
                                </a:cubicBezTo>
                                <a:cubicBezTo>
                                  <a:pt x="83" y="41"/>
                                  <a:pt x="88" y="43"/>
                                  <a:pt x="91" y="46"/>
                                </a:cubicBezTo>
                                <a:cubicBezTo>
                                  <a:pt x="94" y="50"/>
                                  <a:pt x="96" y="54"/>
                                  <a:pt x="96" y="60"/>
                                </a:cubicBezTo>
                                <a:cubicBezTo>
                                  <a:pt x="96" y="65"/>
                                  <a:pt x="94" y="69"/>
                                  <a:pt x="91" y="73"/>
                                </a:cubicBezTo>
                                <a:cubicBezTo>
                                  <a:pt x="88" y="76"/>
                                  <a:pt x="83" y="78"/>
                                  <a:pt x="78" y="78"/>
                                </a:cubicBezTo>
                                <a:cubicBezTo>
                                  <a:pt x="75" y="78"/>
                                  <a:pt x="71" y="77"/>
                                  <a:pt x="69" y="76"/>
                                </a:cubicBezTo>
                                <a:cubicBezTo>
                                  <a:pt x="67" y="79"/>
                                  <a:pt x="65" y="82"/>
                                  <a:pt x="63" y="85"/>
                                </a:cubicBezTo>
                                <a:cubicBezTo>
                                  <a:pt x="67" y="85"/>
                                  <a:pt x="67" y="85"/>
                                  <a:pt x="67" y="85"/>
                                </a:cubicBezTo>
                                <a:cubicBezTo>
                                  <a:pt x="84" y="85"/>
                                  <a:pt x="84" y="85"/>
                                  <a:pt x="84" y="85"/>
                                </a:cubicBezTo>
                                <a:cubicBezTo>
                                  <a:pt x="71" y="98"/>
                                  <a:pt x="71" y="98"/>
                                  <a:pt x="71" y="98"/>
                                </a:cubicBezTo>
                                <a:cubicBezTo>
                                  <a:pt x="17" y="98"/>
                                  <a:pt x="17" y="98"/>
                                  <a:pt x="17" y="98"/>
                                </a:cubicBezTo>
                                <a:cubicBezTo>
                                  <a:pt x="13" y="98"/>
                                  <a:pt x="13" y="98"/>
                                  <a:pt x="13" y="98"/>
                                </a:cubicBezTo>
                                <a:cubicBezTo>
                                  <a:pt x="0" y="85"/>
                                  <a:pt x="0" y="85"/>
                                  <a:pt x="0" y="85"/>
                                </a:cubicBezTo>
                                <a:cubicBezTo>
                                  <a:pt x="17" y="85"/>
                                  <a:pt x="17" y="85"/>
                                  <a:pt x="17" y="85"/>
                                </a:cubicBezTo>
                                <a:cubicBezTo>
                                  <a:pt x="21" y="85"/>
                                  <a:pt x="21" y="85"/>
                                  <a:pt x="21" y="85"/>
                                </a:cubicBezTo>
                                <a:cubicBezTo>
                                  <a:pt x="12" y="72"/>
                                  <a:pt x="6" y="58"/>
                                  <a:pt x="6" y="41"/>
                                </a:cubicBezTo>
                                <a:close/>
                                <a:moveTo>
                                  <a:pt x="57" y="35"/>
                                </a:moveTo>
                                <a:cubicBezTo>
                                  <a:pt x="43" y="15"/>
                                  <a:pt x="59" y="19"/>
                                  <a:pt x="55" y="6"/>
                                </a:cubicBezTo>
                                <a:cubicBezTo>
                                  <a:pt x="64" y="18"/>
                                  <a:pt x="51" y="18"/>
                                  <a:pt x="57" y="35"/>
                                </a:cubicBezTo>
                                <a:close/>
                                <a:moveTo>
                                  <a:pt x="44" y="30"/>
                                </a:moveTo>
                                <a:cubicBezTo>
                                  <a:pt x="38" y="12"/>
                                  <a:pt x="51" y="12"/>
                                  <a:pt x="43" y="0"/>
                                </a:cubicBezTo>
                                <a:cubicBezTo>
                                  <a:pt x="47" y="13"/>
                                  <a:pt x="30" y="9"/>
                                  <a:pt x="44" y="30"/>
                                </a:cubicBezTo>
                                <a:close/>
                                <a:moveTo>
                                  <a:pt x="31" y="34"/>
                                </a:moveTo>
                                <a:cubicBezTo>
                                  <a:pt x="17" y="14"/>
                                  <a:pt x="34" y="18"/>
                                  <a:pt x="30" y="4"/>
                                </a:cubicBezTo>
                                <a:cubicBezTo>
                                  <a:pt x="38" y="16"/>
                                  <a:pt x="25" y="17"/>
                                  <a:pt x="31" y="34"/>
                                </a:cubicBezTo>
                                <a:close/>
                                <a:moveTo>
                                  <a:pt x="16" y="53"/>
                                </a:moveTo>
                                <a:cubicBezTo>
                                  <a:pt x="17" y="62"/>
                                  <a:pt x="21" y="72"/>
                                  <a:pt x="26" y="79"/>
                                </a:cubicBezTo>
                                <a:cubicBezTo>
                                  <a:pt x="34" y="74"/>
                                  <a:pt x="34" y="74"/>
                                  <a:pt x="34" y="74"/>
                                </a:cubicBezTo>
                                <a:cubicBezTo>
                                  <a:pt x="30" y="68"/>
                                  <a:pt x="26" y="59"/>
                                  <a:pt x="25" y="51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lose/>
                                <a:moveTo>
                                  <a:pt x="78" y="50"/>
                                </a:moveTo>
                                <a:cubicBezTo>
                                  <a:pt x="77" y="56"/>
                                  <a:pt x="75" y="62"/>
                                  <a:pt x="73" y="68"/>
                                </a:cubicBezTo>
                                <a:cubicBezTo>
                                  <a:pt x="74" y="69"/>
                                  <a:pt x="76" y="69"/>
                                  <a:pt x="78" y="69"/>
                                </a:cubicBezTo>
                                <a:cubicBezTo>
                                  <a:pt x="81" y="69"/>
                                  <a:pt x="83" y="68"/>
                                  <a:pt x="85" y="67"/>
                                </a:cubicBezTo>
                                <a:cubicBezTo>
                                  <a:pt x="87" y="65"/>
                                  <a:pt x="88" y="62"/>
                                  <a:pt x="88" y="60"/>
                                </a:cubicBezTo>
                                <a:cubicBezTo>
                                  <a:pt x="88" y="57"/>
                                  <a:pt x="87" y="54"/>
                                  <a:pt x="85" y="53"/>
                                </a:cubicBezTo>
                                <a:cubicBezTo>
                                  <a:pt x="83" y="51"/>
                                  <a:pt x="81" y="50"/>
                                  <a:pt x="78" y="50"/>
                                </a:cubicBezTo>
                                <a:cubicBezTo>
                                  <a:pt x="78" y="50"/>
                                  <a:pt x="78" y="50"/>
                                  <a:pt x="78" y="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69" name="KSO_Shape"/>
                        <wps:cNvSpPr>
                          <a:spLocks noChangeAspect="1"/>
                        </wps:cNvSpPr>
                        <wps:spPr bwMode="auto">
                          <a:xfrm>
                            <a:off x="14436" y="53488"/>
                            <a:ext cx="928" cy="784"/>
                          </a:xfrm>
                          <a:custGeom>
                            <a:avLst/>
                            <a:gdLst>
                              <a:gd name="T0" fmla="*/ 19495829 w 5542"/>
                              <a:gd name="T1" fmla="*/ 167399387 h 4690"/>
                              <a:gd name="T2" fmla="*/ 12406562 w 5542"/>
                              <a:gd name="T3" fmla="*/ 166338479 h 4690"/>
                              <a:gd name="T4" fmla="*/ 37455490 w 5542"/>
                              <a:gd name="T5" fmla="*/ 150188029 h 4690"/>
                              <a:gd name="T6" fmla="*/ 15360309 w 5542"/>
                              <a:gd name="T7" fmla="*/ 154903253 h 4690"/>
                              <a:gd name="T8" fmla="*/ 21740787 w 5542"/>
                              <a:gd name="T9" fmla="*/ 152545641 h 4690"/>
                              <a:gd name="T10" fmla="*/ 41709257 w 5542"/>
                              <a:gd name="T11" fmla="*/ 99142928 h 4690"/>
                              <a:gd name="T12" fmla="*/ 45962680 w 5542"/>
                              <a:gd name="T13" fmla="*/ 53049191 h 4690"/>
                              <a:gd name="T14" fmla="*/ 40882221 w 5542"/>
                              <a:gd name="T15" fmla="*/ 12024543 h 4690"/>
                              <a:gd name="T16" fmla="*/ 53406685 w 5542"/>
                              <a:gd name="T17" fmla="*/ 1532499 h 4690"/>
                              <a:gd name="T18" fmla="*/ 82000591 w 5542"/>
                              <a:gd name="T19" fmla="*/ 21337608 h 4690"/>
                              <a:gd name="T20" fmla="*/ 114375279 w 5542"/>
                              <a:gd name="T21" fmla="*/ 38313171 h 4690"/>
                              <a:gd name="T22" fmla="*/ 161047091 w 5542"/>
                              <a:gd name="T23" fmla="*/ 43264534 h 4690"/>
                              <a:gd name="T24" fmla="*/ 180188526 w 5542"/>
                              <a:gd name="T25" fmla="*/ 27349880 h 4690"/>
                              <a:gd name="T26" fmla="*/ 220125122 w 5542"/>
                              <a:gd name="T27" fmla="*/ 6837384 h 4690"/>
                              <a:gd name="T28" fmla="*/ 224260642 w 5542"/>
                              <a:gd name="T29" fmla="*/ 37723854 h 4690"/>
                              <a:gd name="T30" fmla="*/ 217761918 w 5542"/>
                              <a:gd name="T31" fmla="*/ 79220093 h 4690"/>
                              <a:gd name="T32" fmla="*/ 214453777 w 5542"/>
                              <a:gd name="T33" fmla="*/ 115529174 h 4690"/>
                              <a:gd name="T34" fmla="*/ 218825446 w 5542"/>
                              <a:gd name="T35" fmla="*/ 165866888 h 4690"/>
                              <a:gd name="T36" fmla="*/ 237848634 w 5542"/>
                              <a:gd name="T37" fmla="*/ 183667906 h 4690"/>
                              <a:gd name="T38" fmla="*/ 320794506 w 5542"/>
                              <a:gd name="T39" fmla="*/ 189679835 h 4690"/>
                              <a:gd name="T40" fmla="*/ 368765995 w 5542"/>
                              <a:gd name="T41" fmla="*/ 216793919 h 4690"/>
                              <a:gd name="T42" fmla="*/ 418982441 w 5542"/>
                              <a:gd name="T43" fmla="*/ 313814687 h 4690"/>
                              <a:gd name="T44" fmla="*/ 429970737 w 5542"/>
                              <a:gd name="T45" fmla="*/ 400579551 h 4690"/>
                              <a:gd name="T46" fmla="*/ 421817942 w 5542"/>
                              <a:gd name="T47" fmla="*/ 442900903 h 4690"/>
                              <a:gd name="T48" fmla="*/ 461045749 w 5542"/>
                              <a:gd name="T49" fmla="*/ 465653285 h 4690"/>
                              <a:gd name="T50" fmla="*/ 534893545 w 5542"/>
                              <a:gd name="T51" fmla="*/ 493946004 h 4690"/>
                              <a:gd name="T52" fmla="*/ 615948854 w 5542"/>
                              <a:gd name="T53" fmla="*/ 501019184 h 4690"/>
                              <a:gd name="T54" fmla="*/ 654467872 w 5542"/>
                              <a:gd name="T55" fmla="*/ 522946109 h 4690"/>
                              <a:gd name="T56" fmla="*/ 642061310 w 5542"/>
                              <a:gd name="T57" fmla="*/ 547584512 h 4690"/>
                              <a:gd name="T58" fmla="*/ 550135607 w 5542"/>
                              <a:gd name="T59" fmla="*/ 542279627 h 4690"/>
                              <a:gd name="T60" fmla="*/ 462345769 w 5542"/>
                              <a:gd name="T61" fmla="*/ 523181905 h 4690"/>
                              <a:gd name="T62" fmla="*/ 389206762 w 5542"/>
                              <a:gd name="T63" fmla="*/ 506206342 h 4690"/>
                              <a:gd name="T64" fmla="*/ 373373813 w 5542"/>
                              <a:gd name="T65" fmla="*/ 508563954 h 4690"/>
                              <a:gd name="T66" fmla="*/ 365575756 w 5542"/>
                              <a:gd name="T67" fmla="*/ 538860764 h 4690"/>
                              <a:gd name="T68" fmla="*/ 291255319 w 5542"/>
                              <a:gd name="T69" fmla="*/ 540629059 h 4690"/>
                              <a:gd name="T70" fmla="*/ 241038873 w 5542"/>
                              <a:gd name="T71" fmla="*/ 545933943 h 4690"/>
                              <a:gd name="T72" fmla="*/ 189522751 w 5542"/>
                              <a:gd name="T73" fmla="*/ 552771671 h 4690"/>
                              <a:gd name="T74" fmla="*/ 167073175 w 5542"/>
                              <a:gd name="T75" fmla="*/ 540511333 h 4690"/>
                              <a:gd name="T76" fmla="*/ 163055557 w 5542"/>
                              <a:gd name="T77" fmla="*/ 511628953 h 4690"/>
                              <a:gd name="T78" fmla="*/ 196848510 w 5542"/>
                              <a:gd name="T79" fmla="*/ 491941914 h 4690"/>
                              <a:gd name="T80" fmla="*/ 192949138 w 5542"/>
                              <a:gd name="T81" fmla="*/ 468128623 h 4690"/>
                              <a:gd name="T82" fmla="*/ 188459223 w 5542"/>
                              <a:gd name="T83" fmla="*/ 455868628 h 4690"/>
                              <a:gd name="T84" fmla="*/ 156084535 w 5542"/>
                              <a:gd name="T85" fmla="*/ 507856568 h 4690"/>
                              <a:gd name="T86" fmla="*/ 117565518 w 5542"/>
                              <a:gd name="T87" fmla="*/ 529547698 h 4690"/>
                              <a:gd name="T88" fmla="*/ 98778822 w 5542"/>
                              <a:gd name="T89" fmla="*/ 522120997 h 4690"/>
                              <a:gd name="T90" fmla="*/ 88498971 w 5542"/>
                              <a:gd name="T91" fmla="*/ 512454066 h 4690"/>
                              <a:gd name="T92" fmla="*/ 90271288 w 5542"/>
                              <a:gd name="T93" fmla="*/ 493120891 h 4690"/>
                              <a:gd name="T94" fmla="*/ 111303286 w 5542"/>
                              <a:gd name="T95" fmla="*/ 478738393 h 4690"/>
                              <a:gd name="T96" fmla="*/ 123118961 w 5542"/>
                              <a:gd name="T97" fmla="*/ 447380675 h 4690"/>
                              <a:gd name="T98" fmla="*/ 115202314 w 5542"/>
                              <a:gd name="T99" fmla="*/ 447498402 h 4690"/>
                              <a:gd name="T100" fmla="*/ 77155937 w 5542"/>
                              <a:gd name="T101" fmla="*/ 450917265 h 4690"/>
                              <a:gd name="T102" fmla="*/ 58132749 w 5542"/>
                              <a:gd name="T103" fmla="*/ 424628637 h 4690"/>
                              <a:gd name="T104" fmla="*/ 77038035 w 5542"/>
                              <a:gd name="T105" fmla="*/ 403291028 h 4690"/>
                              <a:gd name="T106" fmla="*/ 94761204 w 5542"/>
                              <a:gd name="T107" fmla="*/ 387729896 h 4690"/>
                              <a:gd name="T108" fmla="*/ 73847796 w 5542"/>
                              <a:gd name="T109" fmla="*/ 348709338 h 4690"/>
                              <a:gd name="T110" fmla="*/ 38164623 w 5542"/>
                              <a:gd name="T111" fmla="*/ 292123557 h 4690"/>
                              <a:gd name="T112" fmla="*/ 29539187 w 5542"/>
                              <a:gd name="T113" fmla="*/ 232236982 h 4690"/>
                              <a:gd name="T114" fmla="*/ 39227807 w 5542"/>
                              <a:gd name="T115" fmla="*/ 171761090 h 4690"/>
                              <a:gd name="T116" fmla="*/ 35919665 w 5542"/>
                              <a:gd name="T117" fmla="*/ 162801889 h 4690"/>
                              <a:gd name="T118" fmla="*/ 25049272 w 5542"/>
                              <a:gd name="T119" fmla="*/ 174354841 h 469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42" h="4690">
                                <a:moveTo>
                                  <a:pt x="352" y="1259"/>
                                </a:moveTo>
                                <a:lnTo>
                                  <a:pt x="352" y="1259"/>
                                </a:lnTo>
                                <a:lnTo>
                                  <a:pt x="341" y="1270"/>
                                </a:lnTo>
                                <a:lnTo>
                                  <a:pt x="329" y="1283"/>
                                </a:lnTo>
                                <a:lnTo>
                                  <a:pt x="319" y="1295"/>
                                </a:lnTo>
                                <a:lnTo>
                                  <a:pt x="310" y="1308"/>
                                </a:lnTo>
                                <a:lnTo>
                                  <a:pt x="291" y="1334"/>
                                </a:lnTo>
                                <a:lnTo>
                                  <a:pt x="272" y="1361"/>
                                </a:lnTo>
                                <a:lnTo>
                                  <a:pt x="263" y="1372"/>
                                </a:lnTo>
                                <a:lnTo>
                                  <a:pt x="253" y="1383"/>
                                </a:lnTo>
                                <a:lnTo>
                                  <a:pt x="243" y="1391"/>
                                </a:lnTo>
                                <a:lnTo>
                                  <a:pt x="232" y="1400"/>
                                </a:lnTo>
                                <a:lnTo>
                                  <a:pt x="221" y="1406"/>
                                </a:lnTo>
                                <a:lnTo>
                                  <a:pt x="208" y="1411"/>
                                </a:lnTo>
                                <a:lnTo>
                                  <a:pt x="194" y="1415"/>
                                </a:lnTo>
                                <a:lnTo>
                                  <a:pt x="178" y="1418"/>
                                </a:lnTo>
                                <a:lnTo>
                                  <a:pt x="165" y="1420"/>
                                </a:lnTo>
                                <a:lnTo>
                                  <a:pt x="150" y="1422"/>
                                </a:lnTo>
                                <a:lnTo>
                                  <a:pt x="137" y="1422"/>
                                </a:lnTo>
                                <a:lnTo>
                                  <a:pt x="125" y="1422"/>
                                </a:lnTo>
                                <a:lnTo>
                                  <a:pt x="102" y="1418"/>
                                </a:lnTo>
                                <a:lnTo>
                                  <a:pt x="80" y="1415"/>
                                </a:lnTo>
                                <a:lnTo>
                                  <a:pt x="59" y="1411"/>
                                </a:lnTo>
                                <a:lnTo>
                                  <a:pt x="39" y="1409"/>
                                </a:lnTo>
                                <a:lnTo>
                                  <a:pt x="19" y="1407"/>
                                </a:lnTo>
                                <a:lnTo>
                                  <a:pt x="9" y="1408"/>
                                </a:lnTo>
                                <a:lnTo>
                                  <a:pt x="0" y="1409"/>
                                </a:lnTo>
                                <a:lnTo>
                                  <a:pt x="8" y="1406"/>
                                </a:lnTo>
                                <a:lnTo>
                                  <a:pt x="16" y="1403"/>
                                </a:lnTo>
                                <a:lnTo>
                                  <a:pt x="24" y="1402"/>
                                </a:lnTo>
                                <a:lnTo>
                                  <a:pt x="32" y="1401"/>
                                </a:lnTo>
                                <a:lnTo>
                                  <a:pt x="47" y="1402"/>
                                </a:lnTo>
                                <a:lnTo>
                                  <a:pt x="62" y="1403"/>
                                </a:lnTo>
                                <a:lnTo>
                                  <a:pt x="90" y="1409"/>
                                </a:lnTo>
                                <a:lnTo>
                                  <a:pt x="105" y="1411"/>
                                </a:lnTo>
                                <a:lnTo>
                                  <a:pt x="120" y="1411"/>
                                </a:lnTo>
                                <a:lnTo>
                                  <a:pt x="152" y="1410"/>
                                </a:lnTo>
                                <a:lnTo>
                                  <a:pt x="169" y="1408"/>
                                </a:lnTo>
                                <a:lnTo>
                                  <a:pt x="184" y="1406"/>
                                </a:lnTo>
                                <a:lnTo>
                                  <a:pt x="200" y="1402"/>
                                </a:lnTo>
                                <a:lnTo>
                                  <a:pt x="214" y="1396"/>
                                </a:lnTo>
                                <a:lnTo>
                                  <a:pt x="220" y="1392"/>
                                </a:lnTo>
                                <a:lnTo>
                                  <a:pt x="226" y="1389"/>
                                </a:lnTo>
                                <a:lnTo>
                                  <a:pt x="231" y="1384"/>
                                </a:lnTo>
                                <a:lnTo>
                                  <a:pt x="235" y="1379"/>
                                </a:lnTo>
                                <a:lnTo>
                                  <a:pt x="251" y="1359"/>
                                </a:lnTo>
                                <a:lnTo>
                                  <a:pt x="265" y="1338"/>
                                </a:lnTo>
                                <a:lnTo>
                                  <a:pt x="279" y="1317"/>
                                </a:lnTo>
                                <a:lnTo>
                                  <a:pt x="287" y="1308"/>
                                </a:lnTo>
                                <a:lnTo>
                                  <a:pt x="295" y="1297"/>
                                </a:lnTo>
                                <a:lnTo>
                                  <a:pt x="317" y="1274"/>
                                </a:lnTo>
                                <a:lnTo>
                                  <a:pt x="340" y="1251"/>
                                </a:lnTo>
                                <a:lnTo>
                                  <a:pt x="367" y="1225"/>
                                </a:lnTo>
                                <a:lnTo>
                                  <a:pt x="360" y="1210"/>
                                </a:lnTo>
                                <a:lnTo>
                                  <a:pt x="321" y="1236"/>
                                </a:lnTo>
                                <a:lnTo>
                                  <a:pt x="301" y="1247"/>
                                </a:lnTo>
                                <a:lnTo>
                                  <a:pt x="281" y="1259"/>
                                </a:lnTo>
                                <a:lnTo>
                                  <a:pt x="244" y="1279"/>
                                </a:lnTo>
                                <a:lnTo>
                                  <a:pt x="227" y="1288"/>
                                </a:lnTo>
                                <a:lnTo>
                                  <a:pt x="210" y="1295"/>
                                </a:lnTo>
                                <a:lnTo>
                                  <a:pt x="194" y="1302"/>
                                </a:lnTo>
                                <a:lnTo>
                                  <a:pt x="176" y="1307"/>
                                </a:lnTo>
                                <a:lnTo>
                                  <a:pt x="158" y="1311"/>
                                </a:lnTo>
                                <a:lnTo>
                                  <a:pt x="139" y="1313"/>
                                </a:lnTo>
                                <a:lnTo>
                                  <a:pt x="130" y="1314"/>
                                </a:lnTo>
                                <a:lnTo>
                                  <a:pt x="121" y="1314"/>
                                </a:lnTo>
                                <a:lnTo>
                                  <a:pt x="112" y="1314"/>
                                </a:lnTo>
                                <a:lnTo>
                                  <a:pt x="101" y="1315"/>
                                </a:lnTo>
                                <a:lnTo>
                                  <a:pt x="87" y="1317"/>
                                </a:lnTo>
                                <a:lnTo>
                                  <a:pt x="70" y="1321"/>
                                </a:lnTo>
                                <a:lnTo>
                                  <a:pt x="47" y="1329"/>
                                </a:lnTo>
                                <a:lnTo>
                                  <a:pt x="15" y="1340"/>
                                </a:lnTo>
                                <a:lnTo>
                                  <a:pt x="33" y="1330"/>
                                </a:lnTo>
                                <a:lnTo>
                                  <a:pt x="49" y="1322"/>
                                </a:lnTo>
                                <a:lnTo>
                                  <a:pt x="64" y="1316"/>
                                </a:lnTo>
                                <a:lnTo>
                                  <a:pt x="78" y="1311"/>
                                </a:lnTo>
                                <a:lnTo>
                                  <a:pt x="91" y="1308"/>
                                </a:lnTo>
                                <a:lnTo>
                                  <a:pt x="103" y="1305"/>
                                </a:lnTo>
                                <a:lnTo>
                                  <a:pt x="126" y="1302"/>
                                </a:lnTo>
                                <a:lnTo>
                                  <a:pt x="146" y="1300"/>
                                </a:lnTo>
                                <a:lnTo>
                                  <a:pt x="165" y="1298"/>
                                </a:lnTo>
                                <a:lnTo>
                                  <a:pt x="174" y="1297"/>
                                </a:lnTo>
                                <a:lnTo>
                                  <a:pt x="184" y="1294"/>
                                </a:lnTo>
                                <a:lnTo>
                                  <a:pt x="194" y="1291"/>
                                </a:lnTo>
                                <a:lnTo>
                                  <a:pt x="204" y="1287"/>
                                </a:lnTo>
                                <a:lnTo>
                                  <a:pt x="243" y="1265"/>
                                </a:lnTo>
                                <a:lnTo>
                                  <a:pt x="280" y="1243"/>
                                </a:lnTo>
                                <a:lnTo>
                                  <a:pt x="317" y="1220"/>
                                </a:lnTo>
                                <a:lnTo>
                                  <a:pt x="354" y="1194"/>
                                </a:lnTo>
                                <a:lnTo>
                                  <a:pt x="352" y="1183"/>
                                </a:lnTo>
                                <a:lnTo>
                                  <a:pt x="350" y="1168"/>
                                </a:lnTo>
                                <a:lnTo>
                                  <a:pt x="347" y="1134"/>
                                </a:lnTo>
                                <a:lnTo>
                                  <a:pt x="346" y="1094"/>
                                </a:lnTo>
                                <a:lnTo>
                                  <a:pt x="345" y="1051"/>
                                </a:lnTo>
                                <a:lnTo>
                                  <a:pt x="345" y="1008"/>
                                </a:lnTo>
                                <a:lnTo>
                                  <a:pt x="346" y="969"/>
                                </a:lnTo>
                                <a:lnTo>
                                  <a:pt x="348" y="903"/>
                                </a:lnTo>
                                <a:lnTo>
                                  <a:pt x="350" y="873"/>
                                </a:lnTo>
                                <a:lnTo>
                                  <a:pt x="353" y="841"/>
                                </a:lnTo>
                                <a:lnTo>
                                  <a:pt x="361" y="779"/>
                                </a:lnTo>
                                <a:lnTo>
                                  <a:pt x="370" y="717"/>
                                </a:lnTo>
                                <a:lnTo>
                                  <a:pt x="379" y="660"/>
                                </a:lnTo>
                                <a:lnTo>
                                  <a:pt x="383" y="645"/>
                                </a:lnTo>
                                <a:lnTo>
                                  <a:pt x="386" y="631"/>
                                </a:lnTo>
                                <a:lnTo>
                                  <a:pt x="395" y="604"/>
                                </a:lnTo>
                                <a:lnTo>
                                  <a:pt x="404" y="575"/>
                                </a:lnTo>
                                <a:lnTo>
                                  <a:pt x="408" y="562"/>
                                </a:lnTo>
                                <a:lnTo>
                                  <a:pt x="411" y="547"/>
                                </a:lnTo>
                                <a:lnTo>
                                  <a:pt x="413" y="537"/>
                                </a:lnTo>
                                <a:lnTo>
                                  <a:pt x="413" y="527"/>
                                </a:lnTo>
                                <a:lnTo>
                                  <a:pt x="411" y="518"/>
                                </a:lnTo>
                                <a:lnTo>
                                  <a:pt x="410" y="510"/>
                                </a:lnTo>
                                <a:lnTo>
                                  <a:pt x="403" y="492"/>
                                </a:lnTo>
                                <a:lnTo>
                                  <a:pt x="397" y="473"/>
                                </a:lnTo>
                                <a:lnTo>
                                  <a:pt x="389" y="450"/>
                                </a:lnTo>
                                <a:lnTo>
                                  <a:pt x="380" y="426"/>
                                </a:lnTo>
                                <a:lnTo>
                                  <a:pt x="372" y="403"/>
                                </a:lnTo>
                                <a:lnTo>
                                  <a:pt x="365" y="379"/>
                                </a:lnTo>
                                <a:lnTo>
                                  <a:pt x="362" y="367"/>
                                </a:lnTo>
                                <a:lnTo>
                                  <a:pt x="361" y="354"/>
                                </a:lnTo>
                                <a:lnTo>
                                  <a:pt x="358" y="329"/>
                                </a:lnTo>
                                <a:lnTo>
                                  <a:pt x="355" y="279"/>
                                </a:lnTo>
                                <a:lnTo>
                                  <a:pt x="354" y="263"/>
                                </a:lnTo>
                                <a:lnTo>
                                  <a:pt x="352" y="248"/>
                                </a:lnTo>
                                <a:lnTo>
                                  <a:pt x="347" y="216"/>
                                </a:lnTo>
                                <a:lnTo>
                                  <a:pt x="343" y="185"/>
                                </a:lnTo>
                                <a:lnTo>
                                  <a:pt x="342" y="169"/>
                                </a:lnTo>
                                <a:lnTo>
                                  <a:pt x="341" y="154"/>
                                </a:lnTo>
                                <a:lnTo>
                                  <a:pt x="342" y="140"/>
                                </a:lnTo>
                                <a:lnTo>
                                  <a:pt x="343" y="128"/>
                                </a:lnTo>
                                <a:lnTo>
                                  <a:pt x="346" y="102"/>
                                </a:lnTo>
                                <a:lnTo>
                                  <a:pt x="349" y="76"/>
                                </a:lnTo>
                                <a:lnTo>
                                  <a:pt x="351" y="50"/>
                                </a:lnTo>
                                <a:lnTo>
                                  <a:pt x="351" y="35"/>
                                </a:lnTo>
                                <a:lnTo>
                                  <a:pt x="351" y="27"/>
                                </a:lnTo>
                                <a:lnTo>
                                  <a:pt x="352" y="19"/>
                                </a:lnTo>
                                <a:lnTo>
                                  <a:pt x="354" y="12"/>
                                </a:lnTo>
                                <a:lnTo>
                                  <a:pt x="359" y="6"/>
                                </a:lnTo>
                                <a:lnTo>
                                  <a:pt x="362" y="4"/>
                                </a:lnTo>
                                <a:lnTo>
                                  <a:pt x="365" y="3"/>
                                </a:lnTo>
                                <a:lnTo>
                                  <a:pt x="368" y="0"/>
                                </a:lnTo>
                                <a:lnTo>
                                  <a:pt x="372" y="0"/>
                                </a:lnTo>
                                <a:lnTo>
                                  <a:pt x="381" y="0"/>
                                </a:lnTo>
                                <a:lnTo>
                                  <a:pt x="392" y="0"/>
                                </a:lnTo>
                                <a:lnTo>
                                  <a:pt x="413" y="4"/>
                                </a:lnTo>
                                <a:lnTo>
                                  <a:pt x="433" y="9"/>
                                </a:lnTo>
                                <a:lnTo>
                                  <a:pt x="452" y="13"/>
                                </a:lnTo>
                                <a:lnTo>
                                  <a:pt x="465" y="16"/>
                                </a:lnTo>
                                <a:lnTo>
                                  <a:pt x="477" y="20"/>
                                </a:lnTo>
                                <a:lnTo>
                                  <a:pt x="490" y="26"/>
                                </a:lnTo>
                                <a:lnTo>
                                  <a:pt x="503" y="31"/>
                                </a:lnTo>
                                <a:lnTo>
                                  <a:pt x="514" y="37"/>
                                </a:lnTo>
                                <a:lnTo>
                                  <a:pt x="525" y="44"/>
                                </a:lnTo>
                                <a:lnTo>
                                  <a:pt x="537" y="52"/>
                                </a:lnTo>
                                <a:lnTo>
                                  <a:pt x="547" y="60"/>
                                </a:lnTo>
                                <a:lnTo>
                                  <a:pt x="575" y="86"/>
                                </a:lnTo>
                                <a:lnTo>
                                  <a:pt x="588" y="100"/>
                                </a:lnTo>
                                <a:lnTo>
                                  <a:pt x="603" y="111"/>
                                </a:lnTo>
                                <a:lnTo>
                                  <a:pt x="636" y="133"/>
                                </a:lnTo>
                                <a:lnTo>
                                  <a:pt x="653" y="145"/>
                                </a:lnTo>
                                <a:lnTo>
                                  <a:pt x="668" y="158"/>
                                </a:lnTo>
                                <a:lnTo>
                                  <a:pt x="682" y="169"/>
                                </a:lnTo>
                                <a:lnTo>
                                  <a:pt x="694" y="181"/>
                                </a:lnTo>
                                <a:lnTo>
                                  <a:pt x="717" y="207"/>
                                </a:lnTo>
                                <a:lnTo>
                                  <a:pt x="762" y="259"/>
                                </a:lnTo>
                                <a:lnTo>
                                  <a:pt x="775" y="273"/>
                                </a:lnTo>
                                <a:lnTo>
                                  <a:pt x="788" y="285"/>
                                </a:lnTo>
                                <a:lnTo>
                                  <a:pt x="802" y="298"/>
                                </a:lnTo>
                                <a:lnTo>
                                  <a:pt x="818" y="308"/>
                                </a:lnTo>
                                <a:lnTo>
                                  <a:pt x="833" y="318"/>
                                </a:lnTo>
                                <a:lnTo>
                                  <a:pt x="850" y="325"/>
                                </a:lnTo>
                                <a:lnTo>
                                  <a:pt x="868" y="331"/>
                                </a:lnTo>
                                <a:lnTo>
                                  <a:pt x="885" y="335"/>
                                </a:lnTo>
                                <a:lnTo>
                                  <a:pt x="896" y="336"/>
                                </a:lnTo>
                                <a:lnTo>
                                  <a:pt x="906" y="336"/>
                                </a:lnTo>
                                <a:lnTo>
                                  <a:pt x="917" y="335"/>
                                </a:lnTo>
                                <a:lnTo>
                                  <a:pt x="927" y="334"/>
                                </a:lnTo>
                                <a:lnTo>
                                  <a:pt x="947" y="329"/>
                                </a:lnTo>
                                <a:lnTo>
                                  <a:pt x="968" y="325"/>
                                </a:lnTo>
                                <a:lnTo>
                                  <a:pt x="991" y="321"/>
                                </a:lnTo>
                                <a:lnTo>
                                  <a:pt x="1014" y="318"/>
                                </a:lnTo>
                                <a:lnTo>
                                  <a:pt x="1037" y="317"/>
                                </a:lnTo>
                                <a:lnTo>
                                  <a:pt x="1060" y="316"/>
                                </a:lnTo>
                                <a:lnTo>
                                  <a:pt x="1083" y="315"/>
                                </a:lnTo>
                                <a:lnTo>
                                  <a:pt x="1107" y="316"/>
                                </a:lnTo>
                                <a:lnTo>
                                  <a:pt x="1130" y="317"/>
                                </a:lnTo>
                                <a:lnTo>
                                  <a:pt x="1152" y="319"/>
                                </a:lnTo>
                                <a:lnTo>
                                  <a:pt x="1175" y="321"/>
                                </a:lnTo>
                                <a:lnTo>
                                  <a:pt x="1198" y="325"/>
                                </a:lnTo>
                                <a:lnTo>
                                  <a:pt x="1220" y="328"/>
                                </a:lnTo>
                                <a:lnTo>
                                  <a:pt x="1243" y="333"/>
                                </a:lnTo>
                                <a:lnTo>
                                  <a:pt x="1266" y="339"/>
                                </a:lnTo>
                                <a:lnTo>
                                  <a:pt x="1288" y="345"/>
                                </a:lnTo>
                                <a:lnTo>
                                  <a:pt x="1332" y="358"/>
                                </a:lnTo>
                                <a:lnTo>
                                  <a:pt x="1348" y="363"/>
                                </a:lnTo>
                                <a:lnTo>
                                  <a:pt x="1363" y="367"/>
                                </a:lnTo>
                                <a:lnTo>
                                  <a:pt x="1376" y="369"/>
                                </a:lnTo>
                                <a:lnTo>
                                  <a:pt x="1382" y="369"/>
                                </a:lnTo>
                                <a:lnTo>
                                  <a:pt x="1387" y="369"/>
                                </a:lnTo>
                                <a:lnTo>
                                  <a:pt x="1392" y="368"/>
                                </a:lnTo>
                                <a:lnTo>
                                  <a:pt x="1398" y="366"/>
                                </a:lnTo>
                                <a:lnTo>
                                  <a:pt x="1403" y="363"/>
                                </a:lnTo>
                                <a:lnTo>
                                  <a:pt x="1407" y="359"/>
                                </a:lnTo>
                                <a:lnTo>
                                  <a:pt x="1415" y="349"/>
                                </a:lnTo>
                                <a:lnTo>
                                  <a:pt x="1423" y="337"/>
                                </a:lnTo>
                                <a:lnTo>
                                  <a:pt x="1430" y="327"/>
                                </a:lnTo>
                                <a:lnTo>
                                  <a:pt x="1438" y="316"/>
                                </a:lnTo>
                                <a:lnTo>
                                  <a:pt x="1448" y="304"/>
                                </a:lnTo>
                                <a:lnTo>
                                  <a:pt x="1457" y="293"/>
                                </a:lnTo>
                                <a:lnTo>
                                  <a:pt x="1469" y="282"/>
                                </a:lnTo>
                                <a:lnTo>
                                  <a:pt x="1479" y="272"/>
                                </a:lnTo>
                                <a:lnTo>
                                  <a:pt x="1503" y="252"/>
                                </a:lnTo>
                                <a:lnTo>
                                  <a:pt x="1525" y="232"/>
                                </a:lnTo>
                                <a:lnTo>
                                  <a:pt x="1584" y="178"/>
                                </a:lnTo>
                                <a:lnTo>
                                  <a:pt x="1616" y="151"/>
                                </a:lnTo>
                                <a:lnTo>
                                  <a:pt x="1631" y="137"/>
                                </a:lnTo>
                                <a:lnTo>
                                  <a:pt x="1648" y="125"/>
                                </a:lnTo>
                                <a:lnTo>
                                  <a:pt x="1665" y="113"/>
                                </a:lnTo>
                                <a:lnTo>
                                  <a:pt x="1682" y="103"/>
                                </a:lnTo>
                                <a:lnTo>
                                  <a:pt x="1700" y="92"/>
                                </a:lnTo>
                                <a:lnTo>
                                  <a:pt x="1718" y="83"/>
                                </a:lnTo>
                                <a:lnTo>
                                  <a:pt x="1737" y="76"/>
                                </a:lnTo>
                                <a:lnTo>
                                  <a:pt x="1755" y="69"/>
                                </a:lnTo>
                                <a:lnTo>
                                  <a:pt x="1775" y="64"/>
                                </a:lnTo>
                                <a:lnTo>
                                  <a:pt x="1795" y="61"/>
                                </a:lnTo>
                                <a:lnTo>
                                  <a:pt x="1815" y="58"/>
                                </a:lnTo>
                                <a:lnTo>
                                  <a:pt x="1835" y="55"/>
                                </a:lnTo>
                                <a:lnTo>
                                  <a:pt x="1844" y="54"/>
                                </a:lnTo>
                                <a:lnTo>
                                  <a:pt x="1854" y="55"/>
                                </a:lnTo>
                                <a:lnTo>
                                  <a:pt x="1863" y="58"/>
                                </a:lnTo>
                                <a:lnTo>
                                  <a:pt x="1872" y="63"/>
                                </a:lnTo>
                                <a:lnTo>
                                  <a:pt x="1881" y="69"/>
                                </a:lnTo>
                                <a:lnTo>
                                  <a:pt x="1888" y="76"/>
                                </a:lnTo>
                                <a:lnTo>
                                  <a:pt x="1894" y="84"/>
                                </a:lnTo>
                                <a:lnTo>
                                  <a:pt x="1900" y="91"/>
                                </a:lnTo>
                                <a:lnTo>
                                  <a:pt x="1905" y="101"/>
                                </a:lnTo>
                                <a:lnTo>
                                  <a:pt x="1909" y="109"/>
                                </a:lnTo>
                                <a:lnTo>
                                  <a:pt x="1912" y="119"/>
                                </a:lnTo>
                                <a:lnTo>
                                  <a:pt x="1913" y="129"/>
                                </a:lnTo>
                                <a:lnTo>
                                  <a:pt x="1914" y="140"/>
                                </a:lnTo>
                                <a:lnTo>
                                  <a:pt x="1914" y="152"/>
                                </a:lnTo>
                                <a:lnTo>
                                  <a:pt x="1913" y="176"/>
                                </a:lnTo>
                                <a:lnTo>
                                  <a:pt x="1911" y="199"/>
                                </a:lnTo>
                                <a:lnTo>
                                  <a:pt x="1909" y="222"/>
                                </a:lnTo>
                                <a:lnTo>
                                  <a:pt x="1905" y="271"/>
                                </a:lnTo>
                                <a:lnTo>
                                  <a:pt x="1898" y="320"/>
                                </a:lnTo>
                                <a:lnTo>
                                  <a:pt x="1896" y="344"/>
                                </a:lnTo>
                                <a:lnTo>
                                  <a:pt x="1894" y="369"/>
                                </a:lnTo>
                                <a:lnTo>
                                  <a:pt x="1894" y="393"/>
                                </a:lnTo>
                                <a:lnTo>
                                  <a:pt x="1894" y="418"/>
                                </a:lnTo>
                                <a:lnTo>
                                  <a:pt x="1894" y="438"/>
                                </a:lnTo>
                                <a:lnTo>
                                  <a:pt x="1893" y="456"/>
                                </a:lnTo>
                                <a:lnTo>
                                  <a:pt x="1892" y="474"/>
                                </a:lnTo>
                                <a:lnTo>
                                  <a:pt x="1890" y="493"/>
                                </a:lnTo>
                                <a:lnTo>
                                  <a:pt x="1887" y="511"/>
                                </a:lnTo>
                                <a:lnTo>
                                  <a:pt x="1883" y="529"/>
                                </a:lnTo>
                                <a:lnTo>
                                  <a:pt x="1879" y="547"/>
                                </a:lnTo>
                                <a:lnTo>
                                  <a:pt x="1872" y="566"/>
                                </a:lnTo>
                                <a:lnTo>
                                  <a:pt x="1861" y="601"/>
                                </a:lnTo>
                                <a:lnTo>
                                  <a:pt x="1855" y="619"/>
                                </a:lnTo>
                                <a:lnTo>
                                  <a:pt x="1850" y="637"/>
                                </a:lnTo>
                                <a:lnTo>
                                  <a:pt x="1846" y="655"/>
                                </a:lnTo>
                                <a:lnTo>
                                  <a:pt x="1843" y="672"/>
                                </a:lnTo>
                                <a:lnTo>
                                  <a:pt x="1841" y="691"/>
                                </a:lnTo>
                                <a:lnTo>
                                  <a:pt x="1841" y="710"/>
                                </a:lnTo>
                                <a:lnTo>
                                  <a:pt x="1842" y="726"/>
                                </a:lnTo>
                                <a:lnTo>
                                  <a:pt x="1844" y="740"/>
                                </a:lnTo>
                                <a:lnTo>
                                  <a:pt x="1848" y="772"/>
                                </a:lnTo>
                                <a:lnTo>
                                  <a:pt x="1852" y="802"/>
                                </a:lnTo>
                                <a:lnTo>
                                  <a:pt x="1854" y="817"/>
                                </a:lnTo>
                                <a:lnTo>
                                  <a:pt x="1855" y="833"/>
                                </a:lnTo>
                                <a:lnTo>
                                  <a:pt x="1854" y="849"/>
                                </a:lnTo>
                                <a:lnTo>
                                  <a:pt x="1851" y="863"/>
                                </a:lnTo>
                                <a:lnTo>
                                  <a:pt x="1848" y="878"/>
                                </a:lnTo>
                                <a:lnTo>
                                  <a:pt x="1844" y="891"/>
                                </a:lnTo>
                                <a:lnTo>
                                  <a:pt x="1834" y="920"/>
                                </a:lnTo>
                                <a:lnTo>
                                  <a:pt x="1823" y="948"/>
                                </a:lnTo>
                                <a:lnTo>
                                  <a:pt x="1818" y="963"/>
                                </a:lnTo>
                                <a:lnTo>
                                  <a:pt x="1815" y="980"/>
                                </a:lnTo>
                                <a:lnTo>
                                  <a:pt x="1814" y="996"/>
                                </a:lnTo>
                                <a:lnTo>
                                  <a:pt x="1815" y="1013"/>
                                </a:lnTo>
                                <a:lnTo>
                                  <a:pt x="1816" y="1029"/>
                                </a:lnTo>
                                <a:lnTo>
                                  <a:pt x="1819" y="1046"/>
                                </a:lnTo>
                                <a:lnTo>
                                  <a:pt x="1822" y="1062"/>
                                </a:lnTo>
                                <a:lnTo>
                                  <a:pt x="1826" y="1078"/>
                                </a:lnTo>
                                <a:lnTo>
                                  <a:pt x="1845" y="1144"/>
                                </a:lnTo>
                                <a:lnTo>
                                  <a:pt x="1849" y="1161"/>
                                </a:lnTo>
                                <a:lnTo>
                                  <a:pt x="1852" y="1177"/>
                                </a:lnTo>
                                <a:lnTo>
                                  <a:pt x="1855" y="1193"/>
                                </a:lnTo>
                                <a:lnTo>
                                  <a:pt x="1856" y="1210"/>
                                </a:lnTo>
                                <a:lnTo>
                                  <a:pt x="1857" y="1233"/>
                                </a:lnTo>
                                <a:lnTo>
                                  <a:pt x="1856" y="1257"/>
                                </a:lnTo>
                                <a:lnTo>
                                  <a:pt x="1854" y="1307"/>
                                </a:lnTo>
                                <a:lnTo>
                                  <a:pt x="1851" y="1333"/>
                                </a:lnTo>
                                <a:lnTo>
                                  <a:pt x="1850" y="1358"/>
                                </a:lnTo>
                                <a:lnTo>
                                  <a:pt x="1851" y="1383"/>
                                </a:lnTo>
                                <a:lnTo>
                                  <a:pt x="1852" y="1407"/>
                                </a:lnTo>
                                <a:lnTo>
                                  <a:pt x="1856" y="1430"/>
                                </a:lnTo>
                                <a:lnTo>
                                  <a:pt x="1858" y="1441"/>
                                </a:lnTo>
                                <a:lnTo>
                                  <a:pt x="1861" y="1453"/>
                                </a:lnTo>
                                <a:lnTo>
                                  <a:pt x="1864" y="1463"/>
                                </a:lnTo>
                                <a:lnTo>
                                  <a:pt x="1868" y="1474"/>
                                </a:lnTo>
                                <a:lnTo>
                                  <a:pt x="1873" y="1483"/>
                                </a:lnTo>
                                <a:lnTo>
                                  <a:pt x="1879" y="1492"/>
                                </a:lnTo>
                                <a:lnTo>
                                  <a:pt x="1885" y="1502"/>
                                </a:lnTo>
                                <a:lnTo>
                                  <a:pt x="1892" y="1510"/>
                                </a:lnTo>
                                <a:lnTo>
                                  <a:pt x="1900" y="1517"/>
                                </a:lnTo>
                                <a:lnTo>
                                  <a:pt x="1910" y="1525"/>
                                </a:lnTo>
                                <a:lnTo>
                                  <a:pt x="1920" y="1531"/>
                                </a:lnTo>
                                <a:lnTo>
                                  <a:pt x="1931" y="1537"/>
                                </a:lnTo>
                                <a:lnTo>
                                  <a:pt x="1943" y="1543"/>
                                </a:lnTo>
                                <a:lnTo>
                                  <a:pt x="1957" y="1547"/>
                                </a:lnTo>
                                <a:lnTo>
                                  <a:pt x="1976" y="1552"/>
                                </a:lnTo>
                                <a:lnTo>
                                  <a:pt x="1994" y="1556"/>
                                </a:lnTo>
                                <a:lnTo>
                                  <a:pt x="2013" y="1558"/>
                                </a:lnTo>
                                <a:lnTo>
                                  <a:pt x="2032" y="1560"/>
                                </a:lnTo>
                                <a:lnTo>
                                  <a:pt x="2051" y="1561"/>
                                </a:lnTo>
                                <a:lnTo>
                                  <a:pt x="2069" y="1561"/>
                                </a:lnTo>
                                <a:lnTo>
                                  <a:pt x="2107" y="1561"/>
                                </a:lnTo>
                                <a:lnTo>
                                  <a:pt x="2146" y="1558"/>
                                </a:lnTo>
                                <a:lnTo>
                                  <a:pt x="2183" y="1556"/>
                                </a:lnTo>
                                <a:lnTo>
                                  <a:pt x="2221" y="1554"/>
                                </a:lnTo>
                                <a:lnTo>
                                  <a:pt x="2259" y="1553"/>
                                </a:lnTo>
                                <a:lnTo>
                                  <a:pt x="2542" y="1553"/>
                                </a:lnTo>
                                <a:lnTo>
                                  <a:pt x="2553" y="1553"/>
                                </a:lnTo>
                                <a:lnTo>
                                  <a:pt x="2562" y="1554"/>
                                </a:lnTo>
                                <a:lnTo>
                                  <a:pt x="2584" y="1559"/>
                                </a:lnTo>
                                <a:lnTo>
                                  <a:pt x="2606" y="1567"/>
                                </a:lnTo>
                                <a:lnTo>
                                  <a:pt x="2629" y="1575"/>
                                </a:lnTo>
                                <a:lnTo>
                                  <a:pt x="2675" y="1594"/>
                                </a:lnTo>
                                <a:lnTo>
                                  <a:pt x="2695" y="1603"/>
                                </a:lnTo>
                                <a:lnTo>
                                  <a:pt x="2715" y="1609"/>
                                </a:lnTo>
                                <a:lnTo>
                                  <a:pt x="2779" y="1628"/>
                                </a:lnTo>
                                <a:lnTo>
                                  <a:pt x="2843" y="1647"/>
                                </a:lnTo>
                                <a:lnTo>
                                  <a:pt x="2874" y="1657"/>
                                </a:lnTo>
                                <a:lnTo>
                                  <a:pt x="2905" y="1668"/>
                                </a:lnTo>
                                <a:lnTo>
                                  <a:pt x="2935" y="1680"/>
                                </a:lnTo>
                                <a:lnTo>
                                  <a:pt x="2966" y="1694"/>
                                </a:lnTo>
                                <a:lnTo>
                                  <a:pt x="2983" y="1703"/>
                                </a:lnTo>
                                <a:lnTo>
                                  <a:pt x="3000" y="1714"/>
                                </a:lnTo>
                                <a:lnTo>
                                  <a:pt x="3016" y="1724"/>
                                </a:lnTo>
                                <a:lnTo>
                                  <a:pt x="3030" y="1735"/>
                                </a:lnTo>
                                <a:lnTo>
                                  <a:pt x="3044" y="1746"/>
                                </a:lnTo>
                                <a:lnTo>
                                  <a:pt x="3056" y="1757"/>
                                </a:lnTo>
                                <a:lnTo>
                                  <a:pt x="3069" y="1770"/>
                                </a:lnTo>
                                <a:lnTo>
                                  <a:pt x="3079" y="1783"/>
                                </a:lnTo>
                                <a:lnTo>
                                  <a:pt x="3091" y="1796"/>
                                </a:lnTo>
                                <a:lnTo>
                                  <a:pt x="3101" y="1810"/>
                                </a:lnTo>
                                <a:lnTo>
                                  <a:pt x="3121" y="1839"/>
                                </a:lnTo>
                                <a:lnTo>
                                  <a:pt x="3140" y="1870"/>
                                </a:lnTo>
                                <a:lnTo>
                                  <a:pt x="3160" y="1904"/>
                                </a:lnTo>
                                <a:lnTo>
                                  <a:pt x="3187" y="1950"/>
                                </a:lnTo>
                                <a:lnTo>
                                  <a:pt x="3216" y="1996"/>
                                </a:lnTo>
                                <a:lnTo>
                                  <a:pt x="3245" y="2042"/>
                                </a:lnTo>
                                <a:lnTo>
                                  <a:pt x="3273" y="2089"/>
                                </a:lnTo>
                                <a:lnTo>
                                  <a:pt x="3304" y="2141"/>
                                </a:lnTo>
                                <a:lnTo>
                                  <a:pt x="3334" y="2194"/>
                                </a:lnTo>
                                <a:lnTo>
                                  <a:pt x="3364" y="2246"/>
                                </a:lnTo>
                                <a:lnTo>
                                  <a:pt x="3392" y="2300"/>
                                </a:lnTo>
                                <a:lnTo>
                                  <a:pt x="3419" y="2353"/>
                                </a:lnTo>
                                <a:lnTo>
                                  <a:pt x="3446" y="2407"/>
                                </a:lnTo>
                                <a:lnTo>
                                  <a:pt x="3471" y="2463"/>
                                </a:lnTo>
                                <a:lnTo>
                                  <a:pt x="3494" y="2519"/>
                                </a:lnTo>
                                <a:lnTo>
                                  <a:pt x="3521" y="2590"/>
                                </a:lnTo>
                                <a:lnTo>
                                  <a:pt x="3546" y="2662"/>
                                </a:lnTo>
                                <a:lnTo>
                                  <a:pt x="3570" y="2735"/>
                                </a:lnTo>
                                <a:lnTo>
                                  <a:pt x="3580" y="2772"/>
                                </a:lnTo>
                                <a:lnTo>
                                  <a:pt x="3591" y="2808"/>
                                </a:lnTo>
                                <a:lnTo>
                                  <a:pt x="3599" y="2846"/>
                                </a:lnTo>
                                <a:lnTo>
                                  <a:pt x="3608" y="2882"/>
                                </a:lnTo>
                                <a:lnTo>
                                  <a:pt x="3616" y="2920"/>
                                </a:lnTo>
                                <a:lnTo>
                                  <a:pt x="3622" y="2957"/>
                                </a:lnTo>
                                <a:lnTo>
                                  <a:pt x="3628" y="2995"/>
                                </a:lnTo>
                                <a:lnTo>
                                  <a:pt x="3633" y="3032"/>
                                </a:lnTo>
                                <a:lnTo>
                                  <a:pt x="3636" y="3071"/>
                                </a:lnTo>
                                <a:lnTo>
                                  <a:pt x="3640" y="3109"/>
                                </a:lnTo>
                                <a:lnTo>
                                  <a:pt x="3643" y="3157"/>
                                </a:lnTo>
                                <a:lnTo>
                                  <a:pt x="3645" y="3205"/>
                                </a:lnTo>
                                <a:lnTo>
                                  <a:pt x="3646" y="3253"/>
                                </a:lnTo>
                                <a:lnTo>
                                  <a:pt x="3646" y="3302"/>
                                </a:lnTo>
                                <a:lnTo>
                                  <a:pt x="3644" y="3350"/>
                                </a:lnTo>
                                <a:lnTo>
                                  <a:pt x="3642" y="3374"/>
                                </a:lnTo>
                                <a:lnTo>
                                  <a:pt x="3639" y="3398"/>
                                </a:lnTo>
                                <a:lnTo>
                                  <a:pt x="3635" y="3421"/>
                                </a:lnTo>
                                <a:lnTo>
                                  <a:pt x="3632" y="3445"/>
                                </a:lnTo>
                                <a:lnTo>
                                  <a:pt x="3627" y="3469"/>
                                </a:lnTo>
                                <a:lnTo>
                                  <a:pt x="3622" y="3492"/>
                                </a:lnTo>
                                <a:lnTo>
                                  <a:pt x="3618" y="3506"/>
                                </a:lnTo>
                                <a:lnTo>
                                  <a:pt x="3612" y="3523"/>
                                </a:lnTo>
                                <a:lnTo>
                                  <a:pt x="3599" y="3559"/>
                                </a:lnTo>
                                <a:lnTo>
                                  <a:pt x="3584" y="3599"/>
                                </a:lnTo>
                                <a:lnTo>
                                  <a:pt x="3578" y="3620"/>
                                </a:lnTo>
                                <a:lnTo>
                                  <a:pt x="3572" y="3641"/>
                                </a:lnTo>
                                <a:lnTo>
                                  <a:pt x="3568" y="3663"/>
                                </a:lnTo>
                                <a:lnTo>
                                  <a:pt x="3563" y="3682"/>
                                </a:lnTo>
                                <a:lnTo>
                                  <a:pt x="3562" y="3702"/>
                                </a:lnTo>
                                <a:lnTo>
                                  <a:pt x="3562" y="3722"/>
                                </a:lnTo>
                                <a:lnTo>
                                  <a:pt x="3563" y="3731"/>
                                </a:lnTo>
                                <a:lnTo>
                                  <a:pt x="3564" y="3740"/>
                                </a:lnTo>
                                <a:lnTo>
                                  <a:pt x="3568" y="3748"/>
                                </a:lnTo>
                                <a:lnTo>
                                  <a:pt x="3570" y="3757"/>
                                </a:lnTo>
                                <a:lnTo>
                                  <a:pt x="3574" y="3765"/>
                                </a:lnTo>
                                <a:lnTo>
                                  <a:pt x="3578" y="3772"/>
                                </a:lnTo>
                                <a:lnTo>
                                  <a:pt x="3583" y="3778"/>
                                </a:lnTo>
                                <a:lnTo>
                                  <a:pt x="3590" y="3785"/>
                                </a:lnTo>
                                <a:lnTo>
                                  <a:pt x="3604" y="3797"/>
                                </a:lnTo>
                                <a:lnTo>
                                  <a:pt x="3620" y="3810"/>
                                </a:lnTo>
                                <a:lnTo>
                                  <a:pt x="3635" y="3821"/>
                                </a:lnTo>
                                <a:lnTo>
                                  <a:pt x="3652" y="3833"/>
                                </a:lnTo>
                                <a:lnTo>
                                  <a:pt x="3685" y="3855"/>
                                </a:lnTo>
                                <a:lnTo>
                                  <a:pt x="3718" y="3875"/>
                                </a:lnTo>
                                <a:lnTo>
                                  <a:pt x="3743" y="3890"/>
                                </a:lnTo>
                                <a:lnTo>
                                  <a:pt x="3768" y="3903"/>
                                </a:lnTo>
                                <a:lnTo>
                                  <a:pt x="3794" y="3915"/>
                                </a:lnTo>
                                <a:lnTo>
                                  <a:pt x="3821" y="3925"/>
                                </a:lnTo>
                                <a:lnTo>
                                  <a:pt x="3847" y="3934"/>
                                </a:lnTo>
                                <a:lnTo>
                                  <a:pt x="3875" y="3942"/>
                                </a:lnTo>
                                <a:lnTo>
                                  <a:pt x="3902" y="3950"/>
                                </a:lnTo>
                                <a:lnTo>
                                  <a:pt x="3931" y="3957"/>
                                </a:lnTo>
                                <a:lnTo>
                                  <a:pt x="3987" y="3968"/>
                                </a:lnTo>
                                <a:lnTo>
                                  <a:pt x="4043" y="3981"/>
                                </a:lnTo>
                                <a:lnTo>
                                  <a:pt x="4099" y="3993"/>
                                </a:lnTo>
                                <a:lnTo>
                                  <a:pt x="4127" y="4001"/>
                                </a:lnTo>
                                <a:lnTo>
                                  <a:pt x="4154" y="4009"/>
                                </a:lnTo>
                                <a:lnTo>
                                  <a:pt x="4180" y="4017"/>
                                </a:lnTo>
                                <a:lnTo>
                                  <a:pt x="4206" y="4028"/>
                                </a:lnTo>
                                <a:lnTo>
                                  <a:pt x="4231" y="4039"/>
                                </a:lnTo>
                                <a:lnTo>
                                  <a:pt x="4256" y="4051"/>
                                </a:lnTo>
                                <a:lnTo>
                                  <a:pt x="4305" y="4078"/>
                                </a:lnTo>
                                <a:lnTo>
                                  <a:pt x="4354" y="4105"/>
                                </a:lnTo>
                                <a:lnTo>
                                  <a:pt x="4402" y="4132"/>
                                </a:lnTo>
                                <a:lnTo>
                                  <a:pt x="4427" y="4146"/>
                                </a:lnTo>
                                <a:lnTo>
                                  <a:pt x="4451" y="4158"/>
                                </a:lnTo>
                                <a:lnTo>
                                  <a:pt x="4476" y="4170"/>
                                </a:lnTo>
                                <a:lnTo>
                                  <a:pt x="4501" y="4180"/>
                                </a:lnTo>
                                <a:lnTo>
                                  <a:pt x="4527" y="4190"/>
                                </a:lnTo>
                                <a:lnTo>
                                  <a:pt x="4553" y="4197"/>
                                </a:lnTo>
                                <a:lnTo>
                                  <a:pt x="4579" y="4203"/>
                                </a:lnTo>
                                <a:lnTo>
                                  <a:pt x="4605" y="4208"/>
                                </a:lnTo>
                                <a:lnTo>
                                  <a:pt x="4631" y="4212"/>
                                </a:lnTo>
                                <a:lnTo>
                                  <a:pt x="4656" y="4216"/>
                                </a:lnTo>
                                <a:lnTo>
                                  <a:pt x="4682" y="4219"/>
                                </a:lnTo>
                                <a:lnTo>
                                  <a:pt x="4708" y="4221"/>
                                </a:lnTo>
                                <a:lnTo>
                                  <a:pt x="4760" y="4223"/>
                                </a:lnTo>
                                <a:lnTo>
                                  <a:pt x="4812" y="4223"/>
                                </a:lnTo>
                                <a:lnTo>
                                  <a:pt x="4865" y="4223"/>
                                </a:lnTo>
                                <a:lnTo>
                                  <a:pt x="4918" y="4223"/>
                                </a:lnTo>
                                <a:lnTo>
                                  <a:pt x="4970" y="4224"/>
                                </a:lnTo>
                                <a:lnTo>
                                  <a:pt x="5019" y="4226"/>
                                </a:lnTo>
                                <a:lnTo>
                                  <a:pt x="5068" y="4230"/>
                                </a:lnTo>
                                <a:lnTo>
                                  <a:pt x="5117" y="4235"/>
                                </a:lnTo>
                                <a:lnTo>
                                  <a:pt x="5165" y="4242"/>
                                </a:lnTo>
                                <a:lnTo>
                                  <a:pt x="5213" y="4250"/>
                                </a:lnTo>
                                <a:lnTo>
                                  <a:pt x="5261" y="4259"/>
                                </a:lnTo>
                                <a:lnTo>
                                  <a:pt x="5309" y="4270"/>
                                </a:lnTo>
                                <a:lnTo>
                                  <a:pt x="5356" y="4282"/>
                                </a:lnTo>
                                <a:lnTo>
                                  <a:pt x="5387" y="4291"/>
                                </a:lnTo>
                                <a:lnTo>
                                  <a:pt x="5417" y="4302"/>
                                </a:lnTo>
                                <a:lnTo>
                                  <a:pt x="5433" y="4308"/>
                                </a:lnTo>
                                <a:lnTo>
                                  <a:pt x="5446" y="4315"/>
                                </a:lnTo>
                                <a:lnTo>
                                  <a:pt x="5461" y="4323"/>
                                </a:lnTo>
                                <a:lnTo>
                                  <a:pt x="5474" y="4331"/>
                                </a:lnTo>
                                <a:lnTo>
                                  <a:pt x="5486" y="4341"/>
                                </a:lnTo>
                                <a:lnTo>
                                  <a:pt x="5498" y="4350"/>
                                </a:lnTo>
                                <a:lnTo>
                                  <a:pt x="5508" y="4362"/>
                                </a:lnTo>
                                <a:lnTo>
                                  <a:pt x="5517" y="4374"/>
                                </a:lnTo>
                                <a:lnTo>
                                  <a:pt x="5525" y="4388"/>
                                </a:lnTo>
                                <a:lnTo>
                                  <a:pt x="5531" y="4402"/>
                                </a:lnTo>
                                <a:lnTo>
                                  <a:pt x="5536" y="4418"/>
                                </a:lnTo>
                                <a:lnTo>
                                  <a:pt x="5539" y="4436"/>
                                </a:lnTo>
                                <a:lnTo>
                                  <a:pt x="5541" y="4458"/>
                                </a:lnTo>
                                <a:lnTo>
                                  <a:pt x="5542" y="4483"/>
                                </a:lnTo>
                                <a:lnTo>
                                  <a:pt x="5541" y="4508"/>
                                </a:lnTo>
                                <a:lnTo>
                                  <a:pt x="5538" y="4535"/>
                                </a:lnTo>
                                <a:lnTo>
                                  <a:pt x="5536" y="4547"/>
                                </a:lnTo>
                                <a:lnTo>
                                  <a:pt x="5533" y="4560"/>
                                </a:lnTo>
                                <a:lnTo>
                                  <a:pt x="5530" y="4572"/>
                                </a:lnTo>
                                <a:lnTo>
                                  <a:pt x="5525" y="4584"/>
                                </a:lnTo>
                                <a:lnTo>
                                  <a:pt x="5520" y="4594"/>
                                </a:lnTo>
                                <a:lnTo>
                                  <a:pt x="5513" y="4605"/>
                                </a:lnTo>
                                <a:lnTo>
                                  <a:pt x="5506" y="4613"/>
                                </a:lnTo>
                                <a:lnTo>
                                  <a:pt x="5498" y="4621"/>
                                </a:lnTo>
                                <a:lnTo>
                                  <a:pt x="5490" y="4626"/>
                                </a:lnTo>
                                <a:lnTo>
                                  <a:pt x="5484" y="4630"/>
                                </a:lnTo>
                                <a:lnTo>
                                  <a:pt x="5477" y="4634"/>
                                </a:lnTo>
                                <a:lnTo>
                                  <a:pt x="5468" y="4637"/>
                                </a:lnTo>
                                <a:lnTo>
                                  <a:pt x="5452" y="4642"/>
                                </a:lnTo>
                                <a:lnTo>
                                  <a:pt x="5434" y="4645"/>
                                </a:lnTo>
                                <a:lnTo>
                                  <a:pt x="5415" y="4647"/>
                                </a:lnTo>
                                <a:lnTo>
                                  <a:pt x="5395" y="4647"/>
                                </a:lnTo>
                                <a:lnTo>
                                  <a:pt x="5376" y="4647"/>
                                </a:lnTo>
                                <a:lnTo>
                                  <a:pt x="5355" y="4644"/>
                                </a:lnTo>
                                <a:lnTo>
                                  <a:pt x="5314" y="4640"/>
                                </a:lnTo>
                                <a:lnTo>
                                  <a:pt x="5273" y="4634"/>
                                </a:lnTo>
                                <a:lnTo>
                                  <a:pt x="5237" y="4630"/>
                                </a:lnTo>
                                <a:lnTo>
                                  <a:pt x="5219" y="4628"/>
                                </a:lnTo>
                                <a:lnTo>
                                  <a:pt x="5204" y="4627"/>
                                </a:lnTo>
                                <a:lnTo>
                                  <a:pt x="5155" y="4626"/>
                                </a:lnTo>
                                <a:lnTo>
                                  <a:pt x="5107" y="4624"/>
                                </a:lnTo>
                                <a:lnTo>
                                  <a:pt x="5011" y="4616"/>
                                </a:lnTo>
                                <a:lnTo>
                                  <a:pt x="4915" y="4609"/>
                                </a:lnTo>
                                <a:lnTo>
                                  <a:pt x="4820" y="4602"/>
                                </a:lnTo>
                                <a:lnTo>
                                  <a:pt x="4779" y="4600"/>
                                </a:lnTo>
                                <a:lnTo>
                                  <a:pt x="4738" y="4600"/>
                                </a:lnTo>
                                <a:lnTo>
                                  <a:pt x="4656" y="4600"/>
                                </a:lnTo>
                                <a:lnTo>
                                  <a:pt x="4615" y="4601"/>
                                </a:lnTo>
                                <a:lnTo>
                                  <a:pt x="4574" y="4600"/>
                                </a:lnTo>
                                <a:lnTo>
                                  <a:pt x="4534" y="4597"/>
                                </a:lnTo>
                                <a:lnTo>
                                  <a:pt x="4514" y="4595"/>
                                </a:lnTo>
                                <a:lnTo>
                                  <a:pt x="4494" y="4593"/>
                                </a:lnTo>
                                <a:lnTo>
                                  <a:pt x="4455" y="4587"/>
                                </a:lnTo>
                                <a:lnTo>
                                  <a:pt x="4418" y="4578"/>
                                </a:lnTo>
                                <a:lnTo>
                                  <a:pt x="4380" y="4568"/>
                                </a:lnTo>
                                <a:lnTo>
                                  <a:pt x="4344" y="4557"/>
                                </a:lnTo>
                                <a:lnTo>
                                  <a:pt x="4270" y="4534"/>
                                </a:lnTo>
                                <a:lnTo>
                                  <a:pt x="4233" y="4522"/>
                                </a:lnTo>
                                <a:lnTo>
                                  <a:pt x="4197" y="4511"/>
                                </a:lnTo>
                                <a:lnTo>
                                  <a:pt x="4116" y="4488"/>
                                </a:lnTo>
                                <a:lnTo>
                                  <a:pt x="4035" y="4466"/>
                                </a:lnTo>
                                <a:lnTo>
                                  <a:pt x="3994" y="4456"/>
                                </a:lnTo>
                                <a:lnTo>
                                  <a:pt x="3954" y="4446"/>
                                </a:lnTo>
                                <a:lnTo>
                                  <a:pt x="3913" y="4438"/>
                                </a:lnTo>
                                <a:lnTo>
                                  <a:pt x="3871" y="4429"/>
                                </a:lnTo>
                                <a:lnTo>
                                  <a:pt x="3832" y="4424"/>
                                </a:lnTo>
                                <a:lnTo>
                                  <a:pt x="3792" y="4420"/>
                                </a:lnTo>
                                <a:lnTo>
                                  <a:pt x="3752" y="4416"/>
                                </a:lnTo>
                                <a:lnTo>
                                  <a:pt x="3713" y="4414"/>
                                </a:lnTo>
                                <a:lnTo>
                                  <a:pt x="3672" y="4411"/>
                                </a:lnTo>
                                <a:lnTo>
                                  <a:pt x="3632" y="4407"/>
                                </a:lnTo>
                                <a:lnTo>
                                  <a:pt x="3593" y="4402"/>
                                </a:lnTo>
                                <a:lnTo>
                                  <a:pt x="3553" y="4395"/>
                                </a:lnTo>
                                <a:lnTo>
                                  <a:pt x="3520" y="4388"/>
                                </a:lnTo>
                                <a:lnTo>
                                  <a:pt x="3486" y="4378"/>
                                </a:lnTo>
                                <a:lnTo>
                                  <a:pt x="3453" y="4367"/>
                                </a:lnTo>
                                <a:lnTo>
                                  <a:pt x="3419" y="4355"/>
                                </a:lnTo>
                                <a:lnTo>
                                  <a:pt x="3387" y="4342"/>
                                </a:lnTo>
                                <a:lnTo>
                                  <a:pt x="3355" y="4326"/>
                                </a:lnTo>
                                <a:lnTo>
                                  <a:pt x="3325" y="4311"/>
                                </a:lnTo>
                                <a:lnTo>
                                  <a:pt x="3294" y="4294"/>
                                </a:lnTo>
                                <a:lnTo>
                                  <a:pt x="3283" y="4286"/>
                                </a:lnTo>
                                <a:lnTo>
                                  <a:pt x="3268" y="4274"/>
                                </a:lnTo>
                                <a:lnTo>
                                  <a:pt x="3251" y="4263"/>
                                </a:lnTo>
                                <a:lnTo>
                                  <a:pt x="3235" y="4251"/>
                                </a:lnTo>
                                <a:lnTo>
                                  <a:pt x="3226" y="4247"/>
                                </a:lnTo>
                                <a:lnTo>
                                  <a:pt x="3217" y="4243"/>
                                </a:lnTo>
                                <a:lnTo>
                                  <a:pt x="3209" y="4241"/>
                                </a:lnTo>
                                <a:lnTo>
                                  <a:pt x="3201" y="4240"/>
                                </a:lnTo>
                                <a:lnTo>
                                  <a:pt x="3193" y="4241"/>
                                </a:lnTo>
                                <a:lnTo>
                                  <a:pt x="3187" y="4244"/>
                                </a:lnTo>
                                <a:lnTo>
                                  <a:pt x="3180" y="4248"/>
                                </a:lnTo>
                                <a:lnTo>
                                  <a:pt x="3174" y="4255"/>
                                </a:lnTo>
                                <a:lnTo>
                                  <a:pt x="3170" y="4264"/>
                                </a:lnTo>
                                <a:lnTo>
                                  <a:pt x="3167" y="4272"/>
                                </a:lnTo>
                                <a:lnTo>
                                  <a:pt x="3164" y="4281"/>
                                </a:lnTo>
                                <a:lnTo>
                                  <a:pt x="3162" y="4292"/>
                                </a:lnTo>
                                <a:lnTo>
                                  <a:pt x="3160" y="4314"/>
                                </a:lnTo>
                                <a:lnTo>
                                  <a:pt x="3160" y="4337"/>
                                </a:lnTo>
                                <a:lnTo>
                                  <a:pt x="3161" y="4360"/>
                                </a:lnTo>
                                <a:lnTo>
                                  <a:pt x="3162" y="4383"/>
                                </a:lnTo>
                                <a:lnTo>
                                  <a:pt x="3164" y="4403"/>
                                </a:lnTo>
                                <a:lnTo>
                                  <a:pt x="3164" y="4422"/>
                                </a:lnTo>
                                <a:lnTo>
                                  <a:pt x="3163" y="4446"/>
                                </a:lnTo>
                                <a:lnTo>
                                  <a:pt x="3161" y="4470"/>
                                </a:lnTo>
                                <a:lnTo>
                                  <a:pt x="3159" y="4483"/>
                                </a:lnTo>
                                <a:lnTo>
                                  <a:pt x="3157" y="4494"/>
                                </a:lnTo>
                                <a:lnTo>
                                  <a:pt x="3153" y="4506"/>
                                </a:lnTo>
                                <a:lnTo>
                                  <a:pt x="3149" y="4516"/>
                                </a:lnTo>
                                <a:lnTo>
                                  <a:pt x="3145" y="4527"/>
                                </a:lnTo>
                                <a:lnTo>
                                  <a:pt x="3140" y="4536"/>
                                </a:lnTo>
                                <a:lnTo>
                                  <a:pt x="3133" y="4545"/>
                                </a:lnTo>
                                <a:lnTo>
                                  <a:pt x="3125" y="4554"/>
                                </a:lnTo>
                                <a:lnTo>
                                  <a:pt x="3116" y="4560"/>
                                </a:lnTo>
                                <a:lnTo>
                                  <a:pt x="3105" y="4566"/>
                                </a:lnTo>
                                <a:lnTo>
                                  <a:pt x="3094" y="4571"/>
                                </a:lnTo>
                                <a:lnTo>
                                  <a:pt x="3081" y="4575"/>
                                </a:lnTo>
                                <a:lnTo>
                                  <a:pt x="3064" y="4578"/>
                                </a:lnTo>
                                <a:lnTo>
                                  <a:pt x="3046" y="4580"/>
                                </a:lnTo>
                                <a:lnTo>
                                  <a:pt x="3011" y="4583"/>
                                </a:lnTo>
                                <a:lnTo>
                                  <a:pt x="2975" y="4586"/>
                                </a:lnTo>
                                <a:lnTo>
                                  <a:pt x="2940" y="4589"/>
                                </a:lnTo>
                                <a:lnTo>
                                  <a:pt x="2857" y="4599"/>
                                </a:lnTo>
                                <a:lnTo>
                                  <a:pt x="2815" y="4603"/>
                                </a:lnTo>
                                <a:lnTo>
                                  <a:pt x="2775" y="4607"/>
                                </a:lnTo>
                                <a:lnTo>
                                  <a:pt x="2733" y="4609"/>
                                </a:lnTo>
                                <a:lnTo>
                                  <a:pt x="2691" y="4610"/>
                                </a:lnTo>
                                <a:lnTo>
                                  <a:pt x="2650" y="4608"/>
                                </a:lnTo>
                                <a:lnTo>
                                  <a:pt x="2609" y="4605"/>
                                </a:lnTo>
                                <a:lnTo>
                                  <a:pt x="2561" y="4600"/>
                                </a:lnTo>
                                <a:lnTo>
                                  <a:pt x="2513" y="4592"/>
                                </a:lnTo>
                                <a:lnTo>
                                  <a:pt x="2465" y="4586"/>
                                </a:lnTo>
                                <a:lnTo>
                                  <a:pt x="2416" y="4582"/>
                                </a:lnTo>
                                <a:lnTo>
                                  <a:pt x="2392" y="4581"/>
                                </a:lnTo>
                                <a:lnTo>
                                  <a:pt x="2368" y="4581"/>
                                </a:lnTo>
                                <a:lnTo>
                                  <a:pt x="2344" y="4581"/>
                                </a:lnTo>
                                <a:lnTo>
                                  <a:pt x="2321" y="4583"/>
                                </a:lnTo>
                                <a:lnTo>
                                  <a:pt x="2297" y="4586"/>
                                </a:lnTo>
                                <a:lnTo>
                                  <a:pt x="2273" y="4590"/>
                                </a:lnTo>
                                <a:lnTo>
                                  <a:pt x="2249" y="4596"/>
                                </a:lnTo>
                                <a:lnTo>
                                  <a:pt x="2226" y="4605"/>
                                </a:lnTo>
                                <a:lnTo>
                                  <a:pt x="2205" y="4611"/>
                                </a:lnTo>
                                <a:lnTo>
                                  <a:pt x="2185" y="4616"/>
                                </a:lnTo>
                                <a:lnTo>
                                  <a:pt x="2165" y="4618"/>
                                </a:lnTo>
                                <a:lnTo>
                                  <a:pt x="2147" y="4619"/>
                                </a:lnTo>
                                <a:lnTo>
                                  <a:pt x="2107" y="4621"/>
                                </a:lnTo>
                                <a:lnTo>
                                  <a:pt x="2087" y="4623"/>
                                </a:lnTo>
                                <a:lnTo>
                                  <a:pt x="2065" y="4626"/>
                                </a:lnTo>
                                <a:lnTo>
                                  <a:pt x="2040" y="4631"/>
                                </a:lnTo>
                                <a:lnTo>
                                  <a:pt x="2015" y="4637"/>
                                </a:lnTo>
                                <a:lnTo>
                                  <a:pt x="1990" y="4644"/>
                                </a:lnTo>
                                <a:lnTo>
                                  <a:pt x="1965" y="4652"/>
                                </a:lnTo>
                                <a:lnTo>
                                  <a:pt x="1937" y="4657"/>
                                </a:lnTo>
                                <a:lnTo>
                                  <a:pt x="1907" y="4661"/>
                                </a:lnTo>
                                <a:lnTo>
                                  <a:pt x="1878" y="4664"/>
                                </a:lnTo>
                                <a:lnTo>
                                  <a:pt x="1847" y="4665"/>
                                </a:lnTo>
                                <a:lnTo>
                                  <a:pt x="1787" y="4668"/>
                                </a:lnTo>
                                <a:lnTo>
                                  <a:pt x="1758" y="4672"/>
                                </a:lnTo>
                                <a:lnTo>
                                  <a:pt x="1728" y="4675"/>
                                </a:lnTo>
                                <a:lnTo>
                                  <a:pt x="1705" y="4679"/>
                                </a:lnTo>
                                <a:lnTo>
                                  <a:pt x="1683" y="4683"/>
                                </a:lnTo>
                                <a:lnTo>
                                  <a:pt x="1661" y="4687"/>
                                </a:lnTo>
                                <a:lnTo>
                                  <a:pt x="1638" y="4689"/>
                                </a:lnTo>
                                <a:lnTo>
                                  <a:pt x="1626" y="4690"/>
                                </a:lnTo>
                                <a:lnTo>
                                  <a:pt x="1616" y="4690"/>
                                </a:lnTo>
                                <a:lnTo>
                                  <a:pt x="1604" y="4689"/>
                                </a:lnTo>
                                <a:lnTo>
                                  <a:pt x="1594" y="4688"/>
                                </a:lnTo>
                                <a:lnTo>
                                  <a:pt x="1582" y="4685"/>
                                </a:lnTo>
                                <a:lnTo>
                                  <a:pt x="1572" y="4681"/>
                                </a:lnTo>
                                <a:lnTo>
                                  <a:pt x="1561" y="4676"/>
                                </a:lnTo>
                                <a:lnTo>
                                  <a:pt x="1551" y="4669"/>
                                </a:lnTo>
                                <a:lnTo>
                                  <a:pt x="1543" y="4662"/>
                                </a:lnTo>
                                <a:lnTo>
                                  <a:pt x="1534" y="4655"/>
                                </a:lnTo>
                                <a:lnTo>
                                  <a:pt x="1519" y="4638"/>
                                </a:lnTo>
                                <a:lnTo>
                                  <a:pt x="1511" y="4631"/>
                                </a:lnTo>
                                <a:lnTo>
                                  <a:pt x="1503" y="4624"/>
                                </a:lnTo>
                                <a:lnTo>
                                  <a:pt x="1494" y="4617"/>
                                </a:lnTo>
                                <a:lnTo>
                                  <a:pt x="1483" y="4611"/>
                                </a:lnTo>
                                <a:lnTo>
                                  <a:pt x="1472" y="4607"/>
                                </a:lnTo>
                                <a:lnTo>
                                  <a:pt x="1460" y="4603"/>
                                </a:lnTo>
                                <a:lnTo>
                                  <a:pt x="1436" y="4595"/>
                                </a:lnTo>
                                <a:lnTo>
                                  <a:pt x="1426" y="4591"/>
                                </a:lnTo>
                                <a:lnTo>
                                  <a:pt x="1414" y="4585"/>
                                </a:lnTo>
                                <a:lnTo>
                                  <a:pt x="1405" y="4578"/>
                                </a:lnTo>
                                <a:lnTo>
                                  <a:pt x="1396" y="4568"/>
                                </a:lnTo>
                                <a:lnTo>
                                  <a:pt x="1389" y="4559"/>
                                </a:lnTo>
                                <a:lnTo>
                                  <a:pt x="1383" y="4548"/>
                                </a:lnTo>
                                <a:lnTo>
                                  <a:pt x="1378" y="4539"/>
                                </a:lnTo>
                                <a:lnTo>
                                  <a:pt x="1373" y="4530"/>
                                </a:lnTo>
                                <a:lnTo>
                                  <a:pt x="1365" y="4509"/>
                                </a:lnTo>
                                <a:lnTo>
                                  <a:pt x="1360" y="4488"/>
                                </a:lnTo>
                                <a:lnTo>
                                  <a:pt x="1356" y="4467"/>
                                </a:lnTo>
                                <a:lnTo>
                                  <a:pt x="1353" y="4445"/>
                                </a:lnTo>
                                <a:lnTo>
                                  <a:pt x="1349" y="4400"/>
                                </a:lnTo>
                                <a:lnTo>
                                  <a:pt x="1350" y="4390"/>
                                </a:lnTo>
                                <a:lnTo>
                                  <a:pt x="1352" y="4379"/>
                                </a:lnTo>
                                <a:lnTo>
                                  <a:pt x="1356" y="4369"/>
                                </a:lnTo>
                                <a:lnTo>
                                  <a:pt x="1362" y="4359"/>
                                </a:lnTo>
                                <a:lnTo>
                                  <a:pt x="1371" y="4349"/>
                                </a:lnTo>
                                <a:lnTo>
                                  <a:pt x="1380" y="4340"/>
                                </a:lnTo>
                                <a:lnTo>
                                  <a:pt x="1390" y="4330"/>
                                </a:lnTo>
                                <a:lnTo>
                                  <a:pt x="1401" y="4322"/>
                                </a:lnTo>
                                <a:lnTo>
                                  <a:pt x="1412" y="4315"/>
                                </a:lnTo>
                                <a:lnTo>
                                  <a:pt x="1425" y="4306"/>
                                </a:lnTo>
                                <a:lnTo>
                                  <a:pt x="1449" y="4293"/>
                                </a:lnTo>
                                <a:lnTo>
                                  <a:pt x="1471" y="4282"/>
                                </a:lnTo>
                                <a:lnTo>
                                  <a:pt x="1489" y="4273"/>
                                </a:lnTo>
                                <a:lnTo>
                                  <a:pt x="1511" y="4265"/>
                                </a:lnTo>
                                <a:lnTo>
                                  <a:pt x="1541" y="4253"/>
                                </a:lnTo>
                                <a:lnTo>
                                  <a:pt x="1573" y="4240"/>
                                </a:lnTo>
                                <a:lnTo>
                                  <a:pt x="1590" y="4232"/>
                                </a:lnTo>
                                <a:lnTo>
                                  <a:pt x="1605" y="4224"/>
                                </a:lnTo>
                                <a:lnTo>
                                  <a:pt x="1621" y="4216"/>
                                </a:lnTo>
                                <a:lnTo>
                                  <a:pt x="1634" y="4206"/>
                                </a:lnTo>
                                <a:lnTo>
                                  <a:pt x="1647" y="4196"/>
                                </a:lnTo>
                                <a:lnTo>
                                  <a:pt x="1657" y="4184"/>
                                </a:lnTo>
                                <a:lnTo>
                                  <a:pt x="1662" y="4179"/>
                                </a:lnTo>
                                <a:lnTo>
                                  <a:pt x="1666" y="4173"/>
                                </a:lnTo>
                                <a:lnTo>
                                  <a:pt x="1668" y="4168"/>
                                </a:lnTo>
                                <a:lnTo>
                                  <a:pt x="1670" y="4161"/>
                                </a:lnTo>
                                <a:lnTo>
                                  <a:pt x="1671" y="4154"/>
                                </a:lnTo>
                                <a:lnTo>
                                  <a:pt x="1672" y="4148"/>
                                </a:lnTo>
                                <a:lnTo>
                                  <a:pt x="1671" y="4142"/>
                                </a:lnTo>
                                <a:lnTo>
                                  <a:pt x="1670" y="4134"/>
                                </a:lnTo>
                                <a:lnTo>
                                  <a:pt x="1666" y="4124"/>
                                </a:lnTo>
                                <a:lnTo>
                                  <a:pt x="1662" y="4114"/>
                                </a:lnTo>
                                <a:lnTo>
                                  <a:pt x="1652" y="4095"/>
                                </a:lnTo>
                                <a:lnTo>
                                  <a:pt x="1643" y="4075"/>
                                </a:lnTo>
                                <a:lnTo>
                                  <a:pt x="1639" y="4064"/>
                                </a:lnTo>
                                <a:lnTo>
                                  <a:pt x="1635" y="4054"/>
                                </a:lnTo>
                                <a:lnTo>
                                  <a:pt x="1633" y="4044"/>
                                </a:lnTo>
                                <a:lnTo>
                                  <a:pt x="1632" y="4035"/>
                                </a:lnTo>
                                <a:lnTo>
                                  <a:pt x="1631" y="4015"/>
                                </a:lnTo>
                                <a:lnTo>
                                  <a:pt x="1631" y="3993"/>
                                </a:lnTo>
                                <a:lnTo>
                                  <a:pt x="1633" y="3971"/>
                                </a:lnTo>
                                <a:lnTo>
                                  <a:pt x="1638" y="3923"/>
                                </a:lnTo>
                                <a:lnTo>
                                  <a:pt x="1641" y="3898"/>
                                </a:lnTo>
                                <a:lnTo>
                                  <a:pt x="1642" y="3874"/>
                                </a:lnTo>
                                <a:lnTo>
                                  <a:pt x="1642" y="3863"/>
                                </a:lnTo>
                                <a:lnTo>
                                  <a:pt x="1642" y="3854"/>
                                </a:lnTo>
                                <a:lnTo>
                                  <a:pt x="1640" y="3847"/>
                                </a:lnTo>
                                <a:lnTo>
                                  <a:pt x="1639" y="3842"/>
                                </a:lnTo>
                                <a:lnTo>
                                  <a:pt x="1635" y="3838"/>
                                </a:lnTo>
                                <a:lnTo>
                                  <a:pt x="1633" y="3836"/>
                                </a:lnTo>
                                <a:lnTo>
                                  <a:pt x="1630" y="3835"/>
                                </a:lnTo>
                                <a:lnTo>
                                  <a:pt x="1627" y="3835"/>
                                </a:lnTo>
                                <a:lnTo>
                                  <a:pt x="1621" y="3837"/>
                                </a:lnTo>
                                <a:lnTo>
                                  <a:pt x="1616" y="3841"/>
                                </a:lnTo>
                                <a:lnTo>
                                  <a:pt x="1610" y="3845"/>
                                </a:lnTo>
                                <a:lnTo>
                                  <a:pt x="1602" y="3857"/>
                                </a:lnTo>
                                <a:lnTo>
                                  <a:pt x="1595" y="3867"/>
                                </a:lnTo>
                                <a:lnTo>
                                  <a:pt x="1559" y="3914"/>
                                </a:lnTo>
                                <a:lnTo>
                                  <a:pt x="1524" y="3961"/>
                                </a:lnTo>
                                <a:lnTo>
                                  <a:pt x="1494" y="4002"/>
                                </a:lnTo>
                                <a:lnTo>
                                  <a:pt x="1485" y="4013"/>
                                </a:lnTo>
                                <a:lnTo>
                                  <a:pt x="1478" y="4027"/>
                                </a:lnTo>
                                <a:lnTo>
                                  <a:pt x="1472" y="4040"/>
                                </a:lnTo>
                                <a:lnTo>
                                  <a:pt x="1465" y="4054"/>
                                </a:lnTo>
                                <a:lnTo>
                                  <a:pt x="1455" y="4082"/>
                                </a:lnTo>
                                <a:lnTo>
                                  <a:pt x="1445" y="4110"/>
                                </a:lnTo>
                                <a:lnTo>
                                  <a:pt x="1432" y="4139"/>
                                </a:lnTo>
                                <a:lnTo>
                                  <a:pt x="1417" y="4170"/>
                                </a:lnTo>
                                <a:lnTo>
                                  <a:pt x="1402" y="4200"/>
                                </a:lnTo>
                                <a:lnTo>
                                  <a:pt x="1384" y="4229"/>
                                </a:lnTo>
                                <a:lnTo>
                                  <a:pt x="1364" y="4257"/>
                                </a:lnTo>
                                <a:lnTo>
                                  <a:pt x="1344" y="4283"/>
                                </a:lnTo>
                                <a:lnTo>
                                  <a:pt x="1321" y="4308"/>
                                </a:lnTo>
                                <a:lnTo>
                                  <a:pt x="1310" y="4320"/>
                                </a:lnTo>
                                <a:lnTo>
                                  <a:pt x="1299" y="4331"/>
                                </a:lnTo>
                                <a:lnTo>
                                  <a:pt x="1278" y="4349"/>
                                </a:lnTo>
                                <a:lnTo>
                                  <a:pt x="1257" y="4367"/>
                                </a:lnTo>
                                <a:lnTo>
                                  <a:pt x="1234" y="4385"/>
                                </a:lnTo>
                                <a:lnTo>
                                  <a:pt x="1211" y="4401"/>
                                </a:lnTo>
                                <a:lnTo>
                                  <a:pt x="1187" y="4417"/>
                                </a:lnTo>
                                <a:lnTo>
                                  <a:pt x="1164" y="4432"/>
                                </a:lnTo>
                                <a:lnTo>
                                  <a:pt x="1139" y="4444"/>
                                </a:lnTo>
                                <a:lnTo>
                                  <a:pt x="1114" y="4457"/>
                                </a:lnTo>
                                <a:lnTo>
                                  <a:pt x="1087" y="4467"/>
                                </a:lnTo>
                                <a:lnTo>
                                  <a:pt x="1060" y="4476"/>
                                </a:lnTo>
                                <a:lnTo>
                                  <a:pt x="1034" y="4484"/>
                                </a:lnTo>
                                <a:lnTo>
                                  <a:pt x="1021" y="4487"/>
                                </a:lnTo>
                                <a:lnTo>
                                  <a:pt x="1007" y="4490"/>
                                </a:lnTo>
                                <a:lnTo>
                                  <a:pt x="995" y="4492"/>
                                </a:lnTo>
                                <a:lnTo>
                                  <a:pt x="981" y="4492"/>
                                </a:lnTo>
                                <a:lnTo>
                                  <a:pt x="968" y="4492"/>
                                </a:lnTo>
                                <a:lnTo>
                                  <a:pt x="955" y="4490"/>
                                </a:lnTo>
                                <a:lnTo>
                                  <a:pt x="947" y="4489"/>
                                </a:lnTo>
                                <a:lnTo>
                                  <a:pt x="940" y="4486"/>
                                </a:lnTo>
                                <a:lnTo>
                                  <a:pt x="933" y="4483"/>
                                </a:lnTo>
                                <a:lnTo>
                                  <a:pt x="927" y="4479"/>
                                </a:lnTo>
                                <a:lnTo>
                                  <a:pt x="915" y="4470"/>
                                </a:lnTo>
                                <a:lnTo>
                                  <a:pt x="904" y="4459"/>
                                </a:lnTo>
                                <a:lnTo>
                                  <a:pt x="897" y="4451"/>
                                </a:lnTo>
                                <a:lnTo>
                                  <a:pt x="890" y="4445"/>
                                </a:lnTo>
                                <a:lnTo>
                                  <a:pt x="881" y="4441"/>
                                </a:lnTo>
                                <a:lnTo>
                                  <a:pt x="873" y="4437"/>
                                </a:lnTo>
                                <a:lnTo>
                                  <a:pt x="865" y="4434"/>
                                </a:lnTo>
                                <a:lnTo>
                                  <a:pt x="855" y="4432"/>
                                </a:lnTo>
                                <a:lnTo>
                                  <a:pt x="846" y="4431"/>
                                </a:lnTo>
                                <a:lnTo>
                                  <a:pt x="836" y="4429"/>
                                </a:lnTo>
                                <a:lnTo>
                                  <a:pt x="827" y="4429"/>
                                </a:lnTo>
                                <a:lnTo>
                                  <a:pt x="817" y="4428"/>
                                </a:lnTo>
                                <a:lnTo>
                                  <a:pt x="808" y="4426"/>
                                </a:lnTo>
                                <a:lnTo>
                                  <a:pt x="800" y="4423"/>
                                </a:lnTo>
                                <a:lnTo>
                                  <a:pt x="793" y="4418"/>
                                </a:lnTo>
                                <a:lnTo>
                                  <a:pt x="787" y="4412"/>
                                </a:lnTo>
                                <a:lnTo>
                                  <a:pt x="782" y="4404"/>
                                </a:lnTo>
                                <a:lnTo>
                                  <a:pt x="780" y="4394"/>
                                </a:lnTo>
                                <a:lnTo>
                                  <a:pt x="778" y="4385"/>
                                </a:lnTo>
                                <a:lnTo>
                                  <a:pt x="776" y="4375"/>
                                </a:lnTo>
                                <a:lnTo>
                                  <a:pt x="773" y="4366"/>
                                </a:lnTo>
                                <a:lnTo>
                                  <a:pt x="770" y="4362"/>
                                </a:lnTo>
                                <a:lnTo>
                                  <a:pt x="766" y="4359"/>
                                </a:lnTo>
                                <a:lnTo>
                                  <a:pt x="762" y="4354"/>
                                </a:lnTo>
                                <a:lnTo>
                                  <a:pt x="758" y="4351"/>
                                </a:lnTo>
                                <a:lnTo>
                                  <a:pt x="749" y="4347"/>
                                </a:lnTo>
                                <a:lnTo>
                                  <a:pt x="738" y="4342"/>
                                </a:lnTo>
                                <a:lnTo>
                                  <a:pt x="733" y="4339"/>
                                </a:lnTo>
                                <a:lnTo>
                                  <a:pt x="729" y="4336"/>
                                </a:lnTo>
                                <a:lnTo>
                                  <a:pt x="725" y="4331"/>
                                </a:lnTo>
                                <a:lnTo>
                                  <a:pt x="721" y="4326"/>
                                </a:lnTo>
                                <a:lnTo>
                                  <a:pt x="714" y="4315"/>
                                </a:lnTo>
                                <a:lnTo>
                                  <a:pt x="709" y="4303"/>
                                </a:lnTo>
                                <a:lnTo>
                                  <a:pt x="706" y="4291"/>
                                </a:lnTo>
                                <a:lnTo>
                                  <a:pt x="705" y="4278"/>
                                </a:lnTo>
                                <a:lnTo>
                                  <a:pt x="706" y="4267"/>
                                </a:lnTo>
                                <a:lnTo>
                                  <a:pt x="708" y="4255"/>
                                </a:lnTo>
                                <a:lnTo>
                                  <a:pt x="713" y="4244"/>
                                </a:lnTo>
                                <a:lnTo>
                                  <a:pt x="720" y="4232"/>
                                </a:lnTo>
                                <a:lnTo>
                                  <a:pt x="727" y="4222"/>
                                </a:lnTo>
                                <a:lnTo>
                                  <a:pt x="735" y="4212"/>
                                </a:lnTo>
                                <a:lnTo>
                                  <a:pt x="745" y="4202"/>
                                </a:lnTo>
                                <a:lnTo>
                                  <a:pt x="764" y="4183"/>
                                </a:lnTo>
                                <a:lnTo>
                                  <a:pt x="784" y="4164"/>
                                </a:lnTo>
                                <a:lnTo>
                                  <a:pt x="803" y="4147"/>
                                </a:lnTo>
                                <a:lnTo>
                                  <a:pt x="811" y="4138"/>
                                </a:lnTo>
                                <a:lnTo>
                                  <a:pt x="819" y="4130"/>
                                </a:lnTo>
                                <a:lnTo>
                                  <a:pt x="829" y="4114"/>
                                </a:lnTo>
                                <a:lnTo>
                                  <a:pt x="841" y="4101"/>
                                </a:lnTo>
                                <a:lnTo>
                                  <a:pt x="846" y="4094"/>
                                </a:lnTo>
                                <a:lnTo>
                                  <a:pt x="853" y="4088"/>
                                </a:lnTo>
                                <a:lnTo>
                                  <a:pt x="860" y="4083"/>
                                </a:lnTo>
                                <a:lnTo>
                                  <a:pt x="869" y="4079"/>
                                </a:lnTo>
                                <a:lnTo>
                                  <a:pt x="876" y="4076"/>
                                </a:lnTo>
                                <a:lnTo>
                                  <a:pt x="883" y="4074"/>
                                </a:lnTo>
                                <a:lnTo>
                                  <a:pt x="899" y="4071"/>
                                </a:lnTo>
                                <a:lnTo>
                                  <a:pt x="915" y="4067"/>
                                </a:lnTo>
                                <a:lnTo>
                                  <a:pt x="930" y="4064"/>
                                </a:lnTo>
                                <a:lnTo>
                                  <a:pt x="942" y="4061"/>
                                </a:lnTo>
                                <a:lnTo>
                                  <a:pt x="953" y="4056"/>
                                </a:lnTo>
                                <a:lnTo>
                                  <a:pt x="964" y="4049"/>
                                </a:lnTo>
                                <a:lnTo>
                                  <a:pt x="972" y="4041"/>
                                </a:lnTo>
                                <a:lnTo>
                                  <a:pt x="980" y="4033"/>
                                </a:lnTo>
                                <a:lnTo>
                                  <a:pt x="988" y="4024"/>
                                </a:lnTo>
                                <a:lnTo>
                                  <a:pt x="995" y="4014"/>
                                </a:lnTo>
                                <a:lnTo>
                                  <a:pt x="1000" y="4004"/>
                                </a:lnTo>
                                <a:lnTo>
                                  <a:pt x="1005" y="3992"/>
                                </a:lnTo>
                                <a:lnTo>
                                  <a:pt x="1010" y="3981"/>
                                </a:lnTo>
                                <a:lnTo>
                                  <a:pt x="1014" y="3969"/>
                                </a:lnTo>
                                <a:lnTo>
                                  <a:pt x="1017" y="3958"/>
                                </a:lnTo>
                                <a:lnTo>
                                  <a:pt x="1021" y="3934"/>
                                </a:lnTo>
                                <a:lnTo>
                                  <a:pt x="1023" y="3910"/>
                                </a:lnTo>
                                <a:lnTo>
                                  <a:pt x="1027" y="3871"/>
                                </a:lnTo>
                                <a:lnTo>
                                  <a:pt x="1029" y="3853"/>
                                </a:lnTo>
                                <a:lnTo>
                                  <a:pt x="1032" y="3834"/>
                                </a:lnTo>
                                <a:lnTo>
                                  <a:pt x="1037" y="3814"/>
                                </a:lnTo>
                                <a:lnTo>
                                  <a:pt x="1042" y="3795"/>
                                </a:lnTo>
                                <a:lnTo>
                                  <a:pt x="1048" y="3777"/>
                                </a:lnTo>
                                <a:lnTo>
                                  <a:pt x="1055" y="3760"/>
                                </a:lnTo>
                                <a:lnTo>
                                  <a:pt x="1068" y="3734"/>
                                </a:lnTo>
                                <a:lnTo>
                                  <a:pt x="1080" y="3710"/>
                                </a:lnTo>
                                <a:lnTo>
                                  <a:pt x="1094" y="3683"/>
                                </a:lnTo>
                                <a:lnTo>
                                  <a:pt x="1106" y="3657"/>
                                </a:lnTo>
                                <a:lnTo>
                                  <a:pt x="1098" y="3662"/>
                                </a:lnTo>
                                <a:lnTo>
                                  <a:pt x="1092" y="3666"/>
                                </a:lnTo>
                                <a:lnTo>
                                  <a:pt x="1079" y="3677"/>
                                </a:lnTo>
                                <a:lnTo>
                                  <a:pt x="1068" y="3691"/>
                                </a:lnTo>
                                <a:lnTo>
                                  <a:pt x="1056" y="3705"/>
                                </a:lnTo>
                                <a:lnTo>
                                  <a:pt x="1035" y="3735"/>
                                </a:lnTo>
                                <a:lnTo>
                                  <a:pt x="1023" y="3748"/>
                                </a:lnTo>
                                <a:lnTo>
                                  <a:pt x="1012" y="3761"/>
                                </a:lnTo>
                                <a:lnTo>
                                  <a:pt x="993" y="3778"/>
                                </a:lnTo>
                                <a:lnTo>
                                  <a:pt x="975" y="3796"/>
                                </a:lnTo>
                                <a:lnTo>
                                  <a:pt x="955" y="3812"/>
                                </a:lnTo>
                                <a:lnTo>
                                  <a:pt x="946" y="3819"/>
                                </a:lnTo>
                                <a:lnTo>
                                  <a:pt x="935" y="3826"/>
                                </a:lnTo>
                                <a:lnTo>
                                  <a:pt x="925" y="3832"/>
                                </a:lnTo>
                                <a:lnTo>
                                  <a:pt x="915" y="3837"/>
                                </a:lnTo>
                                <a:lnTo>
                                  <a:pt x="903" y="3842"/>
                                </a:lnTo>
                                <a:lnTo>
                                  <a:pt x="892" y="3845"/>
                                </a:lnTo>
                                <a:lnTo>
                                  <a:pt x="880" y="3848"/>
                                </a:lnTo>
                                <a:lnTo>
                                  <a:pt x="868" y="3849"/>
                                </a:lnTo>
                                <a:lnTo>
                                  <a:pt x="854" y="3850"/>
                                </a:lnTo>
                                <a:lnTo>
                                  <a:pt x="842" y="3849"/>
                                </a:lnTo>
                                <a:lnTo>
                                  <a:pt x="817" y="3847"/>
                                </a:lnTo>
                                <a:lnTo>
                                  <a:pt x="790" y="3845"/>
                                </a:lnTo>
                                <a:lnTo>
                                  <a:pt x="740" y="3842"/>
                                </a:lnTo>
                                <a:lnTo>
                                  <a:pt x="714" y="3840"/>
                                </a:lnTo>
                                <a:lnTo>
                                  <a:pt x="689" y="3835"/>
                                </a:lnTo>
                                <a:lnTo>
                                  <a:pt x="665" y="3829"/>
                                </a:lnTo>
                                <a:lnTo>
                                  <a:pt x="653" y="3825"/>
                                </a:lnTo>
                                <a:lnTo>
                                  <a:pt x="641" y="3820"/>
                                </a:lnTo>
                                <a:lnTo>
                                  <a:pt x="632" y="3816"/>
                                </a:lnTo>
                                <a:lnTo>
                                  <a:pt x="622" y="3810"/>
                                </a:lnTo>
                                <a:lnTo>
                                  <a:pt x="613" y="3805"/>
                                </a:lnTo>
                                <a:lnTo>
                                  <a:pt x="605" y="3798"/>
                                </a:lnTo>
                                <a:lnTo>
                                  <a:pt x="590" y="3784"/>
                                </a:lnTo>
                                <a:lnTo>
                                  <a:pt x="576" y="3768"/>
                                </a:lnTo>
                                <a:lnTo>
                                  <a:pt x="563" y="3751"/>
                                </a:lnTo>
                                <a:lnTo>
                                  <a:pt x="552" y="3734"/>
                                </a:lnTo>
                                <a:lnTo>
                                  <a:pt x="529" y="3697"/>
                                </a:lnTo>
                                <a:lnTo>
                                  <a:pt x="521" y="3683"/>
                                </a:lnTo>
                                <a:lnTo>
                                  <a:pt x="513" y="3670"/>
                                </a:lnTo>
                                <a:lnTo>
                                  <a:pt x="507" y="3655"/>
                                </a:lnTo>
                                <a:lnTo>
                                  <a:pt x="501" y="3642"/>
                                </a:lnTo>
                                <a:lnTo>
                                  <a:pt x="497" y="3628"/>
                                </a:lnTo>
                                <a:lnTo>
                                  <a:pt x="494" y="3616"/>
                                </a:lnTo>
                                <a:lnTo>
                                  <a:pt x="492" y="3602"/>
                                </a:lnTo>
                                <a:lnTo>
                                  <a:pt x="491" y="3590"/>
                                </a:lnTo>
                                <a:lnTo>
                                  <a:pt x="492" y="3576"/>
                                </a:lnTo>
                                <a:lnTo>
                                  <a:pt x="495" y="3564"/>
                                </a:lnTo>
                                <a:lnTo>
                                  <a:pt x="499" y="3551"/>
                                </a:lnTo>
                                <a:lnTo>
                                  <a:pt x="505" y="3540"/>
                                </a:lnTo>
                                <a:lnTo>
                                  <a:pt x="513" y="3527"/>
                                </a:lnTo>
                                <a:lnTo>
                                  <a:pt x="522" y="3514"/>
                                </a:lnTo>
                                <a:lnTo>
                                  <a:pt x="534" y="3503"/>
                                </a:lnTo>
                                <a:lnTo>
                                  <a:pt x="547" y="3492"/>
                                </a:lnTo>
                                <a:lnTo>
                                  <a:pt x="568" y="3473"/>
                                </a:lnTo>
                                <a:lnTo>
                                  <a:pt x="590" y="3454"/>
                                </a:lnTo>
                                <a:lnTo>
                                  <a:pt x="602" y="3446"/>
                                </a:lnTo>
                                <a:lnTo>
                                  <a:pt x="613" y="3437"/>
                                </a:lnTo>
                                <a:lnTo>
                                  <a:pt x="626" y="3431"/>
                                </a:lnTo>
                                <a:lnTo>
                                  <a:pt x="638" y="3425"/>
                                </a:lnTo>
                                <a:lnTo>
                                  <a:pt x="645" y="3423"/>
                                </a:lnTo>
                                <a:lnTo>
                                  <a:pt x="652" y="3421"/>
                                </a:lnTo>
                                <a:lnTo>
                                  <a:pt x="666" y="3420"/>
                                </a:lnTo>
                                <a:lnTo>
                                  <a:pt x="680" y="3420"/>
                                </a:lnTo>
                                <a:lnTo>
                                  <a:pt x="694" y="3421"/>
                                </a:lnTo>
                                <a:lnTo>
                                  <a:pt x="708" y="3423"/>
                                </a:lnTo>
                                <a:lnTo>
                                  <a:pt x="722" y="3424"/>
                                </a:lnTo>
                                <a:lnTo>
                                  <a:pt x="736" y="3423"/>
                                </a:lnTo>
                                <a:lnTo>
                                  <a:pt x="750" y="3421"/>
                                </a:lnTo>
                                <a:lnTo>
                                  <a:pt x="761" y="3416"/>
                                </a:lnTo>
                                <a:lnTo>
                                  <a:pt x="770" y="3411"/>
                                </a:lnTo>
                                <a:lnTo>
                                  <a:pt x="776" y="3405"/>
                                </a:lnTo>
                                <a:lnTo>
                                  <a:pt x="780" y="3398"/>
                                </a:lnTo>
                                <a:lnTo>
                                  <a:pt x="782" y="3389"/>
                                </a:lnTo>
                                <a:lnTo>
                                  <a:pt x="784" y="3380"/>
                                </a:lnTo>
                                <a:lnTo>
                                  <a:pt x="788" y="3359"/>
                                </a:lnTo>
                                <a:lnTo>
                                  <a:pt x="793" y="3336"/>
                                </a:lnTo>
                                <a:lnTo>
                                  <a:pt x="798" y="3313"/>
                                </a:lnTo>
                                <a:lnTo>
                                  <a:pt x="802" y="3289"/>
                                </a:lnTo>
                                <a:lnTo>
                                  <a:pt x="803" y="3278"/>
                                </a:lnTo>
                                <a:lnTo>
                                  <a:pt x="804" y="3266"/>
                                </a:lnTo>
                                <a:lnTo>
                                  <a:pt x="804" y="3245"/>
                                </a:lnTo>
                                <a:lnTo>
                                  <a:pt x="803" y="3220"/>
                                </a:lnTo>
                                <a:lnTo>
                                  <a:pt x="800" y="3192"/>
                                </a:lnTo>
                                <a:lnTo>
                                  <a:pt x="797" y="3164"/>
                                </a:lnTo>
                                <a:lnTo>
                                  <a:pt x="790" y="3137"/>
                                </a:lnTo>
                                <a:lnTo>
                                  <a:pt x="787" y="3123"/>
                                </a:lnTo>
                                <a:lnTo>
                                  <a:pt x="783" y="3112"/>
                                </a:lnTo>
                                <a:lnTo>
                                  <a:pt x="778" y="3100"/>
                                </a:lnTo>
                                <a:lnTo>
                                  <a:pt x="773" y="3090"/>
                                </a:lnTo>
                                <a:lnTo>
                                  <a:pt x="765" y="3081"/>
                                </a:lnTo>
                                <a:lnTo>
                                  <a:pt x="759" y="3074"/>
                                </a:lnTo>
                                <a:lnTo>
                                  <a:pt x="683" y="3008"/>
                                </a:lnTo>
                                <a:lnTo>
                                  <a:pt x="654" y="2983"/>
                                </a:lnTo>
                                <a:lnTo>
                                  <a:pt x="625" y="2958"/>
                                </a:lnTo>
                                <a:lnTo>
                                  <a:pt x="597" y="2932"/>
                                </a:lnTo>
                                <a:lnTo>
                                  <a:pt x="570" y="2906"/>
                                </a:lnTo>
                                <a:lnTo>
                                  <a:pt x="552" y="2885"/>
                                </a:lnTo>
                                <a:lnTo>
                                  <a:pt x="534" y="2863"/>
                                </a:lnTo>
                                <a:lnTo>
                                  <a:pt x="517" y="2840"/>
                                </a:lnTo>
                                <a:lnTo>
                                  <a:pt x="503" y="2816"/>
                                </a:lnTo>
                                <a:lnTo>
                                  <a:pt x="488" y="2792"/>
                                </a:lnTo>
                                <a:lnTo>
                                  <a:pt x="475" y="2768"/>
                                </a:lnTo>
                                <a:lnTo>
                                  <a:pt x="450" y="2718"/>
                                </a:lnTo>
                                <a:lnTo>
                                  <a:pt x="426" y="2667"/>
                                </a:lnTo>
                                <a:lnTo>
                                  <a:pt x="401" y="2616"/>
                                </a:lnTo>
                                <a:lnTo>
                                  <a:pt x="389" y="2591"/>
                                </a:lnTo>
                                <a:lnTo>
                                  <a:pt x="376" y="2567"/>
                                </a:lnTo>
                                <a:lnTo>
                                  <a:pt x="362" y="2542"/>
                                </a:lnTo>
                                <a:lnTo>
                                  <a:pt x="347" y="2519"/>
                                </a:lnTo>
                                <a:lnTo>
                                  <a:pt x="335" y="2498"/>
                                </a:lnTo>
                                <a:lnTo>
                                  <a:pt x="323" y="2478"/>
                                </a:lnTo>
                                <a:lnTo>
                                  <a:pt x="314" y="2458"/>
                                </a:lnTo>
                                <a:lnTo>
                                  <a:pt x="305" y="2437"/>
                                </a:lnTo>
                                <a:lnTo>
                                  <a:pt x="298" y="2415"/>
                                </a:lnTo>
                                <a:lnTo>
                                  <a:pt x="293" y="2393"/>
                                </a:lnTo>
                                <a:lnTo>
                                  <a:pt x="290" y="2370"/>
                                </a:lnTo>
                                <a:lnTo>
                                  <a:pt x="287" y="2346"/>
                                </a:lnTo>
                                <a:lnTo>
                                  <a:pt x="287" y="2324"/>
                                </a:lnTo>
                                <a:lnTo>
                                  <a:pt x="287" y="2301"/>
                                </a:lnTo>
                                <a:lnTo>
                                  <a:pt x="289" y="2254"/>
                                </a:lnTo>
                                <a:lnTo>
                                  <a:pt x="290" y="2231"/>
                                </a:lnTo>
                                <a:lnTo>
                                  <a:pt x="290" y="2208"/>
                                </a:lnTo>
                                <a:lnTo>
                                  <a:pt x="288" y="2185"/>
                                </a:lnTo>
                                <a:lnTo>
                                  <a:pt x="284" y="2163"/>
                                </a:lnTo>
                                <a:lnTo>
                                  <a:pt x="269" y="2087"/>
                                </a:lnTo>
                                <a:lnTo>
                                  <a:pt x="262" y="2049"/>
                                </a:lnTo>
                                <a:lnTo>
                                  <a:pt x="255" y="2010"/>
                                </a:lnTo>
                                <a:lnTo>
                                  <a:pt x="250" y="1970"/>
                                </a:lnTo>
                                <a:lnTo>
                                  <a:pt x="247" y="1931"/>
                                </a:lnTo>
                                <a:lnTo>
                                  <a:pt x="246" y="1892"/>
                                </a:lnTo>
                                <a:lnTo>
                                  <a:pt x="246" y="1872"/>
                                </a:lnTo>
                                <a:lnTo>
                                  <a:pt x="247" y="1853"/>
                                </a:lnTo>
                                <a:lnTo>
                                  <a:pt x="249" y="1839"/>
                                </a:lnTo>
                                <a:lnTo>
                                  <a:pt x="251" y="1824"/>
                                </a:lnTo>
                                <a:lnTo>
                                  <a:pt x="256" y="1796"/>
                                </a:lnTo>
                                <a:lnTo>
                                  <a:pt x="264" y="1767"/>
                                </a:lnTo>
                                <a:lnTo>
                                  <a:pt x="273" y="1740"/>
                                </a:lnTo>
                                <a:lnTo>
                                  <a:pt x="291" y="1683"/>
                                </a:lnTo>
                                <a:lnTo>
                                  <a:pt x="300" y="1655"/>
                                </a:lnTo>
                                <a:lnTo>
                                  <a:pt x="307" y="1627"/>
                                </a:lnTo>
                                <a:lnTo>
                                  <a:pt x="313" y="1599"/>
                                </a:lnTo>
                                <a:lnTo>
                                  <a:pt x="316" y="1571"/>
                                </a:lnTo>
                                <a:lnTo>
                                  <a:pt x="322" y="1513"/>
                                </a:lnTo>
                                <a:lnTo>
                                  <a:pt x="326" y="1485"/>
                                </a:lnTo>
                                <a:lnTo>
                                  <a:pt x="332" y="1457"/>
                                </a:lnTo>
                                <a:lnTo>
                                  <a:pt x="336" y="1443"/>
                                </a:lnTo>
                                <a:lnTo>
                                  <a:pt x="341" y="1430"/>
                                </a:lnTo>
                                <a:lnTo>
                                  <a:pt x="345" y="1416"/>
                                </a:lnTo>
                                <a:lnTo>
                                  <a:pt x="351" y="1404"/>
                                </a:lnTo>
                                <a:lnTo>
                                  <a:pt x="366" y="1372"/>
                                </a:lnTo>
                                <a:lnTo>
                                  <a:pt x="371" y="1359"/>
                                </a:lnTo>
                                <a:lnTo>
                                  <a:pt x="375" y="1345"/>
                                </a:lnTo>
                                <a:lnTo>
                                  <a:pt x="379" y="1334"/>
                                </a:lnTo>
                                <a:lnTo>
                                  <a:pt x="381" y="1321"/>
                                </a:lnTo>
                                <a:lnTo>
                                  <a:pt x="384" y="1311"/>
                                </a:lnTo>
                                <a:lnTo>
                                  <a:pt x="385" y="1299"/>
                                </a:lnTo>
                                <a:lnTo>
                                  <a:pt x="372" y="1309"/>
                                </a:lnTo>
                                <a:lnTo>
                                  <a:pt x="361" y="1319"/>
                                </a:lnTo>
                                <a:lnTo>
                                  <a:pt x="346" y="1334"/>
                                </a:lnTo>
                                <a:lnTo>
                                  <a:pt x="331" y="1350"/>
                                </a:lnTo>
                                <a:lnTo>
                                  <a:pt x="304" y="1381"/>
                                </a:lnTo>
                                <a:lnTo>
                                  <a:pt x="253" y="1444"/>
                                </a:lnTo>
                                <a:lnTo>
                                  <a:pt x="229" y="1475"/>
                                </a:lnTo>
                                <a:lnTo>
                                  <a:pt x="216" y="1488"/>
                                </a:lnTo>
                                <a:lnTo>
                                  <a:pt x="201" y="1502"/>
                                </a:lnTo>
                                <a:lnTo>
                                  <a:pt x="183" y="1514"/>
                                </a:lnTo>
                                <a:lnTo>
                                  <a:pt x="166" y="1527"/>
                                </a:lnTo>
                                <a:lnTo>
                                  <a:pt x="148" y="1539"/>
                                </a:lnTo>
                                <a:lnTo>
                                  <a:pt x="139" y="1547"/>
                                </a:lnTo>
                                <a:lnTo>
                                  <a:pt x="132" y="1554"/>
                                </a:lnTo>
                                <a:lnTo>
                                  <a:pt x="142" y="1541"/>
                                </a:lnTo>
                                <a:lnTo>
                                  <a:pt x="152" y="1530"/>
                                </a:lnTo>
                                <a:lnTo>
                                  <a:pt x="163" y="1521"/>
                                </a:lnTo>
                                <a:lnTo>
                                  <a:pt x="174" y="1512"/>
                                </a:lnTo>
                                <a:lnTo>
                                  <a:pt x="195" y="1497"/>
                                </a:lnTo>
                                <a:lnTo>
                                  <a:pt x="204" y="1488"/>
                                </a:lnTo>
                                <a:lnTo>
                                  <a:pt x="212" y="1479"/>
                                </a:lnTo>
                                <a:lnTo>
                                  <a:pt x="249" y="1428"/>
                                </a:lnTo>
                                <a:lnTo>
                                  <a:pt x="269" y="1402"/>
                                </a:lnTo>
                                <a:lnTo>
                                  <a:pt x="289" y="1377"/>
                                </a:lnTo>
                                <a:lnTo>
                                  <a:pt x="311" y="1352"/>
                                </a:lnTo>
                                <a:lnTo>
                                  <a:pt x="334" y="1328"/>
                                </a:lnTo>
                                <a:lnTo>
                                  <a:pt x="346" y="1317"/>
                                </a:lnTo>
                                <a:lnTo>
                                  <a:pt x="358" y="1306"/>
                                </a:lnTo>
                                <a:lnTo>
                                  <a:pt x="371" y="1296"/>
                                </a:lnTo>
                                <a:lnTo>
                                  <a:pt x="384" y="1287"/>
                                </a:lnTo>
                                <a:lnTo>
                                  <a:pt x="383" y="1275"/>
                                </a:lnTo>
                                <a:lnTo>
                                  <a:pt x="380" y="1264"/>
                                </a:lnTo>
                                <a:lnTo>
                                  <a:pt x="376" y="1252"/>
                                </a:lnTo>
                                <a:lnTo>
                                  <a:pt x="372" y="1240"/>
                                </a:lnTo>
                                <a:lnTo>
                                  <a:pt x="352" y="12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75" name="KSO_Shape"/>
                        <wps:cNvSpPr>
                          <a:spLocks noChangeAspect="1"/>
                        </wps:cNvSpPr>
                        <wps:spPr bwMode="auto">
                          <a:xfrm>
                            <a:off x="9185" y="54952"/>
                            <a:ext cx="784" cy="602"/>
                          </a:xfrm>
                          <a:custGeom>
                            <a:avLst/>
                            <a:gdLst>
                              <a:gd name="T0" fmla="*/ 2147483646 w 195"/>
                              <a:gd name="T1" fmla="*/ 2147483646 h 150"/>
                              <a:gd name="T2" fmla="*/ 2147483646 w 195"/>
                              <a:gd name="T3" fmla="*/ 2147483646 h 150"/>
                              <a:gd name="T4" fmla="*/ 2147483646 w 195"/>
                              <a:gd name="T5" fmla="*/ 2147483646 h 150"/>
                              <a:gd name="T6" fmla="*/ 2147483646 w 195"/>
                              <a:gd name="T7" fmla="*/ 2147483646 h 150"/>
                              <a:gd name="T8" fmla="*/ 2147483646 w 195"/>
                              <a:gd name="T9" fmla="*/ 2147483646 h 150"/>
                              <a:gd name="T10" fmla="*/ 2147483646 w 195"/>
                              <a:gd name="T11" fmla="*/ 2147483646 h 150"/>
                              <a:gd name="T12" fmla="*/ 2147483646 w 195"/>
                              <a:gd name="T13" fmla="*/ 2147483646 h 150"/>
                              <a:gd name="T14" fmla="*/ 2147483646 w 195"/>
                              <a:gd name="T15" fmla="*/ 2147483646 h 150"/>
                              <a:gd name="T16" fmla="*/ 2147483646 w 195"/>
                              <a:gd name="T17" fmla="*/ 2147483646 h 150"/>
                              <a:gd name="T18" fmla="*/ 2147483646 w 195"/>
                              <a:gd name="T19" fmla="*/ 2147483646 h 150"/>
                              <a:gd name="T20" fmla="*/ 2147483646 w 195"/>
                              <a:gd name="T21" fmla="*/ 2147483646 h 150"/>
                              <a:gd name="T22" fmla="*/ 2147483646 w 195"/>
                              <a:gd name="T23" fmla="*/ 2147483646 h 150"/>
                              <a:gd name="T24" fmla="*/ 2147483646 w 195"/>
                              <a:gd name="T25" fmla="*/ 2147483646 h 150"/>
                              <a:gd name="T26" fmla="*/ 2147483646 w 195"/>
                              <a:gd name="T27" fmla="*/ 2147483646 h 150"/>
                              <a:gd name="T28" fmla="*/ 2147483646 w 195"/>
                              <a:gd name="T29" fmla="*/ 2147483646 h 150"/>
                              <a:gd name="T30" fmla="*/ 2147483646 w 195"/>
                              <a:gd name="T31" fmla="*/ 2147483646 h 150"/>
                              <a:gd name="T32" fmla="*/ 2147483646 w 195"/>
                              <a:gd name="T33" fmla="*/ 2147483646 h 150"/>
                              <a:gd name="T34" fmla="*/ 2147483646 w 195"/>
                              <a:gd name="T35" fmla="*/ 2147483646 h 150"/>
                              <a:gd name="T36" fmla="*/ 2147483646 w 195"/>
                              <a:gd name="T37" fmla="*/ 2147483646 h 150"/>
                              <a:gd name="T38" fmla="*/ 2147483646 w 195"/>
                              <a:gd name="T39" fmla="*/ 2147483646 h 150"/>
                              <a:gd name="T40" fmla="*/ 2147483646 w 195"/>
                              <a:gd name="T41" fmla="*/ 2147483646 h 150"/>
                              <a:gd name="T42" fmla="*/ 2147483646 w 195"/>
                              <a:gd name="T43" fmla="*/ 2147483646 h 150"/>
                              <a:gd name="T44" fmla="*/ 2147483646 w 195"/>
                              <a:gd name="T45" fmla="*/ 2147483646 h 150"/>
                              <a:gd name="T46" fmla="*/ 2147483646 w 195"/>
                              <a:gd name="T47" fmla="*/ 2147483646 h 150"/>
                              <a:gd name="T48" fmla="*/ 2147483646 w 195"/>
                              <a:gd name="T49" fmla="*/ 2147483646 h 150"/>
                              <a:gd name="T50" fmla="*/ 2147483646 w 195"/>
                              <a:gd name="T51" fmla="*/ 2147483646 h 150"/>
                              <a:gd name="T52" fmla="*/ 2147483646 w 195"/>
                              <a:gd name="T53" fmla="*/ 2147483646 h 150"/>
                              <a:gd name="T54" fmla="*/ 2147483646 w 195"/>
                              <a:gd name="T55" fmla="*/ 2147483646 h 150"/>
                              <a:gd name="T56" fmla="*/ 2147483646 w 195"/>
                              <a:gd name="T57" fmla="*/ 2147483646 h 150"/>
                              <a:gd name="T58" fmla="*/ 2147483646 w 195"/>
                              <a:gd name="T59" fmla="*/ 2147483646 h 150"/>
                              <a:gd name="T60" fmla="*/ 2147483646 w 195"/>
                              <a:gd name="T61" fmla="*/ 2147483646 h 150"/>
                              <a:gd name="T62" fmla="*/ 2147483646 w 195"/>
                              <a:gd name="T63" fmla="*/ 2147483646 h 150"/>
                              <a:gd name="T64" fmla="*/ 2147483646 w 195"/>
                              <a:gd name="T65" fmla="*/ 2147483646 h 150"/>
                              <a:gd name="T66" fmla="*/ 2147483646 w 195"/>
                              <a:gd name="T67" fmla="*/ 2147483646 h 150"/>
                              <a:gd name="T68" fmla="*/ 2147483646 w 195"/>
                              <a:gd name="T69" fmla="*/ 2147483646 h 150"/>
                              <a:gd name="T70" fmla="*/ 2147483646 w 195"/>
                              <a:gd name="T71" fmla="*/ 2147483646 h 150"/>
                              <a:gd name="T72" fmla="*/ 2147483646 w 195"/>
                              <a:gd name="T73" fmla="*/ 2147483646 h 15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5" h="150">
                                <a:moveTo>
                                  <a:pt x="44" y="23"/>
                                </a:moveTo>
                                <a:cubicBezTo>
                                  <a:pt x="56" y="23"/>
                                  <a:pt x="68" y="29"/>
                                  <a:pt x="74" y="38"/>
                                </a:cubicBezTo>
                                <a:cubicBezTo>
                                  <a:pt x="121" y="38"/>
                                  <a:pt x="121" y="38"/>
                                  <a:pt x="121" y="38"/>
                                </a:cubicBezTo>
                                <a:cubicBezTo>
                                  <a:pt x="128" y="29"/>
                                  <a:pt x="139" y="23"/>
                                  <a:pt x="151" y="23"/>
                                </a:cubicBezTo>
                                <a:cubicBezTo>
                                  <a:pt x="172" y="23"/>
                                  <a:pt x="189" y="40"/>
                                  <a:pt x="189" y="61"/>
                                </a:cubicBezTo>
                                <a:cubicBezTo>
                                  <a:pt x="189" y="65"/>
                                  <a:pt x="189" y="69"/>
                                  <a:pt x="187" y="73"/>
                                </a:cubicBezTo>
                                <a:cubicBezTo>
                                  <a:pt x="193" y="93"/>
                                  <a:pt x="195" y="115"/>
                                  <a:pt x="194" y="139"/>
                                </a:cubicBezTo>
                                <a:cubicBezTo>
                                  <a:pt x="185" y="149"/>
                                  <a:pt x="175" y="150"/>
                                  <a:pt x="165" y="150"/>
                                </a:cubicBezTo>
                                <a:cubicBezTo>
                                  <a:pt x="152" y="134"/>
                                  <a:pt x="142" y="116"/>
                                  <a:pt x="133" y="95"/>
                                </a:cubicBezTo>
                                <a:cubicBezTo>
                                  <a:pt x="129" y="94"/>
                                  <a:pt x="125" y="90"/>
                                  <a:pt x="124" y="87"/>
                                </a:cubicBezTo>
                                <a:cubicBezTo>
                                  <a:pt x="72" y="87"/>
                                  <a:pt x="72" y="87"/>
                                  <a:pt x="72" y="87"/>
                                </a:cubicBezTo>
                                <a:cubicBezTo>
                                  <a:pt x="69" y="92"/>
                                  <a:pt x="66" y="94"/>
                                  <a:pt x="63" y="95"/>
                                </a:cubicBezTo>
                                <a:cubicBezTo>
                                  <a:pt x="53" y="117"/>
                                  <a:pt x="43" y="134"/>
                                  <a:pt x="30" y="150"/>
                                </a:cubicBezTo>
                                <a:cubicBezTo>
                                  <a:pt x="20" y="150"/>
                                  <a:pt x="11" y="149"/>
                                  <a:pt x="1" y="139"/>
                                </a:cubicBezTo>
                                <a:cubicBezTo>
                                  <a:pt x="0" y="115"/>
                                  <a:pt x="2" y="93"/>
                                  <a:pt x="8" y="73"/>
                                </a:cubicBezTo>
                                <a:cubicBezTo>
                                  <a:pt x="7" y="69"/>
                                  <a:pt x="6" y="65"/>
                                  <a:pt x="6" y="60"/>
                                </a:cubicBezTo>
                                <a:cubicBezTo>
                                  <a:pt x="6" y="39"/>
                                  <a:pt x="23" y="23"/>
                                  <a:pt x="44" y="23"/>
                                </a:cubicBezTo>
                                <a:close/>
                                <a:moveTo>
                                  <a:pt x="81" y="57"/>
                                </a:move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cubicBezTo>
                                  <a:pt x="95" y="66"/>
                                  <a:pt x="95" y="66"/>
                                  <a:pt x="95" y="66"/>
                                </a:cubicBezTo>
                                <a:cubicBezTo>
                                  <a:pt x="95" y="57"/>
                                  <a:pt x="95" y="57"/>
                                  <a:pt x="95" y="57"/>
                                </a:cubicBezTo>
                                <a:cubicBezTo>
                                  <a:pt x="81" y="57"/>
                                  <a:pt x="81" y="57"/>
                                  <a:pt x="81" y="57"/>
                                </a:cubicBezTo>
                                <a:close/>
                                <a:moveTo>
                                  <a:pt x="155" y="64"/>
                                </a:moveTo>
                                <a:cubicBezTo>
                                  <a:pt x="151" y="65"/>
                                  <a:pt x="148" y="69"/>
                                  <a:pt x="149" y="73"/>
                                </a:cubicBezTo>
                                <a:cubicBezTo>
                                  <a:pt x="150" y="78"/>
                                  <a:pt x="154" y="80"/>
                                  <a:pt x="158" y="79"/>
                                </a:cubicBezTo>
                                <a:cubicBezTo>
                                  <a:pt x="163" y="78"/>
                                  <a:pt x="165" y="74"/>
                                  <a:pt x="164" y="70"/>
                                </a:cubicBezTo>
                                <a:cubicBezTo>
                                  <a:pt x="163" y="66"/>
                                  <a:pt x="159" y="64"/>
                                  <a:pt x="155" y="64"/>
                                </a:cubicBezTo>
                                <a:close/>
                                <a:moveTo>
                                  <a:pt x="137" y="52"/>
                                </a:moveTo>
                                <a:cubicBezTo>
                                  <a:pt x="133" y="53"/>
                                  <a:pt x="131" y="57"/>
                                  <a:pt x="132" y="61"/>
                                </a:cubicBezTo>
                                <a:cubicBezTo>
                                  <a:pt x="132" y="65"/>
                                  <a:pt x="136" y="68"/>
                                  <a:pt x="141" y="67"/>
                                </a:cubicBezTo>
                                <a:cubicBezTo>
                                  <a:pt x="145" y="66"/>
                                  <a:pt x="147" y="62"/>
                                  <a:pt x="146" y="58"/>
                                </a:cubicBezTo>
                                <a:cubicBezTo>
                                  <a:pt x="145" y="54"/>
                                  <a:pt x="141" y="51"/>
                                  <a:pt x="137" y="52"/>
                                </a:cubicBezTo>
                                <a:close/>
                                <a:moveTo>
                                  <a:pt x="148" y="35"/>
                                </a:moveTo>
                                <a:cubicBezTo>
                                  <a:pt x="144" y="36"/>
                                  <a:pt x="141" y="40"/>
                                  <a:pt x="142" y="44"/>
                                </a:cubicBezTo>
                                <a:cubicBezTo>
                                  <a:pt x="143" y="48"/>
                                  <a:pt x="147" y="51"/>
                                  <a:pt x="151" y="50"/>
                                </a:cubicBezTo>
                                <a:cubicBezTo>
                                  <a:pt x="156" y="49"/>
                                  <a:pt x="158" y="45"/>
                                  <a:pt x="157" y="41"/>
                                </a:cubicBezTo>
                                <a:cubicBezTo>
                                  <a:pt x="156" y="37"/>
                                  <a:pt x="152" y="34"/>
                                  <a:pt x="148" y="35"/>
                                </a:cubicBezTo>
                                <a:close/>
                                <a:moveTo>
                                  <a:pt x="166" y="45"/>
                                </a:moveTo>
                                <a:cubicBezTo>
                                  <a:pt x="162" y="46"/>
                                  <a:pt x="159" y="50"/>
                                  <a:pt x="160" y="54"/>
                                </a:cubicBezTo>
                                <a:cubicBezTo>
                                  <a:pt x="161" y="58"/>
                                  <a:pt x="165" y="61"/>
                                  <a:pt x="169" y="60"/>
                                </a:cubicBezTo>
                                <a:cubicBezTo>
                                  <a:pt x="173" y="59"/>
                                  <a:pt x="176" y="55"/>
                                  <a:pt x="175" y="51"/>
                                </a:cubicBezTo>
                                <a:cubicBezTo>
                                  <a:pt x="174" y="47"/>
                                  <a:pt x="170" y="44"/>
                                  <a:pt x="166" y="45"/>
                                </a:cubicBezTo>
                                <a:close/>
                                <a:moveTo>
                                  <a:pt x="62" y="48"/>
                                </a:moveTo>
                                <a:cubicBezTo>
                                  <a:pt x="49" y="58"/>
                                  <a:pt x="49" y="58"/>
                                  <a:pt x="49" y="58"/>
                                </a:cubicBezTo>
                                <a:cubicBezTo>
                                  <a:pt x="59" y="71"/>
                                  <a:pt x="59" y="71"/>
                                  <a:pt x="59" y="71"/>
                                </a:cubicBezTo>
                                <a:cubicBezTo>
                                  <a:pt x="62" y="48"/>
                                  <a:pt x="62" y="48"/>
                                  <a:pt x="62" y="48"/>
                                </a:cubicBezTo>
                                <a:close/>
                                <a:moveTo>
                                  <a:pt x="51" y="77"/>
                                </a:moveTo>
                                <a:cubicBezTo>
                                  <a:pt x="41" y="64"/>
                                  <a:pt x="41" y="64"/>
                                  <a:pt x="41" y="64"/>
                                </a:cubicBezTo>
                                <a:cubicBezTo>
                                  <a:pt x="28" y="74"/>
                                  <a:pt x="28" y="74"/>
                                  <a:pt x="28" y="74"/>
                                </a:cubicBezTo>
                                <a:cubicBezTo>
                                  <a:pt x="51" y="77"/>
                                  <a:pt x="51" y="77"/>
                                  <a:pt x="51" y="77"/>
                                </a:cubicBezTo>
                                <a:close/>
                                <a:moveTo>
                                  <a:pt x="22" y="64"/>
                                </a:move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2" y="64"/>
                                  <a:pt x="22" y="64"/>
                                  <a:pt x="22" y="64"/>
                                </a:cubicBezTo>
                                <a:close/>
                                <a:moveTo>
                                  <a:pt x="34" y="37"/>
                                </a:move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54" y="40"/>
                                  <a:pt x="54" y="40"/>
                                  <a:pt x="54" y="40"/>
                                </a:cubicBezTo>
                                <a:cubicBezTo>
                                  <a:pt x="34" y="37"/>
                                  <a:pt x="34" y="37"/>
                                  <a:pt x="34" y="37"/>
                                </a:cubicBezTo>
                                <a:close/>
                                <a:moveTo>
                                  <a:pt x="99" y="57"/>
                                </a:moveTo>
                                <a:cubicBezTo>
                                  <a:pt x="99" y="66"/>
                                  <a:pt x="99" y="66"/>
                                  <a:pt x="99" y="66"/>
                                </a:cubicBezTo>
                                <a:cubicBezTo>
                                  <a:pt x="113" y="66"/>
                                  <a:pt x="113" y="66"/>
                                  <a:pt x="113" y="66"/>
                                </a:cubicBezTo>
                                <a:cubicBezTo>
                                  <a:pt x="113" y="57"/>
                                  <a:pt x="113" y="57"/>
                                  <a:pt x="113" y="57"/>
                                </a:cubicBezTo>
                                <a:cubicBezTo>
                                  <a:pt x="99" y="57"/>
                                  <a:pt x="99" y="57"/>
                                  <a:pt x="99" y="57"/>
                                </a:cubicBezTo>
                                <a:close/>
                                <a:moveTo>
                                  <a:pt x="178" y="6"/>
                                </a:moveTo>
                                <a:cubicBezTo>
                                  <a:pt x="164" y="0"/>
                                  <a:pt x="151" y="1"/>
                                  <a:pt x="137" y="6"/>
                                </a:cubicBezTo>
                                <a:cubicBezTo>
                                  <a:pt x="137" y="17"/>
                                  <a:pt x="137" y="17"/>
                                  <a:pt x="137" y="17"/>
                                </a:cubicBezTo>
                                <a:cubicBezTo>
                                  <a:pt x="142" y="16"/>
                                  <a:pt x="147" y="15"/>
                                  <a:pt x="152" y="15"/>
                                </a:cubicBezTo>
                                <a:cubicBezTo>
                                  <a:pt x="162" y="15"/>
                                  <a:pt x="171" y="19"/>
                                  <a:pt x="178" y="25"/>
                                </a:cubicBezTo>
                                <a:cubicBezTo>
                                  <a:pt x="178" y="6"/>
                                  <a:pt x="178" y="6"/>
                                  <a:pt x="178" y="6"/>
                                </a:cubicBezTo>
                                <a:close/>
                                <a:moveTo>
                                  <a:pt x="15" y="6"/>
                                </a:move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22" y="19"/>
                                  <a:pt x="31" y="15"/>
                                  <a:pt x="41" y="15"/>
                                </a:cubicBezTo>
                                <a:cubicBezTo>
                                  <a:pt x="46" y="15"/>
                                  <a:pt x="51" y="16"/>
                                  <a:pt x="56" y="17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42" y="1"/>
                                  <a:pt x="29" y="0"/>
                                  <a:pt x="15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76" name="KSO_Shape"/>
                        <wps:cNvSpPr>
                          <a:spLocks noChangeAspect="1"/>
                        </wps:cNvSpPr>
                        <wps:spPr bwMode="auto">
                          <a:xfrm flipV="1">
                            <a:off x="14508" y="54861"/>
                            <a:ext cx="784" cy="784"/>
                          </a:xfrm>
                          <a:custGeom>
                            <a:avLst/>
                            <a:gdLst>
                              <a:gd name="T0" fmla="*/ 956359 w 1647825"/>
                              <a:gd name="T1" fmla="*/ 1636826 h 1647826"/>
                              <a:gd name="T2" fmla="*/ 747857 w 1647825"/>
                              <a:gd name="T3" fmla="*/ 1644290 h 1647826"/>
                              <a:gd name="T4" fmla="*/ 552064 w 1647825"/>
                              <a:gd name="T5" fmla="*/ 1602253 h 1647826"/>
                              <a:gd name="T6" fmla="*/ 715689 w 1647825"/>
                              <a:gd name="T7" fmla="*/ 1601861 h 1647826"/>
                              <a:gd name="T8" fmla="*/ 887256 w 1647825"/>
                              <a:gd name="T9" fmla="*/ 1606575 h 1647826"/>
                              <a:gd name="T10" fmla="*/ 1054454 w 1647825"/>
                              <a:gd name="T11" fmla="*/ 1574360 h 1647826"/>
                              <a:gd name="T12" fmla="*/ 824299 w 1647825"/>
                              <a:gd name="T13" fmla="*/ 1511300 h 1647826"/>
                              <a:gd name="T14" fmla="*/ 704546 w 1647825"/>
                              <a:gd name="T15" fmla="*/ 1461552 h 1647826"/>
                              <a:gd name="T16" fmla="*/ 930127 w 1647825"/>
                              <a:gd name="T17" fmla="*/ 1463902 h 1647826"/>
                              <a:gd name="T18" fmla="*/ 1356122 w 1647825"/>
                              <a:gd name="T19" fmla="*/ 1452828 h 1647826"/>
                              <a:gd name="T20" fmla="*/ 1149747 w 1647825"/>
                              <a:gd name="T21" fmla="*/ 1581151 h 1647826"/>
                              <a:gd name="T22" fmla="*/ 515270 w 1647825"/>
                              <a:gd name="T23" fmla="*/ 1266356 h 1647826"/>
                              <a:gd name="T24" fmla="*/ 425814 w 1647825"/>
                              <a:gd name="T25" fmla="*/ 1545074 h 1647826"/>
                              <a:gd name="T26" fmla="*/ 236961 w 1647825"/>
                              <a:gd name="T27" fmla="*/ 1401552 h 1647826"/>
                              <a:gd name="T28" fmla="*/ 652180 w 1647825"/>
                              <a:gd name="T29" fmla="*/ 1071563 h 1647826"/>
                              <a:gd name="T30" fmla="*/ 198520 w 1647825"/>
                              <a:gd name="T31" fmla="*/ 994251 h 1647826"/>
                              <a:gd name="T32" fmla="*/ 228545 w 1647825"/>
                              <a:gd name="T33" fmla="*/ 1165580 h 1647826"/>
                              <a:gd name="T34" fmla="*/ 158888 w 1647825"/>
                              <a:gd name="T35" fmla="*/ 998634 h 1647826"/>
                              <a:gd name="T36" fmla="*/ 1499776 w 1647825"/>
                              <a:gd name="T37" fmla="*/ 943174 h 1647826"/>
                              <a:gd name="T38" fmla="*/ 1443657 w 1647825"/>
                              <a:gd name="T39" fmla="*/ 1118941 h 1647826"/>
                              <a:gd name="T40" fmla="*/ 1430523 w 1647825"/>
                              <a:gd name="T41" fmla="*/ 1050060 h 1647826"/>
                              <a:gd name="T42" fmla="*/ 1647825 w 1647825"/>
                              <a:gd name="T43" fmla="*/ 804876 h 1647826"/>
                              <a:gd name="T44" fmla="*/ 1627188 w 1647825"/>
                              <a:gd name="T45" fmla="*/ 1006630 h 1647826"/>
                              <a:gd name="T46" fmla="*/ 1562100 w 1647825"/>
                              <a:gd name="T47" fmla="*/ 1190116 h 1647826"/>
                              <a:gd name="T48" fmla="*/ 1456928 w 1647825"/>
                              <a:gd name="T49" fmla="*/ 1350963 h 1647826"/>
                              <a:gd name="T50" fmla="*/ 1529556 w 1647825"/>
                              <a:gd name="T51" fmla="*/ 1167081 h 1647826"/>
                              <a:gd name="T52" fmla="*/ 1588294 w 1647825"/>
                              <a:gd name="T53" fmla="*/ 1003056 h 1647826"/>
                              <a:gd name="T54" fmla="*/ 1608931 w 1647825"/>
                              <a:gd name="T55" fmla="*/ 823940 h 1647826"/>
                              <a:gd name="T56" fmla="*/ 45244 w 1647825"/>
                              <a:gd name="T57" fmla="*/ 926307 h 1647826"/>
                              <a:gd name="T58" fmla="*/ 89297 w 1647825"/>
                              <a:gd name="T59" fmla="*/ 1101726 h 1647826"/>
                              <a:gd name="T60" fmla="*/ 170260 w 1647825"/>
                              <a:gd name="T61" fmla="*/ 1259285 h 1647826"/>
                              <a:gd name="T62" fmla="*/ 135335 w 1647825"/>
                              <a:gd name="T63" fmla="*/ 1276748 h 1647826"/>
                              <a:gd name="T64" fmla="*/ 46831 w 1647825"/>
                              <a:gd name="T65" fmla="*/ 1098948 h 1647826"/>
                              <a:gd name="T66" fmla="*/ 3175 w 1647825"/>
                              <a:gd name="T67" fmla="*/ 900907 h 1647826"/>
                              <a:gd name="T68" fmla="*/ 1314889 w 1647825"/>
                              <a:gd name="T69" fmla="*/ 671513 h 1647826"/>
                              <a:gd name="T70" fmla="*/ 987105 w 1647825"/>
                              <a:gd name="T71" fmla="*/ 1046163 h 1647826"/>
                              <a:gd name="T72" fmla="*/ 1540533 w 1647825"/>
                              <a:gd name="T73" fmla="*/ 418281 h 1647826"/>
                              <a:gd name="T74" fmla="*/ 1626767 w 1647825"/>
                              <a:gd name="T75" fmla="*/ 640748 h 1647826"/>
                              <a:gd name="T76" fmla="*/ 1341437 w 1647825"/>
                              <a:gd name="T77" fmla="*/ 662559 h 1647826"/>
                              <a:gd name="T78" fmla="*/ 175991 w 1647825"/>
                              <a:gd name="T79" fmla="*/ 833870 h 1647826"/>
                              <a:gd name="T80" fmla="*/ 31713 w 1647825"/>
                              <a:gd name="T81" fmla="*/ 595541 h 1647826"/>
                              <a:gd name="T82" fmla="*/ 293316 w 1647825"/>
                              <a:gd name="T83" fmla="*/ 387350 h 1647826"/>
                              <a:gd name="T84" fmla="*/ 1155020 w 1647825"/>
                              <a:gd name="T85" fmla="*/ 223001 h 1647826"/>
                              <a:gd name="T86" fmla="*/ 1312138 w 1647825"/>
                              <a:gd name="T87" fmla="*/ 341854 h 1647826"/>
                              <a:gd name="T88" fmla="*/ 1208052 w 1647825"/>
                              <a:gd name="T89" fmla="*/ 302633 h 1647826"/>
                              <a:gd name="T90" fmla="*/ 598488 w 1647825"/>
                              <a:gd name="T91" fmla="*/ 217164 h 1647826"/>
                              <a:gd name="T92" fmla="*/ 395220 w 1647825"/>
                              <a:gd name="T93" fmla="*/ 338651 h 1647826"/>
                              <a:gd name="T94" fmla="*/ 380872 w 1647825"/>
                              <a:gd name="T95" fmla="*/ 299616 h 1647826"/>
                              <a:gd name="T96" fmla="*/ 545878 w 1647825"/>
                              <a:gd name="T97" fmla="*/ 196850 h 1647826"/>
                              <a:gd name="T98" fmla="*/ 1212850 w 1647825"/>
                              <a:gd name="T99" fmla="*/ 97392 h 1647826"/>
                              <a:gd name="T100" fmla="*/ 1386682 w 1647825"/>
                              <a:gd name="T101" fmla="*/ 223079 h 1647826"/>
                              <a:gd name="T102" fmla="*/ 1522413 w 1647825"/>
                              <a:gd name="T103" fmla="*/ 388938 h 1647826"/>
                              <a:gd name="T104" fmla="*/ 1364457 w 1647825"/>
                              <a:gd name="T105" fmla="*/ 255694 h 1647826"/>
                              <a:gd name="T106" fmla="*/ 1221582 w 1647825"/>
                              <a:gd name="T107" fmla="*/ 147507 h 1647826"/>
                              <a:gd name="T108" fmla="*/ 1055291 w 1647825"/>
                              <a:gd name="T109" fmla="*/ 73527 h 1647826"/>
                              <a:gd name="T110" fmla="*/ 470813 w 1647825"/>
                              <a:gd name="T111" fmla="*/ 122846 h 1647826"/>
                              <a:gd name="T112" fmla="*/ 319328 w 1647825"/>
                              <a:gd name="T113" fmla="*/ 222679 h 1647826"/>
                              <a:gd name="T114" fmla="*/ 195602 w 1647825"/>
                              <a:gd name="T115" fmla="*/ 354728 h 1647826"/>
                              <a:gd name="T116" fmla="*/ 218602 w 1647825"/>
                              <a:gd name="T117" fmla="*/ 265635 h 1647826"/>
                              <a:gd name="T118" fmla="*/ 383174 w 1647825"/>
                              <a:gd name="T119" fmla="*/ 127619 h 1647826"/>
                              <a:gd name="T120" fmla="*/ 580263 w 1647825"/>
                              <a:gd name="T121" fmla="*/ 36139 h 1647826"/>
                              <a:gd name="T122" fmla="*/ 995500 w 1647825"/>
                              <a:gd name="T123" fmla="*/ 18230 h 1647826"/>
                              <a:gd name="T124" fmla="*/ 630147 w 1647825"/>
                              <a:gd name="T125" fmla="*/ 63409 h 1647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47825" h="1647826">
                                <a:moveTo>
                                  <a:pt x="1069148" y="1570038"/>
                                </a:moveTo>
                                <a:lnTo>
                                  <a:pt x="1117600" y="1593610"/>
                                </a:lnTo>
                                <a:lnTo>
                                  <a:pt x="1100126" y="1600289"/>
                                </a:lnTo>
                                <a:lnTo>
                                  <a:pt x="1082651" y="1606182"/>
                                </a:lnTo>
                                <a:lnTo>
                                  <a:pt x="1065177" y="1611682"/>
                                </a:lnTo>
                                <a:lnTo>
                                  <a:pt x="1047305" y="1616790"/>
                                </a:lnTo>
                                <a:lnTo>
                                  <a:pt x="1029831" y="1621504"/>
                                </a:lnTo>
                                <a:lnTo>
                                  <a:pt x="1011562" y="1626218"/>
                                </a:lnTo>
                                <a:lnTo>
                                  <a:pt x="993293" y="1630147"/>
                                </a:lnTo>
                                <a:lnTo>
                                  <a:pt x="974628" y="1634076"/>
                                </a:lnTo>
                                <a:lnTo>
                                  <a:pt x="956359" y="1636826"/>
                                </a:lnTo>
                                <a:lnTo>
                                  <a:pt x="937693" y="1639969"/>
                                </a:lnTo>
                                <a:lnTo>
                                  <a:pt x="919027" y="1641933"/>
                                </a:lnTo>
                                <a:lnTo>
                                  <a:pt x="899964" y="1644290"/>
                                </a:lnTo>
                                <a:lnTo>
                                  <a:pt x="880901" y="1645469"/>
                                </a:lnTo>
                                <a:lnTo>
                                  <a:pt x="862235" y="1646648"/>
                                </a:lnTo>
                                <a:lnTo>
                                  <a:pt x="842775" y="1647826"/>
                                </a:lnTo>
                                <a:lnTo>
                                  <a:pt x="823315" y="1647826"/>
                                </a:lnTo>
                                <a:lnTo>
                                  <a:pt x="804252" y="1647826"/>
                                </a:lnTo>
                                <a:lnTo>
                                  <a:pt x="785586" y="1646648"/>
                                </a:lnTo>
                                <a:lnTo>
                                  <a:pt x="766523" y="1645862"/>
                                </a:lnTo>
                                <a:lnTo>
                                  <a:pt x="747857" y="1644290"/>
                                </a:lnTo>
                                <a:lnTo>
                                  <a:pt x="729986" y="1642326"/>
                                </a:lnTo>
                                <a:lnTo>
                                  <a:pt x="711320" y="1640362"/>
                                </a:lnTo>
                                <a:lnTo>
                                  <a:pt x="693051" y="1637219"/>
                                </a:lnTo>
                                <a:lnTo>
                                  <a:pt x="674782" y="1634469"/>
                                </a:lnTo>
                                <a:lnTo>
                                  <a:pt x="656911" y="1630933"/>
                                </a:lnTo>
                                <a:lnTo>
                                  <a:pt x="639039" y="1627004"/>
                                </a:lnTo>
                                <a:lnTo>
                                  <a:pt x="621168" y="1622683"/>
                                </a:lnTo>
                                <a:lnTo>
                                  <a:pt x="603693" y="1617968"/>
                                </a:lnTo>
                                <a:lnTo>
                                  <a:pt x="586219" y="1613254"/>
                                </a:lnTo>
                                <a:lnTo>
                                  <a:pt x="569142" y="1607754"/>
                                </a:lnTo>
                                <a:lnTo>
                                  <a:pt x="552064" y="1602253"/>
                                </a:lnTo>
                                <a:lnTo>
                                  <a:pt x="534987" y="1596360"/>
                                </a:lnTo>
                                <a:lnTo>
                                  <a:pt x="583439" y="1572003"/>
                                </a:lnTo>
                                <a:lnTo>
                                  <a:pt x="597736" y="1576324"/>
                                </a:lnTo>
                                <a:lnTo>
                                  <a:pt x="612033" y="1580646"/>
                                </a:lnTo>
                                <a:lnTo>
                                  <a:pt x="626728" y="1584182"/>
                                </a:lnTo>
                                <a:lnTo>
                                  <a:pt x="640628" y="1587717"/>
                                </a:lnTo>
                                <a:lnTo>
                                  <a:pt x="655322" y="1591253"/>
                                </a:lnTo>
                                <a:lnTo>
                                  <a:pt x="670811" y="1594396"/>
                                </a:lnTo>
                                <a:lnTo>
                                  <a:pt x="685505" y="1597146"/>
                                </a:lnTo>
                                <a:lnTo>
                                  <a:pt x="700597" y="1599896"/>
                                </a:lnTo>
                                <a:lnTo>
                                  <a:pt x="715689" y="1601861"/>
                                </a:lnTo>
                                <a:lnTo>
                                  <a:pt x="730780" y="1603432"/>
                                </a:lnTo>
                                <a:lnTo>
                                  <a:pt x="745872" y="1605396"/>
                                </a:lnTo>
                                <a:lnTo>
                                  <a:pt x="760963" y="1606575"/>
                                </a:lnTo>
                                <a:lnTo>
                                  <a:pt x="776452" y="1607754"/>
                                </a:lnTo>
                                <a:lnTo>
                                  <a:pt x="791941" y="1608932"/>
                                </a:lnTo>
                                <a:lnTo>
                                  <a:pt x="807429" y="1609325"/>
                                </a:lnTo>
                                <a:lnTo>
                                  <a:pt x="823315" y="1609325"/>
                                </a:lnTo>
                                <a:lnTo>
                                  <a:pt x="839201" y="1609325"/>
                                </a:lnTo>
                                <a:lnTo>
                                  <a:pt x="855087" y="1608147"/>
                                </a:lnTo>
                                <a:lnTo>
                                  <a:pt x="870973" y="1607754"/>
                                </a:lnTo>
                                <a:lnTo>
                                  <a:pt x="887256" y="1606575"/>
                                </a:lnTo>
                                <a:lnTo>
                                  <a:pt x="902744" y="1605396"/>
                                </a:lnTo>
                                <a:lnTo>
                                  <a:pt x="918233" y="1603432"/>
                                </a:lnTo>
                                <a:lnTo>
                                  <a:pt x="933722" y="1601468"/>
                                </a:lnTo>
                                <a:lnTo>
                                  <a:pt x="949210" y="1598718"/>
                                </a:lnTo>
                                <a:lnTo>
                                  <a:pt x="964699" y="1596360"/>
                                </a:lnTo>
                                <a:lnTo>
                                  <a:pt x="980188" y="1593218"/>
                                </a:lnTo>
                                <a:lnTo>
                                  <a:pt x="995279" y="1590467"/>
                                </a:lnTo>
                                <a:lnTo>
                                  <a:pt x="1010371" y="1586932"/>
                                </a:lnTo>
                                <a:lnTo>
                                  <a:pt x="1025065" y="1583003"/>
                                </a:lnTo>
                                <a:lnTo>
                                  <a:pt x="1039760" y="1578681"/>
                                </a:lnTo>
                                <a:lnTo>
                                  <a:pt x="1054454" y="1574360"/>
                                </a:lnTo>
                                <a:lnTo>
                                  <a:pt x="1069148" y="1570038"/>
                                </a:lnTo>
                                <a:close/>
                                <a:moveTo>
                                  <a:pt x="990600" y="1450975"/>
                                </a:moveTo>
                                <a:lnTo>
                                  <a:pt x="960761" y="1497590"/>
                                </a:lnTo>
                                <a:lnTo>
                                  <a:pt x="944450" y="1500332"/>
                                </a:lnTo>
                                <a:lnTo>
                                  <a:pt x="927740" y="1503466"/>
                                </a:lnTo>
                                <a:lnTo>
                                  <a:pt x="910632" y="1505424"/>
                                </a:lnTo>
                                <a:lnTo>
                                  <a:pt x="893923" y="1507775"/>
                                </a:lnTo>
                                <a:lnTo>
                                  <a:pt x="876417" y="1508950"/>
                                </a:lnTo>
                                <a:lnTo>
                                  <a:pt x="859310" y="1510125"/>
                                </a:lnTo>
                                <a:lnTo>
                                  <a:pt x="841804" y="1510909"/>
                                </a:lnTo>
                                <a:lnTo>
                                  <a:pt x="824299" y="1511300"/>
                                </a:lnTo>
                                <a:lnTo>
                                  <a:pt x="807589" y="1510909"/>
                                </a:lnTo>
                                <a:lnTo>
                                  <a:pt x="791675" y="1510125"/>
                                </a:lnTo>
                                <a:lnTo>
                                  <a:pt x="775363" y="1508950"/>
                                </a:lnTo>
                                <a:lnTo>
                                  <a:pt x="759051" y="1507775"/>
                                </a:lnTo>
                                <a:lnTo>
                                  <a:pt x="743137" y="1506208"/>
                                </a:lnTo>
                                <a:lnTo>
                                  <a:pt x="727223" y="1503858"/>
                                </a:lnTo>
                                <a:lnTo>
                                  <a:pt x="711707" y="1501899"/>
                                </a:lnTo>
                                <a:lnTo>
                                  <a:pt x="695395" y="1498765"/>
                                </a:lnTo>
                                <a:lnTo>
                                  <a:pt x="666750" y="1453326"/>
                                </a:lnTo>
                                <a:lnTo>
                                  <a:pt x="685449" y="1458026"/>
                                </a:lnTo>
                                <a:lnTo>
                                  <a:pt x="704546" y="1461552"/>
                                </a:lnTo>
                                <a:lnTo>
                                  <a:pt x="724041" y="1465077"/>
                                </a:lnTo>
                                <a:lnTo>
                                  <a:pt x="743933" y="1467819"/>
                                </a:lnTo>
                                <a:lnTo>
                                  <a:pt x="763428" y="1469778"/>
                                </a:lnTo>
                                <a:lnTo>
                                  <a:pt x="783718" y="1471345"/>
                                </a:lnTo>
                                <a:lnTo>
                                  <a:pt x="803611" y="1472520"/>
                                </a:lnTo>
                                <a:lnTo>
                                  <a:pt x="824299" y="1472520"/>
                                </a:lnTo>
                                <a:lnTo>
                                  <a:pt x="845783" y="1472520"/>
                                </a:lnTo>
                                <a:lnTo>
                                  <a:pt x="866869" y="1470953"/>
                                </a:lnTo>
                                <a:lnTo>
                                  <a:pt x="888353" y="1469386"/>
                                </a:lnTo>
                                <a:lnTo>
                                  <a:pt x="909439" y="1467428"/>
                                </a:lnTo>
                                <a:lnTo>
                                  <a:pt x="930127" y="1463902"/>
                                </a:lnTo>
                                <a:lnTo>
                                  <a:pt x="950417" y="1460377"/>
                                </a:lnTo>
                                <a:lnTo>
                                  <a:pt x="970708" y="1456068"/>
                                </a:lnTo>
                                <a:lnTo>
                                  <a:pt x="990600" y="1450975"/>
                                </a:lnTo>
                                <a:close/>
                                <a:moveTo>
                                  <a:pt x="1402556" y="1195388"/>
                                </a:moveTo>
                                <a:lnTo>
                                  <a:pt x="1425972" y="1326889"/>
                                </a:lnTo>
                                <a:lnTo>
                                  <a:pt x="1435100" y="1376153"/>
                                </a:lnTo>
                                <a:lnTo>
                                  <a:pt x="1420019" y="1392044"/>
                                </a:lnTo>
                                <a:lnTo>
                                  <a:pt x="1404541" y="1408333"/>
                                </a:lnTo>
                                <a:lnTo>
                                  <a:pt x="1389063" y="1423429"/>
                                </a:lnTo>
                                <a:lnTo>
                                  <a:pt x="1372394" y="1438526"/>
                                </a:lnTo>
                                <a:lnTo>
                                  <a:pt x="1356122" y="1452828"/>
                                </a:lnTo>
                                <a:lnTo>
                                  <a:pt x="1339056" y="1467131"/>
                                </a:lnTo>
                                <a:lnTo>
                                  <a:pt x="1321594" y="1480241"/>
                                </a:lnTo>
                                <a:lnTo>
                                  <a:pt x="1303734" y="1493749"/>
                                </a:lnTo>
                                <a:lnTo>
                                  <a:pt x="1285875" y="1506462"/>
                                </a:lnTo>
                                <a:lnTo>
                                  <a:pt x="1267619" y="1518380"/>
                                </a:lnTo>
                                <a:lnTo>
                                  <a:pt x="1248569" y="1529902"/>
                                </a:lnTo>
                                <a:lnTo>
                                  <a:pt x="1229519" y="1541423"/>
                                </a:lnTo>
                                <a:lnTo>
                                  <a:pt x="1210072" y="1552149"/>
                                </a:lnTo>
                                <a:lnTo>
                                  <a:pt x="1190228" y="1562082"/>
                                </a:lnTo>
                                <a:lnTo>
                                  <a:pt x="1170384" y="1572014"/>
                                </a:lnTo>
                                <a:lnTo>
                                  <a:pt x="1149747" y="1581151"/>
                                </a:lnTo>
                                <a:lnTo>
                                  <a:pt x="1103709" y="1557711"/>
                                </a:lnTo>
                                <a:lnTo>
                                  <a:pt x="989012" y="1500503"/>
                                </a:lnTo>
                                <a:lnTo>
                                  <a:pt x="996553" y="1489379"/>
                                </a:lnTo>
                                <a:lnTo>
                                  <a:pt x="1027906" y="1439321"/>
                                </a:lnTo>
                                <a:lnTo>
                                  <a:pt x="1136253" y="1267694"/>
                                </a:lnTo>
                                <a:lnTo>
                                  <a:pt x="1342628" y="1211279"/>
                                </a:lnTo>
                                <a:lnTo>
                                  <a:pt x="1400969" y="1195785"/>
                                </a:lnTo>
                                <a:lnTo>
                                  <a:pt x="1402556" y="1195388"/>
                                </a:lnTo>
                                <a:close/>
                                <a:moveTo>
                                  <a:pt x="252864" y="1195388"/>
                                </a:moveTo>
                                <a:lnTo>
                                  <a:pt x="302960" y="1209265"/>
                                </a:lnTo>
                                <a:lnTo>
                                  <a:pt x="515270" y="1266356"/>
                                </a:lnTo>
                                <a:lnTo>
                                  <a:pt x="518849" y="1267545"/>
                                </a:lnTo>
                                <a:lnTo>
                                  <a:pt x="537137" y="1295695"/>
                                </a:lnTo>
                                <a:lnTo>
                                  <a:pt x="629775" y="1441992"/>
                                </a:lnTo>
                                <a:lnTo>
                                  <a:pt x="660786" y="1491154"/>
                                </a:lnTo>
                                <a:lnTo>
                                  <a:pt x="666750" y="1500669"/>
                                </a:lnTo>
                                <a:lnTo>
                                  <a:pt x="550655" y="1559743"/>
                                </a:lnTo>
                                <a:lnTo>
                                  <a:pt x="504138" y="1582738"/>
                                </a:lnTo>
                                <a:lnTo>
                                  <a:pt x="484259" y="1574412"/>
                                </a:lnTo>
                                <a:lnTo>
                                  <a:pt x="464379" y="1564897"/>
                                </a:lnTo>
                                <a:lnTo>
                                  <a:pt x="444898" y="1555382"/>
                                </a:lnTo>
                                <a:lnTo>
                                  <a:pt x="425814" y="1545074"/>
                                </a:lnTo>
                                <a:lnTo>
                                  <a:pt x="407127" y="1533973"/>
                                </a:lnTo>
                                <a:lnTo>
                                  <a:pt x="388441" y="1522871"/>
                                </a:lnTo>
                                <a:lnTo>
                                  <a:pt x="370152" y="1511374"/>
                                </a:lnTo>
                                <a:lnTo>
                                  <a:pt x="352260" y="1498687"/>
                                </a:lnTo>
                                <a:lnTo>
                                  <a:pt x="334767" y="1486396"/>
                                </a:lnTo>
                                <a:lnTo>
                                  <a:pt x="317671" y="1473313"/>
                                </a:lnTo>
                                <a:lnTo>
                                  <a:pt x="300972" y="1459833"/>
                                </a:lnTo>
                                <a:lnTo>
                                  <a:pt x="284671" y="1445560"/>
                                </a:lnTo>
                                <a:lnTo>
                                  <a:pt x="267972" y="1431287"/>
                                </a:lnTo>
                                <a:lnTo>
                                  <a:pt x="252467" y="1416618"/>
                                </a:lnTo>
                                <a:lnTo>
                                  <a:pt x="236961" y="1401552"/>
                                </a:lnTo>
                                <a:lnTo>
                                  <a:pt x="222250" y="1386090"/>
                                </a:lnTo>
                                <a:lnTo>
                                  <a:pt x="230202" y="1336531"/>
                                </a:lnTo>
                                <a:lnTo>
                                  <a:pt x="251671" y="1203318"/>
                                </a:lnTo>
                                <a:lnTo>
                                  <a:pt x="252864" y="1195388"/>
                                </a:lnTo>
                                <a:close/>
                                <a:moveTo>
                                  <a:pt x="950912" y="1071563"/>
                                </a:moveTo>
                                <a:lnTo>
                                  <a:pt x="998316" y="1071563"/>
                                </a:lnTo>
                                <a:lnTo>
                                  <a:pt x="1120775" y="1245264"/>
                                </a:lnTo>
                                <a:lnTo>
                                  <a:pt x="1119590" y="1245662"/>
                                </a:lnTo>
                                <a:lnTo>
                                  <a:pt x="1095888" y="1279526"/>
                                </a:lnTo>
                                <a:lnTo>
                                  <a:pt x="950912" y="1071563"/>
                                </a:lnTo>
                                <a:close/>
                                <a:moveTo>
                                  <a:pt x="652180" y="1071563"/>
                                </a:moveTo>
                                <a:lnTo>
                                  <a:pt x="700087" y="1071563"/>
                                </a:lnTo>
                                <a:lnTo>
                                  <a:pt x="554783" y="1276351"/>
                                </a:lnTo>
                                <a:lnTo>
                                  <a:pt x="534987" y="1244662"/>
                                </a:lnTo>
                                <a:lnTo>
                                  <a:pt x="652180" y="1071563"/>
                                </a:lnTo>
                                <a:close/>
                                <a:moveTo>
                                  <a:pt x="177703" y="873125"/>
                                </a:moveTo>
                                <a:lnTo>
                                  <a:pt x="179305" y="893844"/>
                                </a:lnTo>
                                <a:lnTo>
                                  <a:pt x="182107" y="914164"/>
                                </a:lnTo>
                                <a:lnTo>
                                  <a:pt x="185710" y="934485"/>
                                </a:lnTo>
                                <a:lnTo>
                                  <a:pt x="188913" y="954805"/>
                                </a:lnTo>
                                <a:lnTo>
                                  <a:pt x="193716" y="974727"/>
                                </a:lnTo>
                                <a:lnTo>
                                  <a:pt x="198520" y="994251"/>
                                </a:lnTo>
                                <a:lnTo>
                                  <a:pt x="204125" y="1013774"/>
                                </a:lnTo>
                                <a:lnTo>
                                  <a:pt x="210931" y="1032899"/>
                                </a:lnTo>
                                <a:lnTo>
                                  <a:pt x="217336" y="1052025"/>
                                </a:lnTo>
                                <a:lnTo>
                                  <a:pt x="224942" y="1070751"/>
                                </a:lnTo>
                                <a:lnTo>
                                  <a:pt x="232949" y="1089478"/>
                                </a:lnTo>
                                <a:lnTo>
                                  <a:pt x="241356" y="1107009"/>
                                </a:lnTo>
                                <a:lnTo>
                                  <a:pt x="250563" y="1124939"/>
                                </a:lnTo>
                                <a:lnTo>
                                  <a:pt x="260171" y="1142470"/>
                                </a:lnTo>
                                <a:lnTo>
                                  <a:pt x="270179" y="1159603"/>
                                </a:lnTo>
                                <a:lnTo>
                                  <a:pt x="280988" y="1176338"/>
                                </a:lnTo>
                                <a:lnTo>
                                  <a:pt x="228545" y="1165580"/>
                                </a:lnTo>
                                <a:lnTo>
                                  <a:pt x="220538" y="1151236"/>
                                </a:lnTo>
                                <a:lnTo>
                                  <a:pt x="212532" y="1136494"/>
                                </a:lnTo>
                                <a:lnTo>
                                  <a:pt x="205326" y="1121752"/>
                                </a:lnTo>
                                <a:lnTo>
                                  <a:pt x="198120" y="1107009"/>
                                </a:lnTo>
                                <a:lnTo>
                                  <a:pt x="191315" y="1091869"/>
                                </a:lnTo>
                                <a:lnTo>
                                  <a:pt x="185310" y="1076728"/>
                                </a:lnTo>
                                <a:lnTo>
                                  <a:pt x="178904" y="1061587"/>
                                </a:lnTo>
                                <a:lnTo>
                                  <a:pt x="173300" y="1046048"/>
                                </a:lnTo>
                                <a:lnTo>
                                  <a:pt x="168096" y="1030509"/>
                                </a:lnTo>
                                <a:lnTo>
                                  <a:pt x="163292" y="1014571"/>
                                </a:lnTo>
                                <a:lnTo>
                                  <a:pt x="158888" y="998634"/>
                                </a:lnTo>
                                <a:lnTo>
                                  <a:pt x="154885" y="982297"/>
                                </a:lnTo>
                                <a:lnTo>
                                  <a:pt x="151282" y="966360"/>
                                </a:lnTo>
                                <a:lnTo>
                                  <a:pt x="148079" y="949227"/>
                                </a:lnTo>
                                <a:lnTo>
                                  <a:pt x="144877" y="932492"/>
                                </a:lnTo>
                                <a:lnTo>
                                  <a:pt x="142875" y="915360"/>
                                </a:lnTo>
                                <a:lnTo>
                                  <a:pt x="143275" y="915758"/>
                                </a:lnTo>
                                <a:lnTo>
                                  <a:pt x="177703" y="873125"/>
                                </a:lnTo>
                                <a:close/>
                                <a:moveTo>
                                  <a:pt x="1469926" y="865188"/>
                                </a:moveTo>
                                <a:lnTo>
                                  <a:pt x="1504950" y="909130"/>
                                </a:lnTo>
                                <a:lnTo>
                                  <a:pt x="1502960" y="925756"/>
                                </a:lnTo>
                                <a:lnTo>
                                  <a:pt x="1499776" y="943174"/>
                                </a:lnTo>
                                <a:lnTo>
                                  <a:pt x="1496990" y="959801"/>
                                </a:lnTo>
                                <a:lnTo>
                                  <a:pt x="1493408" y="976428"/>
                                </a:lnTo>
                                <a:lnTo>
                                  <a:pt x="1489428" y="993054"/>
                                </a:lnTo>
                                <a:lnTo>
                                  <a:pt x="1484652" y="1009285"/>
                                </a:lnTo>
                                <a:lnTo>
                                  <a:pt x="1479876" y="1025516"/>
                                </a:lnTo>
                                <a:lnTo>
                                  <a:pt x="1474702" y="1041350"/>
                                </a:lnTo>
                                <a:lnTo>
                                  <a:pt x="1469528" y="1057185"/>
                                </a:lnTo>
                                <a:lnTo>
                                  <a:pt x="1463558" y="1073020"/>
                                </a:lnTo>
                                <a:lnTo>
                                  <a:pt x="1457190" y="1088855"/>
                                </a:lnTo>
                                <a:lnTo>
                                  <a:pt x="1450423" y="1103898"/>
                                </a:lnTo>
                                <a:lnTo>
                                  <a:pt x="1443657" y="1118941"/>
                                </a:lnTo>
                                <a:lnTo>
                                  <a:pt x="1435697" y="1133984"/>
                                </a:lnTo>
                                <a:lnTo>
                                  <a:pt x="1428533" y="1148631"/>
                                </a:lnTo>
                                <a:lnTo>
                                  <a:pt x="1420175" y="1162883"/>
                                </a:lnTo>
                                <a:lnTo>
                                  <a:pt x="1365250" y="1177926"/>
                                </a:lnTo>
                                <a:lnTo>
                                  <a:pt x="1376394" y="1160508"/>
                                </a:lnTo>
                                <a:lnTo>
                                  <a:pt x="1386743" y="1143089"/>
                                </a:lnTo>
                                <a:lnTo>
                                  <a:pt x="1396693" y="1124879"/>
                                </a:lnTo>
                                <a:lnTo>
                                  <a:pt x="1405847" y="1106669"/>
                                </a:lnTo>
                                <a:lnTo>
                                  <a:pt x="1414603" y="1088063"/>
                                </a:lnTo>
                                <a:lnTo>
                                  <a:pt x="1422961" y="1069457"/>
                                </a:lnTo>
                                <a:lnTo>
                                  <a:pt x="1430523" y="1050060"/>
                                </a:lnTo>
                                <a:lnTo>
                                  <a:pt x="1437687" y="1030662"/>
                                </a:lnTo>
                                <a:lnTo>
                                  <a:pt x="1444055" y="1010868"/>
                                </a:lnTo>
                                <a:lnTo>
                                  <a:pt x="1449627" y="990283"/>
                                </a:lnTo>
                                <a:lnTo>
                                  <a:pt x="1454802" y="970094"/>
                                </a:lnTo>
                                <a:lnTo>
                                  <a:pt x="1459180" y="949508"/>
                                </a:lnTo>
                                <a:lnTo>
                                  <a:pt x="1463160" y="928923"/>
                                </a:lnTo>
                                <a:lnTo>
                                  <a:pt x="1466344" y="907942"/>
                                </a:lnTo>
                                <a:lnTo>
                                  <a:pt x="1468334" y="886565"/>
                                </a:lnTo>
                                <a:lnTo>
                                  <a:pt x="1469926" y="865188"/>
                                </a:lnTo>
                                <a:close/>
                                <a:moveTo>
                                  <a:pt x="1646635" y="785813"/>
                                </a:moveTo>
                                <a:lnTo>
                                  <a:pt x="1647825" y="804876"/>
                                </a:lnTo>
                                <a:lnTo>
                                  <a:pt x="1647825" y="823940"/>
                                </a:lnTo>
                                <a:lnTo>
                                  <a:pt x="1647825" y="842606"/>
                                </a:lnTo>
                                <a:lnTo>
                                  <a:pt x="1646635" y="861669"/>
                                </a:lnTo>
                                <a:lnTo>
                                  <a:pt x="1645841" y="879938"/>
                                </a:lnTo>
                                <a:lnTo>
                                  <a:pt x="1644650" y="898605"/>
                                </a:lnTo>
                                <a:lnTo>
                                  <a:pt x="1642269" y="916477"/>
                                </a:lnTo>
                                <a:lnTo>
                                  <a:pt x="1640285" y="934746"/>
                                </a:lnTo>
                                <a:lnTo>
                                  <a:pt x="1637506" y="953015"/>
                                </a:lnTo>
                                <a:lnTo>
                                  <a:pt x="1634728" y="970887"/>
                                </a:lnTo>
                                <a:lnTo>
                                  <a:pt x="1631156" y="988759"/>
                                </a:lnTo>
                                <a:lnTo>
                                  <a:pt x="1627188" y="1006630"/>
                                </a:lnTo>
                                <a:lnTo>
                                  <a:pt x="1623616" y="1023708"/>
                                </a:lnTo>
                                <a:lnTo>
                                  <a:pt x="1618853" y="1041183"/>
                                </a:lnTo>
                                <a:lnTo>
                                  <a:pt x="1614091" y="1058260"/>
                                </a:lnTo>
                                <a:lnTo>
                                  <a:pt x="1608931" y="1075735"/>
                                </a:lnTo>
                                <a:lnTo>
                                  <a:pt x="1602978" y="1092416"/>
                                </a:lnTo>
                                <a:lnTo>
                                  <a:pt x="1597025" y="1109096"/>
                                </a:lnTo>
                                <a:lnTo>
                                  <a:pt x="1590675" y="1125777"/>
                                </a:lnTo>
                                <a:lnTo>
                                  <a:pt x="1584325" y="1142060"/>
                                </a:lnTo>
                                <a:lnTo>
                                  <a:pt x="1576785" y="1158343"/>
                                </a:lnTo>
                                <a:lnTo>
                                  <a:pt x="1569641" y="1174229"/>
                                </a:lnTo>
                                <a:lnTo>
                                  <a:pt x="1562100" y="1190116"/>
                                </a:lnTo>
                                <a:lnTo>
                                  <a:pt x="1553766" y="1205605"/>
                                </a:lnTo>
                                <a:lnTo>
                                  <a:pt x="1545828" y="1221094"/>
                                </a:lnTo>
                                <a:lnTo>
                                  <a:pt x="1537097" y="1236980"/>
                                </a:lnTo>
                                <a:lnTo>
                                  <a:pt x="1527969" y="1251675"/>
                                </a:lnTo>
                                <a:lnTo>
                                  <a:pt x="1518841" y="1266767"/>
                                </a:lnTo>
                                <a:lnTo>
                                  <a:pt x="1508919" y="1281461"/>
                                </a:lnTo>
                                <a:lnTo>
                                  <a:pt x="1499394" y="1295759"/>
                                </a:lnTo>
                                <a:lnTo>
                                  <a:pt x="1489075" y="1309659"/>
                                </a:lnTo>
                                <a:lnTo>
                                  <a:pt x="1478756" y="1323560"/>
                                </a:lnTo>
                                <a:lnTo>
                                  <a:pt x="1468041" y="1337460"/>
                                </a:lnTo>
                                <a:lnTo>
                                  <a:pt x="1456928" y="1350963"/>
                                </a:lnTo>
                                <a:lnTo>
                                  <a:pt x="1447800" y="1300525"/>
                                </a:lnTo>
                                <a:lnTo>
                                  <a:pt x="1457325" y="1287816"/>
                                </a:lnTo>
                                <a:lnTo>
                                  <a:pt x="1466453" y="1274710"/>
                                </a:lnTo>
                                <a:lnTo>
                                  <a:pt x="1474788" y="1262398"/>
                                </a:lnTo>
                                <a:lnTo>
                                  <a:pt x="1483519" y="1248895"/>
                                </a:lnTo>
                                <a:lnTo>
                                  <a:pt x="1492250" y="1235789"/>
                                </a:lnTo>
                                <a:lnTo>
                                  <a:pt x="1499791" y="1222682"/>
                                </a:lnTo>
                                <a:lnTo>
                                  <a:pt x="1508125" y="1208782"/>
                                </a:lnTo>
                                <a:lnTo>
                                  <a:pt x="1515666" y="1195279"/>
                                </a:lnTo>
                                <a:lnTo>
                                  <a:pt x="1522810" y="1180981"/>
                                </a:lnTo>
                                <a:lnTo>
                                  <a:pt x="1529556" y="1167081"/>
                                </a:lnTo>
                                <a:lnTo>
                                  <a:pt x="1536700" y="1153180"/>
                                </a:lnTo>
                                <a:lnTo>
                                  <a:pt x="1543050" y="1138883"/>
                                </a:lnTo>
                                <a:lnTo>
                                  <a:pt x="1549003" y="1124188"/>
                                </a:lnTo>
                                <a:lnTo>
                                  <a:pt x="1555353" y="1109493"/>
                                </a:lnTo>
                                <a:lnTo>
                                  <a:pt x="1560910" y="1094799"/>
                                </a:lnTo>
                                <a:lnTo>
                                  <a:pt x="1566069" y="1079707"/>
                                </a:lnTo>
                                <a:lnTo>
                                  <a:pt x="1571228" y="1064218"/>
                                </a:lnTo>
                                <a:lnTo>
                                  <a:pt x="1575991" y="1049126"/>
                                </a:lnTo>
                                <a:lnTo>
                                  <a:pt x="1580356" y="1034034"/>
                                </a:lnTo>
                                <a:lnTo>
                                  <a:pt x="1584722" y="1018545"/>
                                </a:lnTo>
                                <a:lnTo>
                                  <a:pt x="1588294" y="1003056"/>
                                </a:lnTo>
                                <a:lnTo>
                                  <a:pt x="1591866" y="987170"/>
                                </a:lnTo>
                                <a:lnTo>
                                  <a:pt x="1595041" y="971681"/>
                                </a:lnTo>
                                <a:lnTo>
                                  <a:pt x="1597819" y="955398"/>
                                </a:lnTo>
                                <a:lnTo>
                                  <a:pt x="1600597" y="939511"/>
                                </a:lnTo>
                                <a:lnTo>
                                  <a:pt x="1602581" y="923228"/>
                                </a:lnTo>
                                <a:lnTo>
                                  <a:pt x="1604566" y="906945"/>
                                </a:lnTo>
                                <a:lnTo>
                                  <a:pt x="1606153" y="890662"/>
                                </a:lnTo>
                                <a:lnTo>
                                  <a:pt x="1606947" y="874378"/>
                                </a:lnTo>
                                <a:lnTo>
                                  <a:pt x="1607741" y="857301"/>
                                </a:lnTo>
                                <a:lnTo>
                                  <a:pt x="1608931" y="841017"/>
                                </a:lnTo>
                                <a:lnTo>
                                  <a:pt x="1608931" y="823940"/>
                                </a:lnTo>
                                <a:lnTo>
                                  <a:pt x="1608931" y="822351"/>
                                </a:lnTo>
                                <a:lnTo>
                                  <a:pt x="1646635" y="785813"/>
                                </a:lnTo>
                                <a:close/>
                                <a:moveTo>
                                  <a:pt x="1191" y="779463"/>
                                </a:moveTo>
                                <a:lnTo>
                                  <a:pt x="39291" y="816372"/>
                                </a:lnTo>
                                <a:lnTo>
                                  <a:pt x="38894" y="824707"/>
                                </a:lnTo>
                                <a:lnTo>
                                  <a:pt x="39291" y="842169"/>
                                </a:lnTo>
                                <a:lnTo>
                                  <a:pt x="39687" y="858838"/>
                                </a:lnTo>
                                <a:lnTo>
                                  <a:pt x="40481" y="876300"/>
                                </a:lnTo>
                                <a:lnTo>
                                  <a:pt x="41672" y="892969"/>
                                </a:lnTo>
                                <a:lnTo>
                                  <a:pt x="43656" y="910035"/>
                                </a:lnTo>
                                <a:lnTo>
                                  <a:pt x="45244" y="926307"/>
                                </a:lnTo>
                                <a:lnTo>
                                  <a:pt x="47625" y="943372"/>
                                </a:lnTo>
                                <a:lnTo>
                                  <a:pt x="50403" y="959644"/>
                                </a:lnTo>
                                <a:lnTo>
                                  <a:pt x="53578" y="975519"/>
                                </a:lnTo>
                                <a:lnTo>
                                  <a:pt x="56753" y="992188"/>
                                </a:lnTo>
                                <a:lnTo>
                                  <a:pt x="60325" y="1008063"/>
                                </a:lnTo>
                                <a:lnTo>
                                  <a:pt x="64691" y="1023938"/>
                                </a:lnTo>
                                <a:lnTo>
                                  <a:pt x="69056" y="1039813"/>
                                </a:lnTo>
                                <a:lnTo>
                                  <a:pt x="73819" y="1055688"/>
                                </a:lnTo>
                                <a:lnTo>
                                  <a:pt x="78581" y="1071166"/>
                                </a:lnTo>
                                <a:lnTo>
                                  <a:pt x="83741" y="1086644"/>
                                </a:lnTo>
                                <a:lnTo>
                                  <a:pt x="89297" y="1101726"/>
                                </a:lnTo>
                                <a:lnTo>
                                  <a:pt x="95250" y="1116807"/>
                                </a:lnTo>
                                <a:lnTo>
                                  <a:pt x="101203" y="1131888"/>
                                </a:lnTo>
                                <a:lnTo>
                                  <a:pt x="108347" y="1146573"/>
                                </a:lnTo>
                                <a:lnTo>
                                  <a:pt x="114697" y="1161257"/>
                                </a:lnTo>
                                <a:lnTo>
                                  <a:pt x="122238" y="1175941"/>
                                </a:lnTo>
                                <a:lnTo>
                                  <a:pt x="129381" y="1190229"/>
                                </a:lnTo>
                                <a:lnTo>
                                  <a:pt x="137319" y="1204517"/>
                                </a:lnTo>
                                <a:lnTo>
                                  <a:pt x="144860" y="1218407"/>
                                </a:lnTo>
                                <a:lnTo>
                                  <a:pt x="153194" y="1232298"/>
                                </a:lnTo>
                                <a:lnTo>
                                  <a:pt x="161925" y="1245792"/>
                                </a:lnTo>
                                <a:lnTo>
                                  <a:pt x="170260" y="1259285"/>
                                </a:lnTo>
                                <a:lnTo>
                                  <a:pt x="179388" y="1272382"/>
                                </a:lnTo>
                                <a:lnTo>
                                  <a:pt x="188913" y="1285479"/>
                                </a:lnTo>
                                <a:lnTo>
                                  <a:pt x="198438" y="1298179"/>
                                </a:lnTo>
                                <a:lnTo>
                                  <a:pt x="207963" y="1311276"/>
                                </a:lnTo>
                                <a:lnTo>
                                  <a:pt x="199628" y="1362076"/>
                                </a:lnTo>
                                <a:lnTo>
                                  <a:pt x="188516" y="1348186"/>
                                </a:lnTo>
                                <a:lnTo>
                                  <a:pt x="177403" y="1334295"/>
                                </a:lnTo>
                                <a:lnTo>
                                  <a:pt x="166291" y="1320404"/>
                                </a:lnTo>
                                <a:lnTo>
                                  <a:pt x="155575" y="1306117"/>
                                </a:lnTo>
                                <a:lnTo>
                                  <a:pt x="145256" y="1291432"/>
                                </a:lnTo>
                                <a:lnTo>
                                  <a:pt x="135335" y="1276748"/>
                                </a:lnTo>
                                <a:lnTo>
                                  <a:pt x="125413" y="1261667"/>
                                </a:lnTo>
                                <a:lnTo>
                                  <a:pt x="115888" y="1245792"/>
                                </a:lnTo>
                                <a:lnTo>
                                  <a:pt x="106760" y="1230710"/>
                                </a:lnTo>
                                <a:lnTo>
                                  <a:pt x="98425" y="1214835"/>
                                </a:lnTo>
                                <a:lnTo>
                                  <a:pt x="90091" y="1198960"/>
                                </a:lnTo>
                                <a:lnTo>
                                  <a:pt x="81756" y="1183085"/>
                                </a:lnTo>
                                <a:lnTo>
                                  <a:pt x="74216" y="1166416"/>
                                </a:lnTo>
                                <a:lnTo>
                                  <a:pt x="66675" y="1150144"/>
                                </a:lnTo>
                                <a:lnTo>
                                  <a:pt x="59928" y="1133079"/>
                                </a:lnTo>
                                <a:lnTo>
                                  <a:pt x="53578" y="1116410"/>
                                </a:lnTo>
                                <a:lnTo>
                                  <a:pt x="46831" y="1098948"/>
                                </a:lnTo>
                                <a:lnTo>
                                  <a:pt x="41275" y="1081882"/>
                                </a:lnTo>
                                <a:lnTo>
                                  <a:pt x="35719" y="1064419"/>
                                </a:lnTo>
                                <a:lnTo>
                                  <a:pt x="30559" y="1046957"/>
                                </a:lnTo>
                                <a:lnTo>
                                  <a:pt x="25797" y="1029097"/>
                                </a:lnTo>
                                <a:lnTo>
                                  <a:pt x="21431" y="1011635"/>
                                </a:lnTo>
                                <a:lnTo>
                                  <a:pt x="17066" y="993379"/>
                                </a:lnTo>
                                <a:lnTo>
                                  <a:pt x="13494" y="975122"/>
                                </a:lnTo>
                                <a:lnTo>
                                  <a:pt x="10716" y="956469"/>
                                </a:lnTo>
                                <a:lnTo>
                                  <a:pt x="7541" y="938610"/>
                                </a:lnTo>
                                <a:lnTo>
                                  <a:pt x="5556" y="919957"/>
                                </a:lnTo>
                                <a:lnTo>
                                  <a:pt x="3175" y="900907"/>
                                </a:lnTo>
                                <a:lnTo>
                                  <a:pt x="1984" y="882254"/>
                                </a:lnTo>
                                <a:lnTo>
                                  <a:pt x="794" y="863204"/>
                                </a:lnTo>
                                <a:lnTo>
                                  <a:pt x="397" y="844154"/>
                                </a:lnTo>
                                <a:lnTo>
                                  <a:pt x="0" y="824707"/>
                                </a:lnTo>
                                <a:lnTo>
                                  <a:pt x="397" y="802085"/>
                                </a:lnTo>
                                <a:lnTo>
                                  <a:pt x="1191" y="779463"/>
                                </a:lnTo>
                                <a:close/>
                                <a:moveTo>
                                  <a:pt x="1314889" y="671513"/>
                                </a:moveTo>
                                <a:lnTo>
                                  <a:pt x="1339850" y="701729"/>
                                </a:lnTo>
                                <a:lnTo>
                                  <a:pt x="1101725" y="776288"/>
                                </a:lnTo>
                                <a:lnTo>
                                  <a:pt x="1116385" y="730768"/>
                                </a:lnTo>
                                <a:lnTo>
                                  <a:pt x="1314889" y="671513"/>
                                </a:lnTo>
                                <a:close/>
                                <a:moveTo>
                                  <a:pt x="339763" y="668338"/>
                                </a:moveTo>
                                <a:lnTo>
                                  <a:pt x="538932" y="730250"/>
                                </a:lnTo>
                                <a:lnTo>
                                  <a:pt x="554038" y="776288"/>
                                </a:lnTo>
                                <a:lnTo>
                                  <a:pt x="317500" y="698500"/>
                                </a:lnTo>
                                <a:lnTo>
                                  <a:pt x="339763" y="668338"/>
                                </a:lnTo>
                                <a:close/>
                                <a:moveTo>
                                  <a:pt x="828080" y="554038"/>
                                </a:moveTo>
                                <a:lnTo>
                                  <a:pt x="847512" y="567940"/>
                                </a:lnTo>
                                <a:lnTo>
                                  <a:pt x="1087438" y="737939"/>
                                </a:lnTo>
                                <a:lnTo>
                                  <a:pt x="1086645" y="741117"/>
                                </a:lnTo>
                                <a:lnTo>
                                  <a:pt x="1086249" y="742308"/>
                                </a:lnTo>
                                <a:lnTo>
                                  <a:pt x="987105" y="1046163"/>
                                </a:lnTo>
                                <a:lnTo>
                                  <a:pt x="980364" y="1046163"/>
                                </a:lnTo>
                                <a:lnTo>
                                  <a:pt x="935551" y="1046163"/>
                                </a:lnTo>
                                <a:lnTo>
                                  <a:pt x="669054" y="1046163"/>
                                </a:lnTo>
                                <a:lnTo>
                                  <a:pt x="570308" y="742308"/>
                                </a:lnTo>
                                <a:lnTo>
                                  <a:pt x="569911" y="741117"/>
                                </a:lnTo>
                                <a:lnTo>
                                  <a:pt x="568325" y="737939"/>
                                </a:lnTo>
                                <a:lnTo>
                                  <a:pt x="808648" y="567940"/>
                                </a:lnTo>
                                <a:lnTo>
                                  <a:pt x="828080" y="554038"/>
                                </a:lnTo>
                                <a:close/>
                                <a:moveTo>
                                  <a:pt x="1360910" y="387350"/>
                                </a:moveTo>
                                <a:lnTo>
                                  <a:pt x="1489666" y="409557"/>
                                </a:lnTo>
                                <a:lnTo>
                                  <a:pt x="1540533" y="418281"/>
                                </a:lnTo>
                                <a:lnTo>
                                  <a:pt x="1550865" y="437316"/>
                                </a:lnTo>
                                <a:lnTo>
                                  <a:pt x="1560800" y="456747"/>
                                </a:lnTo>
                                <a:lnTo>
                                  <a:pt x="1570337" y="476178"/>
                                </a:lnTo>
                                <a:lnTo>
                                  <a:pt x="1579477" y="495213"/>
                                </a:lnTo>
                                <a:lnTo>
                                  <a:pt x="1587425" y="515834"/>
                                </a:lnTo>
                                <a:lnTo>
                                  <a:pt x="1595373" y="536058"/>
                                </a:lnTo>
                                <a:lnTo>
                                  <a:pt x="1602924" y="556282"/>
                                </a:lnTo>
                                <a:lnTo>
                                  <a:pt x="1609679" y="577300"/>
                                </a:lnTo>
                                <a:lnTo>
                                  <a:pt x="1616038" y="597920"/>
                                </a:lnTo>
                                <a:lnTo>
                                  <a:pt x="1621601" y="619731"/>
                                </a:lnTo>
                                <a:lnTo>
                                  <a:pt x="1626767" y="640748"/>
                                </a:lnTo>
                                <a:lnTo>
                                  <a:pt x="1631536" y="662955"/>
                                </a:lnTo>
                                <a:lnTo>
                                  <a:pt x="1635908" y="684369"/>
                                </a:lnTo>
                                <a:lnTo>
                                  <a:pt x="1639484" y="706973"/>
                                </a:lnTo>
                                <a:lnTo>
                                  <a:pt x="1641868" y="728783"/>
                                </a:lnTo>
                                <a:lnTo>
                                  <a:pt x="1644650" y="751387"/>
                                </a:lnTo>
                                <a:lnTo>
                                  <a:pt x="1607692" y="786680"/>
                                </a:lnTo>
                                <a:lnTo>
                                  <a:pt x="1513510" y="877888"/>
                                </a:lnTo>
                                <a:lnTo>
                                  <a:pt x="1508343" y="871543"/>
                                </a:lnTo>
                                <a:lnTo>
                                  <a:pt x="1471386" y="825146"/>
                                </a:lnTo>
                                <a:lnTo>
                                  <a:pt x="1363691" y="689921"/>
                                </a:lnTo>
                                <a:lnTo>
                                  <a:pt x="1341437" y="662559"/>
                                </a:lnTo>
                                <a:lnTo>
                                  <a:pt x="1341835" y="656214"/>
                                </a:lnTo>
                                <a:lnTo>
                                  <a:pt x="1355743" y="455557"/>
                                </a:lnTo>
                                <a:lnTo>
                                  <a:pt x="1360115" y="396074"/>
                                </a:lnTo>
                                <a:lnTo>
                                  <a:pt x="1360910" y="387350"/>
                                </a:lnTo>
                                <a:close/>
                                <a:moveTo>
                                  <a:pt x="293316" y="387350"/>
                                </a:moveTo>
                                <a:lnTo>
                                  <a:pt x="293316" y="388143"/>
                                </a:lnTo>
                                <a:lnTo>
                                  <a:pt x="297280" y="446040"/>
                                </a:lnTo>
                                <a:lnTo>
                                  <a:pt x="311549" y="656214"/>
                                </a:lnTo>
                                <a:lnTo>
                                  <a:pt x="312738" y="662559"/>
                                </a:lnTo>
                                <a:lnTo>
                                  <a:pt x="290145" y="689921"/>
                                </a:lnTo>
                                <a:lnTo>
                                  <a:pt x="175991" y="833870"/>
                                </a:lnTo>
                                <a:lnTo>
                                  <a:pt x="141111" y="877888"/>
                                </a:lnTo>
                                <a:lnTo>
                                  <a:pt x="138733" y="875509"/>
                                </a:lnTo>
                                <a:lnTo>
                                  <a:pt x="39641" y="779939"/>
                                </a:lnTo>
                                <a:lnTo>
                                  <a:pt x="3175" y="744646"/>
                                </a:lnTo>
                                <a:lnTo>
                                  <a:pt x="5949" y="722835"/>
                                </a:lnTo>
                                <a:lnTo>
                                  <a:pt x="8724" y="701025"/>
                                </a:lnTo>
                                <a:lnTo>
                                  <a:pt x="12291" y="679611"/>
                                </a:lnTo>
                                <a:lnTo>
                                  <a:pt x="16255" y="658197"/>
                                </a:lnTo>
                                <a:lnTo>
                                  <a:pt x="21011" y="636783"/>
                                </a:lnTo>
                                <a:lnTo>
                                  <a:pt x="26164" y="616162"/>
                                </a:lnTo>
                                <a:lnTo>
                                  <a:pt x="31713" y="595541"/>
                                </a:lnTo>
                                <a:lnTo>
                                  <a:pt x="38452" y="574920"/>
                                </a:lnTo>
                                <a:lnTo>
                                  <a:pt x="44793" y="554696"/>
                                </a:lnTo>
                                <a:lnTo>
                                  <a:pt x="51928" y="534472"/>
                                </a:lnTo>
                                <a:lnTo>
                                  <a:pt x="59855" y="514644"/>
                                </a:lnTo>
                                <a:lnTo>
                                  <a:pt x="68179" y="495213"/>
                                </a:lnTo>
                                <a:lnTo>
                                  <a:pt x="77296" y="476178"/>
                                </a:lnTo>
                                <a:lnTo>
                                  <a:pt x="86016" y="457143"/>
                                </a:lnTo>
                                <a:lnTo>
                                  <a:pt x="95528" y="438109"/>
                                </a:lnTo>
                                <a:lnTo>
                                  <a:pt x="105834" y="419867"/>
                                </a:lnTo>
                                <a:lnTo>
                                  <a:pt x="156173" y="410747"/>
                                </a:lnTo>
                                <a:lnTo>
                                  <a:pt x="293316" y="387350"/>
                                </a:lnTo>
                                <a:close/>
                                <a:moveTo>
                                  <a:pt x="808037" y="298450"/>
                                </a:moveTo>
                                <a:lnTo>
                                  <a:pt x="827881" y="306401"/>
                                </a:lnTo>
                                <a:lnTo>
                                  <a:pt x="847725" y="298450"/>
                                </a:lnTo>
                                <a:lnTo>
                                  <a:pt x="847725" y="536575"/>
                                </a:lnTo>
                                <a:lnTo>
                                  <a:pt x="827881" y="522661"/>
                                </a:lnTo>
                                <a:lnTo>
                                  <a:pt x="808037" y="536575"/>
                                </a:lnTo>
                                <a:lnTo>
                                  <a:pt x="808037" y="298450"/>
                                </a:lnTo>
                                <a:close/>
                                <a:moveTo>
                                  <a:pt x="1106341" y="198438"/>
                                </a:moveTo>
                                <a:lnTo>
                                  <a:pt x="1122567" y="205965"/>
                                </a:lnTo>
                                <a:lnTo>
                                  <a:pt x="1139189" y="214285"/>
                                </a:lnTo>
                                <a:lnTo>
                                  <a:pt x="1155020" y="223001"/>
                                </a:lnTo>
                                <a:lnTo>
                                  <a:pt x="1170455" y="231717"/>
                                </a:lnTo>
                                <a:lnTo>
                                  <a:pt x="1185889" y="241225"/>
                                </a:lnTo>
                                <a:lnTo>
                                  <a:pt x="1200928" y="251129"/>
                                </a:lnTo>
                                <a:lnTo>
                                  <a:pt x="1216363" y="261034"/>
                                </a:lnTo>
                                <a:lnTo>
                                  <a:pt x="1231006" y="271335"/>
                                </a:lnTo>
                                <a:lnTo>
                                  <a:pt x="1244858" y="282031"/>
                                </a:lnTo>
                                <a:lnTo>
                                  <a:pt x="1258710" y="293520"/>
                                </a:lnTo>
                                <a:lnTo>
                                  <a:pt x="1272562" y="305010"/>
                                </a:lnTo>
                                <a:lnTo>
                                  <a:pt x="1286018" y="316895"/>
                                </a:lnTo>
                                <a:lnTo>
                                  <a:pt x="1299078" y="328780"/>
                                </a:lnTo>
                                <a:lnTo>
                                  <a:pt x="1312138" y="341854"/>
                                </a:lnTo>
                                <a:lnTo>
                                  <a:pt x="1324407" y="354928"/>
                                </a:lnTo>
                                <a:lnTo>
                                  <a:pt x="1336675" y="367606"/>
                                </a:lnTo>
                                <a:lnTo>
                                  <a:pt x="1332322" y="423863"/>
                                </a:lnTo>
                                <a:lnTo>
                                  <a:pt x="1318470" y="406827"/>
                                </a:lnTo>
                                <a:lnTo>
                                  <a:pt x="1304618" y="390584"/>
                                </a:lnTo>
                                <a:lnTo>
                                  <a:pt x="1289975" y="374737"/>
                                </a:lnTo>
                                <a:lnTo>
                                  <a:pt x="1274145" y="359286"/>
                                </a:lnTo>
                                <a:lnTo>
                                  <a:pt x="1258314" y="344231"/>
                                </a:lnTo>
                                <a:lnTo>
                                  <a:pt x="1242088" y="329969"/>
                                </a:lnTo>
                                <a:lnTo>
                                  <a:pt x="1225070" y="316103"/>
                                </a:lnTo>
                                <a:lnTo>
                                  <a:pt x="1208052" y="302633"/>
                                </a:lnTo>
                                <a:lnTo>
                                  <a:pt x="1189847" y="290351"/>
                                </a:lnTo>
                                <a:lnTo>
                                  <a:pt x="1171642" y="278070"/>
                                </a:lnTo>
                                <a:lnTo>
                                  <a:pt x="1153437" y="266580"/>
                                </a:lnTo>
                                <a:lnTo>
                                  <a:pt x="1134440" y="255884"/>
                                </a:lnTo>
                                <a:lnTo>
                                  <a:pt x="1114652" y="245187"/>
                                </a:lnTo>
                                <a:lnTo>
                                  <a:pt x="1094864" y="235679"/>
                                </a:lnTo>
                                <a:lnTo>
                                  <a:pt x="1074680" y="227359"/>
                                </a:lnTo>
                                <a:lnTo>
                                  <a:pt x="1054100" y="218643"/>
                                </a:lnTo>
                                <a:lnTo>
                                  <a:pt x="1106341" y="198438"/>
                                </a:lnTo>
                                <a:close/>
                                <a:moveTo>
                                  <a:pt x="545878" y="196850"/>
                                </a:moveTo>
                                <a:lnTo>
                                  <a:pt x="598488" y="217164"/>
                                </a:lnTo>
                                <a:lnTo>
                                  <a:pt x="577763" y="225130"/>
                                </a:lnTo>
                                <a:lnTo>
                                  <a:pt x="557835" y="233495"/>
                                </a:lnTo>
                                <a:lnTo>
                                  <a:pt x="538305" y="243055"/>
                                </a:lnTo>
                                <a:lnTo>
                                  <a:pt x="518775" y="253013"/>
                                </a:lnTo>
                                <a:lnTo>
                                  <a:pt x="500441" y="263369"/>
                                </a:lnTo>
                                <a:lnTo>
                                  <a:pt x="481709" y="274522"/>
                                </a:lnTo>
                                <a:lnTo>
                                  <a:pt x="463375" y="286471"/>
                                </a:lnTo>
                                <a:lnTo>
                                  <a:pt x="446236" y="298421"/>
                                </a:lnTo>
                                <a:lnTo>
                                  <a:pt x="428700" y="311566"/>
                                </a:lnTo>
                                <a:lnTo>
                                  <a:pt x="411960" y="325108"/>
                                </a:lnTo>
                                <a:lnTo>
                                  <a:pt x="395220" y="338651"/>
                                </a:lnTo>
                                <a:lnTo>
                                  <a:pt x="379676" y="352991"/>
                                </a:lnTo>
                                <a:lnTo>
                                  <a:pt x="364132" y="368127"/>
                                </a:lnTo>
                                <a:lnTo>
                                  <a:pt x="349385" y="383263"/>
                                </a:lnTo>
                                <a:lnTo>
                                  <a:pt x="335037" y="399594"/>
                                </a:lnTo>
                                <a:lnTo>
                                  <a:pt x="321087" y="415925"/>
                                </a:lnTo>
                                <a:lnTo>
                                  <a:pt x="317500" y="360957"/>
                                </a:lnTo>
                                <a:lnTo>
                                  <a:pt x="329457" y="347812"/>
                                </a:lnTo>
                                <a:lnTo>
                                  <a:pt x="341414" y="335465"/>
                                </a:lnTo>
                                <a:lnTo>
                                  <a:pt x="354567" y="323117"/>
                                </a:lnTo>
                                <a:lnTo>
                                  <a:pt x="367719" y="311566"/>
                                </a:lnTo>
                                <a:lnTo>
                                  <a:pt x="380872" y="299616"/>
                                </a:lnTo>
                                <a:lnTo>
                                  <a:pt x="394423" y="288463"/>
                                </a:lnTo>
                                <a:lnTo>
                                  <a:pt x="408373" y="277708"/>
                                </a:lnTo>
                                <a:lnTo>
                                  <a:pt x="422721" y="267352"/>
                                </a:lnTo>
                                <a:lnTo>
                                  <a:pt x="437069" y="256996"/>
                                </a:lnTo>
                                <a:lnTo>
                                  <a:pt x="451816" y="247436"/>
                                </a:lnTo>
                                <a:lnTo>
                                  <a:pt x="466962" y="237877"/>
                                </a:lnTo>
                                <a:lnTo>
                                  <a:pt x="482107" y="228715"/>
                                </a:lnTo>
                                <a:lnTo>
                                  <a:pt x="497651" y="219952"/>
                                </a:lnTo>
                                <a:lnTo>
                                  <a:pt x="513195" y="211986"/>
                                </a:lnTo>
                                <a:lnTo>
                                  <a:pt x="529536" y="204020"/>
                                </a:lnTo>
                                <a:lnTo>
                                  <a:pt x="545878" y="196850"/>
                                </a:lnTo>
                                <a:close/>
                                <a:moveTo>
                                  <a:pt x="1028700" y="25400"/>
                                </a:moveTo>
                                <a:lnTo>
                                  <a:pt x="1048147" y="30571"/>
                                </a:lnTo>
                                <a:lnTo>
                                  <a:pt x="1067197" y="36139"/>
                                </a:lnTo>
                                <a:lnTo>
                                  <a:pt x="1086247" y="42503"/>
                                </a:lnTo>
                                <a:lnTo>
                                  <a:pt x="1104900" y="49265"/>
                                </a:lnTo>
                                <a:lnTo>
                                  <a:pt x="1123553" y="56026"/>
                                </a:lnTo>
                                <a:lnTo>
                                  <a:pt x="1142207" y="63186"/>
                                </a:lnTo>
                                <a:lnTo>
                                  <a:pt x="1160066" y="71538"/>
                                </a:lnTo>
                                <a:lnTo>
                                  <a:pt x="1177925" y="79891"/>
                                </a:lnTo>
                                <a:lnTo>
                                  <a:pt x="1195388" y="88641"/>
                                </a:lnTo>
                                <a:lnTo>
                                  <a:pt x="1212850" y="97392"/>
                                </a:lnTo>
                                <a:lnTo>
                                  <a:pt x="1230313" y="106937"/>
                                </a:lnTo>
                                <a:lnTo>
                                  <a:pt x="1246982" y="116881"/>
                                </a:lnTo>
                                <a:lnTo>
                                  <a:pt x="1263650" y="127620"/>
                                </a:lnTo>
                                <a:lnTo>
                                  <a:pt x="1280319" y="138359"/>
                                </a:lnTo>
                                <a:lnTo>
                                  <a:pt x="1296194" y="149098"/>
                                </a:lnTo>
                                <a:lnTo>
                                  <a:pt x="1312069" y="160633"/>
                                </a:lnTo>
                                <a:lnTo>
                                  <a:pt x="1327547" y="172565"/>
                                </a:lnTo>
                                <a:lnTo>
                                  <a:pt x="1342629" y="184497"/>
                                </a:lnTo>
                                <a:lnTo>
                                  <a:pt x="1358107" y="197225"/>
                                </a:lnTo>
                                <a:lnTo>
                                  <a:pt x="1372791" y="209953"/>
                                </a:lnTo>
                                <a:lnTo>
                                  <a:pt x="1386682" y="223079"/>
                                </a:lnTo>
                                <a:lnTo>
                                  <a:pt x="1400572" y="237000"/>
                                </a:lnTo>
                                <a:lnTo>
                                  <a:pt x="1414463" y="250921"/>
                                </a:lnTo>
                                <a:lnTo>
                                  <a:pt x="1427957" y="264444"/>
                                </a:lnTo>
                                <a:lnTo>
                                  <a:pt x="1440657" y="279161"/>
                                </a:lnTo>
                                <a:lnTo>
                                  <a:pt x="1453754" y="293877"/>
                                </a:lnTo>
                                <a:lnTo>
                                  <a:pt x="1466454" y="309389"/>
                                </a:lnTo>
                                <a:lnTo>
                                  <a:pt x="1477963" y="324901"/>
                                </a:lnTo>
                                <a:lnTo>
                                  <a:pt x="1489473" y="340413"/>
                                </a:lnTo>
                                <a:lnTo>
                                  <a:pt x="1501379" y="356323"/>
                                </a:lnTo>
                                <a:lnTo>
                                  <a:pt x="1512094" y="372233"/>
                                </a:lnTo>
                                <a:lnTo>
                                  <a:pt x="1522413" y="388938"/>
                                </a:lnTo>
                                <a:lnTo>
                                  <a:pt x="1470026" y="380187"/>
                                </a:lnTo>
                                <a:lnTo>
                                  <a:pt x="1460501" y="366664"/>
                                </a:lnTo>
                                <a:lnTo>
                                  <a:pt x="1451373" y="353539"/>
                                </a:lnTo>
                                <a:lnTo>
                                  <a:pt x="1441451" y="340413"/>
                                </a:lnTo>
                                <a:lnTo>
                                  <a:pt x="1430735" y="327685"/>
                                </a:lnTo>
                                <a:lnTo>
                                  <a:pt x="1420416" y="315355"/>
                                </a:lnTo>
                                <a:lnTo>
                                  <a:pt x="1409701" y="302627"/>
                                </a:lnTo>
                                <a:lnTo>
                                  <a:pt x="1398985" y="290695"/>
                                </a:lnTo>
                                <a:lnTo>
                                  <a:pt x="1387872" y="278763"/>
                                </a:lnTo>
                                <a:lnTo>
                                  <a:pt x="1375966" y="267228"/>
                                </a:lnTo>
                                <a:lnTo>
                                  <a:pt x="1364457" y="255694"/>
                                </a:lnTo>
                                <a:lnTo>
                                  <a:pt x="1352154" y="244557"/>
                                </a:lnTo>
                                <a:lnTo>
                                  <a:pt x="1340247" y="233420"/>
                                </a:lnTo>
                                <a:lnTo>
                                  <a:pt x="1327944" y="223079"/>
                                </a:lnTo>
                                <a:lnTo>
                                  <a:pt x="1315244" y="212737"/>
                                </a:lnTo>
                                <a:lnTo>
                                  <a:pt x="1302544" y="202396"/>
                                </a:lnTo>
                                <a:lnTo>
                                  <a:pt x="1289844" y="192452"/>
                                </a:lnTo>
                                <a:lnTo>
                                  <a:pt x="1276350" y="182906"/>
                                </a:lnTo>
                                <a:lnTo>
                                  <a:pt x="1262857" y="173758"/>
                                </a:lnTo>
                                <a:lnTo>
                                  <a:pt x="1248966" y="164610"/>
                                </a:lnTo>
                                <a:lnTo>
                                  <a:pt x="1235472" y="155462"/>
                                </a:lnTo>
                                <a:lnTo>
                                  <a:pt x="1221582" y="147507"/>
                                </a:lnTo>
                                <a:lnTo>
                                  <a:pt x="1207294" y="139155"/>
                                </a:lnTo>
                                <a:lnTo>
                                  <a:pt x="1192610" y="130802"/>
                                </a:lnTo>
                                <a:lnTo>
                                  <a:pt x="1178322" y="123643"/>
                                </a:lnTo>
                                <a:lnTo>
                                  <a:pt x="1163241" y="116085"/>
                                </a:lnTo>
                                <a:lnTo>
                                  <a:pt x="1148557" y="108926"/>
                                </a:lnTo>
                                <a:lnTo>
                                  <a:pt x="1133475" y="102164"/>
                                </a:lnTo>
                                <a:lnTo>
                                  <a:pt x="1117997" y="95801"/>
                                </a:lnTo>
                                <a:lnTo>
                                  <a:pt x="1102916" y="89834"/>
                                </a:lnTo>
                                <a:lnTo>
                                  <a:pt x="1087041" y="84266"/>
                                </a:lnTo>
                                <a:lnTo>
                                  <a:pt x="1071166" y="78698"/>
                                </a:lnTo>
                                <a:lnTo>
                                  <a:pt x="1055291" y="73527"/>
                                </a:lnTo>
                                <a:lnTo>
                                  <a:pt x="1028700" y="25400"/>
                                </a:lnTo>
                                <a:close/>
                                <a:moveTo>
                                  <a:pt x="619125" y="25400"/>
                                </a:moveTo>
                                <a:lnTo>
                                  <a:pt x="594935" y="72333"/>
                                </a:lnTo>
                                <a:lnTo>
                                  <a:pt x="579073" y="77504"/>
                                </a:lnTo>
                                <a:lnTo>
                                  <a:pt x="563211" y="82674"/>
                                </a:lnTo>
                                <a:lnTo>
                                  <a:pt x="546952" y="89038"/>
                                </a:lnTo>
                                <a:lnTo>
                                  <a:pt x="531486" y="95004"/>
                                </a:lnTo>
                                <a:lnTo>
                                  <a:pt x="516020" y="101368"/>
                                </a:lnTo>
                                <a:lnTo>
                                  <a:pt x="500951" y="108130"/>
                                </a:lnTo>
                                <a:lnTo>
                                  <a:pt x="485882" y="115289"/>
                                </a:lnTo>
                                <a:lnTo>
                                  <a:pt x="470813" y="122846"/>
                                </a:lnTo>
                                <a:lnTo>
                                  <a:pt x="456140" y="130005"/>
                                </a:lnTo>
                                <a:lnTo>
                                  <a:pt x="441467" y="138358"/>
                                </a:lnTo>
                                <a:lnTo>
                                  <a:pt x="427191" y="146313"/>
                                </a:lnTo>
                                <a:lnTo>
                                  <a:pt x="412915" y="155063"/>
                                </a:lnTo>
                                <a:lnTo>
                                  <a:pt x="399036" y="163813"/>
                                </a:lnTo>
                                <a:lnTo>
                                  <a:pt x="385156" y="172961"/>
                                </a:lnTo>
                                <a:lnTo>
                                  <a:pt x="371277" y="182507"/>
                                </a:lnTo>
                                <a:lnTo>
                                  <a:pt x="358190" y="192053"/>
                                </a:lnTo>
                                <a:lnTo>
                                  <a:pt x="345104" y="201996"/>
                                </a:lnTo>
                                <a:lnTo>
                                  <a:pt x="332018" y="212338"/>
                                </a:lnTo>
                                <a:lnTo>
                                  <a:pt x="319328" y="222679"/>
                                </a:lnTo>
                                <a:lnTo>
                                  <a:pt x="307035" y="233418"/>
                                </a:lnTo>
                                <a:lnTo>
                                  <a:pt x="294741" y="244554"/>
                                </a:lnTo>
                                <a:lnTo>
                                  <a:pt x="282448" y="256089"/>
                                </a:lnTo>
                                <a:lnTo>
                                  <a:pt x="270948" y="267226"/>
                                </a:lnTo>
                                <a:lnTo>
                                  <a:pt x="259448" y="278760"/>
                                </a:lnTo>
                                <a:lnTo>
                                  <a:pt x="247948" y="291090"/>
                                </a:lnTo>
                                <a:lnTo>
                                  <a:pt x="236844" y="303022"/>
                                </a:lnTo>
                                <a:lnTo>
                                  <a:pt x="226137" y="315750"/>
                                </a:lnTo>
                                <a:lnTo>
                                  <a:pt x="215826" y="328477"/>
                                </a:lnTo>
                                <a:lnTo>
                                  <a:pt x="205516" y="341205"/>
                                </a:lnTo>
                                <a:lnTo>
                                  <a:pt x="195602" y="354728"/>
                                </a:lnTo>
                                <a:lnTo>
                                  <a:pt x="185688" y="367854"/>
                                </a:lnTo>
                                <a:lnTo>
                                  <a:pt x="176170" y="381377"/>
                                </a:lnTo>
                                <a:lnTo>
                                  <a:pt x="123825" y="390525"/>
                                </a:lnTo>
                                <a:lnTo>
                                  <a:pt x="134135" y="373820"/>
                                </a:lnTo>
                                <a:lnTo>
                                  <a:pt x="145239" y="357512"/>
                                </a:lnTo>
                                <a:lnTo>
                                  <a:pt x="156739" y="341205"/>
                                </a:lnTo>
                                <a:lnTo>
                                  <a:pt x="168239" y="325693"/>
                                </a:lnTo>
                                <a:lnTo>
                                  <a:pt x="180136" y="310181"/>
                                </a:lnTo>
                                <a:lnTo>
                                  <a:pt x="192826" y="295067"/>
                                </a:lnTo>
                                <a:lnTo>
                                  <a:pt x="205516" y="280351"/>
                                </a:lnTo>
                                <a:lnTo>
                                  <a:pt x="218602" y="265635"/>
                                </a:lnTo>
                                <a:lnTo>
                                  <a:pt x="232085" y="251316"/>
                                </a:lnTo>
                                <a:lnTo>
                                  <a:pt x="245965" y="237395"/>
                                </a:lnTo>
                                <a:lnTo>
                                  <a:pt x="259844" y="223872"/>
                                </a:lnTo>
                                <a:lnTo>
                                  <a:pt x="274517" y="210349"/>
                                </a:lnTo>
                                <a:lnTo>
                                  <a:pt x="289190" y="197621"/>
                                </a:lnTo>
                                <a:lnTo>
                                  <a:pt x="303862" y="184893"/>
                                </a:lnTo>
                                <a:lnTo>
                                  <a:pt x="319328" y="172961"/>
                                </a:lnTo>
                                <a:lnTo>
                                  <a:pt x="334794" y="160631"/>
                                </a:lnTo>
                                <a:lnTo>
                                  <a:pt x="350656" y="149495"/>
                                </a:lnTo>
                                <a:lnTo>
                                  <a:pt x="366518" y="138358"/>
                                </a:lnTo>
                                <a:lnTo>
                                  <a:pt x="383174" y="127619"/>
                                </a:lnTo>
                                <a:lnTo>
                                  <a:pt x="399829" y="116880"/>
                                </a:lnTo>
                                <a:lnTo>
                                  <a:pt x="416881" y="106936"/>
                                </a:lnTo>
                                <a:lnTo>
                                  <a:pt x="433933" y="97391"/>
                                </a:lnTo>
                                <a:lnTo>
                                  <a:pt x="451778" y="88640"/>
                                </a:lnTo>
                                <a:lnTo>
                                  <a:pt x="469227" y="79890"/>
                                </a:lnTo>
                                <a:lnTo>
                                  <a:pt x="487072" y="71140"/>
                                </a:lnTo>
                                <a:lnTo>
                                  <a:pt x="505710" y="63185"/>
                                </a:lnTo>
                                <a:lnTo>
                                  <a:pt x="523951" y="56026"/>
                                </a:lnTo>
                                <a:lnTo>
                                  <a:pt x="542193" y="48867"/>
                                </a:lnTo>
                                <a:lnTo>
                                  <a:pt x="561228" y="42105"/>
                                </a:lnTo>
                                <a:lnTo>
                                  <a:pt x="580263" y="36139"/>
                                </a:lnTo>
                                <a:lnTo>
                                  <a:pt x="599694" y="30570"/>
                                </a:lnTo>
                                <a:lnTo>
                                  <a:pt x="619125" y="25400"/>
                                </a:lnTo>
                                <a:close/>
                                <a:moveTo>
                                  <a:pt x="824315" y="0"/>
                                </a:moveTo>
                                <a:lnTo>
                                  <a:pt x="846110" y="792"/>
                                </a:lnTo>
                                <a:lnTo>
                                  <a:pt x="868300" y="1585"/>
                                </a:lnTo>
                                <a:lnTo>
                                  <a:pt x="889699" y="2774"/>
                                </a:lnTo>
                                <a:lnTo>
                                  <a:pt x="911097" y="4756"/>
                                </a:lnTo>
                                <a:lnTo>
                                  <a:pt x="932495" y="7530"/>
                                </a:lnTo>
                                <a:lnTo>
                                  <a:pt x="953497" y="10700"/>
                                </a:lnTo>
                                <a:lnTo>
                                  <a:pt x="974499" y="13871"/>
                                </a:lnTo>
                                <a:lnTo>
                                  <a:pt x="995500" y="18230"/>
                                </a:lnTo>
                                <a:lnTo>
                                  <a:pt x="1020861" y="63806"/>
                                </a:lnTo>
                                <a:lnTo>
                                  <a:pt x="1084263" y="178339"/>
                                </a:lnTo>
                                <a:lnTo>
                                  <a:pt x="1071187" y="183491"/>
                                </a:lnTo>
                                <a:lnTo>
                                  <a:pt x="1015710" y="204892"/>
                                </a:lnTo>
                                <a:lnTo>
                                  <a:pt x="847298" y="270679"/>
                                </a:lnTo>
                                <a:lnTo>
                                  <a:pt x="827882" y="277813"/>
                                </a:lnTo>
                                <a:lnTo>
                                  <a:pt x="808465" y="270679"/>
                                </a:lnTo>
                                <a:lnTo>
                                  <a:pt x="636883" y="203703"/>
                                </a:lnTo>
                                <a:lnTo>
                                  <a:pt x="581010" y="181906"/>
                                </a:lnTo>
                                <a:lnTo>
                                  <a:pt x="571500" y="178339"/>
                                </a:lnTo>
                                <a:lnTo>
                                  <a:pt x="630147" y="63409"/>
                                </a:lnTo>
                                <a:lnTo>
                                  <a:pt x="653130" y="18230"/>
                                </a:lnTo>
                                <a:lnTo>
                                  <a:pt x="673736" y="13871"/>
                                </a:lnTo>
                                <a:lnTo>
                                  <a:pt x="694738" y="10700"/>
                                </a:lnTo>
                                <a:lnTo>
                                  <a:pt x="716136" y="7530"/>
                                </a:lnTo>
                                <a:lnTo>
                                  <a:pt x="737534" y="4756"/>
                                </a:lnTo>
                                <a:lnTo>
                                  <a:pt x="758932" y="2774"/>
                                </a:lnTo>
                                <a:lnTo>
                                  <a:pt x="780726" y="1585"/>
                                </a:lnTo>
                                <a:lnTo>
                                  <a:pt x="802125" y="792"/>
                                </a:lnTo>
                                <a:lnTo>
                                  <a:pt x="8243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477" name="图片 227" descr="368075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03" y="53602"/>
                            <a:ext cx="1008" cy="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兴趣爱好图标" o:spid="_x0000_s1026" o:spt="203" style="position:absolute;left:0pt;margin-left:42.05pt;margin-top:193.7pt;height:114.7pt;width:511.25pt;z-index:-1303536640;mso-width-relative:page;mso-height-relative:page;" coordorigin="5139,53351" coordsize="10225,2294" o:gfxdata="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">
                <o:lock v:ext="edit" aspectratio="f"/>
                <v:shape id="KSO_Shape" o:spid="_x0000_s1026" o:spt="100" style="position:absolute;left:10465;top:53488;height:784;width:784;v-text-anchor:middle;" filled="t" stroked="f" coordsize="3473450,3473450" o:gfxdata="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5/8y/&#10;AAAA3AAAAA8AAAAAAAAAAQAgAAAAIgAAAGRycy9kb3ducmV2LnhtbFBLAQIUABQAAAAIAIdO4kAz&#10;LwWeOwAAADkAAAAQAAAAAAAAAAEAIAAAAA4BAABkcnMvc2hhcGV4bWwueG1sUEsFBgAAAAAGAAYA&#10;WwEAALgDAAAAAA==&#10;" path="m2443163,3025775l2576513,3257566,2553835,3270065,2530929,3281882,2507797,3293698,2484211,3305061,2460626,3316196,2437267,3326876,2413228,3337103,2389188,3347329,2364695,3356646,2340203,3366190,2315710,3375053,2290990,3383461,2265817,3391642,2240870,3399368,2215470,3406867,2190070,3414139,2164217,3420729,2138363,3426865,2112736,3433000,2086656,3438454,2060349,3443681,2034042,3448226,2007508,3452771,1980747,3456634,1954213,3460270,1927226,3463224,1900238,3465951,1873251,3468451,1846036,3470269,1818595,3471632,1791154,3472768,1763713,3473450,1763713,3206209,1786392,3205527,1809524,3204618,1832203,3203482,1855108,3201664,1877560,3199619,1900238,3197346,1922463,3194846,1944915,3191892,1967140,3188484,1989138,3184848,2011363,3180757,2033135,3176439,2054906,3171895,2076451,3167122,2097995,3161668,2119540,3156215,2140858,3150306,2161949,3143943,2183040,3137580,2203904,3130536,2224769,3123718,2245406,3116219,2265590,3108493,2286001,3100312,2306185,3092131,2326142,3083269,2346099,3074406,2365829,3065316,2385333,3055772,2404610,3046000,2424113,3036229,2443163,3025775xm1031838,3025775l1050882,3036001,1070154,3046000,1089652,3055772,1109150,3065316,1128648,3074406,1148826,3083269,1168551,3092131,1188956,3100312,1209361,3108493,1229540,3116219,1250171,3123718,1271030,3130536,1291888,3137580,1312747,3143943,1333832,3150306,1355144,3156215,1376909,3161668,1398448,3166895,1419986,3171895,1441752,3176439,1463517,3180757,1485509,3184848,1507728,3188484,1529947,3191665,1552166,3194619,1574611,3197346,1597057,3199619,1619956,3201664,1642402,3203482,1665301,3204618,1688426,3205527,1711325,3206209,1711325,3473450,1683665,3472768,1656458,3471632,1628798,3470269,1601592,3468451,1574611,3465951,1547631,3463224,1520878,3460270,1494125,3456634,1467145,3452771,1441072,3448226,1414545,3443681,1388245,3438454,1362172,3433000,1336326,3426865,1310706,3420729,1284860,3414139,1259467,3406867,1234301,3399368,1208908,3391642,1183968,3383461,1159256,3375053,1134770,3366190,1110057,3356646,1085798,3347329,1061765,3337103,1037732,3326876,1014153,3316196,990574,3305061,967222,3293698,944096,3281882,920970,3270065,898525,3257566,1031838,3025775xm2989335,2505075l3221038,2638819,3206982,2661526,3192699,2684006,3177735,2706485,3162545,2728284,3147355,2750083,3131712,2771654,3115615,2792772,3099292,2813889,3082515,2834552,3065511,2854989,3048281,2875198,3030824,2895407,3012913,2914935,2994549,2934236,2976185,2953309,2957368,2972383,2938324,2990776,2919053,3008941,2899329,3026880,2879605,3044818,2859427,3062076,2839022,3079106,2818391,3095909,2797307,3112258,2776222,3128380,2754684,3144047,2733146,3159715,2711155,3174929,2688937,3189688,2666719,3204221,2643820,3218299,2621149,3232150,2487613,3000313,2506657,2988959,2525475,2976925,2544292,2964890,2562656,2952401,2581020,2939685,2599157,2926742,2616841,2913345,2634752,2899948,2652209,2886324,2669439,2872246,2686443,2858168,2703447,2843408,2719997,2828876,2736320,2813662,2752417,2798448,2768287,2783008,2784157,2767113,2799574,2751218,2814764,2735096,2829727,2718747,2844464,2702171,2858973,2685368,2873256,2668111,2887086,2650854,2900916,2633369,2914292,2615431,2927442,2597719,2940591,2579554,2953287,2561161,2965530,2542769,2977772,2523922,2989335,2505075xm484773,2505075l496357,2523922,508395,2542769,520888,2561161,533607,2579554,546781,2597719,559955,2615431,573356,2633369,586985,2650854,601067,2668111,615149,2685368,629913,2702171,644450,2718747,659668,2735096,674886,2751218,690332,2767113,706231,2783008,722131,2798448,738257,2813662,754611,2828876,771192,2843408,788000,2858168,805262,2872246,822525,2886324,840014,2899948,857504,2913345,875675,2926742,893846,2939685,912244,2952401,930642,2964890,949494,2976925,968346,2988959,987426,3000313,853643,3232150,830702,3218299,807988,3204221,785502,3189688,763469,3174929,741437,3159715,719859,3144047,698281,3128380,677158,3112258,656034,3095909,635365,3079106,614695,3062076,594707,3044818,574719,3026880,555185,3008941,535879,2990776,516799,2972383,497720,2953309,479549,2934236,461151,2914935,443207,2895407,425491,2875198,408228,2854989,391193,2834552,374612,2813889,358258,2792772,342132,2771654,326232,2750083,310787,2728284,296023,2706485,281032,2684006,266722,2661526,252413,2638819,484773,2505075xm2089605,2413000l2365376,2891688,2348367,2900776,2331358,2909636,2314123,2918042,2296887,2926448,2279198,2934400,2261735,2942352,2244046,2950076,2226130,2957346,2208214,2964616,2190071,2971205,2171701,2977566,2153331,2984154,2134735,2990061,2116139,2995741,2097542,3001194,2078719,3006419,2059669,3011417,2040619,3016188,2021342,3020732,2002065,3024594,1982788,3028683,1963285,3032091,1943554,3035272,1924051,3038225,1904094,3040725,1884363,3043224,1864633,3045268,1844449,3046859,1824265,3048449,1804081,3049812,1783897,3050494,1763713,3051175,1763713,2499105,1774599,2498651,1785485,2497969,1796370,2497288,1807256,2496379,1817915,2495243,1828801,2494107,1839460,2492517,1850119,2491153,1860778,2489563,1871437,2487518,1881869,2485928,1892301,2483656,1902733,2481384,1913165,2479112,1923597,2476386,1933803,2473887,1953987,2468207,1974171,2461846,1994128,2455030,2013858,2447533,2033135,2440036,2052185,2431403,2071008,2422542,2089605,2413000xm1385331,2413000l1403920,2422542,1422736,2431403,1441779,2440036,1461048,2447533,1480771,2455030,1500721,2461846,1520897,2468207,1541074,2473887,1551275,2476386,1561703,2479112,1572132,2481384,1582560,2483656,1592988,2485928,1603644,2487518,1614072,2489563,1624727,2491153,1635382,2492517,1646036,2494107,1656918,2495243,1667800,2496379,1678455,2497288,1689336,2497969,1700218,2498651,1711326,2499105,1711326,3051175,1691150,3050494,1670747,3049812,1650344,3048449,1630394,3046859,1610218,3045268,1590494,3043224,1570545,3040725,1550822,3038225,1531326,3035272,1511603,3032091,1492106,3028683,1472837,3024594,1453341,3020732,1434298,3016188,1415255,3011417,1396212,3006419,1377396,3001194,1358807,2995741,1340217,2990061,1321628,2984154,1303265,2977566,1284902,2971205,1266766,2964616,1248630,2957346,1230947,2950076,1213265,2942352,1195582,2934400,1178126,2926448,1160670,2918042,1143668,2909636,1126439,2900776,1109663,2891688,1385331,2413000xm2376715,2152650l2854325,2428159,2843666,2444698,2833007,2461238,2821895,2477551,2810556,2493638,2798990,2509724,2787423,2525357,2775404,2541217,2763384,2556624,2750911,2572031,2738211,2586758,2725284,2601938,2712131,2616665,2698977,2630939,2685370,2645213,2671763,2659486,2657929,2673307,2643868,2686901,2629354,2700269,2614840,2713637,2600098,2726778,2585357,2739466,2570163,2752153,2554741,2764388,2539320,2776623,2523898,2788405,2508023,2800413,2491922,2811741,2475820,2822843,2459265,2834172,2442709,2844820,2425927,2855469,2408918,2865438,2133600,2388962,2142672,2383298,2151743,2377634,2160588,2371516,2169659,2365626,2178277,2359508,2186895,2352938,2195513,2346820,2203904,2340250,2212522,2333679,2220686,2327109,2237015,2313062,2252890,2298788,2268538,2284061,2283506,2269107,2298247,2253700,2312307,2237840,2326141,2221527,2339522,2204761,2352448,2187769,2364922,2170323,2376715,2152650xm1096432,2152650l1108682,2170323,1121160,2187769,1133864,2204761,1147021,2221527,1161086,2237840,1175152,2253700,1189897,2269107,1204870,2284061,1220523,2298788,1236403,2313062,1252737,2327109,1269297,2340250,1277691,2346820,1286538,2352938,1295159,2359508,1303780,2365626,1312854,2371516,1321701,2377634,1330549,2383298,1339850,2388962,1064218,2865438,1047204,2855469,1030644,2844820,1013856,2834172,997522,2822843,981416,2811741,965309,2800413,949429,2788405,933776,2776623,918576,2764388,903150,2752153,887950,2739466,872978,2726778,858232,2713637,843940,2700269,829421,2686901,815356,2673307,801518,2659486,787680,2645213,774068,2630939,760910,2616665,747753,2601938,735049,2586758,722345,2572031,709868,2556624,697844,2541217,685821,2525357,674251,2509724,662454,2493638,651338,2477551,640222,2461238,629560,2444698,619125,2428159,1096432,2152650xm1814920,1938337l2011363,2278589,1997089,2285385,1982814,2291954,1968313,2298297,1953586,2303960,1938405,2309397,1923451,2314607,1908044,2319364,1892636,2323668,1877002,2327520,1861142,2330917,1845281,2334315,1829194,2337034,1812881,2339299,1796567,2340885,1780253,2342471,1763713,2343150,1763713,1950797,1770284,1950117,1776855,1948984,1783426,1947625,1789996,1946266,1796114,1944454,1802458,1942415,1808802,1940376,1814920,1938337xm1659939,1938337l1666051,1940376,1672163,1942415,1678501,1944454,1684840,1946266,1691405,1947625,1697969,1948984,1704760,1950117,1711325,1950797,1711325,2343150,1694800,2342471,1678275,2340885,1661976,2339299,1645451,2337034,1629379,2334315,1613533,2331371,1597686,2327520,1582293,2323895,1566900,2319364,1551507,2314607,1536340,2309623,1521399,2303960,1506685,2298297,1492198,2292180,1477710,2285385,1463675,2278589,1659939,1938337xm1901647,1876425l2243138,2073276,2233829,2086883,2224293,2100036,2214302,2112736,2203858,2125210,2193413,2137683,2182514,2149702,2171162,2161495,2159582,2172835,2147775,2183947,2135514,2194833,2123253,2205265,2110538,2215470,2097369,2225449,2084200,2234747,2070576,2244045,2056953,2252663,1860550,1913165,1866227,1909309,1871676,1904774,1876898,1900691,1882120,1895929,1887116,1891166,1892111,1886404,1896879,1881415,1901647,1876425xm1573391,1876425l1578159,1881415,1582927,1886404,1587695,1891393,1592918,1896156,1597913,1900691,1603135,1905000,1608585,1909309,1614488,1913165,1418085,2252663,1404462,2244045,1390838,2234747,1377669,2225449,1364500,2215470,1351785,2205265,1339297,2194833,1327263,2183947,1315229,2172835,1303876,2161495,1292523,2149702,1281625,2137683,1271180,2125436,1260736,2112736,1250745,2100036,1241209,2086883,1231900,2073276,1573391,1876425xm3206750,1778000l3473450,1778000,3472316,1805887,3471182,1833547,3469368,1861207,3467100,1888414,3464832,1915621,3461657,1942828,3458255,1969581,3454627,1996788,3450091,2023541,3445555,2050067,3440339,2076594,3435123,2102667,3429227,2128967,3423104,2155040,3416300,2180886,3409496,2206733,3402012,2232126,3394302,2257519,3386138,2282685,3377746,2307851,3368902,2332791,3359604,2357277,3349852,2381989,3340100,2406249,3329668,2430508,3319009,2454314,3308123,2478120,3296557,2501699,3284764,2525052,3272745,2548177,3260498,2571303,3247571,2593975,3016250,2460436,3026909,2441391,3037341,2422346,3047547,2402621,3057072,2383123,3066823,2363625,3076122,2343447,3084966,2323268,3093584,2303317,3101975,2282912,3110140,2262507,3117850,2241648,3125334,2220790,3132591,2199931,3139168,2178846,3145971,2157534,3152095,2136222,3157991,2114683,3163434,2093145,3168650,2071379,3173639,2049387,3178402,2027395,3182711,2005403,3186566,1982958,3190195,1960739,3193596,1938293,3196545,1915621,3199039,1893175,3201307,1870276,3203121,1847151,3204709,1824478,3205843,1801353,3206750,1778000xm2498926,1778000l3051175,1778000,3050493,1798630,3049584,1819033,3047994,1839436,3046175,1859613,3044357,1880016,3041857,1899965,3039358,1919915,3036403,1939865,3032994,1959588,3029358,1979311,3025722,1998807,3021404,2018530,3017086,2037799,3012540,2056842,3007541,2076112,3002086,2095381,2996632,2114198,2990950,2133014,2984587,2151603,2978224,2170193,2971633,2188782,2964815,2207145,2957543,2225281,2950043,2243190,2942316,2261100,2934362,2279009,2926180,2296465,2917772,2314148,2909136,2331604,2900272,2348606,2890955,2365609,2881637,2382838,2403475,2107397,2413475,2088807,2423247,2069764,2432110,2050721,2440746,2031225,2444837,2021250,2448701,2011275,2452564,2001301,2456200,1991326,2459609,1981351,2463245,1970923,2466427,1960721,2469382,1950293,2472336,1940091,2475290,1929663,2477790,1919008,2480517,1908580,2482790,1897925,2485063,1887270,2487108,1876615,2488926,1865733,2490744,1855079,2492562,1844197,2493926,1833315,2495290,1822434,2496426,1811325,2497562,1800444,2498244,1789109,2498926,1778000xm1949419,1778000l2343150,1778000,2341792,1795189,2339754,1811700,2337490,1828437,2334773,1844721,2331603,1861232,2327981,1877516,2323905,1893348,2319603,1909180,2314622,1925012,2309415,1940166,2303754,1955545,2297415,1970699,2291075,1985626,2284057,2000101,2277038,2014803,2269340,2028825,1930400,1833412,1933796,1827080,1936740,1820294,1939457,1813509,1941947,1806724,1943985,1799487,1946249,1792701,1948060,1785464,1949419,1778000xm1130300,1778000l1525535,1778000,1527127,1785504,1528719,1792781,1530993,1799603,1533267,1806880,1535769,1813702,1538498,1820524,1541454,1827346,1544638,1833713,1204435,2030413,1196703,2016087,1189426,2001534,1182604,1986753,1176009,1971744,1169869,1956509,1164184,1941045,1158953,1925810,1153950,1909892,1149402,1893974,1145536,1878056,1141898,1861683,1138486,1845083,1135758,1828710,1133483,1811883,1131664,1795283,1130300,1778000xm423863,1778000l974952,1778000,975406,1789109,976313,1800444,977447,1811325,978581,1822434,979715,1833315,981302,1844197,982890,1855079,984478,1865733,986519,1876615,988786,1887270,991054,1897925,993095,1908580,995590,1919008,998311,1929663,1001033,1940091,1004208,1950293,1007383,1960721,1010558,1970923,1013960,1981351,1017588,1991326,1021217,2001301,1024845,2011275,1028928,2021250,1032783,2031225,1037092,2040973,1041401,2050721,1050472,2069764,1059997,2088807,1069976,2107397,593045,2382838,583747,2365609,574449,2348606,565604,2331604,556986,2314148,548368,2296465,540204,2279009,532266,2261100,524556,2243190,517299,2225281,510041,2207145,503011,2188782,496661,2170193,490311,2151603,483961,2133014,478291,2114198,472849,2095381,467406,2076112,462416,2056842,457881,2037799,453572,2018530,449263,1998807,445634,1979311,441779,1959588,438604,1939865,435882,1919915,433161,1899965,430666,1880016,428625,1859613,427038,1839436,425450,1819033,424543,1798630,423863,1778000xm1588,1778000l268288,1778000,268968,1801353,270329,1824478,271690,1847151,273731,1870276,275998,1893175,278493,1915621,281441,1938293,284616,1960739,288472,1982958,292327,2005403,296636,2027395,301398,2049387,306161,2071379,311377,2093145,316820,2114683,322943,2136222,329066,2157534,335643,2178846,342447,2199931,349704,2220790,356961,2241648,364898,2262507,372836,2282912,381454,2303317,390072,2323268,398916,2343447,408215,2363625,417740,2383123,427491,2402621,437697,2422346,448129,2441391,458788,2460436,227466,2593975,214540,2571303,202066,2548177,190273,2525052,178254,2501699,166915,2478120,156029,2454314,145370,2430508,134938,2406249,124959,2381989,115434,2357277,106136,2332564,97291,2307851,88900,2282685,80736,2257519,73025,2232126,65541,2206733,58511,2180886,51934,2155040,45811,2128967,39688,2102667,34472,2076594,29256,2050067,24947,2023541,20411,1996788,16782,1969581,13154,1942601,10206,1915621,7711,1888414,5443,1861207,3856,1833547,2495,1805887,1588,1778000xm1736726,1598612l1743971,1598839,1750763,1599291,1757782,1600197,1764348,1601556,1771141,1602914,1777707,1604952,1784273,1606989,1790386,1609480,1796499,1612423,1802612,1615367,1808273,1618537,1813933,1622386,1819367,1626008,1824574,1630310,1829555,1634612,1834310,1639140,1838838,1643895,1843140,1649102,1847216,1654310,1851291,1659744,1854687,1665178,1858310,1671065,1861253,1676951,1863970,1682838,1866461,1689404,1868725,1695744,1870310,1702310,1872121,1708876,1873253,1715895,1874159,1722687,1874612,1729706,1874838,1736951,1874612,1743744,1874159,1750989,1873253,1757781,1872121,1764574,1870310,1771366,1868725,1777706,1866461,1784272,1863970,1790611,1861253,1796498,1858310,1802385,1854687,1808498,1851291,1813932,1847216,1819366,1843140,1824573,1838838,1829781,1834310,1834309,1829555,1838837,1824574,1843366,1819367,1847215,1813933,1851290,1808273,1854913,1802612,1858083,1796499,1861252,1790386,1864196,1784273,1866686,1777707,1868498,1771141,1870535,1764348,1872120,1757782,1873252,1750763,1874158,1743971,1874837,1736726,1874837,1729481,1874837,1722688,1874158,1715669,1873252,1708877,1872120,1702311,1870535,1695518,1868498,1689179,1866686,1683066,1864196,1676726,1861252,1670839,1858083,1665179,1854913,1659519,1851290,1654085,1847215,1648877,1843366,1643896,1838837,1638915,1834309,1634387,1829781,1630085,1824573,1626009,1819366,1622160,1813932,1618538,1808498,1615141,1802385,1612198,1796498,1609481,1790611,1606991,1784272,1604726,1777706,1602915,1771366,1601330,1764574,1599972,1757781,1599292,1750989,1598840,1743744,1598613,1736951,1598840,1729706,1599292,1722687,1599972,1715895,1601330,1708876,1602915,1702310,1604726,1695744,1606991,1689404,1609481,1682838,1612198,1676951,1615141,1671065,1618538,1665178,1622160,1659744,1626009,1654310,1630085,1649102,1634387,1643895,1638915,1639140,1643896,1634612,1648877,1630310,1654085,1626008,1659519,1622386,1665179,1618537,1670839,1615367,1676726,1612423,1683066,1609480,1689179,1606989,1695518,1604952,1702311,1602914,1708877,1601556,1715669,1600197,1722688,1599291,1729481,1598839,1736726,1598612xm2282232,1468437l2289051,1483100,2295870,1497989,2302234,1512879,2307916,1528219,2313371,1543785,2318599,1559576,2323145,1575593,2327236,1591610,2331328,1607853,2334510,1624096,2337465,1640790,2339738,1657483,2341783,1674177,2343147,1691322,2344284,1708467,2344738,1725612,1952199,1725612,1951745,1717717,1950608,1709821,1949699,1701925,1948108,1694255,1946744,1686585,1944698,1678915,1942425,1671470,1939925,1664477,2282232,1468437xm1192596,1468437l1533525,1664251,1531259,1671470,1528994,1678915,1526955,1686585,1525370,1694255,1524010,1701925,1522878,1709821,1521972,1717717,1521519,1725612,1130300,1725612,1130753,1708242,1131659,1691322,1133245,1674177,1135283,1657483,1137322,1640790,1140494,1624096,1143665,1607627,1147290,1591610,1151594,1575368,1156351,1559576,1161108,1543785,1166998,1528219,1172661,1512879,1179004,1497989,1185800,1483100,1192596,1468437xm2069990,1228725l2084059,1238222,2097901,1248172,2111516,1258574,2124677,1269202,2137612,1280056,2150319,1291362,2162346,1302894,2174600,1315105,2186172,1327542,2197518,1339979,2208411,1352868,2219076,1366210,2229287,1379778,2239045,1393797,2248575,1407817,2257425,1422063,1918180,1617663,1913188,1610879,1908196,1604096,1902977,1597311,1897531,1591206,1891858,1585327,1885958,1579447,1879604,1573794,1873250,1568593,2069990,1228725xm1405048,1228725l1601788,1568593,1595207,1573794,1589080,1579447,1583180,1585101,1577507,1591206,1572061,1597311,1566842,1604096,1561850,1610879,1557085,1617663,1217613,1422063,1226463,1407817,1235993,1393797,1245751,1379778,1255962,1366210,1266627,1352868,1277520,1339979,1288639,1327542,1300438,1315105,1312238,1302894,1324719,1291362,1337426,1280056,1350134,1269202,1363295,1258574,1377137,1248172,1390979,1238222,1405048,1228725xm1763713,1128712l1781176,1129848,1798638,1131438,1816101,1133482,1833337,1135981,1850346,1138707,1867355,1142114,1884137,1146203,1900465,1150519,1916794,1155290,1933122,1160514,1948998,1166193,1964873,1172554,1980294,1178914,1995715,1185956,2010683,1193225,2025651,1200949,1829481,1541462,1821997,1538054,1814060,1534874,1805669,1531921,1797504,1529422,1789113,1527151,1780722,1525106,1772331,1523516,1763713,1522380,1763713,1128712xm1711326,1128712l1711326,1522380,1702489,1523516,1694105,1525106,1685722,1527151,1677111,1529422,1668954,1531921,1661023,1534874,1653093,1538054,1645162,1541462,1449388,1200949,1464116,1193225,1479298,1185956,1494706,1178914,1510340,1172554,1525749,1166193,1542063,1160514,1558151,1155290,1574465,1150519,1591006,1146203,1607548,1142114,1624542,1138707,1641537,1135981,1658757,1133482,1676205,1131438,1693426,1129848,1711326,1128712xm2894521,1114425l2903576,1131622,2912179,1148820,2921007,1166470,2929383,1184120,2937533,1201770,2945230,1219646,2952927,1237749,2960171,1255851,2967189,1274180,2974207,1292283,2980545,1310838,2986658,1329845,2992770,1348627,2998430,1367408,3003863,1386416,3009069,1405650,3013597,1424658,3018351,1444344,3022652,1463578,3026501,1483265,3030349,1502951,3033745,1522638,3036688,1542777,3039631,1562463,3042121,1582603,3044385,1602968,3046196,1623107,3047781,1643473,3049139,1664064,3050044,1684430,3050497,1705022,3051176,1725613,2501071,1725613,2500619,1714525,2500166,1702985,2499713,1691897,2499034,1680809,2498355,1669722,2497223,1658634,2496091,1647320,2494506,1636458,2493148,1625370,2491337,1614509,2489526,1603873,2487715,1593012,2485451,1582150,2483187,1571515,2480697,1560879,2478207,1550471,2475490,1539835,2472547,1529426,2469604,1519017,2466435,1508608,2463039,1498199,2459644,1488017,2456248,1477834,2452399,1467878,2448551,1457921,2444476,1447965,2440401,1438008,2436100,1428278,2431572,1418548,2427271,1408818,2422517,1399314,2417763,1389584,2894521,1114425xm579379,1114425l1057275,1389584,1052734,1399314,1047967,1408592,1043426,1418548,1039112,1428278,1034799,1438008,1030485,1447738,1026626,1457921,1022539,1467878,1018907,1477834,1015501,1488017,1011869,1498199,1008691,1508608,1005512,1519017,1002561,1529426,999609,1539835,996885,1550244,994388,1560879,991890,1571515,989620,1582150,987350,1593012,985307,1603647,983717,1614509,981901,1625370,980539,1636458,978950,1647320,978042,1658634,976680,1669722,975998,1680809,975317,1691897,974636,1702985,974182,1714525,973955,1725613,422275,1725613,422729,1705022,423410,1684430,424318,1664064,425453,1643473,427269,1623107,429086,1602968,431356,1582603,433853,1562463,436805,1542777,439756,1522638,443161,1502951,446794,1483265,450880,1463578,455194,1444344,459735,1424658,464502,1405650,469724,1386416,475172,1367408,480848,1348627,486751,1329845,493108,1310838,499692,1292283,506502,1274180,513313,1255851,520805,1237749,528524,1219646,536243,1201770,544416,1184120,552816,1166470,561444,1148820,570298,1131622,579379,1114425xm3260390,901700l3272869,924832,3284895,947964,3296694,971550,3308039,995136,3319157,1018948,3329821,1042987,3340032,1067254,3350242,1091746,3359545,1116466,3369075,1141186,3377924,1166132,3386320,1191305,3394488,1216479,3402203,1242105,3409691,1267959,3416725,1293586,3423078,1319439,3429658,1345747,3435331,1372054,3440776,1398361,3445768,1424895,3450306,1451656,3454617,1478416,3458248,1505404,3461651,1532391,3464601,1559606,3467324,1587273,3469366,1614488,3470954,1642156,3472316,1669824,3472996,1697719,3473450,1725613,3206614,1725613,3206387,1702254,3205706,1678895,3204572,1655990,3203210,1632858,3201395,1609726,3199126,1587047,3196630,1564141,3193907,1541236,3190731,1518784,3187327,1496332,3183243,1473881,3179386,1451882,3174621,1429431,3169856,1407659,3164637,1385661,3159191,1364116,3153292,1342345,3147166,1321027,3140586,1299255,3134005,1278391,3126745,1257300,3119484,1236209,3111542,1215571,3103601,1194707,3095432,1174296,3086810,1154113,3077961,1133702,3068658,1113745,3059355,1093787,3049371,1074284,3039388,1054554,3028950,1035277,3260390,901700xm213060,901700l444500,1035277,434289,1054554,424079,1074284,414095,1093787,404792,1113745,395489,1133702,386640,1154113,378018,1174296,369622,1194707,361908,1215571,354193,1236209,346705,1257300,339444,1278391,332864,1299255,326284,1321027,320158,1342345,314258,1364116,308813,1385661,303594,1407659,298829,1429431,294291,1451882,290207,1473881,286123,1496332,282719,1518784,279542,1541236,276820,1564141,274324,1587047,272055,1609726,270239,1632858,268878,1655990,267744,1678895,267063,1702254,266836,1725613,0,1725613,454,1697719,1134,1669824,2496,1642156,4084,1614488,6126,1587273,8849,1559606,11799,1532391,14975,1505404,18833,1478416,22917,1451656,27682,1424895,32674,1398361,38119,1371827,43792,1345747,50372,1319439,56725,1293359,63759,1267732,71020,1242105,78735,1216479,86903,1191305,95525,1166132,104374,1141186,113677,1116466,123207,1091746,133418,1067254,143628,1042987,154293,1018948,165411,995136,176756,971550,188328,947964,200581,924832,213060,901700xm2423486,615950l2440484,626612,2457256,637501,2474028,648617,2490573,660187,2506891,671757,2522983,683553,2538848,695803,2554713,708280,2570124,720531,2585763,733462,2600721,746619,2615680,760004,2630411,773388,2645143,787000,2659195,801292,2673474,815357,2687525,829649,2701124,844394,2714496,858913,2727868,874113,2741013,889312,2753705,904738,2766171,920164,2778636,936044,2790875,952151,2802660,968485,2814446,984818,2825551,1001152,2836657,1017940,2847535,1034954,2858188,1051968,2868613,1068982,2391983,1344613,2386317,1335312,2380197,1325784,2374305,1316709,2368185,1307408,2361613,1298334,2355267,1289260,2348921,1280412,2342121,1271792,2335549,1262718,2328523,1254324,2321270,1245930,2314244,1237537,2306992,1229143,2299512,1220976,2292033,1213036,2284327,1205096,2276622,1197156,2268916,1189443,2260983,1181730,2252597,1174244,2244438,1166757,2236279,1159498,2227893,1152465,2219281,1145433,2210895,1138627,2202056,1131595,2193217,1124789,2184378,1118437,2175312,1112085,2166246,1105733,2157181,1099608,2147888,1093483,2423486,615950xm1050946,615950l1327151,1093483,1317838,1099608,1308752,1105506,1299439,1112085,1290581,1118437,1281722,1124789,1272637,1131595,1264005,1138173,1255601,1145206,1246969,1152465,1238338,1159498,1230161,1166757,1221984,1174244,1213807,1181730,1205857,1189443,1198134,1197156,1190184,1205096,1182915,1213036,1175192,1220976,1167697,1229143,1160428,1237537,1153387,1245703,1146345,1254324,1139304,1262718,1132490,1271565,1125675,1280412,1119315,1289260,1112728,1298334,1106368,1307408,1100235,1316709,1094103,1325784,1088197,1335312,1082518,1344613,604838,1068982,615286,1051968,625962,1034954,636865,1017940,647995,1001152,659352,984818,671163,968485,682748,951924,695013,936044,707279,920164,719999,904738,732946,889312,745893,874113,759295,858913,772696,844394,786325,829649,800407,815357,814717,801292,829027,787000,843337,773388,858329,759777,873093,746619,888539,733462,903984,720531,919430,708054,935330,695803,951230,683553,967584,671757,983711,660187,1000293,648617,1017101,637501,1034137,626612,1050946,615950xm1763713,422275l1784320,422956,1805154,423637,1825761,424771,1846368,426587,1866749,428402,1887356,430445,1907736,432941,1927664,435665,1948045,438842,1968199,442246,1987900,445877,2007602,449962,2027529,454274,2047004,458813,2066479,463806,2085954,469026,2104976,474472,2124224,480146,2143246,486047,2162268,492628,2181063,498982,2199632,506018,2217975,513053,2236318,520542,2254434,528258,2272550,536201,2290666,544372,2308556,552768,2325992,561619,2343656,570470,2360866,580002,2378076,589307,2102938,1066800,2093653,1061580,2083916,1056587,2073952,1051595,2064441,1046829,2054477,1042063,2044513,1037751,2034549,1033439,2024585,1029354,2014395,1025269,2003978,1021411,1993788,1017553,1983371,1013922,1972954,1010290,1962311,1006886,1951668,1003936,1941025,1000759,1930382,998035,1919738,995312,1908869,992589,1897999,990319,1887129,988050,1876260,985780,1865164,983738,1854067,982149,1842745,980334,1831649,979199,1820553,977610,1809230,976703,1797907,975568,1786358,974660,1775036,974206,1763713,973752,1763713,422275xm1711325,422275l1711325,973752,1699751,974206,1688403,974660,1676828,975568,1665481,976703,1654360,977610,1643012,979199,1631665,980334,1620544,982149,1609423,983738,1598302,985780,1587409,988050,1576515,990319,1565394,992589,1554500,995312,1543834,998035,1533167,1000759,1522500,1003936,1511833,1006886,1501166,1010290,1490727,1013922,1480514,1017553,1470301,1021411,1459861,1025269,1449648,1029354,1439662,1033439,1429449,1037751,1419690,1042063,1409704,1046829,1399945,1051595,1390187,1056587,1380428,1061580,1370896,1066800,1095375,589307,1112850,580002,1130099,570470,1147574,561619,1165276,552768,1183206,544372,1201135,536201,1219064,528258,1237447,520542,1255830,513053,1274214,506018,1293051,498982,1311661,492628,1330725,486047,1349562,480146,1369080,474472,1388144,469026,1407662,463806,1426953,458813,1446925,454274,1466443,449962,1486415,445877,1506386,442246,1526358,438842,1546557,435665,1566756,432941,1587409,430445,1607608,428402,1628260,426587,1648913,424771,1669793,423637,1690219,422956,1711325,422275xm2635436,249237l2658561,263289,2681232,278021,2703904,292980,2726122,307938,2748113,323577,2770105,339442,2791643,355761,2812954,372080,2833812,389078,2854443,406303,2875074,423755,2895252,441660,2914976,459565,2934700,477924,2954198,496736,2973015,516001,2991833,535266,3010423,554757,3028561,574702,3046244,594647,3063928,615272,3080932,635897,3097936,656975,3114486,678280,3130809,699585,3146679,721343,3162323,743328,3177739,765766,3192476,788204,3207212,810869,3221495,833760,3235325,857105,3004302,990600,2992286,971108,2980497,952070,2968254,932805,2955558,913993,2942635,895408,2929939,876823,2916563,858918,2902733,840786,2888677,822881,2874621,805202,2860111,787977,2845601,770752,2830411,753980,2815448,737435,2800031,720890,2784161,704798,2768291,688932,2752194,673067,2735644,657655,2718867,642470,2702090,627284,2685086,612779,2667629,598500,2650172,584221,2632262,570169,2614124,556570,2595987,543425,2577623,530279,2558806,517361,2539988,504668,2520944,492656,2501900,480644,2635436,249237xm839685,249237l973138,480644,953879,492656,934847,504668,916041,517361,897462,530279,878882,543425,860756,556570,842630,570169,824731,584221,807284,598500,789838,612779,772845,627284,755852,642470,739312,657655,722998,673067,706685,688932,690825,704798,675191,720890,659557,737435,644377,753980,629649,770752,614695,787977,600421,805202,586373,822881,572326,840786,558731,858918,545363,876823,532222,895408,519307,913993,507072,932805,494610,952070,482828,971108,471046,990600,239713,857105,253760,833760,268035,810869,282536,787977,297490,765766,312897,743328,328530,721343,344391,699585,360704,678053,377244,656975,394011,635897,411457,615272,428677,594647,446576,574702,464929,554757,483281,535266,502087,516001,521120,496736,540378,477924,560091,459565,579803,441660,600194,423755,620360,406303,641205,389078,662276,372080,683574,355761,705099,339442,726624,323577,748828,307938,771259,292980,793917,278021,816574,263289,839685,249237xm1763713,0l1791577,906,1819668,1811,1847305,3397,1875169,5208,1902580,7699,1929991,10416,1957629,13813,1984813,17436,2011771,21286,2038729,26041,2065460,30797,2091965,36231,2118470,41892,2144975,48233,2171253,54573,2197305,61593,2222903,68613,2248728,76539,2274327,84464,2299473,92843,2324845,101901,2349764,110959,2374456,120696,2399375,130659,2423841,140850,2448081,151492,2472094,162815,2495880,174137,2519666,185686,2543000,197914,2566106,210369,2589213,223050,2455783,454025,2436527,443382,2416819,433192,2397337,423002,2377401,413038,2357466,403301,2337078,394243,2316916,385412,2296301,376580,2275686,368202,2254845,360276,2233777,352350,2212936,344878,2191641,338084,2169894,331064,2148373,324724,2126852,318383,2105104,312722,2083130,307288,2060929,302079,2038729,297098,2016528,292795,1993875,288493,1971447,284869,1948567,281246,1925914,278302,1903033,275359,1879927,273094,1857046,270830,1833713,269471,1810380,267886,1786820,266980,1763713,266527,1763713,0xm1711326,0l1711326,266527,1687728,266980,1664356,267886,1640984,269471,1617612,270830,1594467,273094,1571549,275359,1548631,278302,1525940,281246,1503022,284869,1480558,288493,1457867,292795,1435630,297098,1413166,302079,1391155,307288,1369372,312722,1347362,318383,1325578,324724,1304022,331064,1282465,338084,1261136,344878,1240033,352350,1218930,360276,1198282,368202,1177633,376580,1156984,385412,1136562,394243,1116367,403301,1096172,413038,1076431,422775,1056463,432739,1037175,443155,1017661,454025,884238,223050,907156,210369,930527,197914,953899,185686,977725,174137,1001550,162815,1025603,151492,1049882,140850,1074389,130659,1099122,120696,1124082,110959,1149042,101901,1174229,92843,1199643,84464,1225284,76539,1250925,68613,1276793,61593,1302887,54573,1329209,48233,1355757,41892,1382306,36231,1408854,30797,1435630,26041,1462632,21286,1489634,17436,1516864,13813,1544547,10416,1572003,7699,1599459,5208,1627369,3397,1655052,1811,1683189,906,1711326,0xe">
                  <v:path o:connectlocs="410,783;538,689;365,722;228,748;631,702;648,602;181,648;96,648;460,680;441,557;386,564;254,654;558,637;262,505;184,603;409,528;350,522;427,425;783,407;680,555;723,401;654,530;440,401;346,407;222,423;113,494;65,447;30,543;402,362;421,402;381,421;362,381;523,352;255,385;509,320;301,288;398,254;661,267;564,381;238,313;219,389;128,255;783,376;690,246;61,358;30,240;627,211;502,260;261,279;190,174;479,108;435,225;350,224;300,109;653,99;645,177;186,131;77,157;435,2;532,91;375,60;204,47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0410;top:54861;height:784;width:894;v-text-anchor:middle;" filled="t" stroked="f" coordsize="11012,9644" o:gfxdata="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gNqvQAA&#10;ANwAAAAPAAAAAAAAAAEAIAAAACIAAABkcnMvZG93bnJldi54bWxQSwECFAAUAAAACACHTuJAMy8F&#10;njsAAAA5AAAAEAAAAAAAAAABACAAAAAMAQAAZHJzL3NoYXBleG1sLnhtbFBLBQYAAAAABgAGAFsB&#10;AAC2AwAAAAA=&#10;" path="m11012,9234l11012,9234,11006,9051,11001,8865,10994,8678,10986,8491,10978,8307,10969,8128,10951,7788,10932,7487,10917,7238,10897,6953,10899,6924,10900,6894,10899,6851,10897,6829,10895,6807,10892,6784,10888,6761,10883,6739,10876,6716,10870,6693,10861,6670,10851,6647,10840,6625,10827,6602,10813,6580,10798,6558,10780,6537,10765,6521,10751,6506,10734,6491,10719,6477,10703,6465,10685,6453,10668,6442,10650,6431,10632,6421,10613,6412,10593,6403,10574,6395,10553,6388,10532,6381,10489,6369,10446,6358,10400,6349,10353,6343,10304,6336,10252,6332,10201,6327,10093,6321,10077,6321,9798,6322,9547,6323,9323,6326,9123,6331,8944,6335,8784,6341,8511,6350,8296,6357,8272,6259,8247,6160,8203,5964,8160,5770,8120,5579,8081,5390,8045,5207,7977,4855,7963,4783,7950,4712,7999,4692,8052,4673,8105,4657,8161,4643,8219,4628,8279,4618,8340,4608,8405,4599,8470,4592,8538,4587,8607,4584,8679,4581,8753,4581,8828,4584,8906,4586,8984,4591,9001,4592,9017,4591,9032,4591,9048,4589,9064,4587,9079,4584,9094,4579,9109,4575,9123,4569,9137,4564,9150,4557,9164,4550,9177,4542,9190,4533,9202,4525,9213,4515,9225,4505,9235,4494,9246,4483,9255,4471,9264,4459,9273,4446,9280,4433,9288,4420,9295,4405,9300,4391,9306,4377,9310,4362,9314,4346,9318,4331,9320,4315,9321,4298,9322,4274,9321,4251,9318,4227,9313,4205,9308,4182,9300,4162,9290,4141,9280,4120,9268,4102,9255,4083,9241,4065,9225,4049,9208,4035,9191,4021,9171,4009,9151,3997,9155,3958,9156,3919,9156,3880,9156,3841,9155,3802,9153,3764,9147,3688,9138,3602,9127,3519,9117,3440,9104,3369,9094,3308,9084,3258,9073,3204,9070,3189,9065,3173,9060,3158,9053,3144,9047,3130,9040,3115,9031,3102,9023,3090,9014,3077,9004,3065,8994,3054,8983,3043,8972,3033,8960,3024,8948,3015,8936,3006,8923,2998,8910,2991,8896,2984,8881,2979,8867,2973,8853,2969,8839,2965,8824,2961,8808,2959,8793,2957,8778,2956,8761,2956,8746,2956,8731,2958,8714,2960,8698,2962,8672,2970,8646,2979,8624,2990,8601,3003,8587,2946,8573,2889,8558,2832,8542,2776,8524,2721,8505,2665,8486,2610,8466,2555,8444,2501,8422,2446,8398,2393,8374,2339,8348,2286,8322,2233,8294,2181,8266,2129,8237,2077,8206,2025,8174,1975,8141,1925,8109,1875,8074,1824,8039,1775,8002,1727,7964,1678,7926,1630,7887,1583,7846,1536,7805,1489,7762,1443,7720,1397,7675,1351,7612,1291,7550,1231,7485,1172,7419,1115,7351,1059,7282,1004,7212,951,7140,898,7068,848,6994,798,6918,750,6842,703,6764,657,6685,613,6606,570,6525,529,6443,488,6360,450,6277,413,6191,378,6106,344,6020,311,5932,279,5844,250,5755,223,5666,196,5575,171,5483,147,5391,126,5299,106,5206,87,5112,71,5014,55,4915,41,4816,29,4718,19,4619,12,4521,5,4423,2,4325,0,4227,0,4130,1,4034,5,3937,10,3841,18,3745,27,3651,39,3556,52,3462,67,3369,84,3276,103,3184,124,3093,146,3003,171,2913,197,2825,226,2736,255,2650,288,2563,322,2478,357,2394,395,2311,434,2229,475,2148,518,2102,544,2057,569,2012,595,1968,623,1924,650,1880,678,1838,707,1795,736,1752,766,1711,795,1669,827,1629,858,1588,889,1548,922,1508,955,1469,988,1431,1023,1393,1057,1354,1092,1317,1127,1280,1163,1244,1200,1208,1237,1172,1274,1137,1313,1103,1351,1069,1390,1035,1430,1001,1469,968,1509,937,1551,905,1592,873,1634,843,1677,812,1719,783,1763,753,1807,725,1850,696,1895,668,1941,641,1987,613,2033,561,2127,510,2222,462,2319,415,2419,372,2521,329,2623,289,2727,250,2833,214,2942,179,3051,148,3162,132,3221,117,3282,104,3342,91,3402,79,3463,68,3524,58,3586,48,3648,40,3710,33,3772,26,3835,20,3897,15,3959,11,4023,8,4085,4,4149,2,4212,1,4274,0,4401,1,4527,4,4651,11,4776,19,4900,28,5023,39,5145,52,5264,67,5383,82,5499,98,5614,116,5725,134,5834,153,5942,172,6045,191,6146,210,6243,248,6427,284,6594,318,6745,357,6924,373,6998,385,7061,391,7094,395,7129,399,7166,407,7208,415,7250,447,7399,460,7456,472,7504,484,7545,495,7580,506,7611,518,7640,526,7659,535,7677,543,7694,553,7709,563,7725,573,7738,583,7751,592,7763,603,7775,614,7785,625,7795,637,7803,649,7812,661,7819,673,7825,686,7832,700,7836,713,7842,727,7845,741,7848,770,7854,800,7856,833,7857,867,7856,902,7854,938,7849,1017,7839,1119,7825,1241,7806,1305,7795,1371,7781,1439,7767,1505,7753,1571,7737,1634,7719,1695,7699,1724,7690,1752,7680,1778,7669,1804,7658,1828,7646,1851,7635,1854,7633,1856,7632,1892,7605,1950,7590,2007,7577,2063,7566,2118,7557,2173,7551,2227,7548,2279,7545,2331,7545,2382,7546,2431,7551,2480,7555,2527,7562,2574,7570,2620,7579,2665,7590,2708,7602,2750,7615,2792,7630,2831,7644,2870,7660,2908,7675,2945,7693,2980,7710,3014,7728,3046,7745,3078,7764,3108,7781,3137,7800,3190,7836,3238,7871,3240,7873,3242,7874,3316,7920,3393,7967,3471,8013,3550,8060,3631,8106,3714,8151,3797,8196,3884,8240,3970,8282,4058,8324,4146,8364,4236,8404,4327,8441,4417,8477,4509,8510,4601,8541,4694,8571,4787,8598,4880,8622,4927,8633,4973,8644,5020,8654,5065,8663,5112,8671,5158,8679,5205,8686,5251,8692,5298,8697,5344,8701,5390,8704,5436,8707,5482,8709,5528,8710,5573,8710,5619,8709,5663,8706,5708,8703,5753,8699,5798,8693,5843,8688,5886,8680,5930,8671,5974,8663,6016,8652,6060,8640,6102,8627,6143,8613,6185,8598,6224,8582,6265,8565,6303,8547,6342,8528,6379,8507,6417,8486,6454,8464,6489,8440,6525,8416,6559,8389,6593,8363,6626,8335,6659,8306,6691,8277,6723,8245,6753,8213,6784,8181,6813,8147,6842,8111,6870,8074,6898,8037,6925,7999,6951,7960,6976,7919,7001,7878,7025,7835,7049,7792,7072,7748,7095,7702,7096,7697,7099,7692,7134,7569,7165,7459,7190,7359,7212,7269,7230,7186,7237,7147,7243,7109,7248,7072,7254,7036,7257,7001,7260,6966,7418,6976,7560,6983,7691,6989,7812,6992,7840,7087,7869,7182,7900,7277,7930,7372,7962,7464,7995,7556,8029,7648,8064,7739,8100,7827,8136,7916,8174,8002,8214,8088,8254,8172,8296,8255,8338,8336,8382,8416,8427,8493,8473,8569,8521,8643,8570,8715,8620,8785,8672,8853,8725,8918,8753,8950,8780,8982,8808,9013,8836,9043,8865,9073,8894,9101,8923,9130,8953,9158,8983,9185,9014,9211,9044,9237,9076,9262,9108,9287,9139,9310,9172,9333,9205,9356,9239,9378,9273,9398,9314,9422,9357,9445,9400,9467,9443,9488,9487,9508,9531,9526,9575,9543,9619,9558,9664,9572,9710,9585,9755,9597,9801,9607,9848,9617,9895,9625,9942,9631,9989,9636,10036,9640,10084,9642,10133,9644,10181,9644,10230,9642,10280,9640,10329,9636,10379,9631,10429,9625,10480,9617,10531,9608,10582,9597,10634,9585,10685,9573,10738,9559,10789,9543,10814,9534,10837,9524,10859,9512,10880,9498,10899,9483,10918,9466,10934,9449,10950,9429,10964,9408,10976,9388,10987,9365,10996,9342,11002,9318,11008,9292,11011,9267,11012,9242,11012,9234xm7318,6337l7318,6337,7313,6218,7311,6155,7309,6089,7307,6022,7306,5955,7309,5886,7311,5817,7315,5747,7322,5676,7330,5606,7335,5571,7341,5536,7348,5502,7354,5467,7363,5433,7372,5398,7381,5364,7392,5331,7403,5298,7415,5266,7466,5530,7493,5666,7522,5803,7551,5939,7581,6078,7612,6217,7645,6356,7491,6348,7318,6337xm9597,8858l9597,8858,9549,8828,9502,8795,9456,8759,9411,8722,9366,8682,9323,8640,9280,8596,9239,8549,9197,8501,9158,8451,9119,8399,9080,8346,9042,8290,9006,8232,8970,8173,8935,8113,8900,8050,8867,7987,8834,7923,8802,7857,8771,7789,8740,7720,8710,7651,8680,7580,8652,7508,8624,7436,8596,7362,8570,7287,8544,7212,8519,7136,8493,7060,8469,6982,8534,6980,8803,6970,8959,6966,9134,6962,9331,6957,9550,6954,9795,6952,10069,6952,10133,6955,10187,6959,10231,6963,10266,6967,10268,6981,10281,7166,10294,7370,10310,7633,10328,7940,10345,8278,10354,8455,10362,8634,10368,8815,10375,8995,10321,9003,10268,9009,10215,9013,10164,9014,10112,9013,10062,9009,10013,9004,9965,8996,9917,8987,9869,8975,9822,8961,9776,8945,9731,8926,9685,8905,9641,8884,9597,8858xe">
                  <v:path o:connectlocs="26474993,16937984;26363229,16192543;25918614,15693151;24907916,15425183;20678040,15469034;19315055,11478758;21086210,11159631;22130923,11145004;22507507,10862423;22648427,10411754;22330155,9795433;22174657,8572519;21941423,7556688;21576988,7257044;21132373,7215628;20568719,6224151;19701357,4567630;18493857,3144968;16241656,1493304;13544842,416572;10745967,4870;7735740,302078;5218707,1261881;3858151,2165668;2679806,3291122;1690975,4616353;434895,7432438;80178,9188854;46163,11936733;602528,15656606;1008268,17661493;1367844,18818622;1732280,19103638;3170584,18989145;4504414,18594505;5787234,18382566;7155079,18740674;8243526,19408153;10954919,20730934;12871839,21186488;14300425,21145071;15498207,20723628;16552639,19846644;17247495,18738238;17638657,16969645;19592022,18852732;20942873,21400863;21973009,22501963;23049308,23162135;24499747,23488569;26088691,23286371;26693649,22813783;17757711,14833216;17910765,13149891;18574035,15483647;22446765,20825944;21309725,18974532;20733922,17003755;24941932,16972080;25206751,21912431;23642118,21744344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5139;top:54861;height:784;width:791;v-text-anchor:middle;" filled="t" stroked="f" coordsize="2024063,2008188" o:gfxdata="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Y8Xq/&#10;AAAA3AAAAA8AAAAAAAAAAQAgAAAAIgAAAGRycy9kb3ducmV2LnhtbFBLAQIUABQAAAAIAIdO4kAz&#10;LwWeOwAAADkAAAAQAAAAAAAAAAEAIAAAAA4BAABkcnMvc2hhcGV4bWwueG1sUEsFBgAAAAAGAAYA&#10;WwEAALgDAAAAAA==&#10;" path="m293655,1601788l407715,1601788,407715,1785404,407489,1786762,407715,1790611,407942,1796498,409076,1804196,409756,1808724,410663,1813478,412024,1818233,413384,1823440,415198,1828874,417239,1834761,419734,1840194,422682,1845854,425856,1851515,429938,1857175,434020,1862609,438782,1868042,443997,1873250,449893,1878231,452841,1880721,456242,1882985,459870,1885249,463272,1887287,466900,1889325,470982,1891362,475290,1893400,479372,1894985,483907,1896796,488669,1898381,493204,1899739,498193,1901098,503408,1902230,508850,1903135,514519,1904267,520415,1904947,526311,1905399,532434,1905852,538783,1906305,545586,1906305,1227227,1906305,1231989,1905852,1237431,1905399,1244234,1904494,1252851,1902909,1257160,1902003,1261922,1900871,1266910,1899286,1271899,1897475,1277115,1895211,1282103,1893173,1287319,1890683,1292534,1887740,1297296,1884344,1302058,1880721,1307047,1876646,1311582,1872344,1315664,1867590,1319746,1862382,1323374,1856722,1326775,1850609,1329723,1843817,1331084,1840421,1331991,1836572,1333351,1832949,1334031,1828874,1335165,1825025,1335619,1820723,1336072,1816422,1336526,1811893,1336753,1807365,1336753,1802384,1336753,1678766,1439021,1678766,1438341,1714086,1437888,1745783,1437888,1775895,1437888,1783593,1438114,1792649,1438568,1797630,1439248,1802837,1439928,1808271,1440836,1813931,1442196,1819818,1443783,1825704,1445824,1831591,1448319,1837930,1451040,1844043,1454441,1849930,1458523,1856269,1463058,1862156,1467820,1868042,1473716,1873929,1476890,1876646,1480065,1879363,1483466,1882306,1487321,1885023,1491176,1887740,1495258,1890004,1499340,1892494,1503875,1894985,1508637,1897249,1513172,1899513,1518388,1901777,1523603,1904041,1529499,1905852,1535168,1907664,1541063,1909701,1547186,1911060,1553989,1912871,1560565,1914456,1567594,1915588,1574851,1916946,1582334,1917852,1590044,1918757,1598207,1919663,1606824,1920342,1615441,1920795,1624284,1921248,1633582,1921474,1643106,1921474,1661927,1921248,1679841,1920795,1696621,1920116,1712494,1918984,1727687,1917625,1741746,1915814,1754898,1913776,1767370,1911739,1778708,1909022,1789366,1906305,1799117,1902909,1808187,1899739,1816350,1896117,1823834,1892268,1830636,1888419,1836532,1883891,1839253,1881627,1841974,1879363,1844469,1877325,1846736,1874835,1848550,1872570,1850591,1870080,1852405,1867590,1853766,1864873,1855353,1862382,1856487,1859665,1857848,1856948,1858755,1854232,1860569,1848798,1861476,1843138,1861929,1837251,1861929,1831138,1861476,1825025,1860569,1818912,1858982,1812346,1857394,1805780,1855126,1799215,1852405,1792649,1841521,1767065,1831317,1744424,1822246,1724953,1814310,1708652,1807734,1695747,1802745,1686464,1798663,1678766,1924515,1678766,1930411,1686917,1937214,1695973,1945377,1707973,1954901,1721784,1964878,1736953,1974856,1752801,1979845,1760726,1984153,1768650,1990729,1779744,1994357,1786989,1998439,1795139,2002521,1803969,2006829,1813478,2010911,1823440,2014766,1834081,2016580,1839968,2017940,1845402,2019528,1851062,2020662,1856722,2021569,1862382,2022702,1868269,2023383,1873929,2023836,1880042,2024063,1885702,2023836,1891362,2023610,1897249,2022929,1902909,2022249,1908569,2020662,1914229,2019301,1919663,2017260,1925097,2014539,1930983,2011591,1936644,2008643,1942077,2005015,1947285,2001387,1952266,1997532,1957020,1993677,1961322,1989142,1965624,1984834,1969246,1980298,1973095,1975310,1976718,1970321,1979887,1965105,1982831,1959890,1986000,1954221,1988491,1948778,1990755,1943110,1993245,1937214,1995283,1931091,1997321,1924969,1999132,1918846,2000490,1912497,2002075,1906148,2003207,1899798,2004113,1893222,2005245,1886646,2005924,1873494,2007283,1860115,2007962,1846510,2008188,0,2008188,41951,1882306,173699,1882306,178914,1882532,185037,1882532,192520,1881853,201590,1880948,206579,1880495,211794,1879363,217237,1878231,222679,1876646,228121,1875287,233790,1873250,239459,1870759,244901,1868269,250344,1865325,255786,1861929,261001,1858080,265990,1854005,270752,1849251,274834,1844043,277101,1841326,279142,1838383,280956,1835440,282544,1832270,284358,1828874,285718,1825478,287306,1822082,288439,1818006,289800,1814384,290707,1810309,291841,1806233,292521,1801705,292975,1797403,293428,1792649,293655,1787894,293655,1782687,293655,1652730,293655,1601788xm180975,1314450l613229,1314450,1164772,1571419,1968500,1571419,1968500,1643063,1147990,1643063,588963,1382704,588963,1565091,180975,1565091,180975,1314450xm808038,0l815068,454,822325,680,829356,1134,836159,1814,843190,3175,849993,4536,856570,6350,862920,8618,869270,11113,874940,14061,880609,17462,887413,21998,893309,26534,898979,31070,904422,35832,909411,40595,914173,45130,918256,50120,922338,55109,925966,60325,929141,65541,932543,70984,935265,76427,937532,82096,939800,88220,941841,94343,943656,100693,945243,107270,946604,114073,947738,121104,948872,128588,949779,136298,950459,144236,951593,160791,952273,178934,952500,198437,952727,242434,952727,324304,808265,324304,805090,324757,802141,324984,798740,325891,796018,326798,793070,328159,790575,329973,788081,331561,786040,333602,783998,335870,781957,338364,780370,341086,779009,343807,778102,346755,777195,349704,776741,352879,776515,356054,776741,359455,777195,362630,778102,365579,779009,368527,780370,371248,781957,373970,783998,376464,786040,378732,788081,380773,790575,382361,793070,384175,796018,385309,798740,386443,802141,387350,805090,387804,808265,387804,952727,387804,952727,470127,952727,481466,952954,492579,812347,497114,809172,497568,806223,498248,803048,498929,800327,500289,797606,501650,794884,503464,792616,505052,790348,507320,788307,509587,786720,512082,785132,514803,783998,517752,782865,520473,782184,523648,781957,527050,781957,530225,782184,533400,782638,536575,783772,539523,784679,542245,786266,544966,787854,547914,789895,549955,791936,552223,794431,554264,796925,556079,799647,557439,802368,558800,805316,559707,808265,560387,811440,560614,814615,560614,956809,556079,958170,569232,959984,582159,961798,595313,963840,608012,966107,620939,968829,633639,971550,645886,974498,658359,838200,677636,835025,678316,832077,679223,829129,680357,826407,681945,823913,683759,821418,685573,819377,687614,817336,690109,815748,692604,814161,695325,813027,698046,811893,700995,811440,703943,810986,707118,810986,710520,811213,713695,811893,716870,812800,719818,813934,722766,815522,725487,817109,727982,819150,730477,821418,732745,823686,734559,826181,736146,828902,737734,831623,738868,834572,740002,837747,740455,840695,740909,843870,740909,847272,740682,994002,719818,998084,730477,1002393,741136,1007156,751795,1011691,762454,1016681,772886,1021897,783545,1027340,793977,1032782,804409,899886,857250,896938,858384,894216,859971,891495,862013,889227,863827,887413,866095,885372,868589,883784,871311,882423,874032,881290,876754,880609,879702,880156,882877,879929,886052,879929,889000,880382,892175,881063,895350,882197,898298,883331,901473,885145,904195,886732,906463,889000,908957,891268,910998,893763,912813,896257,914400,898979,915761,901927,916895,904875,917802,907823,918255,910772,918482,914173,918482,917122,918029,920297,917121,923245,916214,1066347,859745,1066573,859971,1073150,869723,1079954,879021,1087211,888546,1094241,897391,1101725,906236,1109436,915080,1117147,923471,1125084,931636,1012598,1011691,1009877,1013732,1007609,1016000,1005568,1018495,1003754,1020762,1002393,1023484,1001032,1026432,1000125,1029380,999445,1032328,999218,1035277,999218,1038452,999218,1041400,999672,1044348,1000579,1047296,1001713,1050471,1003073,1053420,1004888,1056141,1006702,1058636,1008970,1060677,1011465,1062945,1013959,1064759,1016681,1066346,1019629,1067480,1022350,1068161,1025298,1069068,1028700,1069295,1031648,1069521,1034597,1069295,1037545,1068614,1040720,1067707,1043441,1066800,1046390,1065212,1049111,1063625,1173163,975405,1183141,983343,1193120,991053,1203325,998764,1213757,1006248,1224190,1013505,1234848,1020536,1245734,1027566,1256847,1034370,1169761,1123950,1167493,1126445,1165679,1128939,1163865,1131661,1162731,1134609,1161823,1137557,1160916,1140732,1160690,1143680,1160463,1146629,1160690,1149804,1161143,1152752,1162050,1155700,1162957,1158421,1164545,1161370,1165906,1164091,1167947,1166586,1170215,1169080,1172709,1171121,1175204,1173162,1177925,1174523,1180873,1175884,1183822,1176791,1186770,1177471,1189718,1177925,1192666,1178152,1195615,1177925,1199016,1177245,1201965,1176564,1204686,1175657,1207634,1174070,1210129,1172709,1212850,1170668,1215118,1168400,1314223,1066800,1326923,1073150,1339397,1079727,1365477,1092200,1392011,1104673,1418998,1116920,1347334,1208768,1345520,1211489,1343932,1214211,1342798,1217159,1341664,1220107,1340984,1223282,1340757,1226230,1340757,1229179,1340984,1232354,1341438,1235302,1342118,1238250,1343252,1240971,1344613,1243693,1346200,1246414,1348241,1248909,1350509,1251177,1352777,1253445,1355498,1255259,1358220,1256846,1361395,1258207,1364343,1259114,1367291,1259568,1370239,1260021,1373188,1260021,1376363,1259795,1379311,1259341,1382486,1258661,1385207,1257300,1387929,1256166,1390650,1254352,1393145,1252537,1395413,1250496,1397454,1248002,1479550,1142773,1528989,1163184,1579109,1184048,1582284,1184955,1521052,1273855,1519238,1276804,1517877,1279525,1516743,1282473,1516063,1285421,1515609,1288596,1515609,1291545,1515609,1294493,1516063,1297895,1516743,1300843,1517650,1303564,1519011,1306512,1520372,1309007,1522186,1311729,1524454,1313996,1526722,1316264,1529443,1318079,1532164,1319893,1534886,1321027,1537834,1322387,1540782,1323068,1543957,1323521,1546905,1323521,1549854,1323521,1553255,1323068,1556204,1322387,1558925,1321707,1561646,1320120,1564368,1318532,1566862,1316945,1569357,1314904,1571625,1312409,1573439,1309914,1642609,1209221,1671638,1221241,1700666,1233261,1714954,1239837,1729468,1246187,1743529,1252991,1757589,1259795,1771423,1267052,1785030,1274536,1798411,1282246,1811564,1290184,1824038,1298348,1836738,1306966,1848757,1315811,1860323,1325109,1865993,1329871,1871662,1334861,1877105,1339623,1882321,1344839,1887538,1350055,1892527,1355271,1897516,1360714,1902505,1366157,1907268,1372054,1911577,1377723,1916112,1383620,1920421,1389516,1924277,1395866,1928359,1402216,1932214,1408339,1935616,1415143,1939245,1421720,1942420,1428523,1945595,1435327,1948543,1442584,1951264,1449841,1953759,1457325,1956254,1464582,1958295,1472293,1960336,1480230,1962150,1488168,1963738,1496332,1965098,1504950,1966232,1513341,1967139,1521959,1967820,1530577,1968500,1539875,1171802,1539875,620259,1282020,181202,1282020,180975,1252537,181202,1212170,181656,1188584,182109,1162504,182563,1134382,183470,1104220,184831,1072470,186191,1038905,188006,1003980,190273,967468,192768,930048,195716,891721,199118,852261,203200,812120,214086,708932,223838,614589,228373,570139,232682,527050,236311,485095,239486,444273,242207,403905,244248,364218,244929,344714,245836,325211,246290,305480,246516,285977,246743,266246,246743,246516,246516,226786,246063,206829,245156,186871,244475,166461,243568,146050,241981,125639,709840,17462,714829,15875,720498,14288,728436,12020,737507,9752,748393,7257,760413,4763,773340,2721,779916,2041,786947,1361,793750,907,800781,454,808038,0xe">
                  <v:path o:connectlocs="162,713;179,736;201,743;493,742;515,727;522,705;563,708;578,733;599,744;634,750;699,744;723,730;727,710;752,655;782,704;791,736;782,762;759,778;721,784;89,732;109,716;114,697;70,611;341,5;364,27;371,62;307,129;304,142;314,151;310,196;305,209;315,218;327,264;317,273;321,286;393,293;346,339;345,352;358,358;439,363;390,406;399,417;466,386;454,444;458,457;471,458;525,474;526,487;540,491;593,498;594,512;608,516;675,486;731,521;753,547;766,580;70,464;83,276;96,103;288,3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6361;top:54961;height:585;width:1150;v-text-anchor:middle;" filled="t" stroked="f" coordsize="4300538,2184400" o:gfxdata="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6Hp+8AAAA&#10;3AAAAA8AAAAAAAAAAQAgAAAAIgAAAGRycy9kb3ducmV2LnhtbFBLAQIUABQAAAAIAIdO4kAzLwWe&#10;OwAAADkAAAAQAAAAAAAAAAEAIAAAAAsBAABkcnMvc2hhcGV4bWwueG1sUEsFBgAAAAAGAAYAWwEA&#10;ALUDAAAAAA==&#10;" path="m397,996950l273498,996950,273498,1316328,273101,1327437,273498,1339736,274292,1355605,276276,1374649,278261,1385361,279849,1396470,282230,1408769,285406,1421068,288979,1434160,292948,1448046,297711,1461932,302872,1476215,308826,1490894,315574,1505971,323513,1521047,331452,1536123,340979,1551596,351696,1567069,362811,1582542,374719,1598412,388216,1613885,402903,1628961,418384,1644037,435453,1658716,443788,1665858,453315,1673396,462842,1680141,472369,1687282,482689,1694027,493010,1701168,504125,1707913,515239,1714260,526751,1721005,539056,1727353,550964,1733304,564064,1739255,572003,1743223,637896,1773375,669652,1788054,701408,1802337,732767,1816223,763332,1829316,794294,1841615,824462,1853517,854233,1864229,883607,1873751,912981,1882876,941958,1890414,956645,1893985,970936,1897159,985226,1899936,998722,1902316,1013012,1904300,1027302,1906284,1041195,1907871,1055089,1909061,1068982,1909458,1082875,1909854,1096371,1909854,1110264,1909458,1124158,1908664,1137654,1907474,1151547,1905490,1164646,1903507,1178143,1900729,1191639,1897952,1204738,1893985,1218234,1890017,1231731,1885256,1245227,1880495,1257929,1874941,1271425,1868990,1284922,1861849,1297624,1855104,1310723,1847169,1324220,1839234,1336922,1830109,1350021,1820587,1363121,1810669,1376220,1800354,1389319,1788451,1402418,1776946,1415121,1764250,1428220,1751157,1441319,1737271,1454022,1722989,1467121,1707913,1479823,1692043,1603671,1533346,1640984,1484547,1677503,1438524,1712038,1394883,1745779,1354018,1762053,1334578,1777931,1315931,1793809,1297681,1810084,1280621,1825962,1263958,1841443,1248088,1857321,1233012,1873199,1218729,1889077,1205240,1904558,1192941,1920436,1181039,1936711,1169930,1952986,1159615,1969261,1150489,1985932,1141761,2002604,1134223,2020070,1127082,2037139,1121527,2055001,1116370,2072864,1112005,2091918,1109228,2110971,1106451,2130421,1105261,2150269,1104864,2160590,1104864,2170910,1105261,2181231,1106054,2191949,1106848,2201872,1108435,2211796,1109625,2221720,1111212,2231247,1113592,2241170,1115576,2250697,1117957,2259827,1120734,2269353,1123511,2288010,1130256,2306270,1137794,2324529,1146125,2341995,1155647,2359858,1165962,2376927,1177468,2394392,1189370,2411461,1202463,2428927,1216349,2445599,1231028,2462667,1246501,2479736,1262371,2496805,1279827,2513874,1297284,2531339,1315931,2548408,1334975,2565874,1354812,2583339,1375442,2619462,1419084,2656378,1464709,2694485,1513112,2734180,1564292,2835005,1692043,2847707,1707913,2860807,1722989,2873906,1737271,2886608,1751157,2899707,1764250,2912410,1776946,2925509,1788451,2938608,1800354,2951708,1810669,2964807,1820587,2977906,1830109,2990609,1839234,3004105,1847169,3017204,1855104,3029907,1861849,3043403,1868990,3056899,1874941,3069601,1880495,3083097,1885256,3096594,1890017,3110090,1893985,3123189,1897952,3136685,1900729,3150182,1903507,3164075,1905490,3177174,1907474,3190671,1908664,3204564,1909458,3218457,1909854,3232350,1909854,3245846,1909458,3259739,1909061,3273633,1907871,3287923,1906284,3301816,1904300,3316106,1902316,3330396,1899936,3344289,1897159,3358580,1893985,3372870,1890414,3401847,1882876,3431221,1873751,3460595,1864229,3490367,1853517,3520535,1841615,3551497,1829316,3582459,1816223,3613421,1802337,3645176,1788054,3676932,1773375,3742825,1743223,3750765,1739255,3763467,1733304,3775772,1727353,3787681,1721005,3799192,1714260,3810307,1707913,3821421,1701168,3831742,1694423,3842063,1687679,3851987,1680141,3861513,1673396,3870643,1665858,3879376,1658716,3896048,1644037,3911925,1628961,3926216,1613885,3939712,1598412,3952017,1582939,3963529,1567466,3973849,1551993,3982979,1536520,3991315,1521444,3999254,1505971,4005605,1491291,4011560,1476612,4017514,1461932,4022277,1448046,4025850,1434160,4029422,1421068,4032598,1408372,4034979,1396470,4036964,1384964,4038552,1374252,4040537,1354812,4041331,1338942,4042125,1326246,4041331,1314344,4041331,996950,4300141,996950,4300141,1390519,4300141,1394486,4300538,1405595,4299744,1423448,4299347,1434557,4298157,1447253,4296965,1460345,4294584,1475818,4292599,1491688,4289027,1508351,4285057,1526601,4280293,1545248,4275133,1564689,4268782,1584526,4260843,1605156,4252904,1625787,4243377,1647608,4232263,1669032,4226309,1679744,4220355,1690456,4214003,1701565,4206858,1712277,4199713,1723385,4191774,1734098,4184232,1745206,4175896,1755918,4167163,1766234,4157637,1776946,4148110,1787658,4138186,1797973,4128263,1808288,4117545,1819000,4106430,1828919,4094522,1838838,4082613,1848756,4069911,1858675,4056812,1868196,4043315,1877718,4029422,1886447,4014735,1895175,3999651,1904300,3984170,1912632,3905971,1953893,3865879,1974127,3824994,1995154,3783711,2014991,3742429,2034828,3699955,2053475,3657085,2072122,3614214,2089975,3592779,2098307,3571344,2106242,3549512,2114177,3528077,2121318,3505847,2128856,3484412,2135601,3462977,2142345,3440748,2148297,3419313,2153851,3397084,2159009,3375649,2163770,3353419,2168134,3331984,2172101,3310152,2175275,3288320,2178449,3266885,2180433,3245053,2182813,3224014,2184003,3202182,2184400,3181144,2184400,3159709,2184003,3138273,2182813,3117235,2180830,3096594,2178449,3075555,2175275,3054517,2171704,3034273,2166944,3013631,2160992,2993387,2155041,2973143,2148297,2953295,2140362,2933448,2132427,2913601,2122905,2894150,2112193,2874700,2101084,2855646,2089579,2836593,2076486,2817936,2062600,2799279,2047524,2781020,2032051,2763157,2015388,2744897,1997535,2727829,1978888,2709966,1959051,2693294,1938420,2676225,1916202,2629385,1852327,2586118,1792815,2508317,1686488,2473385,1638879,2440438,1595634,2424560,1575797,2409476,1556754,2394392,1538504,2379705,1521840,2365018,1505971,2351125,1491291,2336835,1477405,2322941,1464313,2309048,1452807,2295552,1442095,2281659,1432177,2267766,1423448,2253873,1415513,2239582,1409165,2225689,1403611,2218544,1400834,2211399,1398850,2203857,1396470,2196712,1395280,2189170,1393693,2181231,1392899,2174086,1391709,2166147,1390915,2158208,1390519,2150269,1390519,2142727,1390519,2134788,1390915,2126849,1391709,2119307,1392899,2111368,1393693,2104223,1395280,2096681,1396470,2089536,1398850,2081994,1400834,2075246,1403611,2060956,1409165,2046665,1415513,2032772,1423448,2018879,1432177,2005383,1442095,1991490,1452807,1977597,1464313,1963703,1477405,1949810,1491291,1935520,1505971,1920833,1521840,1906146,1538504,1891062,1556754,1875978,1575797,1860497,1595634,1827153,1638879,1792222,1686488,1714817,1792815,1671152,1852327,1624313,1916202,1607244,1938420,1590572,1959051,1573503,1978888,1555640,1997535,1537778,2015388,1519915,2032051,1501259,2047524,1482999,2062600,1463945,2076486,1444892,2089579,1425838,2101084,1406785,2112193,1387334,2122905,1367487,2132427,1347243,2140362,1327395,2148297,1307151,2155041,1286906,2160992,1266662,2166944,1246021,2171704,1225379,2175275,1203944,2178449,1183303,2180830,1162265,2182813,1140829,2184003,1119791,2184400,1098356,2184400,1076524,2184003,1055485,2182813,1034050,2180433,1012218,2178449,990386,2175275,968554,2172101,947119,2168134,924890,2163770,903454,2159009,882019,2153851,859790,2148297,838355,2142345,816126,2135601,794691,2128856,772461,2121318,751026,2114177,729591,2106242,707759,2098307,686324,2089975,643453,2072122,600583,2053475,558903,2034828,516827,2014991,475544,1995154,435056,1974127,394567,1953893,316368,1912632,300887,1904300,285803,1895175,271513,1886447,257223,1877718,244123,1868196,231024,1858675,218322,1848756,206413,1838838,194902,1828919,183390,1819000,172673,1808288,162352,1797973,152428,1787658,142902,1776946,133772,1766234,125039,1755918,116703,1745206,108764,1734098,100825,1723385,94077,1712277,87329,1701565,80581,1690456,74230,1679744,68672,1669032,57955,1647608,48031,1625787,39695,1605156,32153,1584526,25802,1564689,20245,1545248,15481,1526601,11512,1508351,8733,1491688,5954,1475818,3970,1460345,2382,1447253,1191,1434557,794,1423448,0,1405595,397,1394486,397,1390519,397,996950xm3959215,687387l3961995,699686,3965172,713175,3967953,726664,3969541,740153,3971130,754038,3972321,768717,3973513,784190,3973513,799266,3973513,864727,3045304,1792287,3031800,1784353,3018296,1775624,3004792,1766103,2991685,1755788,2978181,1744679,2964677,1732777,2951967,1720479,2938463,1707386,3959215,687387xm3576549,396875l3607516,404026,3622205,407999,3636894,411972,3638482,412369,3640864,412767,3648010,413958,3663096,417931,3673816,420712,3685329,423891,3698430,428261,3712722,433028,3727808,438987,3743689,446139,3759966,453687,3777434,462825,3794505,472757,3811973,484278,3820708,490237,3829045,496594,3837779,502950,3846513,510499,2808343,1549400,2787302,1522385,2748396,1472327,2710283,1424653,2673758,1378965,2638425,1335661,3576549,396875xm1743076,307975l461963,1589088,451645,1578773,442120,1568854,432991,1558538,424260,1548223,416323,1537510,408782,1527592,402035,1517276,395288,1506960,389335,1496645,383779,1486726,378620,1476807,374254,1466888,369888,1456970,365920,1447448,362745,1437926,359173,1428800,354013,1411343,349648,1394283,346473,1378809,344488,1364526,342901,1352227,341710,1341118,341710,1331993,341313,1325248,1343820,323845,1395413,320671,1447404,318291,1498601,315513,1549798,313926,1648620,310356,1743076,307975xm2034731,304800l2122463,305197,2156603,305594,2225676,304800,771955,1758950,740198,1745449,707249,1730757,639763,1699784,2034731,304800xm2272506,0l2354263,0,2453085,397,2507853,1191,2566194,1985,2626915,3177,2690813,5162,2756694,7147,2824559,9927,2893615,12706,2963863,16280,3035300,20250,3106737,25015,3178969,30574,3250803,36530,3321447,43677,3391297,50825,3460353,59560,3494087,63928,3527822,68693,3560763,73854,3592909,79016,3624659,84178,3656013,89737,3686175,95693,3715941,101649,3745309,108399,3773487,115149,3801269,122296,3827463,129047,3853259,136988,3877865,144532,3882628,145326,3896122,148900,3905647,151679,3916759,154856,3929459,158826,3943747,163988,3959225,169944,3975497,177091,3992959,185033,4011215,194165,4029869,204489,4048919,216401,4068763,229107,4078685,236254,4088209,243004,4098131,250946,4108053,258887,4117975,267225,4127500,275961,4137422,285093,4146947,294623,4156472,304550,4165600,314873,4175125,325594,4184253,336712,4192985,348227,4201319,360139,4209653,372845,4217987,385551,4225528,398654,4233465,412551,4240213,426846,4247356,441934,4254103,457023,4260056,472508,4266406,488788,4271565,505862,4276725,522539,4281091,540804,4285059,559069,4288631,577731,4291806,596790,4294187,617040,4296569,637688,4297759,658732,4298553,680174,4298950,702410,4298950,827088,4040187,827088,4040187,799691,4040187,782220,4039394,765543,4038203,748469,4036615,732587,4033837,717101,4031456,701615,4028281,686924,4024709,672630,4020344,658335,4016375,644835,4011613,631335,4006850,618629,4000897,605923,3995341,594011,3989387,582099,3983037,570981,3975894,559863,3969147,549142,3962400,538421,3954859,528495,3946922,518965,3939381,509833,3931444,501097,3923506,492362,3915172,483626,3906837,476082,3898503,468141,3889772,460994,3881041,453449,3872309,446699,3854847,433596,3836987,422081,3819128,410963,3802063,401831,3784600,393095,3768328,384757,3752056,378007,3736975,371654,3722291,366492,3708797,361727,3696494,358153,3675459,352197,3660378,349021,3652441,347036,3631406,341080,3609578,335521,3586956,330359,3563144,325197,3538935,320035,3514328,315270,3488928,310903,3463131,306138,3409553,297799,3353991,290255,3296841,283108,3238103,276755,3178572,271196,3118247,266034,3057128,261269,2996009,257299,2934494,253328,2874169,250549,2813447,247769,2754313,245387,2696369,243401,2639615,241813,2531665,239034,2433241,237843,2345531,237445,2272109,237445,2214563,237843,2155825,238637,2098278,237843,2040731,237445,1967309,237445,1879997,237843,1781175,239034,1673622,241813,1616472,243401,1558925,245387,1499791,247769,1439069,250549,1378347,253328,1317228,257299,1256109,261269,1195387,266034,1134666,271196,1075134,276755,1016397,283108,959644,290255,903684,297799,850106,306138,824309,310903,798909,315270,774303,320035,750094,325197,726281,330359,703659,335521,681831,341080,660797,347036,652463,349021,637778,352197,616744,358153,604441,361727,590550,366492,576263,371654,560785,378007,544910,384757,528638,393095,511175,401831,494110,410963,476250,422081,458391,433596,440928,446699,432197,453449,423466,460994,415131,468141,406400,476082,398066,483626,389731,492362,381794,501097,373856,509833,366316,518965,358378,528495,351235,538421,343694,549142,336947,559863,330200,570981,323850,582099,317897,594011,312341,605923,306388,618629,301625,631335,297260,644835,292497,658335,288528,672630,284956,686924,281781,701615,279003,717101,276622,732587,275035,748469,273844,765543,273050,782220,273050,799691,273050,827088,0,827088,0,702410,397,680174,1191,658732,2381,637688,4763,617040,7144,596790,10319,577731,13891,559069,18256,540804,22622,522539,27781,505862,33338,488788,38894,472508,44847,457023,51991,441934,58738,426846,65485,412551,73422,398654,81360,385551,89297,372845,97631,360139,106363,348227,115094,336712,123825,325594,133350,314873,142478,304550,152003,294623,161528,285093,171450,275961,180975,267225,190897,258887,200819,250946,210741,243004,220663,236254,230188,229107,250031,216401,269081,204489,288131,194165,305991,185033,323453,177091,340122,169944,355203,163988,369491,158826,382588,154856,393700,151679,403225,148900,416719,145326,421481,144532,450453,135400,480616,127061,511969,118723,544910,110384,578644,103237,613569,95693,649288,88943,686197,82193,724297,76237,762397,70281,801291,64722,840978,59560,881856,54398,922337,49633,963613,45266,1005284,40898,1047353,36927,1089422,32957,1173956,26604,1258887,21045,1343025,16280,1425972,11912,1506934,8339,1586309,5956,1662509,3574,2157809,1191,2210991,397,2272506,0xe">
                  <v:path o:connectlocs="79,391;118,446;179,478;270,509;322,507;371,478;475,352;535,303;591,297;644,322;731,418;803,494;853,511;909,504;1012,460;1056,423;1079,370;1149,391;1126,455;1091,495;977,554;891,581;811,580;738,539;636,407;589,373;560,373;513,407;411,539;338,580;258,581;172,554;58,495;23,455;1,391;1062,205;956,106;1005,121;956,106;100,392;373,85;544,81;850,8;1009,30;1072,51;1116,87;1143,139;1080,205;1065,152;1035,119;976,92;833,71;576,63;319,71;176,92;117,119;88,152;73,205;6,139;33,87;77,51;145,29;291,8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1866;top:54861;height:784;width:788;v-text-anchor:middle;" filled="t" stroked="f" coordsize="6030,6002" o:gfxdata="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Uqg7sAAADc&#10;AAAADwAAAAAAAAABACAAAAAiAAAAZHJzL2Rvd25yZXYueG1sUEsBAhQAFAAAAAgAh07iQDMvBZ47&#10;AAAAOQAAABAAAAAAAAAAAQAgAAAACgEAAGRycy9zaGFwZXhtbC54bWxQSwUGAAAAAAYABgBbAQAA&#10;tAMAAAAA&#10;" path="m2928,8l2928,8,2869,12,2812,16,2696,23,2638,26,2580,32,2522,38,2465,47,2385,62,2306,78,2227,97,2151,119,2073,142,1997,167,1920,195,1846,224,1771,256,1699,290,1627,325,1555,363,1485,403,1416,446,1348,489,1282,535,1220,580,1159,626,1100,674,1041,724,984,775,928,827,873,881,819,937,766,994,714,1051,665,1110,617,1170,571,1231,526,1294,483,1356,442,1420,418,1460,395,1499,372,1539,350,1579,328,1621,308,1662,287,1703,269,1746,249,1788,232,1830,214,1873,198,1916,182,1960,165,2003,152,2047,137,2092,124,2136,112,2181,99,2226,89,2271,77,2316,68,2361,59,2407,50,2453,42,2499,35,2544,28,2590,22,2637,18,2683,13,2730,6,2823,2,2916,0,3009,2,3103,4,3149,6,3196,10,3241,13,3288,18,3334,22,3381,28,3427,35,3473,42,3519,50,3565,59,3611,68,3656,77,3701,89,3747,100,3792,112,3836,124,3881,138,3925,152,3969,167,4013,183,4056,199,4099,216,4142,233,4185,251,4227,271,4270,296,4324,324,4379,352,4431,382,4485,413,4538,445,4589,478,4641,512,4691,547,4741,584,4790,620,4839,658,4887,698,4934,737,4980,779,5026,821,5071,863,5114,907,5158,952,5200,996,5242,1042,5282,1089,5322,1137,5361,1186,5398,1234,5434,1283,5470,1333,5505,1384,5539,1435,5571,1488,5603,1540,5633,1592,5662,1643,5689,1693,5713,1744,5737,1795,5760,1847,5782,1900,5802,1951,5822,2005,5840,2058,5857,2112,5874,2165,5889,2219,5904,2273,5918,2328,5929,2383,5941,2438,5951,2493,5960,2549,5970,2604,5976,2661,5983,2716,5989,2772,5994,2828,5997,2884,5999,2940,6001,2996,6002,3053,6002,3109,6001,3164,5998,3220,5996,3276,5991,3332,5987,3414,5979,3494,5968,3574,5955,3654,5940,3734,5923,3812,5904,3891,5882,3969,5858,4046,5833,4122,5806,4198,5775,4273,5743,4347,5708,4419,5672,4491,5633,4562,5591,4610,5563,4657,5532,4704,5501,4750,5469,4796,5435,4842,5402,4886,5367,4930,5331,4973,5296,5016,5258,5058,5220,5101,5181,5141,5142,5181,5102,5221,5061,5259,5018,5297,4976,5334,4933,5370,4890,5406,4845,5441,4800,5474,4755,5508,4709,5540,4662,5571,4615,5600,4567,5629,4518,5658,4469,5685,4420,5712,4371,5736,4320,5760,4270,5793,4195,5824,4121,5851,4045,5878,3968,5903,3891,5925,3812,5944,3734,5963,3654,5979,3574,5992,3494,6004,3412,6013,3331,6021,3248,6026,3167,6029,3084,6030,3002,6029,2920,6026,2838,6021,2755,6013,2674,6004,2593,5992,2511,5979,2431,5963,2351,5944,2271,5925,2191,5903,2113,5878,2036,5851,1960,5824,1884,5793,1809,5760,1735,5723,1660,5684,1584,5643,1511,5599,1437,5553,1366,5506,1297,5456,1229,5406,1162,5352,1097,5297,1033,5240,969,5182,909,5121,848,5061,791,4998,733,4933,678,4882,635,4828,593,4774,552,4719,513,4663,477,4606,440,4548,404,4490,371,4430,339,4369,308,4309,278,4248,251,4185,224,4122,199,4059,176,3995,153,3932,133,3869,114,3803,96,3738,79,3671,64,3604,50,3536,38,3469,27,3400,18,3332,10,3263,4,3196,1,3128,0,3061,0,2994,3,2928,8xm2980,114l2980,114,3032,111,3085,110,3137,109,3190,111,3244,114,3298,119,3352,125,3406,132,3458,140,3512,150,3565,160,3618,172,3670,183,3721,196,3772,209,3822,223,3904,248,3985,276,4066,306,4145,338,4223,372,4301,409,4376,448,4452,489,4525,533,4598,579,4669,626,4737,675,4806,726,4873,780,4937,835,5000,893,5062,952,5121,1013,5180,1076,5236,1140,5291,1206,5342,1273,5393,1342,5442,1412,5488,1484,5533,1558,5574,1632,5614,1708,5651,1786,5686,1864,5718,1943,5749,2024,5775,2099,5797,2173,5818,2249,5838,2324,5855,2401,5870,2479,5882,2556,5893,2634,5902,2712,5908,2790,5912,2868,5916,2947,5916,3025,5914,3103,5910,3182,5904,3260,5898,3324,5890,3388,5882,3451,5871,3514,5859,3577,5846,3640,5831,3701,5815,3763,5797,3824,5779,3884,5759,3944,5737,4003,5714,4062,5690,4119,5665,4177,5638,4234,5611,4290,5582,4345,5552,4400,5520,4454,5488,4508,5455,4561,5420,4612,5385,4664,5348,4714,5310,4764,5271,4813,5231,4860,5190,4907,5149,4954,5106,4999,5062,5043,5017,5087,4972,5129,4925,5171,4878,5212,4830,5251,4781,5290,4732,5327,4681,5363,4630,5399,4577,5433,4524,5466,4470,5498,4416,5529,4361,5559,4306,5588,4249,5615,4193,5642,4134,5667,4077,5691,4019,5714,3959,5735,3900,5755,3839,5774,3778,5791,3716,5807,3654,5822,3592,5834,3529,5847,3466,5857,3403,5866,3339,5874,3275,5880,3213,5885,3151,5888,3089,5891,3027,5891,2965,5891,2904,5888,2842,5886,2781,5881,2719,5876,2658,5869,2596,5861,2536,5852,2475,5841,2414,5829,2355,5816,2295,5802,2235,5786,2176,5769,2117,5752,2059,5732,2000,5712,1943,5690,1886,5667,1828,5643,1772,5617,1717,5590,1662,5563,1607,5533,1553,5503,1500,5471,1447,5438,1395,5403,1354,5376,1314,5347,1275,5317,1235,5288,1197,5257,1158,5226,1120,5194,1083,5161,1047,5128,1010,5094,975,5059,940,5025,906,4988,871,4953,838,4916,806,4878,774,4841,743,4803,712,4764,682,4724,653,4683,624,4643,596,4603,569,4561,543,4520,516,4477,491,4435,467,4391,444,4348,421,4304,399,4259,377,4215,345,4144,317,4071,288,3999,263,3925,239,3850,217,3774,198,3699,180,3622,164,3544,151,3467,139,3388,130,3310,123,3231,117,3152,114,3074,113,2995,114,2916,117,2837,122,2758,130,2679,139,2601,151,2523,164,2445,180,2368,198,2291,218,2215,240,2140,265,2065,292,1992,320,1919,351,1846,384,1775,414,1716,445,1656,478,1598,512,1539,546,1482,583,1426,619,1370,658,1316,697,1262,739,1208,781,1156,824,1106,869,1055,915,1006,962,958,1010,911,1046,878,1082,846,1120,812,1157,781,1195,751,1234,720,1273,690,1312,661,1352,632,1393,605,1433,577,1474,551,1517,525,1558,501,1600,475,1644,452,1688,430,1731,408,1775,386,1819,365,1864,346,1910,326,1955,308,2000,291,2046,274,2093,258,2140,243,2187,229,2234,215,2282,203,2329,191,2377,181,2415,173,2453,166,2529,154,2603,146,2678,138,2753,133,2829,127,2905,121,2980,114xm2870,222l2870,222,2910,219,2952,216,2993,215,3034,214,3075,215,3118,216,3159,219,3202,222,3243,227,3285,230,3368,242,3449,255,3529,270,3605,285,3681,302,3694,306,3701,308,3708,310,3715,314,3721,318,3724,324,3725,331,3725,337,3722,344,3717,349,3712,354,3705,360,3697,364,3678,373,3658,383,3639,389,3611,400,3565,422,3519,444,3474,470,3430,495,3385,522,3343,550,3300,577,3259,607,3222,632,3187,660,3151,686,3116,715,3081,743,3047,772,3014,801,2980,832,2948,862,2916,894,2853,957,2791,1022,2733,1090,2675,1160,2619,1230,2567,1302,2515,1375,2466,1451,2419,1527,2373,1603,2329,1681,2283,1771,2240,1860,2198,1951,2159,2042,2120,2133,2082,2226,2045,2319,2010,2413,1976,2496,1943,2579,1910,2663,1895,2705,1881,2747,1838,2881,1793,3016,1785,3042,1780,3056,1775,3069,1768,3081,1764,3087,1760,3091,1754,3096,1748,3099,1741,3102,1733,3103,1714,3104,1694,3104,1673,3102,1652,3097,1610,3089,1569,3081,1512,3069,1454,3058,1396,3043,1339,3028,1283,3010,1227,2992,1172,2970,1118,2947,1097,2939,1072,2930,1046,2919,1018,2908,1006,2901,993,2894,981,2887,971,2879,962,2871,954,2862,949,2852,946,2841,945,2832,945,2822,946,2812,947,2801,953,2778,960,2757,976,2711,983,2690,988,2671,996,2636,1006,2602,1025,2534,1047,2467,1071,2400,1096,2334,1122,2268,1177,2138,1226,2027,1251,1972,1276,1917,1302,1864,1329,1811,1356,1757,1384,1704,1412,1653,1442,1601,1472,1549,1502,1499,1534,1449,1566,1398,1598,1349,1631,1301,1666,1251,1700,1204,1736,1156,1772,1109,1809,1063,1847,1018,1885,973,1925,928,1964,883,2005,841,2046,798,2089,755,2132,714,2176,673,2222,632,2267,592,2334,534,2402,474,2436,444,2471,415,2507,387,2544,360,2580,333,2619,309,2658,287,2678,278,2698,269,2719,260,2740,252,2760,245,2782,238,2804,232,2826,228,2847,224,2870,222xm2395,293l2395,293,2410,291,2421,292,2424,293,2428,294,2430,297,2432,299,2432,301,2432,305,2431,311,2427,320,2421,328,2406,346,2389,363,2360,388,2283,454,2206,519,2168,552,2130,587,2092,621,2055,657,1972,741,1888,830,1848,873,1808,918,1768,964,1729,1010,1690,1055,1652,1102,1615,1149,1579,1198,1544,1247,1510,1296,1475,1347,1443,1397,1418,1437,1394,1478,1371,1519,1348,1561,1305,1645,1262,1728,1222,1814,1182,1899,1103,2071,1073,2136,1045,2203,1017,2269,991,2338,967,2406,944,2476,923,2544,904,2614,900,2633,896,2658,890,2687,883,2716,878,2730,874,2744,868,2757,861,2768,854,2778,847,2785,838,2791,834,2792,829,2793,823,2794,816,2793,810,2792,803,2790,789,2783,774,2774,760,2765,748,2754,725,2737,689,2712,653,2685,617,2657,600,2642,583,2627,567,2610,552,2594,538,2575,525,2557,514,2539,505,2518,496,2497,490,2476,486,2461,485,2444,484,2426,485,2408,486,2390,489,2371,496,2334,504,2296,513,2259,521,2224,529,2191,546,2102,565,2013,587,1923,610,1835,634,1748,659,1660,711,1484,722,1449,737,1414,753,1381,772,1348,792,1315,815,1281,838,1250,863,1218,890,1188,916,1159,944,1130,971,1101,1026,1047,1081,997,1134,950,1188,903,1243,858,1298,815,1355,772,1412,731,1470,691,1529,653,1590,616,1651,581,1713,546,1775,514,1839,483,1903,455,1969,426,2036,401,2123,369,2168,353,2212,338,2258,324,2303,311,2349,301,2395,293xm3972,407l3972,407,3984,407,3996,407,4008,409,4020,411,4045,418,4069,426,4093,436,4116,448,4160,469,4222,497,4251,512,4280,527,4309,542,4335,558,4361,575,4388,592,4412,611,4437,630,4460,651,4483,674,4505,697,4526,722,4547,748,4568,777,4589,810,4610,842,4630,877,4648,911,4656,925,4663,940,4665,948,4666,956,4666,964,4665,972,4663,977,4661,982,4657,987,4654,990,4644,996,4635,1000,4625,1004,4614,1007,4592,1012,4542,1026,4493,1041,4445,1059,4397,1077,4358,1096,4319,1114,4280,1135,4241,1155,4203,1178,4165,1201,4128,1226,4090,1251,4054,1278,4019,1305,3983,1333,3949,1361,3916,1390,3883,1420,3851,1450,3822,1481,3775,1530,3728,1580,3683,1632,3638,1685,3596,1737,3553,1791,3513,1846,3473,1901,3435,1959,3398,2016,3362,2073,3328,2133,3294,2193,3262,2252,3231,2314,3203,2376,3180,2425,3159,2475,3118,2574,3079,2674,3040,2774,3033,2794,3026,2816,3014,2862,3006,2885,2998,2907,2992,2916,2986,2925,2980,2933,2973,2941,2962,2950,2949,2958,2934,2965,2918,2971,2902,2975,2885,2980,2849,2988,2812,2993,2776,2997,2742,3002,2712,3008,2651,3020,2590,3033,2529,3043,2467,3053,2344,3071,2219,3088,2146,3099,2071,3110,2034,3114,1996,3118,1959,3120,1921,3119,1913,3118,1904,3115,1896,3111,1889,3106,1883,3100,1879,3092,1877,3084,1875,3075,1877,3063,1879,3050,1885,3025,1893,2998,1902,2972,1922,2920,1932,2896,1940,2871,1969,2776,2003,2681,2037,2586,2073,2492,2109,2398,2146,2304,2223,2117,2245,2066,2266,2016,2289,1966,2312,1916,2336,1866,2361,1817,2387,1767,2413,1719,2441,1670,2468,1622,2497,1575,2526,1528,2556,1481,2587,1435,2618,1389,2650,1343,2683,1298,2718,1255,2752,1211,2787,1169,2823,1127,2860,1085,2898,1045,2936,1005,2975,965,3015,927,3055,889,3096,853,3137,817,3181,781,3224,748,3268,715,3307,686,3347,659,3388,631,3428,605,3471,579,3513,555,3556,532,3599,510,3644,490,3689,472,3734,455,3780,441,3827,428,3874,418,3922,411,3948,409,3972,407xm4745,840l4745,840,4751,839,4756,838,4763,839,4768,841,4775,845,4782,848,4796,858,4810,869,4822,880,4840,897,4904,953,4964,1011,4995,1041,5024,1070,5054,1100,5081,1132,5116,1169,5130,1188,5145,1209,5149,1216,5153,1224,5155,1229,5155,1233,5153,1237,5151,1240,5146,1241,5141,1242,5135,1241,5129,1239,5116,1232,5101,1223,5087,1212,5073,1203,5055,1187,5014,1159,4972,1129,4932,1100,4890,1071,4859,1052,4843,1042,4828,1031,4814,1020,4802,1006,4791,991,4787,983,4782,974,4769,947,4760,927,4751,905,4743,883,4741,874,4738,865,4738,856,4740,849,4742,845,4745,840xm4672,1093l4672,1093,4682,1092,4693,1093,4703,1093,4713,1096,4734,1101,4753,1109,4773,1118,4791,1129,4827,1151,4868,1176,4909,1203,4951,1231,4992,1258,5032,1288,5071,1318,5110,1348,5149,1378,5207,1425,5268,1473,5297,1498,5325,1524,5352,1551,5377,1578,5408,1616,5436,1655,5465,1695,5491,1736,5517,1778,5541,1821,5564,1865,5585,1908,5606,1953,5626,1999,5643,2046,5660,2092,5676,2140,5691,2187,5705,2235,5718,2284,5730,2332,5741,2382,5752,2431,5760,2480,5769,2531,5776,2580,5783,2629,5788,2679,5793,2729,5797,2778,5801,2828,5804,2876,5808,2973,5809,3068,5808,3107,5807,3145,5804,3184,5802,3222,5794,3300,5784,3377,5771,3452,5756,3529,5740,3605,5722,3679,5704,3748,5683,3816,5679,3828,5675,3843,5671,3849,5668,3855,5662,3858,5657,3860,5653,3862,5650,3860,5643,3858,5638,3854,5635,3848,5632,3841,5630,3833,5628,3820,5621,3745,5613,3669,5604,3590,5593,3510,5583,3429,5571,3349,5556,3269,5548,3229,5538,3190,5528,3151,5518,3112,5506,3073,5495,3035,5463,2945,5430,2854,5393,2763,5355,2673,5315,2583,5294,2540,5273,2496,5251,2453,5228,2409,5205,2368,5181,2326,5157,2285,5133,2244,5082,2165,5030,2086,4976,2009,4920,1932,4865,1857,4751,1705,4717,1660,4681,1615,4646,1571,4610,1528,4536,1442,4460,1357,4449,1344,4432,1331,4415,1315,4397,1298,4381,1280,4374,1272,4367,1263,4363,1254,4358,1246,4356,1238,4356,1229,4356,1224,4358,1218,4360,1214,4364,1209,4372,1201,4381,1194,4392,1188,4404,1183,4424,1174,4484,1148,4515,1137,4546,1125,4577,1115,4609,1106,4641,1099,4672,1093xm4219,1289l4219,1289,4226,1288,4232,1288,4243,1289,4256,1293,4269,1298,4281,1305,4294,1315,4305,1325,4318,1336,4341,1360,4363,1384,4382,1406,4397,1423,4454,1485,4510,1548,4564,1614,4618,1679,4670,1746,4721,1813,4771,1881,4819,1950,4865,2016,4910,2084,4955,2151,4998,2220,5041,2289,5082,2358,5122,2428,5161,2499,5198,2570,5235,2642,5269,2714,5301,2787,5332,2863,5361,2939,5388,3014,5414,3092,5432,3157,5448,3221,5463,3286,5475,3351,5487,3418,5497,3483,5506,3550,5514,3615,5526,3714,5535,3811,5538,3859,5541,3909,5543,3958,5544,4007,5545,4050,5546,4091,5546,4113,5545,4133,5543,4154,5540,4175,5533,4197,5524,4220,5513,4243,5502,4266,5478,4310,5454,4352,5423,4406,5392,4458,5359,4510,5325,4562,5291,4612,5254,4662,5218,4710,5180,4758,5169,4772,5158,4788,5144,4807,5129,4827,5113,4845,5097,4861,5089,4867,5082,4873,5074,4876,5066,4878,5062,4878,5057,4877,5054,4876,5050,4874,5047,4870,5044,4867,5041,4859,5038,4849,5036,4839,5035,4822,5032,4771,5030,4719,5025,4617,5022,4562,5017,4507,5010,4451,5003,4396,4995,4340,4987,4285,4977,4228,4967,4173,4955,4118,4944,4063,4930,4008,4917,3954,4887,3846,4858,3739,4843,3693,4828,3647,4812,3603,4795,3558,4777,3513,4758,3470,4740,3426,4719,3382,4698,3339,4677,3296,4655,3254,4632,3212,4584,3128,4534,3045,4483,2965,4429,2885,4374,2806,4317,2728,4259,2651,4200,2575,4140,2500,4081,2426,4040,2378,4000,2331,3958,2284,3917,2237,3874,2191,3831,2147,3745,2057,3728,2042,3708,2025,3686,2007,3665,1987,3644,1967,3635,1956,3626,1946,3619,1936,3613,1927,3608,1916,3605,1906,3604,1896,3606,1884,3610,1873,3615,1861,3622,1849,3630,1837,3639,1825,3649,1813,3670,1789,3691,1768,3710,1749,3725,1733,3765,1686,3807,1640,3848,1595,3889,1552,3933,1509,3977,1468,4024,1428,4073,1389,4106,1363,4142,1333,4162,1319,4180,1306,4200,1296,4210,1293,4219,1289xm467,1889l467,1889,474,1885,476,1885,478,1887,483,1889,486,1893,488,1899,489,1905,490,1911,490,1916,488,1930,485,1943,478,1969,471,1994,465,2019,453,2070,444,2119,424,2219,408,2319,394,2420,389,2440,382,2462,373,2485,361,2506,355,2516,348,2526,340,2534,332,2543,322,2550,313,2557,303,2563,293,2566,286,2569,279,2567,274,2564,271,2559,267,2554,265,2547,265,2540,264,2533,266,2517,269,2501,275,2469,290,2406,302,2356,313,2308,327,2259,341,2211,356,2163,372,2115,389,2068,406,2019,416,1989,422,1969,429,1950,437,1930,446,1913,451,1906,455,1899,461,1893,467,1889xm3533,2007l3533,2007,3542,2006,3551,2007,3559,2010,3568,2015,3575,2021,3583,2026,3597,2039,3631,2070,3665,2103,3697,2138,3728,2171,3793,2243,3857,2315,3921,2387,3983,2461,4045,2535,4106,2610,4164,2687,4223,2765,4297,2868,4334,2919,4371,2972,4405,3025,4440,3078,4474,3131,4507,3186,4529,3224,4551,3262,4571,3301,4591,3340,4630,3418,4665,3498,4698,3578,4729,3660,4759,3742,4785,3825,4810,3910,4832,3993,4852,4078,4870,4164,4886,4250,4901,4336,4913,4423,4924,4510,4931,4570,4939,4633,4947,4698,4949,4732,4952,4765,4954,4798,4954,4831,4953,4865,4951,4897,4946,4928,4940,4959,4933,4988,4923,5017,4918,5027,4912,5039,4905,5049,4897,5059,4887,5069,4878,5079,4858,5097,4836,5114,4814,5132,4773,5161,4733,5194,4691,5225,4650,5254,4608,5284,4565,5313,4522,5340,4478,5368,4435,5394,4396,5418,4353,5443,4333,5455,4311,5465,4289,5474,4267,5480,4246,5484,4223,5486,4200,5486,4177,5485,4153,5484,4130,5481,4085,5476,4068,5472,4059,5471,4050,5468,4042,5464,4035,5459,4028,5453,4023,5445,4020,5435,4019,5425,4019,5414,4021,5403,4028,5382,4034,5362,4046,5317,4055,5272,4062,5227,4068,5181,4070,5147,4073,5111,4074,5077,4074,5041,4073,5007,4071,4971,4069,4936,4066,4900,4062,4865,4058,4830,4047,4760,4034,4691,4019,4624,4008,4583,3997,4541,3972,4460,3945,4380,3916,4299,3885,4220,3851,4141,3817,4063,3780,3987,3741,3911,3702,3835,3661,3760,3619,3685,3576,3612,3533,3538,3488,3466,3443,3394,3417,3354,3391,3314,3362,3274,3332,3235,3302,3197,3271,3159,3240,3122,3208,3086,3194,3071,3176,3056,3159,3040,3141,3022,3124,3005,3117,2996,3110,2987,3104,2978,3098,2969,3095,2958,3093,2949,3092,2937,3092,2923,3094,2909,3096,2895,3100,2881,3104,2867,3116,2838,3128,2808,3142,2781,3153,2754,3164,2730,3216,2596,3244,2528,3270,2461,3300,2394,3330,2329,3346,2297,3363,2265,3380,2233,3399,2202,3483,2061,3493,2045,3503,2030,3510,2022,3517,2016,3525,2011,3533,2007xm404,2605l404,2605,412,2603,421,2604,430,2606,439,2611,449,2618,459,2626,478,2643,498,2664,515,2683,531,2700,545,2713,594,2753,645,2792,696,2829,749,2864,804,2898,859,2930,915,2958,944,2972,973,2986,1026,3008,1079,3029,1132,3050,1186,3069,1239,3089,1293,3107,1348,3123,1403,3139,1458,3153,1513,3167,1569,3178,1626,3189,1683,3197,1739,3204,1796,3209,1854,3213,1906,3214,1958,3213,2010,3210,2061,3207,2113,3202,2164,3197,2267,3184,2337,3175,2407,3163,2477,3150,2547,3136,2687,3107,2757,3094,2826,3081,2850,3075,2876,3068,2904,3060,2931,3053,2960,3048,2973,3047,2986,3045,2999,3047,3011,3048,3023,3051,3033,3056,3047,3064,3059,3072,3072,3081,3083,3091,3106,3113,3128,3136,3149,3160,3168,3185,3206,3233,3252,3290,3294,3347,3337,3405,3378,3464,3417,3525,3455,3585,3493,3646,3528,3709,3574,3790,3596,3832,3618,3873,3623,3884,3627,3896,3630,3907,3631,3918,3629,3928,3628,3933,3626,3937,3622,3942,3618,3946,3613,3951,3607,3954,3595,3961,3582,3967,3556,3978,3527,3989,3497,3997,3438,4012,3381,4025,3317,4042,3253,4058,3188,4074,3122,4087,3057,4100,2992,4113,2926,4123,2860,4132,2790,4141,2719,4148,2649,4155,2577,4161,2506,4165,2434,4169,2361,4171,2289,4172,2217,4172,2145,4171,2073,4169,1999,4165,1927,4160,1855,4154,1783,4146,1710,4137,1638,4126,1567,4115,1495,4101,1425,4086,1354,4070,1284,4053,1215,4034,1145,4013,1078,3990,1010,3966,944,3940,877,3912,812,3883,748,3852,684,3819,620,3785,575,3758,529,3731,483,3702,461,3687,438,3672,418,3656,396,3639,376,3622,356,3604,337,3584,320,3565,303,3543,288,3521,281,3511,275,3499,271,3488,266,3476,259,3451,254,3426,250,3400,247,3373,242,3323,234,3256,225,3188,222,3152,219,3115,217,3080,216,3043,217,3008,218,2972,222,2937,227,2902,234,2869,245,2836,250,2820,256,2805,264,2789,271,2774,296,2729,310,2704,326,2679,343,2655,352,2644,363,2634,372,2625,382,2617,394,2610,404,2605xm348,3738l348,3738,351,3737,355,3737,363,3737,369,3739,377,3742,391,3753,404,3762,437,3784,471,3807,506,3828,540,3848,614,3887,687,3923,761,3958,836,3991,913,4022,990,4051,1066,4078,1144,4103,1196,4119,1246,4133,1298,4148,1351,4161,1402,4173,1455,4185,1508,4195,1560,4205,1613,4215,1667,4223,1721,4231,1775,4238,1828,4243,1882,4249,1936,4254,1990,4257,2044,4260,2099,4263,2153,4265,2207,4266,2316,4266,2423,4264,2531,4258,2639,4251,2744,4241,2850,4228,2923,4218,2996,4207,3070,4194,3143,4180,3216,4164,3289,4148,3361,4130,3432,4109,3518,4084,3604,4058,3622,4051,3642,4044,3652,4042,3661,4040,3671,4040,3681,4043,3690,4047,3699,4053,3707,4060,3714,4069,3722,4078,3728,4089,3739,4111,3748,4136,3757,4160,3765,4183,3772,4202,3796,4262,3822,4322,3845,4383,3867,4444,3888,4506,3908,4569,3925,4631,3941,4695,3952,4742,3958,4771,3963,4800,3964,4815,3965,4830,3965,4844,3963,4857,3960,4868,3956,4879,3949,4889,3941,4896,3932,4902,3920,4908,3908,4914,3894,4918,3865,4928,3835,4933,3804,4939,3773,4945,3746,4949,3721,4954,3587,4984,3520,4999,3454,5011,3387,5024,3320,5035,3252,5046,3184,5055,3111,5063,3036,5070,2962,5075,2887,5080,2813,5084,2737,5086,2663,5087,2587,5087,2512,5087,2436,5085,2360,5081,2283,5077,2208,5071,2132,5064,2058,5056,1982,5046,1906,5035,1832,5023,1757,5009,1683,4994,1608,4978,1535,4960,1463,4941,1390,4921,1317,4898,1246,4875,1175,4850,1105,4822,1035,4795,968,4764,899,4733,832,4700,819,4693,806,4683,794,4674,782,4664,772,4653,760,4641,741,4616,722,4589,705,4563,672,4510,633,4448,596,4385,561,4321,526,4257,494,4192,465,4125,436,4059,408,3990,391,3944,374,3897,359,3850,344,3803,340,3787,337,3778,335,3769,335,3760,337,3750,339,3747,341,3743,344,3740,348,3738xm991,4876l991,4876,1000,4876,1009,4876,1018,4878,1028,4881,1047,4887,1063,4894,1108,4910,1151,4928,1238,4961,1306,4985,1375,5007,1445,5026,1514,5045,1586,5062,1657,5077,1726,5092,1798,5104,1886,5119,1975,5132,2065,5143,2155,5153,2246,5161,2336,5168,2427,5174,2518,5178,2609,5179,2701,5179,2791,5178,2882,5174,2972,5168,3063,5161,3152,5152,3242,5142,3304,5133,3367,5124,3428,5112,3490,5101,3553,5088,3614,5075,3676,5061,3738,5046,3808,5030,3879,5012,3894,5008,3911,5003,3920,5002,3929,5001,3937,5002,3945,5003,3952,5007,3958,5011,3963,5017,3967,5023,3971,5028,3974,5037,3977,5051,3979,5067,3979,5084,3979,5113,3979,5142,3976,5171,3974,5200,3969,5229,3965,5258,3959,5285,3952,5314,3944,5341,3936,5369,3930,5382,3925,5394,3919,5406,3910,5417,3901,5427,3888,5435,3870,5447,3851,5457,3832,5466,3812,5476,3771,5492,3731,5506,3647,5535,3606,5549,3566,5564,3463,5604,3411,5623,3357,5642,3305,5660,3251,5676,3196,5692,3142,5707,3087,5720,3032,5732,2977,5741,2921,5751,2866,5756,2810,5761,2755,5763,2700,5763,2669,5762,2636,5759,2606,5754,2575,5750,2513,5737,2451,5724,2404,5714,2357,5704,2311,5691,2264,5678,2218,5665,2172,5651,2128,5636,2082,5620,2037,5603,1992,5586,1949,5567,1904,5549,1817,5510,1731,5468,1691,5448,1652,5426,1613,5404,1574,5382,1535,5359,1497,5335,1459,5310,1423,5285,1385,5259,1349,5233,1313,5206,1277,5179,1243,5150,1208,5121,1174,5093,1141,5063,1071,5000,1037,4967,1004,4932,994,4921,987,4912,983,4904,979,4896,978,4891,979,4887,980,4884,983,4881,986,4878,991,4876xm3895,5542l3895,5542,3908,5541,3926,5541,3947,5543,3968,5548,3979,5551,3988,5555,3996,5559,4003,5564,4007,5570,4010,5576,4010,5580,4010,5583,4006,5591,4003,5596,3997,5602,3991,5606,3984,5611,3967,5618,3949,5625,3929,5630,3911,5635,3881,5643,3842,5656,3803,5668,3763,5680,3724,5690,3644,5709,3563,5728,3535,5735,3502,5741,3486,5745,3470,5746,3455,5745,3448,5743,3441,5740,3436,5738,3433,5735,3433,5730,3434,5727,3436,5722,3439,5719,3447,5712,3457,5707,3467,5701,3490,5693,3513,5685,3536,5677,3592,5656,3649,5636,3705,5615,3761,5594,3794,5580,3827,5565,3843,5558,3861,5551,3878,5545,3895,5542xe">
                  <v:path o:connectlocs="8047290,15242678;26091,40425620;8582047,63667421;33245588,77776667;63726150,69920811;78529518,42314660;62969695,7725541;42310210,1485185;72699451,21261552;73534181,55160201;50070532,75223185;20255145,71692614;4134514,53036644;8582047,17144754;29763203,2644648;48583672,4312249;32163068,18903521;20463838,40139003;14294701,30407143;32228257,5406575;26802529,8559320;11516629,35383834;6338691,31136721;20737719,8025193;58469978,8780801;53839844,15972215;39023472,37989417;24454889,40060831;37301827,14135275;62734910,11321247;62969695,13431768;67912848,18564762;75738399,40972783;72099505,41050955;56957027,16454241;57348321,18538732;72269060,50926124;65956419,63537148;60713293,42392832;47462015,23775928;6143085,25977656;4447533,28804720;55078914,36022204;64339142,64983269;52939925,71275724;50227041,53948596;40640749,36973222;7747317,35865860;35045467,40477721;47253363,50600441;27037314,54313385;3534527,45441376;4630134,48685330;28080737,55564055;49196705,54743311;41527663,65856114;10068907,60618877;13864270,63758628;48753227,65738876;50474872,70963078;27754673,73425352;12925213,63524112;45062190,74845401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3167;top:54861;height:784;width:784;v-text-anchor:middle;" filled="t" stroked="f" coordsize="1423988,1423988" o:gfxdata="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T14OvQAA&#10;ANwAAAAPAAAAAAAAAAEAIAAAACIAAABkcnMvZG93bnJldi54bWxQSwECFAAUAAAACACHTuJAMy8F&#10;njsAAAA5AAAAEAAAAAAAAAABACAAAAAMAQAAZHJzL3NoYXBleG1sLnhtbFBLBQYAAAAABgAGAFsB&#10;AAC2AwAAAAA=&#10;" path="m739775,1133475l1120775,1133475,1120775,1295048,1110442,1301946,1100109,1308844,1089511,1315742,1078913,1322375,1068315,1328742,1057452,1334844,1046324,1340946,1035196,1346783,1023803,1352089,1012675,1357661,1001282,1362702,989624,1368008,977966,1372783,966309,1377294,954386,1382069,942463,1386314,930275,1390029,918352,1393743,906165,1397457,893712,1400906,881524,1404090,868807,1407008,856354,1409661,843636,1412314,830919,1414437,817936,1416559,805218,1418417,792236,1420008,779253,1421070,766005,1422396,753023,1423192,739775,1423988,739775,1133475xm303741,1133475l703263,1133475,703263,1423988,689532,1423723,675801,1423194,661806,1422134,648339,1421340,634608,1419751,621141,1418162,607674,1416308,594207,1414190,580740,1411806,567801,1409158,554334,1406510,541395,1403332,528456,1399889,515781,1396446,503106,1392739,490167,1388502,477492,1384264,465082,1379762,452671,1374995,440524,1370229,428641,1365197,416495,1359636,404612,1353809,392729,1347983,381375,1341892,369492,1336066,358402,1329446,347047,1322825,335957,1315939,324866,1309054,314040,1301639,303213,1294489,303741,1294489,303741,1133475xm147638,762000l1276351,762000,1275028,773916,1273969,785831,1272116,797217,1270263,808868,1268145,820519,1265763,831905,1263381,843556,1260469,854677,1257557,866063,1254116,877184,1250675,888306,1246969,899427,1242998,910283,1238763,921140,1234527,931731,1230027,942323,1224998,953180,1219968,963771,1214674,974098,1209115,984425,1203557,994222,1197468,1004549,1191380,1014346,1185027,1024408,1178409,1034206,1171792,1043473,1164645,1053006,1157498,1062274,1149821,1071806,1142144,1080544,1134733,1089547,1126527,1098550,297727,1098550,289521,1089547,281580,1080544,273904,1071806,266757,1062274,259345,1053006,252462,1043473,245845,1034206,238962,1024408,232609,1014346,226521,1004549,220698,994222,214874,984425,209315,974098,204286,963771,198992,953180,194227,942323,189727,931731,184962,921140,181256,910283,177285,899427,173315,888306,169874,877184,166697,866063,163521,854677,160874,843556,157962,831905,155844,820519,153726,808868,151609,797217,150285,785831,148697,773916,147638,762000xm298344,325438l1126174,325438,1135163,335492,1143888,345546,1152614,355865,1161074,366448,1168742,377032,1176674,387615,1184077,398728,1191216,409840,1198354,420953,1204964,432594,1211310,443971,1217391,455613,1223208,467519,1228496,479690,1234048,491332,1238807,503767,1243831,515938,1248061,528373,1252292,540809,1255729,553509,1259430,566209,1262603,579173,1265511,592138,1268155,604838,1270271,617803,1272386,631296,1273972,644261,1275559,657490,1276616,670984,1277409,684213,1277938,697971,1277938,711201,1277674,725488,146315,725488,146050,711201,146315,697971,146843,684478,147637,671248,148959,658019,150016,644526,151867,631296,153718,618067,156097,605103,158741,592138,161650,579438,164822,566209,168524,553509,172226,541073,176456,528638,180686,516203,185446,503767,190469,491596,195493,479690,201309,467784,207126,455878,213207,443971,219553,432594,226163,420953,233037,409840,240440,398992,247579,387615,255511,377032,263443,366448,271639,355865,280364,345546,289090,335492,298344,325438xm262747,158750l262747,309899,253523,320488,244563,331076,235866,341665,227697,352782,219527,363900,211621,375283,204242,386930,196863,398312,190011,410224,183422,422136,177097,434048,170773,446225,164975,458666,159177,471108,154170,483549,148899,496255,144419,509226,139939,522196,135722,535167,132032,548138,128343,561373,125180,574609,122018,588109,119646,601609,117274,615374,115166,628610,113321,642639,112004,656404,110949,670169,110159,683934,109632,697964,109368,711729,109632,726023,110159,740317,110949,754347,112004,768376,113585,782141,115430,796171,117538,810201,119910,823701,122282,837466,125444,851231,128606,864466,132560,877702,136513,891202,140729,904173,145209,917143,150217,930379,155224,943085,160758,955791,166556,968497,172354,980938,178942,993115,185267,1005292,192119,1017468,199235,1029115,206877,1041027,214520,1052675,222689,1064057,230859,1075440,239556,1086293,248253,1097146,257476,1107734,266700,1118323,266700,1268413,251679,1255972,237184,1242736,222689,1229765,208722,1216001,195018,1202236,181841,1187677,168928,1173118,156541,1157764,144419,1142411,132823,1126529,121754,1110646,110949,1094234,100671,1077557,90921,1060087,81170,1042880,72473,1025145,64040,1007409,55870,989409,48755,970879,41639,952350,35051,933291,28989,914231,23982,894908,18711,875319,14495,855731,10542,835613,7643,815230,4744,794847,2636,774729,1318,753817,264,733170,0,711729,264,691081,1318,670434,2636,650051,4744,629669,7379,609286,10542,589168,14231,569579,18448,549726,23191,530402,28726,511343,34524,492020,40848,473225,47700,454695,55079,436695,62722,418430,71155,400695,80116,383224,89339,366018,99090,349341,109368,332400,119910,316252,130715,300105,142310,284222,154170,269134,166556,254046,179206,239487,192119,224927,205296,210898,219263,197133,233495,184162,247989,171191,262747,158750xm1154113,153988l1169414,166423,1184451,179123,1198961,192617,1212942,206111,1226660,220134,1240114,234686,1253041,249238,1265704,264319,1277839,279930,1289446,295540,1300790,311944,1311606,328349,1322159,345017,1332183,362215,1341680,379678,1350650,397140,1359355,415132,1367270,433388,1374920,451909,1382043,470694,1388374,489744,1394442,508794,1399982,528373,1404994,547953,1409215,568061,1413172,588169,1416602,608278,1419240,628651,1421350,649288,1422933,670190,1423724,691092,1423988,711994,1423724,733426,1422933,754063,1421350,774965,1419240,795073,1416602,815446,1413172,835819,1409479,855928,1404994,875507,1400246,895086,1394706,914401,1389166,933451,1382307,952501,1375448,971021,1367797,989542,1360147,1007534,1351441,1025261,1342472,1042988,1333238,1060186,1323478,1077649,1312925,1094317,1302373,1110721,1291029,1126596,1279422,1142471,1267550,1157817,1254888,1173163,1242225,1187715,1228771,1202267,1215317,1216026,1201335,1229784,1186825,1242748,1172316,1255978,1157015,1268413,1157015,1118394,1166512,1107811,1175482,1097228,1184451,1086380,1193157,1075532,1201335,1064155,1209249,1052778,1216899,1041136,1224550,1029230,1231409,1017588,1238532,1005417,1245127,993246,1251458,981076,1257526,968640,1263330,955940,1268606,943240,1273882,930540,1278630,917311,1283115,904346,1287336,891382,1291293,877888,1294986,864659,1298416,851430,1301318,837671,1303956,823913,1306594,810419,1308704,796396,1310551,782373,1311870,768615,1312925,754592,1313717,740569,1314244,726282,1314244,711994,1314244,697707,1313717,683684,1312925,669396,1311606,655109,1310551,641086,1308704,627063,1306594,613305,1303692,599282,1301054,585523,1298152,572030,1294723,558271,1291029,544778,1286808,531284,1282587,518055,1278103,504826,1273354,491861,1267814,478896,1262274,466196,1256734,453761,1250139,441061,1243808,428626,1237213,416455,1230354,404284,1222703,392378,1215317,380471,1207402,369094,1199224,357453,1190782,346076,1182341,335228,1173107,324115,1163874,313267,1154113,302684,1154113,153988xm723900,0l737659,265,750888,795,764646,1855,777875,2651,791634,4241,804598,5831,817827,7687,831321,9807,844286,12193,857250,14579,870215,17494,882915,20675,895615,23591,908315,27302,920750,31013,933450,34989,945621,39230,958056,43736,970227,48242,981869,53278,994040,58050,1005946,63616,1017588,68917,1029229,74484,1040606,80580,1051984,86677,1063361,92773,1074209,99400,1085321,106027,1095904,112653,1107017,119810,1117600,126967,1117600,290513,723900,290513,723900,0xm687388,0l687388,290513,300038,290513,300038,131738,310065,124581,320883,117690,331438,110533,342256,103906,353075,97279,364157,90918,375239,84821,386321,78725,397931,72893,409277,67327,420887,62026,432761,56724,444371,51953,456509,47182,468646,42411,480784,38170,492922,33929,505323,30483,517725,26772,530390,23061,543056,20145,555721,16964,568386,14314,581579,11663,594509,9542,607438,7422,620367,5566,633824,3976,647017,2651,660474,1590,673667,530,687388,0xe">
                  <v:path o:connectlocs="582,734;525,760;464,777;407,624;341,780;276,766;216,742;167,712;696,458;679,512;652,564;163,604;128,558;101,507;85,451;629,190;666,244;691,304;702,369;81,369;92,304;117,244;154,190;120,200;87,259;67,323;60,391;67,461;88,526;122,585;122,677;61,602;19,513;0,415;7,313;39,220;91,139;643,91;709,162;756,248;781,346;779,448;753,544;704,629;637,698;674,566;703,505;720,438;722,368;710,299;684,235;645,178;435,2;500,15;560,37;615,69;176,64;231,34;292,12;356,1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5143;top:53414;height:933;width:784;v-text-anchor:middle;" filled="t" stroked="f" coordsize="10244,12184" o:gfxdata="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Jv27sAAADc&#10;AAAADwAAAAAAAAABACAAAAAiAAAAZHJzL2Rvd25yZXYueG1sUEsBAhQAFAAAAAgAh07iQDMvBZ47&#10;AAAAOQAAABAAAAAAAAAAAQAgAAAACgEAAGRycy9zaGFwZXhtbC54bWxQSwUGAAAAAAYABgBbAQAA&#10;tAMAAAAA&#10;" path="m9462,4793l9462,4793,9397,4875,9332,4957,9266,5038,9199,5117,9131,5195,9062,5272,8993,5347,8922,5422,8851,5495,8779,5567,8706,5638,8632,5708,8558,5776,8482,5843,8404,5909,8326,5973,8247,6036,8167,6097,8085,6157,8003,6216,7919,6273,7834,6328,7748,6382,7660,6434,7571,6485,7481,6533,7390,6581,7297,6627,7203,6670,7107,6713,7010,6754,6911,6792,6742,6856,6573,6919,6239,7043,6074,7104,5910,7167,5746,7230,5584,7295,5504,7328,5423,7361,5342,7396,5262,7430,5182,7466,5102,7503,5023,7540,4943,7579,4864,7618,4784,7659,4705,7699,4627,7742,4548,7787,4470,7831,4391,7878,4313,7926,4231,7977,4150,8031,4070,8085,3991,8142,3913,8199,3836,8257,3760,8316,3684,8377,3610,8438,3535,8501,3462,8564,3389,8628,3317,8694,3246,8759,3176,8826,3106,8893,3079,8923,3052,8956,3026,8989,3001,9025,2976,9061,2953,9099,2906,9176,2861,9254,2814,9332,2791,9370,2765,9407,2740,9444,2714,9479,2693,9490,2672,9504,2650,9519,2627,9537,2605,9556,2582,9579,2558,9602,2535,9627,2512,9654,2488,9682,2465,9712,2441,9741,2394,9804,2346,9870,2301,9936,2256,10002,2172,10129,2132,10187,2097,10240,2063,10287,2034,10327,1424,11113,1380,11168,1337,11223,1249,11331,1160,11441,1116,11497,1072,11552,1058,11572,1044,11593,1029,11616,1015,11641,986,11694,956,11751,925,11811,893,11871,860,11931,843,11959,826,11987,807,12014,789,12040,770,12064,750,12086,730,12108,709,12126,688,12142,676,12150,665,12156,654,12162,642,12167,631,12172,619,12176,606,12179,594,12182,582,12183,569,12184,557,12183,543,12182,530,12180,517,12177,503,12172,489,12167,474,12161,460,12154,415,12130,367,12100,316,12068,291,12051,265,12032,241,12013,216,11994,192,11974,169,11952,146,11930,124,11908,104,11885,85,11862,68,11839,51,11814,37,11790,26,11765,16,11739,8,11714,5,11702,3,11688,2,11675,1,11663,0,11650,1,11637,2,11624,4,11610,7,11597,10,11585,15,11572,20,11559,26,11545,32,11532,40,11519,49,11506,58,11493,70,11479,81,11466,94,11454,122,11426,152,11397,181,11371,212,11344,272,11293,331,11242,390,11190,420,11163,448,11135,475,11107,503,11078,529,11047,556,11015,669,10866,783,10718,1010,10420,1125,10272,1240,10125,1299,10052,1358,9980,1417,9908,1477,9835,1583,9709,1689,9581,1793,9452,1898,9322,2001,9191,2104,9061,2307,8801,2319,8786,2332,8772,2347,8757,2363,8743,2395,8715,2429,8688,2461,8660,2477,8647,2491,8633,2506,8619,2519,8605,2530,8590,2540,8575,2585,8501,2628,8427,2671,8353,2713,8278,2753,8203,2793,8128,2832,8052,2871,7975,2908,7899,2946,7822,2983,7745,3018,7668,3089,7511,3159,7352,3191,7277,3221,7201,3250,7125,3278,7048,3304,6972,3330,6895,3353,6817,3376,6739,3397,6662,3418,6584,3437,6506,3455,6428,3474,6349,3490,6271,3506,6191,3521,6113,3535,6034,3550,5955,3575,5797,3598,5637,3621,5478,3642,5319,3661,5159,3701,4840,3721,4680,3742,4521,3765,4362,3789,4204,3815,4045,3830,3966,3844,3888,3859,3809,3875,3731,3893,3653,3910,3574,3929,3496,3949,3418,3970,3341,3992,3264,4014,3187,4039,3110,4065,3034,4091,2956,4120,2880,4149,2805,4180,2729,4212,2654,4247,2579,4282,2505,4320,2431,4358,2357,4397,2288,4436,2219,4476,2150,4519,2082,4561,2014,4605,1946,4650,1879,4696,1812,4744,1746,4793,1680,4842,1615,4893,1551,4945,1487,4997,1424,5050,1362,5105,1301,5161,1240,5218,1181,5275,1123,5334,1065,5393,1008,5454,952,5515,898,5577,845,5640,793,5704,742,5769,692,5834,645,5899,598,5966,552,6034,509,6102,466,6171,426,6241,386,6311,348,6382,313,6454,278,6526,246,6600,216,6674,187,6748,160,6822,135,6897,112,6973,91,7049,72,7125,55,7202,41,7280,29,7358,19,7437,11,7516,4,7595,1,7634,0,7674,0,7715,1,7754,2,7795,4,7834,6,7875,10,7915,14,7956,18,7997,23,8036,28,8078,34,8118,41,8159,49,8200,57,8240,66,8282,75,8322,86,8364,97,8404,109,8446,121,8487,134,8528,149,8569,163,8612,179,8654,195,8697,213,8738,232,8779,250,8819,270,8860,291,8900,312,8939,334,8979,357,9017,381,9055,404,9092,430,9130,455,9166,481,9203,508,9238,535,9274,564,9308,592,9343,621,9376,651,9410,681,9442,713,9475,744,9506,777,9538,809,9568,843,9598,876,9627,911,9656,945,9684,981,9711,1016,9739,1053,9765,1089,9790,1126,9816,1163,9840,1202,9864,1240,9887,1279,9910,1318,9931,1357,9953,1397,9973,1437,9993,1478,10012,1518,10030,1560,10048,1602,10065,1643,10082,1686,10097,1729,10111,1771,10125,1814,10138,1857,10152,1900,10163,1944,10174,1988,10184,2032,10193,2077,10201,2120,10209,2165,10217,2211,10223,2255,10228,2300,10233,2346,10239,2430,10242,2513,10244,2596,10243,2678,10240,2761,10235,2843,10227,2924,10217,3004,10205,3085,10191,3164,10175,3244,10158,3323,10137,3402,10116,3479,10093,3557,10067,3633,10040,3710,10012,3786,9981,3862,9950,3937,9916,4011,9882,4085,9845,4158,9808,4231,9768,4303,9728,4375,9687,4446,9644,4516,9600,4586,9555,4656,9509,4725,9462,4793xm5021,1782l5021,1782,5019,1784,5019,1786,5020,1792,5023,1801,5028,1809,5036,1819,5046,1830,5071,1854,5101,1882,5136,1911,5175,1943,5216,1975,5299,2038,5376,2094,5436,2138,5470,2163,5602,1993,5572,1968,5539,1938,5465,1869,5426,1832,5384,1796,5364,1778,5342,1761,5321,1746,5301,1731,5280,1717,5259,1705,5238,1694,5218,1685,5198,1679,5179,1674,5160,1671,5151,1671,5142,1671,5132,1672,5123,1674,5114,1676,5106,1680,5098,1683,5090,1688,5082,1693,5074,1699,5066,1706,5059,1714,5052,1723,5045,1734,5038,1744,5032,1756,5026,1768,5021,1782xm4923,1907l4923,1907,4909,1923,4897,1941,4893,1949,4889,1957,4886,1964,4883,1972,4882,1980,4880,1988,4880,1995,4880,2004,4882,2020,4887,2036,5312,2367,5450,2189,5426,2169,5398,2145,5334,2085,5299,2052,5262,2020,5224,1987,5185,1956,5166,1942,5147,1928,5128,1916,5109,1904,5091,1895,5073,1886,5054,1879,5037,1874,5021,1870,5005,1868,4988,1869,4974,1871,4967,1874,4960,1876,4954,1880,4947,1884,4941,1888,4935,1894,4930,1900,4923,1907xm5242,1524l5242,1524,5234,1534,5226,1543,5209,1560,5191,1578,5182,1587,5175,1597,5182,1601,5189,1606,5194,1611,5197,1616,5198,1622,5198,1628,5196,1635,5192,1642,5617,1973,5754,1797,5731,1777,5704,1753,5643,1695,5608,1664,5573,1631,5537,1600,5500,1570,5481,1557,5463,1544,5445,1532,5427,1522,5409,1511,5391,1503,5374,1496,5357,1491,5340,1488,5324,1486,5309,1487,5294,1489,5287,1491,5280,1494,5273,1497,5266,1501,5260,1506,5254,1511,5248,1517,5242,1524xm4783,2102l4783,2102,4775,2111,4769,2122,4756,2144,4743,2165,4736,2175,4729,2185,4736,2190,4743,2196,4749,2202,4753,2210,4756,2217,4759,2225,4759,2233,4759,2240,5165,2556,5297,2385,5274,2368,5248,2344,5185,2289,5150,2258,5113,2226,5076,2195,5038,2166,5000,2138,4980,2125,4962,2114,4944,2104,4925,2095,4908,2088,4891,2082,4875,2077,4859,2074,4844,2074,4830,2075,4817,2078,4811,2080,4805,2083,4799,2087,4794,2091,4787,2096,4783,2102xm5420,1336l5420,1336,5408,1342,5399,1347,5391,1353,5383,1359,5377,1365,5372,1371,5367,1378,5363,1386,5361,1392,5359,1399,5358,1406,5357,1414,5358,1421,5359,1428,5361,1436,5363,1444,5370,1460,5379,1476,5391,1492,5405,1509,5421,1526,5438,1542,5456,1559,5475,1575,5496,1592,5517,1608,5561,1639,5605,1670,5648,1697,5722,1745,5750,1763,5771,1776,5908,1600,5884,1581,5859,1558,5801,1503,5769,1474,5735,1444,5702,1415,5667,1388,5650,1374,5633,1362,5615,1351,5598,1341,5581,1331,5565,1324,5547,1317,5531,1311,5516,1307,5501,1305,5485,1305,5471,1307,5457,1311,5444,1318,5432,1326,5420,1336xm4655,2307l4655,2307,4640,2326,4630,2344,4622,2362,4617,2377,4616,2385,4615,2392,4615,2398,4615,2405,4616,2412,4618,2419,4623,2431,4630,2443,4640,2455,4650,2466,4664,2478,4678,2490,4693,2502,4728,2528,4768,2559,4804,2588,4864,2639,4889,2660,4913,2678,4924,2685,4935,2692,4946,2698,4956,2702,4966,2705,4976,2707,4986,2707,4996,2707,5007,2705,5018,2701,5028,2696,5039,2690,5051,2681,5063,2671,5076,2660,5089,2647,5103,2632,5117,2614,5150,2575,4737,2255,4732,2258,4726,2260,4719,2261,4713,2261,4707,2259,4701,2257,4695,2253,4689,2249,4679,2262,4670,2277,4662,2292,4655,2307xm5593,1166l5593,1166,5584,1171,5576,1177,5569,1182,5562,1187,5557,1193,5551,1199,5547,1204,5544,1210,5542,1217,5540,1223,5540,1229,5539,1236,5540,1243,5541,1251,5546,1265,5552,1279,5562,1294,5573,1309,5585,1325,5600,1340,5615,1356,5633,1371,5651,1388,5688,1418,5729,1448,5770,1477,5809,1503,5877,1549,5904,1566,5923,1580,6065,1397,6040,1377,6015,1355,5958,1305,5929,1279,5898,1253,5867,1227,5836,1203,5819,1192,5804,1182,5788,1172,5772,1164,5756,1156,5740,1150,5725,1144,5709,1140,5693,1138,5678,1137,5664,1137,5649,1139,5635,1143,5620,1149,5606,1157,5593,1166xm4482,2624l4482,2624,4499,2648,4518,2671,4539,2694,4560,2716,4584,2737,4607,2759,4632,2779,4658,2799,4710,2839,4763,2877,4816,2916,4867,2953,5004,2777,4951,2736,4898,2694,4843,2650,4788,2606,4761,2585,4733,2565,4705,2545,4677,2527,4648,2510,4620,2494,4592,2478,4563,2466,4560,2475,4557,2486,4549,2506,4539,2526,4528,2546,4503,2587,4492,2605,4482,2624xm5705,1065l5705,1065,5717,1080,5731,1095,5745,1111,5760,1126,5793,1154,5827,1183,5862,1210,5898,1236,5968,1290,5994,1309,6016,1325,6035,1337,6053,1346,6061,1348,6068,1350,6074,1352,6081,1352,6087,1352,6093,1351,6098,1349,6104,1346,6109,1343,6116,1339,6127,1328,6138,1315,6151,1299,6180,1260,6199,1237,6219,1212,6187,1186,6154,1158,6090,1101,6059,1075,6027,1050,6012,1038,5997,1027,5981,1017,5965,1008,5949,1000,5934,993,5918,987,5901,983,5886,980,5870,978,5854,978,5838,980,5821,983,5805,988,5789,996,5773,1005,5755,1016,5738,1030,5722,1046,5705,1065xm4377,2867l4377,2867,4385,2871,4392,2875,4396,2880,4400,2886,4401,2891,4401,2898,4399,2905,4395,2912,4708,3156,4850,2973,4803,2936,4754,2899,4655,2823,4606,2786,4555,2750,4505,2717,4480,2702,4455,2686,4433,2730,4412,2776,4394,2822,4377,2867xm5910,909l5910,909,5913,913,5915,918,5917,922,5918,926,5919,931,5918,935,5916,939,5914,944,6234,1193,6382,1003,6304,941,6265,911,6224,880,6185,853,6165,840,6146,828,6127,817,6107,808,6090,800,6072,794,6065,802,6057,810,6048,817,6038,825,6017,841,5994,855,5948,882,5928,895,5910,909xm4265,3147l4265,3147,4270,3152,4274,3157,4276,3163,4278,3169,4278,3175,4276,3181,4274,3188,4270,3194,4314,3226,4352,3257,4386,3282,4415,3304,4441,3323,4454,3330,4465,3336,4476,3342,4486,3345,4496,3348,4506,3350,4516,3350,4526,3349,4535,3347,4545,3343,4555,3338,4565,3331,4575,3324,4587,3314,4598,3302,4610,3290,4636,3261,4666,3224,4700,3181,4657,3147,4613,3112,4568,3075,4524,3040,4478,3005,4456,2990,4432,2975,4410,2960,4388,2947,4365,2935,4343,2925,4335,2936,4328,2947,4322,2959,4316,2974,4305,3002,4294,3033,4286,3063,4278,3093,4265,3147xm6242,696l6242,696,6222,703,6203,710,6186,717,6171,726,6165,730,6160,735,6156,740,6153,746,6151,751,6150,758,6150,765,6152,772,6142,785,6184,816,6220,845,6253,870,6281,892,6306,910,6317,917,6329,924,6339,929,6349,933,6359,936,6368,938,6377,938,6387,938,6397,936,6406,933,6415,928,6425,923,6435,915,6445,907,6456,896,6469,884,6494,856,6522,821,6554,781,6535,766,6514,750,6477,720,6458,706,6440,692,6422,681,6403,671,6384,663,6375,660,6366,658,6356,656,6347,655,6337,655,6328,656,6317,657,6307,660,6297,663,6286,667,6276,673,6265,679,6254,687,6242,696xm4193,3334l4193,3334,4183,3348,4175,3363,4169,3378,4165,3393,4161,3408,4160,3423,4161,3438,4162,3454,4166,3468,4171,3483,4176,3497,4182,3511,4189,3525,4197,3538,4206,3551,4215,3563,4224,3574,4235,3586,4245,3596,4255,3605,4266,3614,4276,3622,4286,3628,4296,3634,4306,3639,4315,3643,4324,3645,4331,3647,4338,3647,4344,3646,4349,3643,4353,3639,4385,3597,4411,3557,4433,3522,4443,3504,4451,3488,4458,3473,4464,3459,4468,3445,4471,3430,4473,3418,4473,3405,4472,3393,4470,3382,4466,3369,4462,3358,4455,3347,4447,3337,4437,3326,4426,3316,4414,3304,4400,3294,4385,3283,4367,3273,4349,3262,4329,3251,4282,3228,4230,3205,4225,3220,4220,3236,4208,3269,4203,3285,4199,3301,4195,3318,4193,3334xm6538,546l6538,546,6527,548,6518,550,6509,553,6499,557,6481,567,6463,578,6447,590,6433,601,6423,611,6416,620,6400,629,6437,657,6471,680,6499,699,6512,706,6523,711,6536,716,6546,719,6556,721,6566,722,6575,722,6583,721,6591,718,6601,715,6609,710,6616,705,6624,698,6632,690,6649,671,6667,649,6710,593,6735,561,6765,524,6749,513,6733,505,6719,498,6706,494,6693,491,6680,491,6667,491,6655,494,6642,497,6629,502,6616,507,6602,514,6572,529,6538,546xm4103,3976l4103,3976,4130,3941,4157,3907,4208,3843,4231,3814,4251,3785,4259,3771,4267,3758,4273,3745,4278,3732,4281,3718,4284,3706,4285,3694,4284,3682,4282,3670,4278,3659,4272,3646,4264,3635,4254,3624,4242,3613,4227,3603,4211,3592,4192,3580,4171,3570,4146,3560,4120,3550,4114,3577,4106,3605,4088,3662,4071,3717,4063,3746,4057,3773,4052,3801,4050,3828,4049,3841,4050,3854,4051,3868,4053,3881,4055,3893,4059,3906,4063,3918,4069,3931,4076,3942,4083,3954,4092,3965,4103,3976xm4087,3997l4053,3960,4048,3963,4044,3965,4038,3967,4033,3967,4028,3966,4022,3965,4016,3962,4011,3959,3992,4080,4006,4073,4019,4065,4033,4056,4045,4046,4057,4035,4067,4023,4077,4010,4087,3997xm6750,449l6750,449,6750,457,6752,465,6755,472,6759,478,6764,484,6770,490,6777,494,6785,498,6836,432,6792,442,6750,449xm6164,1768l6164,1768,6179,1749,6195,1730,6224,1696,6237,1681,6249,1667,6261,1652,6269,1638,6276,1625,6278,1618,6279,1612,6280,1605,6280,1598,6279,1591,6277,1584,6275,1577,6271,1570,6267,1562,6261,1555,6255,1547,6246,1540,6227,1523,6198,1500,6172,1482,6150,1468,6131,1457,6122,1453,6114,1449,6105,1447,6098,1446,6091,1445,6085,1446,6078,1447,6072,1449,6066,1454,6060,1457,6048,1468,6034,1481,6020,1498,5987,1541,5965,1566,5942,1596,6164,1768xm6149,1788l5927,1615,5912,1635,5895,1652,5866,1685,5852,1699,5840,1713,5829,1727,5821,1740,5814,1752,5812,1759,5811,1765,5810,1771,5811,1778,5811,1784,5813,1791,5816,1799,5820,1806,5824,1813,5830,1820,5837,1828,5845,1836,5864,1853,5893,1878,5919,1897,5941,1913,5959,1924,5968,1929,5977,1933,5985,1936,5992,1937,5999,1938,6005,1938,6012,1937,6018,1935,6024,1931,6030,1927,6036,1923,6043,1917,6056,1904,6071,1887,6104,1844,6126,1818,6149,1788xm5860,2162l5860,2162,5885,2125,5907,2093,5924,2065,5937,2041,5942,2031,5945,2021,5948,2011,5950,2002,5950,1993,5950,1984,5949,1976,5946,1969,5943,1961,5938,1954,5933,1946,5927,1939,5911,1922,5891,1905,5867,1886,5840,1865,5809,1840,5775,1812,5746,1849,5722,1881,5704,1909,5689,1934,5683,1944,5679,1954,5676,1964,5674,1973,5673,1981,5673,1990,5675,1997,5677,2006,5681,2013,5685,2021,5691,2028,5699,2036,5715,2051,5736,2068,5790,2109,5822,2133,5860,2162xm5844,2181l5621,2008,5606,2027,5591,2045,5562,2077,5548,2091,5537,2104,5527,2117,5519,2129,5514,2142,5512,2148,5511,2154,5510,2160,5510,2166,5512,2173,5513,2179,5516,2186,5520,2193,5525,2200,5530,2208,5544,2223,5564,2240,5592,2263,5617,2283,5639,2299,5658,2311,5674,2319,5682,2322,5689,2323,5697,2324,5703,2324,5709,2324,5715,2322,5721,2319,5727,2316,5733,2312,5739,2307,5752,2294,5767,2278,5800,2235,5820,2210,5844,2181xm5686,2384l5469,2204,5332,2381,5363,2404,5390,2426,5442,2466,5465,2484,5487,2498,5498,2504,5508,2509,5518,2513,5528,2516,5538,2518,5547,2519,5558,2519,5567,2518,5577,2515,5586,2511,5595,2506,5605,2499,5614,2491,5624,2480,5635,2469,5645,2456,5655,2441,5665,2424,5676,2404,5686,2384xm5539,2574l5317,2401,5302,2421,5288,2438,5260,2470,5248,2485,5237,2499,5227,2512,5220,2524,5214,2537,5213,2543,5212,2549,5211,2557,5211,2563,5213,2569,5214,2576,5217,2582,5221,2589,5225,2596,5231,2604,5244,2619,5262,2636,5291,2659,5316,2678,5337,2694,5356,2705,5364,2710,5372,2713,5379,2716,5386,2717,5393,2718,5399,2718,5405,2717,5411,2715,5418,2712,5424,2709,5436,2699,5449,2685,5462,2669,5496,2628,5516,2602,5539,2574xm6800,950l6800,950,6726,899,6697,880,6671,863,6648,851,6637,846,6628,842,6618,839,6609,837,6601,836,6591,836,6583,837,6575,839,6567,843,6559,847,6550,853,6541,859,6522,876,6502,897,6479,924,6422,992,6494,1049,6523,1071,6550,1089,6572,1102,6582,1109,6592,1113,6602,1116,6610,1118,6619,1118,6627,1118,6635,1117,6643,1114,6652,1110,6660,1105,6669,1098,6678,1091,6697,1073,6718,1050,6742,1022,6800,950xm6481,1363l6481,1363,6506,1326,6528,1294,6547,1266,6560,1241,6565,1231,6570,1221,6573,1211,6575,1202,6576,1194,6576,1185,6575,1177,6574,1169,6571,1161,6567,1154,6562,1146,6556,1139,6541,1123,6522,1105,6499,1086,6473,1065,6407,1011,6259,1202,6481,1363xm6460,1389l6460,1389,6424,1362,6393,1338,6341,1298,6318,1283,6300,1272,6291,1268,6282,1264,6274,1262,6266,1261,6258,1260,6249,1261,6242,1263,6234,1266,6226,1270,6217,1275,6209,1281,6200,1289,6180,1308,6159,1333,6135,1362,6106,1398,6143,1426,6173,1452,6201,1474,6225,1493,6246,1508,6266,1519,6274,1525,6283,1528,6291,1530,6299,1532,6306,1532,6314,1531,6323,1529,6331,1526,6339,1522,6347,1515,6356,1509,6364,1501,6384,1481,6406,1456,6431,1425,6460,1389xm5259,2934l5259,2934,5276,2918,5291,2903,5304,2887,5315,2874,5325,2861,5333,2849,5340,2837,5345,2825,5350,2814,5353,2804,5355,2794,5355,2785,5354,2775,5352,2767,5349,2758,5344,2749,5339,2740,5333,2732,5326,2724,5318,2716,5300,2699,5279,2682,5229,2645,5200,2625,5171,2602,5154,2617,5137,2633,5124,2647,5112,2660,5101,2673,5093,2685,5086,2697,5080,2708,5075,2719,5073,2729,5071,2739,5071,2748,5072,2759,5074,2767,5077,2776,5081,2785,5087,2793,5093,2801,5100,2809,5108,2818,5127,2835,5150,2852,5201,2889,5230,2911,5259,2934xm5244,2952l5244,2952,5208,2926,5175,2902,5148,2880,5122,2862,5101,2847,5082,2837,5073,2832,5063,2829,5055,2827,5047,2825,5039,2825,5031,2827,5023,2829,5015,2833,5007,2837,4998,2842,4989,2849,4980,2857,4961,2877,4939,2902,4914,2932,4886,2969,4922,2997,4955,3023,4982,3046,5007,3065,5028,3080,5038,3086,5047,3091,5056,3095,5065,3098,5074,3100,5082,3102,5090,3102,5097,3100,5105,3097,5113,3094,5121,3089,5129,3083,5139,3076,5148,3068,5168,3048,5190,3021,5216,2990,5244,2952xm5082,3162l4871,2989,4843,3026,4821,3059,4803,3087,4787,3112,4782,3123,4777,3133,4774,3143,4771,3152,4770,3161,4769,3169,4770,3178,4771,3186,4774,3194,4778,3201,4782,3209,4788,3217,4796,3225,4804,3233,4822,3251,4845,3270,4873,3292,4939,3346,5082,3162xm6804,513l7002,677,7214,390,7191,383,7167,373,7144,364,7127,355,7100,358,7074,362,7050,366,7028,372,7006,379,6986,387,6967,395,6948,405,6929,415,6912,427,6895,439,6878,452,6842,480,6804,513xm6602,775l6602,775,6622,791,6642,807,6679,839,6695,854,6711,868,6727,879,6743,889,6758,897,6765,899,6773,901,6780,903,6788,904,6795,903,6803,900,6812,898,6819,894,6827,889,6835,884,6844,877,6852,868,6861,859,6869,848,6894,816,6914,789,6929,765,6940,744,6944,735,6948,726,6950,718,6952,710,6952,703,6951,696,6950,688,6947,681,6943,675,6938,668,6933,662,6927,655,6913,641,6895,626,6849,591,6821,569,6790,544,6696,660,6602,775xm4923,3366l4714,3203,4659,3274,4637,3303,4620,3329,4607,3351,4602,3361,4598,3370,4595,3380,4594,3389,4593,3397,4594,3405,4596,3413,4598,3421,4602,3429,4607,3437,4614,3447,4621,3455,4639,3473,4663,3494,4690,3518,4761,3575,4923,3366xm4746,3595l4543,3437,4365,3666,4439,3724,4470,3745,4496,3762,4507,3769,4519,3774,4529,3779,4539,3782,4548,3784,4557,3785,4566,3784,4574,3783,4583,3780,4591,3776,4599,3771,4607,3765,4616,3757,4624,3749,4643,3728,4664,3701,4688,3671,4746,3595xm4548,3850l4345,3692,4312,3736,4281,3774,4228,3839,4208,3867,4192,3891,4185,3902,4179,3913,4175,3924,4172,3936,4170,3946,4169,3957,4170,3967,4172,3978,4175,3988,4180,4000,4186,4012,4194,4024,4204,4036,4215,4049,4227,4062,4243,4078,4276,4109,4319,4145,4548,3850xm4304,4165l4107,4012,4095,4026,4083,4040,4074,4054,4066,4068,4059,4081,4053,4093,4043,4116,4033,4138,4027,4147,4021,4155,4014,4163,4006,4170,3997,4175,3987,4180,3981,4212,3975,4245,3972,4279,3971,4296,3970,4313,3971,4329,3972,4345,3973,4360,3976,4375,3980,4388,3985,4400,3991,4412,3998,4422,3994,4428,3993,4435,3993,4441,3996,4446,4001,4450,4007,4454,4014,4456,4022,4458,4033,4458,4043,4457,4053,4455,4064,4452,4074,4447,4084,4440,4095,4432,4104,4422,4304,4165xm4039,4505l4039,4505,4030,4498,4019,4492,4009,4488,3999,4484,3980,4477,3971,4472,3964,4467,3960,4580,3973,4574,3984,4567,3996,4560,4006,4551,4015,4540,4024,4529,4032,4517,4039,4505xm7207,332l7207,332,7210,334,7212,337,7216,344,7219,353,7222,359,7224,362,7228,364,7230,365,7234,365,7238,364,7243,361,7249,356,7257,349,7256,341,7255,334,7254,330,7252,327,7250,325,7248,325,7245,326,7242,327,7235,330,7227,334,7221,335,7217,335,7212,334,7207,332xm7638,331l7638,331,7637,330,7635,330,7626,329,7592,331,7540,334,7479,339,7357,350,7281,359,7283,372,7287,384,7293,397,7301,409,7310,422,7320,434,7331,445,7344,457,7371,479,7400,503,7429,525,7459,548,7638,331xm7232,855l7232,855,7265,811,7296,772,7347,708,7368,680,7376,668,7383,656,7389,645,7394,634,7398,623,7401,612,7402,602,7402,592,7401,582,7398,572,7394,562,7389,550,7381,539,7373,528,7362,516,7350,504,7336,491,7321,476,7284,446,7241,411,7206,455,7174,494,7121,557,7100,584,7092,597,7083,608,7077,619,7072,631,7068,641,7066,651,7064,661,7065,671,7066,681,7069,691,7073,703,7079,713,7088,724,7097,736,7107,748,7119,760,7133,774,7149,788,7187,819,7232,855xm7216,874l7216,874,7139,818,7109,797,7081,781,7069,774,7058,768,7047,763,7038,759,7028,757,7019,756,7009,756,7001,757,6993,759,6984,763,6976,768,6968,774,6959,781,6951,789,6931,810,6911,835,6887,865,6829,941,6905,1000,6935,1022,6962,1041,6974,1048,6985,1053,6996,1058,7005,1061,7015,1064,7025,1065,7033,1065,7042,1064,7050,1061,7058,1057,7066,1052,7075,1046,7083,1038,7093,1030,7112,1009,7133,983,7157,951,7216,874xm7023,1124l6814,960,6657,1175,6729,1228,6759,1249,6784,1265,6806,1278,6817,1282,6826,1286,6835,1289,6844,1290,6852,1291,6860,1290,6868,1288,6875,1286,6884,1282,6892,1277,6900,1271,6908,1263,6926,1244,6945,1222,6968,1194,7023,1124xm6208,2159l6208,2159,6145,2109,6120,2089,6097,2072,6077,2057,6060,2047,6052,2044,6044,2041,6035,2039,6028,2038,6020,2038,6013,2040,6006,2042,5998,2045,5991,2049,5983,2054,5974,2061,5965,2068,5946,2087,5925,2110,5900,2138,5873,2172,5907,2198,5937,2223,5962,2244,5986,2261,6006,2275,6023,2287,6032,2291,6039,2294,6048,2296,6056,2297,6063,2297,6070,2296,6078,2294,6085,2291,6093,2286,6101,2281,6109,2274,6118,2266,6136,2247,6157,2223,6180,2193,6208,2159xm6061,2349l6061,2349,5997,2298,5970,2278,5948,2260,5928,2247,5919,2242,5910,2237,5901,2234,5893,2231,5885,2230,5878,2229,5870,2229,5863,2231,5856,2233,5848,2237,5840,2241,5831,2247,5814,2262,5795,2282,5774,2305,5720,2368,5786,2417,5812,2437,5836,2454,5857,2467,5875,2477,5883,2481,5891,2485,5899,2487,5908,2488,5915,2487,5923,2486,5930,2484,5938,2480,5945,2475,5953,2470,5961,2463,5970,2456,5989,2437,6010,2412,6033,2383,6061,2349xm6845,1352l6845,1352,6778,1302,6751,1282,6727,1266,6706,1252,6688,1242,6679,1238,6671,1236,6662,1234,6655,1233,6647,1234,6640,1235,6632,1238,6625,1241,6617,1247,6609,1253,6601,1260,6591,1268,6572,1288,6552,1312,6527,1343,6500,1377,6566,1430,6593,1452,6617,1470,6637,1484,6647,1489,6655,1494,6664,1497,6673,1500,6681,1501,6688,1502,6696,1501,6703,1500,6711,1497,6718,1493,6726,1488,6734,1482,6743,1475,6752,1466,6771,1445,6792,1419,6845,1352xm6682,1562l6485,1398,6342,1581,6408,1633,6434,1654,6456,1672,6477,1686,6495,1696,6504,1700,6512,1703,6519,1705,6527,1705,6535,1705,6543,1704,6550,1701,6558,1698,6565,1693,6573,1687,6581,1681,6590,1672,6609,1652,6630,1627,6654,1598,6682,1562xm6530,1759l6327,1601,6185,1784,6249,1835,6276,1856,6299,1874,6319,1887,6329,1892,6338,1896,6346,1900,6354,1902,6362,1903,6369,1903,6377,1903,6384,1901,6393,1898,6401,1894,6408,1890,6416,1884,6434,1868,6453,1847,6476,1823,6530,1759xm6234,2138l6234,2138,6282,2072,6300,2044,6314,2021,6325,2000,6328,1991,6331,1982,6332,1974,6333,1966,6332,1958,6331,1951,6328,1944,6325,1937,6321,1929,6314,1922,6308,1915,6300,1907,6283,1891,6261,1874,6234,1853,6169,1804,6026,1986,6234,2138xm5908,2545l5712,2393,5579,2563,5643,2612,5668,2634,5690,2651,5710,2664,5727,2674,5735,2678,5743,2681,5751,2682,5758,2683,5766,2683,5773,2682,5780,2679,5788,2676,5795,2672,5803,2666,5810,2660,5819,2652,5838,2633,5858,2608,5881,2580,5908,2545xm5755,2741l5559,2589,5427,2760,5490,2809,5515,2830,5537,2847,5558,2861,5575,2871,5583,2874,5591,2877,5598,2879,5606,2879,5613,2879,5620,2878,5628,2876,5635,2872,5643,2868,5650,2862,5658,2856,5666,2848,5684,2829,5706,2804,5729,2776,5755,2741xm5608,2932l5608,2932,5587,2916,5568,2900,5531,2869,5515,2854,5500,2841,5484,2830,5469,2820,5455,2813,5447,2811,5440,2809,5433,2808,5426,2808,5419,2809,5410,2810,5403,2813,5395,2817,5387,2822,5379,2829,5371,2836,5363,2844,5354,2853,5345,2864,5336,2875,5329,2886,5323,2897,5318,2906,5315,2916,5312,2924,5310,2933,5309,2940,5310,2948,5311,2955,5312,2962,5315,2970,5319,2977,5323,2983,5333,2995,5345,3007,5361,3019,5377,3031,5395,3044,5435,3070,5455,3085,5475,3102,5541,3016,5608,2932xm5460,3121l5264,2969,5121,3152,5187,3204,5214,3224,5236,3242,5256,3255,5266,3260,5274,3264,5283,3267,5291,3270,5299,3271,5306,3271,5314,3270,5321,3268,5328,3266,5336,3262,5343,3256,5352,3250,5369,3233,5387,3213,5408,3187,5460,3121xm5298,3331l5102,3178,5050,3245,5031,3271,5015,3294,5004,3315,5000,3325,4996,3333,4994,3342,4993,3349,4993,3357,4993,3365,4995,3372,4998,3380,5003,3388,5008,3395,5014,3403,5021,3410,5038,3427,5060,3447,5086,3468,5150,3521,5298,3331xm5140,3533l4944,3381,4780,3591,4851,3645,4880,3666,4904,3683,4915,3690,4925,3695,4936,3700,4945,3703,4954,3705,4962,3707,4970,3707,4978,3706,4986,3704,4993,3700,5002,3696,5010,3691,5018,3684,5026,3676,5043,3658,5062,3633,5085,3605,5140,3533xm4962,3763l4765,3611,4583,3846,4623,3875,4658,3899,4688,3919,4714,3935,4727,3941,4738,3946,4748,3950,4758,3952,4767,3954,4776,3954,4784,3953,4793,3952,4801,3948,4809,3944,4817,3939,4826,3932,4834,3924,4842,3915,4862,3894,4882,3869,4905,3838,4962,3763xm4768,4012l4768,4012,4724,3979,4684,3954,4666,3943,4648,3934,4633,3927,4619,3920,4605,3916,4593,3913,4580,3911,4568,3911,4558,3912,4547,3914,4538,3918,4528,3923,4519,3930,4508,3937,4499,3946,4490,3956,4470,3979,4450,4007,4401,4076,4371,4116,4338,4160,4383,4194,4403,4209,4422,4221,4440,4232,4457,4242,4472,4249,4486,4256,4500,4260,4513,4264,4525,4265,4536,4266,4547,4265,4557,4262,4567,4258,4577,4253,4587,4247,4597,4239,4606,4230,4615,4220,4635,4196,4657,4167,4705,4097,4735,4056,4768,4012xm4520,4332l4323,4179,4287,4224,4255,4263,4197,4330,4174,4359,4154,4384,4146,4397,4139,4409,4133,4421,4129,4432,4126,4443,4124,4454,4123,4465,4124,4478,4127,4489,4131,4501,4137,4513,4144,4525,4153,4538,4165,4553,4177,4567,4192,4582,4208,4598,4226,4616,4270,4653,4520,4332xm4249,4667l4058,4520,4048,4548,4036,4574,4023,4597,4010,4619,3996,4638,3988,4646,3981,4653,3973,4660,3965,4666,3957,4671,3948,4675,3947,4696,3946,4716,3948,4757,3951,4798,3956,4839,3967,4922,3972,4963,3977,5002,4013,4965,4048,4925,4082,4883,4117,4841,4183,4754,4249,4667xm4729,4496l4729,4496,4705,4478,4683,4461,4663,4447,4643,4435,4626,4425,4609,4416,4594,4409,4578,4402,4564,4398,4551,4396,4539,4395,4527,4396,4516,4398,4504,4401,4494,4406,4484,4413,4474,4420,4464,4429,4454,4439,4444,4450,4422,4476,4400,4506,4348,4578,4318,4619,4283,4663,4329,4698,4350,4712,4369,4725,4388,4736,4405,4745,4421,4753,4435,4759,4450,4763,4463,4766,4476,4767,4488,4767,4499,4765,4509,4762,4521,4757,4531,4751,4541,4743,4550,4734,4560,4724,4570,4713,4591,4688,4613,4657,4664,4583,4694,4541,4729,4496xm7665,730l7665,730,7621,699,7583,674,7565,664,7549,655,7535,648,7521,642,7508,638,7495,635,7483,633,7472,632,7462,633,7452,635,7442,638,7432,643,7423,649,7413,655,7404,663,7395,672,7376,694,7355,721,7307,785,7278,823,7245,865,7288,898,7327,925,7344,936,7360,946,7376,954,7390,960,7403,965,7415,969,7427,972,7439,973,7449,972,7459,969,7468,966,7478,961,7487,956,7496,949,7506,940,7515,931,7534,909,7554,881,7603,813,7631,774,7665,730xm6419,2333l6419,2333,6358,2283,6334,2261,6312,2244,6294,2231,6277,2221,6269,2217,6262,2214,6255,2213,6246,2212,6239,2212,6232,2213,6225,2215,6218,2219,6211,2223,6203,2228,6187,2242,6167,2260,6147,2284,6095,2344,6124,2367,6150,2388,6174,2408,6197,2426,6217,2441,6237,2453,6246,2458,6256,2462,6265,2465,6273,2467,6282,2469,6290,2469,6299,2468,6307,2466,6315,2463,6325,2458,6333,2453,6342,2445,6351,2437,6359,2427,6368,2416,6378,2402,6387,2387,6398,2371,6419,2333xm6139,2694l6139,2694,6185,2629,6202,2603,6215,2580,6225,2561,6228,2552,6230,2542,6232,2534,6233,2527,6232,2519,6231,2512,6229,2505,6225,2498,6221,2491,6216,2484,6203,2468,6187,2452,6165,2434,6141,2413,6080,2364,6029,2429,6011,2455,5996,2478,5985,2499,5982,2508,5979,2516,5977,2524,5976,2532,5977,2539,5978,2546,5980,2554,5983,2561,5988,2568,5993,2575,6000,2582,6007,2590,6025,2606,6048,2624,6074,2644,6139,2694xm6124,2713l6124,2713,6062,2664,6036,2644,6015,2628,5996,2614,5979,2605,5970,2601,5962,2599,5955,2597,5947,2597,5940,2597,5933,2598,5926,2601,5919,2604,5911,2608,5902,2614,5886,2629,5868,2647,5847,2670,5795,2730,5858,2781,5883,2801,5906,2818,5926,2832,5943,2842,5951,2846,5959,2849,5967,2850,5975,2851,5982,2851,5989,2850,5996,2847,6004,2844,6011,2840,6019,2834,6027,2828,6035,2819,6054,2800,6074,2776,6097,2747,6124,2713xm5977,2904l5775,2758,5761,2775,5747,2792,5721,2823,5697,2851,5686,2864,5678,2877,5672,2889,5670,2897,5669,2903,5668,2909,5668,2915,5669,2921,5670,2928,5672,2934,5675,2941,5679,2947,5684,2954,5690,2961,5699,2969,5716,2984,5743,3005,5767,3021,5788,3035,5806,3045,5814,3048,5821,3050,5828,3052,5836,3053,5842,3053,5848,3052,5854,3050,5860,3047,5865,3044,5871,3040,5882,3028,5894,3015,5907,2998,5937,2956,5955,2931,5977,2904xm5818,3106l5818,3106,5758,3054,5734,3034,5713,3016,5693,3002,5677,2992,5669,2989,5661,2986,5654,2984,5647,2984,5640,2984,5633,2985,5626,2987,5618,2990,5610,2995,5603,3000,5586,3014,5568,3033,5546,3056,5496,3117,5550,3160,5575,3181,5597,3198,5617,3213,5637,3225,5647,3230,5656,3234,5664,3237,5673,3241,5681,3242,5690,3242,5699,3241,5708,3239,5716,3235,5724,3230,5733,3224,5741,3217,5750,3209,5759,3199,5769,3188,5778,3175,5788,3159,5798,3143,5818,3106xm5514,3498l5317,3346,5265,3413,5246,3439,5231,3463,5220,3483,5215,3492,5212,3501,5210,3509,5209,3518,5209,3526,5210,3533,5212,3540,5215,3548,5219,3555,5224,3562,5230,3570,5237,3578,5254,3596,5275,3614,5302,3635,5366,3688,5440,3594,5514,3498xm5343,3702l5154,3555,5100,3623,5079,3652,5061,3675,5047,3696,5042,3706,5038,3715,5035,3724,5032,3733,5031,3741,5031,3749,5032,3756,5034,3764,5037,3772,5041,3780,5046,3789,5052,3797,5069,3815,5090,3834,5115,3856,5181,3912,5343,3702xm5171,3925l4981,3777,4804,4007,4842,4036,4876,4061,4905,4082,4930,4098,4942,4104,4952,4109,4962,4112,4971,4115,4980,4116,4989,4117,4997,4116,5006,4114,5014,4110,5022,4106,5029,4101,5037,4094,5045,4086,5054,4078,5073,4055,5093,4030,5115,4000,5142,3964,5171,3925xm4977,4174l4788,4027,4554,4327,4598,4360,4617,4374,4635,4385,4653,4396,4669,4404,4684,4412,4698,4417,4711,4421,4724,4424,4736,4425,4747,4424,4758,4423,4768,4420,4778,4415,4788,4410,4798,4402,4808,4394,4817,4385,4827,4374,4846,4351,4868,4322,4916,4254,4945,4216,4977,4174xm4464,4835l4275,4688,4204,4778,4172,4818,4143,4856,4117,4893,4093,4927,4072,4962,4063,4979,4055,4995,4048,5012,4041,5030,4035,5048,4030,5065,4026,5083,4022,5102,4020,5121,4018,5140,4018,5160,4018,5182,4019,5203,4022,5226,4026,5250,4030,5274,4035,5299,4042,5326,4057,5318,4072,5309,4088,5299,4104,5288,4118,5277,4133,5264,4147,5251,4162,5238,4191,5207,4218,5176,4246,5142,4272,5107,4298,5071,4324,5035,4372,4963,4419,4896,4441,4864,4464,4835xm7960,350l7960,350,7943,336,7927,325,7909,316,7892,308,7876,303,7859,300,7842,298,7825,298,7809,300,7792,303,7775,307,7759,313,7743,320,7727,328,7712,337,7696,347,7680,359,7666,371,7651,383,7636,396,7608,424,7581,452,7555,481,7532,510,7490,563,7507,575,7522,588,7552,615,7582,642,7596,653,7610,663,7624,671,7638,677,7646,678,7652,680,7659,680,7666,680,7673,679,7680,677,7687,674,7694,670,7701,665,7708,660,7716,653,7723,644,7960,350xm7420,1045l7236,889,7058,1120,7130,1170,7159,1190,7184,1205,7195,1211,7206,1216,7215,1219,7226,1222,7235,1224,7243,1224,7251,1224,7259,1222,7267,1219,7274,1215,7282,1211,7290,1205,7299,1197,7307,1189,7324,1169,7344,1145,7366,1116,7420,1045xm7238,1280l7238,1280,7167,1229,7138,1209,7113,1194,7102,1188,7092,1184,7081,1180,7072,1177,7063,1174,7055,1173,7047,1174,7039,1175,7031,1178,7024,1182,7015,1186,7008,1192,7000,1199,6992,1207,6975,1226,6956,1250,6933,1278,6880,1348,6950,1402,6978,1422,7002,1438,7013,1444,7025,1449,7034,1454,7043,1457,7052,1459,7060,1460,7068,1459,7076,1458,7084,1455,7092,1450,7100,1446,7107,1440,7115,1433,7123,1425,7141,1405,7161,1380,7183,1351,7238,1280xm7054,1514l6864,1367,6847,1391,6831,1411,6799,1447,6786,1464,6774,1479,6765,1493,6758,1506,6755,1513,6753,1521,6752,1527,6751,1534,6752,1540,6753,1547,6755,1554,6758,1561,6762,1568,6767,1575,6773,1583,6780,1592,6797,1609,6821,1627,6844,1644,6865,1657,6874,1663,6884,1667,6892,1670,6900,1672,6907,1673,6915,1673,6921,1672,6928,1671,6934,1669,6939,1666,6945,1662,6952,1657,6962,1646,6973,1633,6984,1618,6996,1600,7022,1560,7037,1538,7054,1514xm6892,1725l6701,1577,6564,1754,6628,1804,6653,1824,6676,1840,6695,1853,6704,1858,6712,1862,6720,1866,6728,1868,6735,1870,6743,1870,6750,1869,6757,1867,6764,1865,6772,1860,6779,1855,6786,1849,6802,1834,6821,1814,6841,1789,6892,1725xm6740,1920l6549,1773,6402,1963,6468,2015,6495,2035,6517,2051,6538,2063,6547,2068,6556,2073,6564,2075,6572,2077,6580,2078,6587,2077,6594,2076,6602,2073,6609,2069,6617,2064,6624,2058,6632,2052,6648,2035,6666,2014,6688,1987,6740,1920xm6576,2130l6386,1983,6249,2160,6312,2210,6338,2230,6360,2246,6379,2259,6388,2264,6397,2268,6405,2271,6413,2273,6420,2274,6428,2275,6435,2274,6442,2272,6449,2269,6456,2265,6464,2261,6472,2255,6488,2239,6505,2220,6526,2194,6576,2130xm5676,3289l5487,3141,5338,3332,5404,3384,5432,3404,5455,3420,5475,3432,5484,3436,5493,3440,5502,3443,5509,3445,5517,3446,5524,3446,5532,3443,5539,3441,5546,3437,5553,3432,5562,3427,5569,3420,5586,3403,5604,3382,5624,3355,5676,3289xm5013,4170l5202,4317,5375,4095,5337,4066,5305,4041,5276,4022,5252,4007,5241,4002,5230,3997,5221,3993,5211,3990,5202,3989,5193,3989,5185,3990,5177,3992,5169,3996,5162,4000,5154,4005,5146,4011,5129,4027,5111,4047,5091,4072,5069,4100,5043,4133,5013,4170xm4763,4491l4954,4638,5187,4337,5144,4304,5123,4290,5105,4278,5088,4266,5072,4258,5056,4250,5042,4244,5028,4240,5016,4237,5004,4236,4992,4236,4982,4237,4971,4240,4962,4244,4952,4250,4943,4256,4933,4264,4923,4274,4914,4284,4895,4308,4874,4337,4825,4406,4797,4447,4763,4491xm4499,4831l4499,4831,4522,4848,4544,4863,4563,4877,4583,4890,4601,4900,4617,4908,4632,4915,4647,4920,4662,4923,4675,4925,4687,4925,4699,4924,4710,4922,4722,4918,4732,4913,4742,4906,4752,4899,4762,4890,4772,4879,4782,4867,4803,4842,4825,4811,4875,4740,4904,4701,4938,4658,4914,4640,4893,4624,4873,4609,4853,4597,4835,4587,4819,4578,4803,4571,4787,4566,4774,4562,4761,4560,4749,4559,4737,4560,4726,4562,4714,4565,4704,4570,4694,4576,4684,4584,4675,4593,4665,4603,4655,4615,4634,4641,4613,4671,4562,4744,4533,4786,4499,4831xm4091,5437l4091,5437,4100,5456,4106,5475,4119,5514,4125,5533,4132,5552,4141,5571,4151,5590,4171,5580,4189,5567,4208,5555,4226,5541,4245,5527,4262,5511,4280,5494,4297,5477,4331,5442,4364,5403,4397,5363,4429,5322,4460,5279,4490,5237,4550,5152,4607,5072,4634,5035,4662,4999,4479,4857,4456,4885,4429,4916,4367,4985,4300,5059,4267,5098,4233,5137,4203,5177,4174,5216,4160,5236,4148,5256,4136,5275,4126,5294,4117,5314,4109,5332,4102,5351,4097,5368,4092,5387,4090,5404,4089,5421,4091,5437xm7704,719l7888,861,7933,803,7979,744,8027,685,8074,625,8119,566,8142,535,8163,505,8184,474,8204,443,8223,411,8241,380,8230,372,8219,364,8208,357,8196,350,8185,345,8174,341,8164,337,8153,334,8143,331,8132,330,8121,329,8111,328,8091,329,8071,332,8051,337,8032,345,8014,355,7996,365,7977,378,7959,391,7942,406,7926,423,7908,440,7892,458,7877,477,7861,497,7831,536,7803,577,7751,654,7727,688,7704,719xm7461,1033l7651,1181,7671,1155,7691,1130,7735,1082,7756,1059,7775,1036,7794,1014,7809,992,7816,981,7822,969,7827,958,7831,948,7833,937,7835,926,7836,916,7835,905,7833,893,7830,882,7825,872,7819,861,7811,850,7801,839,7790,827,7775,816,7761,806,7748,798,7735,791,7722,786,7709,782,7698,780,7687,780,7676,781,7666,783,7656,786,7646,791,7635,796,7626,803,7617,811,7608,819,7600,828,7583,850,7565,873,7549,898,7533,925,7498,980,7480,1007,7461,1033xm7272,1275l7462,1423,7635,1200,7563,1149,7534,1130,7509,1115,7497,1109,7487,1103,7477,1100,7468,1097,7459,1095,7450,1095,7442,1095,7434,1097,7426,1100,7418,1104,7410,1109,7402,1115,7395,1122,7386,1131,7369,1150,7349,1174,7327,1204,7272,1275xm7090,1511l7090,1511,7109,1526,7127,1541,7161,1570,7192,1597,7206,1609,7220,1618,7235,1625,7242,1627,7249,1629,7256,1630,7263,1631,7270,1630,7278,1629,7285,1626,7292,1623,7300,1619,7308,1614,7316,1607,7323,1600,7331,1591,7339,1580,7361,1551,7380,1526,7394,1503,7404,1483,7408,1475,7410,1466,7412,1459,7412,1450,7412,1443,7411,1437,7409,1430,7407,1424,7403,1418,7399,1411,7387,1399,7373,1386,7355,1371,7312,1338,7285,1318,7257,1295,7090,1511xm6931,1713l7123,1873,7270,1683,7205,1631,7179,1611,7156,1594,7135,1580,7126,1575,7117,1570,7109,1567,7101,1565,7094,1564,7086,1563,7078,1564,7071,1566,7063,1569,7056,1573,7048,1578,7040,1584,7024,1601,7004,1622,6983,1647,6931,1713xm6774,1916l6970,2069,7020,2004,7039,1978,7054,1955,7064,1935,7068,1925,7071,1917,7073,1909,7074,1901,7073,1893,7072,1886,7070,1879,7067,1872,7063,1865,7058,1856,7051,1849,7044,1841,7027,1825,7005,1806,6979,1785,6916,1734,6774,1916xm6611,2125l6611,2125,6678,2177,6704,2197,6727,2214,6748,2226,6757,2231,6766,2235,6774,2237,6782,2239,6790,2240,6797,2240,6804,2238,6813,2236,6820,2233,6828,2228,6835,2223,6843,2216,6860,2199,6880,2179,6901,2154,6955,2089,6888,2036,6860,2016,6837,1998,6816,1985,6806,1980,6797,1976,6789,1973,6781,1971,6773,1970,6766,1970,6758,1971,6751,1974,6744,1977,6735,1981,6728,1987,6720,1993,6703,2011,6685,2032,6663,2058,6611,2125xm6453,2329l6643,2476,6693,2412,6711,2386,6726,2364,6737,2344,6742,2335,6745,2326,6747,2318,6748,2311,6748,2303,6747,2296,6745,2289,6743,2282,6739,2274,6733,2267,6727,2259,6720,2252,6704,2236,6683,2218,6657,2196,6595,2146,6524,2237,6453,2329xm6311,2512l6502,2671,6516,2653,6530,2636,6557,2605,6580,2577,6590,2564,6598,2552,6605,2538,6607,2532,6609,2526,6609,2520,6609,2513,6609,2507,6607,2501,6605,2494,6602,2488,6597,2480,6592,2473,6586,2466,6579,2459,6561,2444,6538,2427,6516,2410,6496,2398,6479,2388,6463,2381,6454,2378,6447,2376,6440,2375,6433,2375,6427,2375,6420,2376,6414,2378,6407,2381,6401,2385,6395,2389,6388,2394,6382,2401,6369,2416,6356,2435,6342,2456,6327,2483,6311,2512xm6154,2715l6154,2715,6217,2762,6242,2781,6266,2797,6285,2809,6302,2818,6310,2821,6318,2823,6327,2825,6334,2825,6341,2824,6348,2823,6355,2820,6362,2817,6369,2812,6377,2806,6394,2792,6412,2773,6431,2748,6481,2686,6418,2636,6392,2616,6369,2599,6350,2587,6341,2582,6333,2578,6325,2574,6317,2572,6309,2571,6302,2571,6295,2571,6288,2573,6281,2576,6274,2580,6266,2585,6259,2591,6242,2606,6224,2627,6204,2651,6154,2715xm6016,2891l6206,3039,6328,2882,6275,2840,6230,2804,6210,2789,6192,2777,6183,2773,6173,2769,6164,2766,6156,2763,6148,2762,6140,2762,6132,2763,6124,2765,6115,2768,6106,2772,6098,2777,6090,2784,6082,2792,6073,2802,6064,2813,6055,2825,6046,2840,6036,2855,6016,2891xm5859,3094l6049,3243,6186,3066,6123,3016,6097,2996,6075,2980,6055,2967,6047,2961,6037,2957,6029,2953,6022,2951,6014,2950,6007,2950,6000,2951,5993,2952,5986,2955,5979,2959,5971,2965,5963,2971,5947,2986,5929,3006,5909,3030,5859,3094xm5716,3279l5900,3432,6033,3263,5979,3219,5955,3200,5933,3183,5913,3168,5893,3156,5884,3152,5875,3148,5867,3145,5858,3143,5850,3142,5842,3142,5834,3144,5824,3146,5816,3149,5808,3154,5800,3160,5792,3167,5783,3177,5774,3187,5765,3198,5755,3211,5736,3242,5716,3279xm5548,3494l5738,3642,5885,3452,5819,3400,5793,3380,5770,3363,5749,3351,5740,3346,5731,3343,5723,3340,5715,3338,5708,3338,5700,3338,5692,3340,5685,3342,5678,3346,5670,3350,5663,3356,5655,3363,5639,3381,5620,3402,5599,3428,5548,3494xm5385,3704l5576,3851,5728,3655,5660,3606,5633,3587,5609,3570,5588,3559,5579,3554,5570,3551,5562,3549,5553,3547,5545,3547,5538,3547,5530,3549,5523,3551,5516,3555,5508,3560,5501,3565,5493,3572,5476,3590,5457,3612,5437,3637,5385,3704xm5208,3933l5391,4075,5553,3866,5517,3837,5484,3813,5457,3794,5433,3778,5423,3772,5412,3767,5402,3763,5394,3761,5385,3759,5377,3758,5369,3759,5362,3761,5354,3763,5347,3767,5339,3772,5331,3777,5324,3784,5316,3793,5300,3812,5281,3836,5259,3864,5208,3933xm5296,7130l5296,7130,5320,7112,5341,7095,5360,7077,5374,7061,5385,7045,5394,7030,5397,7022,5399,7014,5401,7007,5402,7000,5403,6993,5403,6986,5401,6972,5397,6959,5390,6946,5382,6934,5373,6922,5361,6911,5349,6901,5334,6891,5318,6880,5302,6871,5285,6863,5267,6855,5249,6848,5230,6841,5211,6835,5173,6824,5135,6816,5101,6809,5069,6806,5055,6805,5042,6803,5028,6800,5015,6797,4987,6788,4961,6777,4934,6764,4907,6749,4881,6732,4854,6715,4829,6697,4803,6679,4753,6640,4705,6603,4681,6587,4659,6571,4645,6568,4631,6565,4618,6560,4605,6554,4592,6547,4579,6540,4566,6531,4553,6522,4528,6503,4502,6482,4477,6458,4453,6433,4405,6382,4358,6333,4335,6308,4313,6286,4291,6266,4269,6247,4260,6239,4251,6228,4241,6214,4230,6199,4219,6180,4209,6161,4186,6118,4138,6025,4113,5978,4100,5955,4086,5934,4072,5912,4059,5893,4045,5876,4031,5860,4016,5846,4002,5835,3994,5830,3987,5826,3980,5823,3973,5821,3965,5819,3958,5818,3949,5819,3942,5819,3934,5821,3927,5824,3919,5828,3912,5832,3904,5838,3896,5845,3889,5854,3880,5863,3872,5873,3864,5884,3857,5897,3849,5911,3832,5942,3817,5974,3801,6007,3787,6040,3773,6075,3760,6109,3748,6145,3735,6180,3713,6253,3693,6327,3673,6404,3655,6480,3621,6634,3587,6785,3570,6860,3552,6933,3532,7004,3512,7073,3488,7149,3462,7227,3435,7302,3408,7378,3379,7452,3349,7527,3318,7601,3287,7675,3270,7710,3250,7746,3229,7785,3206,7824,3156,7906,3131,7949,3106,7992,3084,8035,3063,8079,3053,8100,3043,8122,3035,8143,3027,8164,3021,8185,3015,8207,3011,8227,3007,8247,3005,8268,3004,8288,3004,8307,3006,8327,3009,8343,3012,8358,3017,8372,3022,8384,3028,8396,3034,8405,3042,8414,3050,8421,3059,8427,3069,8432,3079,8436,3089,8438,3101,8440,3112,8441,3125,8440,3138,8439,3151,8437,3165,8434,3179,8430,3194,8426,3224,8414,3255,8400,3288,8383,3320,8364,3354,8344,3388,8321,3423,8298,3457,8274,3491,8248,3524,8222,3589,8171,3649,8122,3750,8036,3786,8006,3811,7986,3984,7865,4160,7742,4250,7681,4340,7620,4431,7561,4524,7504,4617,7447,4664,7419,4710,7393,4758,7367,4806,7341,4853,7316,4902,7291,4950,7268,4998,7246,5047,7225,5097,7203,5146,7183,5195,7165,5245,7146,5296,7130xm4231,5663l4231,5663,4227,5667,4222,5672,4217,5675,4212,5677,4206,5679,4200,5680,4193,5680,4187,5680,4189,5694,4192,5707,4197,5722,4203,5735,4211,5747,4219,5759,4228,5770,4238,5782,4248,5791,4259,5798,4269,5805,4279,5810,4289,5813,4298,5814,4307,5814,4311,5813,4315,5811,4335,5827,4858,5152,4794,5102,4767,5082,4745,5067,4725,5055,4716,5051,4707,5048,4700,5046,4692,5045,4685,5045,4678,5046,4671,5048,4664,5051,4657,5055,4649,5060,4642,5066,4635,5073,4619,5090,4601,5112,4580,5138,4530,5201,4510,5224,4488,5249,4438,5301,4385,5356,4358,5386,4333,5415,4309,5446,4286,5476,4277,5492,4267,5508,4259,5523,4252,5539,4245,5554,4239,5569,4235,5586,4231,5601,4229,5616,4228,5631,4229,5648,4231,5663xm4953,4679l4697,4995,4881,5138,4914,5097,4946,5059,5003,4995,5027,4967,5048,4941,5057,4928,5064,4917,5072,4905,5077,4894,5082,4881,5085,4870,5086,4859,5086,4847,5085,4836,5082,4824,5078,4811,5072,4799,5063,4786,5053,4773,5042,4760,5028,4744,5013,4729,4994,4714,4975,4697,4953,4679xm7907,877l7907,877,7969,922,8015,956,8034,968,8050,978,8057,982,8066,984,8073,986,8079,986,8086,986,8092,985,8099,983,8105,979,8112,975,8119,969,8134,956,8150,938,8168,916,8214,858,8249,810,8289,762,8329,713,8369,663,8388,638,8408,612,8425,587,8442,562,8457,536,8470,511,8483,485,8494,461,8466,448,8440,438,8415,431,8390,426,8367,424,8344,424,8321,427,8300,431,8280,438,8259,447,8240,457,8221,469,8203,483,8184,499,8167,515,8150,533,8134,551,8117,572,8101,592,8086,613,8055,657,8025,703,7967,793,7938,837,7923,857,7907,877xm5410,4090l5587,4228,5744,4025,5710,3999,5679,3975,5654,3958,5631,3944,5620,3938,5611,3934,5602,3931,5593,3928,5585,3927,5578,3927,5570,3927,5563,3929,5556,3932,5548,3935,5540,3940,5533,3946,5518,3960,5502,3978,5483,4001,5462,4027,5410,4090xm5223,4332l5405,4474,5433,4438,5457,4406,5498,4354,5513,4331,5525,4312,5529,4303,5533,4294,5536,4286,5537,4277,5538,4268,5538,4260,5536,4252,5534,4243,5530,4235,5525,4226,5519,4217,5512,4208,5494,4187,5470,4164,5441,4139,5406,4109,5314,4221,5223,4332xm4973,4653l4973,4653,4994,4670,5016,4685,5035,4698,5052,4710,5070,4719,5086,4727,5100,4734,5114,4739,5127,4742,5140,4744,5152,4745,5163,4744,5174,4742,5184,4739,5194,4734,5203,4728,5214,4721,5223,4713,5232,4703,5242,4693,5261,4668,5283,4640,5330,4574,5359,4535,5390,4495,5347,4462,5327,4448,5309,4437,5292,4427,5275,4418,5260,4411,5246,4405,5233,4401,5221,4399,5209,4398,5197,4399,5187,4400,5177,4404,5167,4409,5157,4415,5148,4422,5139,4430,5129,4439,5120,4450,5101,4474,5081,4503,5033,4572,5005,4610,4973,4653xm7841,1340l8075,1038,8048,1018,8025,1000,7985,968,7969,956,7954,946,7940,938,7934,935,7927,933,7921,932,7914,931,7908,931,7902,932,7895,934,7889,937,7882,941,7875,945,7861,958,7844,975,7826,996,7806,1021,7758,1082,7739,1107,7724,1129,7713,1147,7707,1155,7704,1163,7701,1171,7700,1179,7699,1186,7700,1193,7701,1200,7703,1207,7706,1213,7710,1220,7716,1227,7723,1235,7738,1252,7757,1269,7782,1289,7841,1340xm7670,1573l7670,1573,7721,1506,7741,1479,7759,1455,7773,1433,7784,1414,7788,1405,7791,1397,7793,1388,7794,1379,7793,1371,7792,1364,7790,1356,7787,1348,7783,1340,7776,1331,7770,1322,7762,1312,7743,1292,7719,1270,7689,1244,7655,1215,7488,1443,7670,1573xm6806,2320l6662,2493,6723,2543,6749,2563,6770,2579,6788,2591,6797,2595,6805,2599,6813,2601,6821,2603,6828,2603,6835,2603,6842,2601,6849,2599,6855,2596,6862,2591,6870,2586,6878,2580,6894,2564,6912,2543,6933,2519,6984,2457,6895,2389,6806,2320xm6540,3015l6677,2839,6500,2701,6456,2762,6439,2787,6426,2808,6415,2827,6411,2836,6408,2844,6406,2851,6405,2859,6404,2866,6405,2872,6406,2879,6408,2886,6411,2893,6415,2901,6420,2908,6426,2915,6441,2930,6460,2947,6482,2967,6540,3015xm6403,3192l6524,3035,6475,2996,6453,2979,6432,2964,6413,2950,6395,2940,6386,2936,6377,2933,6369,2931,6361,2929,6353,2929,6345,2929,6337,2930,6329,2932,6321,2936,6313,2940,6305,2946,6297,2952,6288,2960,6280,2970,6272,2981,6263,2993,6244,3020,6225,3055,6314,3124,6403,3192xm6097,3585l6224,3421,6048,3283,6017,3311,5992,3335,5982,3346,5972,3357,5965,3367,5958,3378,5953,3388,5949,3397,5947,3406,5945,3415,5944,3423,5945,3431,5946,3439,5949,3448,5952,3455,5957,3463,5962,3471,5968,3478,5984,3494,6001,3510,6022,3527,6045,3545,6097,3585xm5939,3787l6082,3604,5906,3467,5856,3530,5837,3555,5820,3577,5808,3597,5804,3605,5800,3613,5797,3621,5795,3629,5794,3636,5795,3643,5796,3650,5798,3658,5801,3665,5805,3672,5810,3679,5816,3686,5832,3702,5852,3720,5877,3739,5939,3787xm5747,3670l5747,3670,5697,3734,5676,3760,5659,3782,5646,3803,5640,3812,5636,3821,5632,3829,5630,3837,5628,3845,5628,3852,5628,3861,5630,3868,5632,3875,5636,3883,5640,3891,5646,3899,5660,3916,5679,3936,5704,3957,5767,4010,5817,3946,5838,3920,5855,3897,5869,3877,5874,3868,5878,3860,5882,3851,5884,3843,5886,3835,5886,3827,5886,3820,5885,3813,5882,3805,5879,3798,5874,3790,5868,3781,5854,3764,5835,3745,5810,3723,5747,3670xm7482,1817l7655,1594,7634,1578,7616,1563,7583,1535,7567,1522,7553,1510,7540,1500,7527,1492,7514,1487,7508,1485,7500,1484,7494,1483,7487,1484,7481,1485,7474,1487,7467,1490,7461,1494,7453,1498,7446,1504,7439,1511,7430,1519,7414,1539,7391,1568,7373,1594,7357,1616,7346,1635,7338,1652,7335,1660,7334,1667,7333,1674,7333,1680,7334,1686,7336,1692,7339,1698,7343,1704,7347,1710,7352,1716,7366,1729,7383,1742,7425,1774,7452,1793,7482,1817xm7289,1698l7142,1888,7165,1905,7185,1921,7220,1951,7236,1964,7250,1975,7264,1984,7277,1991,7283,1993,7289,1995,7297,1996,7303,1997,7309,1996,7316,1995,7322,1993,7329,1990,7336,1987,7343,1982,7350,1976,7358,1969,7375,1952,7393,1930,7409,1907,7422,1888,7426,1879,7430,1870,7434,1861,7436,1853,7437,1846,7438,1839,7437,1833,7436,1826,7434,1820,7430,1815,7427,1809,7423,1803,7413,1792,7401,1781,7386,1770,7370,1758,7332,1732,7312,1715,7289,1698xm7127,1908l6990,2085,7167,2222,7309,2038,7127,1908xm6975,2105l6822,2301,6845,2317,6865,2334,6901,2364,6917,2377,6931,2388,6945,2397,6959,2404,6965,2406,6971,2408,6977,2409,6984,2409,6990,2409,6997,2407,7003,2405,7010,2402,7018,2398,7025,2393,7032,2387,7040,2380,7057,2362,7074,2339,7092,2316,7105,2296,7114,2278,7117,2269,7119,2261,7121,2254,7121,2247,7121,2240,7120,2234,7118,2228,7116,2222,7112,2217,7108,2211,7099,2199,7087,2188,7071,2177,7055,2165,7018,2138,6996,2122,6975,2105xm6699,2823l6699,2823,6729,2797,6754,2773,6765,2762,6773,2750,6781,2739,6787,2729,6792,2720,6796,2711,6799,2702,6801,2693,6801,2684,6801,2675,6800,2667,6797,2659,6794,2651,6790,2643,6785,2636,6779,2628,6764,2611,6747,2594,6727,2577,6705,2559,6654,2517,6608,2577,6589,2601,6574,2623,6564,2641,6560,2649,6557,2657,6554,2665,6553,2672,6553,2679,6554,2685,6555,2693,6558,2699,6561,2706,6566,2712,6571,2719,6578,2726,6593,2741,6614,2759,6638,2777,6699,2823xm6239,3401l6387,3211,6365,3195,6345,3179,6309,3149,6294,3137,6280,3127,6267,3118,6255,3112,6248,3110,6242,3109,6235,3108,6229,3108,6223,3108,6217,3110,6211,3112,6204,3116,6197,3120,6190,3125,6175,3138,6158,3155,6141,3178,6124,3200,6110,3220,6101,3239,6098,3247,6096,3254,6094,3262,6094,3268,6094,3275,6095,3281,6096,3286,6099,3292,6102,3297,6106,3302,6116,3313,6128,3323,6142,3334,6158,3345,6196,3369,6217,3385,6239,3401xm4880,5179l4354,5841,4367,5853,4362,5860,4359,5868,4356,5875,4353,5883,4351,5891,4350,5899,4350,5915,4351,5932,4355,5947,4360,5961,4367,5974,4377,5986,4387,5998,4398,6006,4404,6010,4410,6013,4416,6015,4423,6017,4429,6018,4436,6018,4444,6017,4450,6016,4457,6014,4464,6011,4503,5975,4542,5938,4580,5898,4618,5857,4655,5813,4692,5768,4728,5722,4764,5675,4835,5581,4905,5486,4974,5394,5009,5349,5043,5307,5003,5274,4962,5241,4921,5209,4901,5194,4880,5179xm5164,4813l5164,4813,5183,4832,5200,4849,5218,4863,5235,4875,5250,4885,5265,4894,5280,4900,5294,4904,5307,4906,5320,4906,5332,4905,5344,4902,5357,4897,5368,4892,5379,4883,5390,4875,5401,4866,5411,4855,5423,4843,5433,4831,5454,4803,5476,4773,5522,4706,5546,4671,5574,4637,5554,4618,5537,4601,5520,4587,5503,4575,5488,4565,5472,4557,5458,4551,5444,4547,5431,4545,5418,4545,5405,4546,5393,4549,5381,4553,5370,4559,5359,4566,5348,4575,5336,4584,5326,4595,5315,4606,5305,4620,5284,4647,5261,4677,5216,4744,5191,4779,5164,4813xm4900,5152l5052,5281,5313,4960,5294,4939,5275,4922,5258,4908,5241,4896,5225,4885,5210,4878,5195,4872,5181,4868,5167,4867,5154,4867,5141,4869,5128,4873,5116,4878,5105,4884,5094,4893,5083,4902,5072,4913,5060,4924,5050,4937,5039,4950,5018,4980,4996,5012,4951,5081,4926,5117,4900,5152xm8115,1028l8281,1166,8308,1132,8338,1097,8398,1027,8462,955,8525,882,8557,845,8586,808,8614,771,8641,732,8666,694,8689,656,8700,637,8709,617,8718,598,8726,579,8714,569,8702,560,8690,551,8677,544,8666,538,8654,532,8642,528,8631,524,8619,522,8607,520,8596,519,8585,519,8574,519,8563,521,8552,523,8540,525,8529,529,8519,533,8498,543,8476,555,8456,570,8436,587,8416,605,8396,625,8377,647,8358,669,8340,692,8321,718,8303,742,8269,794,8235,847,8172,945,8144,990,8130,1009,8115,1028xm7862,1355l8038,1493,8272,1191,8229,1159,8210,1146,8192,1135,8175,1126,8159,1118,8145,1111,8131,1105,8117,1102,8105,1100,8094,1099,8083,1100,8072,1102,8062,1106,8051,1112,8042,1118,8033,1125,8024,1133,8015,1143,8006,1153,7986,1178,7966,1207,7919,1275,7892,1313,7862,1355xm6560,3030l6723,3157,6762,3108,6779,3086,6794,3066,6808,3047,6818,3028,6822,3019,6825,3011,6827,3003,6829,2995,6829,2986,6829,2979,6828,2971,6825,2962,6822,2954,6818,2946,6812,2938,6804,2930,6797,2922,6787,2914,6777,2905,6765,2897,6736,2878,6703,2859,6560,3030xm6422,3207l6580,3341,6708,3178,6685,3152,6663,3131,6643,3113,6623,3097,6614,3091,6604,3086,6594,3082,6585,3079,6576,3076,6567,3075,6559,3074,6550,3074,6542,3075,6534,3077,6525,3080,6517,3084,6509,3089,6501,3095,6493,3103,6485,3110,6477,3119,6470,3128,6453,3150,6438,3177,6422,3207xm6260,3417l6423,3544,6465,3492,6483,3469,6499,3447,6513,3426,6524,3407,6528,3398,6533,3389,6536,3380,6538,3370,6538,3362,6538,3353,6537,3345,6535,3337,6532,3328,6526,3320,6521,3311,6514,3302,6506,3293,6496,3285,6485,3276,6473,3267,6458,3257,6443,3248,6407,3227,6260,3417xm6118,3600l6281,3727,6408,3564,6384,3538,6362,3516,6341,3497,6331,3489,6321,3483,6311,3477,6301,3472,6292,3468,6283,3465,6274,3462,6265,3461,6256,3461,6247,3461,6238,3463,6230,3465,6222,3469,6213,3473,6205,3478,6197,3485,6189,3492,6180,3500,6173,3509,6165,3520,6149,3542,6133,3569,6118,3600xm5959,3803l6123,3931,6266,3747,6238,3715,6225,3702,6213,3690,6202,3680,6191,3671,6179,3663,6169,3657,6159,3652,6150,3648,6141,3645,6132,3644,6124,3643,6115,3644,6106,3646,6098,3649,6090,3654,6083,3659,6075,3664,6067,3671,6052,3686,6034,3705,6018,3727,6000,3750,5959,3803xm5786,4026l5950,4153,6107,3950,6077,3920,6063,3907,6050,3896,6036,3886,6024,3878,6013,3871,6002,3865,5992,3861,5982,3858,5972,3855,5962,3854,5954,3854,5945,3855,5937,3859,5929,3862,5921,3867,5913,3872,5905,3878,5897,3885,5881,3902,5865,3921,5847,3945,5828,3969,5786,4026xm5613,4248l5777,4375,5934,4172,5905,4141,5890,4126,5877,4115,5865,4104,5853,4096,5842,4088,5830,4082,5820,4078,5810,4075,5801,4073,5792,4072,5783,4072,5775,4073,5766,4076,5757,4080,5749,4084,5741,4090,5733,4096,5726,4104,5710,4121,5692,4142,5656,4190,5636,4219,5613,4248xm5426,4491l5426,4491,5441,4507,5455,4523,5469,4536,5482,4548,5496,4558,5508,4567,5519,4573,5530,4579,5541,4583,5551,4585,5562,4586,5572,4586,5581,4584,5590,4582,5599,4578,5608,4573,5617,4567,5626,4561,5635,4553,5643,4545,5661,4524,5678,4502,5717,4451,5738,4424,5761,4394,5746,4377,5731,4361,5717,4348,5703,4335,5689,4324,5677,4316,5665,4309,5654,4303,5643,4299,5633,4296,5622,4295,5612,4295,5603,4296,5594,4298,5585,4302,5576,4307,5568,4312,5560,4319,5550,4327,5542,4335,5525,4356,5507,4378,5469,4431,5448,4460,5426,4491xm7855,1729l8023,1511,7853,1379,7825,1414,7801,1444,7779,1471,7761,1494,7746,1514,7735,1533,7730,1542,7727,1550,7725,1558,7723,1566,7723,1574,7724,1581,7725,1590,7728,1598,7732,1606,7737,1614,7743,1623,7750,1632,7769,1651,7793,1674,7821,1699,7855,1729xm7674,1609l7501,1832,7672,1964,7699,1928,7725,1898,7765,1847,7780,1826,7793,1808,7798,1799,7801,1789,7804,1781,7806,1773,7806,1765,7806,1757,7804,1750,7802,1742,7798,1733,7793,1724,7787,1715,7779,1706,7761,1686,7737,1664,7708,1638,7674,1609xm7481,1857l7481,1857,7443,1910,7425,1934,7410,1956,7398,1976,7388,1995,7384,2005,7381,2014,7379,2023,7378,2032,7377,2040,7378,2049,7379,2057,7382,2065,7385,2074,7390,2083,7396,2091,7403,2099,7411,2108,7421,2116,7432,2125,7445,2134,7474,2153,7510,2173,7557,2111,7577,2087,7593,2064,7605,2046,7610,2037,7614,2029,7617,2021,7619,2014,7620,2007,7620,1999,7619,1992,7618,1985,7615,1979,7611,1972,7606,1965,7601,1957,7586,1942,7566,1924,7542,1905,7481,1857xm7324,2060l7181,2243,7202,2259,7221,2275,7256,2304,7271,2316,7284,2327,7298,2336,7311,2342,7317,2346,7323,2348,7329,2349,7335,2349,7341,2349,7348,2348,7354,2346,7361,2342,7368,2338,7375,2334,7390,2321,7405,2305,7422,2285,7439,2262,7451,2243,7459,2226,7462,2218,7464,2211,7465,2203,7465,2196,7465,2190,7464,2184,7462,2178,7459,2172,7456,2167,7452,2162,7442,2151,7430,2141,7416,2129,7400,2118,7365,2092,7344,2078,7324,2060xm7166,2263l7018,2453,7182,2580,7226,2526,7245,2502,7262,2480,7276,2460,7287,2441,7292,2432,7297,2423,7299,2413,7301,2405,7302,2397,7302,2389,7301,2380,7299,2372,7295,2364,7290,2356,7284,2348,7277,2338,7268,2330,7258,2321,7247,2313,7234,2303,7203,2284,7166,2263xm7003,2472l6866,2650,7030,2777,7069,2726,7087,2704,7102,2682,7115,2663,7124,2645,7128,2636,7131,2627,7133,2618,7134,2610,7135,2602,7134,2594,7133,2586,7130,2578,7126,2570,7122,2562,7116,2554,7108,2545,7100,2537,7091,2528,7079,2520,7067,2511,7038,2493,7003,2472xm6846,2675l6846,2675,6820,2699,6798,2720,6780,2741,6772,2751,6765,2762,6759,2772,6754,2781,6750,2791,6747,2800,6745,2809,6744,2818,6743,2828,6744,2837,6745,2846,6747,2854,6750,2863,6754,2871,6759,2880,6765,2888,6772,2897,6780,2906,6789,2914,6798,2922,6821,2939,6847,2956,6876,2973,6914,2922,6930,2900,6944,2878,6957,2859,6967,2840,6970,2832,6973,2822,6975,2814,6976,2806,6977,2798,6976,2790,6975,2782,6972,2774,6968,2766,6964,2759,6958,2750,6951,2742,6942,2734,6932,2727,6921,2719,6909,2710,6881,2694,6846,2675xm4496,6036l4496,6036,4494,6049,4493,6063,4493,6076,4494,6089,4497,6101,4501,6113,4505,6126,4511,6138,4519,6150,4527,6161,4537,6172,4547,6182,4557,6192,4569,6202,4583,6211,4597,6219,4618,6205,4640,6189,4662,6172,4683,6155,4705,6136,4727,6115,4747,6094,4768,6072,4789,6048,4810,6024,4850,5974,4891,5923,4931,5869,4970,5814,5009,5758,5084,5649,5120,5595,5156,5544,5191,5494,5226,5449,5191,5418,5161,5394,5148,5384,5134,5376,5122,5368,5110,5362,5100,5357,5090,5354,5080,5352,5071,5352,5061,5352,5053,5354,5044,5357,5036,5361,5029,5366,5021,5373,5013,5380,5005,5388,4988,5406,4971,5428,4933,5483,4909,5514,4884,5548,4496,6036xm5242,5429l5503,5107,5332,4975,5305,5009,5275,5042,5219,5104,5192,5133,5168,5161,5158,5176,5148,5189,5139,5203,5130,5216,5124,5229,5119,5244,5115,5257,5113,5270,5112,5283,5113,5295,5116,5309,5121,5322,5127,5335,5136,5348,5148,5361,5162,5375,5178,5388,5196,5402,5218,5415,5242,5429xm6890,2984l7060,3116,7086,3092,7108,3071,7126,3050,7133,3040,7140,3029,7146,3019,7151,3010,7156,3000,7159,2991,7162,2982,7163,2973,7164,2964,7163,2954,7162,2945,7159,2937,7156,2928,7151,2920,7146,2911,7140,2903,7133,2894,7126,2885,7117,2877,7107,2869,7084,2852,7059,2835,7029,2817,6890,2984xm6743,3174l6913,3305,7045,3135,7019,3106,6994,3081,6983,3071,6972,3062,6962,3054,6953,3048,6942,3043,6933,3039,6924,3036,6916,3034,6908,3033,6899,3033,6892,3034,6884,3036,6875,3039,6867,3043,6860,3047,6852,3053,6836,3066,6820,3082,6802,3102,6784,3124,6743,3174xm6601,3356l6601,3356,6651,3393,6674,3409,6695,3424,6714,3436,6733,3446,6742,3450,6751,3453,6759,3455,6767,3456,6775,3456,6783,3456,6791,3454,6799,3451,6808,3448,6815,3442,6823,3436,6831,3429,6838,3421,6846,3412,6854,3401,6862,3389,6880,3359,6898,3325,6846,3285,6824,3268,6802,3253,6783,3240,6765,3230,6757,3226,6748,3223,6740,3221,6731,3220,6723,3220,6715,3220,6707,3222,6700,3225,6692,3229,6684,3234,6677,3241,6669,3248,6660,3257,6652,3267,6644,3278,6636,3290,6619,3321,6601,3356xm6442,3559l6613,3691,6760,3501,6697,3457,6672,3439,6649,3425,6630,3416,6622,3412,6613,3409,6606,3408,6597,3407,6590,3407,6583,3408,6576,3410,6570,3413,6563,3417,6556,3422,6542,3434,6526,3452,6509,3473,6490,3497,6442,3559xm6300,3743l6300,3743,6323,3767,6344,3789,6365,3807,6384,3822,6395,3828,6404,3833,6413,3837,6422,3840,6431,3843,6440,3845,6449,3845,6458,3845,6467,3844,6476,3842,6484,3840,6492,3836,6501,3831,6509,3826,6517,3819,6525,3812,6534,3804,6543,3795,6559,3772,6575,3747,6592,3717,6427,3578,6412,3598,6395,3618,6359,3658,6343,3679,6327,3699,6312,3721,6306,3732,6300,3743xm6142,3945l6142,3945,6169,3976,6183,3989,6195,4002,6206,4012,6217,4021,6228,4028,6238,4035,6248,4040,6258,4043,6267,4046,6276,4048,6285,4048,6293,4047,6301,4045,6309,4043,6318,4039,6327,4035,6335,4029,6343,4023,6359,4008,6376,3989,6394,3969,6413,3946,6454,3894,6394,3847,6369,3829,6347,3814,6329,3804,6321,3800,6312,3797,6304,3795,6297,3794,6290,3794,6283,3795,6277,3797,6270,3800,6263,3803,6257,3808,6242,3821,6226,3837,6210,3859,6191,3883,6142,3945xm5969,4168l6134,4307,6292,4104,6258,4077,6228,4054,6203,4036,6180,4023,6170,4017,6160,4013,6152,4009,6143,4007,6136,4005,6128,4005,6121,4005,6114,4007,6106,4010,6099,4013,6092,4018,6085,4023,6071,4037,6056,4055,6038,4078,6018,4104,5969,4168xm5797,4390l5960,4518,5983,4490,6003,4464,6040,4419,6056,4398,6068,4378,6074,4369,6078,4360,6081,4351,6084,4343,6085,4333,6086,4324,6086,4316,6084,4307,6081,4299,6077,4290,6072,4281,6066,4273,6058,4263,6049,4254,6037,4244,6025,4235,6012,4225,5997,4215,5960,4192,5797,4390xm5608,4633l5772,4760,5945,4537,5929,4520,5914,4504,5899,4490,5886,4478,5873,4467,5860,4458,5849,4451,5837,4446,5826,4441,5815,4439,5805,4437,5796,4437,5786,4439,5777,4441,5769,4444,5759,4449,5750,4455,5742,4462,5734,4469,5725,4479,5708,4498,5690,4521,5653,4573,5632,4602,5608,4633xm5354,4961l5517,5087,5756,4779,5738,4760,5720,4742,5703,4728,5686,4716,5670,4706,5655,4699,5641,4693,5627,4689,5613,4687,5601,4687,5589,4688,5577,4691,5565,4696,5553,4702,5542,4709,5532,4718,5521,4728,5511,4738,5501,4751,5491,4764,5469,4792,5449,4823,5404,4891,5380,4925,5354,4961xm7201,2595l7372,2728,7415,2673,7435,2650,7451,2628,7466,2607,7477,2588,7482,2579,7486,2570,7489,2562,7491,2553,7492,2544,7492,2535,7491,2527,7489,2519,7485,2510,7481,2502,7475,2494,7468,2485,7460,2475,7450,2466,7440,2457,7426,2447,7397,2427,7360,2405,7281,2500,7201,2595xm7044,2798l7202,2932,7351,2753,7291,2707,7267,2689,7246,2674,7228,2663,7218,2659,7210,2656,7203,2654,7196,2653,7189,2653,7182,2653,7176,2655,7169,2657,7163,2661,7156,2665,7148,2671,7141,2677,7127,2694,7110,2714,7091,2737,7044,2798xm8311,1181l8482,1312,8497,1294,8513,1276,8551,1235,8592,1191,8637,1144,8683,1096,8729,1047,8751,1021,8773,996,8793,971,8812,945,8830,920,8846,895,8861,870,8873,847,8883,822,8890,799,8893,788,8896,777,8898,766,8898,754,8898,744,8897,733,8895,723,8892,713,8888,704,8884,693,8879,684,8872,675,8865,666,8857,658,8848,650,8837,642,8826,635,8812,626,8799,619,8784,613,8768,621,8750,631,8734,642,8718,654,8702,667,8686,681,8669,697,8653,712,8638,729,8622,747,8590,784,8560,823,8529,865,8500,907,8470,949,8415,1033,8362,1112,8336,1148,8311,1181xm8057,1507l8228,1640,8461,1339,8440,1323,8420,1307,8401,1295,8383,1284,8367,1275,8352,1267,8336,1261,8323,1257,8310,1254,8298,1252,8287,1252,8276,1253,8265,1256,8255,1260,8245,1265,8236,1271,8227,1278,8218,1287,8209,1297,8200,1308,8180,1333,8160,1361,8115,1429,8088,1467,8057,1507xm7875,1744l7875,1744,7910,1769,7942,1790,7969,1808,7994,1821,8004,1825,8014,1829,8023,1832,8032,1834,8040,1835,8048,1834,8056,1833,8064,1831,8071,1828,8078,1823,8086,1818,8093,1812,8108,1797,8124,1776,8142,1753,8162,1725,8185,1694,8213,1660,8176,1632,8146,1609,8118,1591,8095,1577,8085,1572,8075,1568,8066,1565,8056,1563,8048,1562,8040,1563,8032,1564,8025,1566,8018,1570,8011,1574,8004,1580,7996,1586,7980,1603,7964,1623,7926,1676,7901,1708,7875,1744xm7686,1985l7686,1985,7702,2003,7717,2019,7731,2032,7745,2044,7758,2055,7770,2063,7783,2072,7794,2077,7805,2081,7815,2084,7825,2086,7835,2086,7845,2085,7855,2082,7864,2079,7873,2074,7882,2068,7890,2061,7899,2054,7908,2046,7926,2027,7944,2005,7983,1953,8006,1924,8029,1895,7994,1868,7962,1844,7935,1826,7910,1813,7900,1808,7890,1804,7881,1801,7872,1800,7863,1799,7855,1800,7847,1801,7839,1804,7832,1808,7824,1812,7817,1818,7810,1825,7794,1842,7777,1862,7738,1916,7714,1949,7686,1985xm7529,2188l7529,2188,7556,2220,7568,2233,7581,2244,7593,2255,7604,2263,7614,2271,7624,2278,7634,2283,7644,2287,7654,2290,7662,2291,7671,2291,7680,2291,7688,2289,7696,2286,7704,2283,7713,2278,7721,2272,7729,2265,7745,2250,7762,2233,7780,2212,7799,2189,7841,2137,7779,2090,7755,2072,7734,2057,7715,2046,7706,2042,7698,2039,7690,2037,7683,2036,7676,2036,7669,2037,7663,2039,7656,2042,7649,2046,7643,2051,7635,2056,7628,2063,7613,2081,7596,2101,7577,2126,7529,2188xm7371,2391l7535,2518,7672,2341,7645,2311,7620,2286,7609,2275,7598,2266,7588,2259,7578,2252,7567,2247,7558,2243,7549,2241,7541,2239,7532,2238,7524,2239,7516,2240,7509,2243,7500,2246,7492,2251,7485,2256,7477,2262,7462,2278,7446,2295,7428,2316,7411,2338,7371,2391xm4679,6221l4648,6259,4659,6273,4670,6284,4681,6293,4692,6301,4703,6308,4715,6314,4727,6318,4739,6320,4752,6322,4764,6322,4776,6322,4789,6320,4803,6317,4816,6313,4829,6308,4842,6301,4855,6294,4870,6287,4883,6278,4897,6268,4924,6246,4953,6221,4980,6195,5009,6164,5036,6133,5064,6100,5092,6066,5119,6030,5146,5994,5172,5957,5223,5884,5270,5812,5354,5685,5387,5635,5402,5614,5415,5597,5381,5565,5365,5552,5351,5541,5336,5531,5323,5523,5311,5516,5299,5510,5288,5505,5278,5502,5267,5500,5258,5500,5249,5500,5240,5502,5232,5505,5224,5511,5216,5516,5208,5522,5199,5530,5191,5538,5175,5557,5158,5581,5118,5635,5095,5668,5069,5701,5045,5731,5020,5760,4965,5822,4908,5887,4850,5953,4823,5986,4796,6020,4770,6054,4747,6088,4726,6121,4707,6155,4699,6171,4691,6188,4685,6205,4679,6221xm6475,3909l6321,4095,6343,4111,6363,4127,6398,4157,6414,4170,6428,4181,6441,4190,6454,4197,6462,4199,6468,4202,6474,4203,6481,4204,6487,4203,6493,4202,6500,4199,6507,4196,6514,4193,6521,4188,6528,4182,6537,4175,6553,4158,6571,4137,6587,4114,6600,4094,6609,4077,6612,4069,6614,4061,6615,4054,6616,4047,6616,4041,6615,4035,6613,4029,6610,4023,6607,4018,6604,4012,6593,4002,6582,3990,6568,3980,6553,3968,6516,3942,6496,3927,6475,3909xm6139,4342l5980,4533,6157,4670,6207,4607,6227,4582,6244,4560,6258,4539,6269,4522,6272,4514,6275,4506,6277,4499,6277,4491,6277,4484,6276,4477,6274,4469,6270,4461,6266,4454,6260,4446,6254,4439,6245,4430,6226,4412,6202,4391,6173,4368,6139,4342xm5708,5235l5953,4932,5932,4916,5912,4902,5892,4889,5874,4877,5858,4868,5842,4861,5827,4855,5813,4850,5800,4847,5788,4846,5776,4846,5765,4847,5753,4850,5743,4854,5733,4859,5723,4865,5714,4873,5704,4882,5695,4892,5684,4903,5665,4928,5644,4957,5597,5024,5569,5062,5537,5103,5708,5235xm5438,5582l5692,5254,5522,5122,5490,5162,5458,5200,5400,5264,5375,5291,5354,5318,5344,5331,5335,5343,5328,5354,5322,5366,5317,5379,5314,5390,5312,5402,5311,5413,5312,5425,5314,5437,5318,5450,5323,5462,5330,5475,5340,5488,5352,5502,5364,5517,5379,5532,5396,5548,5417,5564,5438,5582xm6932,3320l7103,3453,7128,3429,7150,3408,7169,3387,7176,3377,7183,3366,7189,3356,7194,3347,7198,3337,7201,3328,7203,3319,7205,3310,7205,3300,7205,3291,7203,3283,7201,3274,7198,3266,7194,3257,7188,3249,7183,3241,7176,3231,7168,3223,7159,3215,7149,3206,7127,3190,7101,3173,7071,3155,6932,3320xm6795,3497l6960,3636,7088,3473,7038,3436,7015,3420,6994,3405,6975,3393,6957,3383,6949,3380,6939,3377,6931,3373,6923,3372,6915,3371,6907,3371,6899,3373,6891,3375,6884,3379,6875,3384,6868,3389,6860,3396,6852,3404,6845,3413,6837,3423,6829,3435,6813,3464,6795,3497xm6632,3706l6802,3839,6944,3656,6884,3608,6858,3590,6837,3575,6819,3565,6810,3561,6801,3558,6794,3556,6787,3555,6780,3555,6773,3556,6766,3558,6759,3560,6753,3564,6746,3569,6739,3575,6731,3581,6716,3599,6699,3619,6680,3644,6632,3706xm6490,3890l6655,4029,6782,3865,6732,3826,6710,3809,6690,3794,6671,3780,6652,3770,6644,3766,6635,3763,6627,3761,6619,3759,6611,3759,6604,3759,6595,3761,6587,3763,6580,3767,6572,3771,6564,3777,6557,3784,6549,3793,6541,3803,6533,3814,6524,3826,6507,3854,6490,3890xm6325,4454l6482,4251,6312,4119,6285,4153,6261,4183,6240,4210,6222,4232,6208,4252,6197,4270,6193,4279,6190,4287,6188,4294,6187,4302,6187,4309,6188,4316,6190,4324,6193,4331,6198,4340,6203,4348,6209,4356,6217,4364,6236,4382,6261,4403,6290,4427,6325,4454xm5965,4565l5798,4780,5813,4797,5828,4812,5843,4827,5856,4839,5869,4849,5881,4858,5893,4865,5905,4871,5915,4875,5926,4878,5936,4880,5945,4880,5954,4880,5963,4878,5972,4875,5982,4870,5991,4865,5999,4859,6008,4852,6016,4844,6033,4826,6052,4804,6090,4754,6113,4726,6136,4697,5965,4565xm7391,2743l7556,2882,7716,2691,7653,2642,7627,2624,7605,2609,7586,2599,7578,2596,7568,2593,7561,2591,7553,2590,7546,2591,7539,2592,7532,2594,7525,2597,7518,2601,7511,2606,7495,2619,7479,2637,7462,2658,7442,2682,7391,2743xm7229,2952l7229,2952,7290,2997,7316,3014,7337,3027,7356,3038,7366,3042,7374,3045,7381,3047,7388,3048,7395,3048,7402,3047,7409,3046,7416,3043,7422,3039,7429,3035,7437,3028,7444,3022,7459,3006,7475,2986,7494,2962,7541,2902,7480,2854,7455,2836,7434,2821,7415,2810,7406,2806,7398,2804,7391,2802,7383,2801,7376,2800,7370,2801,7362,2803,7355,2806,7349,2810,7342,2815,7335,2820,7328,2828,7313,2845,7296,2865,7276,2890,7229,2952xm7087,3136l7251,3275,7384,3105,7332,3064,7310,3047,7289,3031,7269,3019,7251,3009,7243,3005,7234,3003,7226,3001,7217,3000,7209,2999,7201,3000,7194,3002,7186,3005,7178,3009,7171,3014,7163,3020,7154,3027,7146,3037,7138,3047,7130,3058,7122,3070,7105,3100,7087,3136xm8502,1328l8678,1466,8706,1431,8735,1396,8801,1321,8871,1242,8906,1202,8940,1161,8974,1120,9005,1079,9035,1038,9062,997,9074,978,9085,957,9095,937,9106,918,9114,897,9121,878,9127,860,9132,841,9099,814,9066,790,9031,768,8996,746,8979,751,8962,758,8945,767,8929,778,8912,790,8895,803,8877,818,8861,834,8844,851,8827,870,8810,888,8793,909,8760,951,8727,996,8696,1042,8664,1087,8604,1178,8550,1260,8525,1296,8502,1328xm8247,1654l8247,1654,8269,1671,8289,1686,8307,1698,8324,1709,8342,1718,8357,1727,8372,1733,8385,1738,8398,1741,8411,1742,8423,1743,8434,1742,8444,1739,8454,1735,8464,1731,8473,1723,8484,1716,8493,1708,8502,1698,8512,1688,8531,1664,8552,1635,8599,1568,8627,1531,8658,1491,8636,1475,8615,1460,8596,1446,8578,1435,8562,1425,8545,1417,8531,1411,8517,1406,8504,1402,8492,1400,8480,1400,8468,1401,8458,1403,8448,1406,8438,1411,8429,1417,8419,1424,8410,1433,8400,1442,8391,1454,8372,1478,8352,1506,8306,1574,8278,1614,8247,1654xm8070,1884l8241,2029,8409,1812,8373,1784,8342,1761,8314,1742,8291,1728,8281,1721,8271,1717,8261,1713,8252,1711,8244,1710,8236,1709,8228,1710,8221,1712,8214,1715,8206,1719,8199,1724,8191,1731,8176,1746,8160,1765,8142,1788,8120,1816,8097,1848,8070,1884xm7876,2133l8052,2270,8071,2247,8088,2226,8123,2186,8140,2168,8155,2150,8168,2132,8179,2116,8183,2107,8187,2099,8190,2091,8192,2083,8193,2075,8194,2066,8193,2057,8191,2049,8188,2041,8185,2032,8180,2023,8173,2015,8166,2006,8157,1995,8146,1986,8134,1976,8121,1967,8109,1959,8098,1953,8088,1948,8078,1944,8068,1941,8058,1940,8049,1939,8041,1940,8033,1941,8025,1944,8018,1947,8010,1951,8003,1957,7997,1962,7989,1969,7976,1984,7963,2002,7951,2021,7938,2042,7909,2087,7893,2110,7876,2133xm7719,2335l7883,2474,8025,2291,7965,2244,7941,2226,7919,2212,7901,2200,7893,2196,7885,2193,7878,2191,7871,2190,7864,2190,7857,2190,7849,2192,7843,2194,7836,2198,7830,2202,7823,2209,7816,2215,7801,2231,7785,2251,7765,2274,7719,2335xm7560,2538l7731,2671,7778,2610,7797,2586,7812,2565,7824,2546,7828,2537,7832,2529,7835,2522,7837,2515,7837,2507,7837,2501,7836,2494,7835,2487,7832,2479,7828,2472,7823,2465,7817,2458,7803,2442,7785,2425,7761,2404,7702,2356,7560,2538xm4854,6346l4854,6346,4854,6356,4855,6366,4857,6376,4859,6385,4863,6393,4867,6403,4871,6411,4876,6418,4881,6425,4887,6432,4893,6438,4900,6444,4907,6449,4915,6453,4923,6458,4932,6461,4940,6464,4948,6467,4957,6469,4966,6471,4974,6471,4983,6471,4992,6470,5001,6469,5010,6465,5018,6462,5027,6459,5035,6454,5042,6449,5050,6443,5057,6436,5064,6428,5606,5744,5571,5713,5556,5699,5540,5688,5526,5678,5513,5670,5501,5663,5489,5657,5477,5653,5467,5650,5457,5648,5448,5648,5439,5648,5430,5650,5422,5653,5413,5657,5405,5663,5397,5669,5389,5676,5381,5684,5364,5704,5347,5727,5306,5782,5283,5813,5256,5847,4854,6346xm5890,5377l6130,5069,6111,5051,6094,5034,6077,5020,6061,5008,6046,4999,6030,4991,6016,4986,6003,4983,5990,4981,5977,4981,5964,4983,5952,4986,5941,4991,5929,4997,5918,5004,5908,5013,5896,5023,5885,5035,5875,5046,5865,5059,5844,5087,5822,5118,5777,5183,5752,5216,5727,5250,5746,5266,5767,5282,5806,5317,5827,5334,5848,5349,5869,5364,5890,5377xm5620,5725l5875,5397,5857,5378,5839,5361,5820,5348,5804,5336,5788,5327,5773,5320,5757,5315,5743,5312,5729,5311,5716,5312,5704,5314,5690,5318,5678,5324,5667,5330,5655,5339,5644,5348,5633,5359,5621,5371,5610,5384,5600,5397,5578,5426,5556,5459,5509,5528,5484,5562,5457,5597,5477,5613,5497,5629,5537,5663,5558,5680,5578,5695,5599,5710,5620,5725xm7129,3473l7287,3607,7419,3436,7249,3304,7235,3325,7218,3345,7185,3387,7169,3408,7153,3429,7140,3451,7134,3462,7129,3473xm6980,3652l7149,3783,7175,3761,7196,3739,7214,3718,7221,3708,7229,3698,7234,3689,7239,3680,7243,3670,7245,3661,7247,3653,7248,3643,7248,3634,7247,3626,7246,3617,7243,3609,7240,3600,7235,3592,7230,3584,7223,3575,7216,3567,7208,3559,7190,3543,7168,3526,7142,3509,7113,3493,7097,3511,7079,3531,7043,3569,7025,3590,7007,3609,6993,3630,6986,3640,6980,3652xm6964,3671l6964,3671,6916,3733,6897,3757,6881,3779,6868,3799,6863,3807,6859,3815,6856,3823,6854,3831,6853,3838,6853,3845,6853,3852,6855,3860,6858,3867,6861,3874,6866,3881,6872,3889,6887,3905,6905,3922,6928,3943,6987,3993,7036,3932,7055,3906,7070,3885,7083,3866,7092,3848,7095,3840,7097,3833,7099,3826,7099,3819,7098,3812,7096,3805,7094,3798,7090,3791,7086,3783,7079,3775,7065,3759,7046,3741,7024,3721,6964,3671xm6802,3881l6680,4037,6702,4062,6723,4084,6745,4102,6764,4117,6774,4123,6783,4128,6792,4133,6801,4136,6811,4139,6820,4141,6829,4141,6838,4141,6846,4140,6855,4138,6863,4135,6871,4131,6881,4126,6889,4121,6897,4114,6905,4107,6913,4099,6922,4089,6938,4068,6955,4042,6972,4013,6802,3881xm6681,4374l6829,4196,6659,4064,6619,4115,6601,4138,6585,4160,6571,4179,6561,4198,6557,4208,6554,4217,6551,4225,6550,4234,6549,4242,6549,4250,6551,4258,6553,4267,6557,4276,6561,4284,6567,4292,6574,4300,6582,4309,6592,4317,6604,4326,6616,4335,6645,4355,6681,4374xm6507,4597l6671,4387,6651,4368,6631,4353,6612,4339,6592,4328,6573,4320,6555,4314,6537,4310,6518,4309,6501,4309,6485,4311,6470,4315,6455,4321,6442,4328,6430,4336,6419,4347,6409,4358,6401,4370,6394,4383,6388,4396,6384,4411,6382,4426,6383,4442,6385,4457,6389,4473,6396,4490,6404,4506,6415,4522,6428,4538,6444,4554,6463,4569,6484,4583,6507,4597xm6335,4820l6492,4617,6329,4490,6285,4545,6265,4568,6247,4590,6232,4611,6220,4631,6215,4641,6211,4650,6208,4659,6205,4668,6204,4676,6204,4686,6205,4694,6206,4703,6209,4712,6214,4720,6219,4729,6226,4738,6234,4747,6244,4757,6256,4767,6268,4777,6282,4787,6298,4797,6335,4820xm6145,5050l6319,4840,6156,4712,6133,4740,6110,4767,6071,4815,6054,4837,6038,4858,6032,4868,6027,4877,6023,4887,6019,4897,6017,4907,6016,4916,6016,4925,6017,4934,6019,4943,6022,4952,6027,4962,6034,4971,6043,4980,6052,4989,6063,4999,6076,5008,6090,5018,6106,5029,6125,5039,6145,5050xm7576,2898l7576,2898,7594,2912,7610,2926,7640,2954,7667,2979,7680,2989,7692,2998,7704,3004,7710,3006,7718,3008,7724,3009,7730,3009,7736,3009,7743,3008,7749,3006,7756,3003,7763,2999,7770,2994,7777,2988,7785,2981,7801,2965,7822,2938,7839,2915,7854,2896,7864,2878,7868,2870,7871,2863,7873,2856,7874,2850,7874,2843,7874,2837,7872,2832,7870,2825,7867,2819,7864,2814,7854,2803,7841,2791,7825,2778,7786,2746,7761,2728,7735,2706,7576,2898xm7561,2917l7561,2917,7523,2969,7507,2991,7491,3013,7478,3033,7468,3052,7464,3061,7461,3070,7458,3079,7457,3087,7456,3096,7456,3105,7457,3113,7459,3122,7463,3130,7467,3138,7472,3146,7479,3155,7487,3163,7496,3172,7507,3181,7519,3190,7533,3199,7547,3208,7582,3227,7731,3049,7561,2917xm7271,3289l7435,3417,7460,3394,7482,3372,7500,3351,7509,3341,7515,3331,7521,3321,7526,3312,7530,3301,7534,3292,7536,3283,7537,3274,7538,3265,7537,3256,7536,3247,7533,3239,7530,3229,7526,3221,7521,3212,7515,3204,7508,3196,7499,3188,7491,3179,7481,3171,7459,3153,7432,3137,7403,3120,7271,3289xm7755,2679l7914,2813,8058,2642,7999,2595,7975,2577,7954,2563,7936,2552,7928,2547,7919,2543,7912,2541,7905,2540,7898,2539,7892,2539,7885,2541,7879,2543,7872,2546,7866,2550,7859,2556,7852,2562,7836,2577,7820,2596,7802,2621,7755,2679xm8698,1480l8868,1613,8880,1598,8895,1580,8928,1544,9006,1462,9048,1416,9090,1369,9132,1322,9151,1297,9170,1273,9188,1249,9205,1224,9220,1200,9234,1175,9246,1152,9256,1129,9264,1105,9270,1083,9272,1072,9273,1061,9274,1050,9274,1040,9273,1028,9272,1018,9270,1008,9267,998,9263,988,9259,979,9254,969,9247,960,9239,951,9232,942,9223,934,9213,926,9208,922,9202,920,9196,918,9190,917,9184,917,9177,917,9170,919,9162,921,9148,927,9132,936,9116,947,9098,960,9080,977,9062,994,9043,1014,9024,1034,9004,1057,8985,1080,8946,1130,8907,1182,8869,1234,8833,1286,8798,1336,8739,1422,8716,1455,8698,1480xm8444,1808l8602,1942,8841,1634,8822,1615,8804,1598,8787,1583,8771,1571,8756,1561,8740,1553,8726,1548,8713,1544,8700,1541,8687,1541,8674,1542,8663,1545,8652,1549,8641,1555,8630,1562,8620,1570,8608,1579,8598,1590,8588,1602,8578,1614,8558,1641,8537,1672,8494,1738,8469,1772,8444,1808xm8260,2043l8424,2170,8447,2142,8469,2114,8509,2066,8525,2044,8538,2024,8544,2014,8550,2004,8554,1994,8556,1985,8558,1976,8559,1967,8559,1957,8558,1948,8555,1939,8551,1929,8545,1920,8538,1911,8530,1901,8521,1892,8510,1882,8497,1872,8483,1860,8466,1850,8448,1839,8428,1827,8260,2043xm8073,2286l8073,2286,8088,2303,8102,2318,8116,2331,8130,2343,8143,2354,8155,2362,8166,2369,8177,2374,8188,2378,8199,2380,8209,2381,8219,2381,8228,2380,8237,2377,8246,2373,8255,2369,8264,2363,8273,2356,8282,2348,8290,2339,8308,2320,8325,2298,8364,2247,8385,2219,8409,2190,8392,2172,8378,2157,8363,2143,8350,2130,8336,2120,8324,2111,8312,2104,8301,2098,8290,2094,8280,2091,8270,2090,8259,2090,8250,2091,8241,2094,8232,2097,8223,2102,8215,2108,8207,2114,8197,2122,8189,2131,8172,2151,8155,2174,8116,2227,8095,2255,8073,2286xm7909,2496l7909,2496,7929,2514,7947,2531,7965,2544,7984,2556,8002,2565,8020,2571,8037,2576,8053,2578,8070,2578,8085,2577,8100,2573,8113,2569,8125,2562,8138,2555,8148,2545,8157,2535,8164,2524,8170,2511,8175,2499,8178,2485,8179,2470,8179,2455,8177,2440,8173,2425,8166,2409,8158,2393,8147,2378,8135,2363,8118,2348,8101,2332,8080,2318,8056,2305,7909,2496xm5059,6474l5059,6474,5059,6485,5057,6496,5053,6507,5047,6517,5082,6525,5112,6533,5161,6549,5180,6555,5196,6560,5212,6563,5219,6563,5226,6563,5232,6563,5238,6561,5245,6559,5251,6556,5257,6552,5264,6548,5279,6535,5295,6519,5312,6498,5333,6473,5358,6442,5789,5886,5753,5857,5722,5834,5709,5824,5695,5816,5682,5810,5671,5804,5660,5800,5649,5797,5640,5795,5630,5795,5620,5796,5612,5797,5604,5800,5596,5804,5588,5809,5580,5815,5572,5822,5564,5830,5547,5848,5531,5871,5492,5925,5469,5956,5443,5990,5059,6474xm6085,5519l6085,5519,6118,5480,6149,5446,6203,5387,6226,5360,6245,5337,6254,5326,6261,5315,6267,5305,6272,5293,6276,5283,6279,5273,6280,5262,6280,5252,6279,5241,6276,5229,6271,5218,6266,5206,6258,5194,6248,5182,6237,5168,6225,5154,6211,5139,6195,5124,6176,5108,6156,5089,5910,5393,5998,5455,6085,5519xm5811,5872l6066,5544,5895,5412,5862,5453,5830,5489,5773,5553,5748,5582,5726,5608,5717,5620,5709,5632,5702,5645,5696,5657,5690,5668,5686,5680,5684,5691,5684,5703,5684,5716,5687,5728,5690,5740,5697,5752,5704,5765,5713,5778,5724,5793,5737,5807,5752,5822,5770,5838,5789,5855,5811,5872xm6875,4515l6875,4515,6915,4464,6932,4442,6948,4421,6961,4401,6971,4383,6974,4374,6977,4365,6980,4357,6981,4349,6981,4341,6980,4332,6979,4324,6976,4316,6973,4308,6968,4300,6962,4292,6955,4284,6945,4276,6936,4266,6925,4258,6913,4249,6884,4231,6849,4212,6705,4383,6875,4515xm6692,4751l6860,4535,6829,4501,6815,4486,6800,4471,6786,4459,6773,4449,6760,4441,6747,4434,6733,4430,6726,4429,6720,4429,6713,4429,6707,4430,6700,4431,6694,4434,6687,4437,6680,4440,6665,4450,6651,4463,6636,4480,6614,4508,6594,4531,6579,4553,6568,4571,6560,4587,6557,4594,6555,4601,6554,4607,6554,4614,6555,4620,6557,4626,6559,4632,6562,4638,6571,4649,6583,4662,6600,4675,6640,4708,6664,4728,6692,4751xm6524,4967l6683,4764,6511,4632,6485,4666,6461,4696,6439,4722,6422,4744,6408,4765,6397,4783,6393,4791,6389,4799,6387,4806,6386,4814,6386,4822,6387,4830,6389,4837,6393,4844,6398,4852,6403,4860,6409,4868,6417,4876,6436,4896,6461,4916,6490,4940,6524,4967xm6337,5209l6509,4987,6339,4854,6311,4890,6286,4920,6245,4971,6229,4992,6218,5010,6213,5019,6210,5028,6207,5037,6205,5045,6205,5052,6205,5060,6207,5068,6209,5076,6213,5084,6218,5093,6224,5103,6231,5112,6249,5131,6274,5154,6302,5180,6337,5209xm7588,3274l7454,3432,7624,3564,7756,3395,7737,3380,7717,3363,7675,3330,7654,3314,7632,3298,7610,3285,7599,3279,7588,3274xm7471,3749l7471,3749,7497,3728,7520,3706,7539,3686,7548,3676,7555,3666,7561,3657,7566,3646,7571,3637,7575,3628,7578,3619,7579,3610,7580,3602,7580,3593,7578,3585,7576,3575,7573,3567,7568,3558,7563,3550,7557,3542,7551,3534,7543,3525,7534,3517,7525,3508,7502,3491,7476,3475,7446,3458,7376,3540,7307,3622,7326,3638,7345,3656,7386,3690,7406,3707,7427,3724,7449,3738,7460,3744,7471,3749xm7328,3933l7461,3762,7297,3635,7271,3658,7249,3680,7231,3701,7222,3711,7215,3722,7210,3732,7205,3741,7201,3751,7197,3760,7195,3769,7194,3778,7193,3787,7194,3797,7195,3805,7198,3814,7201,3823,7205,3831,7210,3840,7216,3848,7223,3856,7232,3865,7240,3874,7250,3882,7272,3899,7299,3915,7328,3933xm7176,4128l7176,4128,7215,4078,7233,4055,7248,4034,7261,4015,7270,3997,7274,3987,7277,3979,7279,3970,7280,3962,7281,3954,7280,3946,7278,3938,7276,3930,7272,3921,7267,3913,7261,3905,7254,3897,7246,3889,7236,3881,7226,3872,7212,3863,7184,3844,7149,3825,7007,4008,7027,4023,7047,4039,7089,4073,7110,4089,7131,4104,7153,4117,7165,4123,7176,4128xm7028,4318l7156,4155,6991,4028,6966,4051,6943,4073,6925,4094,6917,4104,6911,4114,6905,4124,6900,4134,6896,4144,6893,4153,6891,4162,6889,4171,6889,4180,6890,4188,6891,4197,6894,4206,6897,4214,6901,4222,6907,4231,6913,4239,6920,4247,6928,4254,6937,4262,6948,4271,6971,4287,6997,4303,7028,4318xm8071,2652l7936,2840,7953,2859,7970,2876,7986,2891,8002,2906,8016,2917,8031,2926,8044,2933,8058,2937,8066,2939,8072,2940,8079,2940,8086,2939,8093,2938,8099,2936,8106,2934,8113,2931,8127,2922,8143,2911,8158,2897,8173,2878,8190,2857,8204,2838,8209,2829,8212,2820,8215,2812,8217,2805,8218,2798,8218,2791,8218,2784,8217,2778,8215,2772,8212,2767,8208,2761,8204,2755,8193,2744,8180,2733,8166,2722,8150,2710,8112,2683,8092,2668,8071,2652xm7766,3045l7766,3045,7796,3076,7809,3089,7822,3100,7834,3112,7846,3120,7858,3128,7868,3134,7878,3139,7888,3142,7897,3145,7906,3146,7915,3146,7925,3145,7933,3143,7941,3140,7949,3136,7957,3131,7965,3125,7973,3118,7989,3102,8007,3082,8025,3060,8044,3036,8089,2981,8058,2951,8032,2928,8019,2918,8007,2910,7996,2903,7985,2897,7974,2892,7965,2888,7955,2886,7946,2885,7938,2885,7929,2885,7921,2887,7912,2890,7904,2894,7896,2900,7888,2905,7880,2912,7864,2927,7846,2945,7829,2967,7810,2991,7766,3045xm7608,3248l7772,3374,7914,3192,7887,3160,7874,3147,7862,3135,7850,3125,7839,3116,7828,3108,7818,3102,7809,3096,7799,3092,7790,3090,7780,3088,7772,3088,7764,3089,7756,3091,7748,3094,7740,3097,7732,3103,7724,3109,7716,3115,7700,3131,7684,3149,7667,3171,7649,3194,7608,3248xm8444,2185l8608,2324,8777,2108,8741,2082,8711,2058,8683,2040,8661,2027,8651,2021,8641,2017,8632,2014,8623,2012,8614,2011,8606,2011,8599,2012,8592,2014,8585,2018,8578,2022,8571,2027,8563,2033,8549,2048,8532,2068,8514,2092,8494,2119,8470,2151,8444,2185xm8250,2435l8421,2567,8449,2531,8474,2500,8516,2448,8532,2427,8545,2407,8550,2398,8554,2390,8557,2381,8559,2373,8560,2365,8559,2357,8558,2349,8556,2340,8552,2331,8547,2323,8541,2314,8533,2304,8515,2284,8492,2260,8463,2235,8429,2205,8250,2435xm8098,2631l8263,2770,8405,2587,8345,2539,8320,2521,8299,2507,8281,2496,8273,2492,8264,2489,8257,2487,8250,2486,8243,2485,8236,2486,8230,2488,8223,2490,8217,2494,8210,2498,8203,2503,8195,2510,8180,2526,8164,2545,8145,2570,8098,2631xm8887,1628l9053,1767,9466,1249,9446,1233,9449,1215,9451,1198,9452,1183,9452,1168,9452,1156,9449,1146,9447,1137,9444,1129,9440,1122,9436,1117,9431,1113,9425,1111,9419,1109,9412,1109,9404,1109,9396,1111,9388,1114,9378,1118,9358,1128,9337,1141,9315,1158,9291,1178,9266,1200,9240,1223,9214,1250,9188,1277,9160,1304,9108,1363,9056,1422,9008,1479,8967,1530,8931,1574,8887,1628xm8634,1955l8634,1955,8656,1979,8676,1999,8696,2017,8712,2032,8728,2043,8742,2052,8749,2055,8757,2057,8764,2059,8770,2060,8776,2060,8783,2059,8789,2058,8796,2056,8802,2053,8809,2049,8823,2040,8838,2027,8854,2011,8871,1991,8889,1969,8939,1909,8958,1885,8975,1863,8987,1845,8992,1837,8996,1829,8999,1821,9001,1814,9002,1807,9003,1800,9002,1793,9000,1786,8998,1779,8994,1772,8989,1765,8983,1758,8969,1742,8949,1724,8927,1704,8867,1654,8634,1955xm5300,6597l5280,6624,5292,6633,5305,6641,5317,6647,5330,6653,5342,6658,5356,6661,5369,6664,5382,6665,5394,6665,5407,6665,5421,6664,5434,6661,5447,6658,5459,6655,5472,6650,5485,6644,5499,6638,5512,6631,5537,6615,5563,6596,5588,6576,5613,6553,5639,6528,5663,6502,5687,6475,5711,6445,5734,6416,5757,6386,5780,6355,5822,6294,5863,6234,5935,6124,5965,6080,5980,6061,5992,6044,5952,6016,5919,5993,5889,5974,5876,5967,5864,5961,5852,5956,5842,5952,5831,5950,5821,5948,5813,5948,5804,5949,5796,5951,5788,5954,5781,5958,5773,5963,5765,5969,5757,5976,5741,5995,5724,6016,5682,6073,5657,6106,5628,6144,5607,6168,5586,6193,5537,6247,5487,6303,5461,6333,5436,6362,5411,6392,5388,6422,5367,6452,5348,6482,5330,6511,5323,6526,5317,6541,5311,6555,5306,6569,5302,6583,5300,6597xm6007,6024l6262,5696,6239,5680,6219,5665,6200,5653,6180,5641,6163,5632,6147,5625,6132,5619,6118,5615,6103,5613,6090,5612,6078,5613,6066,5615,6055,5618,6044,5623,6033,5629,6023,5637,6013,5646,6003,5656,5993,5667,5983,5679,5961,5705,5940,5737,5891,5807,5863,5845,5830,5887,6007,6024xm7181,4175l7048,4333,7219,4479,7265,4419,7283,4395,7299,4374,7310,4356,7314,4348,7317,4340,7320,4332,7321,4325,7322,4318,7321,4312,7320,4305,7318,4299,7315,4292,7310,4286,7305,4279,7299,4272,7283,4256,7264,4240,7241,4222,7181,4175xm7028,4360l7028,4360,6981,4421,6963,4445,6948,4465,6937,4485,6933,4493,6929,4501,6927,4509,6926,4516,6925,4523,6926,4530,6927,4537,6930,4543,6933,4551,6937,4558,6943,4565,6950,4572,6965,4588,6984,4605,7007,4626,7066,4674,7115,4612,7133,4588,7148,4567,7161,4548,7165,4538,7168,4530,7171,4523,7173,4515,7173,4508,7173,4502,7171,4495,7169,4488,7166,4481,7162,4474,7156,4467,7149,4460,7133,4444,7114,4427,7090,4408,7028,4360xm6874,4557l6717,4760,6894,4897,6945,4832,6967,4805,6984,4782,6998,4762,7009,4743,7012,4735,7015,4727,7018,4719,7019,4711,7018,4704,7017,4697,7014,4689,7010,4681,7006,4673,7000,4665,6993,4657,6985,4648,6965,4630,6940,4608,6910,4584,6874,4557xm6732,5118l6732,5118,6780,5053,6798,5028,6815,5004,6827,4984,6832,4975,6835,4966,6838,4958,6840,4949,6841,4942,6842,4934,6841,4927,6839,4919,6836,4912,6832,4905,6828,4897,6822,4889,6806,4871,6787,4853,6764,4832,6702,4779,6650,4845,6630,4871,6613,4894,6598,4914,6593,4923,6589,4932,6586,4940,6584,4948,6582,4957,6582,4964,6583,4972,6585,4979,6588,4986,6592,4994,6597,5001,6604,5009,6620,5027,6640,5045,6666,5066,6732,5118xm6533,5361l6533,5361,6561,5325,6587,5293,6610,5265,6630,5241,6645,5219,6657,5200,6662,5191,6666,5182,6669,5174,6671,5165,6671,5156,6671,5148,6669,5140,6665,5132,6661,5123,6656,5115,6650,5106,6642,5096,6624,5075,6600,5052,6569,5026,6534,4995,6504,5032,6478,5064,6434,5118,6418,5139,6405,5159,6401,5169,6397,5178,6394,5186,6392,5195,6392,5203,6392,5211,6394,5219,6396,5227,6400,5237,6405,5245,6412,5254,6420,5263,6429,5273,6439,5284,6465,5307,6496,5332,6533,5361xm6282,5671l6511,5376,6341,5244,6309,5283,6279,5318,6226,5378,6204,5404,6185,5427,6176,5440,6169,5451,6164,5461,6159,5472,6155,5482,6153,5492,6152,5503,6152,5514,6154,5525,6157,5536,6162,5547,6168,5558,6176,5570,6186,5583,6197,5596,6210,5609,6225,5623,6242,5638,6261,5655,6282,5671xm7821,3716l7821,3716,7850,3690,7875,3667,7885,3656,7894,3644,7902,3634,7908,3624,7913,3615,7917,3606,7921,3597,7923,3588,7924,3579,7924,3571,7923,3563,7921,3555,7917,3548,7913,3540,7909,3532,7903,3524,7890,3508,7873,3492,7854,3475,7832,3456,7783,3415,7645,3579,7733,3648,7821,3716xm7806,3737l7806,3737,7784,3722,7761,3707,7741,3696,7721,3686,7701,3677,7683,3671,7666,3666,7649,3662,7633,3660,7619,3659,7606,3659,7594,3661,7583,3664,7574,3669,7565,3674,7558,3681,7552,3688,7548,3697,7546,3707,7545,3717,7545,3730,7547,3742,7551,3755,7556,3769,7563,3784,7573,3800,7584,3815,7596,3832,7611,3849,7627,3867,7646,3884,7667,3902,7806,3737xm7658,3927l7481,3790,7354,3953,7405,3993,7427,4011,7449,4026,7468,4038,7486,4048,7495,4052,7504,4055,7513,4057,7521,4058,7529,4058,7537,4058,7545,4056,7553,4053,7561,4050,7569,4045,7578,4039,7586,4032,7594,4023,7602,4014,7611,4003,7620,3990,7638,3961,7658,3927xm7367,4288l7505,4111,7334,3979,7287,4038,7270,4062,7255,4083,7244,4101,7240,4109,7237,4117,7234,4125,7233,4133,7232,4140,7232,4146,7233,4153,7236,4160,7239,4166,7243,4173,7247,4180,7253,4187,7268,4203,7286,4220,7310,4240,7367,4288xm8109,3007l7956,3193,8133,3329,8182,3268,8202,3243,8218,3220,8231,3201,8241,3184,8244,3177,8247,3168,8248,3161,8248,3154,8248,3147,8246,3140,8244,3133,8240,3126,8236,3118,8230,3111,8216,3094,8196,3077,8172,3057,8109,3007xm7963,3534l8117,3349,8095,3333,8075,3317,8040,3286,8024,3274,8010,3262,7997,3253,7983,3246,7976,3244,7970,3242,7964,3241,7957,3240,7951,3241,7944,3242,7938,3244,7931,3247,7924,3250,7916,3255,7909,3261,7901,3268,7885,3285,7867,3306,7850,3329,7837,3348,7829,3366,7826,3374,7824,3382,7822,3389,7822,3396,7822,3402,7823,3408,7825,3414,7827,3420,7830,3425,7834,3431,7843,3441,7856,3453,7870,3464,7885,3475,7922,3501,7942,3517,7963,3534xm8629,2339l8811,2483,8864,2416,8886,2389,8905,2366,8919,2344,8930,2326,8934,2317,8937,2309,8939,2301,8941,2293,8941,2285,8940,2277,8938,2268,8934,2260,8930,2252,8925,2244,8918,2235,8911,2226,8891,2206,8867,2183,8838,2158,8802,2128,8629,2339xm8440,2582l8440,2582,8478,2610,8509,2634,8537,2653,8562,2667,8572,2672,8583,2676,8592,2680,8601,2682,8610,2683,8619,2682,8627,2681,8635,2679,8643,2676,8650,2671,8658,2666,8666,2659,8682,2643,8700,2623,8720,2598,8742,2570,8768,2538,8797,2502,8759,2473,8726,2449,8698,2429,8673,2413,8662,2408,8651,2403,8642,2400,8632,2397,8624,2396,8615,2396,8607,2397,8599,2399,8591,2402,8584,2407,8576,2412,8568,2420,8553,2436,8535,2456,8516,2481,8494,2511,8468,2544,8440,2582xm8283,2785l8459,2922,8507,2861,8525,2836,8540,2814,8553,2795,8557,2787,8561,2779,8563,2771,8565,2764,8566,2755,8565,2748,8564,2741,8562,2735,8559,2728,8555,2721,8550,2714,8543,2706,8528,2690,8508,2672,8485,2652,8425,2602,8283,2785xm8130,2982l8302,3125,8444,2942,8382,2897,8357,2879,8335,2865,8316,2854,8307,2849,8299,2846,8292,2844,8284,2842,8277,2841,8270,2842,8262,2843,8256,2845,8249,2848,8242,2852,8235,2857,8228,2863,8213,2878,8195,2898,8177,2921,8130,2982xm9072,1782l9072,1782,9111,1812,9144,1836,9173,1856,9198,1872,9209,1878,9219,1882,9229,1886,9238,1888,9248,1889,9256,1889,9264,1888,9272,1886,9279,1882,9287,1878,9295,1872,9302,1866,9319,1848,9337,1827,9356,1802,9378,1772,9405,1739,9434,1701,9447,1685,9463,1668,9495,1632,9530,1595,9546,1574,9561,1555,9575,1535,9588,1514,9599,1494,9603,1484,9606,1474,9609,1464,9611,1454,9612,1444,9612,1434,9611,1425,9610,1415,9607,1406,9603,1397,9596,1382,9588,1370,9581,1359,9574,1350,9566,1341,9559,1333,9551,1327,9543,1321,9535,1317,9527,1312,9518,1310,9510,1308,9501,1307,9493,1307,9484,1308,9475,1310,9466,1312,9458,1316,9448,1320,9439,1325,9420,1336,9402,1349,9384,1365,9364,1382,9345,1403,9327,1424,9307,1446,9289,1470,9253,1518,9217,1569,9184,1620,9122,1712,9095,1751,9083,1767,9072,1782xm8818,2109l9002,2251,9235,1951,9192,1918,9173,1905,9154,1893,9137,1883,9121,1874,9106,1867,9091,1861,9078,1857,9066,1855,9054,1854,9043,1854,9031,1856,9021,1859,9012,1865,9002,1870,8993,1877,8984,1886,8975,1895,8965,1905,8945,1929,8925,1959,8878,2027,8850,2066,8818,2109xm6702,5535l6538,5397,6296,5693,6339,5724,6357,5737,6375,5749,6392,5758,6408,5766,6422,5773,6436,5778,6448,5783,6461,5785,6473,5786,6484,5785,6494,5783,6504,5779,6513,5774,6522,5769,6533,5762,6541,5754,6550,5744,6559,5734,6578,5709,6597,5682,6644,5615,6671,5577,6702,5535xm6457,5849l6281,5711,6027,6039,6050,6057,6070,6071,6089,6084,6107,6095,6126,6104,6142,6111,6157,6117,6171,6120,6186,6123,6198,6124,6211,6123,6222,6121,6233,6117,6244,6112,6256,6106,6266,6099,6276,6090,6286,6081,6296,6070,6306,6058,6327,6030,6349,6000,6398,5930,6426,5890,6457,5849xm6177,6198l6007,6066,5946,6142,5883,6219,5821,6296,5758,6373,5698,6451,5667,6490,5638,6530,5609,6570,5582,6611,5556,6651,5530,6693,5561,6699,5591,6703,5619,6704,5647,6704,5673,6702,5698,6699,5722,6693,5745,6686,5767,6678,5788,6666,5808,6655,5828,6642,5848,6627,5866,6612,5884,6594,5901,6576,5919,6558,5935,6538,5952,6516,5968,6495,6001,6449,6034,6402,6102,6301,6139,6249,6177,6198xm7716,4244l7855,4080,7803,4038,7779,4021,7758,4005,7739,3991,7720,3981,7710,3977,7701,3973,7693,3971,7684,3969,7676,3969,7668,3969,7659,3970,7651,3973,7643,3976,7634,3981,7626,3987,7617,3995,7609,4003,7600,4013,7592,4024,7583,4036,7563,4066,7543,4101,7716,4244xm7524,4126l7524,4126,7478,4188,7461,4214,7447,4235,7436,4254,7430,4263,7427,4272,7425,4280,7423,4287,7422,4294,7423,4301,7424,4308,7426,4314,7429,4321,7434,4328,7439,4335,7445,4343,7460,4358,7479,4375,7502,4393,7563,4440,7610,4380,7628,4356,7643,4334,7654,4316,7658,4308,7661,4300,7663,4292,7664,4285,7665,4278,7664,4271,7663,4263,7660,4257,7657,4250,7653,4243,7648,4236,7640,4229,7625,4213,7606,4195,7583,4175,7524,4126xm7415,4631l7554,4465,7371,4322,7324,4383,7306,4408,7291,4429,7280,4447,7276,4455,7273,4463,7271,4471,7269,4479,7269,4486,7270,4492,7271,4499,7274,4506,7277,4512,7282,4519,7287,4526,7295,4533,7310,4549,7330,4565,7354,4584,7415,4631xm7400,4650l7223,4513,7087,4690,7147,4738,7173,4757,7194,4772,7213,4784,7221,4788,7230,4791,7238,4794,7245,4795,7252,4796,7259,4795,7266,4794,7272,4792,7279,4788,7286,4784,7293,4779,7301,4773,7316,4757,7333,4736,7352,4712,7400,4650xm7248,4846l7248,4846,7181,4799,7153,4781,7130,4767,7110,4757,7101,4754,7092,4751,7083,4749,7075,4748,7068,4749,7060,4751,7053,4753,7046,4757,7039,4761,7032,4767,7025,4773,7017,4780,7000,4798,6983,4821,6963,4847,6913,4912,6949,4939,6980,4963,7006,4982,7030,4996,7040,5002,7050,5007,7059,5010,7067,5013,7075,5014,7083,5015,7092,5014,7099,5013,7106,5010,7113,5006,7120,5002,7127,4996,7142,4982,7159,4963,7177,4940,7197,4913,7248,4846xm7069,5075l6898,4932,6747,5140,6812,5186,6838,5203,6860,5216,6881,5225,6889,5229,6898,5232,6906,5233,6913,5234,6920,5234,6927,5232,6934,5229,6941,5225,6949,5221,6956,5216,6970,5202,6985,5185,7002,5164,7022,5138,7069,5075xm6902,5292l6902,5292,6883,5276,6864,5260,6833,5232,6819,5218,6804,5206,6792,5197,6779,5189,6767,5184,6761,5182,6755,5181,6749,5181,6743,5181,6736,5182,6729,5185,6722,5188,6716,5191,6708,5196,6701,5202,6686,5217,6669,5237,6625,5290,6609,5312,6595,5330,6587,5346,6584,5354,6581,5361,6580,5367,6579,5375,6580,5381,6581,5387,6583,5393,6586,5399,6590,5405,6595,5411,6607,5423,6623,5437,6663,5471,6717,5516,6902,5292xm8024,3875l8151,3711,8099,3671,8077,3653,8054,3637,8035,3624,8016,3613,8007,3609,7998,3606,7989,3603,7980,3602,7972,3601,7964,3601,7956,3603,7947,3605,7939,3608,7931,3613,7923,3619,7914,3626,7905,3634,7897,3644,7888,3656,7879,3668,7861,3697,7840,3733,8024,3875xm7870,4059l7870,4059,7900,4033,7925,4009,7936,3998,7944,3986,7952,3975,7958,3965,7963,3956,7967,3947,7970,3938,7972,3929,7972,3919,7972,3911,7971,3903,7968,3895,7965,3887,7961,3879,7956,3871,7950,3863,7936,3846,7918,3830,7898,3812,7876,3794,7825,3752,7778,3812,7760,3836,7745,3858,7735,3876,7731,3885,7728,3893,7725,3900,7724,3907,7724,3914,7724,3921,7726,3928,7729,3935,7732,3942,7737,3948,7742,3955,7748,3962,7764,3977,7785,3993,7809,4013,7870,4059xm8335,3487l8483,3297,8419,3252,8392,3233,8370,3219,8351,3208,8342,3205,8333,3202,8325,3199,8317,3198,8309,3198,8302,3199,8295,3200,8288,3203,8281,3206,8274,3211,8265,3216,8258,3223,8242,3240,8224,3260,8203,3283,8152,3345,8335,3487xm8171,3685l8171,3685,8219,3624,8238,3599,8253,3577,8264,3558,8269,3550,8273,3541,8275,3534,8277,3526,8278,3519,8277,3511,8276,3504,8274,3497,8271,3490,8266,3483,8261,3476,8255,3469,8240,3453,8220,3434,8196,3414,8137,3364,7989,3554,8171,3685xm8623,2766l8479,2937,8657,3086,8706,3023,8726,2998,8741,2977,8753,2957,8759,2948,8763,2940,8765,2932,8767,2924,8768,2917,8768,2910,8767,2903,8765,2896,8762,2889,8758,2882,8751,2875,8745,2867,8730,2852,8710,2834,8686,2814,8623,2766xm8498,3278l8642,3107,8458,2964,8411,3025,8391,3050,8376,3071,8365,3090,8361,3099,8357,3108,8355,3115,8353,3122,8353,3130,8353,3136,8354,3143,8357,3150,8360,3157,8364,3163,8370,3171,8376,3178,8392,3194,8412,3211,8436,3230,8498,3278xm8832,2498l9009,2647,9189,2429,9151,2402,9119,2379,9090,2361,9066,2347,9055,2340,9045,2335,9035,2332,9025,2329,9016,2328,9008,2328,9000,2328,8992,2330,8984,2332,8977,2336,8969,2341,8960,2347,8952,2354,8944,2362,8927,2381,8908,2403,8885,2431,8832,2498xm8638,2745l8638,2745,8658,2761,8676,2776,8709,2804,8724,2816,8738,2829,8751,2839,8765,2847,8778,2853,8785,2855,8791,2856,8798,2857,8804,2857,8811,2856,8818,2854,8826,2851,8833,2848,8840,2844,8847,2838,8855,2832,8863,2823,8879,2805,8903,2777,8922,2751,8937,2730,8949,2711,8953,2702,8956,2694,8958,2686,8960,2679,8960,2672,8960,2665,8959,2659,8957,2652,8954,2646,8950,2640,8941,2627,8927,2613,8911,2598,8869,2563,8844,2541,8816,2517,8638,2745xm9275,1940l9454,2089,9476,2062,9500,2035,9554,1979,9581,1951,9608,1921,9633,1892,9657,1861,9669,1846,9679,1831,9689,1816,9698,1801,9706,1784,9713,1769,9719,1753,9724,1738,9727,1721,9730,1705,9731,1689,9731,1673,9728,1656,9724,1640,9719,1624,9712,1607,9701,1587,9695,1579,9689,1571,9683,1565,9677,1559,9671,1554,9665,1550,9657,1546,9651,1544,9644,1542,9638,1541,9631,1540,9624,1541,9617,1542,9610,1543,9596,1548,9581,1555,9566,1564,9552,1575,9537,1588,9522,1604,9506,1619,9491,1636,9476,1655,9461,1674,9431,1714,9402,1757,9373,1799,9321,1878,9297,1911,9275,1940xm9015,2273l9015,2273,9044,2294,9068,2313,9109,2346,9126,2359,9141,2370,9155,2378,9162,2381,9168,2383,9176,2384,9182,2385,9189,2385,9195,2384,9202,2382,9208,2379,9215,2376,9222,2371,9237,2358,9255,2341,9273,2319,9294,2294,9343,2230,9362,2204,9378,2183,9390,2164,9395,2155,9398,2147,9401,2138,9402,2130,9403,2123,9402,2116,9401,2109,9399,2102,9395,2095,9391,2088,9386,2081,9378,2073,9362,2056,9342,2038,9318,2018,9255,1966,9015,2273xm6661,6007l6661,6007,6638,5990,6616,5974,6595,5960,6576,5948,6559,5939,6542,5930,6525,5924,6511,5918,6497,5915,6483,5913,6471,5913,6458,5915,6447,5917,6436,5923,6425,5928,6415,5935,6405,5943,6395,5952,6384,5963,6373,5974,6353,6002,6331,6032,6280,6103,6250,6144,6217,6187,6240,6205,6262,6220,6282,6234,6301,6245,6319,6255,6336,6264,6352,6271,6367,6276,6381,6279,6395,6280,6407,6281,6419,6279,6431,6276,6441,6272,6452,6267,6463,6259,6474,6251,6484,6242,6494,6231,6504,6220,6524,6192,6547,6162,6597,6090,6627,6050,6661,6007xm6379,6356l6197,6213,6173,6242,6148,6273,6094,6335,6037,6397,5982,6463,5955,6496,5929,6529,5905,6563,5881,6596,5861,6631,5842,6665,5834,6683,5825,6700,5819,6717,5813,6734,5846,6739,5879,6744,5911,6746,5941,6746,5955,6745,5967,6742,5981,6740,5992,6737,6001,6734,6010,6730,6018,6725,6023,6719,6034,6717,6044,6714,6053,6710,6061,6705,6068,6699,6075,6693,6081,6686,6086,6679,6091,6670,6095,6662,6103,6644,6108,6625,6114,6605,6121,6569,6124,6552,6127,6536,6131,6523,6136,6512,6139,6509,6142,6506,6146,6504,6150,6503,6148,6518,6147,6536,6145,6580,6144,6603,6142,6627,6140,6649,6136,6669,6379,6356xm6911,5698l6911,5698,6868,5666,6849,5653,6831,5640,6814,5630,6798,5622,6783,5615,6769,5609,6756,5605,6744,5602,6731,5601,6720,5601,6710,5603,6700,5606,6690,5610,6680,5615,6671,5621,6661,5629,6651,5638,6642,5649,6623,5672,6602,5699,6554,5765,6525,5804,6493,5845,6536,5878,6555,5891,6573,5903,6590,5913,6606,5922,6621,5929,6635,5935,6648,5939,6660,5941,6673,5943,6684,5942,6694,5941,6704,5938,6714,5934,6724,5929,6733,5922,6743,5914,6753,5905,6762,5895,6781,5872,6802,5844,6850,5777,6879,5740,6911,5698xm7752,4630l7752,4630,7691,4578,7667,4558,7645,4541,7626,4528,7617,4523,7609,4519,7602,4516,7594,4514,7587,4513,7580,4512,7573,4513,7565,4515,7558,4518,7551,4522,7544,4527,7537,4533,7520,4549,7502,4568,7481,4591,7430,4652,7491,4701,7517,4720,7538,4735,7557,4748,7575,4757,7583,4760,7590,4763,7597,4764,7604,4764,7611,4763,7618,4762,7625,4759,7632,4756,7639,4751,7648,4744,7664,4730,7682,4712,7702,4689,7752,4630xm7468,4995l7468,4995,7517,4931,7536,4906,7550,4883,7561,4864,7565,4855,7568,4846,7570,4838,7571,4831,7571,4823,7570,4815,7569,4808,7566,4801,7562,4794,7557,4787,7551,4779,7544,4772,7528,4756,7507,4737,7482,4716,7420,4665,7371,4729,7351,4756,7336,4778,7325,4798,7321,4806,7318,4815,7316,4824,7315,4831,7315,4839,7316,4846,7318,4853,7321,4860,7325,4867,7329,4874,7335,4882,7342,4890,7359,4906,7380,4924,7405,4944,7468,4995xm7105,5071l7105,5071,7172,5123,7199,5143,7222,5158,7234,5165,7244,5170,7253,5174,7262,5177,7270,5179,7278,5180,7286,5179,7295,5178,7302,5176,7310,5173,7317,5168,7325,5162,7332,5156,7340,5148,7357,5130,7377,5108,7398,5081,7452,5015,7384,4963,7356,4942,7332,4926,7312,4915,7302,4910,7292,4907,7284,4905,7276,4904,7268,4904,7261,4905,7253,4907,7246,4910,7239,4914,7231,4919,7222,4926,7215,4933,7198,4951,7179,4975,7158,5002,7105,5071xm7120,5430l7284,5232,7265,5217,7248,5203,7214,5174,7183,5146,7168,5135,7153,5126,7139,5119,7132,5116,7125,5114,7118,5113,7111,5112,7104,5112,7097,5114,7090,5116,7081,5119,7074,5123,7067,5128,7059,5134,7051,5141,7044,5150,7036,5160,7013,5189,6996,5213,6983,5235,6973,5253,6970,5262,6967,5270,6966,5277,6965,5284,6965,5290,6966,5297,6968,5304,6971,5310,6974,5315,6978,5321,6989,5333,7004,5345,7022,5358,7065,5389,7092,5408,7120,5430xm7105,5450l6921,5307,6744,5536,6781,5564,6814,5589,6842,5607,6854,5615,6866,5621,6878,5626,6888,5631,6898,5634,6907,5635,6916,5636,6924,5636,6933,5634,6940,5632,6949,5628,6957,5623,6965,5618,6973,5611,6989,5594,7007,5573,7049,5520,7075,5486,7105,5450xm8227,4033l8227,4033,8247,4015,8266,3998,8283,3982,8297,3967,8309,3952,8318,3938,8325,3923,8328,3917,8329,3910,8331,3903,8331,3897,8331,3890,8330,3883,8329,3877,8327,3870,8324,3863,8320,3855,8311,3841,8299,3826,8284,3811,8264,3795,8242,3776,8222,3763,8213,3757,8204,3753,8195,3750,8188,3747,8181,3746,8174,3745,8167,3745,8161,3746,8155,3748,8149,3750,8144,3753,8138,3757,8126,3767,8115,3779,8104,3794,8093,3811,8066,3848,8049,3870,8031,3892,8130,3962,8227,4033xm8079,4222l8212,4051,8158,4013,8134,3995,8111,3979,8090,3966,8071,3955,8061,3951,8051,3948,8042,3945,8033,3944,8025,3943,8016,3943,8008,3944,7999,3947,7991,3950,7981,3955,7973,3961,7964,3967,7955,3976,7947,3985,7938,3997,7929,4010,7918,4023,7909,4039,7889,4075,7984,4149,8079,4222xm7925,4406l8064,4242,7874,4095,7826,4156,7809,4180,7794,4203,7784,4221,7779,4229,7776,4237,7774,4245,7773,4252,7773,4259,7774,4266,7776,4274,7779,4280,7783,4287,7788,4294,7794,4300,7801,4307,7817,4322,7838,4340,7863,4359,7925,4406xm7772,4603l7904,4433,7722,4291,7674,4352,7656,4377,7641,4398,7630,4417,7626,4426,7623,4434,7622,4441,7621,4449,7620,4456,7621,4462,7623,4469,7626,4477,7630,4483,7635,4490,7641,4497,7648,4504,7665,4519,7685,4536,7710,4556,7772,4603xm8375,3854l8523,3665,8457,3617,8431,3599,8409,3584,8388,3572,8379,3568,8370,3564,8362,3562,8354,3561,8346,3560,8339,3561,8331,3562,8323,3564,8316,3568,8309,3572,8301,3577,8294,3585,8277,3600,8258,3620,8237,3644,8185,3706,8375,3854xm8702,3448l8851,3269,8788,3219,8763,3199,8740,3183,8721,3169,8712,3164,8704,3160,8696,3157,8688,3155,8679,3154,8672,3153,8665,3154,8658,3155,8650,3158,8643,3162,8635,3167,8628,3173,8610,3188,8591,3207,8570,3231,8518,3292,8702,3448xm8538,3644l8687,3467,8502,3313,8452,3377,8432,3403,8416,3425,8402,3446,8397,3455,8393,3463,8390,3471,8388,3479,8387,3486,8387,3494,8388,3501,8390,3508,8394,3516,8398,3523,8403,3531,8410,3538,8426,3555,8447,3573,8472,3594,8538,3644xm9004,3072l8819,2918,8677,3102,8740,3151,8766,3172,8788,3188,8807,3201,8816,3206,8825,3210,8833,3213,8841,3215,8848,3217,8855,3217,8862,3216,8869,3214,8876,3212,8883,3208,8891,3203,8899,3197,8915,3182,8933,3161,8953,3136,9004,3072xm9028,2662l9028,2662,9049,2678,9067,2695,9100,2725,9116,2740,9131,2753,9145,2765,9159,2774,9174,2781,9180,2784,9187,2786,9194,2787,9201,2787,9208,2786,9215,2785,9223,2783,9230,2779,9238,2775,9247,2769,9255,2763,9263,2754,9272,2745,9280,2735,9304,2705,9325,2679,9341,2656,9352,2637,9356,2628,9359,2619,9362,2611,9363,2604,9363,2597,9363,2590,9361,2583,9359,2577,9356,2571,9352,2564,9347,2558,9341,2552,9327,2538,9309,2523,9265,2490,9237,2468,9208,2444,9028,2662xm8841,2904l9025,3058,9199,2836,9128,2782,9099,2762,9075,2745,9064,2739,9054,2734,9045,2730,9035,2727,9026,2725,9018,2724,9010,2724,9002,2726,8994,2729,8987,2732,8979,2737,8971,2743,8963,2750,8955,2759,8937,2779,8918,2803,8896,2833,8841,2904xm9224,2425l9224,2425,9268,2457,9287,2471,9305,2484,9323,2495,9339,2504,9354,2511,9368,2517,9382,2522,9394,2525,9406,2526,9417,2527,9427,2526,9437,2523,9447,2520,9458,2515,9467,2508,9477,2501,9486,2492,9495,2483,9515,2459,9537,2432,9585,2365,9616,2325,9649,2283,9606,2250,9585,2236,9567,2224,9550,2213,9534,2203,9519,2196,9505,2190,9492,2185,9479,2182,9468,2181,9457,2180,9445,2181,9435,2184,9425,2187,9415,2192,9406,2199,9397,2206,9387,2216,9377,2225,9358,2248,9337,2275,9287,2342,9258,2382,9224,2425xm9480,2109l9665,2262,9696,2226,9727,2190,9757,2155,9771,2137,9784,2120,9797,2102,9809,2084,9819,2065,9827,2046,9834,2026,9840,2006,9843,1984,9845,1963,9832,1912,9825,1885,9817,1858,9808,1832,9797,1807,9785,1782,9772,1759,9753,1778,9733,1798,9714,1818,9695,1838,9657,1882,9621,1927,9585,1973,9550,2019,9514,2064,9480,2109xm6884,6180l6884,6180,6836,6145,6815,6130,6794,6116,6775,6105,6758,6095,6742,6088,6725,6081,6711,6077,6697,6074,6685,6073,6672,6073,6660,6075,6649,6078,6638,6082,6627,6088,6617,6095,6607,6104,6596,6114,6585,6126,6564,6151,6541,6182,6487,6255,6455,6298,6419,6345,6467,6380,6488,6395,6508,6409,6527,6420,6545,6429,6561,6437,6577,6443,6591,6448,6606,6450,6619,6452,6631,6452,6642,6450,6654,6447,6664,6442,6676,6436,6686,6429,6697,6421,6707,6411,6717,6399,6739,6373,6762,6343,6816,6269,6847,6226,6884,6180xm7122,5872l6931,5714,6696,6003,6741,6037,6780,6065,6797,6076,6814,6086,6829,6095,6843,6101,6857,6107,6869,6111,6882,6113,6893,6114,6903,6114,6913,6112,6923,6110,6933,6105,6942,6100,6952,6093,6961,6085,6970,6076,6980,6065,6989,6052,7010,6025,7059,5957,7089,5916,7122,5872xm6609,6533l6406,6376,6351,6441,6305,6495,6258,6554,6234,6584,6213,6614,6194,6641,6177,6666,6165,6690,6161,6699,6158,6708,6156,6716,6156,6722,6158,6727,6161,6731,6202,6728,6250,6724,6301,6720,6328,6717,6352,6713,6376,6708,6398,6703,6418,6696,6426,6692,6434,6688,6441,6684,6447,6679,6453,6673,6457,6667,6461,6661,6463,6655,6464,6648,6463,6641,6475,6639,6487,6636,6498,6633,6509,6629,6519,6625,6530,6619,6540,6614,6549,6607,6558,6600,6566,6592,6574,6584,6582,6575,6589,6566,6596,6556,6603,6545,6609,6533xm7668,5184l7668,5184,7600,5130,7573,5110,7548,5092,7527,5079,7518,5075,7509,5071,7499,5068,7491,5066,7483,5065,7475,5066,7468,5067,7460,5070,7452,5073,7445,5078,7437,5083,7427,5090,7410,5108,7390,5129,7368,5155,7313,5222,7382,5276,7410,5298,7435,5316,7456,5329,7466,5334,7475,5339,7483,5342,7492,5344,7500,5345,7509,5344,7516,5343,7524,5341,7531,5337,7539,5333,7547,5327,7555,5320,7573,5303,7592,5280,7614,5253,7668,5184xm7321,5617l7321,5617,7301,5601,7281,5584,7247,5552,7232,5538,7216,5525,7202,5514,7188,5504,7175,5497,7168,5495,7161,5493,7153,5492,7146,5492,7139,5493,7132,5495,7125,5498,7117,5502,7109,5508,7101,5514,7093,5521,7084,5529,7066,5549,7041,5581,7020,5607,7003,5631,6990,5652,6986,5661,6982,5670,6980,5678,6978,5686,6977,5693,6978,5700,6979,5707,6981,5714,6985,5721,6989,5728,6994,5734,7000,5741,7014,5754,7033,5769,7078,5806,7107,5827,7137,5853,7321,5617xm8126,4606l7925,4448,7792,4619,7856,4669,7882,4691,7905,4709,7925,4723,7943,4733,7951,4737,7959,4740,7967,4742,7974,4743,7982,4743,7989,4742,7997,4740,8005,4737,8012,4733,8020,4728,8028,4721,8037,4713,8055,4694,8076,4670,8100,4641,8126,4606xm7974,4803l7771,4645,7745,4679,7723,4710,7704,4735,7690,4759,7685,4769,7681,4779,7677,4788,7675,4796,7674,4804,7673,4812,7674,4820,7676,4828,7679,4835,7682,4842,7687,4849,7693,4856,7707,4872,7726,4889,7748,4907,7773,4928,7837,4980,7905,4892,7974,4803xm7822,4999l7624,4835,7487,5011,7550,5061,7576,5081,7598,5099,7617,5113,7635,5123,7644,5126,7652,5129,7659,5131,7667,5132,7674,5132,7681,5131,7689,5129,7696,5125,7704,5121,7713,5116,7721,5110,7730,5102,7748,5083,7769,5060,7794,5032,7822,4999xm7500,5399l7305,5247,7251,5315,7230,5343,7213,5366,7200,5388,7195,5398,7191,5407,7189,5415,7187,5423,7186,5431,7186,5440,7188,5448,7190,5455,7194,5463,7198,5471,7204,5479,7211,5487,7228,5505,7250,5525,7276,5547,7342,5603,7500,5399xm8380,3889l8246,4047,8449,4206,8581,4035,8380,3889xm8098,4238l8302,4395,8333,4365,8347,4352,8359,4339,8369,4326,8378,4314,8385,4303,8391,4292,8396,4282,8399,4272,8401,4261,8402,4252,8402,4243,8401,4234,8398,4226,8395,4218,8390,4209,8385,4201,8379,4192,8371,4184,8355,4167,8334,4150,8287,4112,8259,4091,8231,4068,8098,4238xm8280,4410l8280,4410,8258,4393,8238,4377,8203,4346,8185,4331,8170,4318,8155,4307,8140,4298,8125,4291,8118,4289,8110,4288,8103,4287,8096,4287,8089,4288,8081,4290,8074,4293,8066,4297,8057,4302,8049,4308,8041,4315,8033,4324,8024,4333,8015,4346,8006,4357,7999,4368,7993,4378,7987,4388,7983,4397,7980,4406,7978,4415,7977,4423,7977,4431,7978,4439,7979,4446,7982,4452,7985,4459,7989,4465,7994,4472,8000,4479,8012,4491,8026,4502,8043,4514,8061,4527,8100,4555,8121,4570,8142,4586,8211,4498,8280,4410xm8707,3482l8558,3660,8761,3818,8812,3751,8832,3725,8847,3701,8859,3681,8863,3672,8866,3663,8868,3655,8869,3646,8869,3638,8868,3631,8866,3624,8863,3617,8859,3610,8853,3603,8847,3595,8840,3588,8821,3571,8799,3553,8773,3533,8707,3482xm8542,3680l8395,3870,8460,3918,8488,3938,8511,3954,8531,3967,8550,3976,8558,3979,8566,3982,8574,3983,8582,3983,8589,3983,8597,3981,8604,3979,8612,3975,8621,3971,8629,3965,8646,3950,8665,3931,8688,3906,8740,3844,8542,3680xm8870,3284l8722,3463,8925,3620,8975,3555,8994,3529,9009,3505,9019,3486,9023,3477,9026,3468,9028,3460,9028,3452,9028,3445,9027,3436,9025,3429,9022,3422,9018,3415,9012,3408,9006,3400,8999,3392,8982,3375,8959,3357,8934,3336,8870,3284xm9030,3093l8886,3264,9077,3424,9128,3358,9148,3332,9163,3309,9176,3288,9180,3279,9183,3271,9185,3263,9187,3255,9187,3248,9186,3241,9184,3233,9182,3226,9178,3219,9173,3212,9166,3204,9159,3197,9142,3181,9121,3163,9095,3143,9030,3093xm9247,3219l9247,3219,9301,3150,9323,3122,9340,3097,9353,3076,9359,3066,9363,3057,9366,3048,9368,3039,9369,3030,9369,3022,9368,3014,9366,3006,9363,2998,9359,2990,9353,2981,9347,2973,9331,2953,9309,2933,9284,2909,9218,2851,9046,3073,9247,3219xm9428,2594l9428,2594,9456,2614,9480,2634,9522,2668,9540,2682,9556,2695,9571,2704,9578,2708,9585,2711,9593,2713,9600,2714,9607,2715,9614,2715,9621,2713,9628,2711,9636,2708,9643,2704,9651,2699,9661,2692,9678,2675,9698,2655,9720,2629,9772,2565,9791,2539,9807,2517,9818,2498,9822,2489,9825,2480,9827,2472,9828,2464,9828,2457,9827,2450,9824,2443,9821,2436,9817,2429,9812,2422,9797,2406,9780,2390,9759,2371,9733,2351,9669,2298,9428,2594xm9240,2837l9425,2990,9614,2760,9540,2706,9510,2686,9484,2670,9473,2664,9462,2659,9452,2655,9441,2652,9432,2651,9423,2650,9415,2651,9407,2652,9399,2655,9391,2659,9383,2664,9374,2670,9366,2678,9357,2686,9340,2707,9320,2732,9296,2763,9240,2837xm9684,2279l9684,2279,9693,2292,9702,2304,9711,2314,9720,2323,9730,2330,9739,2336,9748,2341,9756,2344,9765,2348,9774,2349,9782,2349,9791,2349,9800,2347,9808,2343,9816,2340,9824,2336,9831,2331,9839,2325,9853,2312,9866,2297,9878,2280,9889,2261,9898,2243,9906,2224,9912,2204,9916,2186,9918,2168,9919,2152,9918,2145,9917,2138,9915,2131,9913,2126,9910,2121,9907,2117,9902,2114,9898,2111,9892,2110,9886,2109,9880,2110,9872,2111,9863,2114,9854,2118,9845,2123,9834,2129,9823,2137,9811,2147,9799,2158,9784,2170,9754,2199,9721,2235,9684,2279xm9891,2376l9891,2376,9888,2374,9885,2373,9876,2372,9865,2373,9855,2375,9835,2380,9822,2385,9876,2438,9883,2431,9889,2424,9893,2417,9896,2409,9897,2401,9897,2393,9895,2385,9891,2376xm7158,5868l7158,5868,7238,5930,7270,5954,7298,5973,7311,5980,7322,5988,7334,5993,7344,5997,7354,5999,7363,6001,7374,6001,7383,6000,7391,5998,7400,5994,7409,5989,7418,5983,7427,5975,7437,5967,7458,5946,7480,5920,7506,5889,7569,5811,7489,5748,7457,5725,7428,5705,7416,5698,7404,5691,7393,5686,7382,5682,7372,5680,7362,5678,7353,5678,7344,5679,7335,5681,7326,5685,7317,5689,7308,5695,7299,5703,7289,5711,7269,5733,7246,5758,7220,5790,7158,5868xm7352,6063l7148,5892,7131,5913,7111,5934,7068,5977,7047,5999,7026,6021,7005,6042,6987,6065,6972,6086,6966,6097,6960,6108,6955,6119,6951,6130,6949,6141,6947,6151,6947,6162,6948,6172,6951,6182,6955,6193,6961,6204,6968,6214,6977,6223,6988,6233,7005,6247,7022,6259,7038,6271,7053,6279,7067,6286,7080,6292,7093,6296,7105,6299,7117,6300,7128,6300,7138,6298,7148,6296,7159,6292,7168,6287,7177,6281,7186,6274,7195,6266,7204,6256,7222,6236,7241,6212,7260,6185,7302,6127,7326,6095,7352,6063xm7101,6360l6903,6195,6644,6529,6709,6580,6708,6579,6710,6578,6718,6576,6731,6575,6746,6575,6753,6575,6759,6576,6765,6578,6769,6581,6771,6585,6772,6589,6770,6595,6765,6602,6796,6593,6830,6584,6861,6575,6876,6569,6891,6564,6903,6557,6914,6551,6923,6543,6931,6534,6933,6530,6936,6525,6937,6520,6938,6515,6938,6510,6938,6505,6936,6499,6934,6493,6943,6483,6953,6474,6963,6466,6973,6459,6994,6448,7015,6437,7027,6431,7038,6425,7049,6418,7060,6410,7070,6399,7081,6388,7091,6375,7101,6360xm6634,6636l6634,6636,6649,6633,6664,6629,6681,6626,6696,6623,6688,6607,6679,6593,6670,6583,6660,6575,6652,6569,6644,6566,6636,6565,6628,6566,6620,6569,6612,6574,6605,6582,6597,6592,6590,6603,6583,6618,6577,6633,6570,6650,6586,6647,6603,6644,6618,6639,6634,6636xm7940,5374l8084,5202,8047,5174,8015,5146,7961,5102,7939,5083,7918,5069,7908,5063,7899,5059,7890,5055,7881,5052,7873,5050,7864,5050,7855,5051,7845,5052,7836,5055,7827,5060,7817,5065,7807,5072,7797,5080,7786,5090,7761,5114,7734,5143,7703,5179,7821,5277,7940,5374xm7776,5571l7925,5394,7886,5362,7852,5335,7822,5311,7796,5290,7773,5274,7762,5267,7752,5261,7743,5256,7733,5252,7724,5250,7716,5248,7706,5248,7697,5249,7689,5250,7680,5254,7671,5258,7662,5263,7652,5270,7641,5278,7620,5299,7595,5326,7567,5357,7535,5395,7776,5571xm7585,5791l7749,5593,7520,5415,7463,5489,7441,5519,7424,5544,7417,5556,7411,5567,7407,5578,7403,5587,7401,5596,7400,5605,7400,5614,7401,5622,7404,5630,7407,5638,7412,5647,7418,5655,7425,5663,7434,5671,7454,5690,7479,5710,7510,5734,7585,5791xm8253,4998l8395,4814,8358,4787,8325,4761,8271,4717,8247,4700,8226,4687,8217,4680,8207,4676,8197,4672,8188,4670,8179,4668,8171,4668,8162,4669,8153,4671,8144,4674,8134,4678,8124,4685,8113,4691,8103,4700,8092,4709,8068,4733,8040,4763,8010,4798,8253,4998xm8099,5183l8238,5018,7995,4817,7965,4856,7941,4890,7922,4919,7914,4932,7908,4944,7903,4957,7899,4967,7897,4977,7896,4987,7896,4996,7897,5004,7899,5013,7902,5021,7907,5030,7912,5038,7919,5045,7927,5053,7946,5069,7968,5087,8026,5129,8061,5154,8099,5183xm8717,4414l8850,4244,8813,4215,8781,4188,8727,4143,8705,4124,8683,4110,8674,4105,8665,4100,8656,4096,8647,4093,8638,4092,8629,4091,8621,4092,8611,4094,8602,4097,8593,4101,8583,4106,8573,4113,8562,4121,8551,4131,8526,4155,8500,4184,8468,4221,8717,4414xm8570,4603l8702,4434,8453,4240,8425,4279,8401,4312,8391,4327,8383,4341,8376,4354,8370,4366,8366,4378,8363,4388,8361,4398,8360,4409,8361,4418,8363,4426,8365,4435,8369,4443,8374,4450,8380,4458,8387,4466,8396,4474,8416,4491,8439,4509,8498,4551,8532,4575,8570,4603xm8411,4795l8550,4631,8305,4430,8277,4468,8252,4502,8233,4531,8226,4545,8220,4557,8215,4569,8211,4579,8209,4589,8208,4599,8208,4608,8209,4617,8211,4626,8214,4634,8219,4641,8224,4649,8231,4657,8239,4665,8257,4681,8281,4700,8338,4741,8372,4767,8411,4795xm9166,3849l9166,3849,9129,3818,9096,3790,9042,3743,9019,3725,8999,3709,8989,3704,8980,3699,8971,3696,8962,3693,8953,3692,8944,3692,8936,3693,8927,3696,8918,3699,8908,3704,8899,3710,8888,3718,8877,3728,8866,3738,8841,3763,8812,3795,8780,3833,8817,3863,8851,3890,8905,3936,8928,3953,8948,3967,8958,3972,8968,3977,8977,3980,8986,3983,8995,3984,9004,3984,9012,3983,9021,3981,9030,3978,9041,3973,9050,3967,9060,3960,9071,3952,9082,3942,9107,3917,9135,3886,9166,3849xm8866,4236l8866,4236,8895,4196,8919,4162,8938,4133,8952,4107,8958,4095,8963,4085,8967,4075,8969,4065,8971,4055,8971,4047,8970,4039,8968,4031,8963,4023,8959,4016,8954,4008,8947,4000,8939,3992,8930,3984,8909,3967,8883,3948,8853,3925,8817,3901,8778,3873,8776,3871,8772,3871,8768,3871,8764,3873,8753,3878,8742,3885,8729,3895,8716,3906,8703,3919,8690,3935,8675,3949,8663,3964,8652,3979,8642,3993,8634,4007,8628,4019,8624,4029,8623,4033,8623,4036,8624,4041,8626,4046,8629,4051,8633,4057,8643,4070,8657,4083,8673,4097,8691,4111,8730,4141,8772,4170,8811,4196,8844,4220,8866,4236xm9247,3261l9096,3439,9333,3622,9361,3585,9385,3552,9404,3524,9412,3511,9418,3499,9423,3488,9427,3477,9430,3468,9432,3459,9433,3450,9433,3440,9431,3432,9428,3424,9425,3416,9420,3409,9414,3401,9408,3393,9391,3377,9369,3358,9316,3316,9283,3290,9247,3261xm9176,3825l9318,3642,9082,3459,9053,3497,9028,3531,9010,3559,9002,3572,8996,3585,8991,3596,8987,3606,8985,3616,8983,3626,8983,3635,8983,3643,8985,3653,8988,3661,8992,3669,8997,3676,9003,3684,9010,3692,9028,3709,9050,3727,9106,3769,9138,3796,9176,3825xm9262,3241l9478,3420,9646,3205,9572,3146,9543,3124,9516,3105,9494,3090,9483,3085,9474,3080,9464,3077,9455,3075,9446,3074,9437,3074,9429,3075,9421,3078,9412,3081,9404,3086,9395,3092,9386,3099,9366,3118,9345,3141,9321,3168,9262,3241xm9452,3010l9662,3185,9678,3163,9695,3144,9731,3105,9748,3085,9764,3067,9778,3049,9791,3030,9802,3012,9806,3003,9810,2994,9812,2986,9813,2977,9814,2968,9814,2958,9812,2950,9809,2941,9806,2932,9800,2923,9793,2914,9785,2906,9776,2897,9765,2887,9733,2863,9704,2844,9691,2836,9679,2830,9668,2824,9657,2820,9647,2817,9638,2816,9629,2815,9621,2815,9613,2817,9605,2819,9598,2823,9591,2828,9583,2834,9576,2840,9562,2855,9548,2874,9533,2896,9497,2948,9476,2979,9452,3010xm9895,2452l9895,2452,9900,2453,9904,2455,9907,2457,9910,2459,9914,2464,9917,2469,9921,2473,9923,2474,9926,2475,9929,2475,9933,2474,9939,2473,9945,2470,9941,2453,9938,2448,9935,2444,9933,2441,9930,2440,9928,2440,9925,2441,9919,2444,9912,2448,9904,2452,9900,2452,9895,2452xm9655,2761l9858,2918,9885,2869,9910,2823,9921,2803,9933,2784,9945,2767,9956,2752,9947,2693,9939,2643,9929,2601,9925,2584,9920,2569,9915,2556,9910,2544,9904,2535,9899,2528,9893,2523,9886,2521,9879,2519,9872,2520,9863,2523,9855,2527,9846,2533,9836,2541,9826,2552,9815,2563,9790,2590,9762,2624,9731,2663,9655,2761xm7137,6461l7137,6461,7146,6457,7157,6454,7167,6451,7177,6450,7173,6439,7168,6428,7163,6417,7156,6408,7148,6398,7139,6389,7130,6382,7120,6375,7109,6387,7099,6401,7088,6414,7077,6428,7068,6442,7060,6456,7052,6471,7045,6485,7055,6481,7065,6477,7091,6470,7115,6464,7137,6461xm7348,6353l7348,6353,7363,6350,7380,6346,7396,6340,7413,6334,7429,6326,7446,6318,7461,6309,7475,6299,7489,6289,7501,6279,7514,6268,7523,6256,7531,6244,7537,6233,7541,6221,7543,6210,7502,6179,7483,6167,7466,6156,7450,6147,7435,6139,7420,6133,7407,6128,7395,6123,7383,6121,7372,6121,7360,6121,7350,6123,7340,6127,7331,6132,7322,6137,7313,6144,7304,6152,7295,6160,7285,6170,7266,6193,7246,6220,7200,6284,7173,6320,7142,6360,7157,6369,7171,6377,7183,6382,7195,6386,7207,6388,7218,6389,7231,6389,7242,6388,7253,6385,7264,6382,7289,6374,7317,6363,7348,6353xm7827,6074l7827,6074,7834,6063,7839,6051,7841,6042,7840,6032,7837,6023,7833,6015,7826,6007,7818,5999,7808,5990,7798,5981,7772,5964,7745,5946,7717,5926,7686,5903,7672,5893,7659,5886,7647,5879,7634,5874,7623,5870,7613,5867,7603,5865,7594,5864,7585,5865,7576,5866,7567,5869,7559,5872,7552,5876,7544,5881,7537,5887,7529,5894,7514,5910,7498,5929,7482,5950,7446,6000,7423,6027,7399,6055,7439,6089,7473,6116,7501,6138,7527,6155,7539,6162,7550,6167,7560,6172,7569,6175,7580,6178,7589,6179,7598,6180,7607,6179,7616,6178,7625,6176,7634,6173,7645,6169,7666,6159,7690,6147,7748,6113,7785,6094,7827,6074xm8011,5944l8011,5944,8035,5931,8045,5925,8053,5918,8061,5912,8067,5906,8072,5900,8076,5895,8078,5889,8080,5883,8080,5877,8080,5872,8079,5866,8077,5860,8074,5854,8071,5848,8062,5836,8050,5825,8038,5814,8023,5802,7992,5777,7959,5753,7892,5698,7865,5678,7841,5663,7831,5656,7821,5651,7812,5647,7803,5643,7794,5641,7787,5641,7778,5641,7770,5642,7763,5646,7756,5649,7748,5654,7741,5659,7733,5666,7725,5674,7707,5692,7688,5716,7666,5743,7611,5811,7646,5837,7677,5862,7732,5905,7755,5924,7776,5940,7798,5954,7817,5965,7827,5969,7837,5973,7847,5976,7857,5978,7868,5980,7878,5980,7889,5981,7900,5980,7911,5978,7924,5976,7937,5973,7950,5969,7979,5958,8011,5944xm8221,5783l8221,5783,8302,5719,8290,5703,8277,5688,8262,5673,8248,5659,8218,5629,8185,5602,8152,5574,8117,5548,8050,5495,8025,5475,8003,5460,7982,5448,7974,5444,7966,5440,7958,5437,7950,5435,7944,5435,7937,5435,7931,5436,7925,5439,7918,5441,7912,5444,7906,5449,7901,5453,7889,5465,7877,5479,7865,5496,7834,5538,7816,5561,7795,5587,7823,5610,7850,5633,7903,5680,7929,5703,7953,5725,7977,5744,8003,5762,8015,5770,8027,5777,8039,5784,8052,5790,8065,5795,8078,5799,8091,5803,8104,5805,8118,5806,8132,5806,8146,5806,8160,5803,8175,5800,8190,5796,8206,5790,8221,5783xm8482,5554l8482,5554,8469,5538,8455,5522,8441,5505,8426,5490,8392,5460,8358,5430,8322,5402,8286,5374,8215,5318,8188,5297,8166,5281,8147,5268,8130,5258,8121,5255,8114,5252,8107,5251,8101,5250,8094,5250,8088,5251,8083,5252,8077,5254,8072,5258,8066,5261,8054,5271,8042,5284,8030,5301,8000,5340,7980,5363,7959,5390,7988,5413,8019,5441,8083,5499,8116,5530,8150,5558,8167,5572,8184,5585,8202,5597,8219,5608,8236,5618,8253,5627,8271,5635,8287,5641,8304,5646,8321,5649,8339,5650,8355,5649,8372,5646,8388,5640,8404,5632,8421,5622,8436,5610,8452,5594,8467,5576,8482,5554xm9879,2933l9912,2971,9914,2966,9917,2961,9920,2958,9923,2957,9927,2956,9931,2956,9935,2958,9941,2960,9940,2958,9939,2954,9936,2942,9936,2926,9936,2908,9939,2873,9940,2855,9879,2933xm9858,2959l9858,2959,9807,3027,9784,3057,9765,3083,9749,3108,9736,3130,9731,3140,9726,3151,9723,3160,9721,3171,9720,3181,9721,3190,9722,3199,9725,3208,9730,3218,9735,3227,9742,3236,9750,3247,9759,3257,9770,3267,9782,3277,9796,3288,9830,3311,9870,3336,9880,3314,9889,3289,9897,3265,9904,3239,9911,3212,9916,3186,9920,3159,9922,3133,9922,3108,9920,3082,9919,3070,9917,3058,9914,3047,9910,3035,9906,3024,9902,3013,9896,3003,9890,2993,9884,2984,9876,2975,9867,2967,9858,2959xm8634,5399l8634,5399,8639,5392,8642,5385,8644,5378,8644,5370,8643,5362,8641,5354,8638,5346,8634,5338,8629,5330,8623,5322,8608,5306,8591,5289,8572,5272,8552,5257,8530,5241,8488,5211,8449,5185,8433,5174,8420,5164,8362,5117,8339,5099,8318,5083,8301,5072,8293,5068,8285,5065,8278,5063,8271,5061,8264,5061,8257,5061,8251,5062,8245,5065,8238,5068,8232,5072,8218,5083,8203,5099,8185,5117,8166,5140,8118,5198,8487,5494,8498,5495,8509,5496,8519,5495,8530,5493,8540,5491,8550,5487,8560,5482,8569,5477,8578,5470,8587,5463,8596,5455,8604,5445,8612,5434,8620,5423,8627,5412,8634,5399xm9849,3404l9849,3404,9841,3392,9833,3380,9825,3367,9815,3355,9793,3332,9771,3310,9746,3287,9720,3265,9666,3219,9634,3264,9607,3302,9584,3336,9567,3364,9561,3378,9555,3390,9551,3402,9548,3412,9547,3422,9546,3432,9547,3441,9549,3451,9553,3460,9557,3469,9563,3478,9570,3487,9578,3496,9588,3505,9611,3526,9639,3547,9673,3572,9710,3601,9754,3634,9756,3630,9759,3627,9762,3626,9766,3626,9770,3626,9774,3628,9778,3632,9783,3636,9817,3520,9849,3404xm8818,5216l8818,5216,8821,5211,8825,5205,8827,5199,8827,5193,8827,5187,8826,5181,8823,5175,8820,5169,8813,5155,8802,5142,8790,5130,8776,5117,8761,5104,8744,5091,8712,5067,8680,5045,8653,5026,8617,4996,8584,4969,8530,4924,8508,4907,8488,4893,8479,4887,8469,4882,8460,4879,8452,4876,8444,4875,8435,4875,8427,4876,8418,4878,8410,4881,8400,4886,8390,4892,8380,4899,8370,4908,8360,4917,8335,4941,8308,4971,8278,5007,8330,5050,8383,5096,8438,5141,8493,5187,8520,5209,8548,5230,8576,5252,8603,5271,8632,5289,8659,5307,8688,5322,8715,5336,8818,5216xm9740,3760l9740,3760,9736,3734,9730,3709,9721,3688,9711,3668,9700,3648,9688,3630,9674,3613,9657,3597,9640,3580,9622,3565,9582,3533,9538,3498,9490,3460,9440,3525,9421,3550,9406,3572,9395,3592,9390,3601,9387,3609,9385,3617,9384,3624,9383,3631,9384,3638,9386,3645,9388,3653,9392,3660,9397,3667,9403,3674,9409,3681,9426,3697,9447,3715,9473,3736,9536,3785,9584,3825,9604,3840,9619,3851,9632,3860,9642,3865,9647,3866,9651,3867,9655,3867,9660,3866,9664,3864,9667,3862,9674,3854,9681,3845,9689,3833,9709,3802,9723,3781,9740,3760xm9644,3937l9644,3937,9632,3916,9618,3896,9603,3877,9585,3858,9567,3839,9548,3821,9528,3804,9507,3786,9464,3753,9420,3721,9377,3688,9337,3657,9195,3840,9221,3863,9252,3889,9322,3949,9358,3980,9396,4011,9415,4025,9433,4038,9453,4050,9471,4062,9488,4072,9505,4080,9523,4087,9539,4092,9554,4094,9568,4095,9575,4094,9581,4093,9588,4091,9595,4088,9600,4085,9606,4081,9611,4076,9616,4071,9620,4065,9624,4057,9628,4049,9631,4040,9634,4031,9637,4020,9641,3997,9643,3968,9644,3937xm9191,4751l9191,4751,9193,4742,9196,4733,9200,4724,9205,4715,9217,4696,9230,4677,9246,4660,9260,4643,9286,4615,9274,4595,9262,4575,9249,4556,9235,4536,9220,4517,9205,4498,9189,4480,9173,4462,9156,4445,9138,4429,9121,4413,9102,4398,9084,4384,9065,4372,9046,4360,9027,4350,9008,4342,8988,4333,8969,4327,8949,4323,8930,4321,8911,4320,8892,4321,8873,4324,8855,4329,8837,4336,8818,4346,8801,4358,8784,4372,8768,4388,8752,4408,8737,4430,8764,4450,8791,4471,8845,4516,8901,4561,8956,4606,8985,4628,9013,4649,9042,4669,9071,4689,9100,4706,9130,4723,9160,4737,9191,4751xm9137,4793l9137,4793,9119,4768,9098,4744,9077,4720,9053,4697,9027,4674,9001,4652,8974,4631,8945,4609,8887,4568,8830,4527,8774,4488,8747,4467,8722,4448,8584,4626,8611,4648,8643,4676,8717,4743,8758,4780,8800,4815,8821,4833,8843,4849,8865,4864,8886,4879,8908,4892,8929,4904,8949,4913,8970,4921,8989,4927,9007,4930,9016,4931,9025,4931,9035,4930,9043,4929,9051,4927,9059,4924,9067,4921,9074,4917,9081,4912,9088,4906,9094,4899,9100,4891,9107,4882,9112,4872,9117,4862,9122,4850,9126,4838,9130,4824,9134,4809,9137,4793xm8978,5026l8978,5026,8980,5021,8982,5017,8983,5013,8984,5008,8984,4999,8981,4988,8976,4977,8970,4966,8960,4953,8950,4940,8938,4927,8925,4913,8896,4885,8861,4856,8825,4827,8787,4798,8747,4770,8673,4718,8610,4675,8587,4658,8569,4645,8437,4815,8491,4859,8545,4904,8601,4950,8657,4996,8686,5017,8714,5039,8742,5060,8771,5079,8800,5098,8829,5115,8857,5130,8885,5143,8978,5026xm9545,4186l9545,4186,9531,4164,9515,4142,9497,4120,9477,4099,9456,4078,9433,4057,9410,4036,9386,4017,9335,3977,9283,3939,9233,3901,9186,3865,9049,4042,9098,4082,9149,4123,9200,4165,9252,4207,9278,4227,9304,4247,9331,4265,9357,4284,9384,4301,9411,4316,9437,4331,9465,4344,9467,4334,9470,4324,9478,4304,9489,4285,9500,4264,9525,4225,9536,4206,9545,4186xm9326,4551l9326,4551,9329,4535,9334,4522,9339,4510,9346,4499,9353,4489,9360,4479,9374,4460,9382,4450,9389,4441,9394,4431,9399,4421,9402,4410,9404,4397,9404,4384,9403,4369,9400,4360,9397,4350,9392,4341,9386,4330,9378,4320,9369,4309,9360,4299,9350,4289,9327,4267,9301,4246,9274,4224,9245,4204,9214,4182,9184,4162,9126,4123,9074,4090,9052,4075,9034,4061,8885,4251,8939,4290,8995,4328,9054,4367,9113,4404,9170,4442,9226,4480,9278,4515,9302,4533,9326,4551xe">
                  <v:path o:connectlocs="618733,21044836;17464574,1162501;10211819,2890337;10467908,2508451;8252818,6185032;12367086,1319753;11107192,3801996;12238103,2369926;13322282,664551;7402300,8573684;11075416,3949884;10791292,5020662;8409835,7386841;11649282,4142695;10765122,5988474;14423282,1222402;10312755,6450853;14845738,760023;12875522,3811359;10841754,5915464;6673293,12841806;15114905,1845779;14550388,2646989;14045682,2783635;11421227,6027781;15025183,2794865;11009998,7723804;13954095,4099640;9572523,9962700;11952103,7201514;16623405,1475124;14286815,3839435;10662309,9139017;13815763,5134847;15425211,3202959;10705299,9827910;12219406,8068251;14727968,4760457;15281272,4678084;12170808,8671023;14927976,5411899;17662717,2145291;13578371,7937208;14810219,6669872;16043932,5009432;11948361,10778876;13647531,8934976;15479415,6001572;17769272,3030742;12376423,11098993;12894220,10546758;15677558,6540709;12518497,11370429;13084879,10747052;16559852,6890771;18391735,4352363;12488585,12403756;15664467,8345302;17657110,5754477;13578371,11946993;15264451,9885942;18017877,6639928;16800985,8111305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7944;top:54861;height:784;width:584;v-text-anchor:middle;" filled="t" stroked="f" coordsize="4721,6330" o:gfxdata="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rfqMtwAAANwAAAAP&#10;AAAAAAAAAAEAIAAAACIAAABkcnMvZG93bnJldi54bWxQSwECFAAUAAAACACHTuJAMy8FnjsAAAA5&#10;AAAAEAAAAAAAAAABACAAAAAGAQAAZHJzL3NoYXBleG1sLnhtbFBLBQYAAAAABgAGAFsBAACwAwAA&#10;AAA=&#10;" path="m4402,2780l3634,2630,3604,2682,3573,2734,3539,2786,3504,2839,3430,2945,3353,3055,3313,3112,3274,3171,3233,3232,3195,3296,3155,3362,3117,3430,3079,3502,3062,3539,3043,3577,3027,3615,3012,3652,2998,3689,2985,3728,3018,3755,3048,3784,3079,3814,3109,3845,3137,3875,3166,3908,3194,3940,3220,3974,3245,4008,3271,4043,3294,4079,3317,4115,3339,4151,3360,4189,3379,4227,3399,4266,3417,4304,3433,4344,3450,4385,3464,4425,3479,4467,3491,4509,3503,4551,3513,4594,3523,4637,3530,4681,3537,4725,3542,4769,3547,4814,3550,4859,3552,4904,3553,4950,3552,4996,3550,5043,3547,5089,3541,5135,3536,5180,3528,5225,3519,5270,3509,5314,3907,5389,3952,5335,3996,5282,4039,5230,4080,5178,4120,5126,4157,5076,4194,5025,4229,4975,4262,4926,4294,4878,4323,4829,4352,4781,4380,4733,4405,4686,4429,4640,4451,4594,4472,4548,4492,4501,4509,4456,4526,4410,4540,4365,4553,4320,4566,4276,4575,4231,4584,4186,4592,4142,4597,4096,4602,4052,4604,4007,4605,3963,4605,3918,4603,3874,4601,3832,4597,3791,4589,3710,4579,3633,4567,3557,4553,3484,4539,3413,4524,3344,4507,3276,4476,3146,4447,3021,4432,2959,4420,2898,4410,2839,4402,2780xm4349,964l4349,964,4326,961,4303,958,4279,957,4256,957,4234,958,4211,960,4189,962,4167,967,4146,972,4124,979,4103,985,4084,994,4063,1003,4044,1013,4024,1024,4007,1036,3988,1049,3971,1062,3955,1077,3938,1092,3924,1109,3909,1125,3896,1143,3882,1160,3871,1179,3860,1199,3849,1219,3840,1239,3833,1261,3825,1283,3820,1305,3814,1329,3807,1366,3802,1402,3796,1439,3793,1475,3790,1512,3787,1549,3783,1624,3780,1704,3779,1787,3777,1975,4509,2117,4575,1941,4605,1862,4633,1787,4657,1716,4668,1679,4678,1644,4688,1609,4696,1573,4705,1536,4713,1499,4716,1476,4720,1453,4721,1430,4721,1407,4720,1385,4717,1362,4715,1340,4711,1318,4705,1297,4699,1275,4692,1254,4683,1234,4674,1214,4665,1194,4654,1176,4641,1157,4628,1139,4615,1122,4601,1105,4585,1090,4570,1074,4552,1060,4535,1046,4517,1034,4498,1022,4479,1011,4459,1001,4438,991,4417,983,4395,975,4372,970,4349,964xm897,1554l897,1554,891,1531,883,1509,874,1488,864,1467,853,1447,842,1428,830,1410,816,1391,803,1375,787,1358,772,1343,755,1327,738,1314,720,1301,703,1289,684,1277,664,1267,644,1257,625,1248,604,1241,583,1234,562,1228,540,1224,518,1221,496,1219,474,1216,451,1216,428,1217,406,1220,382,1223,359,1227,336,1233,314,1239,292,1247,271,1256,250,1266,231,1277,211,1288,192,1301,175,1314,157,1329,140,1343,125,1359,111,1375,96,1392,83,1410,71,1428,60,1446,49,1466,40,1486,31,1506,24,1527,17,1547,12,1569,7,1590,4,1612,1,1634,0,1657,0,1679,1,1703,2,1725,5,1748,9,1771,15,1794,26,1830,37,1865,48,1901,61,1935,73,1970,88,2004,117,2074,149,2146,186,2222,266,2391,985,2199,969,2011,961,1927,952,1848,942,1772,937,1736,930,1699,924,1663,916,1627,907,1590,897,1554xm1606,3385l1606,3385,1548,3310,1490,3238,1378,3102,1324,3036,1273,2971,1248,2938,1224,2906,1202,2873,1180,2840,424,3043,421,3102,414,3164,408,3224,399,3287,379,3414,357,3547,347,3617,337,3687,329,3759,321,3834,314,3909,310,3989,308,4069,308,4111,309,4153,311,4208,315,4263,322,4316,331,4370,343,4424,356,4478,371,4532,390,4586,403,4530,420,4475,437,4421,457,4367,479,4315,502,4264,528,4213,554,4164,583,4115,612,4068,644,4023,677,3978,713,3934,749,3891,786,3850,825,3810,865,3772,907,3735,950,3699,994,3664,1039,3632,1086,3601,1134,3572,1182,3543,1232,3518,1282,3492,1334,3470,1387,3450,1441,3431,1495,3413,1550,3398,1606,3385xm4434,2331l3769,2201,3766,2231,3762,2258,3758,2287,3754,2314,3747,2342,3741,2368,3734,2395,3726,2421,4393,2550,4395,2523,4398,2496,4402,2468,4407,2441,4413,2413,4418,2386,4426,2358,4434,2331xm414,2814l1071,2638,1061,2612,1053,2587,1044,2561,1036,2534,1028,2507,1022,2479,1016,2452,1011,2423,357,2598,367,2626,377,2652,385,2679,392,2706,399,2733,406,2760,410,2787,414,2814xm2068,3353l2068,3353,2064,3318,2059,3282,2056,3247,2054,3213,2053,3179,2052,3145,2053,3111,2053,3078,2055,3044,2057,3011,2061,2978,2065,2945,2070,2912,2076,2879,2083,2846,2090,2814,2101,2773,2112,2732,2135,2655,2159,2580,2185,2508,2211,2439,2239,2370,2266,2305,2295,2242,2350,2118,2402,2001,2427,1942,2450,1885,2471,1828,2489,1771,3272,1771,3284,1805,3296,1839,3322,1907,3351,1977,3383,2047,3448,2190,3482,2265,3516,2342,3503,2384,3494,2406,3485,2428,3475,2451,3464,2475,3452,2498,3438,2523,3411,2568,3386,2609,3362,2649,3337,2687,3286,2762,3231,2840,3183,2908,3134,2979,3084,3052,3034,3129,3009,3170,2985,3211,2959,3254,2935,3297,2911,3342,2887,3387,2863,3434,2840,3484,2817,3536,2795,3590,2756,3566,2714,3543,2672,3521,2629,3499,2585,3480,2541,3462,2497,3444,2451,3429,2405,3414,2358,3401,2311,3389,2264,3379,2215,3370,2167,3363,2118,3357,2068,3353xm3251,1101l3251,1101,3283,915,3297,832,3309,753,3319,678,3323,641,3327,605,3329,567,3331,531,3332,494,3332,455,3332,432,3330,409,3327,386,3323,364,3318,342,3311,320,3305,299,3296,278,3287,257,3276,238,3265,218,3253,200,3241,182,3227,165,3212,148,3197,133,3181,117,3165,103,3147,90,3130,78,3111,66,3091,55,3071,45,3052,35,3031,27,3010,20,2988,14,2966,9,2943,5,2921,2,2898,1,2873,0,2850,1,2827,3,2804,5,2781,9,2759,15,2738,22,2716,28,2695,37,2675,46,2656,56,2637,67,2618,79,2601,92,2583,105,2566,119,2551,135,2536,151,2521,168,2508,185,2495,203,2484,222,2473,240,2462,260,2453,281,2445,302,2438,323,2432,345,2427,367,2423,389,2420,412,2419,435,2418,458,2419,497,2420,534,2422,571,2426,607,2429,644,2433,681,2443,755,2456,833,2471,916,2505,1101,3251,1101xm3220,1547l3220,1547,3217,1521,3214,1494,3212,1466,3212,1439,3212,1410,3213,1381,3214,1353,3218,1324,2540,1324,2542,1353,2544,1381,2546,1410,2547,1439,2546,1466,2544,1494,2542,1521,2540,1547,3220,1547xm1949,3569l1949,3569,1917,3571,1884,3572,1852,3574,1820,3576,1789,3579,1757,3584,1725,3588,1694,3595,1663,3600,1632,3608,1602,3616,1572,3623,1541,3633,1511,3642,1483,3653,1453,3664,1462,3677,1469,3691,1476,3706,1483,3720,1487,3736,1490,3752,1493,3769,1493,3785,1491,3807,1488,3829,1483,3849,1476,3869,1467,3887,1456,3905,1444,3922,1430,3937,1414,3951,1398,3963,1380,3974,1362,3983,1342,3990,1322,3995,1300,3999,1279,4000,1263,4000,1247,3997,1232,3994,1216,3991,1202,3985,1189,3980,1176,3973,1163,3966,1150,3957,1138,3947,1127,3937,1117,3926,1108,3915,1100,3902,1092,3890,1084,3876,1050,3905,1017,3935,985,3964,955,3996,924,4029,895,4063,867,4098,840,4133,852,4140,864,4148,875,4157,886,4166,896,4177,906,4187,915,4199,923,4210,930,4223,936,4235,941,4249,946,4263,950,4277,952,4291,955,4307,955,4322,953,4344,950,4365,945,4386,938,4406,929,4424,918,4442,906,4458,892,4474,876,4487,860,4500,842,4510,824,4520,804,4527,784,4532,762,4535,740,4537,727,4535,715,4534,702,4533,689,4530,677,4527,665,4522,653,4518,642,4512,626,4564,611,4617,599,4671,588,4726,581,4781,575,4836,571,4893,570,4950,571,4985,572,5021,574,5056,577,5091,581,5125,586,5159,592,5193,598,5227,605,5260,614,5295,622,5328,632,5359,642,5391,654,5423,665,5455,678,5486,692,5517,706,5548,721,5577,737,5607,753,5636,770,5664,787,5693,806,5720,825,5748,845,5775,864,5801,885,5827,906,5852,928,5876,951,5901,974,5925,999,5948,1023,5971,1047,5993,1072,6014,1099,6035,1125,6055,1152,6075,1179,6093,1207,6112,1235,6130,1264,6146,1292,6163,1322,6178,1352,6193,1383,6208,1413,6221,1444,6234,1476,6246,1508,6257,1540,6267,1573,6277,1605,6286,1639,6295,1672,6301,1706,6308,1740,6313,1774,6319,1808,6322,1844,6325,1879,6328,1914,6329,1949,6330,1986,6329,2021,6328,2056,6325,2090,6322,2125,6319,2159,6313,2193,6308,2228,6301,2261,6295,2294,6286,2327,6277,2360,6267,2391,6257,2423,6246,2455,6234,2486,6221,2517,6208,2548,6193,2577,6178,2607,6163,2636,6146,2664,6130,2693,6112,2720,6093,2748,6075,2774,6055,2801,6035,2827,6014,2852,5993,2877,5971,2901,5948,2925,5925,2948,5901,2970,5876,2992,5852,3014,5827,3035,5801,3055,5775,3075,5748,3093,5720,3112,5693,3130,5664,3146,5636,3163,5607,3178,5577,3194,5548,3208,5517,3221,5486,3233,5455,3245,5423,3257,5391,3267,5359,3277,5328,3286,5295,3294,5260,3301,5227,3308,5193,3313,5159,3318,5125,3322,5091,3326,5056,3328,5021,3329,4985,3330,4950,3329,4914,3328,4879,3326,4843,3322,4808,3318,4774,3313,4740,3308,4706,3301,4672,3294,4639,3286,4605,3277,4573,3267,4540,3257,4508,3245,4476,3233,4444,3221,4413,3208,4382,3194,4352,3178,4322,3163,4292,3146,4264,3130,4235,3112,4206,3093,4179,3075,4151,3055,4125,3035,4099,3014,4072,2992,4047,2970,4023,2948,3999,2925,3974,2901,3951,2877,3929,2852,3907,2827,3885,2801,3864,2774,3845,2748,3825,2720,3806,2693,3787,2664,3770,2636,3753,2607,3737,2577,3721,2548,3706,2517,3692,2486,3678,2455,3665,2423,3654,2391,3642,2360,3632,2327,3622,2294,3614,2261,3605,2228,3598,2193,3592,2159,3586,2125,3581,2090,3577,2056,3574,2021,3572,1986,3571,1949,3569xm1379,4655l1379,4655,1355,4654,1332,4651,1310,4644,1288,4637,1268,4627,1248,4616,1231,4601,1214,4587,1199,4571,1186,4552,1174,4533,1164,4512,1156,4491,1150,4468,1147,4445,1146,4422,1147,4398,1150,4375,1156,4353,1164,4331,1174,4311,1186,4291,1199,4274,1214,4257,1231,4242,1248,4228,1268,4216,1288,4206,1310,4199,1332,4193,1355,4189,1379,4188,1403,4189,1427,4193,1449,4199,1471,4206,1490,4216,1510,4228,1528,4242,1544,4257,1560,4274,1573,4291,1585,4311,1595,4331,1603,4353,1608,4375,1611,4398,1613,4422,1611,4445,1608,4468,1603,4491,1595,4512,1585,4533,1573,4552,1560,4571,1544,4587,1528,4601,1510,4616,1490,4627,1471,4637,1449,4644,1427,4651,1403,4654,1379,4655xe">
                  <v:path o:connectlocs="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16813624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91153142;265649322,124906540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;265649322,265975857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6414;top:53642;height:477;width:1045;v-text-anchor:middle;" filled="t" stroked="f" coordsize="2465388,1123951" o:gfxdata="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w89vQAA&#10;ANwAAAAPAAAAAAAAAAEAIAAAACIAAABkcnMvZG93bnJldi54bWxQSwECFAAUAAAACACHTuJAMy8F&#10;njsAAAA5AAAAEAAAAAAAAAABACAAAAAMAQAAZHJzL3NoYXBleG1sLnhtbFBLBQYAAAAABgAGAFsB&#10;AAC2AwAAAAA=&#10;" path="m2374901,909638l2374901,1047939,2152626,1054009,1954696,1059288,1769202,1064303,1731098,1065358,1691671,1066414,1609376,1069845,1523112,1073540,1433673,1077499,1341323,1081722,1246856,1085417,1198432,1087265,1150008,1088584,1101055,1090168,1051837,1091224,1051837,1123951,1009763,1123951,1009763,1092279,967160,1092807,924293,1093071,881690,1093335,839088,1093071,839088,1123951,797014,1123951,797014,1092807,748326,1092015,699901,1090432,651477,1088584,603582,1086737,555952,1083834,508586,1080402,461750,1076707,415443,1072484,415443,1123951,373369,1123951,373369,1067470,345320,1064303,317536,1060344,289751,1056385,262496,1051898,235506,1047675,208780,1042660,182319,1037381,156122,1032103,156122,1074860,114048,1074860,114048,1022337,85206,1015211,56892,1007293,29108,999111,1588,990665,1588,918084,13760,922307,27785,926266,43661,930753,60597,934976,78855,939199,98966,943422,119341,947908,141039,951867,163266,956090,186023,959785,209045,963744,232330,967439,256146,970607,279432,973774,302717,976677,325739,979316,357228,982220,388717,985123,419941,987762,451695,989874,482919,991985,514408,993569,545632,994888,577121,995944,608610,996736,639834,997264,671059,997792,702283,997792,733507,997792,764732,997528,795956,996736,827180,995944,889100,994361,951019,991985,1012938,988818,1074329,985387,1135983,981692,1197109,977733,1318566,969551,1507500,956882,1669972,947117,1821595,938143,1959988,930753,2083562,923891,2188613,918612,2274083,914389,2374901,909638xm2461688,401638l2463010,419347,2464595,438378,2465124,457672,2465388,478025,2465388,490976,2465124,503927,2464595,517407,2464067,531151,2463010,545160,2461688,559168,2460103,573441,2458517,587450,2456403,601458,2454025,615467,2451382,629211,2448739,642956,2445833,656700,2442661,670180,2436319,696082,2429184,721456,2422049,745509,2414650,768240,2407515,789649,2400380,809208,2393773,826917,2387431,842776,2381881,855991,2373953,876079,2285426,880044,2116034,888502,2005837,894317,1880841,901189,1743425,908854,1595438,917576,1601780,907797,1608915,898017,1616579,888766,1624243,879515,1633227,870529,1642212,861542,1651462,852820,1661768,844362,1672338,836168,1682909,827974,1694272,819781,1706428,812116,1718848,804450,1731533,796521,1745010,788856,1758488,781720,1772493,774055,1787292,766654,1802091,759517,1817154,752117,1833009,744980,1849129,737844,1882691,723571,1917573,709034,1953777,694761,1991831,679695,2030942,664893,2046533,658814,2062389,652471,2078244,645599,2093572,638991,2109427,631590,2125283,624454,2140610,617053,2155937,609124,2171265,601458,2186592,593265,2201390,585335,2216189,577142,2230988,568684,2245786,560226,2260057,551239,2274327,542781,2288068,534059,2301810,525072,2315552,516350,2328500,507363,2341449,498641,2353869,489390,2366554,480403,2378446,471417,2390073,462694,2401437,453443,2412536,444721,2423106,435999,2433412,427277,2443190,418554,2452703,410096,2461688,401638xm2439185,288925l2443685,304536,2448186,320940,2452157,337873,2455863,355600,2447921,363802,2439714,372004,2431243,379942,2422507,388144,2413241,396082,2403975,403490,2394445,411427,2384385,419100,2374061,427038,2363736,434446,2353147,441855,2342293,449527,2331174,456671,2319790,464080,2296759,478367,2272668,492655,2247783,506413,2222369,519907,2196690,533136,2170481,546100,2143478,558800,2116211,570971,2088414,582878,2060882,594784,2033085,605896,2004494,617009,1976432,627328,1948370,637646,1920309,647701,1892247,657226,1864450,666486,1837183,675217,1809915,683948,1782912,691621,1756704,699559,1731025,706967,1705610,713582,1680990,720461,1656900,726282,1635721,732103,1614807,737923,1594687,744273,1575362,751153,1557095,757767,1538829,765176,1521621,772319,1504943,779992,1489059,787930,1473705,795867,1459144,803540,1445113,811478,1431612,819680,1418640,827617,1406727,835819,1395079,843757,1384225,851430,1373900,859367,1364370,867040,1355369,874449,1346368,881592,1338691,888736,1331278,895351,1324660,901701,1312482,913607,1303217,923661,1295539,932128,1290245,938742,1170321,946944,1109962,950649,1049338,954088,1056486,943769,1063369,933980,1071046,923926,1078723,914401,1086665,905140,1094872,895880,1102814,886884,1111550,878153,1120286,869686,1129287,861219,1138288,853017,1147289,845080,1157084,837142,1166615,829734,1176674,822061,1186470,814653,1196794,807774,1207383,800630,1217973,794015,1228562,787136,1239416,780521,1250535,774171,1261918,768086,1273302,761736,1285215,755651,1296863,749830,1320689,738453,1345574,727340,1370724,716757,1396667,706703,1423141,696648,1449879,687123,1477411,677598,1505473,668603,1534064,659607,1563184,650876,1592570,642409,1622484,633942,1652929,625475,1714611,608542,1778147,591080,1842742,573617,1872921,564886,1902572,556155,1931427,547159,1959224,537898,1986757,528638,2012965,519113,2038909,509323,2063794,499534,2087885,489744,2111446,479955,2133948,469900,2155656,460111,2176835,450057,2197219,439738,2216809,430213,2235870,420159,2254137,410634,2271344,400844,2288023,391319,2303642,382059,2318996,372798,2333557,363802,2347323,355071,2360030,346340,2372472,338138,2384120,330200,2405034,315119,2423566,301361,2439185,288925xm1526531,31750l1531819,31750,1537107,32015,1542395,32810,1547419,33870,1552442,35195,1557201,37049,1562225,39169,1567248,41288,1572272,44203,1577295,47117,1582055,50826,1586814,54536,1591837,58775,1596861,63279,1601356,68048,1606379,73347,1611403,78646,1644981,117857,1684641,163693,1738313,225425,1720598,224630,1703148,223041,1685698,221186,1669041,218537,1652913,215092,1636785,211648,1621185,207939,1606115,203435,1591573,198931,1577560,194162,1563811,188863,1550591,183299,1537636,177735,1525474,171906,1513840,166077,1502736,160249,1492953,155215,1483435,150446,1473916,146472,1464663,142762,1455409,139318,1446419,136404,1437694,134019,1428705,132165,1420244,130575,1411783,129250,1403322,128190,1395126,127925,1387194,127660,1379262,127925,1371595,128720,1363663,129515,1383757,113088,1402001,98516,1418129,85799,1432406,74936,1439545,69372,1446948,64603,1453822,59834,1460697,55330,1467306,51621,1473916,47912,1480262,44733,1486343,41553,1492424,39434,1498505,37049,1504586,35195,1510139,33870,1515427,32810,1520979,32015,1526531,31750xm2194719,0l2198423,0,2202127,265,2205567,1059,2209535,1589,2212975,2383,2216415,3706,2220383,4765,2224087,6618,2227527,8207,2231761,10325,2235465,12707,2239698,15355,2247900,21443,2256896,28856,2266156,37856,2276739,47916,2287852,59829,2300023,73065,2313517,88420,2328069,105362,2343944,124423,2353469,136071,2362994,148248,2371989,160690,2380985,173662,2389981,187693,2398977,202518,2407708,218137,2416175,235079,2405592,243550,2395008,251757,2384161,260228,2373048,268435,2361671,276377,2350294,284319,2338652,292260,2327011,299938,2314575,307615,2302669,315292,2290233,322704,2277533,329852,2264833,337264,2251869,344147,2225146,358178,2198158,371944,2170113,385180,2141537,397887,2111904,410594,2082006,422772,2051315,434684,2019829,446332,1987815,457716,1955271,468570,1921933,479423,1887802,489748,1853406,500072,1818217,509867,1782233,519662,1745985,528928,1709208,538458,1671902,547459,1633802,556459,1595173,564931,1556015,573402,1516592,581873,1476375,590080,1435629,598287,1394883,606228,1374246,610199,1354402,614435,1334823,618935,1316037,623700,1297252,628730,1278731,633760,1260740,639055,1243277,644614,1225815,650438,1208881,656262,1192213,662086,1176337,668175,1160463,674528,1145117,681147,1130035,687500,1115219,694118,1100931,701001,1086908,707619,1073150,714767,1059921,721650,1046692,728798,1034256,735681,1022085,743093,1009915,750241,998273,757388,986896,764536,975783,771948,965200,779361,944827,793656,925777,808216,907785,822247,891117,836277,875506,850043,861219,863280,847990,875987,836083,888429,825235,899812,815710,910931,806979,920726,799042,930256,792692,938727,786871,946140,778669,957523,773906,964671,718608,965200,690827,965200,663046,964935,635000,964671,607219,964141,579702,963082,551921,962288,524140,961229,496094,959641,468313,958317,440267,956199,412485,954346,384440,951964,356658,949846,328613,946934,298185,943492,268023,939522,238390,935021,209021,930256,180710,925226,153458,919932,127794,914637,103452,909607,81492,904577,61119,900077,28575,891870,7408,886576,0,884458,794,805304,1058,799745,1323,794186,1852,788626,2381,783332,3440,778302,4498,773007,5556,768507,7144,763477,8996,758712,10583,754212,12700,749711,15081,745476,17463,740975,20108,737004,23019,732769,25929,728798,29104,724827,32279,721121,35719,717414,39158,713708,47096,706825,55563,699678,65087,693324,74613,687235,85196,681411,96308,675587,107950,670293,120121,664733,133085,659704,146579,654674,160602,649644,175154,645143,190235,640378,205846,635878,238654,626877,273315,617876,309827,609140,348192,599875,375708,592992,411163,584521,434446,578961,460640,572343,491067,564401,524669,555136,561975,544282,603250,531840,649287,643555,650875,646467,652727,649379,654315,652026,656696,654409,659077,656527,661458,658115,664369,659968,667015,661557,669925,662351,673100,663145,676010,663674,679185,663674,682360,663674,685535,663145,688975,662616,692150,661557,695060,659968,697971,658115,700617,656527,702998,654144,704850,651762,706967,649114,708554,646467,709877,643555,710671,640643,711729,637731,712258,634554,712258,631378,712258,628201,711729,625024,710935,621847,709877,618671,665956,511720,687652,504308,713052,495572,760677,478629,813065,590345,814917,593257,816504,596169,818621,598551,821002,600934,823383,603052,826029,604640,828940,606228,831850,607287,834760,608346,837671,608876,840846,609405,844021,609405,847196,609140,850371,608611,853546,607552,856456,606228,859896,604640,862542,603052,864658,600934,867040,598551,869156,595904,871008,593257,872331,590609,873654,587697,874448,584785,875242,581609,875506,578432,875506,575520,875242,572343,874713,569166,873919,565725,872331,562548,822590,455863,864129,440244,885560,431508,905669,423566,968375,535811,970492,538723,972608,541370,974990,543223,977635,545341,980281,547194,982927,548518,985837,549841,989013,550635,991923,551165,995098,551430,998273,551430,1001448,551165,1004358,550635,1007533,549841,1010444,548253,1013619,546929,1016529,544811,1018646,542694,1021027,540311,1023144,537664,1024996,535016,1026319,532634,1027642,529457,1028435,526280,1028965,523368,1029229,520192,1029229,517015,1028965,514103,1028435,510926,1027642,507749,1026054,504837,1024731,501925,966523,397358,988748,387298,1009650,377238,1030552,366914,1051719,356325,1126067,469364,1127919,472011,1130300,474394,1132681,476247,1135327,478365,1138237,479953,1141148,481012,1144058,481806,1146969,482865,1150144,483130,1153583,483130,1156758,483130,1159669,482600,1162844,481541,1165754,480482,1168665,478894,1171575,477306,1174221,475188,1176602,472805,1178719,470158,1180306,467511,1182158,464863,1183217,461951,1184275,459039,1185069,455863,1185333,452686,1185333,449774,1185069,446597,1184540,443420,1183746,440508,1182687,437067,1181100,434155,1179248,431508,1109927,324822,1130565,312645,1150673,300732,1170252,288025,1188773,275583,1272646,382268,1275027,384915,1277408,387298,1280054,388886,1282700,390739,1285610,392063,1288521,393122,1291696,393916,1294606,394446,1297781,394446,1300956,394446,1304131,394181,1307042,393387,1310217,392328,1313392,391004,1316037,389416,1318948,387563,1321065,385180,1323446,382798,1325298,380150,1327150,377503,1328473,374591,1329796,371679,1330325,368502,1330854,365590,1331119,362414,1330854,359237,1330590,356325,1329796,352883,1328737,349971,1327415,347059,1325827,344147,1323710,341500,1240896,235873,1249363,228461,1257565,221313,1277408,203312,1296987,186369,1303867,181339,1311540,177104,1320006,172603,1324769,170750,1329267,169162,1334294,167309,1339321,165985,1344613,164397,1349904,163338,1355460,162014,1361017,161220,1366837,160690,1372923,160426,1379008,159896,1385094,159896,1391708,159896,1398058,160690,1404408,161220,1411552,162279,1418167,163602,1425310,164926,1432190,167044,1439598,169162,1446742,171544,1454150,174456,1461558,177633,1468967,181075,1476640,184781,1484577,189016,1492250,192987,1500717,197488,1509448,201723,1518708,205959,1528233,210195,1538552,214430,1549400,218401,1560513,222637,1572154,226343,1583796,230314,1596231,234020,1608667,237462,1621631,240638,1635125,243815,1648090,246727,1661848,249374,1675871,251757,1689894,253875,1704181,255728,1718469,257052,1733021,258375,1747573,258905,1762390,259434,1776942,259169,1791758,258905,1806575,257846,1821127,256522,1835944,254404,1850760,252022,1865313,249110,1879600,245668,1893887,241962,1903677,238785,1913202,235344,1922727,231902,1932252,228196,1941248,224225,1950244,220519,1958975,216548,1967442,212312,1975908,208077,1984375,203312,1992313,198547,2000515,194046,2008187,189016,2015860,183722,2023004,178427,2030413,173133,2037292,167573,2044171,161749,2050785,155925,2057135,150101,2063485,144013,2069571,137924,2075392,131306,2080948,124952,2086240,118334,2091531,111451,2096294,104833,2101056,97685,2105819,90802,2110052,83390,2114285,75977,2117989,68565,2125663,54005,2129367,47122,2133071,40768,2136775,34944,2140479,29385,2144448,24355,2148152,19590,2152121,15619,2156619,11913,2161117,8472,2165615,5824,2170642,3971,2175669,2118,2181225,1059,2187046,265,2194719,0xe">
                  <v:path o:connectlocs="466,462;255,461;66,438;50,402;218,421;481,416;1045,202;1032,295;676,389;739,334;880,273;975,222;1033,122;997,187;849,261;684,313;586,361;447,400;502,345;603,295;830,228;969,166;655,14;714,69;646,72;587,54;630,17;941,2;997,57;986,127;842,194;608,253;485,289;400,336;328,409;139,401;0,339;10,309;68,275;255,225;290,281;301,266;351,257;369,251;410,227;428,232;435,215;484,204;501,196;503,116;556,165;563,148;567,70;607,70;661,94;747,110;826,93;874,61;905,14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1933;top:53351;height:1060;width:653;v-text-anchor:middle;" filled="t" stroked="f" coordsize="957263,1554163" o:gfxdata="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OQbvQAA&#10;ANwAAAAPAAAAAAAAAAEAIAAAACIAAABkcnMvZG93bnJldi54bWxQSwECFAAUAAAACACHTuJAMy8F&#10;njsAAAA5AAAAEAAAAAAAAAABACAAAAAMAQAAZHJzL3NoYXBleG1sLnhtbFBLBQYAAAAABgAGAFsB&#10;AAC2AwAAAAA=&#10;" path="m897599,1384300l903671,1384564,909479,1385620,915287,1386940,920831,1389052,926111,1391692,930863,1394332,935615,1397764,939839,1401460,943535,1405948,946967,1410436,950135,1415452,952511,1420732,954623,1426012,955943,1431820,956999,1437628,957263,1443700,956999,1449772,955943,1455580,954623,1461387,952511,1466931,950135,1472211,946967,1476963,943535,1481715,939839,1485939,935615,1489635,930863,1493067,926111,1496235,920831,1498611,915287,1500723,909479,1502043,903671,1503099,897599,1503363,891528,1503099,885720,1502043,879912,1500723,874632,1498611,869352,1496235,864336,1493067,859848,1489635,855360,1485939,851664,1481715,848232,1476963,845328,1472211,842952,1466931,840840,1461387,839256,1455580,838464,1449772,838200,1443700,838464,1437628,839256,1431820,840840,1426012,842952,1420732,845328,1415452,848232,1410436,851664,1405948,855360,1401460,859848,1397764,864336,1394332,869352,1391692,874632,1389052,879912,1386940,885720,1385620,891528,1384564,897599,1384300xm248820,260350l254927,260350,260767,260350,266608,261145,272184,261674,278025,262734,283600,263794,288910,265648,294486,267237,299530,269356,304575,271740,309885,274124,314398,276773,319177,279687,323691,283131,328204,286309,332187,290018,336169,293726,339886,297700,343603,301673,347055,305911,350241,310150,353427,315183,356082,319686,358471,324454,360861,329752,363250,334785,364843,339818,366171,345380,367764,350678,368560,356506,369357,362069,369622,367631,369888,373724,369622,379287,369357,385379,368560,391207,367764,396505,366171,402067,364843,407365,362719,412928,360861,417961,358471,423259,356082,428027,353427,432530,350241,437033,347055,441801,343603,446040,339886,450278,336169,453986,332187,457960,327939,461403,323691,464847,319177,468026,314398,470940,309619,473853,304575,476237,299530,478621,294486,480476,288910,482330,283600,483654,278025,485244,272184,486038,266608,486833,260767,487098,254927,487363,248820,487098,242979,486833,237404,486038,231563,485244,226253,483654,220412,482330,215367,480476,210057,478621,205013,476237,199703,473853,195189,470940,190410,468026,186162,464847,181383,461403,177401,457960,173418,453986,169701,450278,165984,446040,162533,441801,159347,437033,156161,432530,153771,428027,151116,423259,148727,417961,146868,412928,144744,407365,143417,402067,141824,396505,141027,391207,140231,385379,139965,379287,139700,373724,139965,367631,140231,362069,141027,356506,141824,350678,143417,345380,144744,339818,146868,334785,148727,329752,151116,324454,153771,319686,156161,314653,159347,310150,162533,305911,165984,301673,169436,297700,173418,293726,177401,290018,181383,286309,185631,282866,190410,279687,195189,276773,199703,274124,205013,271740,209792,269356,215367,267237,220412,265648,225987,263794,231563,262734,237404,261674,242979,261145,248820,260350xm137319,0l811742,444500,815446,447940,819150,450850,823119,455613,825500,457994,827617,460904,829469,464079,831585,467519,833173,471223,835025,475192,836348,479160,837142,483923,838200,489744,838200,495565,837406,501121,836613,506942,835025,512498,832908,517525,830527,522288,827617,527315,824177,531548,820473,535781,815975,539221,811477,542660,806715,545571,801423,547688,796131,549804,790046,550863,497417,603779,609600,1051454,610394,1055423,611452,1060450,611981,1065742,612510,1071563,612775,1077119,613040,1082940,612775,1087702,612510,1092200,561446,1497542,560917,1500982,559858,1504422,558800,1507597,557742,1510772,555096,1516857,551656,1522678,547952,1527969,543454,1532997,538692,1537230,533665,1541463,527844,1544903,522287,1547813,515937,1550459,509587,1552047,502973,1553369,496358,1553899,492919,1554163,489479,1553899,486040,1553634,482600,1553105,479160,1552311,475721,1551517,472281,1550459,469106,1549665,462756,1546755,457200,1543580,451644,1539611,446617,1535378,442119,1530615,437885,1525588,434181,1520032,431535,1514476,428890,1508390,426773,1502040,425715,1495690,425185,1489076,425185,1485636,425185,1482196,425450,1478757,425979,1475317,475721,1080029,458523,1010973,443971,1033463,406400,1090348,292629,1261798,127794,1509713,126206,1512624,124089,1515534,119856,1520826,115094,1525588,109802,1529822,104510,1533526,98689,1536701,92339,1539347,86519,1541199,79904,1542786,73289,1543580,66675,1543580,60325,1543315,53710,1542257,47096,1540405,43656,1539347,40481,1537759,37306,1536436,34131,1534849,30956,1532997,28310,1530880,25664,1529028,23019,1526647,18256,1522149,14023,1517122,10054,1511565,6879,1506009,4233,1499924,2116,1493574,794,1487224,0,1481138,0,1474524,264,1467909,1587,1461294,2116,1457855,3439,1454680,4498,1451505,5821,1448594,7408,1445419,8996,1442244,324644,968640,227277,590815,226219,585258,225689,579438,226219,573881,227012,568060,228600,562504,230716,557213,233362,552185,236273,547158,239712,542660,243681,538692,248179,534723,252941,531548,257969,528373,263260,525992,268816,524140,274902,522817,723635,442119,159279,68792,134937,128852,132821,132292,130439,135202,127794,138112,125148,140494,122237,142875,119327,144727,116152,146579,112977,147637,109537,148431,106098,149225,102923,149490,99483,149225,96308,148431,92869,147637,89429,146050,85989,143933,82814,141817,79639,139171,76994,136260,74877,133350,73025,129910,71437,126735,70114,123296,69056,119592,68527,115887,68262,112448,68527,108744,69056,105040,69850,101335,71173,97631,72760,93927,74877,90487,137319,0xe">
                  <v:path o:connectlocs="775,1163;795,1183;801,1212;789,1238;766,1254;736,1254;712,1238;701,1212;707,1183;727,1163;208,217;237,220;263,231;284,248;300,271;308,298;308,327;300,353;284,376;263,393;237,404;208,407;180,401;155,388;136,369;122,345;117,317;120,288;130,263;148,242;171,227;198,218;685,376;697,393;701,418;689,444;666,459;512,890;470,1251;461,1272;437,1293;409,1299;392,1295;366,1275;355,1244;383,845;103,1266;77,1286;44,1289;25,1281;8,1263;0,1232;4,1211;188,484;197,457;220,439;111,110;97,122;80,124;64,113;57,96;60,78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3037;top:53679;height:403;width:1045;v-text-anchor:middle;" filled="t" stroked="f" coordsize="4409,1696" o:gfxdata="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5QYZvQAA&#10;ANwAAAAPAAAAAAAAAAEAIAAAACIAAABkcnMvZG93bnJldi54bWxQSwECFAAUAAAACACHTuJAMy8F&#10;njsAAAA5AAAAEAAAAAAAAAABACAAAAAMAQAAZHJzL3NoYXBleG1sLnhtbFBLBQYAAAAABgAGAFsB&#10;AAC2AwAAAAA=&#10;" path="m4409,679l4069,679,4069,340,4069,322,4066,306,4063,290,4056,274,4049,259,4041,244,4031,232,4020,220,4009,209,3996,199,3981,191,3966,184,3950,177,3934,174,3917,171,3900,170,3561,170,3544,171,3527,174,3511,177,3495,183,3481,191,3467,199,3454,208,3442,219,3431,231,3421,244,3413,259,3405,273,3400,288,3395,305,3393,321,3392,339,3392,170,3391,153,3389,136,3384,120,3379,104,3371,89,3362,75,3354,62,3343,50,3331,39,3317,30,3303,21,3289,14,3272,8,3257,4,3239,2,3222,0,2883,0,2866,2,2849,4,2833,8,2817,14,2802,21,2789,30,2775,39,2763,50,2752,62,2742,75,2734,89,2727,104,2722,120,2717,136,2714,153,2714,170,2714,679,1696,679,1696,170,1695,153,1693,136,1688,120,1683,104,1675,89,1668,75,1658,62,1647,50,1635,39,1621,30,1607,21,1593,14,1577,8,1561,4,1543,2,1527,0,1187,0,1170,2,1153,4,1137,8,1121,14,1107,21,1093,30,1079,39,1067,50,1056,62,1047,75,1039,89,1031,104,1026,120,1021,136,1019,153,1018,170,1018,340,1017,322,1015,306,1010,290,1005,274,997,259,989,244,979,232,968,220,956,209,943,199,929,191,915,184,899,177,883,174,865,171,849,170,509,170,491,171,475,174,458,177,443,184,429,191,415,199,401,209,389,220,378,232,368,244,360,259,353,274,347,290,343,306,341,322,340,340,340,679,0,679,0,1018,340,1018,340,1357,341,1374,343,1391,347,1407,353,1423,360,1438,368,1452,378,1464,389,1477,401,1487,415,1497,429,1506,443,1514,458,1519,475,1524,491,1526,509,1527,849,1527,865,1526,883,1524,899,1519,915,1514,929,1506,943,1497,956,1487,968,1477,979,1464,989,1452,997,1438,1005,1423,1010,1407,1015,1391,1017,1374,1018,1357,1018,1527,1019,1544,1021,1561,1026,1577,1031,1593,1039,1607,1047,1622,1056,1635,1067,1647,1079,1658,1093,1668,1107,1675,1121,1683,1137,1689,1153,1693,1170,1695,1187,1696,1527,1696,1543,1695,1561,1693,1577,1689,1593,1683,1607,1675,1621,1668,1635,1658,1647,1647,1658,1635,1668,1622,1675,1607,1683,1593,1688,1577,1693,1561,1695,1544,1696,1527,1696,1018,2714,1018,2714,1527,2714,1544,2717,1561,2722,1577,2727,1593,2734,1607,2742,1622,2752,1635,2763,1647,2775,1658,2789,1668,2802,1675,2817,1683,2833,1689,2849,1693,2866,1695,2883,1696,3222,1696,3239,1695,3257,1693,3272,1689,3289,1683,3303,1675,3317,1668,3331,1658,3343,1647,3354,1635,3362,1622,3371,1607,3379,1593,3384,1577,3389,1561,3391,1544,3392,1527,3392,1358,3393,1375,3395,1392,3400,1408,3405,1424,3413,1438,3421,1452,3431,1466,3442,1478,3454,1489,3467,1497,3481,1506,3495,1514,3511,1519,3527,1524,3544,1526,3561,1527,3900,1527,3917,1526,3934,1524,3950,1519,3966,1514,3981,1506,3996,1497,4009,1487,4020,1477,4031,1464,4041,1452,4049,1438,4056,1423,4063,1407,4066,1391,4069,1374,4069,1357,4069,1018,4409,1018,4409,679xe">
                  <v:path o:connectlocs="508986257,510280606;508986257,510280606;508986257,510280606;508986257,510280606;508986257,510280606;508986257,510280606;508986257,510280606;508986257,510280606;508986257,510280606;508986257,510280606;508986257,38481876;508986257,77008246;508986257,510280606;508986257,510280606;508986257,510280606;508986257,510280606;508986257,510280606;508986257,269506822;508986257,0;508986257,269506822;508986257,510280606;508986257,510280606;508986257,510280606;508986257,510280606;508986257,510280606;508986257,510280606;508986257,510280606;508986257,510280606;508986257,510280606;0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;508986257,510280606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74" o:spid="_x0000_s1026" o:spt="100" style="position:absolute;left:9191;top:53488;height:784;width:771;" filled="t" stroked="f" coordsize="96,98" o:gfxdata="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23ge8AAAA&#10;3AAAAA8AAAAAAAAAAQAgAAAAIgAAAGRycy9kb3ducmV2LnhtbFBLAQIUABQAAAAIAIdO4kAzLwWe&#10;OwAAADkAAAAQAAAAAAAAAAEAIAAAAAsBAABkcnMvc2hhcGV4bWwueG1sUEsFBgAAAAAGAAYAWwEA&#10;ALUDAAAAAA==&#10;" path="m6,41c29,41,52,41,75,41c76,41,77,41,78,41c83,41,88,43,91,46c94,50,96,54,96,60c96,65,94,69,91,73c88,76,83,78,78,78c75,78,71,77,69,76c67,79,65,82,63,85c67,85,67,85,67,85c84,85,84,85,84,85c71,98,71,98,71,98c17,98,17,98,17,98c13,98,13,98,13,98c0,85,0,85,0,85c17,85,17,85,17,85c21,85,21,85,21,85c12,72,6,58,6,41xm57,35c43,15,59,19,55,6c64,18,51,18,57,35xm44,30c38,12,51,12,43,0c47,13,30,9,44,30xm31,34c17,14,34,18,30,4c38,16,25,17,31,34xm16,53c17,62,21,72,26,79c34,74,34,74,34,74c30,68,26,59,25,51c16,53,16,53,16,53xm78,50c77,56,75,62,73,68c74,69,76,69,78,69c81,69,83,68,85,67c87,65,88,62,88,60c88,57,87,54,85,53c83,51,81,50,78,50c78,50,78,50,78,50xe">
                  <v:path o:connectlocs="48,328;602,328;626,328;730,368;771,480;730,584;626,624;554,608;505,680;538,680;674,680;570,784;136,784;104,784;0,680;136,680;168,680;48,328;457,280;441,48;457,280;353,240;345,0;353,240;248,272;240,32;248,272;128,424;208,632;273,592;200,408;128,424;626,400;586,544;626,552;682,536;706,480;682,424;626,400;626,40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4436;top:53488;height:784;width:928;v-text-anchor:middle;" filled="t" stroked="f" coordsize="5542,4690" o:gfxdata="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tMur4A&#10;AADcAAAADwAAAAAAAAABACAAAAAiAAAAZHJzL2Rvd25yZXYueG1sUEsBAhQAFAAAAAgAh07iQDMv&#10;BZ47AAAAOQAAABAAAAAAAAAAAQAgAAAADQEAAGRycy9zaGFwZXhtbC54bWxQSwUGAAAAAAYABgBb&#10;AQAAtwMAAAAA&#10;" path="m352,1259l352,1259,341,1270,329,1283,319,1295,310,1308,291,1334,272,1361,263,1372,253,1383,243,1391,232,1400,221,1406,208,1411,194,1415,178,1418,165,1420,150,1422,137,1422,125,1422,102,1418,80,1415,59,1411,39,1409,19,1407,9,1408,0,1409,8,1406,16,1403,24,1402,32,1401,47,1402,62,1403,90,1409,105,1411,120,1411,152,1410,169,1408,184,1406,200,1402,214,1396,220,1392,226,1389,231,1384,235,1379,251,1359,265,1338,279,1317,287,1308,295,1297,317,1274,340,1251,367,1225,360,1210,321,1236,301,1247,281,1259,244,1279,227,1288,210,1295,194,1302,176,1307,158,1311,139,1313,130,1314,121,1314,112,1314,101,1315,87,1317,70,1321,47,1329,15,1340,33,1330,49,1322,64,1316,78,1311,91,1308,103,1305,126,1302,146,1300,165,1298,174,1297,184,1294,194,1291,204,1287,243,1265,280,1243,317,1220,354,1194,352,1183,350,1168,347,1134,346,1094,345,1051,345,1008,346,969,348,903,350,873,353,841,361,779,370,717,379,660,383,645,386,631,395,604,404,575,408,562,411,547,413,537,413,527,411,518,410,510,403,492,397,473,389,450,380,426,372,403,365,379,362,367,361,354,358,329,355,279,354,263,352,248,347,216,343,185,342,169,341,154,342,140,343,128,346,102,349,76,351,50,351,35,351,27,352,19,354,12,359,6,362,4,365,3,368,0,372,0,381,0,392,0,413,4,433,9,452,13,465,16,477,20,490,26,503,31,514,37,525,44,537,52,547,60,575,86,588,100,603,111,636,133,653,145,668,158,682,169,694,181,717,207,762,259,775,273,788,285,802,298,818,308,833,318,850,325,868,331,885,335,896,336,906,336,917,335,927,334,947,329,968,325,991,321,1014,318,1037,317,1060,316,1083,315,1107,316,1130,317,1152,319,1175,321,1198,325,1220,328,1243,333,1266,339,1288,345,1332,358,1348,363,1363,367,1376,369,1382,369,1387,369,1392,368,1398,366,1403,363,1407,359,1415,349,1423,337,1430,327,1438,316,1448,304,1457,293,1469,282,1479,272,1503,252,1525,232,1584,178,1616,151,1631,137,1648,125,1665,113,1682,103,1700,92,1718,83,1737,76,1755,69,1775,64,1795,61,1815,58,1835,55,1844,54,1854,55,1863,58,1872,63,1881,69,1888,76,1894,84,1900,91,1905,101,1909,109,1912,119,1913,129,1914,140,1914,152,1913,176,1911,199,1909,222,1905,271,1898,320,1896,344,1894,369,1894,393,1894,418,1894,438,1893,456,1892,474,1890,493,1887,511,1883,529,1879,547,1872,566,1861,601,1855,619,1850,637,1846,655,1843,672,1841,691,1841,710,1842,726,1844,740,1848,772,1852,802,1854,817,1855,833,1854,849,1851,863,1848,878,1844,891,1834,920,1823,948,1818,963,1815,980,1814,996,1815,1013,1816,1029,1819,1046,1822,1062,1826,1078,1845,1144,1849,1161,1852,1177,1855,1193,1856,1210,1857,1233,1856,1257,1854,1307,1851,1333,1850,1358,1851,1383,1852,1407,1856,1430,1858,1441,1861,1453,1864,1463,1868,1474,1873,1483,1879,1492,1885,1502,1892,1510,1900,1517,1910,1525,1920,1531,1931,1537,1943,1543,1957,1547,1976,1552,1994,1556,2013,1558,2032,1560,2051,1561,2069,1561,2107,1561,2146,1558,2183,1556,2221,1554,2259,1553,2542,1553,2553,1553,2562,1554,2584,1559,2606,1567,2629,1575,2675,1594,2695,1603,2715,1609,2779,1628,2843,1647,2874,1657,2905,1668,2935,1680,2966,1694,2983,1703,3000,1714,3016,1724,3030,1735,3044,1746,3056,1757,3069,1770,3079,1783,3091,1796,3101,1810,3121,1839,3140,1870,3160,1904,3187,1950,3216,1996,3245,2042,3273,2089,3304,2141,3334,2194,3364,2246,3392,2300,3419,2353,3446,2407,3471,2463,3494,2519,3521,2590,3546,2662,3570,2735,3580,2772,3591,2808,3599,2846,3608,2882,3616,2920,3622,2957,3628,2995,3633,3032,3636,3071,3640,3109,3643,3157,3645,3205,3646,3253,3646,3302,3644,3350,3642,3374,3639,3398,3635,3421,3632,3445,3627,3469,3622,3492,3618,3506,3612,3523,3599,3559,3584,3599,3578,3620,3572,3641,3568,3663,3563,3682,3562,3702,3562,3722,3563,3731,3564,3740,3568,3748,3570,3757,3574,3765,3578,3772,3583,3778,3590,3785,3604,3797,3620,3810,3635,3821,3652,3833,3685,3855,3718,3875,3743,3890,3768,3903,3794,3915,3821,3925,3847,3934,3875,3942,3902,3950,3931,3957,3987,3968,4043,3981,4099,3993,4127,4001,4154,4009,4180,4017,4206,4028,4231,4039,4256,4051,4305,4078,4354,4105,4402,4132,4427,4146,4451,4158,4476,4170,4501,4180,4527,4190,4553,4197,4579,4203,4605,4208,4631,4212,4656,4216,4682,4219,4708,4221,4760,4223,4812,4223,4865,4223,4918,4223,4970,4224,5019,4226,5068,4230,5117,4235,5165,4242,5213,4250,5261,4259,5309,4270,5356,4282,5387,4291,5417,4302,5433,4308,5446,4315,5461,4323,5474,4331,5486,4341,5498,4350,5508,4362,5517,4374,5525,4388,5531,4402,5536,4418,5539,4436,5541,4458,5542,4483,5541,4508,5538,4535,5536,4547,5533,4560,5530,4572,5525,4584,5520,4594,5513,4605,5506,4613,5498,4621,5490,4626,5484,4630,5477,4634,5468,4637,5452,4642,5434,4645,5415,4647,5395,4647,5376,4647,5355,4644,5314,4640,5273,4634,5237,4630,5219,4628,5204,4627,5155,4626,5107,4624,5011,4616,4915,4609,4820,4602,4779,4600,4738,4600,4656,4600,4615,4601,4574,4600,4534,4597,4514,4595,4494,4593,4455,4587,4418,4578,4380,4568,4344,4557,4270,4534,4233,4522,4197,4511,4116,4488,4035,4466,3994,4456,3954,4446,3913,4438,3871,4429,3832,4424,3792,4420,3752,4416,3713,4414,3672,4411,3632,4407,3593,4402,3553,4395,3520,4388,3486,4378,3453,4367,3419,4355,3387,4342,3355,4326,3325,4311,3294,4294,3283,4286,3268,4274,3251,4263,3235,4251,3226,4247,3217,4243,3209,4241,3201,4240,3193,4241,3187,4244,3180,4248,3174,4255,3170,4264,3167,4272,3164,4281,3162,4292,3160,4314,3160,4337,3161,4360,3162,4383,3164,4403,3164,4422,3163,4446,3161,4470,3159,4483,3157,4494,3153,4506,3149,4516,3145,4527,3140,4536,3133,4545,3125,4554,3116,4560,3105,4566,3094,4571,3081,4575,3064,4578,3046,4580,3011,4583,2975,4586,2940,4589,2857,4599,2815,4603,2775,4607,2733,4609,2691,4610,2650,4608,2609,4605,2561,4600,2513,4592,2465,4586,2416,4582,2392,4581,2368,4581,2344,4581,2321,4583,2297,4586,2273,4590,2249,4596,2226,4605,2205,4611,2185,4616,2165,4618,2147,4619,2107,4621,2087,4623,2065,4626,2040,4631,2015,4637,1990,4644,1965,4652,1937,4657,1907,4661,1878,4664,1847,4665,1787,4668,1758,4672,1728,4675,1705,4679,1683,4683,1661,4687,1638,4689,1626,4690,1616,4690,1604,4689,1594,4688,1582,4685,1572,4681,1561,4676,1551,4669,1543,4662,1534,4655,1519,4638,1511,4631,1503,4624,1494,4617,1483,4611,1472,4607,1460,4603,1436,4595,1426,4591,1414,4585,1405,4578,1396,4568,1389,4559,1383,4548,1378,4539,1373,4530,1365,4509,1360,4488,1356,4467,1353,4445,1349,4400,1350,4390,1352,4379,1356,4369,1362,4359,1371,4349,1380,4340,1390,4330,1401,4322,1412,4315,1425,4306,1449,4293,1471,4282,1489,4273,1511,4265,1541,4253,1573,4240,1590,4232,1605,4224,1621,4216,1634,4206,1647,4196,1657,4184,1662,4179,1666,4173,1668,4168,1670,4161,1671,4154,1672,4148,1671,4142,1670,4134,1666,4124,1662,4114,1652,4095,1643,4075,1639,4064,1635,4054,1633,4044,1632,4035,1631,4015,1631,3993,1633,3971,1638,3923,1641,3898,1642,3874,1642,3863,1642,3854,1640,3847,1639,3842,1635,3838,1633,3836,1630,3835,1627,3835,1621,3837,1616,3841,1610,3845,1602,3857,1595,3867,1559,3914,1524,3961,1494,4002,1485,4013,1478,4027,1472,4040,1465,4054,1455,4082,1445,4110,1432,4139,1417,4170,1402,4200,1384,4229,1364,4257,1344,4283,1321,4308,1310,4320,1299,4331,1278,4349,1257,4367,1234,4385,1211,4401,1187,4417,1164,4432,1139,4444,1114,4457,1087,4467,1060,4476,1034,4484,1021,4487,1007,4490,995,4492,981,4492,968,4492,955,4490,947,4489,940,4486,933,4483,927,4479,915,4470,904,4459,897,4451,890,4445,881,4441,873,4437,865,4434,855,4432,846,4431,836,4429,827,4429,817,4428,808,4426,800,4423,793,4418,787,4412,782,4404,780,4394,778,4385,776,4375,773,4366,770,4362,766,4359,762,4354,758,4351,749,4347,738,4342,733,4339,729,4336,725,4331,721,4326,714,4315,709,4303,706,4291,705,4278,706,4267,708,4255,713,4244,720,4232,727,4222,735,4212,745,4202,764,4183,784,4164,803,4147,811,4138,819,4130,829,4114,841,4101,846,4094,853,4088,860,4083,869,4079,876,4076,883,4074,899,4071,915,4067,930,4064,942,4061,953,4056,964,4049,972,4041,980,4033,988,4024,995,4014,1000,4004,1005,3992,1010,3981,1014,3969,1017,3958,1021,3934,1023,3910,1027,3871,1029,3853,1032,3834,1037,3814,1042,3795,1048,3777,1055,3760,1068,3734,1080,3710,1094,3683,1106,3657,1098,3662,1092,3666,1079,3677,1068,3691,1056,3705,1035,3735,1023,3748,1012,3761,993,3778,975,3796,955,3812,946,3819,935,3826,925,3832,915,3837,903,3842,892,3845,880,3848,868,3849,854,3850,842,3849,817,3847,790,3845,740,3842,714,3840,689,3835,665,3829,653,3825,641,3820,632,3816,622,3810,613,3805,605,3798,590,3784,576,3768,563,3751,552,3734,529,3697,521,3683,513,3670,507,3655,501,3642,497,3628,494,3616,492,3602,491,3590,492,3576,495,3564,499,3551,505,3540,513,3527,522,3514,534,3503,547,3492,568,3473,590,3454,602,3446,613,3437,626,3431,638,3425,645,3423,652,3421,666,3420,680,3420,694,3421,708,3423,722,3424,736,3423,750,3421,761,3416,770,3411,776,3405,780,3398,782,3389,784,3380,788,3359,793,3336,798,3313,802,3289,803,3278,804,3266,804,3245,803,3220,800,3192,797,3164,790,3137,787,3123,783,3112,778,3100,773,3090,765,3081,759,3074,683,3008,654,2983,625,2958,597,2932,570,2906,552,2885,534,2863,517,2840,503,2816,488,2792,475,2768,450,2718,426,2667,401,2616,389,2591,376,2567,362,2542,347,2519,335,2498,323,2478,314,2458,305,2437,298,2415,293,2393,290,2370,287,2346,287,2324,287,2301,289,2254,290,2231,290,2208,288,2185,284,2163,269,2087,262,2049,255,2010,250,1970,247,1931,246,1892,246,1872,247,1853,249,1839,251,1824,256,1796,264,1767,273,1740,291,1683,300,1655,307,1627,313,1599,316,1571,322,1513,326,1485,332,1457,336,1443,341,1430,345,1416,351,1404,366,1372,371,1359,375,1345,379,1334,381,1321,384,1311,385,1299,372,1309,361,1319,346,1334,331,1350,304,1381,253,1444,229,1475,216,1488,201,1502,183,1514,166,1527,148,1539,139,1547,132,1554,142,1541,152,1530,163,1521,174,1512,195,1497,204,1488,212,1479,249,1428,269,1402,289,1377,311,1352,334,1328,346,1317,358,1306,371,1296,384,1287,383,1275,380,1264,376,1252,372,1240,352,1259xe">
                  <v:path o:connectlocs="3264548,27983181;2077461,27805835;6271868,25106058;2572061,25894275;3640463,25500166;6984155,16573146;7696385,8867924;6845669,2010072;8942873,256178;13730882,3566883;19151977,6404589;26967105,7232280;30172311,4571920;36859637,1142965;37552124,6306077;36463922,13242761;35909979,19312339;36642009,27727002;39827414,30702694;53716582,31707673;61749340,36240177;70158012,52458574;71997986,66962551;70632813,74037165;77201453,77840549;89567161,82570078;103139757,83752460;109589712,87417857;107512251,91536515;92119423,90649728;77419139,87457273;65172117,84619567;62520912,85013675;61215139,90078217;48770287,90373812;40361615,91260599;31735314,92403622;27976164,90354133;27303420,85526033;32962002,82235066;32309058,78254336;31557228,76204904;26136132,84895426;19686178,88521406;16540372,87279927;14819026,85663963;15115798,82432148;18637576,80027910;20616094,74786023;19290463,74805703;12919651,75377214;9734245,70982697;12899909,67415813;15867628,64814549;12365708,58291710;6390611,48832594;4946294,38821704;6568640,28712301;6014696,27214644;4194464,29145883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9185;top:54952;height:602;width:784;v-text-anchor:middle;" filled="t" stroked="f" coordsize="195,150" o:gfxdata="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82iYvQAA&#10;ANwAAAAPAAAAAAAAAAEAIAAAACIAAABkcnMvZG93bnJldi54bWxQSwECFAAUAAAACACHTuJAMy8F&#10;njsAAAA5AAAAEAAAAAAAAAABACAAAAAMAQAAZHJzL3NoYXBleG1sLnhtbFBLBQYAAAAABgAGAFsB&#10;AAC2AwAAAAA=&#10;" path="m44,23c56,23,68,29,74,38c121,38,121,38,121,38c128,29,139,23,151,23c172,23,189,40,189,61c189,65,189,69,187,73c193,93,195,115,194,139c185,149,175,150,165,150c152,134,142,116,133,95c129,94,125,90,124,87c72,87,72,87,72,87c69,92,66,94,63,95c53,117,43,134,30,150c20,150,11,149,1,139c0,115,2,93,8,73c7,69,6,65,6,60c6,39,23,23,44,23xm81,57c81,66,81,66,81,66c95,66,95,66,95,66c95,57,95,57,95,57c81,57,81,57,81,57xm155,64c151,65,148,69,149,73c150,78,154,80,158,79c163,78,165,74,164,70c163,66,159,64,155,64xm137,52c133,53,131,57,132,61c132,65,136,68,141,67c145,66,147,62,146,58c145,54,141,51,137,52xm148,35c144,36,141,40,142,44c143,48,147,51,151,50c156,49,158,45,157,41c156,37,152,34,148,35xm166,45c162,46,159,50,160,54c161,58,165,61,169,60c173,59,176,55,175,51c174,47,170,44,166,45xm62,48c49,58,49,58,49,58c59,71,59,71,59,71c62,48,62,48,62,48xm51,77c41,64,41,64,41,64c28,74,28,74,28,74c51,77,51,77,51,77xm22,64c34,55,34,55,34,55c25,43,25,43,25,43c22,64,22,64,22,64xm34,37c43,49,43,49,43,49c54,40,54,40,54,40c34,37,34,37,34,37xm99,57c99,66,99,66,99,66c113,66,113,66,113,66c113,57,113,57,113,57c99,57,99,57,99,57xm178,6c164,0,151,1,137,6c137,17,137,17,137,17c142,16,147,15,152,15c162,15,171,19,178,25c178,6,178,6,178,6xm15,6c15,25,15,25,15,25c22,19,31,15,41,15c46,15,51,16,56,17c56,6,56,6,56,6c42,1,29,0,15,6xe">
                  <v:path o:connectlocs="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4508;top:54861;flip:y;height:784;width:784;v-text-anchor:middle;" filled="t" stroked="f" coordsize="1647825,1647826" o:gfxdata="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4LWW/&#10;AAAA3AAAAA8AAAAAAAAAAQAgAAAAIgAAAGRycy9kb3ducmV2LnhtbFBLAQIUABQAAAAIAIdO4kAz&#10;LwWeOwAAADkAAAAQAAAAAAAAAAEAIAAAAA4BAABkcnMvc2hhcGV4bWwueG1sUEsFBgAAAAAGAAYA&#10;WwEAALgDAAAAAA==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  <v:path o:connectlocs="455,778;355,782;262,762;340,762;422,764;501,749;392,719;335,695;442,696;645,691;547,752;245,602;202,735;112,666;310,509;94,473;108,554;75,475;713,448;686,532;680,499;784,382;774,478;743,566;693,642;727,555;755,477;765,392;21,440;42,524;81,599;64,607;22,522;1,428;625,319;469,497;732,199;773,304;638,315;83,396;15,283;139,184;549,106;624,162;574,143;284,103;188,161;181,142;259,93;577,46;659,106;724,185;649,121;581,70;502,34;224,58;151,105;93,168;104,126;182,60;276,17;473,8;299,30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图片 227" o:spid="_x0000_s1026" o:spt="75" alt="3680756" type="#_x0000_t75" style="position:absolute;left:7803;top:53602;height:576;width:1008;" filled="f" o:preferrelative="t" stroked="f" coordsize="21600,21600" o:gfxdata="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dW0N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2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15296" behindDoc="1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4189095</wp:posOffset>
                </wp:positionV>
                <wp:extent cx="2915920" cy="463550"/>
                <wp:effectExtent l="0" t="0" r="17780" b="12700"/>
                <wp:wrapNone/>
                <wp:docPr id="675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简历标题-常用图标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2" o:spid="_x0000_s1026" o:spt="202" type="#_x0000_t202" style="position:absolute;left:0pt;margin-left:182.85pt;margin-top:329.85pt;height:36.5pt;width:229.6pt;z-index:-1806868480;mso-width-relative:page;mso-height-relative:page;" fillcolor="#FFFFFF [3212]" filled="t" stroked="f" coordsize="21600,21600" o:gfxdata="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CSR2rdoAAAALAQAADwAAAAAAAAABACAAAAAiAAAA&#10;ZHJzL2Rvd25yZXYueG1sUEsBAhQAFAAAAAgAh07iQP+vVl/MAQAAawMAAA4AAAAAAAAAAQAgAAAA&#10;KQEAAGRycy9lMm9Eb2MueG1sUEsFBgAAAAAGAAYAWQEAAGc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kern w:val="24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简历标题-常用图标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99143168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4984115</wp:posOffset>
                </wp:positionV>
                <wp:extent cx="6348730" cy="2609850"/>
                <wp:effectExtent l="0" t="0" r="13970" b="57150"/>
                <wp:wrapNone/>
                <wp:docPr id="478" name="简历标题图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730" cy="2609850"/>
                          <a:chOff x="5253" y="58070"/>
                          <a:chExt cx="9998" cy="4110"/>
                        </a:xfrm>
                        <a:solidFill>
                          <a:srgbClr val="66A5B4"/>
                        </a:solidFill>
                      </wpg:grpSpPr>
                      <wps:wsp>
                        <wps:cNvPr id="479" name="KSO_Shape"/>
                        <wps:cNvSpPr>
                          <a:spLocks noChangeAspect="1"/>
                        </wps:cNvSpPr>
                        <wps:spPr bwMode="auto">
                          <a:xfrm>
                            <a:off x="6787" y="59619"/>
                            <a:ext cx="907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1969749" h="13442948">
                                <a:moveTo>
                                  <a:pt x="3652404" y="12106273"/>
                                </a:moveTo>
                                <a:cubicBezTo>
                                  <a:pt x="3607442" y="12106273"/>
                                  <a:pt x="3573719" y="12113788"/>
                                  <a:pt x="3551238" y="12136333"/>
                                </a:cubicBezTo>
                                <a:cubicBezTo>
                                  <a:pt x="3551238" y="12136333"/>
                                  <a:pt x="3551238" y="12136333"/>
                                  <a:pt x="3719848" y="12628561"/>
                                </a:cubicBezTo>
                                <a:cubicBezTo>
                                  <a:pt x="3719848" y="12628561"/>
                                  <a:pt x="3719848" y="12628561"/>
                                  <a:pt x="3821014" y="12628561"/>
                                </a:cubicBezTo>
                                <a:cubicBezTo>
                                  <a:pt x="4045828" y="12609774"/>
                                  <a:pt x="4154488" y="12485777"/>
                                  <a:pt x="4154488" y="12260329"/>
                                </a:cubicBezTo>
                                <a:cubicBezTo>
                                  <a:pt x="4154488" y="12158878"/>
                                  <a:pt x="3989625" y="12106273"/>
                                  <a:pt x="3652404" y="12106273"/>
                                </a:cubicBezTo>
                                <a:close/>
                                <a:moveTo>
                                  <a:pt x="3250288" y="10529886"/>
                                </a:moveTo>
                                <a:cubicBezTo>
                                  <a:pt x="3205282" y="10529886"/>
                                  <a:pt x="3171528" y="10544906"/>
                                  <a:pt x="3152775" y="10567436"/>
                                </a:cubicBezTo>
                                <a:cubicBezTo>
                                  <a:pt x="3152775" y="10567436"/>
                                  <a:pt x="3152775" y="10567436"/>
                                  <a:pt x="3284042" y="11115674"/>
                                </a:cubicBezTo>
                                <a:cubicBezTo>
                                  <a:pt x="3284042" y="11115674"/>
                                  <a:pt x="3284042" y="11115674"/>
                                  <a:pt x="3385304" y="11115674"/>
                                </a:cubicBezTo>
                                <a:cubicBezTo>
                                  <a:pt x="3629085" y="11070614"/>
                                  <a:pt x="3752850" y="10920412"/>
                                  <a:pt x="3752850" y="10672578"/>
                                </a:cubicBezTo>
                                <a:cubicBezTo>
                                  <a:pt x="3752850" y="10578702"/>
                                  <a:pt x="3584079" y="10529886"/>
                                  <a:pt x="3250288" y="10529886"/>
                                </a:cubicBezTo>
                                <a:close/>
                                <a:moveTo>
                                  <a:pt x="3049295" y="9005162"/>
                                </a:moveTo>
                                <a:cubicBezTo>
                                  <a:pt x="2982378" y="9004342"/>
                                  <a:pt x="2904396" y="9009502"/>
                                  <a:pt x="2815407" y="9020762"/>
                                </a:cubicBezTo>
                                <a:cubicBezTo>
                                  <a:pt x="2815407" y="9020762"/>
                                  <a:pt x="2815407" y="9020762"/>
                                  <a:pt x="2747963" y="9020762"/>
                                </a:cubicBezTo>
                                <a:cubicBezTo>
                                  <a:pt x="2747963" y="9020762"/>
                                  <a:pt x="2747963" y="9020762"/>
                                  <a:pt x="2882851" y="9542461"/>
                                </a:cubicBezTo>
                                <a:cubicBezTo>
                                  <a:pt x="2882851" y="9542461"/>
                                  <a:pt x="2882851" y="9542461"/>
                                  <a:pt x="2984017" y="9542461"/>
                                </a:cubicBezTo>
                                <a:cubicBezTo>
                                  <a:pt x="3227565" y="9501176"/>
                                  <a:pt x="3351213" y="9377319"/>
                                  <a:pt x="3351213" y="9170891"/>
                                </a:cubicBezTo>
                                <a:cubicBezTo>
                                  <a:pt x="3351213" y="9063924"/>
                                  <a:pt x="3250047" y="9007626"/>
                                  <a:pt x="3049295" y="9005162"/>
                                </a:cubicBezTo>
                                <a:close/>
                                <a:moveTo>
                                  <a:pt x="2447491" y="7448548"/>
                                </a:moveTo>
                                <a:cubicBezTo>
                                  <a:pt x="2402528" y="7448548"/>
                                  <a:pt x="2368806" y="7459825"/>
                                  <a:pt x="2346325" y="7482377"/>
                                </a:cubicBezTo>
                                <a:cubicBezTo>
                                  <a:pt x="2346325" y="7482377"/>
                                  <a:pt x="2346325" y="7482377"/>
                                  <a:pt x="2481213" y="8031161"/>
                                </a:cubicBezTo>
                                <a:cubicBezTo>
                                  <a:pt x="2481213" y="8031161"/>
                                  <a:pt x="2481213" y="8031161"/>
                                  <a:pt x="2616101" y="8031161"/>
                                </a:cubicBezTo>
                                <a:cubicBezTo>
                                  <a:pt x="2837168" y="8008608"/>
                                  <a:pt x="2949575" y="7880809"/>
                                  <a:pt x="2949575" y="7640247"/>
                                </a:cubicBezTo>
                                <a:cubicBezTo>
                                  <a:pt x="2949575" y="7512448"/>
                                  <a:pt x="2780964" y="7448548"/>
                                  <a:pt x="2447491" y="7448548"/>
                                </a:cubicBezTo>
                                <a:close/>
                                <a:moveTo>
                                  <a:pt x="2045950" y="5935661"/>
                                </a:moveTo>
                                <a:cubicBezTo>
                                  <a:pt x="2000944" y="5935661"/>
                                  <a:pt x="1967190" y="5946934"/>
                                  <a:pt x="1944687" y="5965721"/>
                                </a:cubicBezTo>
                                <a:cubicBezTo>
                                  <a:pt x="1944687" y="5965721"/>
                                  <a:pt x="1944687" y="5965721"/>
                                  <a:pt x="2075954" y="6457949"/>
                                </a:cubicBezTo>
                                <a:cubicBezTo>
                                  <a:pt x="2075954" y="6457949"/>
                                  <a:pt x="2075954" y="6457949"/>
                                  <a:pt x="2177216" y="6457949"/>
                                </a:cubicBezTo>
                                <a:cubicBezTo>
                                  <a:pt x="2424747" y="6416617"/>
                                  <a:pt x="2544762" y="6296378"/>
                                  <a:pt x="2544762" y="6085960"/>
                                </a:cubicBezTo>
                                <a:cubicBezTo>
                                  <a:pt x="2544762" y="5984508"/>
                                  <a:pt x="2379742" y="5935661"/>
                                  <a:pt x="2045950" y="5935661"/>
                                </a:cubicBezTo>
                                <a:close/>
                                <a:moveTo>
                                  <a:pt x="1508125" y="4364038"/>
                                </a:moveTo>
                                <a:cubicBezTo>
                                  <a:pt x="1508125" y="4364038"/>
                                  <a:pt x="1508125" y="4364038"/>
                                  <a:pt x="1673583" y="4945062"/>
                                </a:cubicBezTo>
                                <a:cubicBezTo>
                                  <a:pt x="1673583" y="4945062"/>
                                  <a:pt x="1673583" y="4945062"/>
                                  <a:pt x="1775113" y="4945062"/>
                                </a:cubicBezTo>
                                <a:cubicBezTo>
                                  <a:pt x="2000737" y="4922571"/>
                                  <a:pt x="2109788" y="4795120"/>
                                  <a:pt x="2109788" y="4558962"/>
                                </a:cubicBezTo>
                                <a:cubicBezTo>
                                  <a:pt x="2109788" y="4431511"/>
                                  <a:pt x="1944331" y="4364038"/>
                                  <a:pt x="1609656" y="4364038"/>
                                </a:cubicBezTo>
                                <a:cubicBezTo>
                                  <a:pt x="1609656" y="4364038"/>
                                  <a:pt x="1609656" y="4364038"/>
                                  <a:pt x="1508125" y="4364038"/>
                                </a:cubicBezTo>
                                <a:close/>
                                <a:moveTo>
                                  <a:pt x="1106486" y="2851149"/>
                                </a:moveTo>
                                <a:cubicBezTo>
                                  <a:pt x="1106486" y="2851149"/>
                                  <a:pt x="1106486" y="2851149"/>
                                  <a:pt x="1271784" y="3433761"/>
                                </a:cubicBezTo>
                                <a:cubicBezTo>
                                  <a:pt x="1271784" y="3433761"/>
                                  <a:pt x="1271784" y="3433761"/>
                                  <a:pt x="1373216" y="3433761"/>
                                </a:cubicBezTo>
                                <a:cubicBezTo>
                                  <a:pt x="1594865" y="3414968"/>
                                  <a:pt x="1711325" y="3264616"/>
                                  <a:pt x="1711325" y="2990224"/>
                                </a:cubicBezTo>
                                <a:cubicBezTo>
                                  <a:pt x="1711325" y="2900013"/>
                                  <a:pt x="1542270" y="2851149"/>
                                  <a:pt x="1204162" y="2851149"/>
                                </a:cubicBezTo>
                                <a:cubicBezTo>
                                  <a:pt x="1204162" y="2851149"/>
                                  <a:pt x="1204162" y="2851149"/>
                                  <a:pt x="1106486" y="2851149"/>
                                </a:cubicBezTo>
                                <a:close/>
                                <a:moveTo>
                                  <a:pt x="8782877" y="347660"/>
                                </a:moveTo>
                                <a:cubicBezTo>
                                  <a:pt x="8782877" y="347660"/>
                                  <a:pt x="8782877" y="347660"/>
                                  <a:pt x="1006473" y="2423163"/>
                                </a:cubicBezTo>
                                <a:cubicBezTo>
                                  <a:pt x="1006473" y="2423163"/>
                                  <a:pt x="1006473" y="2423163"/>
                                  <a:pt x="1070276" y="2625834"/>
                                </a:cubicBezTo>
                                <a:cubicBezTo>
                                  <a:pt x="1652005" y="2494473"/>
                                  <a:pt x="1978524" y="2603315"/>
                                  <a:pt x="2046079" y="2959866"/>
                                </a:cubicBezTo>
                                <a:cubicBezTo>
                                  <a:pt x="2109882" y="3297651"/>
                                  <a:pt x="1899709" y="3530348"/>
                                  <a:pt x="1408054" y="3665462"/>
                                </a:cubicBezTo>
                                <a:cubicBezTo>
                                  <a:pt x="1408054" y="3665462"/>
                                  <a:pt x="1408054" y="3665462"/>
                                  <a:pt x="1340498" y="3665462"/>
                                </a:cubicBezTo>
                                <a:cubicBezTo>
                                  <a:pt x="1340498" y="3665462"/>
                                  <a:pt x="1340498" y="3665462"/>
                                  <a:pt x="1475610" y="4134608"/>
                                </a:cubicBezTo>
                                <a:cubicBezTo>
                                  <a:pt x="2053586" y="4048286"/>
                                  <a:pt x="2380105" y="4157127"/>
                                  <a:pt x="2447660" y="4468641"/>
                                </a:cubicBezTo>
                                <a:cubicBezTo>
                                  <a:pt x="2470179" y="4603754"/>
                                  <a:pt x="2413882" y="4750128"/>
                                  <a:pt x="2278771" y="4907761"/>
                                </a:cubicBezTo>
                                <a:cubicBezTo>
                                  <a:pt x="2143660" y="5061641"/>
                                  <a:pt x="1986030" y="5151717"/>
                                  <a:pt x="1809635" y="5174236"/>
                                </a:cubicBezTo>
                                <a:cubicBezTo>
                                  <a:pt x="1809635" y="5174236"/>
                                  <a:pt x="1809635" y="5174236"/>
                                  <a:pt x="1742079" y="5174236"/>
                                </a:cubicBezTo>
                                <a:cubicBezTo>
                                  <a:pt x="1742079" y="5174236"/>
                                  <a:pt x="1742079" y="5174236"/>
                                  <a:pt x="1877190" y="5677161"/>
                                </a:cubicBezTo>
                                <a:cubicBezTo>
                                  <a:pt x="1877190" y="5677161"/>
                                  <a:pt x="1877190" y="5677161"/>
                                  <a:pt x="1944746" y="5677161"/>
                                </a:cubicBezTo>
                                <a:cubicBezTo>
                                  <a:pt x="2500204" y="5587085"/>
                                  <a:pt x="2815463" y="5699680"/>
                                  <a:pt x="2883019" y="6011193"/>
                                </a:cubicBezTo>
                                <a:cubicBezTo>
                                  <a:pt x="2973093" y="6412782"/>
                                  <a:pt x="2759167" y="6660491"/>
                                  <a:pt x="2244993" y="6750567"/>
                                </a:cubicBezTo>
                                <a:cubicBezTo>
                                  <a:pt x="2244993" y="6750567"/>
                                  <a:pt x="2244993" y="6750567"/>
                                  <a:pt x="2147413" y="6750567"/>
                                </a:cubicBezTo>
                                <a:cubicBezTo>
                                  <a:pt x="2147413" y="6750567"/>
                                  <a:pt x="2147413" y="6750567"/>
                                  <a:pt x="2278771" y="7219714"/>
                                </a:cubicBezTo>
                                <a:cubicBezTo>
                                  <a:pt x="2883019" y="7062081"/>
                                  <a:pt x="3217044" y="7170922"/>
                                  <a:pt x="3284599" y="7553746"/>
                                </a:cubicBezTo>
                                <a:cubicBezTo>
                                  <a:pt x="3307118" y="7685107"/>
                                  <a:pt x="3250822" y="7831480"/>
                                  <a:pt x="3115710" y="7989113"/>
                                </a:cubicBezTo>
                                <a:cubicBezTo>
                                  <a:pt x="2984352" y="8146747"/>
                                  <a:pt x="2826722" y="8236823"/>
                                  <a:pt x="2646574" y="8255588"/>
                                </a:cubicBezTo>
                                <a:cubicBezTo>
                                  <a:pt x="2646574" y="8255588"/>
                                  <a:pt x="2646574" y="8255588"/>
                                  <a:pt x="2545240" y="8255588"/>
                                </a:cubicBezTo>
                                <a:cubicBezTo>
                                  <a:pt x="2545240" y="8255588"/>
                                  <a:pt x="2545240" y="8255588"/>
                                  <a:pt x="2680352" y="8724734"/>
                                </a:cubicBezTo>
                                <a:cubicBezTo>
                                  <a:pt x="2680352" y="8724734"/>
                                  <a:pt x="2680352" y="8724734"/>
                                  <a:pt x="2747908" y="8724734"/>
                                </a:cubicBezTo>
                                <a:cubicBezTo>
                                  <a:pt x="3284599" y="8634658"/>
                                  <a:pt x="3584847" y="8747253"/>
                                  <a:pt x="3652402" y="9058766"/>
                                </a:cubicBezTo>
                                <a:cubicBezTo>
                                  <a:pt x="3697439" y="9238919"/>
                                  <a:pt x="3659908" y="9400305"/>
                                  <a:pt x="3536056" y="9546679"/>
                                </a:cubicBezTo>
                                <a:cubicBezTo>
                                  <a:pt x="3412205" y="9693052"/>
                                  <a:pt x="3250822" y="9786881"/>
                                  <a:pt x="3048155" y="9831919"/>
                                </a:cubicBezTo>
                                <a:cubicBezTo>
                                  <a:pt x="3048155" y="9831919"/>
                                  <a:pt x="3048155" y="9831919"/>
                                  <a:pt x="2950574" y="9831919"/>
                                </a:cubicBezTo>
                                <a:cubicBezTo>
                                  <a:pt x="2950574" y="9831919"/>
                                  <a:pt x="2950574" y="9831919"/>
                                  <a:pt x="3085686" y="10301066"/>
                                </a:cubicBezTo>
                                <a:cubicBezTo>
                                  <a:pt x="3104451" y="10301066"/>
                                  <a:pt x="3138229" y="10301066"/>
                                  <a:pt x="3183266" y="10301066"/>
                                </a:cubicBezTo>
                                <a:cubicBezTo>
                                  <a:pt x="3719958" y="10210990"/>
                                  <a:pt x="4023958" y="10334844"/>
                                  <a:pt x="4087761" y="10668876"/>
                                </a:cubicBezTo>
                                <a:cubicBezTo>
                                  <a:pt x="4177835" y="11070465"/>
                                  <a:pt x="3967662" y="11314421"/>
                                  <a:pt x="3453489" y="11400744"/>
                                </a:cubicBezTo>
                                <a:cubicBezTo>
                                  <a:pt x="3453489" y="11400744"/>
                                  <a:pt x="3453489" y="11400744"/>
                                  <a:pt x="3352155" y="11400744"/>
                                </a:cubicBezTo>
                                <a:cubicBezTo>
                                  <a:pt x="3352155" y="11400744"/>
                                  <a:pt x="3352155" y="11400744"/>
                                  <a:pt x="3487266" y="11873644"/>
                                </a:cubicBezTo>
                                <a:cubicBezTo>
                                  <a:pt x="3506032" y="11836112"/>
                                  <a:pt x="3543563" y="11809840"/>
                                  <a:pt x="3584847" y="11809840"/>
                                </a:cubicBezTo>
                                <a:cubicBezTo>
                                  <a:pt x="4125292" y="11727270"/>
                                  <a:pt x="4425539" y="11836112"/>
                                  <a:pt x="4489342" y="12143872"/>
                                </a:cubicBezTo>
                                <a:cubicBezTo>
                                  <a:pt x="4579415" y="12541708"/>
                                  <a:pt x="4369242" y="12781911"/>
                                  <a:pt x="3855069" y="12871987"/>
                                </a:cubicBezTo>
                                <a:cubicBezTo>
                                  <a:pt x="3855069" y="12871987"/>
                                  <a:pt x="3855069" y="12871987"/>
                                  <a:pt x="3787514" y="12871987"/>
                                </a:cubicBezTo>
                                <a:cubicBezTo>
                                  <a:pt x="3787514" y="12871987"/>
                                  <a:pt x="3787514" y="12871987"/>
                                  <a:pt x="3821291" y="13033373"/>
                                </a:cubicBezTo>
                                <a:cubicBezTo>
                                  <a:pt x="3821291" y="13033373"/>
                                  <a:pt x="3821291" y="13033373"/>
                                  <a:pt x="11601448" y="10991649"/>
                                </a:cubicBezTo>
                                <a:cubicBezTo>
                                  <a:pt x="11601448" y="10991649"/>
                                  <a:pt x="11601448" y="10991649"/>
                                  <a:pt x="8782877" y="347660"/>
                                </a:cubicBezTo>
                                <a:close/>
                                <a:moveTo>
                                  <a:pt x="9015784" y="0"/>
                                </a:moveTo>
                                <a:cubicBezTo>
                                  <a:pt x="9015784" y="0"/>
                                  <a:pt x="9015784" y="0"/>
                                  <a:pt x="11969749" y="11236233"/>
                                </a:cubicBezTo>
                                <a:cubicBezTo>
                                  <a:pt x="11969749" y="11236233"/>
                                  <a:pt x="11969749" y="11236233"/>
                                  <a:pt x="3719669" y="13442948"/>
                                </a:cubicBezTo>
                                <a:cubicBezTo>
                                  <a:pt x="3719669" y="13442948"/>
                                  <a:pt x="3719669" y="13442948"/>
                                  <a:pt x="3584545" y="12906281"/>
                                </a:cubicBezTo>
                                <a:cubicBezTo>
                                  <a:pt x="2938951" y="12906281"/>
                                  <a:pt x="2567359" y="12651082"/>
                                  <a:pt x="2481030" y="12136933"/>
                                </a:cubicBezTo>
                                <a:cubicBezTo>
                                  <a:pt x="2481030" y="12069380"/>
                                  <a:pt x="2469770" y="12009334"/>
                                  <a:pt x="2447249" y="11953040"/>
                                </a:cubicBezTo>
                                <a:cubicBezTo>
                                  <a:pt x="2424729" y="11896746"/>
                                  <a:pt x="2402208" y="11847958"/>
                                  <a:pt x="2379687" y="11802923"/>
                                </a:cubicBezTo>
                                <a:cubicBezTo>
                                  <a:pt x="2312125" y="11468913"/>
                                  <a:pt x="2300865" y="11277515"/>
                                  <a:pt x="2345906" y="11232480"/>
                                </a:cubicBezTo>
                                <a:cubicBezTo>
                                  <a:pt x="2390948" y="11254997"/>
                                  <a:pt x="2428482" y="11277515"/>
                                  <a:pt x="2462263" y="11300032"/>
                                </a:cubicBezTo>
                                <a:cubicBezTo>
                                  <a:pt x="2496044" y="11322550"/>
                                  <a:pt x="2533579" y="11341314"/>
                                  <a:pt x="2578620" y="11367585"/>
                                </a:cubicBezTo>
                                <a:cubicBezTo>
                                  <a:pt x="2559853" y="11386349"/>
                                  <a:pt x="2567359" y="11521454"/>
                                  <a:pt x="2616154" y="11761641"/>
                                </a:cubicBezTo>
                                <a:cubicBezTo>
                                  <a:pt x="2638675" y="11806676"/>
                                  <a:pt x="2657443" y="11866723"/>
                                  <a:pt x="2679963" y="11949287"/>
                                </a:cubicBezTo>
                                <a:cubicBezTo>
                                  <a:pt x="2702484" y="12024345"/>
                                  <a:pt x="2717498" y="12073133"/>
                                  <a:pt x="2717498" y="12099404"/>
                                </a:cubicBezTo>
                                <a:cubicBezTo>
                                  <a:pt x="2758786" y="12448425"/>
                                  <a:pt x="3025281" y="12628565"/>
                                  <a:pt x="3520736" y="12628565"/>
                                </a:cubicBezTo>
                                <a:cubicBezTo>
                                  <a:pt x="3520736" y="12628565"/>
                                  <a:pt x="3520736" y="12628565"/>
                                  <a:pt x="3385612" y="12163203"/>
                                </a:cubicBezTo>
                                <a:cubicBezTo>
                                  <a:pt x="3205446" y="12279544"/>
                                  <a:pt x="3115363" y="12395884"/>
                                  <a:pt x="3115363" y="12512224"/>
                                </a:cubicBezTo>
                                <a:cubicBezTo>
                                  <a:pt x="3070322" y="12489707"/>
                                  <a:pt x="3032787" y="12470942"/>
                                  <a:pt x="2999006" y="12448425"/>
                                </a:cubicBezTo>
                                <a:cubicBezTo>
                                  <a:pt x="2965225" y="12425907"/>
                                  <a:pt x="2927691" y="12399637"/>
                                  <a:pt x="2882649" y="12377119"/>
                                </a:cubicBezTo>
                                <a:cubicBezTo>
                                  <a:pt x="2882649" y="12181968"/>
                                  <a:pt x="3025281" y="12013086"/>
                                  <a:pt x="3318050" y="11877981"/>
                                </a:cubicBezTo>
                                <a:cubicBezTo>
                                  <a:pt x="3318050" y="11877981"/>
                                  <a:pt x="3318050" y="11877981"/>
                                  <a:pt x="3182925" y="11416373"/>
                                </a:cubicBezTo>
                                <a:cubicBezTo>
                                  <a:pt x="2537332" y="11416373"/>
                                  <a:pt x="2165741" y="11161174"/>
                                  <a:pt x="2075658" y="10650777"/>
                                </a:cubicBezTo>
                                <a:cubicBezTo>
                                  <a:pt x="2075658" y="10583225"/>
                                  <a:pt x="2064397" y="10523178"/>
                                  <a:pt x="2045630" y="10470637"/>
                                </a:cubicBezTo>
                                <a:cubicBezTo>
                                  <a:pt x="2023110" y="10410591"/>
                                  <a:pt x="2000589" y="10354297"/>
                                  <a:pt x="1978068" y="10282992"/>
                                </a:cubicBezTo>
                                <a:cubicBezTo>
                                  <a:pt x="1955547" y="10151639"/>
                                  <a:pt x="1948041" y="10031546"/>
                                  <a:pt x="1959301" y="9915206"/>
                                </a:cubicBezTo>
                                <a:cubicBezTo>
                                  <a:pt x="1970561" y="9806371"/>
                                  <a:pt x="1978068" y="9742571"/>
                                  <a:pt x="1978068" y="9720054"/>
                                </a:cubicBezTo>
                                <a:cubicBezTo>
                                  <a:pt x="2023110" y="9742571"/>
                                  <a:pt x="2060644" y="9757583"/>
                                  <a:pt x="2094425" y="9772595"/>
                                </a:cubicBezTo>
                                <a:cubicBezTo>
                                  <a:pt x="2128206" y="9783854"/>
                                  <a:pt x="2154480" y="9795112"/>
                                  <a:pt x="2177001" y="9821383"/>
                                </a:cubicBezTo>
                                <a:cubicBezTo>
                                  <a:pt x="2177001" y="9840147"/>
                                  <a:pt x="2177001" y="9888935"/>
                                  <a:pt x="2177001" y="9967747"/>
                                </a:cubicBezTo>
                                <a:cubicBezTo>
                                  <a:pt x="2177001" y="10046558"/>
                                  <a:pt x="2188261" y="10140381"/>
                                  <a:pt x="2210782" y="10252968"/>
                                </a:cubicBezTo>
                                <a:cubicBezTo>
                                  <a:pt x="2233303" y="10298003"/>
                                  <a:pt x="2255823" y="10358050"/>
                                  <a:pt x="2278344" y="10433108"/>
                                </a:cubicBezTo>
                                <a:cubicBezTo>
                                  <a:pt x="2300865" y="10511920"/>
                                  <a:pt x="2312125" y="10564460"/>
                                  <a:pt x="2312125" y="10583225"/>
                                </a:cubicBezTo>
                                <a:cubicBezTo>
                                  <a:pt x="2357167" y="10939752"/>
                                  <a:pt x="2623661" y="11116139"/>
                                  <a:pt x="3115363" y="11116139"/>
                                </a:cubicBezTo>
                                <a:cubicBezTo>
                                  <a:pt x="3115363" y="11116139"/>
                                  <a:pt x="3115363" y="11116139"/>
                                  <a:pt x="2983992" y="10650777"/>
                                </a:cubicBezTo>
                                <a:cubicBezTo>
                                  <a:pt x="2781306" y="10737095"/>
                                  <a:pt x="2679963" y="10834670"/>
                                  <a:pt x="2679963" y="10939752"/>
                                </a:cubicBezTo>
                                <a:cubicBezTo>
                                  <a:pt x="2657443" y="10917235"/>
                                  <a:pt x="2631168" y="10898470"/>
                                  <a:pt x="2597387" y="10875953"/>
                                </a:cubicBezTo>
                                <a:cubicBezTo>
                                  <a:pt x="2563606" y="10853435"/>
                                  <a:pt x="2522318" y="10827165"/>
                                  <a:pt x="2481030" y="10804647"/>
                                </a:cubicBezTo>
                                <a:cubicBezTo>
                                  <a:pt x="2481030" y="10628260"/>
                                  <a:pt x="2623661" y="10470637"/>
                                  <a:pt x="2916430" y="10335532"/>
                                </a:cubicBezTo>
                                <a:cubicBezTo>
                                  <a:pt x="2916430" y="10335532"/>
                                  <a:pt x="2916430" y="10335532"/>
                                  <a:pt x="2781306" y="9862665"/>
                                </a:cubicBezTo>
                                <a:cubicBezTo>
                                  <a:pt x="2131960" y="9862665"/>
                                  <a:pt x="1764122" y="9596208"/>
                                  <a:pt x="1674039" y="9055788"/>
                                </a:cubicBezTo>
                                <a:cubicBezTo>
                                  <a:pt x="1674039" y="8988235"/>
                                  <a:pt x="1651518" y="8924435"/>
                                  <a:pt x="1610230" y="8853130"/>
                                </a:cubicBezTo>
                                <a:cubicBezTo>
                                  <a:pt x="1561435" y="8785578"/>
                                  <a:pt x="1542668" y="8744295"/>
                                  <a:pt x="1542668" y="8718025"/>
                                </a:cubicBezTo>
                                <a:cubicBezTo>
                                  <a:pt x="1516394" y="8519120"/>
                                  <a:pt x="1512640" y="8376510"/>
                                  <a:pt x="1523901" y="8301451"/>
                                </a:cubicBezTo>
                                <a:cubicBezTo>
                                  <a:pt x="1535161" y="8218887"/>
                                  <a:pt x="1553928" y="8170099"/>
                                  <a:pt x="1572695" y="8147582"/>
                                </a:cubicBezTo>
                                <a:cubicBezTo>
                                  <a:pt x="1617737" y="8170099"/>
                                  <a:pt x="1659025" y="8188864"/>
                                  <a:pt x="1692806" y="8200123"/>
                                </a:cubicBezTo>
                                <a:cubicBezTo>
                                  <a:pt x="1722834" y="8211381"/>
                                  <a:pt x="1764122" y="8226393"/>
                                  <a:pt x="1809163" y="8248911"/>
                                </a:cubicBezTo>
                                <a:cubicBezTo>
                                  <a:pt x="1809163" y="8267675"/>
                                  <a:pt x="1801656" y="8316463"/>
                                  <a:pt x="1794149" y="8399027"/>
                                </a:cubicBezTo>
                                <a:cubicBezTo>
                                  <a:pt x="1779135" y="8474085"/>
                                  <a:pt x="1786642" y="8567908"/>
                                  <a:pt x="1809163" y="8676743"/>
                                </a:cubicBezTo>
                                <a:cubicBezTo>
                                  <a:pt x="1831684" y="8725531"/>
                                  <a:pt x="1850451" y="8774319"/>
                                  <a:pt x="1857958" y="8830613"/>
                                </a:cubicBezTo>
                                <a:cubicBezTo>
                                  <a:pt x="1872971" y="8886906"/>
                                  <a:pt x="1876725" y="8946953"/>
                                  <a:pt x="1876725" y="9014506"/>
                                </a:cubicBezTo>
                                <a:cubicBezTo>
                                  <a:pt x="1921766" y="9367280"/>
                                  <a:pt x="2188261" y="9543667"/>
                                  <a:pt x="2679963" y="9543667"/>
                                </a:cubicBezTo>
                                <a:cubicBezTo>
                                  <a:pt x="2679963" y="9543667"/>
                                  <a:pt x="2679963" y="9543667"/>
                                  <a:pt x="2544839" y="9078305"/>
                                </a:cubicBezTo>
                                <a:cubicBezTo>
                                  <a:pt x="2368427" y="9194646"/>
                                  <a:pt x="2278344" y="9314739"/>
                                  <a:pt x="2278344" y="9427326"/>
                                </a:cubicBezTo>
                                <a:cubicBezTo>
                                  <a:pt x="2255823" y="9404809"/>
                                  <a:pt x="2229549" y="9382291"/>
                                  <a:pt x="2195768" y="9363527"/>
                                </a:cubicBezTo>
                                <a:cubicBezTo>
                                  <a:pt x="2161987" y="9341009"/>
                                  <a:pt x="2120699" y="9318492"/>
                                  <a:pt x="2075658" y="9295974"/>
                                </a:cubicBezTo>
                                <a:cubicBezTo>
                                  <a:pt x="2075658" y="9119587"/>
                                  <a:pt x="2210782" y="8950706"/>
                                  <a:pt x="2481030" y="8793083"/>
                                </a:cubicBezTo>
                                <a:cubicBezTo>
                                  <a:pt x="2481030" y="8793083"/>
                                  <a:pt x="2481030" y="8793083"/>
                                  <a:pt x="2345906" y="8297699"/>
                                </a:cubicBezTo>
                                <a:cubicBezTo>
                                  <a:pt x="1719080" y="8297699"/>
                                  <a:pt x="1362503" y="8053759"/>
                                  <a:pt x="1272420" y="7565880"/>
                                </a:cubicBezTo>
                                <a:cubicBezTo>
                                  <a:pt x="1272420" y="7502080"/>
                                  <a:pt x="1261159" y="7438280"/>
                                  <a:pt x="1238639" y="7385740"/>
                                </a:cubicBezTo>
                                <a:cubicBezTo>
                                  <a:pt x="1216118" y="7329446"/>
                                  <a:pt x="1193597" y="7265646"/>
                                  <a:pt x="1174830" y="7198094"/>
                                </a:cubicBezTo>
                                <a:cubicBezTo>
                                  <a:pt x="1148556" y="7066742"/>
                                  <a:pt x="1144802" y="6942895"/>
                                  <a:pt x="1156063" y="6834061"/>
                                </a:cubicBezTo>
                                <a:cubicBezTo>
                                  <a:pt x="1167323" y="6721474"/>
                                  <a:pt x="1174830" y="6657675"/>
                                  <a:pt x="1174830" y="6631404"/>
                                </a:cubicBezTo>
                                <a:cubicBezTo>
                                  <a:pt x="1216118" y="6657675"/>
                                  <a:pt x="1257406" y="6680193"/>
                                  <a:pt x="1291187" y="6702710"/>
                                </a:cubicBezTo>
                                <a:cubicBezTo>
                                  <a:pt x="1324968" y="6721474"/>
                                  <a:pt x="1362503" y="6747744"/>
                                  <a:pt x="1407544" y="6766508"/>
                                </a:cubicBezTo>
                                <a:cubicBezTo>
                                  <a:pt x="1407544" y="6789026"/>
                                  <a:pt x="1400037" y="6834061"/>
                                  <a:pt x="1388776" y="6901613"/>
                                </a:cubicBezTo>
                                <a:cubicBezTo>
                                  <a:pt x="1381270" y="6969166"/>
                                  <a:pt x="1385023" y="7055483"/>
                                  <a:pt x="1407544" y="7168070"/>
                                </a:cubicBezTo>
                                <a:cubicBezTo>
                                  <a:pt x="1430065" y="7213105"/>
                                  <a:pt x="1452585" y="7265646"/>
                                  <a:pt x="1475106" y="7333199"/>
                                </a:cubicBezTo>
                                <a:cubicBezTo>
                                  <a:pt x="1497627" y="7396998"/>
                                  <a:pt x="1508887" y="7442033"/>
                                  <a:pt x="1508887" y="7464551"/>
                                </a:cubicBezTo>
                                <a:cubicBezTo>
                                  <a:pt x="1553928" y="7843596"/>
                                  <a:pt x="1809163" y="8031241"/>
                                  <a:pt x="2278344" y="8031241"/>
                                </a:cubicBezTo>
                                <a:cubicBezTo>
                                  <a:pt x="2278344" y="8031241"/>
                                  <a:pt x="2278344" y="8031241"/>
                                  <a:pt x="2146973" y="7565880"/>
                                </a:cubicBezTo>
                                <a:cubicBezTo>
                                  <a:pt x="1989328" y="7682220"/>
                                  <a:pt x="1910506" y="7798561"/>
                                  <a:pt x="1910506" y="7914901"/>
                                </a:cubicBezTo>
                                <a:cubicBezTo>
                                  <a:pt x="1865465" y="7892383"/>
                                  <a:pt x="1824177" y="7873619"/>
                                  <a:pt x="1794149" y="7847348"/>
                                </a:cubicBezTo>
                                <a:cubicBezTo>
                                  <a:pt x="1760368" y="7828584"/>
                                  <a:pt x="1719080" y="7802313"/>
                                  <a:pt x="1674039" y="7779796"/>
                                </a:cubicBezTo>
                                <a:cubicBezTo>
                                  <a:pt x="1674039" y="7603409"/>
                                  <a:pt x="1809163" y="7434528"/>
                                  <a:pt x="2075658" y="7276905"/>
                                </a:cubicBezTo>
                                <a:cubicBezTo>
                                  <a:pt x="2075658" y="7276905"/>
                                  <a:pt x="2075658" y="7276905"/>
                                  <a:pt x="1944287" y="6807790"/>
                                </a:cubicBezTo>
                                <a:cubicBezTo>
                                  <a:pt x="1317461" y="6807790"/>
                                  <a:pt x="957130" y="6552593"/>
                                  <a:pt x="870801" y="6034691"/>
                                </a:cubicBezTo>
                                <a:cubicBezTo>
                                  <a:pt x="870801" y="5967138"/>
                                  <a:pt x="859540" y="5907092"/>
                                  <a:pt x="837019" y="5850798"/>
                                </a:cubicBezTo>
                                <a:cubicBezTo>
                                  <a:pt x="814499" y="5798257"/>
                                  <a:pt x="791978" y="5745716"/>
                                  <a:pt x="769457" y="5700681"/>
                                </a:cubicBezTo>
                                <a:cubicBezTo>
                                  <a:pt x="746937" y="5569329"/>
                                  <a:pt x="735676" y="5437977"/>
                                  <a:pt x="735676" y="5314130"/>
                                </a:cubicBezTo>
                                <a:cubicBezTo>
                                  <a:pt x="735676" y="5190284"/>
                                  <a:pt x="735676" y="5111473"/>
                                  <a:pt x="735676" y="5062685"/>
                                </a:cubicBezTo>
                                <a:cubicBezTo>
                                  <a:pt x="780718" y="5085202"/>
                                  <a:pt x="818252" y="5107720"/>
                                  <a:pt x="852033" y="5130237"/>
                                </a:cubicBezTo>
                                <a:cubicBezTo>
                                  <a:pt x="885814" y="5152755"/>
                                  <a:pt x="927102" y="5171519"/>
                                  <a:pt x="972144" y="5190284"/>
                                </a:cubicBezTo>
                                <a:cubicBezTo>
                                  <a:pt x="972144" y="5216554"/>
                                  <a:pt x="972144" y="5265342"/>
                                  <a:pt x="972144" y="5340401"/>
                                </a:cubicBezTo>
                                <a:cubicBezTo>
                                  <a:pt x="972144" y="5415460"/>
                                  <a:pt x="983404" y="5505529"/>
                                  <a:pt x="1005925" y="5618117"/>
                                </a:cubicBezTo>
                                <a:cubicBezTo>
                                  <a:pt x="1028445" y="5659399"/>
                                  <a:pt x="1050966" y="5719446"/>
                                  <a:pt x="1069734" y="5794504"/>
                                </a:cubicBezTo>
                                <a:cubicBezTo>
                                  <a:pt x="1092254" y="5869563"/>
                                  <a:pt x="1107268" y="5918350"/>
                                  <a:pt x="1107268" y="5940868"/>
                                </a:cubicBezTo>
                                <a:cubicBezTo>
                                  <a:pt x="1174830" y="6286136"/>
                                  <a:pt x="1430065" y="6458771"/>
                                  <a:pt x="1876725" y="6458771"/>
                                </a:cubicBezTo>
                                <a:cubicBezTo>
                                  <a:pt x="1876725" y="6458771"/>
                                  <a:pt x="1876725" y="6458771"/>
                                  <a:pt x="1741601" y="5993409"/>
                                </a:cubicBezTo>
                                <a:cubicBezTo>
                                  <a:pt x="1561435" y="6109749"/>
                                  <a:pt x="1475106" y="6229843"/>
                                  <a:pt x="1475106" y="6346183"/>
                                </a:cubicBezTo>
                                <a:cubicBezTo>
                                  <a:pt x="1452585" y="6319913"/>
                                  <a:pt x="1422558" y="6301148"/>
                                  <a:pt x="1388776" y="6278631"/>
                                </a:cubicBezTo>
                                <a:cubicBezTo>
                                  <a:pt x="1354996" y="6256113"/>
                                  <a:pt x="1317461" y="6233595"/>
                                  <a:pt x="1272420" y="6211078"/>
                                </a:cubicBezTo>
                                <a:cubicBezTo>
                                  <a:pt x="1272420" y="6057208"/>
                                  <a:pt x="1407544" y="5899586"/>
                                  <a:pt x="1674039" y="5745716"/>
                                </a:cubicBezTo>
                                <a:cubicBezTo>
                                  <a:pt x="1674039" y="5745716"/>
                                  <a:pt x="1674039" y="5745716"/>
                                  <a:pt x="1542668" y="5212801"/>
                                </a:cubicBezTo>
                                <a:cubicBezTo>
                                  <a:pt x="915842" y="5212801"/>
                                  <a:pt x="559264" y="4968862"/>
                                  <a:pt x="469182" y="4484736"/>
                                </a:cubicBezTo>
                                <a:cubicBezTo>
                                  <a:pt x="469182" y="4417183"/>
                                  <a:pt x="446661" y="4349630"/>
                                  <a:pt x="401620" y="4282078"/>
                                </a:cubicBezTo>
                                <a:cubicBezTo>
                                  <a:pt x="356578" y="4214525"/>
                                  <a:pt x="334057" y="4161985"/>
                                  <a:pt x="334057" y="4116950"/>
                                </a:cubicBezTo>
                                <a:cubicBezTo>
                                  <a:pt x="311537" y="3981845"/>
                                  <a:pt x="307783" y="3857999"/>
                                  <a:pt x="315290" y="3749164"/>
                                </a:cubicBezTo>
                                <a:cubicBezTo>
                                  <a:pt x="326551" y="3640329"/>
                                  <a:pt x="334057" y="3572777"/>
                                  <a:pt x="334057" y="3546506"/>
                                </a:cubicBezTo>
                                <a:cubicBezTo>
                                  <a:pt x="379099" y="3572777"/>
                                  <a:pt x="416633" y="3595294"/>
                                  <a:pt x="450414" y="3617812"/>
                                </a:cubicBezTo>
                                <a:cubicBezTo>
                                  <a:pt x="484195" y="3640329"/>
                                  <a:pt x="525483" y="3662847"/>
                                  <a:pt x="570525" y="3685364"/>
                                </a:cubicBezTo>
                                <a:cubicBezTo>
                                  <a:pt x="570525" y="3704129"/>
                                  <a:pt x="570525" y="3749164"/>
                                  <a:pt x="570525" y="3816717"/>
                                </a:cubicBezTo>
                                <a:cubicBezTo>
                                  <a:pt x="570525" y="3884269"/>
                                  <a:pt x="581785" y="3974339"/>
                                  <a:pt x="600552" y="4079421"/>
                                </a:cubicBezTo>
                                <a:cubicBezTo>
                                  <a:pt x="623073" y="4128208"/>
                                  <a:pt x="641840" y="4176996"/>
                                  <a:pt x="653100" y="4233290"/>
                                </a:cubicBezTo>
                                <a:cubicBezTo>
                                  <a:pt x="664361" y="4289584"/>
                                  <a:pt x="668114" y="4349630"/>
                                  <a:pt x="668114" y="4417183"/>
                                </a:cubicBezTo>
                                <a:cubicBezTo>
                                  <a:pt x="713156" y="4766204"/>
                                  <a:pt x="983404" y="4946344"/>
                                  <a:pt x="1475106" y="4946344"/>
                                </a:cubicBezTo>
                                <a:cubicBezTo>
                                  <a:pt x="1475106" y="4946344"/>
                                  <a:pt x="1475106" y="4946344"/>
                                  <a:pt x="1339982" y="4420936"/>
                                </a:cubicBezTo>
                                <a:cubicBezTo>
                                  <a:pt x="1159816" y="4548535"/>
                                  <a:pt x="1069734" y="4683640"/>
                                  <a:pt x="1069734" y="4830004"/>
                                </a:cubicBezTo>
                                <a:cubicBezTo>
                                  <a:pt x="1050966" y="4807486"/>
                                  <a:pt x="1020939" y="4784969"/>
                                  <a:pt x="987158" y="4762451"/>
                                </a:cubicBezTo>
                                <a:cubicBezTo>
                                  <a:pt x="953376" y="4739934"/>
                                  <a:pt x="915842" y="4717416"/>
                                  <a:pt x="870801" y="4694899"/>
                                </a:cubicBezTo>
                                <a:cubicBezTo>
                                  <a:pt x="870801" y="4511006"/>
                                  <a:pt x="1005925" y="4342125"/>
                                  <a:pt x="1272420" y="4184502"/>
                                </a:cubicBezTo>
                                <a:cubicBezTo>
                                  <a:pt x="1272420" y="4184502"/>
                                  <a:pt x="1272420" y="4184502"/>
                                  <a:pt x="1137296" y="3704129"/>
                                </a:cubicBezTo>
                                <a:cubicBezTo>
                                  <a:pt x="469182" y="3704129"/>
                                  <a:pt x="86330" y="3441425"/>
                                  <a:pt x="0" y="2919769"/>
                                </a:cubicBezTo>
                                <a:cubicBezTo>
                                  <a:pt x="0" y="2874734"/>
                                  <a:pt x="45042" y="2840958"/>
                                  <a:pt x="131371" y="2818441"/>
                                </a:cubicBezTo>
                                <a:cubicBezTo>
                                  <a:pt x="221454" y="2799676"/>
                                  <a:pt x="266495" y="2807182"/>
                                  <a:pt x="266495" y="2852217"/>
                                </a:cubicBezTo>
                                <a:cubicBezTo>
                                  <a:pt x="334057" y="3238767"/>
                                  <a:pt x="600552" y="3433919"/>
                                  <a:pt x="1069734" y="3433919"/>
                                </a:cubicBezTo>
                                <a:cubicBezTo>
                                  <a:pt x="1069734" y="3433919"/>
                                  <a:pt x="1069734" y="3433919"/>
                                  <a:pt x="938363" y="2968557"/>
                                </a:cubicBezTo>
                                <a:cubicBezTo>
                                  <a:pt x="758197" y="3032357"/>
                                  <a:pt x="668114" y="3129932"/>
                                  <a:pt x="668114" y="3261285"/>
                                </a:cubicBezTo>
                                <a:cubicBezTo>
                                  <a:pt x="645594" y="3235014"/>
                                  <a:pt x="619319" y="3216250"/>
                                  <a:pt x="585538" y="3193732"/>
                                </a:cubicBezTo>
                                <a:cubicBezTo>
                                  <a:pt x="551757" y="3171215"/>
                                  <a:pt x="510470" y="3148697"/>
                                  <a:pt x="469182" y="3126180"/>
                                </a:cubicBezTo>
                                <a:cubicBezTo>
                                  <a:pt x="469182" y="2949793"/>
                                  <a:pt x="600552" y="2803429"/>
                                  <a:pt x="870801" y="2694594"/>
                                </a:cubicBezTo>
                                <a:cubicBezTo>
                                  <a:pt x="870801" y="2694594"/>
                                  <a:pt x="870801" y="2694594"/>
                                  <a:pt x="735676" y="2229233"/>
                                </a:cubicBezTo>
                                <a:cubicBezTo>
                                  <a:pt x="735676" y="2229233"/>
                                  <a:pt x="735676" y="2229233"/>
                                  <a:pt x="901578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anchor="ctr" anchorCtr="1"/>
                      </wps:wsp>
                      <wps:wsp>
                        <wps:cNvPr id="481" name="KSO_Shape"/>
                        <wps:cNvSpPr>
                          <a:spLocks noChangeAspect="1"/>
                        </wps:cNvSpPr>
                        <wps:spPr bwMode="auto">
                          <a:xfrm>
                            <a:off x="11378" y="61386"/>
                            <a:ext cx="907" cy="683"/>
                          </a:xfrm>
                          <a:custGeom>
                            <a:avLst/>
                            <a:gdLst>
                              <a:gd name="T0" fmla="*/ 1800397 w 3421"/>
                              <a:gd name="T1" fmla="*/ 1243052 h 2574"/>
                              <a:gd name="T2" fmla="*/ 1775662 w 3421"/>
                              <a:gd name="T3" fmla="*/ 1330976 h 2574"/>
                              <a:gd name="T4" fmla="*/ 1694089 w 3421"/>
                              <a:gd name="T5" fmla="*/ 1355195 h 2574"/>
                              <a:gd name="T6" fmla="*/ 105782 w 3421"/>
                              <a:gd name="T7" fmla="*/ 1355195 h 2574"/>
                              <a:gd name="T8" fmla="*/ 33682 w 3421"/>
                              <a:gd name="T9" fmla="*/ 1330976 h 2574"/>
                              <a:gd name="T10" fmla="*/ 0 w 3421"/>
                              <a:gd name="T11" fmla="*/ 1243052 h 2574"/>
                              <a:gd name="T12" fmla="*/ 0 w 3421"/>
                              <a:gd name="T13" fmla="*/ 102666 h 2574"/>
                              <a:gd name="T14" fmla="*/ 33156 w 3421"/>
                              <a:gd name="T15" fmla="*/ 30010 h 2574"/>
                              <a:gd name="T16" fmla="*/ 105782 w 3421"/>
                              <a:gd name="T17" fmla="*/ 0 h 2574"/>
                              <a:gd name="T18" fmla="*/ 1694089 w 3421"/>
                              <a:gd name="T19" fmla="*/ 0 h 2574"/>
                              <a:gd name="T20" fmla="*/ 1773557 w 3421"/>
                              <a:gd name="T21" fmla="*/ 28431 h 2574"/>
                              <a:gd name="T22" fmla="*/ 1800397 w 3421"/>
                              <a:gd name="T23" fmla="*/ 102666 h 2574"/>
                              <a:gd name="T24" fmla="*/ 1800397 w 3421"/>
                              <a:gd name="T25" fmla="*/ 1243052 h 2574"/>
                              <a:gd name="T26" fmla="*/ 576274 w 3421"/>
                              <a:gd name="T27" fmla="*/ 677071 h 2574"/>
                              <a:gd name="T28" fmla="*/ 105256 w 3421"/>
                              <a:gd name="T29" fmla="*/ 211651 h 2574"/>
                              <a:gd name="T30" fmla="*/ 105256 w 3421"/>
                              <a:gd name="T31" fmla="*/ 1155654 h 2574"/>
                              <a:gd name="T32" fmla="*/ 576274 w 3421"/>
                              <a:gd name="T33" fmla="*/ 677071 h 2574"/>
                              <a:gd name="T34" fmla="*/ 1619884 w 3421"/>
                              <a:gd name="T35" fmla="*/ 100560 h 2574"/>
                              <a:gd name="T36" fmla="*/ 180513 w 3421"/>
                              <a:gd name="T37" fmla="*/ 100560 h 2574"/>
                              <a:gd name="T38" fmla="*/ 783628 w 3421"/>
                              <a:gd name="T39" fmla="*/ 702869 h 2574"/>
                              <a:gd name="T40" fmla="*/ 899935 w 3421"/>
                              <a:gd name="T41" fmla="*/ 781843 h 2574"/>
                              <a:gd name="T42" fmla="*/ 1016769 w 3421"/>
                              <a:gd name="T43" fmla="*/ 702869 h 2574"/>
                              <a:gd name="T44" fmla="*/ 1619884 w 3421"/>
                              <a:gd name="T45" fmla="*/ 100560 h 2574"/>
                              <a:gd name="T46" fmla="*/ 1615673 w 3421"/>
                              <a:gd name="T47" fmla="*/ 1241999 h 2574"/>
                              <a:gd name="T48" fmla="*/ 1143076 w 3421"/>
                              <a:gd name="T49" fmla="*/ 769207 h 2574"/>
                              <a:gd name="T50" fmla="*/ 1065713 w 3421"/>
                              <a:gd name="T51" fmla="*/ 845549 h 2574"/>
                              <a:gd name="T52" fmla="*/ 900462 w 3421"/>
                              <a:gd name="T53" fmla="*/ 912940 h 2574"/>
                              <a:gd name="T54" fmla="*/ 734684 w 3421"/>
                              <a:gd name="T55" fmla="*/ 845549 h 2574"/>
                              <a:gd name="T56" fmla="*/ 657321 w 3421"/>
                              <a:gd name="T57" fmla="*/ 769207 h 2574"/>
                              <a:gd name="T58" fmla="*/ 184724 w 3421"/>
                              <a:gd name="T59" fmla="*/ 1241999 h 2574"/>
                              <a:gd name="T60" fmla="*/ 1615673 w 3421"/>
                              <a:gd name="T61" fmla="*/ 1241999 h 2574"/>
                              <a:gd name="T62" fmla="*/ 1695141 w 3421"/>
                              <a:gd name="T63" fmla="*/ 1155654 h 2574"/>
                              <a:gd name="T64" fmla="*/ 1695141 w 3421"/>
                              <a:gd name="T65" fmla="*/ 211651 h 2574"/>
                              <a:gd name="T66" fmla="*/ 1224123 w 3421"/>
                              <a:gd name="T67" fmla="*/ 677071 h 2574"/>
                              <a:gd name="T68" fmla="*/ 1695141 w 3421"/>
                              <a:gd name="T69" fmla="*/ 1155654 h 257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21" h="2574">
                                <a:moveTo>
                                  <a:pt x="3421" y="2361"/>
                                </a:moveTo>
                                <a:cubicBezTo>
                                  <a:pt x="3421" y="2441"/>
                                  <a:pt x="3405" y="2497"/>
                                  <a:pt x="3374" y="2528"/>
                                </a:cubicBezTo>
                                <a:cubicBezTo>
                                  <a:pt x="3343" y="2559"/>
                                  <a:pt x="3291" y="2574"/>
                                  <a:pt x="3219" y="2574"/>
                                </a:cubicBezTo>
                                <a:cubicBezTo>
                                  <a:pt x="201" y="2574"/>
                                  <a:pt x="201" y="2574"/>
                                  <a:pt x="201" y="2574"/>
                                </a:cubicBezTo>
                                <a:cubicBezTo>
                                  <a:pt x="146" y="2574"/>
                                  <a:pt x="100" y="2559"/>
                                  <a:pt x="64" y="2528"/>
                                </a:cubicBezTo>
                                <a:cubicBezTo>
                                  <a:pt x="21" y="2490"/>
                                  <a:pt x="0" y="2434"/>
                                  <a:pt x="0" y="2361"/>
                                </a:cubicBezTo>
                                <a:cubicBezTo>
                                  <a:pt x="0" y="195"/>
                                  <a:pt x="0" y="195"/>
                                  <a:pt x="0" y="195"/>
                                </a:cubicBezTo>
                                <a:cubicBezTo>
                                  <a:pt x="0" y="142"/>
                                  <a:pt x="21" y="96"/>
                                  <a:pt x="63" y="57"/>
                                </a:cubicBezTo>
                                <a:cubicBezTo>
                                  <a:pt x="105" y="19"/>
                                  <a:pt x="151" y="0"/>
                                  <a:pt x="201" y="0"/>
                                </a:cubicBezTo>
                                <a:cubicBezTo>
                                  <a:pt x="3219" y="0"/>
                                  <a:pt x="3219" y="0"/>
                                  <a:pt x="3219" y="0"/>
                                </a:cubicBezTo>
                                <a:cubicBezTo>
                                  <a:pt x="3286" y="0"/>
                                  <a:pt x="3337" y="18"/>
                                  <a:pt x="3370" y="54"/>
                                </a:cubicBezTo>
                                <a:cubicBezTo>
                                  <a:pt x="3404" y="90"/>
                                  <a:pt x="3421" y="137"/>
                                  <a:pt x="3421" y="195"/>
                                </a:cubicBezTo>
                                <a:cubicBezTo>
                                  <a:pt x="3421" y="2361"/>
                                  <a:pt x="3421" y="2361"/>
                                  <a:pt x="3421" y="2361"/>
                                </a:cubicBezTo>
                                <a:close/>
                                <a:moveTo>
                                  <a:pt x="1095" y="1286"/>
                                </a:moveTo>
                                <a:cubicBezTo>
                                  <a:pt x="200" y="402"/>
                                  <a:pt x="200" y="402"/>
                                  <a:pt x="200" y="402"/>
                                </a:cubicBezTo>
                                <a:cubicBezTo>
                                  <a:pt x="200" y="2195"/>
                                  <a:pt x="200" y="2195"/>
                                  <a:pt x="200" y="2195"/>
                                </a:cubicBezTo>
                                <a:cubicBezTo>
                                  <a:pt x="1095" y="1286"/>
                                  <a:pt x="1095" y="1286"/>
                                  <a:pt x="1095" y="1286"/>
                                </a:cubicBezTo>
                                <a:close/>
                                <a:moveTo>
                                  <a:pt x="3078" y="191"/>
                                </a:moveTo>
                                <a:cubicBezTo>
                                  <a:pt x="343" y="191"/>
                                  <a:pt x="343" y="191"/>
                                  <a:pt x="343" y="191"/>
                                </a:cubicBezTo>
                                <a:cubicBezTo>
                                  <a:pt x="1489" y="1335"/>
                                  <a:pt x="1489" y="1335"/>
                                  <a:pt x="1489" y="1335"/>
                                </a:cubicBezTo>
                                <a:cubicBezTo>
                                  <a:pt x="1589" y="1435"/>
                                  <a:pt x="1663" y="1485"/>
                                  <a:pt x="1710" y="1485"/>
                                </a:cubicBezTo>
                                <a:cubicBezTo>
                                  <a:pt x="1758" y="1485"/>
                                  <a:pt x="1832" y="1435"/>
                                  <a:pt x="1932" y="1335"/>
                                </a:cubicBezTo>
                                <a:cubicBezTo>
                                  <a:pt x="3078" y="191"/>
                                  <a:pt x="3078" y="191"/>
                                  <a:pt x="3078" y="191"/>
                                </a:cubicBezTo>
                                <a:close/>
                                <a:moveTo>
                                  <a:pt x="3070" y="2359"/>
                                </a:moveTo>
                                <a:cubicBezTo>
                                  <a:pt x="2172" y="1461"/>
                                  <a:pt x="2172" y="1461"/>
                                  <a:pt x="2172" y="1461"/>
                                </a:cubicBezTo>
                                <a:cubicBezTo>
                                  <a:pt x="2025" y="1606"/>
                                  <a:pt x="2025" y="1606"/>
                                  <a:pt x="2025" y="1606"/>
                                </a:cubicBezTo>
                                <a:cubicBezTo>
                                  <a:pt x="1940" y="1691"/>
                                  <a:pt x="1835" y="1734"/>
                                  <a:pt x="1711" y="1734"/>
                                </a:cubicBezTo>
                                <a:cubicBezTo>
                                  <a:pt x="1586" y="1734"/>
                                  <a:pt x="1481" y="1691"/>
                                  <a:pt x="1396" y="1606"/>
                                </a:cubicBezTo>
                                <a:cubicBezTo>
                                  <a:pt x="1249" y="1461"/>
                                  <a:pt x="1249" y="1461"/>
                                  <a:pt x="1249" y="1461"/>
                                </a:cubicBezTo>
                                <a:cubicBezTo>
                                  <a:pt x="351" y="2359"/>
                                  <a:pt x="351" y="2359"/>
                                  <a:pt x="351" y="2359"/>
                                </a:cubicBezTo>
                                <a:cubicBezTo>
                                  <a:pt x="3070" y="2359"/>
                                  <a:pt x="3070" y="2359"/>
                                  <a:pt x="3070" y="2359"/>
                                </a:cubicBezTo>
                                <a:close/>
                                <a:moveTo>
                                  <a:pt x="3221" y="2195"/>
                                </a:moveTo>
                                <a:cubicBezTo>
                                  <a:pt x="3221" y="402"/>
                                  <a:pt x="3221" y="402"/>
                                  <a:pt x="3221" y="402"/>
                                </a:cubicBezTo>
                                <a:cubicBezTo>
                                  <a:pt x="2326" y="1286"/>
                                  <a:pt x="2326" y="1286"/>
                                  <a:pt x="2326" y="1286"/>
                                </a:cubicBezTo>
                                <a:cubicBezTo>
                                  <a:pt x="3221" y="2195"/>
                                  <a:pt x="3221" y="2195"/>
                                  <a:pt x="3221" y="21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anchor="ctr" anchorCtr="1"/>
                      </wps:wsp>
                      <wps:wsp>
                        <wps:cNvPr id="483" name="KSO_Shape"/>
                        <wps:cNvSpPr>
                          <a:spLocks noChangeAspect="1"/>
                        </wps:cNvSpPr>
                        <wps:spPr bwMode="auto">
                          <a:xfrm>
                            <a:off x="5364" y="59701"/>
                            <a:ext cx="684" cy="854"/>
                          </a:xfrm>
                          <a:custGeom>
                            <a:avLst/>
                            <a:gdLst>
                              <a:gd name="T0" fmla="*/ 333987 w 1157288"/>
                              <a:gd name="T1" fmla="*/ 885791 h 1444625"/>
                              <a:gd name="T2" fmla="*/ 518037 w 1157288"/>
                              <a:gd name="T3" fmla="*/ 1008880 h 1444625"/>
                              <a:gd name="T4" fmla="*/ 541380 w 1157288"/>
                              <a:gd name="T5" fmla="*/ 973626 h 1444625"/>
                              <a:gd name="T6" fmla="*/ 720643 w 1157288"/>
                              <a:gd name="T7" fmla="*/ 809308 h 1444625"/>
                              <a:gd name="T8" fmla="*/ 776008 w 1157288"/>
                              <a:gd name="T9" fmla="*/ 713107 h 1444625"/>
                              <a:gd name="T10" fmla="*/ 799650 w 1157288"/>
                              <a:gd name="T11" fmla="*/ 677854 h 1444625"/>
                              <a:gd name="T12" fmla="*/ 842745 w 1157288"/>
                              <a:gd name="T13" fmla="*/ 677854 h 1444625"/>
                              <a:gd name="T14" fmla="*/ 866686 w 1157288"/>
                              <a:gd name="T15" fmla="*/ 713107 h 1444625"/>
                              <a:gd name="T16" fmla="*/ 1046248 w 1157288"/>
                              <a:gd name="T17" fmla="*/ 751647 h 1444625"/>
                              <a:gd name="T18" fmla="*/ 1081562 w 1157288"/>
                              <a:gd name="T19" fmla="*/ 759713 h 1444625"/>
                              <a:gd name="T20" fmla="*/ 1099518 w 1157288"/>
                              <a:gd name="T21" fmla="*/ 805724 h 1444625"/>
                              <a:gd name="T22" fmla="*/ 1072883 w 1157288"/>
                              <a:gd name="T23" fmla="*/ 837989 h 1444625"/>
                              <a:gd name="T24" fmla="*/ 1029489 w 1157288"/>
                              <a:gd name="T25" fmla="*/ 834105 h 1444625"/>
                              <a:gd name="T26" fmla="*/ 1009438 w 1157288"/>
                              <a:gd name="T27" fmla="*/ 796461 h 1444625"/>
                              <a:gd name="T28" fmla="*/ 830175 w 1157288"/>
                              <a:gd name="T29" fmla="*/ 762104 h 1444625"/>
                              <a:gd name="T30" fmla="*/ 738300 w 1157288"/>
                              <a:gd name="T31" fmla="*/ 825142 h 1444625"/>
                              <a:gd name="T32" fmla="*/ 608117 w 1157288"/>
                              <a:gd name="T33" fmla="*/ 1018141 h 1444625"/>
                              <a:gd name="T34" fmla="*/ 584774 w 1157288"/>
                              <a:gd name="T35" fmla="*/ 1053394 h 1444625"/>
                              <a:gd name="T36" fmla="*/ 541081 w 1157288"/>
                              <a:gd name="T37" fmla="*/ 1053096 h 1444625"/>
                              <a:gd name="T38" fmla="*/ 494695 w 1157288"/>
                              <a:gd name="T39" fmla="*/ 1201280 h 1444625"/>
                              <a:gd name="T40" fmla="*/ 497089 w 1157288"/>
                              <a:gd name="T41" fmla="*/ 1155571 h 1444625"/>
                              <a:gd name="T42" fmla="*/ 534797 w 1157288"/>
                              <a:gd name="T43" fmla="*/ 1135553 h 1444625"/>
                              <a:gd name="T44" fmla="*/ 572205 w 1157288"/>
                              <a:gd name="T45" fmla="*/ 1155571 h 1444625"/>
                              <a:gd name="T46" fmla="*/ 576994 w 1157288"/>
                              <a:gd name="T47" fmla="*/ 1197397 h 1444625"/>
                              <a:gd name="T48" fmla="*/ 639241 w 1157288"/>
                              <a:gd name="T49" fmla="*/ 1226376 h 1444625"/>
                              <a:gd name="T50" fmla="*/ 722438 w 1157288"/>
                              <a:gd name="T51" fmla="*/ 971236 h 1444625"/>
                              <a:gd name="T52" fmla="*/ 722438 w 1157288"/>
                              <a:gd name="T53" fmla="*/ 935684 h 1444625"/>
                              <a:gd name="T54" fmla="*/ 755059 w 1157288"/>
                              <a:gd name="T55" fmla="*/ 908796 h 1444625"/>
                              <a:gd name="T56" fmla="*/ 796059 w 1157288"/>
                              <a:gd name="T57" fmla="*/ 921343 h 1444625"/>
                              <a:gd name="T58" fmla="*/ 809226 w 1157288"/>
                              <a:gd name="T59" fmla="*/ 960779 h 1444625"/>
                              <a:gd name="T60" fmla="*/ 908584 w 1157288"/>
                              <a:gd name="T61" fmla="*/ 1043236 h 1444625"/>
                              <a:gd name="T62" fmla="*/ 943000 w 1157288"/>
                              <a:gd name="T63" fmla="*/ 1041744 h 1444625"/>
                              <a:gd name="T64" fmla="*/ 1035474 w 1157288"/>
                              <a:gd name="T65" fmla="*/ 958987 h 1444625"/>
                              <a:gd name="T66" fmla="*/ 1062409 w 1157288"/>
                              <a:gd name="T67" fmla="*/ 926123 h 1444625"/>
                              <a:gd name="T68" fmla="*/ 1204562 w 1157288"/>
                              <a:gd name="T69" fmla="*/ 802735 h 1444625"/>
                              <a:gd name="T70" fmla="*/ 1125256 w 1157288"/>
                              <a:gd name="T71" fmla="*/ 972729 h 1444625"/>
                              <a:gd name="T72" fmla="*/ 1101912 w 1157288"/>
                              <a:gd name="T73" fmla="*/ 1007983 h 1444625"/>
                              <a:gd name="T74" fmla="*/ 1062409 w 1157288"/>
                              <a:gd name="T75" fmla="*/ 1009776 h 1444625"/>
                              <a:gd name="T76" fmla="*/ 972927 w 1157288"/>
                              <a:gd name="T77" fmla="*/ 1088947 h 1444625"/>
                              <a:gd name="T78" fmla="*/ 949585 w 1157288"/>
                              <a:gd name="T79" fmla="*/ 1124500 h 1444625"/>
                              <a:gd name="T80" fmla="*/ 906489 w 1157288"/>
                              <a:gd name="T81" fmla="*/ 1124500 h 1444625"/>
                              <a:gd name="T82" fmla="*/ 882548 w 1157288"/>
                              <a:gd name="T83" fmla="*/ 1088947 h 1444625"/>
                              <a:gd name="T84" fmla="*/ 764635 w 1157288"/>
                              <a:gd name="T85" fmla="*/ 998722 h 1444625"/>
                              <a:gd name="T86" fmla="*/ 684730 w 1157288"/>
                              <a:gd name="T87" fmla="*/ 1276270 h 1444625"/>
                              <a:gd name="T88" fmla="*/ 661387 w 1157288"/>
                              <a:gd name="T89" fmla="*/ 1311524 h 1444625"/>
                              <a:gd name="T90" fmla="*/ 617693 w 1157288"/>
                              <a:gd name="T91" fmla="*/ 1311524 h 1444625"/>
                              <a:gd name="T92" fmla="*/ 594351 w 1157288"/>
                              <a:gd name="T93" fmla="*/ 1276270 h 1444625"/>
                              <a:gd name="T94" fmla="*/ 547366 w 1157288"/>
                              <a:gd name="T95" fmla="*/ 1224584 h 1444625"/>
                              <a:gd name="T96" fmla="*/ 515942 w 1157288"/>
                              <a:gd name="T97" fmla="*/ 1222195 h 1444625"/>
                              <a:gd name="T98" fmla="*/ 699395 w 1157288"/>
                              <a:gd name="T99" fmla="*/ 1362313 h 1444625"/>
                              <a:gd name="T100" fmla="*/ 1076175 w 1157288"/>
                              <a:gd name="T101" fmla="*/ 1426545 h 1444625"/>
                              <a:gd name="T102" fmla="*/ 1404175 w 1157288"/>
                              <a:gd name="T103" fmla="*/ 508698 h 1444625"/>
                              <a:gd name="T104" fmla="*/ 1032182 w 1157288"/>
                              <a:gd name="T105" fmla="*/ 485970 h 1444625"/>
                              <a:gd name="T106" fmla="*/ 61350 w 1157288"/>
                              <a:gd name="T107" fmla="*/ 0 h 1444625"/>
                              <a:gd name="T108" fmla="*/ 1513109 w 1157288"/>
                              <a:gd name="T109" fmla="*/ 1882271 h 1444625"/>
                              <a:gd name="T110" fmla="*/ 61350 w 1157288"/>
                              <a:gd name="T111" fmla="*/ 1905000 h 1444625"/>
                              <a:gd name="T112" fmla="*/ 10475 w 1157288"/>
                              <a:gd name="T113" fmla="*/ 1877786 h 1444625"/>
                              <a:gd name="T114" fmla="*/ 2693 w 1157288"/>
                              <a:gd name="T115" fmla="*/ 43064 h 1444625"/>
                              <a:gd name="T116" fmla="*/ 43095 w 1157288"/>
                              <a:gd name="T117" fmla="*/ 2691 h 1444625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57288" h="1444625">
                                <a:moveTo>
                                  <a:pt x="223838" y="430212"/>
                                </a:moveTo>
                                <a:lnTo>
                                  <a:pt x="253094" y="430212"/>
                                </a:lnTo>
                                <a:lnTo>
                                  <a:pt x="253094" y="520156"/>
                                </a:lnTo>
                                <a:lnTo>
                                  <a:pt x="303667" y="520156"/>
                                </a:lnTo>
                                <a:lnTo>
                                  <a:pt x="303667" y="538054"/>
                                </a:lnTo>
                                <a:lnTo>
                                  <a:pt x="253094" y="538054"/>
                                </a:lnTo>
                                <a:lnTo>
                                  <a:pt x="253094" y="653826"/>
                                </a:lnTo>
                                <a:lnTo>
                                  <a:pt x="303667" y="653826"/>
                                </a:lnTo>
                                <a:lnTo>
                                  <a:pt x="303667" y="671725"/>
                                </a:lnTo>
                                <a:lnTo>
                                  <a:pt x="253094" y="671725"/>
                                </a:lnTo>
                                <a:lnTo>
                                  <a:pt x="253094" y="787496"/>
                                </a:lnTo>
                                <a:lnTo>
                                  <a:pt x="303667" y="787496"/>
                                </a:lnTo>
                                <a:lnTo>
                                  <a:pt x="303667" y="805395"/>
                                </a:lnTo>
                                <a:lnTo>
                                  <a:pt x="253094" y="805395"/>
                                </a:lnTo>
                                <a:lnTo>
                                  <a:pt x="253094" y="855011"/>
                                </a:lnTo>
                                <a:lnTo>
                                  <a:pt x="393474" y="776848"/>
                                </a:lnTo>
                                <a:lnTo>
                                  <a:pt x="392567" y="772770"/>
                                </a:lnTo>
                                <a:lnTo>
                                  <a:pt x="392340" y="770505"/>
                                </a:lnTo>
                                <a:lnTo>
                                  <a:pt x="392340" y="768465"/>
                                </a:lnTo>
                                <a:lnTo>
                                  <a:pt x="392567" y="765067"/>
                                </a:lnTo>
                                <a:lnTo>
                                  <a:pt x="393020" y="761669"/>
                                </a:lnTo>
                                <a:lnTo>
                                  <a:pt x="393928" y="758270"/>
                                </a:lnTo>
                                <a:lnTo>
                                  <a:pt x="394835" y="755098"/>
                                </a:lnTo>
                                <a:lnTo>
                                  <a:pt x="396422" y="752153"/>
                                </a:lnTo>
                                <a:lnTo>
                                  <a:pt x="398236" y="749434"/>
                                </a:lnTo>
                                <a:lnTo>
                                  <a:pt x="400278" y="746716"/>
                                </a:lnTo>
                                <a:lnTo>
                                  <a:pt x="402319" y="744224"/>
                                </a:lnTo>
                                <a:lnTo>
                                  <a:pt x="404813" y="742185"/>
                                </a:lnTo>
                                <a:lnTo>
                                  <a:pt x="407535" y="739919"/>
                                </a:lnTo>
                                <a:lnTo>
                                  <a:pt x="410256" y="738333"/>
                                </a:lnTo>
                                <a:lnTo>
                                  <a:pt x="413431" y="736974"/>
                                </a:lnTo>
                                <a:lnTo>
                                  <a:pt x="416379" y="735841"/>
                                </a:lnTo>
                                <a:lnTo>
                                  <a:pt x="419781" y="734935"/>
                                </a:lnTo>
                                <a:lnTo>
                                  <a:pt x="423183" y="734482"/>
                                </a:lnTo>
                                <a:lnTo>
                                  <a:pt x="426811" y="734255"/>
                                </a:lnTo>
                                <a:lnTo>
                                  <a:pt x="430667" y="734482"/>
                                </a:lnTo>
                                <a:lnTo>
                                  <a:pt x="434295" y="735161"/>
                                </a:lnTo>
                                <a:lnTo>
                                  <a:pt x="437924" y="736067"/>
                                </a:lnTo>
                                <a:lnTo>
                                  <a:pt x="441099" y="737427"/>
                                </a:lnTo>
                                <a:lnTo>
                                  <a:pt x="546101" y="613725"/>
                                </a:lnTo>
                                <a:lnTo>
                                  <a:pt x="592818" y="561843"/>
                                </a:lnTo>
                                <a:lnTo>
                                  <a:pt x="591911" y="559804"/>
                                </a:lnTo>
                                <a:lnTo>
                                  <a:pt x="591004" y="557992"/>
                                </a:lnTo>
                                <a:lnTo>
                                  <a:pt x="590097" y="555726"/>
                                </a:lnTo>
                                <a:lnTo>
                                  <a:pt x="589190" y="553460"/>
                                </a:lnTo>
                                <a:lnTo>
                                  <a:pt x="588509" y="551421"/>
                                </a:lnTo>
                                <a:lnTo>
                                  <a:pt x="588283" y="549156"/>
                                </a:lnTo>
                                <a:lnTo>
                                  <a:pt x="587829" y="546664"/>
                                </a:lnTo>
                                <a:lnTo>
                                  <a:pt x="587829" y="544398"/>
                                </a:lnTo>
                                <a:lnTo>
                                  <a:pt x="588056" y="540773"/>
                                </a:lnTo>
                                <a:lnTo>
                                  <a:pt x="588509" y="537375"/>
                                </a:lnTo>
                                <a:lnTo>
                                  <a:pt x="589417" y="534203"/>
                                </a:lnTo>
                                <a:lnTo>
                                  <a:pt x="590777" y="530804"/>
                                </a:lnTo>
                                <a:lnTo>
                                  <a:pt x="592138" y="527859"/>
                                </a:lnTo>
                                <a:lnTo>
                                  <a:pt x="593725" y="524914"/>
                                </a:lnTo>
                                <a:lnTo>
                                  <a:pt x="595767" y="522422"/>
                                </a:lnTo>
                                <a:lnTo>
                                  <a:pt x="598034" y="520156"/>
                                </a:lnTo>
                                <a:lnTo>
                                  <a:pt x="600529" y="517664"/>
                                </a:lnTo>
                                <a:lnTo>
                                  <a:pt x="603024" y="515852"/>
                                </a:lnTo>
                                <a:lnTo>
                                  <a:pt x="605972" y="514039"/>
                                </a:lnTo>
                                <a:lnTo>
                                  <a:pt x="608920" y="512680"/>
                                </a:lnTo>
                                <a:lnTo>
                                  <a:pt x="612095" y="511320"/>
                                </a:lnTo>
                                <a:lnTo>
                                  <a:pt x="615497" y="510414"/>
                                </a:lnTo>
                                <a:lnTo>
                                  <a:pt x="618672" y="509961"/>
                                </a:lnTo>
                                <a:lnTo>
                                  <a:pt x="622301" y="509734"/>
                                </a:lnTo>
                                <a:lnTo>
                                  <a:pt x="625702" y="509961"/>
                                </a:lnTo>
                                <a:lnTo>
                                  <a:pt x="629331" y="510414"/>
                                </a:lnTo>
                                <a:lnTo>
                                  <a:pt x="632506" y="511320"/>
                                </a:lnTo>
                                <a:lnTo>
                                  <a:pt x="635908" y="512680"/>
                                </a:lnTo>
                                <a:lnTo>
                                  <a:pt x="638629" y="514039"/>
                                </a:lnTo>
                                <a:lnTo>
                                  <a:pt x="641804" y="515852"/>
                                </a:lnTo>
                                <a:lnTo>
                                  <a:pt x="644299" y="517664"/>
                                </a:lnTo>
                                <a:lnTo>
                                  <a:pt x="646567" y="520156"/>
                                </a:lnTo>
                                <a:lnTo>
                                  <a:pt x="649061" y="522422"/>
                                </a:lnTo>
                                <a:lnTo>
                                  <a:pt x="650875" y="524914"/>
                                </a:lnTo>
                                <a:lnTo>
                                  <a:pt x="652690" y="527859"/>
                                </a:lnTo>
                                <a:lnTo>
                                  <a:pt x="654051" y="530804"/>
                                </a:lnTo>
                                <a:lnTo>
                                  <a:pt x="655184" y="534203"/>
                                </a:lnTo>
                                <a:lnTo>
                                  <a:pt x="655865" y="537375"/>
                                </a:lnTo>
                                <a:lnTo>
                                  <a:pt x="656772" y="540773"/>
                                </a:lnTo>
                                <a:lnTo>
                                  <a:pt x="656772" y="544398"/>
                                </a:lnTo>
                                <a:lnTo>
                                  <a:pt x="656772" y="545078"/>
                                </a:lnTo>
                                <a:lnTo>
                                  <a:pt x="770618" y="585179"/>
                                </a:lnTo>
                                <a:lnTo>
                                  <a:pt x="773113" y="581780"/>
                                </a:lnTo>
                                <a:lnTo>
                                  <a:pt x="776061" y="578835"/>
                                </a:lnTo>
                                <a:lnTo>
                                  <a:pt x="779236" y="576116"/>
                                </a:lnTo>
                                <a:lnTo>
                                  <a:pt x="782865" y="573851"/>
                                </a:lnTo>
                                <a:lnTo>
                                  <a:pt x="786720" y="572038"/>
                                </a:lnTo>
                                <a:lnTo>
                                  <a:pt x="790802" y="570452"/>
                                </a:lnTo>
                                <a:lnTo>
                                  <a:pt x="792843" y="569999"/>
                                </a:lnTo>
                                <a:lnTo>
                                  <a:pt x="794884" y="569773"/>
                                </a:lnTo>
                                <a:lnTo>
                                  <a:pt x="797379" y="569546"/>
                                </a:lnTo>
                                <a:lnTo>
                                  <a:pt x="799420" y="569546"/>
                                </a:lnTo>
                                <a:lnTo>
                                  <a:pt x="802595" y="569546"/>
                                </a:lnTo>
                                <a:lnTo>
                                  <a:pt x="805770" y="569999"/>
                                </a:lnTo>
                                <a:lnTo>
                                  <a:pt x="808718" y="570679"/>
                                </a:lnTo>
                                <a:lnTo>
                                  <a:pt x="811440" y="571812"/>
                                </a:lnTo>
                                <a:lnTo>
                                  <a:pt x="814388" y="573171"/>
                                </a:lnTo>
                                <a:lnTo>
                                  <a:pt x="816883" y="574530"/>
                                </a:lnTo>
                                <a:lnTo>
                                  <a:pt x="819604" y="576116"/>
                                </a:lnTo>
                                <a:lnTo>
                                  <a:pt x="821872" y="577929"/>
                                </a:lnTo>
                                <a:lnTo>
                                  <a:pt x="900340" y="528992"/>
                                </a:lnTo>
                                <a:lnTo>
                                  <a:pt x="910092" y="544171"/>
                                </a:lnTo>
                                <a:lnTo>
                                  <a:pt x="831851" y="592655"/>
                                </a:lnTo>
                                <a:lnTo>
                                  <a:pt x="832758" y="595601"/>
                                </a:lnTo>
                                <a:lnTo>
                                  <a:pt x="833211" y="598093"/>
                                </a:lnTo>
                                <a:lnTo>
                                  <a:pt x="833665" y="601038"/>
                                </a:lnTo>
                                <a:lnTo>
                                  <a:pt x="833892" y="603983"/>
                                </a:lnTo>
                                <a:lnTo>
                                  <a:pt x="833665" y="607382"/>
                                </a:lnTo>
                                <a:lnTo>
                                  <a:pt x="833211" y="611007"/>
                                </a:lnTo>
                                <a:lnTo>
                                  <a:pt x="832304" y="614178"/>
                                </a:lnTo>
                                <a:lnTo>
                                  <a:pt x="831170" y="617350"/>
                                </a:lnTo>
                                <a:lnTo>
                                  <a:pt x="829809" y="620296"/>
                                </a:lnTo>
                                <a:lnTo>
                                  <a:pt x="827995" y="623241"/>
                                </a:lnTo>
                                <a:lnTo>
                                  <a:pt x="825954" y="625733"/>
                                </a:lnTo>
                                <a:lnTo>
                                  <a:pt x="823686" y="628225"/>
                                </a:lnTo>
                                <a:lnTo>
                                  <a:pt x="821418" y="630491"/>
                                </a:lnTo>
                                <a:lnTo>
                                  <a:pt x="818697" y="632530"/>
                                </a:lnTo>
                                <a:lnTo>
                                  <a:pt x="815975" y="634116"/>
                                </a:lnTo>
                                <a:lnTo>
                                  <a:pt x="813027" y="635475"/>
                                </a:lnTo>
                                <a:lnTo>
                                  <a:pt x="809625" y="636608"/>
                                </a:lnTo>
                                <a:lnTo>
                                  <a:pt x="806451" y="637741"/>
                                </a:lnTo>
                                <a:lnTo>
                                  <a:pt x="802822" y="638194"/>
                                </a:lnTo>
                                <a:lnTo>
                                  <a:pt x="799420" y="638420"/>
                                </a:lnTo>
                                <a:lnTo>
                                  <a:pt x="795792" y="638194"/>
                                </a:lnTo>
                                <a:lnTo>
                                  <a:pt x="792617" y="637741"/>
                                </a:lnTo>
                                <a:lnTo>
                                  <a:pt x="789215" y="636608"/>
                                </a:lnTo>
                                <a:lnTo>
                                  <a:pt x="786040" y="635475"/>
                                </a:lnTo>
                                <a:lnTo>
                                  <a:pt x="783092" y="634116"/>
                                </a:lnTo>
                                <a:lnTo>
                                  <a:pt x="780143" y="632530"/>
                                </a:lnTo>
                                <a:lnTo>
                                  <a:pt x="777649" y="630491"/>
                                </a:lnTo>
                                <a:lnTo>
                                  <a:pt x="775154" y="628225"/>
                                </a:lnTo>
                                <a:lnTo>
                                  <a:pt x="772886" y="625733"/>
                                </a:lnTo>
                                <a:lnTo>
                                  <a:pt x="770845" y="623241"/>
                                </a:lnTo>
                                <a:lnTo>
                                  <a:pt x="769258" y="620296"/>
                                </a:lnTo>
                                <a:lnTo>
                                  <a:pt x="767897" y="617350"/>
                                </a:lnTo>
                                <a:lnTo>
                                  <a:pt x="766536" y="614178"/>
                                </a:lnTo>
                                <a:lnTo>
                                  <a:pt x="765629" y="611007"/>
                                </a:lnTo>
                                <a:lnTo>
                                  <a:pt x="765175" y="607382"/>
                                </a:lnTo>
                                <a:lnTo>
                                  <a:pt x="764949" y="603983"/>
                                </a:lnTo>
                                <a:lnTo>
                                  <a:pt x="765175" y="602397"/>
                                </a:lnTo>
                                <a:lnTo>
                                  <a:pt x="651556" y="562296"/>
                                </a:lnTo>
                                <a:lnTo>
                                  <a:pt x="649061" y="565921"/>
                                </a:lnTo>
                                <a:lnTo>
                                  <a:pt x="646113" y="569093"/>
                                </a:lnTo>
                                <a:lnTo>
                                  <a:pt x="642938" y="571812"/>
                                </a:lnTo>
                                <a:lnTo>
                                  <a:pt x="639309" y="574304"/>
                                </a:lnTo>
                                <a:lnTo>
                                  <a:pt x="635454" y="576116"/>
                                </a:lnTo>
                                <a:lnTo>
                                  <a:pt x="633186" y="576796"/>
                                </a:lnTo>
                                <a:lnTo>
                                  <a:pt x="631145" y="577476"/>
                                </a:lnTo>
                                <a:lnTo>
                                  <a:pt x="629104" y="577929"/>
                                </a:lnTo>
                                <a:lnTo>
                                  <a:pt x="627063" y="578155"/>
                                </a:lnTo>
                                <a:lnTo>
                                  <a:pt x="624568" y="578609"/>
                                </a:lnTo>
                                <a:lnTo>
                                  <a:pt x="622301" y="578835"/>
                                </a:lnTo>
                                <a:lnTo>
                                  <a:pt x="620259" y="578609"/>
                                </a:lnTo>
                                <a:lnTo>
                                  <a:pt x="617765" y="578155"/>
                                </a:lnTo>
                                <a:lnTo>
                                  <a:pt x="615724" y="577929"/>
                                </a:lnTo>
                                <a:lnTo>
                                  <a:pt x="613683" y="577476"/>
                                </a:lnTo>
                                <a:lnTo>
                                  <a:pt x="609601" y="576116"/>
                                </a:lnTo>
                                <a:lnTo>
                                  <a:pt x="605972" y="574304"/>
                                </a:lnTo>
                                <a:lnTo>
                                  <a:pt x="559481" y="625733"/>
                                </a:lnTo>
                                <a:lnTo>
                                  <a:pt x="454706" y="748755"/>
                                </a:lnTo>
                                <a:lnTo>
                                  <a:pt x="456293" y="750794"/>
                                </a:lnTo>
                                <a:lnTo>
                                  <a:pt x="457427" y="753059"/>
                                </a:lnTo>
                                <a:lnTo>
                                  <a:pt x="458561" y="755325"/>
                                </a:lnTo>
                                <a:lnTo>
                                  <a:pt x="459468" y="758044"/>
                                </a:lnTo>
                                <a:lnTo>
                                  <a:pt x="460149" y="760536"/>
                                </a:lnTo>
                                <a:lnTo>
                                  <a:pt x="460602" y="763028"/>
                                </a:lnTo>
                                <a:lnTo>
                                  <a:pt x="461056" y="765747"/>
                                </a:lnTo>
                                <a:lnTo>
                                  <a:pt x="461056" y="768465"/>
                                </a:lnTo>
                                <a:lnTo>
                                  <a:pt x="460829" y="772090"/>
                                </a:lnTo>
                                <a:lnTo>
                                  <a:pt x="460375" y="775489"/>
                                </a:lnTo>
                                <a:lnTo>
                                  <a:pt x="459695" y="778887"/>
                                </a:lnTo>
                                <a:lnTo>
                                  <a:pt x="458561" y="781833"/>
                                </a:lnTo>
                                <a:lnTo>
                                  <a:pt x="456974" y="784778"/>
                                </a:lnTo>
                                <a:lnTo>
                                  <a:pt x="455159" y="787723"/>
                                </a:lnTo>
                                <a:lnTo>
                                  <a:pt x="453345" y="790442"/>
                                </a:lnTo>
                                <a:lnTo>
                                  <a:pt x="451077" y="792707"/>
                                </a:lnTo>
                                <a:lnTo>
                                  <a:pt x="448583" y="795200"/>
                                </a:lnTo>
                                <a:lnTo>
                                  <a:pt x="445861" y="797012"/>
                                </a:lnTo>
                                <a:lnTo>
                                  <a:pt x="443140" y="798824"/>
                                </a:lnTo>
                                <a:lnTo>
                                  <a:pt x="439965" y="800184"/>
                                </a:lnTo>
                                <a:lnTo>
                                  <a:pt x="437017" y="801543"/>
                                </a:lnTo>
                                <a:lnTo>
                                  <a:pt x="433615" y="802223"/>
                                </a:lnTo>
                                <a:lnTo>
                                  <a:pt x="430213" y="802903"/>
                                </a:lnTo>
                                <a:lnTo>
                                  <a:pt x="426811" y="802903"/>
                                </a:lnTo>
                                <a:lnTo>
                                  <a:pt x="423183" y="802903"/>
                                </a:lnTo>
                                <a:lnTo>
                                  <a:pt x="419781" y="802223"/>
                                </a:lnTo>
                                <a:lnTo>
                                  <a:pt x="416379" y="801317"/>
                                </a:lnTo>
                                <a:lnTo>
                                  <a:pt x="413204" y="799957"/>
                                </a:lnTo>
                                <a:lnTo>
                                  <a:pt x="410029" y="798598"/>
                                </a:lnTo>
                                <a:lnTo>
                                  <a:pt x="407308" y="796785"/>
                                </a:lnTo>
                                <a:lnTo>
                                  <a:pt x="404586" y="794973"/>
                                </a:lnTo>
                                <a:lnTo>
                                  <a:pt x="402092" y="792481"/>
                                </a:lnTo>
                                <a:lnTo>
                                  <a:pt x="253094" y="875402"/>
                                </a:lnTo>
                                <a:lnTo>
                                  <a:pt x="253094" y="920940"/>
                                </a:lnTo>
                                <a:lnTo>
                                  <a:pt x="303667" y="920940"/>
                                </a:lnTo>
                                <a:lnTo>
                                  <a:pt x="303667" y="938838"/>
                                </a:lnTo>
                                <a:lnTo>
                                  <a:pt x="253094" y="938838"/>
                                </a:lnTo>
                                <a:lnTo>
                                  <a:pt x="253094" y="1020853"/>
                                </a:lnTo>
                                <a:lnTo>
                                  <a:pt x="374878" y="910971"/>
                                </a:lnTo>
                                <a:lnTo>
                                  <a:pt x="373063" y="907573"/>
                                </a:lnTo>
                                <a:lnTo>
                                  <a:pt x="371929" y="903495"/>
                                </a:lnTo>
                                <a:lnTo>
                                  <a:pt x="371022" y="899643"/>
                                </a:lnTo>
                                <a:lnTo>
                                  <a:pt x="370795" y="895565"/>
                                </a:lnTo>
                                <a:lnTo>
                                  <a:pt x="371022" y="892167"/>
                                </a:lnTo>
                                <a:lnTo>
                                  <a:pt x="371476" y="888542"/>
                                </a:lnTo>
                                <a:lnTo>
                                  <a:pt x="372383" y="885370"/>
                                </a:lnTo>
                                <a:lnTo>
                                  <a:pt x="373517" y="882198"/>
                                </a:lnTo>
                                <a:lnTo>
                                  <a:pt x="375104" y="879027"/>
                                </a:lnTo>
                                <a:lnTo>
                                  <a:pt x="376692" y="876308"/>
                                </a:lnTo>
                                <a:lnTo>
                                  <a:pt x="378733" y="873589"/>
                                </a:lnTo>
                                <a:lnTo>
                                  <a:pt x="380774" y="871324"/>
                                </a:lnTo>
                                <a:lnTo>
                                  <a:pt x="383495" y="869058"/>
                                </a:lnTo>
                                <a:lnTo>
                                  <a:pt x="385990" y="867245"/>
                                </a:lnTo>
                                <a:lnTo>
                                  <a:pt x="388711" y="865206"/>
                                </a:lnTo>
                                <a:lnTo>
                                  <a:pt x="391886" y="863847"/>
                                </a:lnTo>
                                <a:lnTo>
                                  <a:pt x="394835" y="862714"/>
                                </a:lnTo>
                                <a:lnTo>
                                  <a:pt x="398463" y="861808"/>
                                </a:lnTo>
                                <a:lnTo>
                                  <a:pt x="401638" y="861355"/>
                                </a:lnTo>
                                <a:lnTo>
                                  <a:pt x="405267" y="861128"/>
                                </a:lnTo>
                                <a:lnTo>
                                  <a:pt x="408669" y="861355"/>
                                </a:lnTo>
                                <a:lnTo>
                                  <a:pt x="412297" y="861808"/>
                                </a:lnTo>
                                <a:lnTo>
                                  <a:pt x="415472" y="862714"/>
                                </a:lnTo>
                                <a:lnTo>
                                  <a:pt x="418647" y="863847"/>
                                </a:lnTo>
                                <a:lnTo>
                                  <a:pt x="421595" y="865206"/>
                                </a:lnTo>
                                <a:lnTo>
                                  <a:pt x="424544" y="867245"/>
                                </a:lnTo>
                                <a:lnTo>
                                  <a:pt x="427265" y="869058"/>
                                </a:lnTo>
                                <a:lnTo>
                                  <a:pt x="429533" y="871324"/>
                                </a:lnTo>
                                <a:lnTo>
                                  <a:pt x="431801" y="873589"/>
                                </a:lnTo>
                                <a:lnTo>
                                  <a:pt x="433615" y="876308"/>
                                </a:lnTo>
                                <a:lnTo>
                                  <a:pt x="435656" y="879027"/>
                                </a:lnTo>
                                <a:lnTo>
                                  <a:pt x="437017" y="882198"/>
                                </a:lnTo>
                                <a:lnTo>
                                  <a:pt x="438151" y="885370"/>
                                </a:lnTo>
                                <a:lnTo>
                                  <a:pt x="438831" y="888542"/>
                                </a:lnTo>
                                <a:lnTo>
                                  <a:pt x="439511" y="892167"/>
                                </a:lnTo>
                                <a:lnTo>
                                  <a:pt x="439511" y="895565"/>
                                </a:lnTo>
                                <a:lnTo>
                                  <a:pt x="439511" y="897831"/>
                                </a:lnTo>
                                <a:lnTo>
                                  <a:pt x="439284" y="899870"/>
                                </a:lnTo>
                                <a:lnTo>
                                  <a:pt x="438604" y="904175"/>
                                </a:lnTo>
                                <a:lnTo>
                                  <a:pt x="437244" y="908026"/>
                                </a:lnTo>
                                <a:lnTo>
                                  <a:pt x="435656" y="911651"/>
                                </a:lnTo>
                                <a:lnTo>
                                  <a:pt x="463097" y="937705"/>
                                </a:lnTo>
                                <a:lnTo>
                                  <a:pt x="465592" y="935893"/>
                                </a:lnTo>
                                <a:lnTo>
                                  <a:pt x="467859" y="934534"/>
                                </a:lnTo>
                                <a:lnTo>
                                  <a:pt x="470354" y="932948"/>
                                </a:lnTo>
                                <a:lnTo>
                                  <a:pt x="473075" y="932041"/>
                                </a:lnTo>
                                <a:lnTo>
                                  <a:pt x="475797" y="931135"/>
                                </a:lnTo>
                                <a:lnTo>
                                  <a:pt x="478745" y="930456"/>
                                </a:lnTo>
                                <a:lnTo>
                                  <a:pt x="481467" y="930002"/>
                                </a:lnTo>
                                <a:lnTo>
                                  <a:pt x="484415" y="930002"/>
                                </a:lnTo>
                                <a:lnTo>
                                  <a:pt x="487590" y="930229"/>
                                </a:lnTo>
                                <a:lnTo>
                                  <a:pt x="490084" y="930456"/>
                                </a:lnTo>
                                <a:lnTo>
                                  <a:pt x="561975" y="752606"/>
                                </a:lnTo>
                                <a:lnTo>
                                  <a:pt x="558120" y="750341"/>
                                </a:lnTo>
                                <a:lnTo>
                                  <a:pt x="554945" y="747169"/>
                                </a:lnTo>
                                <a:lnTo>
                                  <a:pt x="551770" y="743997"/>
                                </a:lnTo>
                                <a:lnTo>
                                  <a:pt x="550636" y="742411"/>
                                </a:lnTo>
                                <a:lnTo>
                                  <a:pt x="549502" y="740372"/>
                                </a:lnTo>
                                <a:lnTo>
                                  <a:pt x="548368" y="738333"/>
                                </a:lnTo>
                                <a:lnTo>
                                  <a:pt x="547461" y="736521"/>
                                </a:lnTo>
                                <a:lnTo>
                                  <a:pt x="546781" y="734482"/>
                                </a:lnTo>
                                <a:lnTo>
                                  <a:pt x="546101" y="732216"/>
                                </a:lnTo>
                                <a:lnTo>
                                  <a:pt x="545420" y="729950"/>
                                </a:lnTo>
                                <a:lnTo>
                                  <a:pt x="544967" y="727911"/>
                                </a:lnTo>
                                <a:lnTo>
                                  <a:pt x="544740" y="725419"/>
                                </a:lnTo>
                                <a:lnTo>
                                  <a:pt x="544513" y="722927"/>
                                </a:lnTo>
                                <a:lnTo>
                                  <a:pt x="544740" y="719529"/>
                                </a:lnTo>
                                <a:lnTo>
                                  <a:pt x="545420" y="716130"/>
                                </a:lnTo>
                                <a:lnTo>
                                  <a:pt x="546327" y="712958"/>
                                </a:lnTo>
                                <a:lnTo>
                                  <a:pt x="547461" y="709560"/>
                                </a:lnTo>
                                <a:lnTo>
                                  <a:pt x="548822" y="706615"/>
                                </a:lnTo>
                                <a:lnTo>
                                  <a:pt x="550409" y="703669"/>
                                </a:lnTo>
                                <a:lnTo>
                                  <a:pt x="552677" y="701177"/>
                                </a:lnTo>
                                <a:lnTo>
                                  <a:pt x="554718" y="698685"/>
                                </a:lnTo>
                                <a:lnTo>
                                  <a:pt x="557213" y="696420"/>
                                </a:lnTo>
                                <a:lnTo>
                                  <a:pt x="559708" y="694381"/>
                                </a:lnTo>
                                <a:lnTo>
                                  <a:pt x="562656" y="692795"/>
                                </a:lnTo>
                                <a:lnTo>
                                  <a:pt x="565604" y="691435"/>
                                </a:lnTo>
                                <a:lnTo>
                                  <a:pt x="569006" y="690302"/>
                                </a:lnTo>
                                <a:lnTo>
                                  <a:pt x="572181" y="689170"/>
                                </a:lnTo>
                                <a:lnTo>
                                  <a:pt x="575583" y="688717"/>
                                </a:lnTo>
                                <a:lnTo>
                                  <a:pt x="578984" y="688490"/>
                                </a:lnTo>
                                <a:lnTo>
                                  <a:pt x="582613" y="688717"/>
                                </a:lnTo>
                                <a:lnTo>
                                  <a:pt x="586015" y="689170"/>
                                </a:lnTo>
                                <a:lnTo>
                                  <a:pt x="589190" y="690302"/>
                                </a:lnTo>
                                <a:lnTo>
                                  <a:pt x="592592" y="691435"/>
                                </a:lnTo>
                                <a:lnTo>
                                  <a:pt x="595540" y="692795"/>
                                </a:lnTo>
                                <a:lnTo>
                                  <a:pt x="598488" y="694381"/>
                                </a:lnTo>
                                <a:lnTo>
                                  <a:pt x="600983" y="696420"/>
                                </a:lnTo>
                                <a:lnTo>
                                  <a:pt x="603251" y="698685"/>
                                </a:lnTo>
                                <a:lnTo>
                                  <a:pt x="605745" y="701177"/>
                                </a:lnTo>
                                <a:lnTo>
                                  <a:pt x="607559" y="703669"/>
                                </a:lnTo>
                                <a:lnTo>
                                  <a:pt x="609374" y="706615"/>
                                </a:lnTo>
                                <a:lnTo>
                                  <a:pt x="610734" y="709560"/>
                                </a:lnTo>
                                <a:lnTo>
                                  <a:pt x="612095" y="712958"/>
                                </a:lnTo>
                                <a:lnTo>
                                  <a:pt x="613002" y="716130"/>
                                </a:lnTo>
                                <a:lnTo>
                                  <a:pt x="613456" y="719529"/>
                                </a:lnTo>
                                <a:lnTo>
                                  <a:pt x="613683" y="722927"/>
                                </a:lnTo>
                                <a:lnTo>
                                  <a:pt x="613456" y="725646"/>
                                </a:lnTo>
                                <a:lnTo>
                                  <a:pt x="613229" y="728591"/>
                                </a:lnTo>
                                <a:lnTo>
                                  <a:pt x="612549" y="731083"/>
                                </a:lnTo>
                                <a:lnTo>
                                  <a:pt x="611642" y="733575"/>
                                </a:lnTo>
                                <a:lnTo>
                                  <a:pt x="610734" y="736294"/>
                                </a:lnTo>
                                <a:lnTo>
                                  <a:pt x="609601" y="738560"/>
                                </a:lnTo>
                                <a:lnTo>
                                  <a:pt x="608467" y="740825"/>
                                </a:lnTo>
                                <a:lnTo>
                                  <a:pt x="607106" y="743091"/>
                                </a:lnTo>
                                <a:lnTo>
                                  <a:pt x="681265" y="796106"/>
                                </a:lnTo>
                                <a:lnTo>
                                  <a:pt x="683306" y="794293"/>
                                </a:lnTo>
                                <a:lnTo>
                                  <a:pt x="685801" y="792481"/>
                                </a:lnTo>
                                <a:lnTo>
                                  <a:pt x="688522" y="791121"/>
                                </a:lnTo>
                                <a:lnTo>
                                  <a:pt x="691243" y="789989"/>
                                </a:lnTo>
                                <a:lnTo>
                                  <a:pt x="694192" y="789082"/>
                                </a:lnTo>
                                <a:lnTo>
                                  <a:pt x="696913" y="788403"/>
                                </a:lnTo>
                                <a:lnTo>
                                  <a:pt x="699861" y="788176"/>
                                </a:lnTo>
                                <a:lnTo>
                                  <a:pt x="703263" y="787950"/>
                                </a:lnTo>
                                <a:lnTo>
                                  <a:pt x="705531" y="787950"/>
                                </a:lnTo>
                                <a:lnTo>
                                  <a:pt x="707799" y="788176"/>
                                </a:lnTo>
                                <a:lnTo>
                                  <a:pt x="710293" y="788629"/>
                                </a:lnTo>
                                <a:lnTo>
                                  <a:pt x="712334" y="789309"/>
                                </a:lnTo>
                                <a:lnTo>
                                  <a:pt x="714602" y="789989"/>
                                </a:lnTo>
                                <a:lnTo>
                                  <a:pt x="716870" y="790668"/>
                                </a:lnTo>
                                <a:lnTo>
                                  <a:pt x="718911" y="791801"/>
                                </a:lnTo>
                                <a:lnTo>
                                  <a:pt x="720725" y="792707"/>
                                </a:lnTo>
                                <a:lnTo>
                                  <a:pt x="786720" y="747622"/>
                                </a:lnTo>
                                <a:lnTo>
                                  <a:pt x="785586" y="744450"/>
                                </a:lnTo>
                                <a:lnTo>
                                  <a:pt x="784679" y="741278"/>
                                </a:lnTo>
                                <a:lnTo>
                                  <a:pt x="784225" y="737653"/>
                                </a:lnTo>
                                <a:lnTo>
                                  <a:pt x="783999" y="734255"/>
                                </a:lnTo>
                                <a:lnTo>
                                  <a:pt x="784225" y="730630"/>
                                </a:lnTo>
                                <a:lnTo>
                                  <a:pt x="784679" y="727232"/>
                                </a:lnTo>
                                <a:lnTo>
                                  <a:pt x="785586" y="723833"/>
                                </a:lnTo>
                                <a:lnTo>
                                  <a:pt x="786720" y="720888"/>
                                </a:lnTo>
                                <a:lnTo>
                                  <a:pt x="788081" y="717716"/>
                                </a:lnTo>
                                <a:lnTo>
                                  <a:pt x="789668" y="714997"/>
                                </a:lnTo>
                                <a:lnTo>
                                  <a:pt x="791936" y="712279"/>
                                </a:lnTo>
                                <a:lnTo>
                                  <a:pt x="793977" y="709787"/>
                                </a:lnTo>
                                <a:lnTo>
                                  <a:pt x="796472" y="707521"/>
                                </a:lnTo>
                                <a:lnTo>
                                  <a:pt x="799193" y="705708"/>
                                </a:lnTo>
                                <a:lnTo>
                                  <a:pt x="801915" y="703896"/>
                                </a:lnTo>
                                <a:lnTo>
                                  <a:pt x="805090" y="702310"/>
                                </a:lnTo>
                                <a:lnTo>
                                  <a:pt x="808265" y="701177"/>
                                </a:lnTo>
                                <a:lnTo>
                                  <a:pt x="811440" y="700498"/>
                                </a:lnTo>
                                <a:lnTo>
                                  <a:pt x="814842" y="700045"/>
                                </a:lnTo>
                                <a:lnTo>
                                  <a:pt x="818243" y="699818"/>
                                </a:lnTo>
                                <a:lnTo>
                                  <a:pt x="822099" y="700045"/>
                                </a:lnTo>
                                <a:lnTo>
                                  <a:pt x="825274" y="700498"/>
                                </a:lnTo>
                                <a:lnTo>
                                  <a:pt x="828675" y="701404"/>
                                </a:lnTo>
                                <a:lnTo>
                                  <a:pt x="831851" y="702537"/>
                                </a:lnTo>
                                <a:lnTo>
                                  <a:pt x="897618" y="598999"/>
                                </a:lnTo>
                                <a:lnTo>
                                  <a:pt x="912813" y="608741"/>
                                </a:lnTo>
                                <a:lnTo>
                                  <a:pt x="845684" y="713412"/>
                                </a:lnTo>
                                <a:lnTo>
                                  <a:pt x="847272" y="715451"/>
                                </a:lnTo>
                                <a:lnTo>
                                  <a:pt x="848633" y="717716"/>
                                </a:lnTo>
                                <a:lnTo>
                                  <a:pt x="849993" y="720435"/>
                                </a:lnTo>
                                <a:lnTo>
                                  <a:pt x="850901" y="722927"/>
                                </a:lnTo>
                                <a:lnTo>
                                  <a:pt x="851808" y="725646"/>
                                </a:lnTo>
                                <a:lnTo>
                                  <a:pt x="852261" y="728364"/>
                                </a:lnTo>
                                <a:lnTo>
                                  <a:pt x="852715" y="731310"/>
                                </a:lnTo>
                                <a:lnTo>
                                  <a:pt x="852942" y="734255"/>
                                </a:lnTo>
                                <a:lnTo>
                                  <a:pt x="852715" y="737653"/>
                                </a:lnTo>
                                <a:lnTo>
                                  <a:pt x="852261" y="741278"/>
                                </a:lnTo>
                                <a:lnTo>
                                  <a:pt x="851354" y="744450"/>
                                </a:lnTo>
                                <a:lnTo>
                                  <a:pt x="850220" y="747395"/>
                                </a:lnTo>
                                <a:lnTo>
                                  <a:pt x="848633" y="750567"/>
                                </a:lnTo>
                                <a:lnTo>
                                  <a:pt x="846818" y="753286"/>
                                </a:lnTo>
                                <a:lnTo>
                                  <a:pt x="845004" y="756231"/>
                                </a:lnTo>
                                <a:lnTo>
                                  <a:pt x="842963" y="758497"/>
                                </a:lnTo>
                                <a:lnTo>
                                  <a:pt x="840242" y="760762"/>
                                </a:lnTo>
                                <a:lnTo>
                                  <a:pt x="837747" y="762575"/>
                                </a:lnTo>
                                <a:lnTo>
                                  <a:pt x="835025" y="764387"/>
                                </a:lnTo>
                                <a:lnTo>
                                  <a:pt x="831851" y="765973"/>
                                </a:lnTo>
                                <a:lnTo>
                                  <a:pt x="828675" y="767106"/>
                                </a:lnTo>
                                <a:lnTo>
                                  <a:pt x="825274" y="767786"/>
                                </a:lnTo>
                                <a:lnTo>
                                  <a:pt x="821872" y="768239"/>
                                </a:lnTo>
                                <a:lnTo>
                                  <a:pt x="818243" y="768465"/>
                                </a:lnTo>
                                <a:lnTo>
                                  <a:pt x="815522" y="768465"/>
                                </a:lnTo>
                                <a:lnTo>
                                  <a:pt x="812801" y="768012"/>
                                </a:lnTo>
                                <a:lnTo>
                                  <a:pt x="810079" y="767559"/>
                                </a:lnTo>
                                <a:lnTo>
                                  <a:pt x="807584" y="766653"/>
                                </a:lnTo>
                                <a:lnTo>
                                  <a:pt x="805090" y="765747"/>
                                </a:lnTo>
                                <a:lnTo>
                                  <a:pt x="802595" y="764614"/>
                                </a:lnTo>
                                <a:lnTo>
                                  <a:pt x="800327" y="763028"/>
                                </a:lnTo>
                                <a:lnTo>
                                  <a:pt x="798059" y="761669"/>
                                </a:lnTo>
                                <a:lnTo>
                                  <a:pt x="733425" y="806074"/>
                                </a:lnTo>
                                <a:lnTo>
                                  <a:pt x="735013" y="809926"/>
                                </a:lnTo>
                                <a:lnTo>
                                  <a:pt x="736374" y="813777"/>
                                </a:lnTo>
                                <a:lnTo>
                                  <a:pt x="737281" y="818082"/>
                                </a:lnTo>
                                <a:lnTo>
                                  <a:pt x="737508" y="820121"/>
                                </a:lnTo>
                                <a:lnTo>
                                  <a:pt x="737508" y="822160"/>
                                </a:lnTo>
                                <a:lnTo>
                                  <a:pt x="737281" y="825785"/>
                                </a:lnTo>
                                <a:lnTo>
                                  <a:pt x="736827" y="829183"/>
                                </a:lnTo>
                                <a:lnTo>
                                  <a:pt x="735920" y="832582"/>
                                </a:lnTo>
                                <a:lnTo>
                                  <a:pt x="734786" y="835527"/>
                                </a:lnTo>
                                <a:lnTo>
                                  <a:pt x="733425" y="838699"/>
                                </a:lnTo>
                                <a:lnTo>
                                  <a:pt x="731838" y="841418"/>
                                </a:lnTo>
                                <a:lnTo>
                                  <a:pt x="729570" y="844136"/>
                                </a:lnTo>
                                <a:lnTo>
                                  <a:pt x="727529" y="846629"/>
                                </a:lnTo>
                                <a:lnTo>
                                  <a:pt x="725034" y="848894"/>
                                </a:lnTo>
                                <a:lnTo>
                                  <a:pt x="722313" y="850707"/>
                                </a:lnTo>
                                <a:lnTo>
                                  <a:pt x="719592" y="852746"/>
                                </a:lnTo>
                                <a:lnTo>
                                  <a:pt x="716643" y="854105"/>
                                </a:lnTo>
                                <a:lnTo>
                                  <a:pt x="713242" y="855238"/>
                                </a:lnTo>
                                <a:lnTo>
                                  <a:pt x="710067" y="855917"/>
                                </a:lnTo>
                                <a:lnTo>
                                  <a:pt x="706665" y="856597"/>
                                </a:lnTo>
                                <a:lnTo>
                                  <a:pt x="703263" y="856597"/>
                                </a:lnTo>
                                <a:lnTo>
                                  <a:pt x="699634" y="856597"/>
                                </a:lnTo>
                                <a:lnTo>
                                  <a:pt x="696233" y="855917"/>
                                </a:lnTo>
                                <a:lnTo>
                                  <a:pt x="692831" y="855238"/>
                                </a:lnTo>
                                <a:lnTo>
                                  <a:pt x="689656" y="854105"/>
                                </a:lnTo>
                                <a:lnTo>
                                  <a:pt x="686934" y="852746"/>
                                </a:lnTo>
                                <a:lnTo>
                                  <a:pt x="683759" y="850707"/>
                                </a:lnTo>
                                <a:lnTo>
                                  <a:pt x="681265" y="848894"/>
                                </a:lnTo>
                                <a:lnTo>
                                  <a:pt x="678997" y="846629"/>
                                </a:lnTo>
                                <a:lnTo>
                                  <a:pt x="676502" y="844136"/>
                                </a:lnTo>
                                <a:lnTo>
                                  <a:pt x="674688" y="841418"/>
                                </a:lnTo>
                                <a:lnTo>
                                  <a:pt x="672874" y="838699"/>
                                </a:lnTo>
                                <a:lnTo>
                                  <a:pt x="671513" y="835527"/>
                                </a:lnTo>
                                <a:lnTo>
                                  <a:pt x="670152" y="832582"/>
                                </a:lnTo>
                                <a:lnTo>
                                  <a:pt x="669472" y="829183"/>
                                </a:lnTo>
                                <a:lnTo>
                                  <a:pt x="668792" y="825785"/>
                                </a:lnTo>
                                <a:lnTo>
                                  <a:pt x="668792" y="822160"/>
                                </a:lnTo>
                                <a:lnTo>
                                  <a:pt x="668792" y="819215"/>
                                </a:lnTo>
                                <a:lnTo>
                                  <a:pt x="669245" y="816496"/>
                                </a:lnTo>
                                <a:lnTo>
                                  <a:pt x="669925" y="813551"/>
                                </a:lnTo>
                                <a:lnTo>
                                  <a:pt x="670833" y="810832"/>
                                </a:lnTo>
                                <a:lnTo>
                                  <a:pt x="592592" y="754645"/>
                                </a:lnTo>
                                <a:lnTo>
                                  <a:pt x="589190" y="755778"/>
                                </a:lnTo>
                                <a:lnTo>
                                  <a:pt x="586242" y="756684"/>
                                </a:lnTo>
                                <a:lnTo>
                                  <a:pt x="582840" y="757364"/>
                                </a:lnTo>
                                <a:lnTo>
                                  <a:pt x="579438" y="757364"/>
                                </a:lnTo>
                                <a:lnTo>
                                  <a:pt x="506413" y="937932"/>
                                </a:lnTo>
                                <a:lnTo>
                                  <a:pt x="509361" y="940424"/>
                                </a:lnTo>
                                <a:lnTo>
                                  <a:pt x="511629" y="943369"/>
                                </a:lnTo>
                                <a:lnTo>
                                  <a:pt x="513670" y="946315"/>
                                </a:lnTo>
                                <a:lnTo>
                                  <a:pt x="515711" y="949713"/>
                                </a:lnTo>
                                <a:lnTo>
                                  <a:pt x="517072" y="953112"/>
                                </a:lnTo>
                                <a:lnTo>
                                  <a:pt x="518206" y="956736"/>
                                </a:lnTo>
                                <a:lnTo>
                                  <a:pt x="518886" y="960361"/>
                                </a:lnTo>
                                <a:lnTo>
                                  <a:pt x="519113" y="964440"/>
                                </a:lnTo>
                                <a:lnTo>
                                  <a:pt x="518886" y="967838"/>
                                </a:lnTo>
                                <a:lnTo>
                                  <a:pt x="518433" y="971463"/>
                                </a:lnTo>
                                <a:lnTo>
                                  <a:pt x="517525" y="974635"/>
                                </a:lnTo>
                                <a:lnTo>
                                  <a:pt x="516392" y="977580"/>
                                </a:lnTo>
                                <a:lnTo>
                                  <a:pt x="514804" y="980752"/>
                                </a:lnTo>
                                <a:lnTo>
                                  <a:pt x="512990" y="983471"/>
                                </a:lnTo>
                                <a:lnTo>
                                  <a:pt x="511175" y="986416"/>
                                </a:lnTo>
                                <a:lnTo>
                                  <a:pt x="508908" y="988681"/>
                                </a:lnTo>
                                <a:lnTo>
                                  <a:pt x="506413" y="990947"/>
                                </a:lnTo>
                                <a:lnTo>
                                  <a:pt x="503918" y="992986"/>
                                </a:lnTo>
                                <a:lnTo>
                                  <a:pt x="501197" y="994572"/>
                                </a:lnTo>
                                <a:lnTo>
                                  <a:pt x="498022" y="996158"/>
                                </a:lnTo>
                                <a:lnTo>
                                  <a:pt x="494847" y="997291"/>
                                </a:lnTo>
                                <a:lnTo>
                                  <a:pt x="491445" y="997970"/>
                                </a:lnTo>
                                <a:lnTo>
                                  <a:pt x="488043" y="998423"/>
                                </a:lnTo>
                                <a:lnTo>
                                  <a:pt x="484415" y="998650"/>
                                </a:lnTo>
                                <a:lnTo>
                                  <a:pt x="481013" y="998423"/>
                                </a:lnTo>
                                <a:lnTo>
                                  <a:pt x="477611" y="997970"/>
                                </a:lnTo>
                                <a:lnTo>
                                  <a:pt x="474436" y="997291"/>
                                </a:lnTo>
                                <a:lnTo>
                                  <a:pt x="471261" y="996158"/>
                                </a:lnTo>
                                <a:lnTo>
                                  <a:pt x="468086" y="994572"/>
                                </a:lnTo>
                                <a:lnTo>
                                  <a:pt x="465365" y="992986"/>
                                </a:lnTo>
                                <a:lnTo>
                                  <a:pt x="462643" y="990947"/>
                                </a:lnTo>
                                <a:lnTo>
                                  <a:pt x="460149" y="988681"/>
                                </a:lnTo>
                                <a:lnTo>
                                  <a:pt x="458108" y="986416"/>
                                </a:lnTo>
                                <a:lnTo>
                                  <a:pt x="455840" y="983471"/>
                                </a:lnTo>
                                <a:lnTo>
                                  <a:pt x="454252" y="980752"/>
                                </a:lnTo>
                                <a:lnTo>
                                  <a:pt x="452892" y="977580"/>
                                </a:lnTo>
                                <a:lnTo>
                                  <a:pt x="451758" y="974635"/>
                                </a:lnTo>
                                <a:lnTo>
                                  <a:pt x="450851" y="971463"/>
                                </a:lnTo>
                                <a:lnTo>
                                  <a:pt x="450397" y="967838"/>
                                </a:lnTo>
                                <a:lnTo>
                                  <a:pt x="450170" y="964440"/>
                                </a:lnTo>
                                <a:lnTo>
                                  <a:pt x="450397" y="961041"/>
                                </a:lnTo>
                                <a:lnTo>
                                  <a:pt x="450851" y="958096"/>
                                </a:lnTo>
                                <a:lnTo>
                                  <a:pt x="451531" y="954924"/>
                                </a:lnTo>
                                <a:lnTo>
                                  <a:pt x="452438" y="952205"/>
                                </a:lnTo>
                                <a:lnTo>
                                  <a:pt x="423183" y="924792"/>
                                </a:lnTo>
                                <a:lnTo>
                                  <a:pt x="421369" y="925924"/>
                                </a:lnTo>
                                <a:lnTo>
                                  <a:pt x="419328" y="927057"/>
                                </a:lnTo>
                                <a:lnTo>
                                  <a:pt x="416833" y="927963"/>
                                </a:lnTo>
                                <a:lnTo>
                                  <a:pt x="414792" y="928643"/>
                                </a:lnTo>
                                <a:lnTo>
                                  <a:pt x="412524" y="929096"/>
                                </a:lnTo>
                                <a:lnTo>
                                  <a:pt x="410029" y="929549"/>
                                </a:lnTo>
                                <a:lnTo>
                                  <a:pt x="407761" y="929776"/>
                                </a:lnTo>
                                <a:lnTo>
                                  <a:pt x="405267" y="930002"/>
                                </a:lnTo>
                                <a:lnTo>
                                  <a:pt x="402545" y="929776"/>
                                </a:lnTo>
                                <a:lnTo>
                                  <a:pt x="400278" y="929549"/>
                                </a:lnTo>
                                <a:lnTo>
                                  <a:pt x="397783" y="929096"/>
                                </a:lnTo>
                                <a:lnTo>
                                  <a:pt x="395288" y="928643"/>
                                </a:lnTo>
                                <a:lnTo>
                                  <a:pt x="393020" y="927737"/>
                                </a:lnTo>
                                <a:lnTo>
                                  <a:pt x="390979" y="926831"/>
                                </a:lnTo>
                                <a:lnTo>
                                  <a:pt x="388711" y="925698"/>
                                </a:lnTo>
                                <a:lnTo>
                                  <a:pt x="386670" y="924338"/>
                                </a:lnTo>
                                <a:lnTo>
                                  <a:pt x="253094" y="1045321"/>
                                </a:lnTo>
                                <a:lnTo>
                                  <a:pt x="253094" y="1081797"/>
                                </a:lnTo>
                                <a:lnTo>
                                  <a:pt x="396195" y="1081797"/>
                                </a:lnTo>
                                <a:lnTo>
                                  <a:pt x="396195" y="1033087"/>
                                </a:lnTo>
                                <a:lnTo>
                                  <a:pt x="414338" y="1033087"/>
                                </a:lnTo>
                                <a:lnTo>
                                  <a:pt x="414338" y="1081797"/>
                                </a:lnTo>
                                <a:lnTo>
                                  <a:pt x="529999" y="1081797"/>
                                </a:lnTo>
                                <a:lnTo>
                                  <a:pt x="529999" y="1033087"/>
                                </a:lnTo>
                                <a:lnTo>
                                  <a:pt x="547915" y="1033087"/>
                                </a:lnTo>
                                <a:lnTo>
                                  <a:pt x="547915" y="1081797"/>
                                </a:lnTo>
                                <a:lnTo>
                                  <a:pt x="663575" y="1081797"/>
                                </a:lnTo>
                                <a:lnTo>
                                  <a:pt x="663575" y="1033087"/>
                                </a:lnTo>
                                <a:lnTo>
                                  <a:pt x="681718" y="1033087"/>
                                </a:lnTo>
                                <a:lnTo>
                                  <a:pt x="681718" y="1081797"/>
                                </a:lnTo>
                                <a:lnTo>
                                  <a:pt x="797606" y="1081797"/>
                                </a:lnTo>
                                <a:lnTo>
                                  <a:pt x="797606" y="1033087"/>
                                </a:lnTo>
                                <a:lnTo>
                                  <a:pt x="815522" y="1033087"/>
                                </a:lnTo>
                                <a:lnTo>
                                  <a:pt x="815522" y="1081797"/>
                                </a:lnTo>
                                <a:lnTo>
                                  <a:pt x="905329" y="1081797"/>
                                </a:lnTo>
                                <a:lnTo>
                                  <a:pt x="905329" y="1111250"/>
                                </a:lnTo>
                                <a:lnTo>
                                  <a:pt x="253094" y="1111250"/>
                                </a:lnTo>
                                <a:lnTo>
                                  <a:pt x="223838" y="1111250"/>
                                </a:lnTo>
                                <a:lnTo>
                                  <a:pt x="223838" y="1081797"/>
                                </a:lnTo>
                                <a:lnTo>
                                  <a:pt x="223838" y="430212"/>
                                </a:lnTo>
                                <a:close/>
                                <a:moveTo>
                                  <a:pt x="93436" y="93209"/>
                                </a:moveTo>
                                <a:lnTo>
                                  <a:pt x="93436" y="1351189"/>
                                </a:lnTo>
                                <a:lnTo>
                                  <a:pt x="1064079" y="1351189"/>
                                </a:lnTo>
                                <a:lnTo>
                                  <a:pt x="1064079" y="385763"/>
                                </a:lnTo>
                                <a:lnTo>
                                  <a:pt x="818016" y="385763"/>
                                </a:lnTo>
                                <a:lnTo>
                                  <a:pt x="813481" y="385536"/>
                                </a:lnTo>
                                <a:lnTo>
                                  <a:pt x="808718" y="384629"/>
                                </a:lnTo>
                                <a:lnTo>
                                  <a:pt x="804409" y="383495"/>
                                </a:lnTo>
                                <a:lnTo>
                                  <a:pt x="799874" y="381907"/>
                                </a:lnTo>
                                <a:lnTo>
                                  <a:pt x="795791" y="380093"/>
                                </a:lnTo>
                                <a:lnTo>
                                  <a:pt x="792163" y="377825"/>
                                </a:lnTo>
                                <a:lnTo>
                                  <a:pt x="788307" y="374877"/>
                                </a:lnTo>
                                <a:lnTo>
                                  <a:pt x="785133" y="372155"/>
                                </a:lnTo>
                                <a:lnTo>
                                  <a:pt x="782184" y="368527"/>
                                </a:lnTo>
                                <a:lnTo>
                                  <a:pt x="779463" y="365125"/>
                                </a:lnTo>
                                <a:lnTo>
                                  <a:pt x="777195" y="361270"/>
                                </a:lnTo>
                                <a:lnTo>
                                  <a:pt x="775154" y="357188"/>
                                </a:lnTo>
                                <a:lnTo>
                                  <a:pt x="773566" y="352879"/>
                                </a:lnTo>
                                <a:lnTo>
                                  <a:pt x="772433" y="348570"/>
                                </a:lnTo>
                                <a:lnTo>
                                  <a:pt x="771752" y="343807"/>
                                </a:lnTo>
                                <a:lnTo>
                                  <a:pt x="771525" y="339045"/>
                                </a:lnTo>
                                <a:lnTo>
                                  <a:pt x="771525" y="93209"/>
                                </a:lnTo>
                                <a:lnTo>
                                  <a:pt x="93436" y="93209"/>
                                </a:lnTo>
                                <a:close/>
                                <a:moveTo>
                                  <a:pt x="46491" y="0"/>
                                </a:moveTo>
                                <a:lnTo>
                                  <a:pt x="771525" y="0"/>
                                </a:lnTo>
                                <a:lnTo>
                                  <a:pt x="1157288" y="385763"/>
                                </a:lnTo>
                                <a:lnTo>
                                  <a:pt x="1157288" y="1397907"/>
                                </a:lnTo>
                                <a:lnTo>
                                  <a:pt x="1157061" y="1402670"/>
                                </a:lnTo>
                                <a:lnTo>
                                  <a:pt x="1156381" y="1407432"/>
                                </a:lnTo>
                                <a:lnTo>
                                  <a:pt x="1155247" y="1411741"/>
                                </a:lnTo>
                                <a:lnTo>
                                  <a:pt x="1153659" y="1416050"/>
                                </a:lnTo>
                                <a:lnTo>
                                  <a:pt x="1151618" y="1420132"/>
                                </a:lnTo>
                                <a:lnTo>
                                  <a:pt x="1149351" y="1423988"/>
                                </a:lnTo>
                                <a:lnTo>
                                  <a:pt x="1146629" y="1427389"/>
                                </a:lnTo>
                                <a:lnTo>
                                  <a:pt x="1143454" y="1430791"/>
                                </a:lnTo>
                                <a:lnTo>
                                  <a:pt x="1140279" y="1433739"/>
                                </a:lnTo>
                                <a:lnTo>
                                  <a:pt x="1136651" y="1436688"/>
                                </a:lnTo>
                                <a:lnTo>
                                  <a:pt x="1132795" y="1438955"/>
                                </a:lnTo>
                                <a:lnTo>
                                  <a:pt x="1128713" y="1440770"/>
                                </a:lnTo>
                                <a:lnTo>
                                  <a:pt x="1124631" y="1442357"/>
                                </a:lnTo>
                                <a:lnTo>
                                  <a:pt x="1120095" y="1443491"/>
                                </a:lnTo>
                                <a:lnTo>
                                  <a:pt x="1115333" y="1444398"/>
                                </a:lnTo>
                                <a:lnTo>
                                  <a:pt x="1110570" y="1444625"/>
                                </a:lnTo>
                                <a:lnTo>
                                  <a:pt x="46491" y="1444625"/>
                                </a:lnTo>
                                <a:lnTo>
                                  <a:pt x="41956" y="1444398"/>
                                </a:lnTo>
                                <a:lnTo>
                                  <a:pt x="37193" y="1443491"/>
                                </a:lnTo>
                                <a:lnTo>
                                  <a:pt x="32657" y="1442357"/>
                                </a:lnTo>
                                <a:lnTo>
                                  <a:pt x="28575" y="1440770"/>
                                </a:lnTo>
                                <a:lnTo>
                                  <a:pt x="24493" y="1438955"/>
                                </a:lnTo>
                                <a:lnTo>
                                  <a:pt x="20638" y="1436688"/>
                                </a:lnTo>
                                <a:lnTo>
                                  <a:pt x="17009" y="1433739"/>
                                </a:lnTo>
                                <a:lnTo>
                                  <a:pt x="13834" y="1430791"/>
                                </a:lnTo>
                                <a:lnTo>
                                  <a:pt x="10659" y="1427389"/>
                                </a:lnTo>
                                <a:lnTo>
                                  <a:pt x="7938" y="1423988"/>
                                </a:lnTo>
                                <a:lnTo>
                                  <a:pt x="5670" y="1420132"/>
                                </a:lnTo>
                                <a:lnTo>
                                  <a:pt x="3856" y="1416050"/>
                                </a:lnTo>
                                <a:lnTo>
                                  <a:pt x="2041" y="1411741"/>
                                </a:lnTo>
                                <a:lnTo>
                                  <a:pt x="907" y="1407432"/>
                                </a:lnTo>
                                <a:lnTo>
                                  <a:pt x="227" y="1402670"/>
                                </a:lnTo>
                                <a:lnTo>
                                  <a:pt x="0" y="1397907"/>
                                </a:lnTo>
                                <a:lnTo>
                                  <a:pt x="0" y="46491"/>
                                </a:lnTo>
                                <a:lnTo>
                                  <a:pt x="227" y="41729"/>
                                </a:lnTo>
                                <a:lnTo>
                                  <a:pt x="907" y="37193"/>
                                </a:lnTo>
                                <a:lnTo>
                                  <a:pt x="2041" y="32657"/>
                                </a:lnTo>
                                <a:lnTo>
                                  <a:pt x="3856" y="28348"/>
                                </a:lnTo>
                                <a:lnTo>
                                  <a:pt x="5670" y="24266"/>
                                </a:lnTo>
                                <a:lnTo>
                                  <a:pt x="7938" y="20411"/>
                                </a:lnTo>
                                <a:lnTo>
                                  <a:pt x="10659" y="17009"/>
                                </a:lnTo>
                                <a:lnTo>
                                  <a:pt x="13834" y="13607"/>
                                </a:lnTo>
                                <a:lnTo>
                                  <a:pt x="17009" y="10659"/>
                                </a:lnTo>
                                <a:lnTo>
                                  <a:pt x="20638" y="7938"/>
                                </a:lnTo>
                                <a:lnTo>
                                  <a:pt x="24493" y="5443"/>
                                </a:lnTo>
                                <a:lnTo>
                                  <a:pt x="28575" y="3629"/>
                                </a:lnTo>
                                <a:lnTo>
                                  <a:pt x="32657" y="2041"/>
                                </a:lnTo>
                                <a:lnTo>
                                  <a:pt x="37193" y="907"/>
                                </a:lnTo>
                                <a:lnTo>
                                  <a:pt x="41956" y="227"/>
                                </a:lnTo>
                                <a:lnTo>
                                  <a:pt x="4649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84" name="KSO_Shape"/>
                        <wps:cNvSpPr>
                          <a:spLocks noChangeAspect="1"/>
                        </wps:cNvSpPr>
                        <wps:spPr bwMode="auto">
                          <a:xfrm>
                            <a:off x="14513" y="58086"/>
                            <a:ext cx="737" cy="1001"/>
                          </a:xfrm>
                          <a:custGeom>
                            <a:avLst/>
                            <a:gdLst>
                              <a:gd name="T0" fmla="*/ 1224924 w 2376488"/>
                              <a:gd name="T1" fmla="*/ 2761395 h 3225800"/>
                              <a:gd name="T2" fmla="*/ 1200514 w 2376488"/>
                              <a:gd name="T3" fmla="*/ 2844137 h 3225800"/>
                              <a:gd name="T4" fmla="*/ 434302 w 2376488"/>
                              <a:gd name="T5" fmla="*/ 2840318 h 3225800"/>
                              <a:gd name="T6" fmla="*/ 417817 w 2376488"/>
                              <a:gd name="T7" fmla="*/ 2755348 h 3225800"/>
                              <a:gd name="T8" fmla="*/ 1946947 w 2376488"/>
                              <a:gd name="T9" fmla="*/ 2276790 h 3225800"/>
                              <a:gd name="T10" fmla="*/ 2007871 w 2376488"/>
                              <a:gd name="T11" fmla="*/ 2336867 h 3225800"/>
                              <a:gd name="T12" fmla="*/ 1960274 w 2376488"/>
                              <a:gd name="T13" fmla="*/ 2408268 h 3225800"/>
                              <a:gd name="T14" fmla="*/ 421315 w 2376488"/>
                              <a:gd name="T15" fmla="*/ 2381532 h 3225800"/>
                              <a:gd name="T16" fmla="*/ 429565 w 2376488"/>
                              <a:gd name="T17" fmla="*/ 2296291 h 3225800"/>
                              <a:gd name="T18" fmla="*/ 1966620 w 2376488"/>
                              <a:gd name="T19" fmla="*/ 1981797 h 3225800"/>
                              <a:gd name="T20" fmla="*/ 2006602 w 2376488"/>
                              <a:gd name="T21" fmla="*/ 2057463 h 3225800"/>
                              <a:gd name="T22" fmla="*/ 1940284 w 2376488"/>
                              <a:gd name="T23" fmla="*/ 2111375 h 3225800"/>
                              <a:gd name="T24" fmla="*/ 412748 w 2376488"/>
                              <a:gd name="T25" fmla="*/ 2064084 h 3225800"/>
                              <a:gd name="T26" fmla="*/ 445431 w 2376488"/>
                              <a:gd name="T27" fmla="*/ 1984634 h 3225800"/>
                              <a:gd name="T28" fmla="*/ 1983438 w 2376488"/>
                              <a:gd name="T29" fmla="*/ 1691813 h 3225800"/>
                              <a:gd name="T30" fmla="*/ 1999621 w 2376488"/>
                              <a:gd name="T31" fmla="*/ 1776110 h 3225800"/>
                              <a:gd name="T32" fmla="*/ 464152 w 2376488"/>
                              <a:gd name="T33" fmla="*/ 1809766 h 3225800"/>
                              <a:gd name="T34" fmla="*/ 409575 w 2376488"/>
                              <a:gd name="T35" fmla="*/ 1743712 h 3225800"/>
                              <a:gd name="T36" fmla="*/ 464152 w 2376488"/>
                              <a:gd name="T37" fmla="*/ 1677973 h 3225800"/>
                              <a:gd name="T38" fmla="*/ 839503 w 2376488"/>
                              <a:gd name="T39" fmla="*/ 1405929 h 3225800"/>
                              <a:gd name="T40" fmla="*/ 831271 w 2376488"/>
                              <a:gd name="T41" fmla="*/ 1491484 h 3225800"/>
                              <a:gd name="T42" fmla="*/ 445349 w 2376488"/>
                              <a:gd name="T43" fmla="*/ 1503122 h 3225800"/>
                              <a:gd name="T44" fmla="*/ 412741 w 2376488"/>
                              <a:gd name="T45" fmla="*/ 1423858 h 3225800"/>
                              <a:gd name="T46" fmla="*/ 1305682 w 2376488"/>
                              <a:gd name="T47" fmla="*/ 909637 h 3225800"/>
                              <a:gd name="T48" fmla="*/ 1477663 w 2376488"/>
                              <a:gd name="T49" fmla="*/ 930614 h 3225800"/>
                              <a:gd name="T50" fmla="*/ 1610543 w 2376488"/>
                              <a:gd name="T51" fmla="*/ 964305 h 3225800"/>
                              <a:gd name="T52" fmla="*/ 1857547 w 2376488"/>
                              <a:gd name="T53" fmla="*/ 995452 h 3225800"/>
                              <a:gd name="T54" fmla="*/ 1953551 w 2376488"/>
                              <a:gd name="T55" fmla="*/ 1129896 h 3225800"/>
                              <a:gd name="T56" fmla="*/ 1951644 w 2376488"/>
                              <a:gd name="T57" fmla="*/ 1484281 h 3225800"/>
                              <a:gd name="T58" fmla="*/ 1772351 w 2376488"/>
                              <a:gd name="T59" fmla="*/ 1229696 h 3225800"/>
                              <a:gd name="T60" fmla="*/ 1346691 w 2376488"/>
                              <a:gd name="T61" fmla="*/ 1512886 h 3225800"/>
                              <a:gd name="T62" fmla="*/ 1134337 w 2376488"/>
                              <a:gd name="T63" fmla="*/ 1276735 h 3225800"/>
                              <a:gd name="T64" fmla="*/ 953455 w 2376488"/>
                              <a:gd name="T65" fmla="*/ 1247177 h 3225800"/>
                              <a:gd name="T66" fmla="*/ 985244 w 2376488"/>
                              <a:gd name="T67" fmla="*/ 1088260 h 3225800"/>
                              <a:gd name="T68" fmla="*/ 1137516 w 2376488"/>
                              <a:gd name="T69" fmla="*/ 966212 h 3225800"/>
                              <a:gd name="T70" fmla="*/ 1523318 w 2376488"/>
                              <a:gd name="T71" fmla="*/ 269565 h 3225800"/>
                              <a:gd name="T72" fmla="*/ 1643237 w 2376488"/>
                              <a:gd name="T73" fmla="*/ 362372 h 3225800"/>
                              <a:gd name="T74" fmla="*/ 1694767 w 2376488"/>
                              <a:gd name="T75" fmla="*/ 516202 h 3225800"/>
                              <a:gd name="T76" fmla="*/ 1720850 w 2376488"/>
                              <a:gd name="T77" fmla="*/ 562923 h 3225800"/>
                              <a:gd name="T78" fmla="*/ 1679181 w 2376488"/>
                              <a:gd name="T79" fmla="*/ 652233 h 3225800"/>
                              <a:gd name="T80" fmla="*/ 1618744 w 2376488"/>
                              <a:gd name="T81" fmla="*/ 782861 h 3225800"/>
                              <a:gd name="T82" fmla="*/ 1514411 w 2376488"/>
                              <a:gd name="T83" fmla="*/ 865815 h 3225800"/>
                              <a:gd name="T84" fmla="*/ 1382405 w 2376488"/>
                              <a:gd name="T85" fmla="*/ 850559 h 3225800"/>
                              <a:gd name="T86" fmla="*/ 1291750 w 2376488"/>
                              <a:gd name="T87" fmla="*/ 748218 h 3225800"/>
                              <a:gd name="T88" fmla="*/ 1240220 w 2376488"/>
                              <a:gd name="T89" fmla="*/ 647783 h 3225800"/>
                              <a:gd name="T90" fmla="*/ 1206503 w 2376488"/>
                              <a:gd name="T91" fmla="*/ 551481 h 3225800"/>
                              <a:gd name="T92" fmla="*/ 1239266 w 2376488"/>
                              <a:gd name="T93" fmla="*/ 512705 h 3225800"/>
                              <a:gd name="T94" fmla="*/ 1288251 w 2376488"/>
                              <a:gd name="T95" fmla="*/ 361736 h 3225800"/>
                              <a:gd name="T96" fmla="*/ 1408488 w 2376488"/>
                              <a:gd name="T97" fmla="*/ 269565 h 3225800"/>
                              <a:gd name="T98" fmla="*/ 124794 w 2376488"/>
                              <a:gd name="T99" fmla="*/ 3092133 h 3225800"/>
                              <a:gd name="T100" fmla="*/ 2233594 w 2376488"/>
                              <a:gd name="T101" fmla="*/ 3105468 h 3225800"/>
                              <a:gd name="T102" fmla="*/ 2257092 w 2376488"/>
                              <a:gd name="T103" fmla="*/ 152400 h 3225800"/>
                              <a:gd name="T104" fmla="*/ 2230736 w 2376488"/>
                              <a:gd name="T105" fmla="*/ 120015 h 3225800"/>
                              <a:gd name="T106" fmla="*/ 2289799 w 2376488"/>
                              <a:gd name="T107" fmla="*/ 15557 h 3225800"/>
                              <a:gd name="T108" fmla="*/ 2360928 w 2376488"/>
                              <a:gd name="T109" fmla="*/ 86677 h 3225800"/>
                              <a:gd name="T110" fmla="*/ 2372995 w 2376488"/>
                              <a:gd name="T111" fmla="*/ 3104198 h 3225800"/>
                              <a:gd name="T112" fmla="*/ 2320918 w 2376488"/>
                              <a:gd name="T113" fmla="*/ 3191193 h 3225800"/>
                              <a:gd name="T114" fmla="*/ 2224068 w 2376488"/>
                              <a:gd name="T115" fmla="*/ 3225800 h 3225800"/>
                              <a:gd name="T116" fmla="*/ 61285 w 2376488"/>
                              <a:gd name="T117" fmla="*/ 3195638 h 3225800"/>
                              <a:gd name="T118" fmla="*/ 5080 w 2376488"/>
                              <a:gd name="T119" fmla="*/ 3111818 h 3225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376488" h="3225800">
                                <a:moveTo>
                                  <a:pt x="477415" y="2719387"/>
                                </a:moveTo>
                                <a:lnTo>
                                  <a:pt x="1162156" y="2719387"/>
                                </a:lnTo>
                                <a:lnTo>
                                  <a:pt x="1169130" y="2720024"/>
                                </a:lnTo>
                                <a:lnTo>
                                  <a:pt x="1175787" y="2720978"/>
                                </a:lnTo>
                                <a:lnTo>
                                  <a:pt x="1182444" y="2722570"/>
                                </a:lnTo>
                                <a:lnTo>
                                  <a:pt x="1188468" y="2724797"/>
                                </a:lnTo>
                                <a:lnTo>
                                  <a:pt x="1194491" y="2727980"/>
                                </a:lnTo>
                                <a:lnTo>
                                  <a:pt x="1200514" y="2731162"/>
                                </a:lnTo>
                                <a:lnTo>
                                  <a:pt x="1205269" y="2735299"/>
                                </a:lnTo>
                                <a:lnTo>
                                  <a:pt x="1210342" y="2739436"/>
                                </a:lnTo>
                                <a:lnTo>
                                  <a:pt x="1214463" y="2744528"/>
                                </a:lnTo>
                                <a:lnTo>
                                  <a:pt x="1218584" y="2749938"/>
                                </a:lnTo>
                                <a:lnTo>
                                  <a:pt x="1222071" y="2755348"/>
                                </a:lnTo>
                                <a:lnTo>
                                  <a:pt x="1224924" y="2761395"/>
                                </a:lnTo>
                                <a:lnTo>
                                  <a:pt x="1227143" y="2767442"/>
                                </a:lnTo>
                                <a:lnTo>
                                  <a:pt x="1228728" y="2774125"/>
                                </a:lnTo>
                                <a:lnTo>
                                  <a:pt x="1229679" y="2780808"/>
                                </a:lnTo>
                                <a:lnTo>
                                  <a:pt x="1230313" y="2787809"/>
                                </a:lnTo>
                                <a:lnTo>
                                  <a:pt x="1229679" y="2794810"/>
                                </a:lnTo>
                                <a:lnTo>
                                  <a:pt x="1228728" y="2801493"/>
                                </a:lnTo>
                                <a:lnTo>
                                  <a:pt x="1227143" y="2808176"/>
                                </a:lnTo>
                                <a:lnTo>
                                  <a:pt x="1224924" y="2814223"/>
                                </a:lnTo>
                                <a:lnTo>
                                  <a:pt x="1222071" y="2820269"/>
                                </a:lnTo>
                                <a:lnTo>
                                  <a:pt x="1218584" y="2825679"/>
                                </a:lnTo>
                                <a:lnTo>
                                  <a:pt x="1214463" y="2831090"/>
                                </a:lnTo>
                                <a:lnTo>
                                  <a:pt x="1210342" y="2836181"/>
                                </a:lnTo>
                                <a:lnTo>
                                  <a:pt x="1205269" y="2840318"/>
                                </a:lnTo>
                                <a:lnTo>
                                  <a:pt x="1200514" y="2844137"/>
                                </a:lnTo>
                                <a:lnTo>
                                  <a:pt x="1194491" y="2847638"/>
                                </a:lnTo>
                                <a:lnTo>
                                  <a:pt x="1188468" y="2850820"/>
                                </a:lnTo>
                                <a:lnTo>
                                  <a:pt x="1182444" y="2853048"/>
                                </a:lnTo>
                                <a:lnTo>
                                  <a:pt x="1175787" y="2854639"/>
                                </a:lnTo>
                                <a:lnTo>
                                  <a:pt x="1169130" y="2855594"/>
                                </a:lnTo>
                                <a:lnTo>
                                  <a:pt x="1162156" y="2855912"/>
                                </a:lnTo>
                                <a:lnTo>
                                  <a:pt x="477415" y="2855912"/>
                                </a:lnTo>
                                <a:lnTo>
                                  <a:pt x="470441" y="2855594"/>
                                </a:lnTo>
                                <a:lnTo>
                                  <a:pt x="464100" y="2854639"/>
                                </a:lnTo>
                                <a:lnTo>
                                  <a:pt x="457126" y="2853048"/>
                                </a:lnTo>
                                <a:lnTo>
                                  <a:pt x="451103" y="2850820"/>
                                </a:lnTo>
                                <a:lnTo>
                                  <a:pt x="445397" y="2847638"/>
                                </a:lnTo>
                                <a:lnTo>
                                  <a:pt x="439374" y="2844137"/>
                                </a:lnTo>
                                <a:lnTo>
                                  <a:pt x="434302" y="2840318"/>
                                </a:lnTo>
                                <a:lnTo>
                                  <a:pt x="429546" y="2836181"/>
                                </a:lnTo>
                                <a:lnTo>
                                  <a:pt x="425108" y="2831090"/>
                                </a:lnTo>
                                <a:lnTo>
                                  <a:pt x="421304" y="2825679"/>
                                </a:lnTo>
                                <a:lnTo>
                                  <a:pt x="417817" y="2820269"/>
                                </a:lnTo>
                                <a:lnTo>
                                  <a:pt x="414964" y="2814223"/>
                                </a:lnTo>
                                <a:lnTo>
                                  <a:pt x="412745" y="2808176"/>
                                </a:lnTo>
                                <a:lnTo>
                                  <a:pt x="410843" y="2801493"/>
                                </a:lnTo>
                                <a:lnTo>
                                  <a:pt x="409575" y="2794810"/>
                                </a:lnTo>
                                <a:lnTo>
                                  <a:pt x="409575" y="2787809"/>
                                </a:lnTo>
                                <a:lnTo>
                                  <a:pt x="409575" y="2780808"/>
                                </a:lnTo>
                                <a:lnTo>
                                  <a:pt x="410843" y="2774125"/>
                                </a:lnTo>
                                <a:lnTo>
                                  <a:pt x="412745" y="2767442"/>
                                </a:lnTo>
                                <a:lnTo>
                                  <a:pt x="414964" y="2761395"/>
                                </a:lnTo>
                                <a:lnTo>
                                  <a:pt x="417817" y="2755348"/>
                                </a:lnTo>
                                <a:lnTo>
                                  <a:pt x="421304" y="2749938"/>
                                </a:lnTo>
                                <a:lnTo>
                                  <a:pt x="425108" y="2744528"/>
                                </a:lnTo>
                                <a:lnTo>
                                  <a:pt x="429546" y="2739436"/>
                                </a:lnTo>
                                <a:lnTo>
                                  <a:pt x="434302" y="2735299"/>
                                </a:lnTo>
                                <a:lnTo>
                                  <a:pt x="439374" y="2731162"/>
                                </a:lnTo>
                                <a:lnTo>
                                  <a:pt x="445397" y="2727980"/>
                                </a:lnTo>
                                <a:lnTo>
                                  <a:pt x="451103" y="2724797"/>
                                </a:lnTo>
                                <a:lnTo>
                                  <a:pt x="457126" y="2722570"/>
                                </a:lnTo>
                                <a:lnTo>
                                  <a:pt x="464100" y="2720978"/>
                                </a:lnTo>
                                <a:lnTo>
                                  <a:pt x="470441" y="2720024"/>
                                </a:lnTo>
                                <a:lnTo>
                                  <a:pt x="477415" y="2719387"/>
                                </a:lnTo>
                                <a:close/>
                                <a:moveTo>
                                  <a:pt x="477479" y="2276475"/>
                                </a:moveTo>
                                <a:lnTo>
                                  <a:pt x="1940284" y="2276475"/>
                                </a:lnTo>
                                <a:lnTo>
                                  <a:pt x="1946947" y="2276790"/>
                                </a:lnTo>
                                <a:lnTo>
                                  <a:pt x="1953928" y="2277733"/>
                                </a:lnTo>
                                <a:lnTo>
                                  <a:pt x="1960274" y="2279621"/>
                                </a:lnTo>
                                <a:lnTo>
                                  <a:pt x="1966620" y="2281822"/>
                                </a:lnTo>
                                <a:lnTo>
                                  <a:pt x="1972649" y="2284339"/>
                                </a:lnTo>
                                <a:lnTo>
                                  <a:pt x="1978044" y="2287799"/>
                                </a:lnTo>
                                <a:lnTo>
                                  <a:pt x="1983438" y="2291573"/>
                                </a:lnTo>
                                <a:lnTo>
                                  <a:pt x="1988197" y="2296291"/>
                                </a:lnTo>
                                <a:lnTo>
                                  <a:pt x="1992640" y="2300695"/>
                                </a:lnTo>
                                <a:lnTo>
                                  <a:pt x="1996448" y="2306042"/>
                                </a:lnTo>
                                <a:lnTo>
                                  <a:pt x="1999621" y="2311704"/>
                                </a:lnTo>
                                <a:lnTo>
                                  <a:pt x="2002794" y="2317366"/>
                                </a:lnTo>
                                <a:lnTo>
                                  <a:pt x="2005015" y="2323971"/>
                                </a:lnTo>
                                <a:lnTo>
                                  <a:pt x="2006602" y="2330262"/>
                                </a:lnTo>
                                <a:lnTo>
                                  <a:pt x="2007871" y="2336867"/>
                                </a:lnTo>
                                <a:lnTo>
                                  <a:pt x="2008188" y="2343787"/>
                                </a:lnTo>
                                <a:lnTo>
                                  <a:pt x="2007871" y="2350707"/>
                                </a:lnTo>
                                <a:lnTo>
                                  <a:pt x="2006602" y="2357312"/>
                                </a:lnTo>
                                <a:lnTo>
                                  <a:pt x="2005015" y="2363603"/>
                                </a:lnTo>
                                <a:lnTo>
                                  <a:pt x="2002794" y="2370208"/>
                                </a:lnTo>
                                <a:lnTo>
                                  <a:pt x="1999621" y="2375870"/>
                                </a:lnTo>
                                <a:lnTo>
                                  <a:pt x="1996448" y="2381532"/>
                                </a:lnTo>
                                <a:lnTo>
                                  <a:pt x="1992640" y="2386879"/>
                                </a:lnTo>
                                <a:lnTo>
                                  <a:pt x="1988197" y="2391283"/>
                                </a:lnTo>
                                <a:lnTo>
                                  <a:pt x="1983438" y="2395686"/>
                                </a:lnTo>
                                <a:lnTo>
                                  <a:pt x="1978044" y="2399775"/>
                                </a:lnTo>
                                <a:lnTo>
                                  <a:pt x="1972649" y="2402921"/>
                                </a:lnTo>
                                <a:lnTo>
                                  <a:pt x="1966620" y="2406066"/>
                                </a:lnTo>
                                <a:lnTo>
                                  <a:pt x="1960274" y="2408268"/>
                                </a:lnTo>
                                <a:lnTo>
                                  <a:pt x="1953928" y="2409841"/>
                                </a:lnTo>
                                <a:lnTo>
                                  <a:pt x="1946947" y="2411099"/>
                                </a:lnTo>
                                <a:lnTo>
                                  <a:pt x="1940284" y="2411413"/>
                                </a:lnTo>
                                <a:lnTo>
                                  <a:pt x="477479" y="2411413"/>
                                </a:lnTo>
                                <a:lnTo>
                                  <a:pt x="470498" y="2411099"/>
                                </a:lnTo>
                                <a:lnTo>
                                  <a:pt x="464152" y="2409841"/>
                                </a:lnTo>
                                <a:lnTo>
                                  <a:pt x="457171" y="2408268"/>
                                </a:lnTo>
                                <a:lnTo>
                                  <a:pt x="451142" y="2406066"/>
                                </a:lnTo>
                                <a:lnTo>
                                  <a:pt x="445431" y="2402921"/>
                                </a:lnTo>
                                <a:lnTo>
                                  <a:pt x="439402" y="2399775"/>
                                </a:lnTo>
                                <a:lnTo>
                                  <a:pt x="434325" y="2395686"/>
                                </a:lnTo>
                                <a:lnTo>
                                  <a:pt x="429565" y="2391283"/>
                                </a:lnTo>
                                <a:lnTo>
                                  <a:pt x="425123" y="2386879"/>
                                </a:lnTo>
                                <a:lnTo>
                                  <a:pt x="421315" y="2381532"/>
                                </a:lnTo>
                                <a:lnTo>
                                  <a:pt x="417825" y="2375870"/>
                                </a:lnTo>
                                <a:lnTo>
                                  <a:pt x="414969" y="2370208"/>
                                </a:lnTo>
                                <a:lnTo>
                                  <a:pt x="412748" y="2363603"/>
                                </a:lnTo>
                                <a:lnTo>
                                  <a:pt x="410844" y="2357312"/>
                                </a:lnTo>
                                <a:lnTo>
                                  <a:pt x="409575" y="2350707"/>
                                </a:lnTo>
                                <a:lnTo>
                                  <a:pt x="409575" y="2343787"/>
                                </a:lnTo>
                                <a:lnTo>
                                  <a:pt x="409575" y="2336867"/>
                                </a:lnTo>
                                <a:lnTo>
                                  <a:pt x="410844" y="2330262"/>
                                </a:lnTo>
                                <a:lnTo>
                                  <a:pt x="412748" y="2323971"/>
                                </a:lnTo>
                                <a:lnTo>
                                  <a:pt x="414969" y="2317366"/>
                                </a:lnTo>
                                <a:lnTo>
                                  <a:pt x="417825" y="2311704"/>
                                </a:lnTo>
                                <a:lnTo>
                                  <a:pt x="421315" y="2306042"/>
                                </a:lnTo>
                                <a:lnTo>
                                  <a:pt x="425123" y="2300695"/>
                                </a:lnTo>
                                <a:lnTo>
                                  <a:pt x="429565" y="2296291"/>
                                </a:lnTo>
                                <a:lnTo>
                                  <a:pt x="434325" y="2291573"/>
                                </a:lnTo>
                                <a:lnTo>
                                  <a:pt x="439402" y="2287799"/>
                                </a:lnTo>
                                <a:lnTo>
                                  <a:pt x="445431" y="2284339"/>
                                </a:lnTo>
                                <a:lnTo>
                                  <a:pt x="451142" y="2281822"/>
                                </a:lnTo>
                                <a:lnTo>
                                  <a:pt x="457171" y="2279621"/>
                                </a:lnTo>
                                <a:lnTo>
                                  <a:pt x="464152" y="2277733"/>
                                </a:lnTo>
                                <a:lnTo>
                                  <a:pt x="470498" y="2276790"/>
                                </a:lnTo>
                                <a:lnTo>
                                  <a:pt x="477479" y="2276475"/>
                                </a:lnTo>
                                <a:close/>
                                <a:moveTo>
                                  <a:pt x="477479" y="1976437"/>
                                </a:moveTo>
                                <a:lnTo>
                                  <a:pt x="1940284" y="1976437"/>
                                </a:lnTo>
                                <a:lnTo>
                                  <a:pt x="1946947" y="1977068"/>
                                </a:lnTo>
                                <a:lnTo>
                                  <a:pt x="1953928" y="1977698"/>
                                </a:lnTo>
                                <a:lnTo>
                                  <a:pt x="1960274" y="1979590"/>
                                </a:lnTo>
                                <a:lnTo>
                                  <a:pt x="1966620" y="1981797"/>
                                </a:lnTo>
                                <a:lnTo>
                                  <a:pt x="1972649" y="1984634"/>
                                </a:lnTo>
                                <a:lnTo>
                                  <a:pt x="1978044" y="1988102"/>
                                </a:lnTo>
                                <a:lnTo>
                                  <a:pt x="1983438" y="1991886"/>
                                </a:lnTo>
                                <a:lnTo>
                                  <a:pt x="1988197" y="1996300"/>
                                </a:lnTo>
                                <a:lnTo>
                                  <a:pt x="1992640" y="2001029"/>
                                </a:lnTo>
                                <a:lnTo>
                                  <a:pt x="1996448" y="2006073"/>
                                </a:lnTo>
                                <a:lnTo>
                                  <a:pt x="1999621" y="2011748"/>
                                </a:lnTo>
                                <a:lnTo>
                                  <a:pt x="2002794" y="2017738"/>
                                </a:lnTo>
                                <a:lnTo>
                                  <a:pt x="2005015" y="2024044"/>
                                </a:lnTo>
                                <a:lnTo>
                                  <a:pt x="2006602" y="2030665"/>
                                </a:lnTo>
                                <a:lnTo>
                                  <a:pt x="2007871" y="2036970"/>
                                </a:lnTo>
                                <a:lnTo>
                                  <a:pt x="2008188" y="2043906"/>
                                </a:lnTo>
                                <a:lnTo>
                                  <a:pt x="2007871" y="2051158"/>
                                </a:lnTo>
                                <a:lnTo>
                                  <a:pt x="2006602" y="2057463"/>
                                </a:lnTo>
                                <a:lnTo>
                                  <a:pt x="2005015" y="2064084"/>
                                </a:lnTo>
                                <a:lnTo>
                                  <a:pt x="2002794" y="2070389"/>
                                </a:lnTo>
                                <a:lnTo>
                                  <a:pt x="1999621" y="2076064"/>
                                </a:lnTo>
                                <a:lnTo>
                                  <a:pt x="1996448" y="2081739"/>
                                </a:lnTo>
                                <a:lnTo>
                                  <a:pt x="1992640" y="2087099"/>
                                </a:lnTo>
                                <a:lnTo>
                                  <a:pt x="1988197" y="2091513"/>
                                </a:lnTo>
                                <a:lnTo>
                                  <a:pt x="1983438" y="2096242"/>
                                </a:lnTo>
                                <a:lnTo>
                                  <a:pt x="1978044" y="2100025"/>
                                </a:lnTo>
                                <a:lnTo>
                                  <a:pt x="1972649" y="2103493"/>
                                </a:lnTo>
                                <a:lnTo>
                                  <a:pt x="1966620" y="2106016"/>
                                </a:lnTo>
                                <a:lnTo>
                                  <a:pt x="1960274" y="2108538"/>
                                </a:lnTo>
                                <a:lnTo>
                                  <a:pt x="1953928" y="2110429"/>
                                </a:lnTo>
                                <a:lnTo>
                                  <a:pt x="1946947" y="2111060"/>
                                </a:lnTo>
                                <a:lnTo>
                                  <a:pt x="1940284" y="2111375"/>
                                </a:lnTo>
                                <a:lnTo>
                                  <a:pt x="477479" y="2111375"/>
                                </a:lnTo>
                                <a:lnTo>
                                  <a:pt x="470498" y="2111060"/>
                                </a:lnTo>
                                <a:lnTo>
                                  <a:pt x="464152" y="2110429"/>
                                </a:lnTo>
                                <a:lnTo>
                                  <a:pt x="457171" y="2108538"/>
                                </a:lnTo>
                                <a:lnTo>
                                  <a:pt x="451142" y="2106016"/>
                                </a:lnTo>
                                <a:lnTo>
                                  <a:pt x="445431" y="2103493"/>
                                </a:lnTo>
                                <a:lnTo>
                                  <a:pt x="439402" y="2100025"/>
                                </a:lnTo>
                                <a:lnTo>
                                  <a:pt x="434325" y="2096242"/>
                                </a:lnTo>
                                <a:lnTo>
                                  <a:pt x="429565" y="2091513"/>
                                </a:lnTo>
                                <a:lnTo>
                                  <a:pt x="425123" y="2087099"/>
                                </a:lnTo>
                                <a:lnTo>
                                  <a:pt x="421315" y="2081739"/>
                                </a:lnTo>
                                <a:lnTo>
                                  <a:pt x="417825" y="2076064"/>
                                </a:lnTo>
                                <a:lnTo>
                                  <a:pt x="414969" y="2070389"/>
                                </a:lnTo>
                                <a:lnTo>
                                  <a:pt x="412748" y="2064084"/>
                                </a:lnTo>
                                <a:lnTo>
                                  <a:pt x="410844" y="2057463"/>
                                </a:lnTo>
                                <a:lnTo>
                                  <a:pt x="409575" y="2051158"/>
                                </a:lnTo>
                                <a:lnTo>
                                  <a:pt x="409575" y="2043906"/>
                                </a:lnTo>
                                <a:lnTo>
                                  <a:pt x="409575" y="2036970"/>
                                </a:lnTo>
                                <a:lnTo>
                                  <a:pt x="410844" y="2030665"/>
                                </a:lnTo>
                                <a:lnTo>
                                  <a:pt x="412748" y="2024044"/>
                                </a:lnTo>
                                <a:lnTo>
                                  <a:pt x="414969" y="2017738"/>
                                </a:lnTo>
                                <a:lnTo>
                                  <a:pt x="417825" y="2011748"/>
                                </a:lnTo>
                                <a:lnTo>
                                  <a:pt x="421315" y="2006073"/>
                                </a:lnTo>
                                <a:lnTo>
                                  <a:pt x="425123" y="2001029"/>
                                </a:lnTo>
                                <a:lnTo>
                                  <a:pt x="429565" y="1996300"/>
                                </a:lnTo>
                                <a:lnTo>
                                  <a:pt x="434325" y="1991886"/>
                                </a:lnTo>
                                <a:lnTo>
                                  <a:pt x="439402" y="1988102"/>
                                </a:lnTo>
                                <a:lnTo>
                                  <a:pt x="445431" y="1984634"/>
                                </a:lnTo>
                                <a:lnTo>
                                  <a:pt x="451142" y="1981797"/>
                                </a:lnTo>
                                <a:lnTo>
                                  <a:pt x="457171" y="1979590"/>
                                </a:lnTo>
                                <a:lnTo>
                                  <a:pt x="464152" y="1977698"/>
                                </a:lnTo>
                                <a:lnTo>
                                  <a:pt x="470498" y="1977068"/>
                                </a:lnTo>
                                <a:lnTo>
                                  <a:pt x="477479" y="1976437"/>
                                </a:lnTo>
                                <a:close/>
                                <a:moveTo>
                                  <a:pt x="477479" y="1676400"/>
                                </a:moveTo>
                                <a:lnTo>
                                  <a:pt x="1940284" y="1676400"/>
                                </a:lnTo>
                                <a:lnTo>
                                  <a:pt x="1946947" y="1676715"/>
                                </a:lnTo>
                                <a:lnTo>
                                  <a:pt x="1953928" y="1677973"/>
                                </a:lnTo>
                                <a:lnTo>
                                  <a:pt x="1960274" y="1679231"/>
                                </a:lnTo>
                                <a:lnTo>
                                  <a:pt x="1966620" y="1681747"/>
                                </a:lnTo>
                                <a:lnTo>
                                  <a:pt x="1972649" y="1684578"/>
                                </a:lnTo>
                                <a:lnTo>
                                  <a:pt x="1978044" y="1688038"/>
                                </a:lnTo>
                                <a:lnTo>
                                  <a:pt x="1983438" y="1691813"/>
                                </a:lnTo>
                                <a:lnTo>
                                  <a:pt x="1988197" y="1695902"/>
                                </a:lnTo>
                                <a:lnTo>
                                  <a:pt x="1992640" y="1700934"/>
                                </a:lnTo>
                                <a:lnTo>
                                  <a:pt x="1996448" y="1706282"/>
                                </a:lnTo>
                                <a:lnTo>
                                  <a:pt x="1999621" y="1711629"/>
                                </a:lnTo>
                                <a:lnTo>
                                  <a:pt x="2002794" y="1717605"/>
                                </a:lnTo>
                                <a:lnTo>
                                  <a:pt x="2005015" y="1723581"/>
                                </a:lnTo>
                                <a:lnTo>
                                  <a:pt x="2006602" y="1730187"/>
                                </a:lnTo>
                                <a:lnTo>
                                  <a:pt x="2007871" y="1736792"/>
                                </a:lnTo>
                                <a:lnTo>
                                  <a:pt x="2008188" y="1743712"/>
                                </a:lnTo>
                                <a:lnTo>
                                  <a:pt x="2007871" y="1750632"/>
                                </a:lnTo>
                                <a:lnTo>
                                  <a:pt x="2006602" y="1757552"/>
                                </a:lnTo>
                                <a:lnTo>
                                  <a:pt x="2005015" y="1763843"/>
                                </a:lnTo>
                                <a:lnTo>
                                  <a:pt x="2002794" y="1769819"/>
                                </a:lnTo>
                                <a:lnTo>
                                  <a:pt x="1999621" y="1776110"/>
                                </a:lnTo>
                                <a:lnTo>
                                  <a:pt x="1996448" y="1781771"/>
                                </a:lnTo>
                                <a:lnTo>
                                  <a:pt x="1992640" y="1786490"/>
                                </a:lnTo>
                                <a:lnTo>
                                  <a:pt x="1988197" y="1791522"/>
                                </a:lnTo>
                                <a:lnTo>
                                  <a:pt x="1983438" y="1795611"/>
                                </a:lnTo>
                                <a:lnTo>
                                  <a:pt x="1978044" y="1799700"/>
                                </a:lnTo>
                                <a:lnTo>
                                  <a:pt x="1972649" y="1803160"/>
                                </a:lnTo>
                                <a:lnTo>
                                  <a:pt x="1966620" y="1805991"/>
                                </a:lnTo>
                                <a:lnTo>
                                  <a:pt x="1960274" y="1808193"/>
                                </a:lnTo>
                                <a:lnTo>
                                  <a:pt x="1953928" y="1809766"/>
                                </a:lnTo>
                                <a:lnTo>
                                  <a:pt x="1946947" y="1810709"/>
                                </a:lnTo>
                                <a:lnTo>
                                  <a:pt x="1940284" y="1811338"/>
                                </a:lnTo>
                                <a:lnTo>
                                  <a:pt x="477479" y="1811338"/>
                                </a:lnTo>
                                <a:lnTo>
                                  <a:pt x="470498" y="1810709"/>
                                </a:lnTo>
                                <a:lnTo>
                                  <a:pt x="464152" y="1809766"/>
                                </a:lnTo>
                                <a:lnTo>
                                  <a:pt x="457171" y="1808193"/>
                                </a:lnTo>
                                <a:lnTo>
                                  <a:pt x="451142" y="1805991"/>
                                </a:lnTo>
                                <a:lnTo>
                                  <a:pt x="445431" y="1803160"/>
                                </a:lnTo>
                                <a:lnTo>
                                  <a:pt x="439402" y="1799700"/>
                                </a:lnTo>
                                <a:lnTo>
                                  <a:pt x="434325" y="1795611"/>
                                </a:lnTo>
                                <a:lnTo>
                                  <a:pt x="429565" y="1791522"/>
                                </a:lnTo>
                                <a:lnTo>
                                  <a:pt x="425123" y="1786490"/>
                                </a:lnTo>
                                <a:lnTo>
                                  <a:pt x="421315" y="1781771"/>
                                </a:lnTo>
                                <a:lnTo>
                                  <a:pt x="417825" y="1776110"/>
                                </a:lnTo>
                                <a:lnTo>
                                  <a:pt x="414969" y="1769819"/>
                                </a:lnTo>
                                <a:lnTo>
                                  <a:pt x="412748" y="1763843"/>
                                </a:lnTo>
                                <a:lnTo>
                                  <a:pt x="410844" y="1757552"/>
                                </a:lnTo>
                                <a:lnTo>
                                  <a:pt x="409575" y="1750632"/>
                                </a:lnTo>
                                <a:lnTo>
                                  <a:pt x="409575" y="1743712"/>
                                </a:lnTo>
                                <a:lnTo>
                                  <a:pt x="409575" y="1736792"/>
                                </a:lnTo>
                                <a:lnTo>
                                  <a:pt x="410844" y="1730187"/>
                                </a:lnTo>
                                <a:lnTo>
                                  <a:pt x="412748" y="1723581"/>
                                </a:lnTo>
                                <a:lnTo>
                                  <a:pt x="414969" y="1717605"/>
                                </a:lnTo>
                                <a:lnTo>
                                  <a:pt x="417825" y="1711629"/>
                                </a:lnTo>
                                <a:lnTo>
                                  <a:pt x="421315" y="1706282"/>
                                </a:lnTo>
                                <a:lnTo>
                                  <a:pt x="425123" y="1700934"/>
                                </a:lnTo>
                                <a:lnTo>
                                  <a:pt x="429565" y="1695902"/>
                                </a:lnTo>
                                <a:lnTo>
                                  <a:pt x="434325" y="1691813"/>
                                </a:lnTo>
                                <a:lnTo>
                                  <a:pt x="439402" y="1688038"/>
                                </a:lnTo>
                                <a:lnTo>
                                  <a:pt x="445431" y="1684578"/>
                                </a:lnTo>
                                <a:lnTo>
                                  <a:pt x="451142" y="1681747"/>
                                </a:lnTo>
                                <a:lnTo>
                                  <a:pt x="457171" y="1679231"/>
                                </a:lnTo>
                                <a:lnTo>
                                  <a:pt x="464152" y="1677973"/>
                                </a:lnTo>
                                <a:lnTo>
                                  <a:pt x="470498" y="1676715"/>
                                </a:lnTo>
                                <a:lnTo>
                                  <a:pt x="477479" y="1676400"/>
                                </a:lnTo>
                                <a:close/>
                                <a:moveTo>
                                  <a:pt x="477325" y="1376362"/>
                                </a:moveTo>
                                <a:lnTo>
                                  <a:pt x="783466" y="1376362"/>
                                </a:lnTo>
                                <a:lnTo>
                                  <a:pt x="790431" y="1376677"/>
                                </a:lnTo>
                                <a:lnTo>
                                  <a:pt x="796763" y="1377935"/>
                                </a:lnTo>
                                <a:lnTo>
                                  <a:pt x="803411" y="1379508"/>
                                </a:lnTo>
                                <a:lnTo>
                                  <a:pt x="809743" y="1381709"/>
                                </a:lnTo>
                                <a:lnTo>
                                  <a:pt x="815442" y="1384226"/>
                                </a:lnTo>
                                <a:lnTo>
                                  <a:pt x="821457" y="1387686"/>
                                </a:lnTo>
                                <a:lnTo>
                                  <a:pt x="826522" y="1392089"/>
                                </a:lnTo>
                                <a:lnTo>
                                  <a:pt x="831271" y="1396178"/>
                                </a:lnTo>
                                <a:lnTo>
                                  <a:pt x="835703" y="1401211"/>
                                </a:lnTo>
                                <a:lnTo>
                                  <a:pt x="839503" y="1405929"/>
                                </a:lnTo>
                                <a:lnTo>
                                  <a:pt x="842985" y="1411591"/>
                                </a:lnTo>
                                <a:lnTo>
                                  <a:pt x="845834" y="1417882"/>
                                </a:lnTo>
                                <a:lnTo>
                                  <a:pt x="848050" y="1423858"/>
                                </a:lnTo>
                                <a:lnTo>
                                  <a:pt x="849950" y="1430149"/>
                                </a:lnTo>
                                <a:lnTo>
                                  <a:pt x="850583" y="1437069"/>
                                </a:lnTo>
                                <a:lnTo>
                                  <a:pt x="850900" y="1443989"/>
                                </a:lnTo>
                                <a:lnTo>
                                  <a:pt x="850583" y="1450594"/>
                                </a:lnTo>
                                <a:lnTo>
                                  <a:pt x="849950" y="1457514"/>
                                </a:lnTo>
                                <a:lnTo>
                                  <a:pt x="848050" y="1463805"/>
                                </a:lnTo>
                                <a:lnTo>
                                  <a:pt x="845834" y="1470095"/>
                                </a:lnTo>
                                <a:lnTo>
                                  <a:pt x="842985" y="1476072"/>
                                </a:lnTo>
                                <a:lnTo>
                                  <a:pt x="839503" y="1481419"/>
                                </a:lnTo>
                                <a:lnTo>
                                  <a:pt x="835703" y="1486766"/>
                                </a:lnTo>
                                <a:lnTo>
                                  <a:pt x="831271" y="1491484"/>
                                </a:lnTo>
                                <a:lnTo>
                                  <a:pt x="826522" y="1495888"/>
                                </a:lnTo>
                                <a:lnTo>
                                  <a:pt x="821457" y="1499662"/>
                                </a:lnTo>
                                <a:lnTo>
                                  <a:pt x="815442" y="1503122"/>
                                </a:lnTo>
                                <a:lnTo>
                                  <a:pt x="809743" y="1505953"/>
                                </a:lnTo>
                                <a:lnTo>
                                  <a:pt x="803411" y="1508155"/>
                                </a:lnTo>
                                <a:lnTo>
                                  <a:pt x="796763" y="1509728"/>
                                </a:lnTo>
                                <a:lnTo>
                                  <a:pt x="790431" y="1510986"/>
                                </a:lnTo>
                                <a:lnTo>
                                  <a:pt x="783466" y="1511300"/>
                                </a:lnTo>
                                <a:lnTo>
                                  <a:pt x="477325" y="1511300"/>
                                </a:lnTo>
                                <a:lnTo>
                                  <a:pt x="470360" y="1510986"/>
                                </a:lnTo>
                                <a:lnTo>
                                  <a:pt x="464028" y="1509728"/>
                                </a:lnTo>
                                <a:lnTo>
                                  <a:pt x="457063" y="1508155"/>
                                </a:lnTo>
                                <a:lnTo>
                                  <a:pt x="451048" y="1505953"/>
                                </a:lnTo>
                                <a:lnTo>
                                  <a:pt x="445349" y="1503122"/>
                                </a:lnTo>
                                <a:lnTo>
                                  <a:pt x="439334" y="1499662"/>
                                </a:lnTo>
                                <a:lnTo>
                                  <a:pt x="434269" y="1495888"/>
                                </a:lnTo>
                                <a:lnTo>
                                  <a:pt x="429520" y="1491484"/>
                                </a:lnTo>
                                <a:lnTo>
                                  <a:pt x="425088" y="1486766"/>
                                </a:lnTo>
                                <a:lnTo>
                                  <a:pt x="421289" y="1481419"/>
                                </a:lnTo>
                                <a:lnTo>
                                  <a:pt x="417806" y="1476072"/>
                                </a:lnTo>
                                <a:lnTo>
                                  <a:pt x="414957" y="1470095"/>
                                </a:lnTo>
                                <a:lnTo>
                                  <a:pt x="412741" y="1463805"/>
                                </a:lnTo>
                                <a:lnTo>
                                  <a:pt x="410841" y="1457514"/>
                                </a:lnTo>
                                <a:lnTo>
                                  <a:pt x="409575" y="1450594"/>
                                </a:lnTo>
                                <a:lnTo>
                                  <a:pt x="409575" y="1443989"/>
                                </a:lnTo>
                                <a:lnTo>
                                  <a:pt x="409575" y="1437069"/>
                                </a:lnTo>
                                <a:lnTo>
                                  <a:pt x="410841" y="1430149"/>
                                </a:lnTo>
                                <a:lnTo>
                                  <a:pt x="412741" y="1423858"/>
                                </a:lnTo>
                                <a:lnTo>
                                  <a:pt x="414957" y="1417882"/>
                                </a:lnTo>
                                <a:lnTo>
                                  <a:pt x="417806" y="1411591"/>
                                </a:lnTo>
                                <a:lnTo>
                                  <a:pt x="421289" y="1405929"/>
                                </a:lnTo>
                                <a:lnTo>
                                  <a:pt x="425088" y="1401211"/>
                                </a:lnTo>
                                <a:lnTo>
                                  <a:pt x="429520" y="1396178"/>
                                </a:lnTo>
                                <a:lnTo>
                                  <a:pt x="434269" y="1392089"/>
                                </a:lnTo>
                                <a:lnTo>
                                  <a:pt x="439334" y="1387686"/>
                                </a:lnTo>
                                <a:lnTo>
                                  <a:pt x="445349" y="1384226"/>
                                </a:lnTo>
                                <a:lnTo>
                                  <a:pt x="451048" y="1381709"/>
                                </a:lnTo>
                                <a:lnTo>
                                  <a:pt x="457063" y="1379508"/>
                                </a:lnTo>
                                <a:lnTo>
                                  <a:pt x="464028" y="1377935"/>
                                </a:lnTo>
                                <a:lnTo>
                                  <a:pt x="470360" y="1376677"/>
                                </a:lnTo>
                                <a:lnTo>
                                  <a:pt x="477325" y="1376362"/>
                                </a:lnTo>
                                <a:close/>
                                <a:moveTo>
                                  <a:pt x="1305682" y="909637"/>
                                </a:moveTo>
                                <a:lnTo>
                                  <a:pt x="1307590" y="922668"/>
                                </a:lnTo>
                                <a:lnTo>
                                  <a:pt x="1310451" y="941103"/>
                                </a:lnTo>
                                <a:lnTo>
                                  <a:pt x="1314901" y="964305"/>
                                </a:lnTo>
                                <a:lnTo>
                                  <a:pt x="1319987" y="991956"/>
                                </a:lnTo>
                                <a:lnTo>
                                  <a:pt x="1333021" y="1054252"/>
                                </a:lnTo>
                                <a:lnTo>
                                  <a:pt x="1347644" y="1121315"/>
                                </a:lnTo>
                                <a:lnTo>
                                  <a:pt x="1374665" y="1241138"/>
                                </a:lnTo>
                                <a:lnTo>
                                  <a:pt x="1386427" y="1293898"/>
                                </a:lnTo>
                                <a:lnTo>
                                  <a:pt x="1430933" y="1032957"/>
                                </a:lnTo>
                                <a:lnTo>
                                  <a:pt x="1404865" y="971297"/>
                                </a:lnTo>
                                <a:lnTo>
                                  <a:pt x="1447781" y="930614"/>
                                </a:lnTo>
                                <a:lnTo>
                                  <a:pt x="1461133" y="930614"/>
                                </a:lnTo>
                                <a:lnTo>
                                  <a:pt x="1463994" y="930614"/>
                                </a:lnTo>
                                <a:lnTo>
                                  <a:pt x="1477663" y="930614"/>
                                </a:lnTo>
                                <a:lnTo>
                                  <a:pt x="1520897" y="971297"/>
                                </a:lnTo>
                                <a:lnTo>
                                  <a:pt x="1506909" y="1001809"/>
                                </a:lnTo>
                                <a:lnTo>
                                  <a:pt x="1498326" y="1023422"/>
                                </a:lnTo>
                                <a:lnTo>
                                  <a:pt x="1495147" y="1030096"/>
                                </a:lnTo>
                                <a:lnTo>
                                  <a:pt x="1494512" y="1032957"/>
                                </a:lnTo>
                                <a:lnTo>
                                  <a:pt x="1496419" y="1044399"/>
                                </a:lnTo>
                                <a:lnTo>
                                  <a:pt x="1501823" y="1073957"/>
                                </a:lnTo>
                                <a:lnTo>
                                  <a:pt x="1517082" y="1163904"/>
                                </a:lnTo>
                                <a:lnTo>
                                  <a:pt x="1538699" y="1293898"/>
                                </a:lnTo>
                                <a:lnTo>
                                  <a:pt x="1551097" y="1241138"/>
                                </a:lnTo>
                                <a:lnTo>
                                  <a:pt x="1577482" y="1121315"/>
                                </a:lnTo>
                                <a:lnTo>
                                  <a:pt x="1592105" y="1054252"/>
                                </a:lnTo>
                                <a:lnTo>
                                  <a:pt x="1605139" y="991956"/>
                                </a:lnTo>
                                <a:lnTo>
                                  <a:pt x="1610543" y="964305"/>
                                </a:lnTo>
                                <a:lnTo>
                                  <a:pt x="1614676" y="941103"/>
                                </a:lnTo>
                                <a:lnTo>
                                  <a:pt x="1618172" y="922668"/>
                                </a:lnTo>
                                <a:lnTo>
                                  <a:pt x="1619762" y="909637"/>
                                </a:lnTo>
                                <a:lnTo>
                                  <a:pt x="1622623" y="910273"/>
                                </a:lnTo>
                                <a:lnTo>
                                  <a:pt x="1627074" y="911544"/>
                                </a:lnTo>
                                <a:lnTo>
                                  <a:pt x="1650280" y="918854"/>
                                </a:lnTo>
                                <a:lnTo>
                                  <a:pt x="1679844" y="928389"/>
                                </a:lnTo>
                                <a:lnTo>
                                  <a:pt x="1713859" y="939831"/>
                                </a:lnTo>
                                <a:lnTo>
                                  <a:pt x="1750099" y="952545"/>
                                </a:lnTo>
                                <a:lnTo>
                                  <a:pt x="1787928" y="966212"/>
                                </a:lnTo>
                                <a:lnTo>
                                  <a:pt x="1806048" y="973522"/>
                                </a:lnTo>
                                <a:lnTo>
                                  <a:pt x="1824168" y="980832"/>
                                </a:lnTo>
                                <a:lnTo>
                                  <a:pt x="1841334" y="988142"/>
                                </a:lnTo>
                                <a:lnTo>
                                  <a:pt x="1857547" y="995452"/>
                                </a:lnTo>
                                <a:lnTo>
                                  <a:pt x="1872806" y="1002763"/>
                                </a:lnTo>
                                <a:lnTo>
                                  <a:pt x="1886475" y="1009755"/>
                                </a:lnTo>
                                <a:lnTo>
                                  <a:pt x="1896966" y="1020561"/>
                                </a:lnTo>
                                <a:lnTo>
                                  <a:pt x="1902688" y="1027236"/>
                                </a:lnTo>
                                <a:lnTo>
                                  <a:pt x="1908728" y="1034546"/>
                                </a:lnTo>
                                <a:lnTo>
                                  <a:pt x="1915086" y="1042810"/>
                                </a:lnTo>
                                <a:lnTo>
                                  <a:pt x="1921126" y="1052027"/>
                                </a:lnTo>
                                <a:lnTo>
                                  <a:pt x="1927484" y="1062833"/>
                                </a:lnTo>
                                <a:lnTo>
                                  <a:pt x="1933842" y="1074593"/>
                                </a:lnTo>
                                <a:lnTo>
                                  <a:pt x="1939882" y="1088260"/>
                                </a:lnTo>
                                <a:lnTo>
                                  <a:pt x="1945604" y="1103198"/>
                                </a:lnTo>
                                <a:lnTo>
                                  <a:pt x="1948147" y="1111780"/>
                                </a:lnTo>
                                <a:lnTo>
                                  <a:pt x="1951008" y="1120679"/>
                                </a:lnTo>
                                <a:lnTo>
                                  <a:pt x="1953551" y="1129896"/>
                                </a:lnTo>
                                <a:lnTo>
                                  <a:pt x="1956412" y="1139431"/>
                                </a:lnTo>
                                <a:lnTo>
                                  <a:pt x="1958637" y="1149602"/>
                                </a:lnTo>
                                <a:lnTo>
                                  <a:pt x="1960863" y="1160408"/>
                                </a:lnTo>
                                <a:lnTo>
                                  <a:pt x="1963088" y="1171532"/>
                                </a:lnTo>
                                <a:lnTo>
                                  <a:pt x="1964995" y="1183292"/>
                                </a:lnTo>
                                <a:lnTo>
                                  <a:pt x="1966903" y="1195688"/>
                                </a:lnTo>
                                <a:lnTo>
                                  <a:pt x="1968492" y="1208719"/>
                                </a:lnTo>
                                <a:lnTo>
                                  <a:pt x="1970082" y="1222386"/>
                                </a:lnTo>
                                <a:lnTo>
                                  <a:pt x="1971353" y="1236688"/>
                                </a:lnTo>
                                <a:lnTo>
                                  <a:pt x="1971989" y="1247177"/>
                                </a:lnTo>
                                <a:lnTo>
                                  <a:pt x="1972307" y="1266883"/>
                                </a:lnTo>
                                <a:lnTo>
                                  <a:pt x="1973260" y="1326953"/>
                                </a:lnTo>
                                <a:lnTo>
                                  <a:pt x="1974850" y="1481738"/>
                                </a:lnTo>
                                <a:lnTo>
                                  <a:pt x="1951644" y="1484281"/>
                                </a:lnTo>
                                <a:lnTo>
                                  <a:pt x="1929073" y="1487459"/>
                                </a:lnTo>
                                <a:lnTo>
                                  <a:pt x="1906503" y="1489684"/>
                                </a:lnTo>
                                <a:lnTo>
                                  <a:pt x="1883614" y="1491909"/>
                                </a:lnTo>
                                <a:lnTo>
                                  <a:pt x="1836884" y="1495723"/>
                                </a:lnTo>
                                <a:lnTo>
                                  <a:pt x="1786974" y="1499537"/>
                                </a:lnTo>
                                <a:lnTo>
                                  <a:pt x="1786339" y="1378760"/>
                                </a:lnTo>
                                <a:lnTo>
                                  <a:pt x="1786339" y="1291991"/>
                                </a:lnTo>
                                <a:lnTo>
                                  <a:pt x="1786021" y="1285953"/>
                                </a:lnTo>
                                <a:lnTo>
                                  <a:pt x="1785385" y="1279914"/>
                                </a:lnTo>
                                <a:lnTo>
                                  <a:pt x="1784431" y="1268472"/>
                                </a:lnTo>
                                <a:lnTo>
                                  <a:pt x="1782524" y="1257665"/>
                                </a:lnTo>
                                <a:lnTo>
                                  <a:pt x="1779663" y="1247813"/>
                                </a:lnTo>
                                <a:lnTo>
                                  <a:pt x="1776166" y="1238595"/>
                                </a:lnTo>
                                <a:lnTo>
                                  <a:pt x="1772351" y="1229696"/>
                                </a:lnTo>
                                <a:lnTo>
                                  <a:pt x="1768536" y="1221115"/>
                                </a:lnTo>
                                <a:lnTo>
                                  <a:pt x="1764404" y="1213486"/>
                                </a:lnTo>
                                <a:lnTo>
                                  <a:pt x="1764404" y="1504622"/>
                                </a:lnTo>
                                <a:lnTo>
                                  <a:pt x="1729118" y="1506847"/>
                                </a:lnTo>
                                <a:lnTo>
                                  <a:pt x="1692878" y="1508754"/>
                                </a:lnTo>
                                <a:lnTo>
                                  <a:pt x="1655366" y="1510343"/>
                                </a:lnTo>
                                <a:lnTo>
                                  <a:pt x="1616583" y="1511933"/>
                                </a:lnTo>
                                <a:lnTo>
                                  <a:pt x="1577800" y="1512886"/>
                                </a:lnTo>
                                <a:lnTo>
                                  <a:pt x="1538699" y="1513840"/>
                                </a:lnTo>
                                <a:lnTo>
                                  <a:pt x="1500552" y="1514157"/>
                                </a:lnTo>
                                <a:lnTo>
                                  <a:pt x="1462722" y="1514475"/>
                                </a:lnTo>
                                <a:lnTo>
                                  <a:pt x="1424575" y="1514157"/>
                                </a:lnTo>
                                <a:lnTo>
                                  <a:pt x="1386110" y="1513840"/>
                                </a:lnTo>
                                <a:lnTo>
                                  <a:pt x="1346691" y="1512886"/>
                                </a:lnTo>
                                <a:lnTo>
                                  <a:pt x="1307590" y="1511933"/>
                                </a:lnTo>
                                <a:lnTo>
                                  <a:pt x="1268489" y="1510343"/>
                                </a:lnTo>
                                <a:lnTo>
                                  <a:pt x="1230659" y="1508754"/>
                                </a:lnTo>
                                <a:lnTo>
                                  <a:pt x="1193783" y="1506847"/>
                                </a:lnTo>
                                <a:lnTo>
                                  <a:pt x="1158815" y="1504622"/>
                                </a:lnTo>
                                <a:lnTo>
                                  <a:pt x="1158815" y="1213486"/>
                                </a:lnTo>
                                <a:lnTo>
                                  <a:pt x="1155000" y="1222068"/>
                                </a:lnTo>
                                <a:lnTo>
                                  <a:pt x="1150867" y="1230967"/>
                                </a:lnTo>
                                <a:lnTo>
                                  <a:pt x="1146735" y="1240185"/>
                                </a:lnTo>
                                <a:lnTo>
                                  <a:pt x="1142284" y="1250037"/>
                                </a:lnTo>
                                <a:lnTo>
                                  <a:pt x="1138469" y="1260208"/>
                                </a:lnTo>
                                <a:lnTo>
                                  <a:pt x="1137198" y="1265611"/>
                                </a:lnTo>
                                <a:lnTo>
                                  <a:pt x="1135608" y="1271014"/>
                                </a:lnTo>
                                <a:lnTo>
                                  <a:pt x="1134337" y="1276735"/>
                                </a:lnTo>
                                <a:lnTo>
                                  <a:pt x="1133701" y="1282774"/>
                                </a:lnTo>
                                <a:lnTo>
                                  <a:pt x="1133065" y="1289131"/>
                                </a:lnTo>
                                <a:lnTo>
                                  <a:pt x="1132747" y="1295170"/>
                                </a:lnTo>
                                <a:lnTo>
                                  <a:pt x="1132429" y="1381303"/>
                                </a:lnTo>
                                <a:lnTo>
                                  <a:pt x="1131794" y="1502715"/>
                                </a:lnTo>
                                <a:lnTo>
                                  <a:pt x="1106680" y="1500808"/>
                                </a:lnTo>
                                <a:lnTo>
                                  <a:pt x="1083156" y="1498584"/>
                                </a:lnTo>
                                <a:lnTo>
                                  <a:pt x="1060585" y="1495723"/>
                                </a:lnTo>
                                <a:lnTo>
                                  <a:pt x="1038651" y="1493180"/>
                                </a:lnTo>
                                <a:lnTo>
                                  <a:pt x="995417" y="1487777"/>
                                </a:lnTo>
                                <a:lnTo>
                                  <a:pt x="950912" y="1481738"/>
                                </a:lnTo>
                                <a:lnTo>
                                  <a:pt x="952183" y="1326953"/>
                                </a:lnTo>
                                <a:lnTo>
                                  <a:pt x="952819" y="1266883"/>
                                </a:lnTo>
                                <a:lnTo>
                                  <a:pt x="953455" y="1247177"/>
                                </a:lnTo>
                                <a:lnTo>
                                  <a:pt x="954091" y="1236688"/>
                                </a:lnTo>
                                <a:lnTo>
                                  <a:pt x="955044" y="1222386"/>
                                </a:lnTo>
                                <a:lnTo>
                                  <a:pt x="956634" y="1208719"/>
                                </a:lnTo>
                                <a:lnTo>
                                  <a:pt x="958223" y="1195688"/>
                                </a:lnTo>
                                <a:lnTo>
                                  <a:pt x="960131" y="1183292"/>
                                </a:lnTo>
                                <a:lnTo>
                                  <a:pt x="962038" y="1171532"/>
                                </a:lnTo>
                                <a:lnTo>
                                  <a:pt x="964263" y="1160408"/>
                                </a:lnTo>
                                <a:lnTo>
                                  <a:pt x="966489" y="1149602"/>
                                </a:lnTo>
                                <a:lnTo>
                                  <a:pt x="969032" y="1139431"/>
                                </a:lnTo>
                                <a:lnTo>
                                  <a:pt x="971575" y="1129896"/>
                                </a:lnTo>
                                <a:lnTo>
                                  <a:pt x="974118" y="1120679"/>
                                </a:lnTo>
                                <a:lnTo>
                                  <a:pt x="976979" y="1111780"/>
                                </a:lnTo>
                                <a:lnTo>
                                  <a:pt x="979522" y="1103198"/>
                                </a:lnTo>
                                <a:lnTo>
                                  <a:pt x="985244" y="1088260"/>
                                </a:lnTo>
                                <a:lnTo>
                                  <a:pt x="991602" y="1074593"/>
                                </a:lnTo>
                                <a:lnTo>
                                  <a:pt x="997960" y="1062833"/>
                                </a:lnTo>
                                <a:lnTo>
                                  <a:pt x="1004000" y="1052027"/>
                                </a:lnTo>
                                <a:lnTo>
                                  <a:pt x="1010358" y="1042810"/>
                                </a:lnTo>
                                <a:lnTo>
                                  <a:pt x="1016398" y="1034546"/>
                                </a:lnTo>
                                <a:lnTo>
                                  <a:pt x="1022438" y="1027236"/>
                                </a:lnTo>
                                <a:lnTo>
                                  <a:pt x="1028160" y="1020561"/>
                                </a:lnTo>
                                <a:lnTo>
                                  <a:pt x="1038651" y="1009755"/>
                                </a:lnTo>
                                <a:lnTo>
                                  <a:pt x="1052320" y="1002763"/>
                                </a:lnTo>
                                <a:lnTo>
                                  <a:pt x="1067261" y="995452"/>
                                </a:lnTo>
                                <a:lnTo>
                                  <a:pt x="1083792" y="988142"/>
                                </a:lnTo>
                                <a:lnTo>
                                  <a:pt x="1100958" y="980832"/>
                                </a:lnTo>
                                <a:lnTo>
                                  <a:pt x="1119078" y="973522"/>
                                </a:lnTo>
                                <a:lnTo>
                                  <a:pt x="1137516" y="966212"/>
                                </a:lnTo>
                                <a:lnTo>
                                  <a:pt x="1174709" y="952545"/>
                                </a:lnTo>
                                <a:lnTo>
                                  <a:pt x="1211268" y="939831"/>
                                </a:lnTo>
                                <a:lnTo>
                                  <a:pt x="1245282" y="928389"/>
                                </a:lnTo>
                                <a:lnTo>
                                  <a:pt x="1274847" y="918854"/>
                                </a:lnTo>
                                <a:lnTo>
                                  <a:pt x="1298371" y="911544"/>
                                </a:lnTo>
                                <a:lnTo>
                                  <a:pt x="1302821" y="910273"/>
                                </a:lnTo>
                                <a:lnTo>
                                  <a:pt x="1305682" y="909637"/>
                                </a:lnTo>
                                <a:close/>
                                <a:moveTo>
                                  <a:pt x="1453656" y="261937"/>
                                </a:moveTo>
                                <a:lnTo>
                                  <a:pt x="1465744" y="261937"/>
                                </a:lnTo>
                                <a:lnTo>
                                  <a:pt x="1477831" y="261937"/>
                                </a:lnTo>
                                <a:lnTo>
                                  <a:pt x="1489600" y="263208"/>
                                </a:lnTo>
                                <a:lnTo>
                                  <a:pt x="1501052" y="264798"/>
                                </a:lnTo>
                                <a:lnTo>
                                  <a:pt x="1512185" y="267022"/>
                                </a:lnTo>
                                <a:lnTo>
                                  <a:pt x="1523318" y="269565"/>
                                </a:lnTo>
                                <a:lnTo>
                                  <a:pt x="1534133" y="273061"/>
                                </a:lnTo>
                                <a:lnTo>
                                  <a:pt x="1544311" y="276875"/>
                                </a:lnTo>
                                <a:lnTo>
                                  <a:pt x="1554490" y="281643"/>
                                </a:lnTo>
                                <a:lnTo>
                                  <a:pt x="1564033" y="286410"/>
                                </a:lnTo>
                                <a:lnTo>
                                  <a:pt x="1573575" y="291813"/>
                                </a:lnTo>
                                <a:lnTo>
                                  <a:pt x="1582800" y="298170"/>
                                </a:lnTo>
                                <a:lnTo>
                                  <a:pt x="1591388" y="304526"/>
                                </a:lnTo>
                                <a:lnTo>
                                  <a:pt x="1599977" y="311519"/>
                                </a:lnTo>
                                <a:lnTo>
                                  <a:pt x="1607929" y="319147"/>
                                </a:lnTo>
                                <a:lnTo>
                                  <a:pt x="1615563" y="326775"/>
                                </a:lnTo>
                                <a:lnTo>
                                  <a:pt x="1623197" y="335038"/>
                                </a:lnTo>
                                <a:lnTo>
                                  <a:pt x="1630195" y="343937"/>
                                </a:lnTo>
                                <a:lnTo>
                                  <a:pt x="1637193" y="352837"/>
                                </a:lnTo>
                                <a:lnTo>
                                  <a:pt x="1643237" y="362372"/>
                                </a:lnTo>
                                <a:lnTo>
                                  <a:pt x="1649280" y="372224"/>
                                </a:lnTo>
                                <a:lnTo>
                                  <a:pt x="1654688" y="382713"/>
                                </a:lnTo>
                                <a:lnTo>
                                  <a:pt x="1660095" y="392883"/>
                                </a:lnTo>
                                <a:lnTo>
                                  <a:pt x="1664867" y="404007"/>
                                </a:lnTo>
                                <a:lnTo>
                                  <a:pt x="1669320" y="415131"/>
                                </a:lnTo>
                                <a:lnTo>
                                  <a:pt x="1673137" y="426573"/>
                                </a:lnTo>
                                <a:lnTo>
                                  <a:pt x="1676636" y="438333"/>
                                </a:lnTo>
                                <a:lnTo>
                                  <a:pt x="1679817" y="450411"/>
                                </a:lnTo>
                                <a:lnTo>
                                  <a:pt x="1682361" y="462806"/>
                                </a:lnTo>
                                <a:lnTo>
                                  <a:pt x="1684588" y="474884"/>
                                </a:lnTo>
                                <a:lnTo>
                                  <a:pt x="1686497" y="487915"/>
                                </a:lnTo>
                                <a:lnTo>
                                  <a:pt x="1687769" y="500628"/>
                                </a:lnTo>
                                <a:lnTo>
                                  <a:pt x="1688405" y="513659"/>
                                </a:lnTo>
                                <a:lnTo>
                                  <a:pt x="1694767" y="516202"/>
                                </a:lnTo>
                                <a:lnTo>
                                  <a:pt x="1700492" y="519698"/>
                                </a:lnTo>
                                <a:lnTo>
                                  <a:pt x="1702719" y="521605"/>
                                </a:lnTo>
                                <a:lnTo>
                                  <a:pt x="1705264" y="523512"/>
                                </a:lnTo>
                                <a:lnTo>
                                  <a:pt x="1707808" y="525736"/>
                                </a:lnTo>
                                <a:lnTo>
                                  <a:pt x="1709717" y="528279"/>
                                </a:lnTo>
                                <a:lnTo>
                                  <a:pt x="1711625" y="531140"/>
                                </a:lnTo>
                                <a:lnTo>
                                  <a:pt x="1713534" y="534000"/>
                                </a:lnTo>
                                <a:lnTo>
                                  <a:pt x="1714806" y="536860"/>
                                </a:lnTo>
                                <a:lnTo>
                                  <a:pt x="1716397" y="540357"/>
                                </a:lnTo>
                                <a:lnTo>
                                  <a:pt x="1717669" y="543853"/>
                                </a:lnTo>
                                <a:lnTo>
                                  <a:pt x="1718623" y="547667"/>
                                </a:lnTo>
                                <a:lnTo>
                                  <a:pt x="1719578" y="551799"/>
                                </a:lnTo>
                                <a:lnTo>
                                  <a:pt x="1719896" y="556248"/>
                                </a:lnTo>
                                <a:lnTo>
                                  <a:pt x="1720850" y="562923"/>
                                </a:lnTo>
                                <a:lnTo>
                                  <a:pt x="1720850" y="570233"/>
                                </a:lnTo>
                                <a:lnTo>
                                  <a:pt x="1719896" y="577543"/>
                                </a:lnTo>
                                <a:lnTo>
                                  <a:pt x="1719260" y="585171"/>
                                </a:lnTo>
                                <a:lnTo>
                                  <a:pt x="1717669" y="592481"/>
                                </a:lnTo>
                                <a:lnTo>
                                  <a:pt x="1715442" y="599791"/>
                                </a:lnTo>
                                <a:lnTo>
                                  <a:pt x="1712898" y="607101"/>
                                </a:lnTo>
                                <a:lnTo>
                                  <a:pt x="1710035" y="614411"/>
                                </a:lnTo>
                                <a:lnTo>
                                  <a:pt x="1706854" y="620768"/>
                                </a:lnTo>
                                <a:lnTo>
                                  <a:pt x="1703037" y="627442"/>
                                </a:lnTo>
                                <a:lnTo>
                                  <a:pt x="1699220" y="633481"/>
                                </a:lnTo>
                                <a:lnTo>
                                  <a:pt x="1694767" y="639202"/>
                                </a:lnTo>
                                <a:lnTo>
                                  <a:pt x="1689996" y="644287"/>
                                </a:lnTo>
                                <a:lnTo>
                                  <a:pt x="1684588" y="648419"/>
                                </a:lnTo>
                                <a:lnTo>
                                  <a:pt x="1679181" y="652233"/>
                                </a:lnTo>
                                <a:lnTo>
                                  <a:pt x="1673455" y="655411"/>
                                </a:lnTo>
                                <a:lnTo>
                                  <a:pt x="1670910" y="665900"/>
                                </a:lnTo>
                                <a:lnTo>
                                  <a:pt x="1667729" y="676388"/>
                                </a:lnTo>
                                <a:lnTo>
                                  <a:pt x="1664867" y="687194"/>
                                </a:lnTo>
                                <a:lnTo>
                                  <a:pt x="1661050" y="697365"/>
                                </a:lnTo>
                                <a:lnTo>
                                  <a:pt x="1657551" y="707853"/>
                                </a:lnTo>
                                <a:lnTo>
                                  <a:pt x="1653097" y="717706"/>
                                </a:lnTo>
                                <a:lnTo>
                                  <a:pt x="1648962" y="727559"/>
                                </a:lnTo>
                                <a:lnTo>
                                  <a:pt x="1644827" y="737094"/>
                                </a:lnTo>
                                <a:lnTo>
                                  <a:pt x="1640056" y="746947"/>
                                </a:lnTo>
                                <a:lnTo>
                                  <a:pt x="1635284" y="756481"/>
                                </a:lnTo>
                                <a:lnTo>
                                  <a:pt x="1629877" y="765699"/>
                                </a:lnTo>
                                <a:lnTo>
                                  <a:pt x="1624469" y="774280"/>
                                </a:lnTo>
                                <a:lnTo>
                                  <a:pt x="1618744" y="782861"/>
                                </a:lnTo>
                                <a:lnTo>
                                  <a:pt x="1613018" y="791125"/>
                                </a:lnTo>
                                <a:lnTo>
                                  <a:pt x="1606975" y="799389"/>
                                </a:lnTo>
                                <a:lnTo>
                                  <a:pt x="1600613" y="807016"/>
                                </a:lnTo>
                                <a:lnTo>
                                  <a:pt x="1593933" y="814327"/>
                                </a:lnTo>
                                <a:lnTo>
                                  <a:pt x="1587253" y="821637"/>
                                </a:lnTo>
                                <a:lnTo>
                                  <a:pt x="1579937" y="827993"/>
                                </a:lnTo>
                                <a:lnTo>
                                  <a:pt x="1572621" y="834032"/>
                                </a:lnTo>
                                <a:lnTo>
                                  <a:pt x="1564987" y="840389"/>
                                </a:lnTo>
                                <a:lnTo>
                                  <a:pt x="1557353" y="845474"/>
                                </a:lnTo>
                                <a:lnTo>
                                  <a:pt x="1549401" y="850559"/>
                                </a:lnTo>
                                <a:lnTo>
                                  <a:pt x="1540812" y="855327"/>
                                </a:lnTo>
                                <a:lnTo>
                                  <a:pt x="1532542" y="859141"/>
                                </a:lnTo>
                                <a:lnTo>
                                  <a:pt x="1523636" y="862955"/>
                                </a:lnTo>
                                <a:lnTo>
                                  <a:pt x="1514411" y="865815"/>
                                </a:lnTo>
                                <a:lnTo>
                                  <a:pt x="1505187" y="868040"/>
                                </a:lnTo>
                                <a:lnTo>
                                  <a:pt x="1495644" y="870583"/>
                                </a:lnTo>
                                <a:lnTo>
                                  <a:pt x="1486101" y="872172"/>
                                </a:lnTo>
                                <a:lnTo>
                                  <a:pt x="1475923" y="872807"/>
                                </a:lnTo>
                                <a:lnTo>
                                  <a:pt x="1465744" y="873125"/>
                                </a:lnTo>
                                <a:lnTo>
                                  <a:pt x="1455565" y="872807"/>
                                </a:lnTo>
                                <a:lnTo>
                                  <a:pt x="1445386" y="872172"/>
                                </a:lnTo>
                                <a:lnTo>
                                  <a:pt x="1435525" y="870583"/>
                                </a:lnTo>
                                <a:lnTo>
                                  <a:pt x="1426301" y="868676"/>
                                </a:lnTo>
                                <a:lnTo>
                                  <a:pt x="1417076" y="865815"/>
                                </a:lnTo>
                                <a:lnTo>
                                  <a:pt x="1407852" y="862955"/>
                                </a:lnTo>
                                <a:lnTo>
                                  <a:pt x="1399263" y="859459"/>
                                </a:lnTo>
                                <a:lnTo>
                                  <a:pt x="1390675" y="855327"/>
                                </a:lnTo>
                                <a:lnTo>
                                  <a:pt x="1382405" y="850559"/>
                                </a:lnTo>
                                <a:lnTo>
                                  <a:pt x="1374771" y="846110"/>
                                </a:lnTo>
                                <a:lnTo>
                                  <a:pt x="1366500" y="840707"/>
                                </a:lnTo>
                                <a:lnTo>
                                  <a:pt x="1359184" y="834350"/>
                                </a:lnTo>
                                <a:lnTo>
                                  <a:pt x="1351868" y="828311"/>
                                </a:lnTo>
                                <a:lnTo>
                                  <a:pt x="1344871" y="821955"/>
                                </a:lnTo>
                                <a:lnTo>
                                  <a:pt x="1337873" y="814962"/>
                                </a:lnTo>
                                <a:lnTo>
                                  <a:pt x="1331193" y="807652"/>
                                </a:lnTo>
                                <a:lnTo>
                                  <a:pt x="1325149" y="800024"/>
                                </a:lnTo>
                                <a:lnTo>
                                  <a:pt x="1319105" y="792078"/>
                                </a:lnTo>
                                <a:lnTo>
                                  <a:pt x="1313062" y="783815"/>
                                </a:lnTo>
                                <a:lnTo>
                                  <a:pt x="1307654" y="775233"/>
                                </a:lnTo>
                                <a:lnTo>
                                  <a:pt x="1302247" y="766334"/>
                                </a:lnTo>
                                <a:lnTo>
                                  <a:pt x="1296840" y="757435"/>
                                </a:lnTo>
                                <a:lnTo>
                                  <a:pt x="1291750" y="748218"/>
                                </a:lnTo>
                                <a:lnTo>
                                  <a:pt x="1287297" y="738683"/>
                                </a:lnTo>
                                <a:lnTo>
                                  <a:pt x="1283162" y="729148"/>
                                </a:lnTo>
                                <a:lnTo>
                                  <a:pt x="1278709" y="719295"/>
                                </a:lnTo>
                                <a:lnTo>
                                  <a:pt x="1274573" y="709443"/>
                                </a:lnTo>
                                <a:lnTo>
                                  <a:pt x="1270756" y="698954"/>
                                </a:lnTo>
                                <a:lnTo>
                                  <a:pt x="1267257" y="688466"/>
                                </a:lnTo>
                                <a:lnTo>
                                  <a:pt x="1264395" y="678295"/>
                                </a:lnTo>
                                <a:lnTo>
                                  <a:pt x="1261214" y="667807"/>
                                </a:lnTo>
                                <a:lnTo>
                                  <a:pt x="1258033" y="657318"/>
                                </a:lnTo>
                                <a:lnTo>
                                  <a:pt x="1255170" y="656047"/>
                                </a:lnTo>
                                <a:lnTo>
                                  <a:pt x="1251989" y="654776"/>
                                </a:lnTo>
                                <a:lnTo>
                                  <a:pt x="1248808" y="653504"/>
                                </a:lnTo>
                                <a:lnTo>
                                  <a:pt x="1245946" y="651915"/>
                                </a:lnTo>
                                <a:lnTo>
                                  <a:pt x="1240220" y="647783"/>
                                </a:lnTo>
                                <a:lnTo>
                                  <a:pt x="1234812" y="642698"/>
                                </a:lnTo>
                                <a:lnTo>
                                  <a:pt x="1229723" y="637295"/>
                                </a:lnTo>
                                <a:lnTo>
                                  <a:pt x="1225270" y="631256"/>
                                </a:lnTo>
                                <a:lnTo>
                                  <a:pt x="1220817" y="624582"/>
                                </a:lnTo>
                                <a:lnTo>
                                  <a:pt x="1217000" y="617907"/>
                                </a:lnTo>
                                <a:lnTo>
                                  <a:pt x="1214137" y="609962"/>
                                </a:lnTo>
                                <a:lnTo>
                                  <a:pt x="1210956" y="602334"/>
                                </a:lnTo>
                                <a:lnTo>
                                  <a:pt x="1208729" y="594706"/>
                                </a:lnTo>
                                <a:lnTo>
                                  <a:pt x="1207139" y="587078"/>
                                </a:lnTo>
                                <a:lnTo>
                                  <a:pt x="1205548" y="579132"/>
                                </a:lnTo>
                                <a:lnTo>
                                  <a:pt x="1205230" y="571186"/>
                                </a:lnTo>
                                <a:lnTo>
                                  <a:pt x="1204912" y="563558"/>
                                </a:lnTo>
                                <a:lnTo>
                                  <a:pt x="1205548" y="556248"/>
                                </a:lnTo>
                                <a:lnTo>
                                  <a:pt x="1206503" y="551481"/>
                                </a:lnTo>
                                <a:lnTo>
                                  <a:pt x="1207139" y="547031"/>
                                </a:lnTo>
                                <a:lnTo>
                                  <a:pt x="1208411" y="542581"/>
                                </a:lnTo>
                                <a:lnTo>
                                  <a:pt x="1209684" y="538767"/>
                                </a:lnTo>
                                <a:lnTo>
                                  <a:pt x="1211274" y="534954"/>
                                </a:lnTo>
                                <a:lnTo>
                                  <a:pt x="1213183" y="532093"/>
                                </a:lnTo>
                                <a:lnTo>
                                  <a:pt x="1215727" y="528915"/>
                                </a:lnTo>
                                <a:lnTo>
                                  <a:pt x="1217954" y="525736"/>
                                </a:lnTo>
                                <a:lnTo>
                                  <a:pt x="1220180" y="523512"/>
                                </a:lnTo>
                                <a:lnTo>
                                  <a:pt x="1222725" y="521287"/>
                                </a:lnTo>
                                <a:lnTo>
                                  <a:pt x="1225906" y="519062"/>
                                </a:lnTo>
                                <a:lnTo>
                                  <a:pt x="1229087" y="517155"/>
                                </a:lnTo>
                                <a:lnTo>
                                  <a:pt x="1232586" y="515566"/>
                                </a:lnTo>
                                <a:lnTo>
                                  <a:pt x="1235449" y="513977"/>
                                </a:lnTo>
                                <a:lnTo>
                                  <a:pt x="1239266" y="512705"/>
                                </a:lnTo>
                                <a:lnTo>
                                  <a:pt x="1242765" y="511752"/>
                                </a:lnTo>
                                <a:lnTo>
                                  <a:pt x="1244037" y="498721"/>
                                </a:lnTo>
                                <a:lnTo>
                                  <a:pt x="1244991" y="486008"/>
                                </a:lnTo>
                                <a:lnTo>
                                  <a:pt x="1246900" y="473294"/>
                                </a:lnTo>
                                <a:lnTo>
                                  <a:pt x="1249445" y="461217"/>
                                </a:lnTo>
                                <a:lnTo>
                                  <a:pt x="1251989" y="448821"/>
                                </a:lnTo>
                                <a:lnTo>
                                  <a:pt x="1255170" y="437062"/>
                                </a:lnTo>
                                <a:lnTo>
                                  <a:pt x="1258987" y="425302"/>
                                </a:lnTo>
                                <a:lnTo>
                                  <a:pt x="1262804" y="413542"/>
                                </a:lnTo>
                                <a:lnTo>
                                  <a:pt x="1266939" y="402736"/>
                                </a:lnTo>
                                <a:lnTo>
                                  <a:pt x="1272029" y="391930"/>
                                </a:lnTo>
                                <a:lnTo>
                                  <a:pt x="1276800" y="381441"/>
                                </a:lnTo>
                                <a:lnTo>
                                  <a:pt x="1282526" y="371271"/>
                                </a:lnTo>
                                <a:lnTo>
                                  <a:pt x="1288251" y="361736"/>
                                </a:lnTo>
                                <a:lnTo>
                                  <a:pt x="1294931" y="351883"/>
                                </a:lnTo>
                                <a:lnTo>
                                  <a:pt x="1301293" y="343302"/>
                                </a:lnTo>
                                <a:lnTo>
                                  <a:pt x="1308609" y="334402"/>
                                </a:lnTo>
                                <a:lnTo>
                                  <a:pt x="1315925" y="326457"/>
                                </a:lnTo>
                                <a:lnTo>
                                  <a:pt x="1323559" y="318193"/>
                                </a:lnTo>
                                <a:lnTo>
                                  <a:pt x="1332147" y="311201"/>
                                </a:lnTo>
                                <a:lnTo>
                                  <a:pt x="1340417" y="304209"/>
                                </a:lnTo>
                                <a:lnTo>
                                  <a:pt x="1349324" y="297534"/>
                                </a:lnTo>
                                <a:lnTo>
                                  <a:pt x="1358230" y="291813"/>
                                </a:lnTo>
                                <a:lnTo>
                                  <a:pt x="1367773" y="286092"/>
                                </a:lnTo>
                                <a:lnTo>
                                  <a:pt x="1377315" y="281325"/>
                                </a:lnTo>
                                <a:lnTo>
                                  <a:pt x="1387176" y="276875"/>
                                </a:lnTo>
                                <a:lnTo>
                                  <a:pt x="1397673" y="273061"/>
                                </a:lnTo>
                                <a:lnTo>
                                  <a:pt x="1408488" y="269565"/>
                                </a:lnTo>
                                <a:lnTo>
                                  <a:pt x="1419303" y="267022"/>
                                </a:lnTo>
                                <a:lnTo>
                                  <a:pt x="1430436" y="264798"/>
                                </a:lnTo>
                                <a:lnTo>
                                  <a:pt x="1442205" y="263208"/>
                                </a:lnTo>
                                <a:lnTo>
                                  <a:pt x="1453656" y="261937"/>
                                </a:lnTo>
                                <a:close/>
                                <a:moveTo>
                                  <a:pt x="767182" y="119062"/>
                                </a:moveTo>
                                <a:lnTo>
                                  <a:pt x="746542" y="795338"/>
                                </a:lnTo>
                                <a:lnTo>
                                  <a:pt x="119396" y="795338"/>
                                </a:lnTo>
                                <a:lnTo>
                                  <a:pt x="119396" y="3073718"/>
                                </a:lnTo>
                                <a:lnTo>
                                  <a:pt x="119396" y="3077210"/>
                                </a:lnTo>
                                <a:lnTo>
                                  <a:pt x="119713" y="3080068"/>
                                </a:lnTo>
                                <a:lnTo>
                                  <a:pt x="120666" y="3083560"/>
                                </a:lnTo>
                                <a:lnTo>
                                  <a:pt x="121619" y="3086100"/>
                                </a:lnTo>
                                <a:lnTo>
                                  <a:pt x="123206" y="3089275"/>
                                </a:lnTo>
                                <a:lnTo>
                                  <a:pt x="124794" y="3092133"/>
                                </a:lnTo>
                                <a:lnTo>
                                  <a:pt x="126699" y="3094673"/>
                                </a:lnTo>
                                <a:lnTo>
                                  <a:pt x="128922" y="3096895"/>
                                </a:lnTo>
                                <a:lnTo>
                                  <a:pt x="131780" y="3099118"/>
                                </a:lnTo>
                                <a:lnTo>
                                  <a:pt x="134003" y="3101023"/>
                                </a:lnTo>
                                <a:lnTo>
                                  <a:pt x="136543" y="3102610"/>
                                </a:lnTo>
                                <a:lnTo>
                                  <a:pt x="139718" y="3104198"/>
                                </a:lnTo>
                                <a:lnTo>
                                  <a:pt x="142894" y="3105468"/>
                                </a:lnTo>
                                <a:lnTo>
                                  <a:pt x="145752" y="3106103"/>
                                </a:lnTo>
                                <a:lnTo>
                                  <a:pt x="149245" y="3106420"/>
                                </a:lnTo>
                                <a:lnTo>
                                  <a:pt x="152420" y="3106738"/>
                                </a:lnTo>
                                <a:lnTo>
                                  <a:pt x="2224068" y="3106738"/>
                                </a:lnTo>
                                <a:lnTo>
                                  <a:pt x="2227243" y="3106420"/>
                                </a:lnTo>
                                <a:lnTo>
                                  <a:pt x="2230736" y="3106103"/>
                                </a:lnTo>
                                <a:lnTo>
                                  <a:pt x="2233594" y="3105468"/>
                                </a:lnTo>
                                <a:lnTo>
                                  <a:pt x="2236769" y="3104198"/>
                                </a:lnTo>
                                <a:lnTo>
                                  <a:pt x="2239310" y="3102610"/>
                                </a:lnTo>
                                <a:lnTo>
                                  <a:pt x="2242168" y="3101023"/>
                                </a:lnTo>
                                <a:lnTo>
                                  <a:pt x="2244708" y="3099118"/>
                                </a:lnTo>
                                <a:lnTo>
                                  <a:pt x="2247566" y="3096895"/>
                                </a:lnTo>
                                <a:lnTo>
                                  <a:pt x="2249471" y="3094673"/>
                                </a:lnTo>
                                <a:lnTo>
                                  <a:pt x="2251694" y="3092133"/>
                                </a:lnTo>
                                <a:lnTo>
                                  <a:pt x="2253282" y="3089275"/>
                                </a:lnTo>
                                <a:lnTo>
                                  <a:pt x="2254552" y="3086100"/>
                                </a:lnTo>
                                <a:lnTo>
                                  <a:pt x="2255822" y="3083560"/>
                                </a:lnTo>
                                <a:lnTo>
                                  <a:pt x="2256774" y="3080068"/>
                                </a:lnTo>
                                <a:lnTo>
                                  <a:pt x="2257092" y="3077210"/>
                                </a:lnTo>
                                <a:lnTo>
                                  <a:pt x="2257092" y="3073718"/>
                                </a:lnTo>
                                <a:lnTo>
                                  <a:pt x="2257092" y="152400"/>
                                </a:lnTo>
                                <a:lnTo>
                                  <a:pt x="2257092" y="148907"/>
                                </a:lnTo>
                                <a:lnTo>
                                  <a:pt x="2256774" y="146050"/>
                                </a:lnTo>
                                <a:lnTo>
                                  <a:pt x="2255504" y="142875"/>
                                </a:lnTo>
                                <a:lnTo>
                                  <a:pt x="2254234" y="139700"/>
                                </a:lnTo>
                                <a:lnTo>
                                  <a:pt x="2253282" y="136842"/>
                                </a:lnTo>
                                <a:lnTo>
                                  <a:pt x="2251376" y="133985"/>
                                </a:lnTo>
                                <a:lnTo>
                                  <a:pt x="2249471" y="131445"/>
                                </a:lnTo>
                                <a:lnTo>
                                  <a:pt x="2247566" y="128905"/>
                                </a:lnTo>
                                <a:lnTo>
                                  <a:pt x="2244708" y="126682"/>
                                </a:lnTo>
                                <a:lnTo>
                                  <a:pt x="2242168" y="124777"/>
                                </a:lnTo>
                                <a:lnTo>
                                  <a:pt x="2239310" y="123190"/>
                                </a:lnTo>
                                <a:lnTo>
                                  <a:pt x="2236769" y="121920"/>
                                </a:lnTo>
                                <a:lnTo>
                                  <a:pt x="2233594" y="120650"/>
                                </a:lnTo>
                                <a:lnTo>
                                  <a:pt x="2230736" y="120015"/>
                                </a:lnTo>
                                <a:lnTo>
                                  <a:pt x="2227243" y="119380"/>
                                </a:lnTo>
                                <a:lnTo>
                                  <a:pt x="2224068" y="119062"/>
                                </a:lnTo>
                                <a:lnTo>
                                  <a:pt x="767182" y="119062"/>
                                </a:lnTo>
                                <a:close/>
                                <a:moveTo>
                                  <a:pt x="688114" y="0"/>
                                </a:moveTo>
                                <a:lnTo>
                                  <a:pt x="2224068" y="0"/>
                                </a:lnTo>
                                <a:lnTo>
                                  <a:pt x="2231688" y="635"/>
                                </a:lnTo>
                                <a:lnTo>
                                  <a:pt x="2239310" y="952"/>
                                </a:lnTo>
                                <a:lnTo>
                                  <a:pt x="2246931" y="2222"/>
                                </a:lnTo>
                                <a:lnTo>
                                  <a:pt x="2254552" y="3175"/>
                                </a:lnTo>
                                <a:lnTo>
                                  <a:pt x="2261855" y="5080"/>
                                </a:lnTo>
                                <a:lnTo>
                                  <a:pt x="2269159" y="6985"/>
                                </a:lnTo>
                                <a:lnTo>
                                  <a:pt x="2276144" y="9207"/>
                                </a:lnTo>
                                <a:lnTo>
                                  <a:pt x="2283130" y="12382"/>
                                </a:lnTo>
                                <a:lnTo>
                                  <a:pt x="2289799" y="15557"/>
                                </a:lnTo>
                                <a:lnTo>
                                  <a:pt x="2296467" y="18415"/>
                                </a:lnTo>
                                <a:lnTo>
                                  <a:pt x="2302818" y="22225"/>
                                </a:lnTo>
                                <a:lnTo>
                                  <a:pt x="2309169" y="26035"/>
                                </a:lnTo>
                                <a:lnTo>
                                  <a:pt x="2315202" y="30480"/>
                                </a:lnTo>
                                <a:lnTo>
                                  <a:pt x="2320918" y="34925"/>
                                </a:lnTo>
                                <a:lnTo>
                                  <a:pt x="2326316" y="40005"/>
                                </a:lnTo>
                                <a:lnTo>
                                  <a:pt x="2331714" y="44767"/>
                                </a:lnTo>
                                <a:lnTo>
                                  <a:pt x="2336478" y="50165"/>
                                </a:lnTo>
                                <a:lnTo>
                                  <a:pt x="2341241" y="55562"/>
                                </a:lnTo>
                                <a:lnTo>
                                  <a:pt x="2345686" y="61277"/>
                                </a:lnTo>
                                <a:lnTo>
                                  <a:pt x="2350132" y="67627"/>
                                </a:lnTo>
                                <a:lnTo>
                                  <a:pt x="2354260" y="73660"/>
                                </a:lnTo>
                                <a:lnTo>
                                  <a:pt x="2357753" y="79692"/>
                                </a:lnTo>
                                <a:lnTo>
                                  <a:pt x="2360928" y="86677"/>
                                </a:lnTo>
                                <a:lnTo>
                                  <a:pt x="2364104" y="93027"/>
                                </a:lnTo>
                                <a:lnTo>
                                  <a:pt x="2366962" y="100012"/>
                                </a:lnTo>
                                <a:lnTo>
                                  <a:pt x="2369184" y="107315"/>
                                </a:lnTo>
                                <a:lnTo>
                                  <a:pt x="2371407" y="114617"/>
                                </a:lnTo>
                                <a:lnTo>
                                  <a:pt x="2372995" y="121920"/>
                                </a:lnTo>
                                <a:lnTo>
                                  <a:pt x="2374583" y="129540"/>
                                </a:lnTo>
                                <a:lnTo>
                                  <a:pt x="2375218" y="137160"/>
                                </a:lnTo>
                                <a:lnTo>
                                  <a:pt x="2375853" y="144780"/>
                                </a:lnTo>
                                <a:lnTo>
                                  <a:pt x="2376488" y="152400"/>
                                </a:lnTo>
                                <a:lnTo>
                                  <a:pt x="2376488" y="3073718"/>
                                </a:lnTo>
                                <a:lnTo>
                                  <a:pt x="2375853" y="3081338"/>
                                </a:lnTo>
                                <a:lnTo>
                                  <a:pt x="2375218" y="3089275"/>
                                </a:lnTo>
                                <a:lnTo>
                                  <a:pt x="2374583" y="3096895"/>
                                </a:lnTo>
                                <a:lnTo>
                                  <a:pt x="2372995" y="3104198"/>
                                </a:lnTo>
                                <a:lnTo>
                                  <a:pt x="2371407" y="3111500"/>
                                </a:lnTo>
                                <a:lnTo>
                                  <a:pt x="2369184" y="3118803"/>
                                </a:lnTo>
                                <a:lnTo>
                                  <a:pt x="2366962" y="3126105"/>
                                </a:lnTo>
                                <a:lnTo>
                                  <a:pt x="2364104" y="3132773"/>
                                </a:lnTo>
                                <a:lnTo>
                                  <a:pt x="2360928" y="3139758"/>
                                </a:lnTo>
                                <a:lnTo>
                                  <a:pt x="2357753" y="3146425"/>
                                </a:lnTo>
                                <a:lnTo>
                                  <a:pt x="2354260" y="3152458"/>
                                </a:lnTo>
                                <a:lnTo>
                                  <a:pt x="2350132" y="3158490"/>
                                </a:lnTo>
                                <a:lnTo>
                                  <a:pt x="2345686" y="3164523"/>
                                </a:lnTo>
                                <a:lnTo>
                                  <a:pt x="2341241" y="3170238"/>
                                </a:lnTo>
                                <a:lnTo>
                                  <a:pt x="2336478" y="3176270"/>
                                </a:lnTo>
                                <a:lnTo>
                                  <a:pt x="2331714" y="3181033"/>
                                </a:lnTo>
                                <a:lnTo>
                                  <a:pt x="2326316" y="3186113"/>
                                </a:lnTo>
                                <a:lnTo>
                                  <a:pt x="2320918" y="3191193"/>
                                </a:lnTo>
                                <a:lnTo>
                                  <a:pt x="2315202" y="3195638"/>
                                </a:lnTo>
                                <a:lnTo>
                                  <a:pt x="2309169" y="3199765"/>
                                </a:lnTo>
                                <a:lnTo>
                                  <a:pt x="2302818" y="3203575"/>
                                </a:lnTo>
                                <a:lnTo>
                                  <a:pt x="2296467" y="3207385"/>
                                </a:lnTo>
                                <a:lnTo>
                                  <a:pt x="2289799" y="3210878"/>
                                </a:lnTo>
                                <a:lnTo>
                                  <a:pt x="2283130" y="3214053"/>
                                </a:lnTo>
                                <a:lnTo>
                                  <a:pt x="2276144" y="3216593"/>
                                </a:lnTo>
                                <a:lnTo>
                                  <a:pt x="2269159" y="3218815"/>
                                </a:lnTo>
                                <a:lnTo>
                                  <a:pt x="2261855" y="3221038"/>
                                </a:lnTo>
                                <a:lnTo>
                                  <a:pt x="2254552" y="3222943"/>
                                </a:lnTo>
                                <a:lnTo>
                                  <a:pt x="2246931" y="3223895"/>
                                </a:lnTo>
                                <a:lnTo>
                                  <a:pt x="2239310" y="3225165"/>
                                </a:lnTo>
                                <a:lnTo>
                                  <a:pt x="2231688" y="3225483"/>
                                </a:lnTo>
                                <a:lnTo>
                                  <a:pt x="2224068" y="3225800"/>
                                </a:lnTo>
                                <a:lnTo>
                                  <a:pt x="152420" y="3225800"/>
                                </a:lnTo>
                                <a:lnTo>
                                  <a:pt x="144799" y="3225483"/>
                                </a:lnTo>
                                <a:lnTo>
                                  <a:pt x="137178" y="3225165"/>
                                </a:lnTo>
                                <a:lnTo>
                                  <a:pt x="129557" y="3223895"/>
                                </a:lnTo>
                                <a:lnTo>
                                  <a:pt x="121619" y="3222943"/>
                                </a:lnTo>
                                <a:lnTo>
                                  <a:pt x="114633" y="3221038"/>
                                </a:lnTo>
                                <a:lnTo>
                                  <a:pt x="107329" y="3218815"/>
                                </a:lnTo>
                                <a:lnTo>
                                  <a:pt x="100343" y="3216593"/>
                                </a:lnTo>
                                <a:lnTo>
                                  <a:pt x="93040" y="3214053"/>
                                </a:lnTo>
                                <a:lnTo>
                                  <a:pt x="86689" y="3210878"/>
                                </a:lnTo>
                                <a:lnTo>
                                  <a:pt x="80020" y="3207385"/>
                                </a:lnTo>
                                <a:lnTo>
                                  <a:pt x="73670" y="3203575"/>
                                </a:lnTo>
                                <a:lnTo>
                                  <a:pt x="67319" y="3199765"/>
                                </a:lnTo>
                                <a:lnTo>
                                  <a:pt x="61285" y="3195638"/>
                                </a:lnTo>
                                <a:lnTo>
                                  <a:pt x="55570" y="3191193"/>
                                </a:lnTo>
                                <a:lnTo>
                                  <a:pt x="50171" y="3186430"/>
                                </a:lnTo>
                                <a:lnTo>
                                  <a:pt x="44773" y="3181033"/>
                                </a:lnTo>
                                <a:lnTo>
                                  <a:pt x="40010" y="3176270"/>
                                </a:lnTo>
                                <a:lnTo>
                                  <a:pt x="34929" y="3170238"/>
                                </a:lnTo>
                                <a:lnTo>
                                  <a:pt x="30801" y="3164523"/>
                                </a:lnTo>
                                <a:lnTo>
                                  <a:pt x="26038" y="3158808"/>
                                </a:lnTo>
                                <a:lnTo>
                                  <a:pt x="22228" y="3152458"/>
                                </a:lnTo>
                                <a:lnTo>
                                  <a:pt x="18735" y="3146425"/>
                                </a:lnTo>
                                <a:lnTo>
                                  <a:pt x="15242" y="3139758"/>
                                </a:lnTo>
                                <a:lnTo>
                                  <a:pt x="12384" y="3132773"/>
                                </a:lnTo>
                                <a:lnTo>
                                  <a:pt x="9526" y="3126105"/>
                                </a:lnTo>
                                <a:lnTo>
                                  <a:pt x="6986" y="3118803"/>
                                </a:lnTo>
                                <a:lnTo>
                                  <a:pt x="5080" y="3111818"/>
                                </a:lnTo>
                                <a:lnTo>
                                  <a:pt x="3175" y="3104198"/>
                                </a:lnTo>
                                <a:lnTo>
                                  <a:pt x="1905" y="3096895"/>
                                </a:lnTo>
                                <a:lnTo>
                                  <a:pt x="952" y="3089275"/>
                                </a:lnTo>
                                <a:lnTo>
                                  <a:pt x="317" y="3081338"/>
                                </a:lnTo>
                                <a:lnTo>
                                  <a:pt x="0" y="3073718"/>
                                </a:lnTo>
                                <a:lnTo>
                                  <a:pt x="0" y="743268"/>
                                </a:lnTo>
                                <a:lnTo>
                                  <a:pt x="68811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85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45" y="58209"/>
                            <a:ext cx="724" cy="724"/>
                          </a:xfrm>
                          <a:custGeom>
                            <a:avLst/>
                            <a:gdLst>
                              <a:gd name="T0" fmla="*/ 126 w 160"/>
                              <a:gd name="T1" fmla="*/ 160 h 160"/>
                              <a:gd name="T2" fmla="*/ 125 w 160"/>
                              <a:gd name="T3" fmla="*/ 160 h 160"/>
                              <a:gd name="T4" fmla="*/ 41 w 160"/>
                              <a:gd name="T5" fmla="*/ 118 h 160"/>
                              <a:gd name="T6" fmla="*/ 0 w 160"/>
                              <a:gd name="T7" fmla="*/ 35 h 160"/>
                              <a:gd name="T8" fmla="*/ 0 w 160"/>
                              <a:gd name="T9" fmla="*/ 33 h 160"/>
                              <a:gd name="T10" fmla="*/ 0 w 160"/>
                              <a:gd name="T11" fmla="*/ 32 h 160"/>
                              <a:gd name="T12" fmla="*/ 34 w 160"/>
                              <a:gd name="T13" fmla="*/ 0 h 160"/>
                              <a:gd name="T14" fmla="*/ 69 w 160"/>
                              <a:gd name="T15" fmla="*/ 32 h 160"/>
                              <a:gd name="T16" fmla="*/ 67 w 160"/>
                              <a:gd name="T17" fmla="*/ 48 h 160"/>
                              <a:gd name="T18" fmla="*/ 56 w 160"/>
                              <a:gd name="T19" fmla="*/ 56 h 160"/>
                              <a:gd name="T20" fmla="*/ 48 w 160"/>
                              <a:gd name="T21" fmla="*/ 65 h 160"/>
                              <a:gd name="T22" fmla="*/ 67 w 160"/>
                              <a:gd name="T23" fmla="*/ 93 h 160"/>
                              <a:gd name="T24" fmla="*/ 95 w 160"/>
                              <a:gd name="T25" fmla="*/ 112 h 160"/>
                              <a:gd name="T26" fmla="*/ 103 w 160"/>
                              <a:gd name="T27" fmla="*/ 104 h 160"/>
                              <a:gd name="T28" fmla="*/ 112 w 160"/>
                              <a:gd name="T29" fmla="*/ 93 h 160"/>
                              <a:gd name="T30" fmla="*/ 120 w 160"/>
                              <a:gd name="T31" fmla="*/ 89 h 160"/>
                              <a:gd name="T32" fmla="*/ 160 w 160"/>
                              <a:gd name="T33" fmla="*/ 126 h 160"/>
                              <a:gd name="T34" fmla="*/ 128 w 160"/>
                              <a:gd name="T35" fmla="*/ 160 h 160"/>
                              <a:gd name="T36" fmla="*/ 126 w 160"/>
                              <a:gd name="T37" fmla="*/ 160 h 160"/>
                              <a:gd name="T38" fmla="*/ 8 w 160"/>
                              <a:gd name="T39" fmla="*/ 36 h 160"/>
                              <a:gd name="T40" fmla="*/ 47 w 160"/>
                              <a:gd name="T41" fmla="*/ 113 h 160"/>
                              <a:gd name="T42" fmla="*/ 124 w 160"/>
                              <a:gd name="T43" fmla="*/ 152 h 160"/>
                              <a:gd name="T44" fmla="*/ 152 w 160"/>
                              <a:gd name="T45" fmla="*/ 126 h 160"/>
                              <a:gd name="T46" fmla="*/ 120 w 160"/>
                              <a:gd name="T47" fmla="*/ 97 h 160"/>
                              <a:gd name="T48" fmla="*/ 118 w 160"/>
                              <a:gd name="T49" fmla="*/ 98 h 160"/>
                              <a:gd name="T50" fmla="*/ 110 w 160"/>
                              <a:gd name="T51" fmla="*/ 109 h 160"/>
                              <a:gd name="T52" fmla="*/ 95 w 160"/>
                              <a:gd name="T53" fmla="*/ 120 h 160"/>
                              <a:gd name="T54" fmla="*/ 62 w 160"/>
                              <a:gd name="T55" fmla="*/ 98 h 160"/>
                              <a:gd name="T56" fmla="*/ 40 w 160"/>
                              <a:gd name="T57" fmla="*/ 65 h 160"/>
                              <a:gd name="T58" fmla="*/ 51 w 160"/>
                              <a:gd name="T59" fmla="*/ 50 h 160"/>
                              <a:gd name="T60" fmla="*/ 62 w 160"/>
                              <a:gd name="T61" fmla="*/ 42 h 160"/>
                              <a:gd name="T62" fmla="*/ 61 w 160"/>
                              <a:gd name="T63" fmla="*/ 35 h 160"/>
                              <a:gd name="T64" fmla="*/ 34 w 160"/>
                              <a:gd name="T65" fmla="*/ 8 h 160"/>
                              <a:gd name="T66" fmla="*/ 8 w 160"/>
                              <a:gd name="T67" fmla="*/ 36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26" y="160"/>
                                </a:moveTo>
                                <a:cubicBezTo>
                                  <a:pt x="125" y="160"/>
                                  <a:pt x="125" y="160"/>
                                  <a:pt x="125" y="160"/>
                                </a:cubicBezTo>
                                <a:cubicBezTo>
                                  <a:pt x="104" y="160"/>
                                  <a:pt x="62" y="139"/>
                                  <a:pt x="41" y="118"/>
                                </a:cubicBezTo>
                                <a:cubicBezTo>
                                  <a:pt x="21" y="98"/>
                                  <a:pt x="0" y="55"/>
                                  <a:pt x="0" y="35"/>
                                </a:cubicBezTo>
                                <a:cubicBezTo>
                                  <a:pt x="0" y="33"/>
                                  <a:pt x="0" y="33"/>
                                  <a:pt x="0" y="33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5" y="25"/>
                                  <a:pt x="23" y="0"/>
                                  <a:pt x="34" y="0"/>
                                </a:cubicBezTo>
                                <a:cubicBezTo>
                                  <a:pt x="44" y="0"/>
                                  <a:pt x="63" y="18"/>
                                  <a:pt x="69" y="32"/>
                                </a:cubicBezTo>
                                <a:cubicBezTo>
                                  <a:pt x="72" y="40"/>
                                  <a:pt x="70" y="45"/>
                                  <a:pt x="67" y="48"/>
                                </a:cubicBezTo>
                                <a:cubicBezTo>
                                  <a:pt x="63" y="52"/>
                                  <a:pt x="59" y="54"/>
                                  <a:pt x="56" y="56"/>
                                </a:cubicBezTo>
                                <a:cubicBezTo>
                                  <a:pt x="50" y="60"/>
                                  <a:pt x="48" y="61"/>
                                  <a:pt x="48" y="65"/>
                                </a:cubicBezTo>
                                <a:cubicBezTo>
                                  <a:pt x="48" y="73"/>
                                  <a:pt x="58" y="83"/>
                                  <a:pt x="67" y="93"/>
                                </a:cubicBezTo>
                                <a:cubicBezTo>
                                  <a:pt x="77" y="102"/>
                                  <a:pt x="86" y="112"/>
                                  <a:pt x="95" y="112"/>
                                </a:cubicBezTo>
                                <a:cubicBezTo>
                                  <a:pt x="99" y="112"/>
                                  <a:pt x="100" y="110"/>
                                  <a:pt x="103" y="104"/>
                                </a:cubicBezTo>
                                <a:cubicBezTo>
                                  <a:pt x="106" y="101"/>
                                  <a:pt x="108" y="97"/>
                                  <a:pt x="112" y="93"/>
                                </a:cubicBezTo>
                                <a:cubicBezTo>
                                  <a:pt x="114" y="90"/>
                                  <a:pt x="117" y="89"/>
                                  <a:pt x="120" y="89"/>
                                </a:cubicBezTo>
                                <a:cubicBezTo>
                                  <a:pt x="135" y="89"/>
                                  <a:pt x="160" y="114"/>
                                  <a:pt x="160" y="126"/>
                                </a:cubicBezTo>
                                <a:cubicBezTo>
                                  <a:pt x="160" y="137"/>
                                  <a:pt x="135" y="154"/>
                                  <a:pt x="128" y="160"/>
                                </a:cubicBezTo>
                                <a:lnTo>
                                  <a:pt x="126" y="160"/>
                                </a:lnTo>
                                <a:close/>
                                <a:moveTo>
                                  <a:pt x="8" y="36"/>
                                </a:moveTo>
                                <a:cubicBezTo>
                                  <a:pt x="9" y="55"/>
                                  <a:pt x="28" y="94"/>
                                  <a:pt x="47" y="113"/>
                                </a:cubicBezTo>
                                <a:cubicBezTo>
                                  <a:pt x="66" y="132"/>
                                  <a:pt x="105" y="151"/>
                                  <a:pt x="124" y="152"/>
                                </a:cubicBezTo>
                                <a:cubicBezTo>
                                  <a:pt x="138" y="143"/>
                                  <a:pt x="152" y="130"/>
                                  <a:pt x="152" y="126"/>
                                </a:cubicBezTo>
                                <a:cubicBezTo>
                                  <a:pt x="152" y="119"/>
                                  <a:pt x="131" y="97"/>
                                  <a:pt x="120" y="97"/>
                                </a:cubicBezTo>
                                <a:cubicBezTo>
                                  <a:pt x="119" y="97"/>
                                  <a:pt x="118" y="98"/>
                                  <a:pt x="118" y="98"/>
                                </a:cubicBezTo>
                                <a:cubicBezTo>
                                  <a:pt x="114" y="102"/>
                                  <a:pt x="112" y="105"/>
                                  <a:pt x="110" y="109"/>
                                </a:cubicBezTo>
                                <a:cubicBezTo>
                                  <a:pt x="107" y="114"/>
                                  <a:pt x="103" y="120"/>
                                  <a:pt x="95" y="120"/>
                                </a:cubicBezTo>
                                <a:cubicBezTo>
                                  <a:pt x="83" y="120"/>
                                  <a:pt x="72" y="109"/>
                                  <a:pt x="62" y="98"/>
                                </a:cubicBezTo>
                                <a:cubicBezTo>
                                  <a:pt x="51" y="88"/>
                                  <a:pt x="40" y="77"/>
                                  <a:pt x="40" y="65"/>
                                </a:cubicBezTo>
                                <a:cubicBezTo>
                                  <a:pt x="40" y="57"/>
                                  <a:pt x="46" y="53"/>
                                  <a:pt x="51" y="50"/>
                                </a:cubicBezTo>
                                <a:cubicBezTo>
                                  <a:pt x="55" y="48"/>
                                  <a:pt x="58" y="45"/>
                                  <a:pt x="62" y="42"/>
                                </a:cubicBezTo>
                                <a:cubicBezTo>
                                  <a:pt x="63" y="40"/>
                                  <a:pt x="62" y="37"/>
                                  <a:pt x="61" y="35"/>
                                </a:cubicBezTo>
                                <a:cubicBezTo>
                                  <a:pt x="56" y="22"/>
                                  <a:pt x="39" y="8"/>
                                  <a:pt x="34" y="8"/>
                                </a:cubicBezTo>
                                <a:cubicBezTo>
                                  <a:pt x="29" y="8"/>
                                  <a:pt x="17" y="22"/>
                                  <a:pt x="8" y="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6" name="Freeform 62"/>
                        <wps:cNvSpPr>
                          <a:spLocks noChangeAspect="1" noEditPoints="1"/>
                        </wps:cNvSpPr>
                        <wps:spPr bwMode="auto">
                          <a:xfrm>
                            <a:off x="9744" y="59674"/>
                            <a:ext cx="907" cy="907"/>
                          </a:xfrm>
                          <a:custGeom>
                            <a:avLst/>
                            <a:gdLst>
                              <a:gd name="T0" fmla="*/ 79 w 190"/>
                              <a:gd name="T1" fmla="*/ 190 h 190"/>
                              <a:gd name="T2" fmla="*/ 64 w 190"/>
                              <a:gd name="T3" fmla="*/ 157 h 190"/>
                              <a:gd name="T4" fmla="*/ 17 w 190"/>
                              <a:gd name="T5" fmla="*/ 151 h 190"/>
                              <a:gd name="T6" fmla="*/ 30 w 190"/>
                              <a:gd name="T7" fmla="*/ 117 h 190"/>
                              <a:gd name="T8" fmla="*/ 0 w 190"/>
                              <a:gd name="T9" fmla="*/ 79 h 190"/>
                              <a:gd name="T10" fmla="*/ 34 w 190"/>
                              <a:gd name="T11" fmla="*/ 64 h 190"/>
                              <a:gd name="T12" fmla="*/ 40 w 190"/>
                              <a:gd name="T13" fmla="*/ 17 h 190"/>
                              <a:gd name="T14" fmla="*/ 74 w 190"/>
                              <a:gd name="T15" fmla="*/ 30 h 190"/>
                              <a:gd name="T16" fmla="*/ 112 w 190"/>
                              <a:gd name="T17" fmla="*/ 0 h 190"/>
                              <a:gd name="T18" fmla="*/ 127 w 190"/>
                              <a:gd name="T19" fmla="*/ 34 h 190"/>
                              <a:gd name="T20" fmla="*/ 174 w 190"/>
                              <a:gd name="T21" fmla="*/ 40 h 190"/>
                              <a:gd name="T22" fmla="*/ 161 w 190"/>
                              <a:gd name="T23" fmla="*/ 74 h 190"/>
                              <a:gd name="T24" fmla="*/ 190 w 190"/>
                              <a:gd name="T25" fmla="*/ 112 h 190"/>
                              <a:gd name="T26" fmla="*/ 157 w 190"/>
                              <a:gd name="T27" fmla="*/ 127 h 190"/>
                              <a:gd name="T28" fmla="*/ 151 w 190"/>
                              <a:gd name="T29" fmla="*/ 174 h 190"/>
                              <a:gd name="T30" fmla="*/ 117 w 190"/>
                              <a:gd name="T31" fmla="*/ 161 h 190"/>
                              <a:gd name="T32" fmla="*/ 86 w 190"/>
                              <a:gd name="T33" fmla="*/ 182 h 190"/>
                              <a:gd name="T34" fmla="*/ 110 w 190"/>
                              <a:gd name="T35" fmla="*/ 155 h 190"/>
                              <a:gd name="T36" fmla="*/ 125 w 190"/>
                              <a:gd name="T37" fmla="*/ 149 h 190"/>
                              <a:gd name="T38" fmla="*/ 150 w 190"/>
                              <a:gd name="T39" fmla="*/ 164 h 190"/>
                              <a:gd name="T40" fmla="*/ 147 w 190"/>
                              <a:gd name="T41" fmla="*/ 127 h 190"/>
                              <a:gd name="T42" fmla="*/ 154 w 190"/>
                              <a:gd name="T43" fmla="*/ 112 h 190"/>
                              <a:gd name="T44" fmla="*/ 182 w 190"/>
                              <a:gd name="T45" fmla="*/ 105 h 190"/>
                              <a:gd name="T46" fmla="*/ 155 w 190"/>
                              <a:gd name="T47" fmla="*/ 81 h 190"/>
                              <a:gd name="T48" fmla="*/ 149 w 190"/>
                              <a:gd name="T49" fmla="*/ 66 h 190"/>
                              <a:gd name="T50" fmla="*/ 164 w 190"/>
                              <a:gd name="T51" fmla="*/ 41 h 190"/>
                              <a:gd name="T52" fmla="*/ 127 w 190"/>
                              <a:gd name="T53" fmla="*/ 43 h 190"/>
                              <a:gd name="T54" fmla="*/ 112 w 190"/>
                              <a:gd name="T55" fmla="*/ 37 h 190"/>
                              <a:gd name="T56" fmla="*/ 105 w 190"/>
                              <a:gd name="T57" fmla="*/ 8 h 190"/>
                              <a:gd name="T58" fmla="*/ 81 w 190"/>
                              <a:gd name="T59" fmla="*/ 36 h 190"/>
                              <a:gd name="T60" fmla="*/ 66 w 190"/>
                              <a:gd name="T61" fmla="*/ 42 h 190"/>
                              <a:gd name="T62" fmla="*/ 41 w 190"/>
                              <a:gd name="T63" fmla="*/ 27 h 190"/>
                              <a:gd name="T64" fmla="*/ 43 w 190"/>
                              <a:gd name="T65" fmla="*/ 63 h 190"/>
                              <a:gd name="T66" fmla="*/ 37 w 190"/>
                              <a:gd name="T67" fmla="*/ 79 h 190"/>
                              <a:gd name="T68" fmla="*/ 8 w 190"/>
                              <a:gd name="T69" fmla="*/ 86 h 190"/>
                              <a:gd name="T70" fmla="*/ 36 w 190"/>
                              <a:gd name="T71" fmla="*/ 110 h 190"/>
                              <a:gd name="T72" fmla="*/ 42 w 190"/>
                              <a:gd name="T73" fmla="*/ 125 h 190"/>
                              <a:gd name="T74" fmla="*/ 27 w 190"/>
                              <a:gd name="T75" fmla="*/ 150 h 190"/>
                              <a:gd name="T76" fmla="*/ 63 w 190"/>
                              <a:gd name="T77" fmla="*/ 147 h 190"/>
                              <a:gd name="T78" fmla="*/ 79 w 190"/>
                              <a:gd name="T79" fmla="*/ 154 h 190"/>
                              <a:gd name="T80" fmla="*/ 86 w 190"/>
                              <a:gd name="T81" fmla="*/ 182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12" y="190"/>
                                </a:moveTo>
                                <a:cubicBezTo>
                                  <a:pt x="79" y="190"/>
                                  <a:pt x="79" y="190"/>
                                  <a:pt x="79" y="190"/>
                                </a:cubicBezTo>
                                <a:cubicBezTo>
                                  <a:pt x="74" y="161"/>
                                  <a:pt x="74" y="161"/>
                                  <a:pt x="74" y="161"/>
                                </a:cubicBezTo>
                                <a:cubicBezTo>
                                  <a:pt x="71" y="160"/>
                                  <a:pt x="67" y="158"/>
                                  <a:pt x="64" y="157"/>
                                </a:cubicBezTo>
                                <a:cubicBezTo>
                                  <a:pt x="40" y="174"/>
                                  <a:pt x="40" y="174"/>
                                  <a:pt x="40" y="174"/>
                                </a:cubicBezTo>
                                <a:cubicBezTo>
                                  <a:pt x="17" y="151"/>
                                  <a:pt x="17" y="151"/>
                                  <a:pt x="17" y="151"/>
                                </a:cubicBezTo>
                                <a:cubicBezTo>
                                  <a:pt x="34" y="127"/>
                                  <a:pt x="34" y="127"/>
                                  <a:pt x="34" y="127"/>
                                </a:cubicBezTo>
                                <a:cubicBezTo>
                                  <a:pt x="32" y="123"/>
                                  <a:pt x="31" y="120"/>
                                  <a:pt x="30" y="117"/>
                                </a:cubicBezTo>
                                <a:cubicBezTo>
                                  <a:pt x="0" y="112"/>
                                  <a:pt x="0" y="112"/>
                                  <a:pt x="0" y="112"/>
                                </a:cubicBezTo>
                                <a:cubicBezTo>
                                  <a:pt x="0" y="79"/>
                                  <a:pt x="0" y="79"/>
                                  <a:pt x="0" y="79"/>
                                </a:cubicBezTo>
                                <a:cubicBezTo>
                                  <a:pt x="30" y="74"/>
                                  <a:pt x="30" y="74"/>
                                  <a:pt x="30" y="74"/>
                                </a:cubicBezTo>
                                <a:cubicBezTo>
                                  <a:pt x="31" y="71"/>
                                  <a:pt x="32" y="67"/>
                                  <a:pt x="34" y="64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64" y="34"/>
                                  <a:pt x="64" y="34"/>
                                  <a:pt x="64" y="34"/>
                                </a:cubicBezTo>
                                <a:cubicBezTo>
                                  <a:pt x="67" y="32"/>
                                  <a:pt x="71" y="31"/>
                                  <a:pt x="74" y="30"/>
                                </a:cubicBezTo>
                                <a:cubicBezTo>
                                  <a:pt x="79" y="0"/>
                                  <a:pt x="79" y="0"/>
                                  <a:pt x="79" y="0"/>
                                </a:cubicBezTo>
                                <a:cubicBezTo>
                                  <a:pt x="112" y="0"/>
                                  <a:pt x="112" y="0"/>
                                  <a:pt x="112" y="0"/>
                                </a:cubicBezTo>
                                <a:cubicBezTo>
                                  <a:pt x="117" y="30"/>
                                  <a:pt x="117" y="30"/>
                                  <a:pt x="117" y="30"/>
                                </a:cubicBezTo>
                                <a:cubicBezTo>
                                  <a:pt x="120" y="31"/>
                                  <a:pt x="124" y="32"/>
                                  <a:pt x="127" y="34"/>
                                </a:cubicBezTo>
                                <a:cubicBezTo>
                                  <a:pt x="151" y="17"/>
                                  <a:pt x="151" y="17"/>
                                  <a:pt x="151" y="17"/>
                                </a:cubicBezTo>
                                <a:cubicBezTo>
                                  <a:pt x="174" y="40"/>
                                  <a:pt x="174" y="40"/>
                                  <a:pt x="174" y="40"/>
                                </a:cubicBezTo>
                                <a:cubicBezTo>
                                  <a:pt x="157" y="64"/>
                                  <a:pt x="157" y="64"/>
                                  <a:pt x="157" y="64"/>
                                </a:cubicBezTo>
                                <a:cubicBezTo>
                                  <a:pt x="159" y="67"/>
                                  <a:pt x="160" y="71"/>
                                  <a:pt x="161" y="74"/>
                                </a:cubicBezTo>
                                <a:cubicBezTo>
                                  <a:pt x="190" y="79"/>
                                  <a:pt x="190" y="79"/>
                                  <a:pt x="190" y="79"/>
                                </a:cubicBezTo>
                                <a:cubicBezTo>
                                  <a:pt x="190" y="112"/>
                                  <a:pt x="190" y="112"/>
                                  <a:pt x="190" y="112"/>
                                </a:cubicBezTo>
                                <a:cubicBezTo>
                                  <a:pt x="161" y="117"/>
                                  <a:pt x="161" y="117"/>
                                  <a:pt x="161" y="117"/>
                                </a:cubicBezTo>
                                <a:cubicBezTo>
                                  <a:pt x="160" y="120"/>
                                  <a:pt x="159" y="123"/>
                                  <a:pt x="157" y="127"/>
                                </a:cubicBezTo>
                                <a:cubicBezTo>
                                  <a:pt x="174" y="151"/>
                                  <a:pt x="174" y="151"/>
                                  <a:pt x="174" y="151"/>
                                </a:cubicBezTo>
                                <a:cubicBezTo>
                                  <a:pt x="151" y="174"/>
                                  <a:pt x="151" y="174"/>
                                  <a:pt x="151" y="174"/>
                                </a:cubicBezTo>
                                <a:cubicBezTo>
                                  <a:pt x="127" y="157"/>
                                  <a:pt x="127" y="157"/>
                                  <a:pt x="127" y="157"/>
                                </a:cubicBezTo>
                                <a:cubicBezTo>
                                  <a:pt x="124" y="158"/>
                                  <a:pt x="120" y="160"/>
                                  <a:pt x="117" y="161"/>
                                </a:cubicBezTo>
                                <a:lnTo>
                                  <a:pt x="112" y="190"/>
                                </a:lnTo>
                                <a:close/>
                                <a:moveTo>
                                  <a:pt x="86" y="182"/>
                                </a:moveTo>
                                <a:cubicBezTo>
                                  <a:pt x="105" y="182"/>
                                  <a:pt x="105" y="182"/>
                                  <a:pt x="105" y="182"/>
                                </a:cubicBezTo>
                                <a:cubicBezTo>
                                  <a:pt x="110" y="155"/>
                                  <a:pt x="110" y="155"/>
                                  <a:pt x="110" y="155"/>
                                </a:cubicBezTo>
                                <a:cubicBezTo>
                                  <a:pt x="112" y="154"/>
                                  <a:pt x="112" y="154"/>
                                  <a:pt x="112" y="154"/>
                                </a:cubicBezTo>
                                <a:cubicBezTo>
                                  <a:pt x="117" y="153"/>
                                  <a:pt x="121" y="151"/>
                                  <a:pt x="125" y="149"/>
                                </a:cubicBezTo>
                                <a:cubicBezTo>
                                  <a:pt x="127" y="147"/>
                                  <a:pt x="127" y="147"/>
                                  <a:pt x="127" y="147"/>
                                </a:cubicBezTo>
                                <a:cubicBezTo>
                                  <a:pt x="150" y="164"/>
                                  <a:pt x="150" y="164"/>
                                  <a:pt x="150" y="164"/>
                                </a:cubicBezTo>
                                <a:cubicBezTo>
                                  <a:pt x="164" y="150"/>
                                  <a:pt x="164" y="150"/>
                                  <a:pt x="164" y="150"/>
                                </a:cubicBezTo>
                                <a:cubicBezTo>
                                  <a:pt x="147" y="127"/>
                                  <a:pt x="147" y="127"/>
                                  <a:pt x="147" y="127"/>
                                </a:cubicBezTo>
                                <a:cubicBezTo>
                                  <a:pt x="149" y="125"/>
                                  <a:pt x="149" y="125"/>
                                  <a:pt x="149" y="125"/>
                                </a:cubicBezTo>
                                <a:cubicBezTo>
                                  <a:pt x="151" y="121"/>
                                  <a:pt x="153" y="117"/>
                                  <a:pt x="154" y="112"/>
                                </a:cubicBezTo>
                                <a:cubicBezTo>
                                  <a:pt x="155" y="110"/>
                                  <a:pt x="155" y="110"/>
                                  <a:pt x="155" y="110"/>
                                </a:cubicBezTo>
                                <a:cubicBezTo>
                                  <a:pt x="182" y="105"/>
                                  <a:pt x="182" y="105"/>
                                  <a:pt x="182" y="105"/>
                                </a:cubicBezTo>
                                <a:cubicBezTo>
                                  <a:pt x="182" y="86"/>
                                  <a:pt x="182" y="86"/>
                                  <a:pt x="182" y="86"/>
                                </a:cubicBezTo>
                                <a:cubicBezTo>
                                  <a:pt x="155" y="81"/>
                                  <a:pt x="155" y="81"/>
                                  <a:pt x="155" y="81"/>
                                </a:cubicBezTo>
                                <a:cubicBezTo>
                                  <a:pt x="154" y="79"/>
                                  <a:pt x="154" y="79"/>
                                  <a:pt x="154" y="79"/>
                                </a:cubicBezTo>
                                <a:cubicBezTo>
                                  <a:pt x="153" y="74"/>
                                  <a:pt x="151" y="70"/>
                                  <a:pt x="149" y="66"/>
                                </a:cubicBezTo>
                                <a:cubicBezTo>
                                  <a:pt x="147" y="63"/>
                                  <a:pt x="147" y="63"/>
                                  <a:pt x="147" y="63"/>
                                </a:cubicBezTo>
                                <a:cubicBezTo>
                                  <a:pt x="164" y="41"/>
                                  <a:pt x="164" y="41"/>
                                  <a:pt x="164" y="41"/>
                                </a:cubicBezTo>
                                <a:cubicBezTo>
                                  <a:pt x="150" y="27"/>
                                  <a:pt x="150" y="27"/>
                                  <a:pt x="150" y="27"/>
                                </a:cubicBezTo>
                                <a:cubicBezTo>
                                  <a:pt x="127" y="43"/>
                                  <a:pt x="127" y="43"/>
                                  <a:pt x="127" y="43"/>
                                </a:cubicBezTo>
                                <a:cubicBezTo>
                                  <a:pt x="125" y="42"/>
                                  <a:pt x="125" y="42"/>
                                  <a:pt x="125" y="42"/>
                                </a:cubicBezTo>
                                <a:cubicBezTo>
                                  <a:pt x="121" y="40"/>
                                  <a:pt x="117" y="38"/>
                                  <a:pt x="112" y="37"/>
                                </a:cubicBezTo>
                                <a:cubicBezTo>
                                  <a:pt x="110" y="36"/>
                                  <a:pt x="110" y="36"/>
                                  <a:pt x="110" y="36"/>
                                </a:cubicBezTo>
                                <a:cubicBezTo>
                                  <a:pt x="105" y="8"/>
                                  <a:pt x="105" y="8"/>
                                  <a:pt x="105" y="8"/>
                                </a:cubicBezTo>
                                <a:cubicBezTo>
                                  <a:pt x="86" y="8"/>
                                  <a:pt x="86" y="8"/>
                                  <a:pt x="86" y="8"/>
                                </a:cubicBezTo>
                                <a:cubicBezTo>
                                  <a:pt x="81" y="36"/>
                                  <a:pt x="81" y="36"/>
                                  <a:pt x="81" y="36"/>
                                </a:cubicBezTo>
                                <a:cubicBezTo>
                                  <a:pt x="79" y="37"/>
                                  <a:pt x="79" y="37"/>
                                  <a:pt x="79" y="37"/>
                                </a:cubicBezTo>
                                <a:cubicBezTo>
                                  <a:pt x="74" y="38"/>
                                  <a:pt x="70" y="40"/>
                                  <a:pt x="66" y="42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43" y="63"/>
                                  <a:pt x="43" y="63"/>
                                  <a:pt x="43" y="63"/>
                                </a:cubicBezTo>
                                <a:cubicBezTo>
                                  <a:pt x="42" y="66"/>
                                  <a:pt x="42" y="66"/>
                                  <a:pt x="42" y="66"/>
                                </a:cubicBezTo>
                                <a:cubicBezTo>
                                  <a:pt x="40" y="70"/>
                                  <a:pt x="38" y="74"/>
                                  <a:pt x="37" y="79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8" y="86"/>
                                  <a:pt x="8" y="86"/>
                                  <a:pt x="8" y="86"/>
                                </a:cubicBezTo>
                                <a:cubicBezTo>
                                  <a:pt x="8" y="105"/>
                                  <a:pt x="8" y="105"/>
                                  <a:pt x="8" y="105"/>
                                </a:cubicBezTo>
                                <a:cubicBezTo>
                                  <a:pt x="36" y="110"/>
                                  <a:pt x="36" y="110"/>
                                  <a:pt x="36" y="110"/>
                                </a:cubicBezTo>
                                <a:cubicBezTo>
                                  <a:pt x="37" y="112"/>
                                  <a:pt x="37" y="112"/>
                                  <a:pt x="37" y="112"/>
                                </a:cubicBezTo>
                                <a:cubicBezTo>
                                  <a:pt x="38" y="117"/>
                                  <a:pt x="40" y="121"/>
                                  <a:pt x="42" y="125"/>
                                </a:cubicBezTo>
                                <a:cubicBezTo>
                                  <a:pt x="43" y="127"/>
                                  <a:pt x="43" y="127"/>
                                  <a:pt x="43" y="127"/>
                                </a:cubicBezTo>
                                <a:cubicBezTo>
                                  <a:pt x="27" y="150"/>
                                  <a:pt x="27" y="150"/>
                                  <a:pt x="27" y="150"/>
                                </a:cubicBezTo>
                                <a:cubicBezTo>
                                  <a:pt x="41" y="164"/>
                                  <a:pt x="41" y="164"/>
                                  <a:pt x="41" y="164"/>
                                </a:cubicBezTo>
                                <a:cubicBezTo>
                                  <a:pt x="63" y="147"/>
                                  <a:pt x="63" y="147"/>
                                  <a:pt x="63" y="147"/>
                                </a:cubicBezTo>
                                <a:cubicBezTo>
                                  <a:pt x="66" y="149"/>
                                  <a:pt x="66" y="149"/>
                                  <a:pt x="66" y="149"/>
                                </a:cubicBezTo>
                                <a:cubicBezTo>
                                  <a:pt x="70" y="151"/>
                                  <a:pt x="74" y="153"/>
                                  <a:pt x="79" y="154"/>
                                </a:cubicBezTo>
                                <a:cubicBezTo>
                                  <a:pt x="81" y="155"/>
                                  <a:pt x="81" y="155"/>
                                  <a:pt x="81" y="155"/>
                                </a:cubicBezTo>
                                <a:lnTo>
                                  <a:pt x="86" y="1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487" name="组合 310"/>
                        <wpg:cNvGrpSpPr>
                          <a:grpSpLocks noChangeAspect="1"/>
                        </wpg:cNvGrpSpPr>
                        <wpg:grpSpPr>
                          <a:xfrm>
                            <a:off x="13124" y="58070"/>
                            <a:ext cx="493" cy="1032"/>
                            <a:chOff x="5070940" y="3502524"/>
                            <a:chExt cx="143379" cy="300311"/>
                          </a:xfrm>
                          <a:grpFill/>
                        </wpg:grpSpPr>
                        <wps:wsp>
                          <wps:cNvPr id="496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5096620" y="3502524"/>
                              <a:ext cx="92733" cy="222558"/>
                            </a:xfrm>
                            <a:custGeom>
                              <a:avLst/>
                              <a:gdLst>
                                <a:gd name="T0" fmla="*/ 27 w 55"/>
                                <a:gd name="T1" fmla="*/ 132 h 132"/>
                                <a:gd name="T2" fmla="*/ 0 w 55"/>
                                <a:gd name="T3" fmla="*/ 104 h 132"/>
                                <a:gd name="T4" fmla="*/ 0 w 55"/>
                                <a:gd name="T5" fmla="*/ 27 h 132"/>
                                <a:gd name="T6" fmla="*/ 27 w 55"/>
                                <a:gd name="T7" fmla="*/ 0 h 132"/>
                                <a:gd name="T8" fmla="*/ 55 w 55"/>
                                <a:gd name="T9" fmla="*/ 27 h 132"/>
                                <a:gd name="T10" fmla="*/ 55 w 55"/>
                                <a:gd name="T11" fmla="*/ 104 h 132"/>
                                <a:gd name="T12" fmla="*/ 27 w 55"/>
                                <a:gd name="T13" fmla="*/ 132 h 132"/>
                                <a:gd name="T14" fmla="*/ 27 w 55"/>
                                <a:gd name="T15" fmla="*/ 5 h 132"/>
                                <a:gd name="T16" fmla="*/ 5 w 55"/>
                                <a:gd name="T17" fmla="*/ 27 h 132"/>
                                <a:gd name="T18" fmla="*/ 5 w 55"/>
                                <a:gd name="T19" fmla="*/ 104 h 132"/>
                                <a:gd name="T20" fmla="*/ 27 w 55"/>
                                <a:gd name="T21" fmla="*/ 126 h 132"/>
                                <a:gd name="T22" fmla="*/ 49 w 55"/>
                                <a:gd name="T23" fmla="*/ 104 h 132"/>
                                <a:gd name="T24" fmla="*/ 49 w 55"/>
                                <a:gd name="T25" fmla="*/ 27 h 132"/>
                                <a:gd name="T26" fmla="*/ 27 w 55"/>
                                <a:gd name="T27" fmla="*/ 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" h="132">
                                  <a:moveTo>
                                    <a:pt x="27" y="132"/>
                                  </a:moveTo>
                                  <a:cubicBezTo>
                                    <a:pt x="12" y="132"/>
                                    <a:pt x="0" y="119"/>
                                    <a:pt x="0" y="104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0" y="12"/>
                                    <a:pt x="12" y="0"/>
                                    <a:pt x="27" y="0"/>
                                  </a:cubicBezTo>
                                  <a:cubicBezTo>
                                    <a:pt x="43" y="0"/>
                                    <a:pt x="55" y="12"/>
                                    <a:pt x="55" y="27"/>
                                  </a:cubicBezTo>
                                  <a:cubicBezTo>
                                    <a:pt x="55" y="104"/>
                                    <a:pt x="55" y="104"/>
                                    <a:pt x="55" y="104"/>
                                  </a:cubicBezTo>
                                  <a:cubicBezTo>
                                    <a:pt x="55" y="119"/>
                                    <a:pt x="43" y="132"/>
                                    <a:pt x="27" y="132"/>
                                  </a:cubicBezTo>
                                  <a:close/>
                                  <a:moveTo>
                                    <a:pt x="27" y="5"/>
                                  </a:moveTo>
                                  <a:cubicBezTo>
                                    <a:pt x="15" y="5"/>
                                    <a:pt x="5" y="15"/>
                                    <a:pt x="5" y="27"/>
                                  </a:cubicBezTo>
                                  <a:cubicBezTo>
                                    <a:pt x="5" y="104"/>
                                    <a:pt x="5" y="104"/>
                                    <a:pt x="5" y="104"/>
                                  </a:cubicBezTo>
                                  <a:cubicBezTo>
                                    <a:pt x="5" y="116"/>
                                    <a:pt x="15" y="126"/>
                                    <a:pt x="27" y="126"/>
                                  </a:cubicBezTo>
                                  <a:cubicBezTo>
                                    <a:pt x="40" y="126"/>
                                    <a:pt x="49" y="116"/>
                                    <a:pt x="49" y="104"/>
                                  </a:cubicBezTo>
                                  <a:cubicBezTo>
                                    <a:pt x="49" y="27"/>
                                    <a:pt x="49" y="27"/>
                                    <a:pt x="49" y="27"/>
                                  </a:cubicBezTo>
                                  <a:cubicBezTo>
                                    <a:pt x="49" y="15"/>
                                    <a:pt x="40" y="5"/>
                                    <a:pt x="2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97" name="Freeform 185"/>
                          <wps:cNvSpPr/>
                          <wps:spPr bwMode="auto">
                            <a:xfrm>
                              <a:off x="5070940" y="3613803"/>
                              <a:ext cx="143379" cy="13838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82 h 82"/>
                                <a:gd name="T2" fmla="*/ 0 w 85"/>
                                <a:gd name="T3" fmla="*/ 39 h 82"/>
                                <a:gd name="T4" fmla="*/ 0 w 85"/>
                                <a:gd name="T5" fmla="*/ 0 h 82"/>
                                <a:gd name="T6" fmla="*/ 6 w 85"/>
                                <a:gd name="T7" fmla="*/ 0 h 82"/>
                                <a:gd name="T8" fmla="*/ 6 w 85"/>
                                <a:gd name="T9" fmla="*/ 39 h 82"/>
                                <a:gd name="T10" fmla="*/ 42 w 85"/>
                                <a:gd name="T11" fmla="*/ 76 h 82"/>
                                <a:gd name="T12" fmla="*/ 79 w 85"/>
                                <a:gd name="T13" fmla="*/ 39 h 82"/>
                                <a:gd name="T14" fmla="*/ 79 w 85"/>
                                <a:gd name="T15" fmla="*/ 0 h 82"/>
                                <a:gd name="T16" fmla="*/ 85 w 85"/>
                                <a:gd name="T17" fmla="*/ 0 h 82"/>
                                <a:gd name="T18" fmla="*/ 85 w 85"/>
                                <a:gd name="T19" fmla="*/ 39 h 82"/>
                                <a:gd name="T20" fmla="*/ 42 w 85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42" y="82"/>
                                  </a:moveTo>
                                  <a:cubicBezTo>
                                    <a:pt x="19" y="82"/>
                                    <a:pt x="0" y="63"/>
                                    <a:pt x="0" y="3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39"/>
                                    <a:pt x="6" y="39"/>
                                    <a:pt x="6" y="39"/>
                                  </a:cubicBezTo>
                                  <a:cubicBezTo>
                                    <a:pt x="6" y="59"/>
                                    <a:pt x="22" y="76"/>
                                    <a:pt x="42" y="76"/>
                                  </a:cubicBezTo>
                                  <a:cubicBezTo>
                                    <a:pt x="63" y="76"/>
                                    <a:pt x="79" y="59"/>
                                    <a:pt x="79" y="39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5" y="0"/>
                                    <a:pt x="85" y="0"/>
                                    <a:pt x="85" y="0"/>
                                  </a:cubicBezTo>
                                  <a:cubicBezTo>
                                    <a:pt x="85" y="39"/>
                                    <a:pt x="85" y="39"/>
                                    <a:pt x="85" y="39"/>
                                  </a:cubicBezTo>
                                  <a:cubicBezTo>
                                    <a:pt x="85" y="63"/>
                                    <a:pt x="66" y="82"/>
                                    <a:pt x="42" y="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98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9473" y="3792848"/>
                              <a:ext cx="84173" cy="9987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99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6566" y="3747195"/>
                              <a:ext cx="9987" cy="5064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500" name="组合 315"/>
                        <wpg:cNvGrpSpPr>
                          <a:grpSpLocks noChangeAspect="1"/>
                        </wpg:cNvGrpSpPr>
                        <wpg:grpSpPr>
                          <a:xfrm>
                            <a:off x="11382" y="58133"/>
                            <a:ext cx="907" cy="907"/>
                            <a:chOff x="3964520" y="3542094"/>
                            <a:chExt cx="312438" cy="312438"/>
                          </a:xfrm>
                          <a:grpFill/>
                        </wpg:grpSpPr>
                        <wps:wsp>
                          <wps:cNvPr id="505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964520" y="3542094"/>
                              <a:ext cx="312438" cy="312438"/>
                            </a:xfrm>
                            <a:custGeom>
                              <a:avLst/>
                              <a:gdLst>
                                <a:gd name="T0" fmla="*/ 93 w 185"/>
                                <a:gd name="T1" fmla="*/ 185 h 185"/>
                                <a:gd name="T2" fmla="*/ 0 w 185"/>
                                <a:gd name="T3" fmla="*/ 93 h 185"/>
                                <a:gd name="T4" fmla="*/ 93 w 185"/>
                                <a:gd name="T5" fmla="*/ 0 h 185"/>
                                <a:gd name="T6" fmla="*/ 185 w 185"/>
                                <a:gd name="T7" fmla="*/ 93 h 185"/>
                                <a:gd name="T8" fmla="*/ 93 w 185"/>
                                <a:gd name="T9" fmla="*/ 185 h 185"/>
                                <a:gd name="T10" fmla="*/ 93 w 185"/>
                                <a:gd name="T11" fmla="*/ 7 h 185"/>
                                <a:gd name="T12" fmla="*/ 7 w 185"/>
                                <a:gd name="T13" fmla="*/ 93 h 185"/>
                                <a:gd name="T14" fmla="*/ 93 w 185"/>
                                <a:gd name="T15" fmla="*/ 179 h 185"/>
                                <a:gd name="T16" fmla="*/ 179 w 185"/>
                                <a:gd name="T17" fmla="*/ 93 h 185"/>
                                <a:gd name="T18" fmla="*/ 93 w 185"/>
                                <a:gd name="T19" fmla="*/ 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93" y="185"/>
                                  </a:moveTo>
                                  <a:cubicBezTo>
                                    <a:pt x="42" y="185"/>
                                    <a:pt x="0" y="143"/>
                                    <a:pt x="0" y="93"/>
                                  </a:cubicBezTo>
                                  <a:cubicBezTo>
                                    <a:pt x="0" y="42"/>
                                    <a:pt x="42" y="0"/>
                                    <a:pt x="93" y="0"/>
                                  </a:cubicBezTo>
                                  <a:cubicBezTo>
                                    <a:pt x="144" y="0"/>
                                    <a:pt x="185" y="42"/>
                                    <a:pt x="185" y="93"/>
                                  </a:cubicBezTo>
                                  <a:cubicBezTo>
                                    <a:pt x="185" y="143"/>
                                    <a:pt x="144" y="185"/>
                                    <a:pt x="93" y="185"/>
                                  </a:cubicBezTo>
                                  <a:close/>
                                  <a:moveTo>
                                    <a:pt x="93" y="7"/>
                                  </a:moveTo>
                                  <a:cubicBezTo>
                                    <a:pt x="45" y="7"/>
                                    <a:pt x="7" y="45"/>
                                    <a:pt x="7" y="93"/>
                                  </a:cubicBezTo>
                                  <a:cubicBezTo>
                                    <a:pt x="7" y="140"/>
                                    <a:pt x="45" y="179"/>
                                    <a:pt x="93" y="179"/>
                                  </a:cubicBezTo>
                                  <a:cubicBezTo>
                                    <a:pt x="140" y="179"/>
                                    <a:pt x="179" y="140"/>
                                    <a:pt x="179" y="93"/>
                                  </a:cubicBezTo>
                                  <a:cubicBezTo>
                                    <a:pt x="179" y="45"/>
                                    <a:pt x="140" y="7"/>
                                    <a:pt x="93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06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4013740" y="3584181"/>
                              <a:ext cx="213998" cy="270351"/>
                            </a:xfrm>
                            <a:custGeom>
                              <a:avLst/>
                              <a:gdLst>
                                <a:gd name="T0" fmla="*/ 3 w 127"/>
                                <a:gd name="T1" fmla="*/ 137 h 160"/>
                                <a:gd name="T2" fmla="*/ 2 w 127"/>
                                <a:gd name="T3" fmla="*/ 132 h 160"/>
                                <a:gd name="T4" fmla="*/ 41 w 127"/>
                                <a:gd name="T5" fmla="*/ 111 h 160"/>
                                <a:gd name="T6" fmla="*/ 44 w 127"/>
                                <a:gd name="T7" fmla="*/ 92 h 160"/>
                                <a:gd name="T8" fmla="*/ 29 w 127"/>
                                <a:gd name="T9" fmla="*/ 66 h 160"/>
                                <a:gd name="T10" fmla="*/ 37 w 127"/>
                                <a:gd name="T11" fmla="*/ 11 h 160"/>
                                <a:gd name="T12" fmla="*/ 66 w 127"/>
                                <a:gd name="T13" fmla="*/ 0 h 160"/>
                                <a:gd name="T14" fmla="*/ 82 w 127"/>
                                <a:gd name="T15" fmla="*/ 7 h 160"/>
                                <a:gd name="T16" fmla="*/ 98 w 127"/>
                                <a:gd name="T17" fmla="*/ 56 h 160"/>
                                <a:gd name="T18" fmla="*/ 92 w 127"/>
                                <a:gd name="T19" fmla="*/ 75 h 160"/>
                                <a:gd name="T20" fmla="*/ 84 w 127"/>
                                <a:gd name="T21" fmla="*/ 105 h 160"/>
                                <a:gd name="T22" fmla="*/ 89 w 127"/>
                                <a:gd name="T23" fmla="*/ 112 h 160"/>
                                <a:gd name="T24" fmla="*/ 125 w 127"/>
                                <a:gd name="T25" fmla="*/ 132 h 160"/>
                                <a:gd name="T26" fmla="*/ 125 w 127"/>
                                <a:gd name="T27" fmla="*/ 137 h 160"/>
                                <a:gd name="T28" fmla="*/ 9 w 127"/>
                                <a:gd name="T29" fmla="*/ 134 h 160"/>
                                <a:gd name="T30" fmla="*/ 118 w 127"/>
                                <a:gd name="T31" fmla="*/ 134 h 160"/>
                                <a:gd name="T32" fmla="*/ 85 w 127"/>
                                <a:gd name="T33" fmla="*/ 117 h 160"/>
                                <a:gd name="T34" fmla="*/ 78 w 127"/>
                                <a:gd name="T35" fmla="*/ 106 h 160"/>
                                <a:gd name="T36" fmla="*/ 79 w 127"/>
                                <a:gd name="T37" fmla="*/ 88 h 160"/>
                                <a:gd name="T38" fmla="*/ 88 w 127"/>
                                <a:gd name="T39" fmla="*/ 67 h 160"/>
                                <a:gd name="T40" fmla="*/ 93 w 127"/>
                                <a:gd name="T41" fmla="*/ 65 h 160"/>
                                <a:gd name="T42" fmla="*/ 91 w 127"/>
                                <a:gd name="T43" fmla="*/ 59 h 160"/>
                                <a:gd name="T44" fmla="*/ 91 w 127"/>
                                <a:gd name="T45" fmla="*/ 17 h 160"/>
                                <a:gd name="T46" fmla="*/ 80 w 127"/>
                                <a:gd name="T47" fmla="*/ 13 h 160"/>
                                <a:gd name="T48" fmla="*/ 76 w 127"/>
                                <a:gd name="T49" fmla="*/ 9 h 160"/>
                                <a:gd name="T50" fmla="*/ 65 w 127"/>
                                <a:gd name="T51" fmla="*/ 6 h 160"/>
                                <a:gd name="T52" fmla="*/ 37 w 127"/>
                                <a:gd name="T53" fmla="*/ 56 h 160"/>
                                <a:gd name="T54" fmla="*/ 35 w 127"/>
                                <a:gd name="T55" fmla="*/ 60 h 160"/>
                                <a:gd name="T56" fmla="*/ 38 w 127"/>
                                <a:gd name="T57" fmla="*/ 69 h 160"/>
                                <a:gd name="T58" fmla="*/ 40 w 127"/>
                                <a:gd name="T59" fmla="*/ 71 h 160"/>
                                <a:gd name="T60" fmla="*/ 50 w 127"/>
                                <a:gd name="T61" fmla="*/ 89 h 160"/>
                                <a:gd name="T62" fmla="*/ 50 w 127"/>
                                <a:gd name="T63" fmla="*/ 107 h 160"/>
                                <a:gd name="T64" fmla="*/ 34 w 127"/>
                                <a:gd name="T65" fmla="*/ 12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7" h="160">
                                  <a:moveTo>
                                    <a:pt x="64" y="160"/>
                                  </a:moveTo>
                                  <a:cubicBezTo>
                                    <a:pt x="41" y="160"/>
                                    <a:pt x="20" y="152"/>
                                    <a:pt x="3" y="137"/>
                                  </a:cubicBezTo>
                                  <a:cubicBezTo>
                                    <a:pt x="0" y="135"/>
                                    <a:pt x="0" y="135"/>
                                    <a:pt x="0" y="135"/>
                                  </a:cubicBezTo>
                                  <a:cubicBezTo>
                                    <a:pt x="2" y="132"/>
                                    <a:pt x="2" y="132"/>
                                    <a:pt x="2" y="132"/>
                                  </a:cubicBezTo>
                                  <a:cubicBezTo>
                                    <a:pt x="8" y="125"/>
                                    <a:pt x="19" y="120"/>
                                    <a:pt x="32" y="116"/>
                                  </a:cubicBezTo>
                                  <a:cubicBezTo>
                                    <a:pt x="37" y="114"/>
                                    <a:pt x="39" y="113"/>
                                    <a:pt x="41" y="111"/>
                                  </a:cubicBezTo>
                                  <a:cubicBezTo>
                                    <a:pt x="42" y="109"/>
                                    <a:pt x="43" y="108"/>
                                    <a:pt x="44" y="106"/>
                                  </a:cubicBezTo>
                                  <a:cubicBezTo>
                                    <a:pt x="44" y="105"/>
                                    <a:pt x="44" y="98"/>
                                    <a:pt x="44" y="92"/>
                                  </a:cubicBezTo>
                                  <a:cubicBezTo>
                                    <a:pt x="40" y="88"/>
                                    <a:pt x="38" y="83"/>
                                    <a:pt x="35" y="75"/>
                                  </a:cubicBezTo>
                                  <a:cubicBezTo>
                                    <a:pt x="32" y="73"/>
                                    <a:pt x="30" y="70"/>
                                    <a:pt x="29" y="66"/>
                                  </a:cubicBezTo>
                                  <a:cubicBezTo>
                                    <a:pt x="28" y="62"/>
                                    <a:pt x="29" y="58"/>
                                    <a:pt x="30" y="56"/>
                                  </a:cubicBezTo>
                                  <a:cubicBezTo>
                                    <a:pt x="27" y="36"/>
                                    <a:pt x="29" y="21"/>
                                    <a:pt x="37" y="11"/>
                                  </a:cubicBezTo>
                                  <a:cubicBezTo>
                                    <a:pt x="43" y="4"/>
                                    <a:pt x="52" y="0"/>
                                    <a:pt x="65" y="0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76" y="0"/>
                                    <a:pt x="78" y="2"/>
                                    <a:pt x="81" y="5"/>
                                  </a:cubicBezTo>
                                  <a:cubicBezTo>
                                    <a:pt x="81" y="6"/>
                                    <a:pt x="81" y="6"/>
                                    <a:pt x="82" y="7"/>
                                  </a:cubicBezTo>
                                  <a:cubicBezTo>
                                    <a:pt x="88" y="7"/>
                                    <a:pt x="92" y="9"/>
                                    <a:pt x="96" y="13"/>
                                  </a:cubicBezTo>
                                  <a:cubicBezTo>
                                    <a:pt x="102" y="21"/>
                                    <a:pt x="103" y="37"/>
                                    <a:pt x="98" y="56"/>
                                  </a:cubicBezTo>
                                  <a:cubicBezTo>
                                    <a:pt x="99" y="58"/>
                                    <a:pt x="100" y="61"/>
                                    <a:pt x="99" y="66"/>
                                  </a:cubicBezTo>
                                  <a:cubicBezTo>
                                    <a:pt x="98" y="70"/>
                                    <a:pt x="95" y="74"/>
                                    <a:pt x="92" y="75"/>
                                  </a:cubicBezTo>
                                  <a:cubicBezTo>
                                    <a:pt x="90" y="82"/>
                                    <a:pt x="88" y="88"/>
                                    <a:pt x="84" y="92"/>
                                  </a:cubicBezTo>
                                  <a:cubicBezTo>
                                    <a:pt x="84" y="105"/>
                                    <a:pt x="84" y="105"/>
                                    <a:pt x="84" y="105"/>
                                  </a:cubicBezTo>
                                  <a:cubicBezTo>
                                    <a:pt x="84" y="108"/>
                                    <a:pt x="86" y="109"/>
                                    <a:pt x="88" y="111"/>
                                  </a:cubicBezTo>
                                  <a:cubicBezTo>
                                    <a:pt x="89" y="112"/>
                                    <a:pt x="89" y="112"/>
                                    <a:pt x="89" y="112"/>
                                  </a:cubicBezTo>
                                  <a:cubicBezTo>
                                    <a:pt x="90" y="113"/>
                                    <a:pt x="91" y="114"/>
                                    <a:pt x="96" y="116"/>
                                  </a:cubicBezTo>
                                  <a:cubicBezTo>
                                    <a:pt x="109" y="120"/>
                                    <a:pt x="119" y="125"/>
                                    <a:pt x="125" y="132"/>
                                  </a:cubicBezTo>
                                  <a:cubicBezTo>
                                    <a:pt x="127" y="135"/>
                                    <a:pt x="127" y="135"/>
                                    <a:pt x="127" y="135"/>
                                  </a:cubicBezTo>
                                  <a:cubicBezTo>
                                    <a:pt x="125" y="137"/>
                                    <a:pt x="125" y="137"/>
                                    <a:pt x="125" y="137"/>
                                  </a:cubicBezTo>
                                  <a:cubicBezTo>
                                    <a:pt x="108" y="152"/>
                                    <a:pt x="86" y="160"/>
                                    <a:pt x="64" y="160"/>
                                  </a:cubicBezTo>
                                  <a:close/>
                                  <a:moveTo>
                                    <a:pt x="9" y="134"/>
                                  </a:moveTo>
                                  <a:cubicBezTo>
                                    <a:pt x="25" y="147"/>
                                    <a:pt x="44" y="154"/>
                                    <a:pt x="64" y="154"/>
                                  </a:cubicBezTo>
                                  <a:cubicBezTo>
                                    <a:pt x="84" y="154"/>
                                    <a:pt x="103" y="147"/>
                                    <a:pt x="118" y="134"/>
                                  </a:cubicBezTo>
                                  <a:cubicBezTo>
                                    <a:pt x="113" y="129"/>
                                    <a:pt x="104" y="125"/>
                                    <a:pt x="94" y="122"/>
                                  </a:cubicBezTo>
                                  <a:cubicBezTo>
                                    <a:pt x="89" y="120"/>
                                    <a:pt x="87" y="119"/>
                                    <a:pt x="85" y="117"/>
                                  </a:cubicBezTo>
                                  <a:cubicBezTo>
                                    <a:pt x="83" y="116"/>
                                    <a:pt x="83" y="116"/>
                                    <a:pt x="83" y="116"/>
                                  </a:cubicBezTo>
                                  <a:cubicBezTo>
                                    <a:pt x="81" y="113"/>
                                    <a:pt x="78" y="111"/>
                                    <a:pt x="78" y="106"/>
                                  </a:cubicBezTo>
                                  <a:cubicBezTo>
                                    <a:pt x="78" y="89"/>
                                    <a:pt x="78" y="89"/>
                                    <a:pt x="78" y="89"/>
                                  </a:cubicBezTo>
                                  <a:cubicBezTo>
                                    <a:pt x="79" y="88"/>
                                    <a:pt x="79" y="88"/>
                                    <a:pt x="79" y="88"/>
                                  </a:cubicBezTo>
                                  <a:cubicBezTo>
                                    <a:pt x="82" y="85"/>
                                    <a:pt x="84" y="79"/>
                                    <a:pt x="87" y="71"/>
                                  </a:cubicBezTo>
                                  <a:cubicBezTo>
                                    <a:pt x="88" y="67"/>
                                    <a:pt x="88" y="67"/>
                                    <a:pt x="88" y="67"/>
                                  </a:cubicBezTo>
                                  <a:cubicBezTo>
                                    <a:pt x="90" y="69"/>
                                    <a:pt x="90" y="69"/>
                                    <a:pt x="90" y="69"/>
                                  </a:cubicBezTo>
                                  <a:cubicBezTo>
                                    <a:pt x="91" y="68"/>
                                    <a:pt x="92" y="67"/>
                                    <a:pt x="93" y="65"/>
                                  </a:cubicBezTo>
                                  <a:cubicBezTo>
                                    <a:pt x="93" y="62"/>
                                    <a:pt x="93" y="61"/>
                                    <a:pt x="93" y="60"/>
                                  </a:cubicBezTo>
                                  <a:cubicBezTo>
                                    <a:pt x="91" y="59"/>
                                    <a:pt x="91" y="59"/>
                                    <a:pt x="91" y="59"/>
                                  </a:cubicBezTo>
                                  <a:cubicBezTo>
                                    <a:pt x="91" y="56"/>
                                    <a:pt x="91" y="56"/>
                                    <a:pt x="91" y="56"/>
                                  </a:cubicBezTo>
                                  <a:cubicBezTo>
                                    <a:pt x="96" y="39"/>
                                    <a:pt x="96" y="24"/>
                                    <a:pt x="91" y="17"/>
                                  </a:cubicBezTo>
                                  <a:cubicBezTo>
                                    <a:pt x="89" y="14"/>
                                    <a:pt x="86" y="13"/>
                                    <a:pt x="82" y="13"/>
                                  </a:cubicBezTo>
                                  <a:cubicBezTo>
                                    <a:pt x="80" y="13"/>
                                    <a:pt x="80" y="13"/>
                                    <a:pt x="80" y="13"/>
                                  </a:cubicBezTo>
                                  <a:cubicBezTo>
                                    <a:pt x="79" y="13"/>
                                    <a:pt x="79" y="13"/>
                                    <a:pt x="79" y="13"/>
                                  </a:cubicBezTo>
                                  <a:cubicBezTo>
                                    <a:pt x="77" y="11"/>
                                    <a:pt x="76" y="10"/>
                                    <a:pt x="76" y="9"/>
                                  </a:cubicBezTo>
                                  <a:cubicBezTo>
                                    <a:pt x="74" y="7"/>
                                    <a:pt x="74" y="6"/>
                                    <a:pt x="66" y="6"/>
                                  </a:cubicBezTo>
                                  <a:cubicBezTo>
                                    <a:pt x="65" y="6"/>
                                    <a:pt x="65" y="6"/>
                                    <a:pt x="65" y="6"/>
                                  </a:cubicBezTo>
                                  <a:cubicBezTo>
                                    <a:pt x="54" y="6"/>
                                    <a:pt x="46" y="9"/>
                                    <a:pt x="42" y="15"/>
                                  </a:cubicBezTo>
                                  <a:cubicBezTo>
                                    <a:pt x="35" y="23"/>
                                    <a:pt x="33" y="37"/>
                                    <a:pt x="37" y="56"/>
                                  </a:cubicBezTo>
                                  <a:cubicBezTo>
                                    <a:pt x="37" y="60"/>
                                    <a:pt x="37" y="60"/>
                                    <a:pt x="37" y="60"/>
                                  </a:cubicBezTo>
                                  <a:cubicBezTo>
                                    <a:pt x="35" y="60"/>
                                    <a:pt x="35" y="60"/>
                                    <a:pt x="35" y="60"/>
                                  </a:cubicBezTo>
                                  <a:cubicBezTo>
                                    <a:pt x="35" y="61"/>
                                    <a:pt x="35" y="62"/>
                                    <a:pt x="35" y="65"/>
                                  </a:cubicBezTo>
                                  <a:cubicBezTo>
                                    <a:pt x="36" y="67"/>
                                    <a:pt x="37" y="69"/>
                                    <a:pt x="38" y="69"/>
                                  </a:cubicBezTo>
                                  <a:cubicBezTo>
                                    <a:pt x="40" y="69"/>
                                    <a:pt x="40" y="69"/>
                                    <a:pt x="40" y="69"/>
                                  </a:cubicBezTo>
                                  <a:cubicBezTo>
                                    <a:pt x="40" y="71"/>
                                    <a:pt x="40" y="71"/>
                                    <a:pt x="40" y="71"/>
                                  </a:cubicBezTo>
                                  <a:cubicBezTo>
                                    <a:pt x="43" y="80"/>
                                    <a:pt x="46" y="85"/>
                                    <a:pt x="49" y="88"/>
                                  </a:cubicBezTo>
                                  <a:cubicBezTo>
                                    <a:pt x="50" y="89"/>
                                    <a:pt x="50" y="89"/>
                                    <a:pt x="50" y="89"/>
                                  </a:cubicBezTo>
                                  <a:cubicBezTo>
                                    <a:pt x="50" y="90"/>
                                    <a:pt x="50" y="90"/>
                                    <a:pt x="50" y="90"/>
                                  </a:cubicBezTo>
                                  <a:cubicBezTo>
                                    <a:pt x="50" y="94"/>
                                    <a:pt x="50" y="104"/>
                                    <a:pt x="50" y="107"/>
                                  </a:cubicBezTo>
                                  <a:cubicBezTo>
                                    <a:pt x="49" y="110"/>
                                    <a:pt x="48" y="113"/>
                                    <a:pt x="45" y="116"/>
                                  </a:cubicBezTo>
                                  <a:cubicBezTo>
                                    <a:pt x="42" y="118"/>
                                    <a:pt x="39" y="120"/>
                                    <a:pt x="34" y="122"/>
                                  </a:cubicBezTo>
                                  <a:cubicBezTo>
                                    <a:pt x="23" y="125"/>
                                    <a:pt x="15" y="129"/>
                                    <a:pt x="9" y="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507" name="Freeform 3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298" y="59674"/>
                            <a:ext cx="907" cy="907"/>
                          </a:xfrm>
                          <a:custGeom>
                            <a:avLst/>
                            <a:gdLst>
                              <a:gd name="T0" fmla="*/ 109 w 185"/>
                              <a:gd name="T1" fmla="*/ 185 h 185"/>
                              <a:gd name="T2" fmla="*/ 95 w 185"/>
                              <a:gd name="T3" fmla="*/ 180 h 185"/>
                              <a:gd name="T4" fmla="*/ 12 w 185"/>
                              <a:gd name="T5" fmla="*/ 96 h 185"/>
                              <a:gd name="T6" fmla="*/ 0 w 185"/>
                              <a:gd name="T7" fmla="*/ 68 h 185"/>
                              <a:gd name="T8" fmla="*/ 0 w 185"/>
                              <a:gd name="T9" fmla="*/ 19 h 185"/>
                              <a:gd name="T10" fmla="*/ 19 w 185"/>
                              <a:gd name="T11" fmla="*/ 0 h 185"/>
                              <a:gd name="T12" fmla="*/ 68 w 185"/>
                              <a:gd name="T13" fmla="*/ 0 h 185"/>
                              <a:gd name="T14" fmla="*/ 96 w 185"/>
                              <a:gd name="T15" fmla="*/ 12 h 185"/>
                              <a:gd name="T16" fmla="*/ 180 w 185"/>
                              <a:gd name="T17" fmla="*/ 96 h 185"/>
                              <a:gd name="T18" fmla="*/ 185 w 185"/>
                              <a:gd name="T19" fmla="*/ 109 h 185"/>
                              <a:gd name="T20" fmla="*/ 180 w 185"/>
                              <a:gd name="T21" fmla="*/ 122 h 185"/>
                              <a:gd name="T22" fmla="*/ 122 w 185"/>
                              <a:gd name="T23" fmla="*/ 180 h 185"/>
                              <a:gd name="T24" fmla="*/ 109 w 185"/>
                              <a:gd name="T25" fmla="*/ 185 h 185"/>
                              <a:gd name="T26" fmla="*/ 19 w 185"/>
                              <a:gd name="T27" fmla="*/ 8 h 185"/>
                              <a:gd name="T28" fmla="*/ 8 w 185"/>
                              <a:gd name="T29" fmla="*/ 19 h 185"/>
                              <a:gd name="T30" fmla="*/ 8 w 185"/>
                              <a:gd name="T31" fmla="*/ 68 h 185"/>
                              <a:gd name="T32" fmla="*/ 18 w 185"/>
                              <a:gd name="T33" fmla="*/ 91 h 185"/>
                              <a:gd name="T34" fmla="*/ 101 w 185"/>
                              <a:gd name="T35" fmla="*/ 174 h 185"/>
                              <a:gd name="T36" fmla="*/ 117 w 185"/>
                              <a:gd name="T37" fmla="*/ 174 h 185"/>
                              <a:gd name="T38" fmla="*/ 174 w 185"/>
                              <a:gd name="T39" fmla="*/ 117 h 185"/>
                              <a:gd name="T40" fmla="*/ 177 w 185"/>
                              <a:gd name="T41" fmla="*/ 109 h 185"/>
                              <a:gd name="T42" fmla="*/ 174 w 185"/>
                              <a:gd name="T43" fmla="*/ 101 h 185"/>
                              <a:gd name="T44" fmla="*/ 90 w 185"/>
                              <a:gd name="T45" fmla="*/ 18 h 185"/>
                              <a:gd name="T46" fmla="*/ 68 w 185"/>
                              <a:gd name="T47" fmla="*/ 8 h 185"/>
                              <a:gd name="T48" fmla="*/ 19 w 185"/>
                              <a:gd name="T49" fmla="*/ 8 h 185"/>
                              <a:gd name="T50" fmla="*/ 42 w 185"/>
                              <a:gd name="T51" fmla="*/ 61 h 185"/>
                              <a:gd name="T52" fmla="*/ 23 w 185"/>
                              <a:gd name="T53" fmla="*/ 42 h 185"/>
                              <a:gd name="T54" fmla="*/ 42 w 185"/>
                              <a:gd name="T55" fmla="*/ 23 h 185"/>
                              <a:gd name="T56" fmla="*/ 61 w 185"/>
                              <a:gd name="T57" fmla="*/ 42 h 185"/>
                              <a:gd name="T58" fmla="*/ 42 w 185"/>
                              <a:gd name="T59" fmla="*/ 61 h 185"/>
                              <a:gd name="T60" fmla="*/ 42 w 185"/>
                              <a:gd name="T61" fmla="*/ 31 h 185"/>
                              <a:gd name="T62" fmla="*/ 31 w 185"/>
                              <a:gd name="T63" fmla="*/ 42 h 185"/>
                              <a:gd name="T64" fmla="*/ 42 w 185"/>
                              <a:gd name="T65" fmla="*/ 53 h 185"/>
                              <a:gd name="T66" fmla="*/ 53 w 185"/>
                              <a:gd name="T67" fmla="*/ 42 h 185"/>
                              <a:gd name="T68" fmla="*/ 42 w 185"/>
                              <a:gd name="T69" fmla="*/ 31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09" y="185"/>
                                </a:moveTo>
                                <a:cubicBezTo>
                                  <a:pt x="104" y="185"/>
                                  <a:pt x="99" y="183"/>
                                  <a:pt x="95" y="180"/>
                                </a:cubicBezTo>
                                <a:cubicBezTo>
                                  <a:pt x="12" y="96"/>
                                  <a:pt x="12" y="96"/>
                                  <a:pt x="12" y="96"/>
                                </a:cubicBezTo>
                                <a:cubicBezTo>
                                  <a:pt x="5" y="90"/>
                                  <a:pt x="0" y="77"/>
                                  <a:pt x="0" y="68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9"/>
                                  <a:pt x="9" y="0"/>
                                  <a:pt x="19" y="0"/>
                                </a:cubicBezTo>
                                <a:cubicBezTo>
                                  <a:pt x="68" y="0"/>
                                  <a:pt x="68" y="0"/>
                                  <a:pt x="68" y="0"/>
                                </a:cubicBezTo>
                                <a:cubicBezTo>
                                  <a:pt x="77" y="0"/>
                                  <a:pt x="89" y="6"/>
                                  <a:pt x="96" y="12"/>
                                </a:cubicBezTo>
                                <a:cubicBezTo>
                                  <a:pt x="180" y="96"/>
                                  <a:pt x="180" y="96"/>
                                  <a:pt x="180" y="96"/>
                                </a:cubicBezTo>
                                <a:cubicBezTo>
                                  <a:pt x="183" y="99"/>
                                  <a:pt x="185" y="104"/>
                                  <a:pt x="185" y="109"/>
                                </a:cubicBezTo>
                                <a:cubicBezTo>
                                  <a:pt x="185" y="114"/>
                                  <a:pt x="183" y="119"/>
                                  <a:pt x="180" y="122"/>
                                </a:cubicBezTo>
                                <a:cubicBezTo>
                                  <a:pt x="122" y="180"/>
                                  <a:pt x="122" y="180"/>
                                  <a:pt x="122" y="180"/>
                                </a:cubicBezTo>
                                <a:cubicBezTo>
                                  <a:pt x="119" y="183"/>
                                  <a:pt x="114" y="185"/>
                                  <a:pt x="109" y="185"/>
                                </a:cubicBezTo>
                                <a:close/>
                                <a:moveTo>
                                  <a:pt x="19" y="8"/>
                                </a:moveTo>
                                <a:cubicBezTo>
                                  <a:pt x="13" y="8"/>
                                  <a:pt x="8" y="13"/>
                                  <a:pt x="8" y="19"/>
                                </a:cubicBezTo>
                                <a:cubicBezTo>
                                  <a:pt x="8" y="68"/>
                                  <a:pt x="8" y="68"/>
                                  <a:pt x="8" y="68"/>
                                </a:cubicBezTo>
                                <a:cubicBezTo>
                                  <a:pt x="8" y="75"/>
                                  <a:pt x="13" y="86"/>
                                  <a:pt x="18" y="91"/>
                                </a:cubicBezTo>
                                <a:cubicBezTo>
                                  <a:pt x="101" y="174"/>
                                  <a:pt x="101" y="174"/>
                                  <a:pt x="101" y="174"/>
                                </a:cubicBezTo>
                                <a:cubicBezTo>
                                  <a:pt x="105" y="178"/>
                                  <a:pt x="112" y="178"/>
                                  <a:pt x="117" y="174"/>
                                </a:cubicBezTo>
                                <a:cubicBezTo>
                                  <a:pt x="174" y="117"/>
                                  <a:pt x="174" y="117"/>
                                  <a:pt x="174" y="117"/>
                                </a:cubicBezTo>
                                <a:cubicBezTo>
                                  <a:pt x="176" y="115"/>
                                  <a:pt x="177" y="112"/>
                                  <a:pt x="177" y="109"/>
                                </a:cubicBezTo>
                                <a:cubicBezTo>
                                  <a:pt x="177" y="106"/>
                                  <a:pt x="176" y="103"/>
                                  <a:pt x="174" y="101"/>
                                </a:cubicBezTo>
                                <a:cubicBezTo>
                                  <a:pt x="90" y="18"/>
                                  <a:pt x="90" y="18"/>
                                  <a:pt x="90" y="18"/>
                                </a:cubicBezTo>
                                <a:cubicBezTo>
                                  <a:pt x="85" y="13"/>
                                  <a:pt x="75" y="8"/>
                                  <a:pt x="68" y="8"/>
                                </a:cubicBezTo>
                                <a:lnTo>
                                  <a:pt x="19" y="8"/>
                                </a:lnTo>
                                <a:close/>
                                <a:moveTo>
                                  <a:pt x="42" y="61"/>
                                </a:moveTo>
                                <a:cubicBezTo>
                                  <a:pt x="31" y="61"/>
                                  <a:pt x="23" y="52"/>
                                  <a:pt x="23" y="42"/>
                                </a:cubicBezTo>
                                <a:cubicBezTo>
                                  <a:pt x="23" y="31"/>
                                  <a:pt x="31" y="23"/>
                                  <a:pt x="42" y="23"/>
                                </a:cubicBezTo>
                                <a:cubicBezTo>
                                  <a:pt x="52" y="23"/>
                                  <a:pt x="61" y="31"/>
                                  <a:pt x="61" y="42"/>
                                </a:cubicBezTo>
                                <a:cubicBezTo>
                                  <a:pt x="61" y="52"/>
                                  <a:pt x="52" y="61"/>
                                  <a:pt x="42" y="61"/>
                                </a:cubicBezTo>
                                <a:close/>
                                <a:moveTo>
                                  <a:pt x="42" y="31"/>
                                </a:moveTo>
                                <a:cubicBezTo>
                                  <a:pt x="36" y="31"/>
                                  <a:pt x="31" y="36"/>
                                  <a:pt x="31" y="42"/>
                                </a:cubicBezTo>
                                <a:cubicBezTo>
                                  <a:pt x="31" y="48"/>
                                  <a:pt x="36" y="53"/>
                                  <a:pt x="42" y="53"/>
                                </a:cubicBezTo>
                                <a:cubicBezTo>
                                  <a:pt x="48" y="53"/>
                                  <a:pt x="53" y="48"/>
                                  <a:pt x="53" y="42"/>
                                </a:cubicBezTo>
                                <a:cubicBezTo>
                                  <a:pt x="53" y="36"/>
                                  <a:pt x="48" y="31"/>
                                  <a:pt x="42" y="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508" name="组合 319"/>
                        <wpg:cNvGrpSpPr>
                          <a:grpSpLocks noChangeAspect="1"/>
                        </wpg:cNvGrpSpPr>
                        <wpg:grpSpPr>
                          <a:xfrm>
                            <a:off x="6930" y="58120"/>
                            <a:ext cx="621" cy="932"/>
                            <a:chOff x="1137753" y="3534286"/>
                            <a:chExt cx="168270" cy="252692"/>
                          </a:xfrm>
                          <a:grpFill/>
                        </wpg:grpSpPr>
                        <wps:wsp>
                          <wps:cNvPr id="509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1140625" y="3534286"/>
                              <a:ext cx="163101" cy="225700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166 h 166"/>
                                <a:gd name="T2" fmla="*/ 57 w 120"/>
                                <a:gd name="T3" fmla="*/ 162 h 166"/>
                                <a:gd name="T4" fmla="*/ 0 w 120"/>
                                <a:gd name="T5" fmla="*/ 60 h 166"/>
                                <a:gd name="T6" fmla="*/ 60 w 120"/>
                                <a:gd name="T7" fmla="*/ 0 h 166"/>
                                <a:gd name="T8" fmla="*/ 120 w 120"/>
                                <a:gd name="T9" fmla="*/ 60 h 166"/>
                                <a:gd name="T10" fmla="*/ 63 w 120"/>
                                <a:gd name="T11" fmla="*/ 162 h 166"/>
                                <a:gd name="T12" fmla="*/ 60 w 120"/>
                                <a:gd name="T13" fmla="*/ 166 h 166"/>
                                <a:gd name="T14" fmla="*/ 60 w 120"/>
                                <a:gd name="T15" fmla="*/ 8 h 166"/>
                                <a:gd name="T16" fmla="*/ 8 w 120"/>
                                <a:gd name="T17" fmla="*/ 60 h 166"/>
                                <a:gd name="T18" fmla="*/ 60 w 120"/>
                                <a:gd name="T19" fmla="*/ 153 h 166"/>
                                <a:gd name="T20" fmla="*/ 112 w 120"/>
                                <a:gd name="T21" fmla="*/ 60 h 166"/>
                                <a:gd name="T22" fmla="*/ 60 w 120"/>
                                <a:gd name="T23" fmla="*/ 8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66">
                                  <a:moveTo>
                                    <a:pt x="60" y="166"/>
                                  </a:moveTo>
                                  <a:cubicBezTo>
                                    <a:pt x="57" y="162"/>
                                    <a:pt x="57" y="162"/>
                                    <a:pt x="57" y="162"/>
                                  </a:cubicBezTo>
                                  <a:cubicBezTo>
                                    <a:pt x="55" y="159"/>
                                    <a:pt x="0" y="92"/>
                                    <a:pt x="0" y="60"/>
                                  </a:cubicBezTo>
                                  <a:cubicBezTo>
                                    <a:pt x="0" y="27"/>
                                    <a:pt x="27" y="0"/>
                                    <a:pt x="60" y="0"/>
                                  </a:cubicBezTo>
                                  <a:cubicBezTo>
                                    <a:pt x="93" y="0"/>
                                    <a:pt x="120" y="27"/>
                                    <a:pt x="120" y="60"/>
                                  </a:cubicBezTo>
                                  <a:cubicBezTo>
                                    <a:pt x="120" y="92"/>
                                    <a:pt x="65" y="159"/>
                                    <a:pt x="63" y="162"/>
                                  </a:cubicBezTo>
                                  <a:lnTo>
                                    <a:pt x="60" y="166"/>
                                  </a:lnTo>
                                  <a:close/>
                                  <a:moveTo>
                                    <a:pt x="60" y="8"/>
                                  </a:moveTo>
                                  <a:cubicBezTo>
                                    <a:pt x="31" y="8"/>
                                    <a:pt x="8" y="31"/>
                                    <a:pt x="8" y="60"/>
                                  </a:cubicBezTo>
                                  <a:cubicBezTo>
                                    <a:pt x="8" y="85"/>
                                    <a:pt x="48" y="138"/>
                                    <a:pt x="60" y="153"/>
                                  </a:cubicBezTo>
                                  <a:cubicBezTo>
                                    <a:pt x="72" y="138"/>
                                    <a:pt x="112" y="85"/>
                                    <a:pt x="112" y="60"/>
                                  </a:cubicBezTo>
                                  <a:cubicBezTo>
                                    <a:pt x="112" y="31"/>
                                    <a:pt x="89" y="8"/>
                                    <a:pt x="60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10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1181400" y="3575061"/>
                              <a:ext cx="81551" cy="81551"/>
                            </a:xfrm>
                            <a:custGeom>
                              <a:avLst/>
                              <a:gdLst>
                                <a:gd name="T0" fmla="*/ 30 w 60"/>
                                <a:gd name="T1" fmla="*/ 60 h 60"/>
                                <a:gd name="T2" fmla="*/ 0 w 60"/>
                                <a:gd name="T3" fmla="*/ 30 h 60"/>
                                <a:gd name="T4" fmla="*/ 30 w 60"/>
                                <a:gd name="T5" fmla="*/ 0 h 60"/>
                                <a:gd name="T6" fmla="*/ 60 w 60"/>
                                <a:gd name="T7" fmla="*/ 30 h 60"/>
                                <a:gd name="T8" fmla="*/ 30 w 60"/>
                                <a:gd name="T9" fmla="*/ 60 h 60"/>
                                <a:gd name="T10" fmla="*/ 30 w 60"/>
                                <a:gd name="T11" fmla="*/ 4 h 60"/>
                                <a:gd name="T12" fmla="*/ 4 w 60"/>
                                <a:gd name="T13" fmla="*/ 30 h 60"/>
                                <a:gd name="T14" fmla="*/ 30 w 60"/>
                                <a:gd name="T15" fmla="*/ 56 h 60"/>
                                <a:gd name="T16" fmla="*/ 56 w 60"/>
                                <a:gd name="T17" fmla="*/ 30 h 60"/>
                                <a:gd name="T18" fmla="*/ 30 w 60"/>
                                <a:gd name="T19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60"/>
                                  </a:moveTo>
                                  <a:cubicBezTo>
                                    <a:pt x="13" y="60"/>
                                    <a:pt x="0" y="46"/>
                                    <a:pt x="0" y="30"/>
                                  </a:cubicBezTo>
                                  <a:cubicBezTo>
                                    <a:pt x="0" y="13"/>
                                    <a:pt x="13" y="0"/>
                                    <a:pt x="30" y="0"/>
                                  </a:cubicBezTo>
                                  <a:cubicBezTo>
                                    <a:pt x="47" y="0"/>
                                    <a:pt x="60" y="13"/>
                                    <a:pt x="60" y="30"/>
                                  </a:cubicBezTo>
                                  <a:cubicBezTo>
                                    <a:pt x="60" y="46"/>
                                    <a:pt x="47" y="60"/>
                                    <a:pt x="30" y="60"/>
                                  </a:cubicBezTo>
                                  <a:close/>
                                  <a:moveTo>
                                    <a:pt x="30" y="4"/>
                                  </a:moveTo>
                                  <a:cubicBezTo>
                                    <a:pt x="16" y="4"/>
                                    <a:pt x="4" y="15"/>
                                    <a:pt x="4" y="30"/>
                                  </a:cubicBezTo>
                                  <a:cubicBezTo>
                                    <a:pt x="4" y="44"/>
                                    <a:pt x="16" y="56"/>
                                    <a:pt x="30" y="56"/>
                                  </a:cubicBezTo>
                                  <a:cubicBezTo>
                                    <a:pt x="44" y="56"/>
                                    <a:pt x="56" y="44"/>
                                    <a:pt x="56" y="30"/>
                                  </a:cubicBezTo>
                                  <a:cubicBezTo>
                                    <a:pt x="56" y="15"/>
                                    <a:pt x="44" y="4"/>
                                    <a:pt x="3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14" name="Freeform 157"/>
                          <wps:cNvSpPr/>
                          <wps:spPr bwMode="auto">
                            <a:xfrm>
                              <a:off x="1137753" y="3730122"/>
                              <a:ext cx="168270" cy="56856"/>
                            </a:xfrm>
                            <a:custGeom>
                              <a:avLst/>
                              <a:gdLst>
                                <a:gd name="T0" fmla="*/ 91 w 124"/>
                                <a:gd name="T1" fmla="*/ 0 h 42"/>
                                <a:gd name="T2" fmla="*/ 91 w 124"/>
                                <a:gd name="T3" fmla="*/ 4 h 42"/>
                                <a:gd name="T4" fmla="*/ 120 w 124"/>
                                <a:gd name="T5" fmla="*/ 20 h 42"/>
                                <a:gd name="T6" fmla="*/ 62 w 124"/>
                                <a:gd name="T7" fmla="*/ 38 h 42"/>
                                <a:gd name="T8" fmla="*/ 4 w 124"/>
                                <a:gd name="T9" fmla="*/ 20 h 42"/>
                                <a:gd name="T10" fmla="*/ 33 w 124"/>
                                <a:gd name="T11" fmla="*/ 4 h 42"/>
                                <a:gd name="T12" fmla="*/ 33 w 124"/>
                                <a:gd name="T13" fmla="*/ 0 h 42"/>
                                <a:gd name="T14" fmla="*/ 0 w 124"/>
                                <a:gd name="T15" fmla="*/ 20 h 42"/>
                                <a:gd name="T16" fmla="*/ 62 w 124"/>
                                <a:gd name="T17" fmla="*/ 42 h 42"/>
                                <a:gd name="T18" fmla="*/ 124 w 124"/>
                                <a:gd name="T19" fmla="*/ 20 h 42"/>
                                <a:gd name="T20" fmla="*/ 91 w 124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4" h="42">
                                  <a:moveTo>
                                    <a:pt x="91" y="0"/>
                                  </a:moveTo>
                                  <a:cubicBezTo>
                                    <a:pt x="91" y="4"/>
                                    <a:pt x="91" y="4"/>
                                    <a:pt x="91" y="4"/>
                                  </a:cubicBezTo>
                                  <a:cubicBezTo>
                                    <a:pt x="109" y="8"/>
                                    <a:pt x="120" y="14"/>
                                    <a:pt x="120" y="20"/>
                                  </a:cubicBezTo>
                                  <a:cubicBezTo>
                                    <a:pt x="120" y="28"/>
                                    <a:pt x="96" y="38"/>
                                    <a:pt x="62" y="38"/>
                                  </a:cubicBezTo>
                                  <a:cubicBezTo>
                                    <a:pt x="28" y="38"/>
                                    <a:pt x="4" y="28"/>
                                    <a:pt x="4" y="20"/>
                                  </a:cubicBezTo>
                                  <a:cubicBezTo>
                                    <a:pt x="4" y="14"/>
                                    <a:pt x="15" y="8"/>
                                    <a:pt x="33" y="4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14" y="3"/>
                                    <a:pt x="0" y="10"/>
                                    <a:pt x="0" y="20"/>
                                  </a:cubicBezTo>
                                  <a:cubicBezTo>
                                    <a:pt x="0" y="34"/>
                                    <a:pt x="32" y="42"/>
                                    <a:pt x="62" y="42"/>
                                  </a:cubicBezTo>
                                  <a:cubicBezTo>
                                    <a:pt x="92" y="42"/>
                                    <a:pt x="124" y="34"/>
                                    <a:pt x="124" y="20"/>
                                  </a:cubicBezTo>
                                  <a:cubicBezTo>
                                    <a:pt x="124" y="10"/>
                                    <a:pt x="110" y="3"/>
                                    <a:pt x="9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515" name="组合 323"/>
                        <wpg:cNvGrpSpPr>
                          <a:grpSpLocks noChangeAspect="1"/>
                        </wpg:cNvGrpSpPr>
                        <wpg:grpSpPr>
                          <a:xfrm>
                            <a:off x="13059" y="61438"/>
                            <a:ext cx="754" cy="579"/>
                            <a:chOff x="5029791" y="5640936"/>
                            <a:chExt cx="354643" cy="272399"/>
                          </a:xfrm>
                          <a:grpFill/>
                        </wpg:grpSpPr>
                        <wps:wsp>
                          <wps:cNvPr id="516" name="Freeform 108"/>
                          <wps:cNvSpPr/>
                          <wps:spPr bwMode="auto">
                            <a:xfrm>
                              <a:off x="5315047" y="5694901"/>
                              <a:ext cx="69387" cy="218432"/>
                            </a:xfrm>
                            <a:custGeom>
                              <a:avLst/>
                              <a:gdLst>
                                <a:gd name="T0" fmla="*/ 24 w 30"/>
                                <a:gd name="T1" fmla="*/ 0 h 96"/>
                                <a:gd name="T2" fmla="*/ 0 w 30"/>
                                <a:gd name="T3" fmla="*/ 0 h 96"/>
                                <a:gd name="T4" fmla="*/ 0 w 30"/>
                                <a:gd name="T5" fmla="*/ 96 h 96"/>
                                <a:gd name="T6" fmla="*/ 24 w 30"/>
                                <a:gd name="T7" fmla="*/ 96 h 96"/>
                                <a:gd name="T8" fmla="*/ 30 w 30"/>
                                <a:gd name="T9" fmla="*/ 90 h 96"/>
                                <a:gd name="T10" fmla="*/ 30 w 30"/>
                                <a:gd name="T11" fmla="*/ 6 h 96"/>
                                <a:gd name="T12" fmla="*/ 24 w 30"/>
                                <a:gd name="T1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96">
                                  <a:moveTo>
                                    <a:pt x="24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96"/>
                                    <a:pt x="0" y="96"/>
                                    <a:pt x="0" y="96"/>
                                  </a:cubicBezTo>
                                  <a:cubicBezTo>
                                    <a:pt x="24" y="96"/>
                                    <a:pt x="24" y="96"/>
                                    <a:pt x="24" y="96"/>
                                  </a:cubicBezTo>
                                  <a:cubicBezTo>
                                    <a:pt x="27" y="96"/>
                                    <a:pt x="30" y="93"/>
                                    <a:pt x="30" y="90"/>
                                  </a:cubicBezTo>
                                  <a:cubicBezTo>
                                    <a:pt x="30" y="6"/>
                                    <a:pt x="30" y="6"/>
                                    <a:pt x="30" y="6"/>
                                  </a:cubicBezTo>
                                  <a:cubicBezTo>
                                    <a:pt x="30" y="3"/>
                                    <a:pt x="27" y="0"/>
                                    <a:pt x="24" y="0"/>
                                  </a:cubicBezTo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17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5096608" y="5640936"/>
                              <a:ext cx="205589" cy="272399"/>
                            </a:xfrm>
                            <a:custGeom>
                              <a:avLst/>
                              <a:gdLst>
                                <a:gd name="T0" fmla="*/ 84 w 90"/>
                                <a:gd name="T1" fmla="*/ 24 h 120"/>
                                <a:gd name="T2" fmla="*/ 84 w 90"/>
                                <a:gd name="T3" fmla="*/ 24 h 120"/>
                                <a:gd name="T4" fmla="*/ 84 w 90"/>
                                <a:gd name="T5" fmla="*/ 23 h 120"/>
                                <a:gd name="T6" fmla="*/ 84 w 90"/>
                                <a:gd name="T7" fmla="*/ 18 h 120"/>
                                <a:gd name="T8" fmla="*/ 66 w 90"/>
                                <a:gd name="T9" fmla="*/ 0 h 120"/>
                                <a:gd name="T10" fmla="*/ 30 w 90"/>
                                <a:gd name="T11" fmla="*/ 0 h 120"/>
                                <a:gd name="T12" fmla="*/ 12 w 90"/>
                                <a:gd name="T13" fmla="*/ 18 h 120"/>
                                <a:gd name="T14" fmla="*/ 12 w 90"/>
                                <a:gd name="T15" fmla="*/ 24 h 120"/>
                                <a:gd name="T16" fmla="*/ 0 w 90"/>
                                <a:gd name="T17" fmla="*/ 24 h 120"/>
                                <a:gd name="T18" fmla="*/ 0 w 90"/>
                                <a:gd name="T19" fmla="*/ 120 h 120"/>
                                <a:gd name="T20" fmla="*/ 90 w 90"/>
                                <a:gd name="T21" fmla="*/ 120 h 120"/>
                                <a:gd name="T22" fmla="*/ 90 w 90"/>
                                <a:gd name="T23" fmla="*/ 24 h 120"/>
                                <a:gd name="T24" fmla="*/ 84 w 90"/>
                                <a:gd name="T25" fmla="*/ 24 h 120"/>
                                <a:gd name="T26" fmla="*/ 72 w 90"/>
                                <a:gd name="T27" fmla="*/ 24 h 120"/>
                                <a:gd name="T28" fmla="*/ 72 w 90"/>
                                <a:gd name="T29" fmla="*/ 24 h 120"/>
                                <a:gd name="T30" fmla="*/ 24 w 90"/>
                                <a:gd name="T31" fmla="*/ 24 h 120"/>
                                <a:gd name="T32" fmla="*/ 24 w 90"/>
                                <a:gd name="T33" fmla="*/ 18 h 120"/>
                                <a:gd name="T34" fmla="*/ 30 w 90"/>
                                <a:gd name="T35" fmla="*/ 12 h 120"/>
                                <a:gd name="T36" fmla="*/ 66 w 90"/>
                                <a:gd name="T37" fmla="*/ 12 h 120"/>
                                <a:gd name="T38" fmla="*/ 72 w 90"/>
                                <a:gd name="T39" fmla="*/ 18 h 120"/>
                                <a:gd name="T40" fmla="*/ 72 w 90"/>
                                <a:gd name="T41" fmla="*/ 24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20">
                                  <a:moveTo>
                                    <a:pt x="84" y="24"/>
                                  </a:moveTo>
                                  <a:cubicBezTo>
                                    <a:pt x="84" y="24"/>
                                    <a:pt x="84" y="24"/>
                                    <a:pt x="84" y="24"/>
                                  </a:cubicBezTo>
                                  <a:cubicBezTo>
                                    <a:pt x="84" y="23"/>
                                    <a:pt x="84" y="23"/>
                                    <a:pt x="84" y="23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84" y="6"/>
                                    <a:pt x="75" y="0"/>
                                    <a:pt x="66" y="0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18" y="0"/>
                                    <a:pt x="12" y="9"/>
                                    <a:pt x="12" y="18"/>
                                  </a:cubicBezTo>
                                  <a:cubicBezTo>
                                    <a:pt x="12" y="24"/>
                                    <a:pt x="12" y="24"/>
                                    <a:pt x="12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0" y="120"/>
                                    <a:pt x="0" y="120"/>
                                    <a:pt x="0" y="120"/>
                                  </a:cubicBezTo>
                                  <a:cubicBezTo>
                                    <a:pt x="90" y="120"/>
                                    <a:pt x="90" y="120"/>
                                    <a:pt x="90" y="120"/>
                                  </a:cubicBezTo>
                                  <a:cubicBezTo>
                                    <a:pt x="90" y="24"/>
                                    <a:pt x="90" y="24"/>
                                    <a:pt x="90" y="24"/>
                                  </a:cubicBezTo>
                                  <a:lnTo>
                                    <a:pt x="84" y="24"/>
                                  </a:lnTo>
                                  <a:close/>
                                  <a:moveTo>
                                    <a:pt x="72" y="24"/>
                                  </a:moveTo>
                                  <a:cubicBezTo>
                                    <a:pt x="72" y="24"/>
                                    <a:pt x="72" y="24"/>
                                    <a:pt x="72" y="24"/>
                                  </a:cubicBezTo>
                                  <a:cubicBezTo>
                                    <a:pt x="24" y="24"/>
                                    <a:pt x="24" y="24"/>
                                    <a:pt x="24" y="24"/>
                                  </a:cubicBezTo>
                                  <a:cubicBezTo>
                                    <a:pt x="24" y="18"/>
                                    <a:pt x="24" y="18"/>
                                    <a:pt x="24" y="18"/>
                                  </a:cubicBezTo>
                                  <a:cubicBezTo>
                                    <a:pt x="24" y="18"/>
                                    <a:pt x="24" y="12"/>
                                    <a:pt x="30" y="12"/>
                                  </a:cubicBezTo>
                                  <a:cubicBezTo>
                                    <a:pt x="66" y="12"/>
                                    <a:pt x="66" y="12"/>
                                    <a:pt x="66" y="12"/>
                                  </a:cubicBezTo>
                                  <a:cubicBezTo>
                                    <a:pt x="66" y="12"/>
                                    <a:pt x="72" y="12"/>
                                    <a:pt x="72" y="18"/>
                                  </a:cubicBezTo>
                                  <a:lnTo>
                                    <a:pt x="72" y="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18" name="Freeform 110"/>
                          <wps:cNvSpPr/>
                          <wps:spPr bwMode="auto">
                            <a:xfrm>
                              <a:off x="5029791" y="5694901"/>
                              <a:ext cx="53967" cy="218432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96"/>
                                <a:gd name="T2" fmla="*/ 6 w 24"/>
                                <a:gd name="T3" fmla="*/ 0 h 96"/>
                                <a:gd name="T4" fmla="*/ 0 w 24"/>
                                <a:gd name="T5" fmla="*/ 6 h 96"/>
                                <a:gd name="T6" fmla="*/ 0 w 24"/>
                                <a:gd name="T7" fmla="*/ 90 h 96"/>
                                <a:gd name="T8" fmla="*/ 6 w 24"/>
                                <a:gd name="T9" fmla="*/ 96 h 96"/>
                                <a:gd name="T10" fmla="*/ 24 w 24"/>
                                <a:gd name="T11" fmla="*/ 96 h 96"/>
                                <a:gd name="T12" fmla="*/ 24 w 24"/>
                                <a:gd name="T1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96">
                                  <a:moveTo>
                                    <a:pt x="2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0" y="93"/>
                                    <a:pt x="3" y="96"/>
                                    <a:pt x="6" y="96"/>
                                  </a:cubicBezTo>
                                  <a:cubicBezTo>
                                    <a:pt x="24" y="96"/>
                                    <a:pt x="24" y="96"/>
                                    <a:pt x="24" y="96"/>
                                  </a:cubicBez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519" name="Freeform 134"/>
                        <wps:cNvSpPr>
                          <a:spLocks noChangeAspect="1"/>
                        </wps:cNvSpPr>
                        <wps:spPr bwMode="auto">
                          <a:xfrm>
                            <a:off x="6692" y="61294"/>
                            <a:ext cx="907" cy="867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39 h 166"/>
                              <a:gd name="T2" fmla="*/ 153 w 174"/>
                              <a:gd name="T3" fmla="*/ 126 h 166"/>
                              <a:gd name="T4" fmla="*/ 126 w 174"/>
                              <a:gd name="T5" fmla="*/ 115 h 166"/>
                              <a:gd name="T6" fmla="*/ 118 w 174"/>
                              <a:gd name="T7" fmla="*/ 112 h 166"/>
                              <a:gd name="T8" fmla="*/ 111 w 174"/>
                              <a:gd name="T9" fmla="*/ 100 h 166"/>
                              <a:gd name="T10" fmla="*/ 106 w 174"/>
                              <a:gd name="T11" fmla="*/ 100 h 166"/>
                              <a:gd name="T12" fmla="*/ 111 w 174"/>
                              <a:gd name="T13" fmla="*/ 90 h 166"/>
                              <a:gd name="T14" fmla="*/ 113 w 174"/>
                              <a:gd name="T15" fmla="*/ 79 h 166"/>
                              <a:gd name="T16" fmla="*/ 118 w 174"/>
                              <a:gd name="T17" fmla="*/ 74 h 166"/>
                              <a:gd name="T18" fmla="*/ 121 w 174"/>
                              <a:gd name="T19" fmla="*/ 67 h 166"/>
                              <a:gd name="T20" fmla="*/ 120 w 174"/>
                              <a:gd name="T21" fmla="*/ 54 h 166"/>
                              <a:gd name="T22" fmla="*/ 118 w 174"/>
                              <a:gd name="T23" fmla="*/ 49 h 166"/>
                              <a:gd name="T24" fmla="*/ 119 w 174"/>
                              <a:gd name="T25" fmla="*/ 32 h 166"/>
                              <a:gd name="T26" fmla="*/ 118 w 174"/>
                              <a:gd name="T27" fmla="*/ 20 h 166"/>
                              <a:gd name="T28" fmla="*/ 113 w 174"/>
                              <a:gd name="T29" fmla="*/ 13 h 166"/>
                              <a:gd name="T30" fmla="*/ 108 w 174"/>
                              <a:gd name="T31" fmla="*/ 12 h 166"/>
                              <a:gd name="T32" fmla="*/ 104 w 174"/>
                              <a:gd name="T33" fmla="*/ 9 h 166"/>
                              <a:gd name="T34" fmla="*/ 67 w 174"/>
                              <a:gd name="T35" fmla="*/ 9 h 166"/>
                              <a:gd name="T36" fmla="*/ 54 w 174"/>
                              <a:gd name="T37" fmla="*/ 48 h 166"/>
                              <a:gd name="T38" fmla="*/ 52 w 174"/>
                              <a:gd name="T39" fmla="*/ 57 h 166"/>
                              <a:gd name="T40" fmla="*/ 57 w 174"/>
                              <a:gd name="T41" fmla="*/ 76 h 166"/>
                              <a:gd name="T42" fmla="*/ 60 w 174"/>
                              <a:gd name="T43" fmla="*/ 77 h 166"/>
                              <a:gd name="T44" fmla="*/ 62 w 174"/>
                              <a:gd name="T45" fmla="*/ 91 h 166"/>
                              <a:gd name="T46" fmla="*/ 67 w 174"/>
                              <a:gd name="T47" fmla="*/ 99 h 166"/>
                              <a:gd name="T48" fmla="*/ 63 w 174"/>
                              <a:gd name="T49" fmla="*/ 100 h 166"/>
                              <a:gd name="T50" fmla="*/ 56 w 174"/>
                              <a:gd name="T51" fmla="*/ 112 h 166"/>
                              <a:gd name="T52" fmla="*/ 48 w 174"/>
                              <a:gd name="T53" fmla="*/ 115 h 166"/>
                              <a:gd name="T54" fmla="*/ 21 w 174"/>
                              <a:gd name="T55" fmla="*/ 126 h 166"/>
                              <a:gd name="T56" fmla="*/ 0 w 174"/>
                              <a:gd name="T57" fmla="*/ 139 h 166"/>
                              <a:gd name="T58" fmla="*/ 0 w 174"/>
                              <a:gd name="T59" fmla="*/ 166 h 166"/>
                              <a:gd name="T60" fmla="*/ 76 w 174"/>
                              <a:gd name="T61" fmla="*/ 166 h 166"/>
                              <a:gd name="T62" fmla="*/ 82 w 174"/>
                              <a:gd name="T63" fmla="*/ 127 h 166"/>
                              <a:gd name="T64" fmla="*/ 77 w 174"/>
                              <a:gd name="T65" fmla="*/ 117 h 166"/>
                              <a:gd name="T66" fmla="*/ 88 w 174"/>
                              <a:gd name="T67" fmla="*/ 112 h 166"/>
                              <a:gd name="T68" fmla="*/ 97 w 174"/>
                              <a:gd name="T69" fmla="*/ 117 h 166"/>
                              <a:gd name="T70" fmla="*/ 92 w 174"/>
                              <a:gd name="T71" fmla="*/ 128 h 166"/>
                              <a:gd name="T72" fmla="*/ 101 w 174"/>
                              <a:gd name="T73" fmla="*/ 166 h 166"/>
                              <a:gd name="T74" fmla="*/ 174 w 174"/>
                              <a:gd name="T75" fmla="*/ 166 h 166"/>
                              <a:gd name="T76" fmla="*/ 174 w 174"/>
                              <a:gd name="T77" fmla="*/ 13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174" y="139"/>
                                </a:moveTo>
                                <a:cubicBezTo>
                                  <a:pt x="171" y="131"/>
                                  <a:pt x="161" y="129"/>
                                  <a:pt x="153" y="126"/>
                                </a:cubicBezTo>
                                <a:cubicBezTo>
                                  <a:pt x="144" y="122"/>
                                  <a:pt x="135" y="118"/>
                                  <a:pt x="126" y="115"/>
                                </a:cubicBezTo>
                                <a:cubicBezTo>
                                  <a:pt x="123" y="114"/>
                                  <a:pt x="121" y="113"/>
                                  <a:pt x="118" y="112"/>
                                </a:cubicBezTo>
                                <a:cubicBezTo>
                                  <a:pt x="115" y="110"/>
                                  <a:pt x="113" y="104"/>
                                  <a:pt x="111" y="100"/>
                                </a:cubicBezTo>
                                <a:cubicBezTo>
                                  <a:pt x="109" y="100"/>
                                  <a:pt x="108" y="100"/>
                                  <a:pt x="106" y="100"/>
                                </a:cubicBezTo>
                                <a:cubicBezTo>
                                  <a:pt x="106" y="94"/>
                                  <a:pt x="110" y="94"/>
                                  <a:pt x="111" y="90"/>
                                </a:cubicBezTo>
                                <a:cubicBezTo>
                                  <a:pt x="112" y="86"/>
                                  <a:pt x="111" y="82"/>
                                  <a:pt x="113" y="79"/>
                                </a:cubicBezTo>
                                <a:cubicBezTo>
                                  <a:pt x="114" y="76"/>
                                  <a:pt x="117" y="76"/>
                                  <a:pt x="118" y="74"/>
                                </a:cubicBezTo>
                                <a:cubicBezTo>
                                  <a:pt x="120" y="73"/>
                                  <a:pt x="120" y="69"/>
                                  <a:pt x="121" y="67"/>
                                </a:cubicBezTo>
                                <a:cubicBezTo>
                                  <a:pt x="122" y="63"/>
                                  <a:pt x="122" y="58"/>
                                  <a:pt x="120" y="54"/>
                                </a:cubicBezTo>
                                <a:cubicBezTo>
                                  <a:pt x="119" y="52"/>
                                  <a:pt x="119" y="51"/>
                                  <a:pt x="118" y="49"/>
                                </a:cubicBezTo>
                                <a:cubicBezTo>
                                  <a:pt x="118" y="45"/>
                                  <a:pt x="119" y="35"/>
                                  <a:pt x="119" y="32"/>
                                </a:cubicBezTo>
                                <a:cubicBezTo>
                                  <a:pt x="119" y="26"/>
                                  <a:pt x="119" y="26"/>
                                  <a:pt x="118" y="20"/>
                                </a:cubicBezTo>
                                <a:cubicBezTo>
                                  <a:pt x="118" y="20"/>
                                  <a:pt x="116" y="14"/>
                                  <a:pt x="113" y="13"/>
                                </a:cubicBezTo>
                                <a:cubicBezTo>
                                  <a:pt x="108" y="12"/>
                                  <a:pt x="108" y="12"/>
                                  <a:pt x="108" y="12"/>
                                </a:cubicBezTo>
                                <a:cubicBezTo>
                                  <a:pt x="104" y="9"/>
                                  <a:pt x="104" y="9"/>
                                  <a:pt x="104" y="9"/>
                                </a:cubicBezTo>
                                <a:cubicBezTo>
                                  <a:pt x="90" y="0"/>
                                  <a:pt x="75" y="6"/>
                                  <a:pt x="67" y="9"/>
                                </a:cubicBezTo>
                                <a:cubicBezTo>
                                  <a:pt x="56" y="13"/>
                                  <a:pt x="49" y="24"/>
                                  <a:pt x="54" y="48"/>
                                </a:cubicBezTo>
                                <a:cubicBezTo>
                                  <a:pt x="55" y="52"/>
                                  <a:pt x="51" y="54"/>
                                  <a:pt x="52" y="57"/>
                                </a:cubicBezTo>
                                <a:cubicBezTo>
                                  <a:pt x="52" y="61"/>
                                  <a:pt x="52" y="73"/>
                                  <a:pt x="57" y="76"/>
                                </a:cubicBezTo>
                                <a:cubicBezTo>
                                  <a:pt x="57" y="76"/>
                                  <a:pt x="61" y="77"/>
                                  <a:pt x="60" y="77"/>
                                </a:cubicBezTo>
                                <a:cubicBezTo>
                                  <a:pt x="61" y="82"/>
                                  <a:pt x="61" y="87"/>
                                  <a:pt x="62" y="91"/>
                                </a:cubicBezTo>
                                <a:cubicBezTo>
                                  <a:pt x="63" y="94"/>
                                  <a:pt x="66" y="95"/>
                                  <a:pt x="67" y="99"/>
                                </a:cubicBezTo>
                                <a:cubicBezTo>
                                  <a:pt x="63" y="100"/>
                                  <a:pt x="63" y="100"/>
                                  <a:pt x="63" y="100"/>
                                </a:cubicBezTo>
                                <a:cubicBezTo>
                                  <a:pt x="61" y="104"/>
                                  <a:pt x="59" y="110"/>
                                  <a:pt x="56" y="112"/>
                                </a:cubicBezTo>
                                <a:cubicBezTo>
                                  <a:pt x="53" y="113"/>
                                  <a:pt x="51" y="114"/>
                                  <a:pt x="48" y="115"/>
                                </a:cubicBezTo>
                                <a:cubicBezTo>
                                  <a:pt x="39" y="118"/>
                                  <a:pt x="30" y="122"/>
                                  <a:pt x="21" y="126"/>
                                </a:cubicBezTo>
                                <a:cubicBezTo>
                                  <a:pt x="13" y="129"/>
                                  <a:pt x="3" y="131"/>
                                  <a:pt x="0" y="139"/>
                                </a:cubicBezTo>
                                <a:cubicBezTo>
                                  <a:pt x="0" y="145"/>
                                  <a:pt x="0" y="158"/>
                                  <a:pt x="0" y="166"/>
                                </a:cubicBezTo>
                                <a:cubicBezTo>
                                  <a:pt x="76" y="166"/>
                                  <a:pt x="76" y="166"/>
                                  <a:pt x="76" y="166"/>
                                </a:cubicBezTo>
                                <a:cubicBezTo>
                                  <a:pt x="82" y="127"/>
                                  <a:pt x="82" y="127"/>
                                  <a:pt x="82" y="127"/>
                                </a:cubicBezTo>
                                <a:cubicBezTo>
                                  <a:pt x="77" y="117"/>
                                  <a:pt x="77" y="117"/>
                                  <a:pt x="77" y="117"/>
                                </a:cubicBezTo>
                                <a:cubicBezTo>
                                  <a:pt x="88" y="112"/>
                                  <a:pt x="88" y="112"/>
                                  <a:pt x="88" y="112"/>
                                </a:cubicBezTo>
                                <a:cubicBezTo>
                                  <a:pt x="97" y="117"/>
                                  <a:pt x="97" y="117"/>
                                  <a:pt x="97" y="117"/>
                                </a:cubicBezTo>
                                <a:cubicBezTo>
                                  <a:pt x="92" y="128"/>
                                  <a:pt x="92" y="128"/>
                                  <a:pt x="92" y="128"/>
                                </a:cubicBezTo>
                                <a:cubicBezTo>
                                  <a:pt x="101" y="166"/>
                                  <a:pt x="101" y="166"/>
                                  <a:pt x="101" y="166"/>
                                </a:cubicBezTo>
                                <a:cubicBezTo>
                                  <a:pt x="174" y="166"/>
                                  <a:pt x="174" y="166"/>
                                  <a:pt x="174" y="166"/>
                                </a:cubicBezTo>
                                <a:cubicBezTo>
                                  <a:pt x="174" y="158"/>
                                  <a:pt x="174" y="145"/>
                                  <a:pt x="174" y="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21" name="Freeform 1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4531" y="59681"/>
                            <a:ext cx="701" cy="894"/>
                          </a:xfrm>
                          <a:custGeom>
                            <a:avLst/>
                            <a:gdLst>
                              <a:gd name="T0" fmla="*/ 84 w 138"/>
                              <a:gd name="T1" fmla="*/ 71 h 176"/>
                              <a:gd name="T2" fmla="*/ 69 w 138"/>
                              <a:gd name="T3" fmla="*/ 69 h 176"/>
                              <a:gd name="T4" fmla="*/ 54 w 138"/>
                              <a:gd name="T5" fmla="*/ 71 h 176"/>
                              <a:gd name="T6" fmla="*/ 54 w 138"/>
                              <a:gd name="T7" fmla="*/ 26 h 176"/>
                              <a:gd name="T8" fmla="*/ 15 w 138"/>
                              <a:gd name="T9" fmla="*/ 26 h 176"/>
                              <a:gd name="T10" fmla="*/ 15 w 138"/>
                              <a:gd name="T11" fmla="*/ 48 h 176"/>
                              <a:gd name="T12" fmla="*/ 34 w 138"/>
                              <a:gd name="T13" fmla="*/ 82 h 176"/>
                              <a:gd name="T14" fmla="*/ 16 w 138"/>
                              <a:gd name="T15" fmla="*/ 122 h 176"/>
                              <a:gd name="T16" fmla="*/ 69 w 138"/>
                              <a:gd name="T17" fmla="*/ 176 h 176"/>
                              <a:gd name="T18" fmla="*/ 122 w 138"/>
                              <a:gd name="T19" fmla="*/ 122 h 176"/>
                              <a:gd name="T20" fmla="*/ 101 w 138"/>
                              <a:gd name="T21" fmla="*/ 80 h 176"/>
                              <a:gd name="T22" fmla="*/ 123 w 138"/>
                              <a:gd name="T23" fmla="*/ 49 h 176"/>
                              <a:gd name="T24" fmla="*/ 123 w 138"/>
                              <a:gd name="T25" fmla="*/ 26 h 176"/>
                              <a:gd name="T26" fmla="*/ 84 w 138"/>
                              <a:gd name="T27" fmla="*/ 26 h 176"/>
                              <a:gd name="T28" fmla="*/ 84 w 138"/>
                              <a:gd name="T29" fmla="*/ 71 h 176"/>
                              <a:gd name="T30" fmla="*/ 103 w 138"/>
                              <a:gd name="T31" fmla="*/ 122 h 176"/>
                              <a:gd name="T32" fmla="*/ 69 w 138"/>
                              <a:gd name="T33" fmla="*/ 157 h 176"/>
                              <a:gd name="T34" fmla="*/ 35 w 138"/>
                              <a:gd name="T35" fmla="*/ 122 h 176"/>
                              <a:gd name="T36" fmla="*/ 69 w 138"/>
                              <a:gd name="T37" fmla="*/ 88 h 176"/>
                              <a:gd name="T38" fmla="*/ 103 w 138"/>
                              <a:gd name="T39" fmla="*/ 122 h 176"/>
                              <a:gd name="T40" fmla="*/ 0 w 138"/>
                              <a:gd name="T41" fmla="*/ 0 h 176"/>
                              <a:gd name="T42" fmla="*/ 0 w 138"/>
                              <a:gd name="T43" fmla="*/ 16 h 176"/>
                              <a:gd name="T44" fmla="*/ 138 w 138"/>
                              <a:gd name="T45" fmla="*/ 16 h 176"/>
                              <a:gd name="T46" fmla="*/ 138 w 138"/>
                              <a:gd name="T47" fmla="*/ 0 h 176"/>
                              <a:gd name="T48" fmla="*/ 0 w 138"/>
                              <a:gd name="T49" fmla="*/ 0 h 176"/>
                              <a:gd name="T50" fmla="*/ 68 w 138"/>
                              <a:gd name="T51" fmla="*/ 91 h 176"/>
                              <a:gd name="T52" fmla="*/ 61 w 138"/>
                              <a:gd name="T53" fmla="*/ 111 h 176"/>
                              <a:gd name="T54" fmla="*/ 39 w 138"/>
                              <a:gd name="T55" fmla="*/ 111 h 176"/>
                              <a:gd name="T56" fmla="*/ 38 w 138"/>
                              <a:gd name="T57" fmla="*/ 112 h 176"/>
                              <a:gd name="T58" fmla="*/ 38 w 138"/>
                              <a:gd name="T59" fmla="*/ 114 h 176"/>
                              <a:gd name="T60" fmla="*/ 56 w 138"/>
                              <a:gd name="T61" fmla="*/ 127 h 176"/>
                              <a:gd name="T62" fmla="*/ 49 w 138"/>
                              <a:gd name="T63" fmla="*/ 148 h 176"/>
                              <a:gd name="T64" fmla="*/ 50 w 138"/>
                              <a:gd name="T65" fmla="*/ 149 h 176"/>
                              <a:gd name="T66" fmla="*/ 51 w 138"/>
                              <a:gd name="T67" fmla="*/ 149 h 176"/>
                              <a:gd name="T68" fmla="*/ 69 w 138"/>
                              <a:gd name="T69" fmla="*/ 136 h 176"/>
                              <a:gd name="T70" fmla="*/ 87 w 138"/>
                              <a:gd name="T71" fmla="*/ 149 h 176"/>
                              <a:gd name="T72" fmla="*/ 88 w 138"/>
                              <a:gd name="T73" fmla="*/ 149 h 176"/>
                              <a:gd name="T74" fmla="*/ 88 w 138"/>
                              <a:gd name="T75" fmla="*/ 149 h 176"/>
                              <a:gd name="T76" fmla="*/ 89 w 138"/>
                              <a:gd name="T77" fmla="*/ 148 h 176"/>
                              <a:gd name="T78" fmla="*/ 82 w 138"/>
                              <a:gd name="T79" fmla="*/ 127 h 176"/>
                              <a:gd name="T80" fmla="*/ 100 w 138"/>
                              <a:gd name="T81" fmla="*/ 114 h 176"/>
                              <a:gd name="T82" fmla="*/ 100 w 138"/>
                              <a:gd name="T83" fmla="*/ 112 h 176"/>
                              <a:gd name="T84" fmla="*/ 99 w 138"/>
                              <a:gd name="T85" fmla="*/ 111 h 176"/>
                              <a:gd name="T86" fmla="*/ 77 w 138"/>
                              <a:gd name="T87" fmla="*/ 111 h 176"/>
                              <a:gd name="T88" fmla="*/ 70 w 138"/>
                              <a:gd name="T89" fmla="*/ 91 h 176"/>
                              <a:gd name="T90" fmla="*/ 69 w 138"/>
                              <a:gd name="T91" fmla="*/ 90 h 176"/>
                              <a:gd name="T92" fmla="*/ 68 w 138"/>
                              <a:gd name="T93" fmla="*/ 9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8" h="176">
                                <a:moveTo>
                                  <a:pt x="84" y="71"/>
                                </a:moveTo>
                                <a:cubicBezTo>
                                  <a:pt x="79" y="70"/>
                                  <a:pt x="74" y="69"/>
                                  <a:pt x="69" y="69"/>
                                </a:cubicBezTo>
                                <a:cubicBezTo>
                                  <a:pt x="64" y="69"/>
                                  <a:pt x="59" y="70"/>
                                  <a:pt x="54" y="71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48"/>
                                  <a:pt x="15" y="48"/>
                                  <a:pt x="15" y="48"/>
                                </a:cubicBezTo>
                                <a:cubicBezTo>
                                  <a:pt x="34" y="82"/>
                                  <a:pt x="34" y="82"/>
                                  <a:pt x="34" y="82"/>
                                </a:cubicBezTo>
                                <a:cubicBezTo>
                                  <a:pt x="23" y="92"/>
                                  <a:pt x="16" y="106"/>
                                  <a:pt x="16" y="122"/>
                                </a:cubicBezTo>
                                <a:cubicBezTo>
                                  <a:pt x="16" y="152"/>
                                  <a:pt x="40" y="176"/>
                                  <a:pt x="69" y="176"/>
                                </a:cubicBezTo>
                                <a:cubicBezTo>
                                  <a:pt x="98" y="176"/>
                                  <a:pt x="122" y="152"/>
                                  <a:pt x="122" y="122"/>
                                </a:cubicBezTo>
                                <a:cubicBezTo>
                                  <a:pt x="122" y="105"/>
                                  <a:pt x="114" y="90"/>
                                  <a:pt x="101" y="80"/>
                                </a:cubicBezTo>
                                <a:cubicBezTo>
                                  <a:pt x="123" y="49"/>
                                  <a:pt x="123" y="49"/>
                                  <a:pt x="123" y="49"/>
                                </a:cubicBezTo>
                                <a:cubicBezTo>
                                  <a:pt x="123" y="26"/>
                                  <a:pt x="123" y="26"/>
                                  <a:pt x="123" y="26"/>
                                </a:cubicBezTo>
                                <a:cubicBezTo>
                                  <a:pt x="84" y="26"/>
                                  <a:pt x="84" y="26"/>
                                  <a:pt x="84" y="26"/>
                                </a:cubicBezTo>
                                <a:lnTo>
                                  <a:pt x="84" y="71"/>
                                </a:lnTo>
                                <a:close/>
                                <a:moveTo>
                                  <a:pt x="103" y="122"/>
                                </a:moveTo>
                                <a:cubicBezTo>
                                  <a:pt x="103" y="141"/>
                                  <a:pt x="88" y="157"/>
                                  <a:pt x="69" y="157"/>
                                </a:cubicBezTo>
                                <a:cubicBezTo>
                                  <a:pt x="50" y="157"/>
                                  <a:pt x="35" y="141"/>
                                  <a:pt x="35" y="122"/>
                                </a:cubicBezTo>
                                <a:cubicBezTo>
                                  <a:pt x="35" y="104"/>
                                  <a:pt x="50" y="88"/>
                                  <a:pt x="69" y="88"/>
                                </a:cubicBezTo>
                                <a:cubicBezTo>
                                  <a:pt x="88" y="88"/>
                                  <a:pt x="103" y="104"/>
                                  <a:pt x="103" y="122"/>
                                </a:cubicBezTo>
                                <a:close/>
                                <a:moveTo>
                                  <a:pt x="0" y="0"/>
                                </a:move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38" y="16"/>
                                  <a:pt x="138" y="16"/>
                                  <a:pt x="138" y="16"/>
                                </a:cubicBezTo>
                                <a:cubicBezTo>
                                  <a:pt x="138" y="0"/>
                                  <a:pt x="138" y="0"/>
                                  <a:pt x="138" y="0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68" y="91"/>
                                </a:moveTo>
                                <a:cubicBezTo>
                                  <a:pt x="61" y="111"/>
                                  <a:pt x="61" y="111"/>
                                  <a:pt x="61" y="111"/>
                                </a:cubicBezTo>
                                <a:cubicBezTo>
                                  <a:pt x="39" y="111"/>
                                  <a:pt x="39" y="111"/>
                                  <a:pt x="39" y="111"/>
                                </a:cubicBezTo>
                                <a:cubicBezTo>
                                  <a:pt x="39" y="111"/>
                                  <a:pt x="38" y="112"/>
                                  <a:pt x="38" y="112"/>
                                </a:cubicBezTo>
                                <a:cubicBezTo>
                                  <a:pt x="38" y="113"/>
                                  <a:pt x="38" y="113"/>
                                  <a:pt x="38" y="114"/>
                                </a:cubicBezTo>
                                <a:cubicBezTo>
                                  <a:pt x="56" y="127"/>
                                  <a:pt x="56" y="127"/>
                                  <a:pt x="56" y="127"/>
                                </a:cubicBezTo>
                                <a:cubicBezTo>
                                  <a:pt x="49" y="148"/>
                                  <a:pt x="49" y="148"/>
                                  <a:pt x="49" y="148"/>
                                </a:cubicBezTo>
                                <a:cubicBezTo>
                                  <a:pt x="49" y="148"/>
                                  <a:pt x="49" y="149"/>
                                  <a:pt x="50" y="149"/>
                                </a:cubicBezTo>
                                <a:cubicBezTo>
                                  <a:pt x="50" y="149"/>
                                  <a:pt x="51" y="149"/>
                                  <a:pt x="51" y="149"/>
                                </a:cubicBezTo>
                                <a:cubicBezTo>
                                  <a:pt x="69" y="136"/>
                                  <a:pt x="69" y="136"/>
                                  <a:pt x="69" y="136"/>
                                </a:cubicBezTo>
                                <a:cubicBezTo>
                                  <a:pt x="87" y="149"/>
                                  <a:pt x="87" y="149"/>
                                  <a:pt x="87" y="149"/>
                                </a:cubicBezTo>
                                <a:cubicBezTo>
                                  <a:pt x="87" y="149"/>
                                  <a:pt x="87" y="149"/>
                                  <a:pt x="88" y="149"/>
                                </a:cubicBezTo>
                                <a:cubicBezTo>
                                  <a:pt x="88" y="149"/>
                                  <a:pt x="88" y="149"/>
                                  <a:pt x="88" y="149"/>
                                </a:cubicBezTo>
                                <a:cubicBezTo>
                                  <a:pt x="89" y="149"/>
                                  <a:pt x="89" y="148"/>
                                  <a:pt x="89" y="148"/>
                                </a:cubicBezTo>
                                <a:cubicBezTo>
                                  <a:pt x="82" y="127"/>
                                  <a:pt x="82" y="127"/>
                                  <a:pt x="82" y="127"/>
                                </a:cubicBezTo>
                                <a:cubicBezTo>
                                  <a:pt x="100" y="114"/>
                                  <a:pt x="100" y="114"/>
                                  <a:pt x="100" y="114"/>
                                </a:cubicBezTo>
                                <a:cubicBezTo>
                                  <a:pt x="100" y="113"/>
                                  <a:pt x="100" y="113"/>
                                  <a:pt x="100" y="112"/>
                                </a:cubicBezTo>
                                <a:cubicBezTo>
                                  <a:pt x="100" y="112"/>
                                  <a:pt x="99" y="111"/>
                                  <a:pt x="99" y="111"/>
                                </a:cubicBezTo>
                                <a:cubicBezTo>
                                  <a:pt x="77" y="111"/>
                                  <a:pt x="77" y="111"/>
                                  <a:pt x="77" y="111"/>
                                </a:cubicBezTo>
                                <a:cubicBezTo>
                                  <a:pt x="70" y="91"/>
                                  <a:pt x="70" y="91"/>
                                  <a:pt x="70" y="91"/>
                                </a:cubicBezTo>
                                <a:cubicBezTo>
                                  <a:pt x="70" y="90"/>
                                  <a:pt x="70" y="90"/>
                                  <a:pt x="69" y="90"/>
                                </a:cubicBezTo>
                                <a:cubicBezTo>
                                  <a:pt x="68" y="90"/>
                                  <a:pt x="68" y="90"/>
                                  <a:pt x="68" y="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23" name="Freeform 4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458" y="59768"/>
                            <a:ext cx="756" cy="721"/>
                          </a:xfrm>
                          <a:custGeom>
                            <a:avLst/>
                            <a:gdLst>
                              <a:gd name="T0" fmla="*/ 49 w 168"/>
                              <a:gd name="T1" fmla="*/ 73 h 160"/>
                              <a:gd name="T2" fmla="*/ 49 w 168"/>
                              <a:gd name="T3" fmla="*/ 73 h 160"/>
                              <a:gd name="T4" fmla="*/ 65 w 168"/>
                              <a:gd name="T5" fmla="*/ 89 h 160"/>
                              <a:gd name="T6" fmla="*/ 71 w 168"/>
                              <a:gd name="T7" fmla="*/ 84 h 160"/>
                              <a:gd name="T8" fmla="*/ 65 w 168"/>
                              <a:gd name="T9" fmla="*/ 77 h 160"/>
                              <a:gd name="T10" fmla="*/ 62 w 168"/>
                              <a:gd name="T11" fmla="*/ 75 h 160"/>
                              <a:gd name="T12" fmla="*/ 77 w 168"/>
                              <a:gd name="T13" fmla="*/ 60 h 160"/>
                              <a:gd name="T14" fmla="*/ 78 w 168"/>
                              <a:gd name="T15" fmla="*/ 60 h 160"/>
                              <a:gd name="T16" fmla="*/ 80 w 168"/>
                              <a:gd name="T17" fmla="*/ 60 h 160"/>
                              <a:gd name="T18" fmla="*/ 83 w 168"/>
                              <a:gd name="T19" fmla="*/ 60 h 160"/>
                              <a:gd name="T20" fmla="*/ 72 w 168"/>
                              <a:gd name="T21" fmla="*/ 49 h 160"/>
                              <a:gd name="T22" fmla="*/ 72 w 168"/>
                              <a:gd name="T23" fmla="*/ 49 h 160"/>
                              <a:gd name="T24" fmla="*/ 63 w 168"/>
                              <a:gd name="T25" fmla="*/ 14 h 160"/>
                              <a:gd name="T26" fmla="*/ 28 w 168"/>
                              <a:gd name="T27" fmla="*/ 5 h 160"/>
                              <a:gd name="T28" fmla="*/ 48 w 168"/>
                              <a:gd name="T29" fmla="*/ 25 h 160"/>
                              <a:gd name="T30" fmla="*/ 43 w 168"/>
                              <a:gd name="T31" fmla="*/ 45 h 160"/>
                              <a:gd name="T32" fmla="*/ 24 w 168"/>
                              <a:gd name="T33" fmla="*/ 50 h 160"/>
                              <a:gd name="T34" fmla="*/ 4 w 168"/>
                              <a:gd name="T35" fmla="*/ 30 h 160"/>
                              <a:gd name="T36" fmla="*/ 13 w 168"/>
                              <a:gd name="T37" fmla="*/ 64 h 160"/>
                              <a:gd name="T38" fmla="*/ 49 w 168"/>
                              <a:gd name="T39" fmla="*/ 73 h 160"/>
                              <a:gd name="T40" fmla="*/ 108 w 168"/>
                              <a:gd name="T41" fmla="*/ 85 h 160"/>
                              <a:gd name="T42" fmla="*/ 107 w 168"/>
                              <a:gd name="T43" fmla="*/ 89 h 160"/>
                              <a:gd name="T44" fmla="*/ 108 w 168"/>
                              <a:gd name="T45" fmla="*/ 91 h 160"/>
                              <a:gd name="T46" fmla="*/ 106 w 168"/>
                              <a:gd name="T47" fmla="*/ 92 h 160"/>
                              <a:gd name="T48" fmla="*/ 96 w 168"/>
                              <a:gd name="T49" fmla="*/ 103 h 160"/>
                              <a:gd name="T50" fmla="*/ 93 w 168"/>
                              <a:gd name="T51" fmla="*/ 105 h 160"/>
                              <a:gd name="T52" fmla="*/ 84 w 168"/>
                              <a:gd name="T53" fmla="*/ 96 h 160"/>
                              <a:gd name="T54" fmla="*/ 78 w 168"/>
                              <a:gd name="T55" fmla="*/ 102 h 160"/>
                              <a:gd name="T56" fmla="*/ 131 w 168"/>
                              <a:gd name="T57" fmla="*/ 155 h 160"/>
                              <a:gd name="T58" fmla="*/ 143 w 168"/>
                              <a:gd name="T59" fmla="*/ 160 h 160"/>
                              <a:gd name="T60" fmla="*/ 154 w 168"/>
                              <a:gd name="T61" fmla="*/ 155 h 160"/>
                              <a:gd name="T62" fmla="*/ 154 w 168"/>
                              <a:gd name="T63" fmla="*/ 131 h 160"/>
                              <a:gd name="T64" fmla="*/ 108 w 168"/>
                              <a:gd name="T65" fmla="*/ 85 h 160"/>
                              <a:gd name="T66" fmla="*/ 148 w 168"/>
                              <a:gd name="T67" fmla="*/ 149 h 160"/>
                              <a:gd name="T68" fmla="*/ 140 w 168"/>
                              <a:gd name="T69" fmla="*/ 152 h 160"/>
                              <a:gd name="T70" fmla="*/ 133 w 168"/>
                              <a:gd name="T71" fmla="*/ 145 h 160"/>
                              <a:gd name="T72" fmla="*/ 135 w 168"/>
                              <a:gd name="T73" fmla="*/ 136 h 160"/>
                              <a:gd name="T74" fmla="*/ 144 w 168"/>
                              <a:gd name="T75" fmla="*/ 134 h 160"/>
                              <a:gd name="T76" fmla="*/ 150 w 168"/>
                              <a:gd name="T77" fmla="*/ 141 h 160"/>
                              <a:gd name="T78" fmla="*/ 148 w 168"/>
                              <a:gd name="T79" fmla="*/ 149 h 160"/>
                              <a:gd name="T80" fmla="*/ 84 w 168"/>
                              <a:gd name="T81" fmla="*/ 91 h 160"/>
                              <a:gd name="T82" fmla="*/ 93 w 168"/>
                              <a:gd name="T83" fmla="*/ 100 h 160"/>
                              <a:gd name="T84" fmla="*/ 103 w 168"/>
                              <a:gd name="T85" fmla="*/ 90 h 160"/>
                              <a:gd name="T86" fmla="*/ 108 w 168"/>
                              <a:gd name="T87" fmla="*/ 75 h 160"/>
                              <a:gd name="T88" fmla="*/ 122 w 168"/>
                              <a:gd name="T89" fmla="*/ 70 h 160"/>
                              <a:gd name="T90" fmla="*/ 168 w 168"/>
                              <a:gd name="T91" fmla="*/ 25 h 160"/>
                              <a:gd name="T92" fmla="*/ 142 w 168"/>
                              <a:gd name="T93" fmla="*/ 0 h 160"/>
                              <a:gd name="T94" fmla="*/ 97 w 168"/>
                              <a:gd name="T95" fmla="*/ 45 h 160"/>
                              <a:gd name="T96" fmla="*/ 92 w 168"/>
                              <a:gd name="T97" fmla="*/ 59 h 160"/>
                              <a:gd name="T98" fmla="*/ 78 w 168"/>
                              <a:gd name="T99" fmla="*/ 64 h 160"/>
                              <a:gd name="T100" fmla="*/ 68 w 168"/>
                              <a:gd name="T101" fmla="*/ 75 h 160"/>
                              <a:gd name="T102" fmla="*/ 77 w 168"/>
                              <a:gd name="T103" fmla="*/ 84 h 160"/>
                              <a:gd name="T104" fmla="*/ 32 w 168"/>
                              <a:gd name="T105" fmla="*/ 128 h 160"/>
                              <a:gd name="T106" fmla="*/ 31 w 168"/>
                              <a:gd name="T107" fmla="*/ 127 h 160"/>
                              <a:gd name="T108" fmla="*/ 22 w 168"/>
                              <a:gd name="T109" fmla="*/ 134 h 160"/>
                              <a:gd name="T110" fmla="*/ 8 w 168"/>
                              <a:gd name="T111" fmla="*/ 156 h 160"/>
                              <a:gd name="T112" fmla="*/ 11 w 168"/>
                              <a:gd name="T113" fmla="*/ 160 h 160"/>
                              <a:gd name="T114" fmla="*/ 34 w 168"/>
                              <a:gd name="T115" fmla="*/ 146 h 160"/>
                              <a:gd name="T116" fmla="*/ 41 w 168"/>
                              <a:gd name="T117" fmla="*/ 137 h 160"/>
                              <a:gd name="T118" fmla="*/ 39 w 168"/>
                              <a:gd name="T119" fmla="*/ 135 h 160"/>
                              <a:gd name="T120" fmla="*/ 84 w 168"/>
                              <a:gd name="T121" fmla="*/ 91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8" h="160">
                                <a:moveTo>
                                  <a:pt x="49" y="73"/>
                                </a:moveTo>
                                <a:cubicBezTo>
                                  <a:pt x="49" y="73"/>
                                  <a:pt x="49" y="73"/>
                                  <a:pt x="49" y="73"/>
                                </a:cubicBezTo>
                                <a:cubicBezTo>
                                  <a:pt x="65" y="89"/>
                                  <a:pt x="65" y="89"/>
                                  <a:pt x="65" y="89"/>
                                </a:cubicBezTo>
                                <a:cubicBezTo>
                                  <a:pt x="71" y="84"/>
                                  <a:pt x="71" y="84"/>
                                  <a:pt x="71" y="84"/>
                                </a:cubicBezTo>
                                <a:cubicBezTo>
                                  <a:pt x="65" y="77"/>
                                  <a:pt x="65" y="77"/>
                                  <a:pt x="65" y="77"/>
                                </a:cubicBezTo>
                                <a:cubicBezTo>
                                  <a:pt x="62" y="75"/>
                                  <a:pt x="62" y="75"/>
                                  <a:pt x="62" y="75"/>
                                </a:cubicBezTo>
                                <a:cubicBezTo>
                                  <a:pt x="77" y="60"/>
                                  <a:pt x="77" y="60"/>
                                  <a:pt x="77" y="60"/>
                                </a:cubicBezTo>
                                <a:cubicBezTo>
                                  <a:pt x="78" y="60"/>
                                  <a:pt x="78" y="60"/>
                                  <a:pt x="78" y="60"/>
                                </a:cubicBezTo>
                                <a:cubicBezTo>
                                  <a:pt x="79" y="60"/>
                                  <a:pt x="79" y="60"/>
                                  <a:pt x="80" y="60"/>
                                </a:cubicBezTo>
                                <a:cubicBezTo>
                                  <a:pt x="81" y="60"/>
                                  <a:pt x="82" y="60"/>
                                  <a:pt x="83" y="60"/>
                                </a:cubicBezTo>
                                <a:cubicBezTo>
                                  <a:pt x="72" y="49"/>
                                  <a:pt x="72" y="49"/>
                                  <a:pt x="72" y="49"/>
                                </a:cubicBezTo>
                                <a:cubicBezTo>
                                  <a:pt x="72" y="49"/>
                                  <a:pt x="72" y="49"/>
                                  <a:pt x="72" y="49"/>
                                </a:cubicBezTo>
                                <a:cubicBezTo>
                                  <a:pt x="75" y="37"/>
                                  <a:pt x="72" y="24"/>
                                  <a:pt x="63" y="14"/>
                                </a:cubicBezTo>
                                <a:cubicBezTo>
                                  <a:pt x="53" y="5"/>
                                  <a:pt x="40" y="2"/>
                                  <a:pt x="28" y="5"/>
                                </a:cubicBez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3" y="45"/>
                                  <a:pt x="43" y="45"/>
                                  <a:pt x="43" y="45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4" y="30"/>
                                  <a:pt x="4" y="30"/>
                                  <a:pt x="4" y="30"/>
                                </a:cubicBezTo>
                                <a:cubicBezTo>
                                  <a:pt x="0" y="42"/>
                                  <a:pt x="4" y="55"/>
                                  <a:pt x="13" y="64"/>
                                </a:cubicBezTo>
                                <a:cubicBezTo>
                                  <a:pt x="22" y="74"/>
                                  <a:pt x="36" y="77"/>
                                  <a:pt x="49" y="73"/>
                                </a:cubicBezTo>
                                <a:close/>
                                <a:moveTo>
                                  <a:pt x="108" y="85"/>
                                </a:moveTo>
                                <a:cubicBezTo>
                                  <a:pt x="107" y="86"/>
                                  <a:pt x="107" y="88"/>
                                  <a:pt x="107" y="89"/>
                                </a:cubicBezTo>
                                <a:cubicBezTo>
                                  <a:pt x="108" y="91"/>
                                  <a:pt x="108" y="91"/>
                                  <a:pt x="108" y="91"/>
                                </a:cubicBezTo>
                                <a:cubicBezTo>
                                  <a:pt x="106" y="92"/>
                                  <a:pt x="106" y="92"/>
                                  <a:pt x="106" y="92"/>
                                </a:cubicBezTo>
                                <a:cubicBezTo>
                                  <a:pt x="96" y="103"/>
                                  <a:pt x="96" y="103"/>
                                  <a:pt x="96" y="103"/>
                                </a:cubicBezTo>
                                <a:cubicBezTo>
                                  <a:pt x="93" y="105"/>
                                  <a:pt x="93" y="105"/>
                                  <a:pt x="93" y="105"/>
                                </a:cubicBezTo>
                                <a:cubicBezTo>
                                  <a:pt x="84" y="96"/>
                                  <a:pt x="84" y="96"/>
                                  <a:pt x="84" y="96"/>
                                </a:cubicBezTo>
                                <a:cubicBezTo>
                                  <a:pt x="78" y="102"/>
                                  <a:pt x="78" y="102"/>
                                  <a:pt x="78" y="102"/>
                                </a:cubicBezTo>
                                <a:cubicBezTo>
                                  <a:pt x="131" y="155"/>
                                  <a:pt x="131" y="155"/>
                                  <a:pt x="131" y="155"/>
                                </a:cubicBezTo>
                                <a:cubicBezTo>
                                  <a:pt x="134" y="158"/>
                                  <a:pt x="138" y="160"/>
                                  <a:pt x="143" y="160"/>
                                </a:cubicBezTo>
                                <a:cubicBezTo>
                                  <a:pt x="147" y="160"/>
                                  <a:pt x="151" y="158"/>
                                  <a:pt x="154" y="155"/>
                                </a:cubicBezTo>
                                <a:cubicBezTo>
                                  <a:pt x="161" y="148"/>
                                  <a:pt x="161" y="138"/>
                                  <a:pt x="154" y="131"/>
                                </a:cubicBezTo>
                                <a:lnTo>
                                  <a:pt x="108" y="85"/>
                                </a:lnTo>
                                <a:close/>
                                <a:moveTo>
                                  <a:pt x="148" y="149"/>
                                </a:moveTo>
                                <a:cubicBezTo>
                                  <a:pt x="140" y="152"/>
                                  <a:pt x="140" y="152"/>
                                  <a:pt x="140" y="152"/>
                                </a:cubicBezTo>
                                <a:cubicBezTo>
                                  <a:pt x="133" y="145"/>
                                  <a:pt x="133" y="145"/>
                                  <a:pt x="133" y="145"/>
                                </a:cubicBezTo>
                                <a:cubicBezTo>
                                  <a:pt x="135" y="136"/>
                                  <a:pt x="135" y="136"/>
                                  <a:pt x="135" y="136"/>
                                </a:cubicBezTo>
                                <a:cubicBezTo>
                                  <a:pt x="144" y="134"/>
                                  <a:pt x="144" y="134"/>
                                  <a:pt x="144" y="134"/>
                                </a:cubicBezTo>
                                <a:cubicBezTo>
                                  <a:pt x="150" y="141"/>
                                  <a:pt x="150" y="141"/>
                                  <a:pt x="150" y="141"/>
                                </a:cubicBezTo>
                                <a:lnTo>
                                  <a:pt x="148" y="149"/>
                                </a:lnTo>
                                <a:close/>
                                <a:moveTo>
                                  <a:pt x="84" y="91"/>
                                </a:moveTo>
                                <a:cubicBezTo>
                                  <a:pt x="93" y="100"/>
                                  <a:pt x="93" y="100"/>
                                  <a:pt x="93" y="100"/>
                                </a:cubicBezTo>
                                <a:cubicBezTo>
                                  <a:pt x="103" y="90"/>
                                  <a:pt x="103" y="90"/>
                                  <a:pt x="103" y="90"/>
                                </a:cubicBezTo>
                                <a:cubicBezTo>
                                  <a:pt x="103" y="84"/>
                                  <a:pt x="104" y="79"/>
                                  <a:pt x="108" y="75"/>
                                </a:cubicBezTo>
                                <a:cubicBezTo>
                                  <a:pt x="112" y="72"/>
                                  <a:pt x="117" y="70"/>
                                  <a:pt x="122" y="70"/>
                                </a:cubicBezTo>
                                <a:cubicBezTo>
                                  <a:pt x="168" y="25"/>
                                  <a:pt x="168" y="25"/>
                                  <a:pt x="168" y="25"/>
                                </a:cubicBezTo>
                                <a:cubicBezTo>
                                  <a:pt x="142" y="0"/>
                                  <a:pt x="142" y="0"/>
                                  <a:pt x="142" y="0"/>
                                </a:cubicBezTo>
                                <a:cubicBezTo>
                                  <a:pt x="97" y="45"/>
                                  <a:pt x="97" y="45"/>
                                  <a:pt x="97" y="45"/>
                                </a:cubicBezTo>
                                <a:cubicBezTo>
                                  <a:pt x="98" y="50"/>
                                  <a:pt x="96" y="55"/>
                                  <a:pt x="92" y="59"/>
                                </a:cubicBezTo>
                                <a:cubicBezTo>
                                  <a:pt x="88" y="63"/>
                                  <a:pt x="83" y="65"/>
                                  <a:pt x="78" y="64"/>
                                </a:cubicBezTo>
                                <a:cubicBezTo>
                                  <a:pt x="68" y="75"/>
                                  <a:pt x="68" y="75"/>
                                  <a:pt x="68" y="75"/>
                                </a:cubicBezTo>
                                <a:cubicBezTo>
                                  <a:pt x="77" y="84"/>
                                  <a:pt x="77" y="84"/>
                                  <a:pt x="77" y="84"/>
                                </a:cubicBezTo>
                                <a:cubicBezTo>
                                  <a:pt x="32" y="128"/>
                                  <a:pt x="32" y="128"/>
                                  <a:pt x="32" y="128"/>
                                </a:cubicBezTo>
                                <a:cubicBezTo>
                                  <a:pt x="31" y="127"/>
                                  <a:pt x="31" y="127"/>
                                  <a:pt x="31" y="127"/>
                                </a:cubicBezTo>
                                <a:cubicBezTo>
                                  <a:pt x="22" y="134"/>
                                  <a:pt x="22" y="134"/>
                                  <a:pt x="22" y="134"/>
                                </a:cubicBezTo>
                                <a:cubicBezTo>
                                  <a:pt x="8" y="156"/>
                                  <a:pt x="8" y="156"/>
                                  <a:pt x="8" y="156"/>
                                </a:cubicBezTo>
                                <a:cubicBezTo>
                                  <a:pt x="11" y="160"/>
                                  <a:pt x="11" y="160"/>
                                  <a:pt x="11" y="160"/>
                                </a:cubicBezTo>
                                <a:cubicBezTo>
                                  <a:pt x="34" y="146"/>
                                  <a:pt x="34" y="146"/>
                                  <a:pt x="34" y="146"/>
                                </a:cubicBezTo>
                                <a:cubicBezTo>
                                  <a:pt x="41" y="137"/>
                                  <a:pt x="41" y="137"/>
                                  <a:pt x="41" y="137"/>
                                </a:cubicBezTo>
                                <a:cubicBezTo>
                                  <a:pt x="39" y="135"/>
                                  <a:pt x="39" y="135"/>
                                  <a:pt x="39" y="135"/>
                                </a:cubicBezTo>
                                <a:lnTo>
                                  <a:pt x="84" y="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28" name="Freeform 49"/>
                        <wps:cNvSpPr>
                          <a:spLocks noChangeAspect="1"/>
                        </wps:cNvSpPr>
                        <wps:spPr bwMode="auto">
                          <a:xfrm>
                            <a:off x="9649" y="61296"/>
                            <a:ext cx="907" cy="864"/>
                          </a:xfrm>
                          <a:custGeom>
                            <a:avLst/>
                            <a:gdLst>
                              <a:gd name="T0" fmla="*/ 118 w 174"/>
                              <a:gd name="T1" fmla="*/ 20 h 166"/>
                              <a:gd name="T2" fmla="*/ 119 w 174"/>
                              <a:gd name="T3" fmla="*/ 32 h 166"/>
                              <a:gd name="T4" fmla="*/ 118 w 174"/>
                              <a:gd name="T5" fmla="*/ 49 h 166"/>
                              <a:gd name="T6" fmla="*/ 120 w 174"/>
                              <a:gd name="T7" fmla="*/ 54 h 166"/>
                              <a:gd name="T8" fmla="*/ 121 w 174"/>
                              <a:gd name="T9" fmla="*/ 67 h 166"/>
                              <a:gd name="T10" fmla="*/ 118 w 174"/>
                              <a:gd name="T11" fmla="*/ 74 h 166"/>
                              <a:gd name="T12" fmla="*/ 113 w 174"/>
                              <a:gd name="T13" fmla="*/ 79 h 166"/>
                              <a:gd name="T14" fmla="*/ 111 w 174"/>
                              <a:gd name="T15" fmla="*/ 90 h 166"/>
                              <a:gd name="T16" fmla="*/ 106 w 174"/>
                              <a:gd name="T17" fmla="*/ 100 h 166"/>
                              <a:gd name="T18" fmla="*/ 111 w 174"/>
                              <a:gd name="T19" fmla="*/ 100 h 166"/>
                              <a:gd name="T20" fmla="*/ 118 w 174"/>
                              <a:gd name="T21" fmla="*/ 113 h 166"/>
                              <a:gd name="T22" fmla="*/ 126 w 174"/>
                              <a:gd name="T23" fmla="*/ 115 h 166"/>
                              <a:gd name="T24" fmla="*/ 153 w 174"/>
                              <a:gd name="T25" fmla="*/ 126 h 166"/>
                              <a:gd name="T26" fmla="*/ 174 w 174"/>
                              <a:gd name="T27" fmla="*/ 139 h 166"/>
                              <a:gd name="T28" fmla="*/ 174 w 174"/>
                              <a:gd name="T29" fmla="*/ 166 h 166"/>
                              <a:gd name="T30" fmla="*/ 0 w 174"/>
                              <a:gd name="T31" fmla="*/ 166 h 166"/>
                              <a:gd name="T32" fmla="*/ 0 w 174"/>
                              <a:gd name="T33" fmla="*/ 139 h 166"/>
                              <a:gd name="T34" fmla="*/ 21 w 174"/>
                              <a:gd name="T35" fmla="*/ 126 h 166"/>
                              <a:gd name="T36" fmla="*/ 48 w 174"/>
                              <a:gd name="T37" fmla="*/ 115 h 166"/>
                              <a:gd name="T38" fmla="*/ 56 w 174"/>
                              <a:gd name="T39" fmla="*/ 113 h 166"/>
                              <a:gd name="T40" fmla="*/ 63 w 174"/>
                              <a:gd name="T41" fmla="*/ 100 h 166"/>
                              <a:gd name="T42" fmla="*/ 67 w 174"/>
                              <a:gd name="T43" fmla="*/ 99 h 166"/>
                              <a:gd name="T44" fmla="*/ 62 w 174"/>
                              <a:gd name="T45" fmla="*/ 91 h 166"/>
                              <a:gd name="T46" fmla="*/ 60 w 174"/>
                              <a:gd name="T47" fmla="*/ 77 h 166"/>
                              <a:gd name="T48" fmla="*/ 57 w 174"/>
                              <a:gd name="T49" fmla="*/ 76 h 166"/>
                              <a:gd name="T50" fmla="*/ 52 w 174"/>
                              <a:gd name="T51" fmla="*/ 57 h 166"/>
                              <a:gd name="T52" fmla="*/ 54 w 174"/>
                              <a:gd name="T53" fmla="*/ 48 h 166"/>
                              <a:gd name="T54" fmla="*/ 67 w 174"/>
                              <a:gd name="T55" fmla="*/ 9 h 166"/>
                              <a:gd name="T56" fmla="*/ 104 w 174"/>
                              <a:gd name="T57" fmla="*/ 9 h 166"/>
                              <a:gd name="T58" fmla="*/ 108 w 174"/>
                              <a:gd name="T59" fmla="*/ 12 h 166"/>
                              <a:gd name="T60" fmla="*/ 113 w 174"/>
                              <a:gd name="T61" fmla="*/ 13 h 166"/>
                              <a:gd name="T62" fmla="*/ 118 w 174"/>
                              <a:gd name="T63" fmla="*/ 2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118" y="20"/>
                                </a:moveTo>
                                <a:cubicBezTo>
                                  <a:pt x="119" y="26"/>
                                  <a:pt x="119" y="26"/>
                                  <a:pt x="119" y="32"/>
                                </a:cubicBezTo>
                                <a:cubicBezTo>
                                  <a:pt x="119" y="35"/>
                                  <a:pt x="118" y="45"/>
                                  <a:pt x="118" y="49"/>
                                </a:cubicBezTo>
                                <a:cubicBezTo>
                                  <a:pt x="119" y="52"/>
                                  <a:pt x="119" y="52"/>
                                  <a:pt x="120" y="54"/>
                                </a:cubicBezTo>
                                <a:cubicBezTo>
                                  <a:pt x="122" y="58"/>
                                  <a:pt x="122" y="63"/>
                                  <a:pt x="121" y="67"/>
                                </a:cubicBezTo>
                                <a:cubicBezTo>
                                  <a:pt x="120" y="69"/>
                                  <a:pt x="120" y="73"/>
                                  <a:pt x="118" y="74"/>
                                </a:cubicBezTo>
                                <a:cubicBezTo>
                                  <a:pt x="117" y="76"/>
                                  <a:pt x="114" y="76"/>
                                  <a:pt x="113" y="79"/>
                                </a:cubicBezTo>
                                <a:cubicBezTo>
                                  <a:pt x="111" y="82"/>
                                  <a:pt x="112" y="86"/>
                                  <a:pt x="111" y="90"/>
                                </a:cubicBezTo>
                                <a:cubicBezTo>
                                  <a:pt x="110" y="94"/>
                                  <a:pt x="106" y="94"/>
                                  <a:pt x="106" y="100"/>
                                </a:cubicBezTo>
                                <a:cubicBezTo>
                                  <a:pt x="108" y="100"/>
                                  <a:pt x="109" y="100"/>
                                  <a:pt x="111" y="100"/>
                                </a:cubicBezTo>
                                <a:cubicBezTo>
                                  <a:pt x="113" y="104"/>
                                  <a:pt x="115" y="110"/>
                                  <a:pt x="118" y="113"/>
                                </a:cubicBezTo>
                                <a:cubicBezTo>
                                  <a:pt x="121" y="113"/>
                                  <a:pt x="123" y="114"/>
                                  <a:pt x="126" y="115"/>
                                </a:cubicBezTo>
                                <a:cubicBezTo>
                                  <a:pt x="135" y="118"/>
                                  <a:pt x="144" y="122"/>
                                  <a:pt x="153" y="126"/>
                                </a:cubicBezTo>
                                <a:cubicBezTo>
                                  <a:pt x="161" y="130"/>
                                  <a:pt x="171" y="131"/>
                                  <a:pt x="174" y="139"/>
                                </a:cubicBezTo>
                                <a:cubicBezTo>
                                  <a:pt x="174" y="145"/>
                                  <a:pt x="174" y="158"/>
                                  <a:pt x="174" y="166"/>
                                </a:cubicBezTo>
                                <a:cubicBezTo>
                                  <a:pt x="0" y="166"/>
                                  <a:pt x="0" y="166"/>
                                  <a:pt x="0" y="166"/>
                                </a:cubicBezTo>
                                <a:cubicBezTo>
                                  <a:pt x="0" y="158"/>
                                  <a:pt x="0" y="145"/>
                                  <a:pt x="0" y="139"/>
                                </a:cubicBezTo>
                                <a:cubicBezTo>
                                  <a:pt x="3" y="131"/>
                                  <a:pt x="13" y="130"/>
                                  <a:pt x="21" y="126"/>
                                </a:cubicBezTo>
                                <a:cubicBezTo>
                                  <a:pt x="30" y="122"/>
                                  <a:pt x="39" y="118"/>
                                  <a:pt x="48" y="115"/>
                                </a:cubicBezTo>
                                <a:cubicBezTo>
                                  <a:pt x="51" y="114"/>
                                  <a:pt x="53" y="113"/>
                                  <a:pt x="56" y="113"/>
                                </a:cubicBezTo>
                                <a:cubicBezTo>
                                  <a:pt x="59" y="110"/>
                                  <a:pt x="61" y="104"/>
                                  <a:pt x="63" y="100"/>
                                </a:cubicBezTo>
                                <a:cubicBezTo>
                                  <a:pt x="67" y="99"/>
                                  <a:pt x="67" y="99"/>
                                  <a:pt x="67" y="99"/>
                                </a:cubicBezTo>
                                <a:cubicBezTo>
                                  <a:pt x="66" y="95"/>
                                  <a:pt x="63" y="95"/>
                                  <a:pt x="62" y="91"/>
                                </a:cubicBezTo>
                                <a:cubicBezTo>
                                  <a:pt x="61" y="87"/>
                                  <a:pt x="61" y="82"/>
                                  <a:pt x="60" y="77"/>
                                </a:cubicBezTo>
                                <a:cubicBezTo>
                                  <a:pt x="61" y="77"/>
                                  <a:pt x="57" y="76"/>
                                  <a:pt x="57" y="76"/>
                                </a:cubicBezTo>
                                <a:cubicBezTo>
                                  <a:pt x="52" y="73"/>
                                  <a:pt x="52" y="61"/>
                                  <a:pt x="52" y="57"/>
                                </a:cubicBezTo>
                                <a:cubicBezTo>
                                  <a:pt x="51" y="54"/>
                                  <a:pt x="55" y="53"/>
                                  <a:pt x="54" y="48"/>
                                </a:cubicBezTo>
                                <a:cubicBezTo>
                                  <a:pt x="49" y="24"/>
                                  <a:pt x="56" y="13"/>
                                  <a:pt x="67" y="9"/>
                                </a:cubicBezTo>
                                <a:cubicBezTo>
                                  <a:pt x="75" y="6"/>
                                  <a:pt x="90" y="0"/>
                                  <a:pt x="104" y="9"/>
                                </a:cubicBezTo>
                                <a:cubicBezTo>
                                  <a:pt x="108" y="12"/>
                                  <a:pt x="108" y="12"/>
                                  <a:pt x="108" y="12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16" y="14"/>
                                  <a:pt x="118" y="20"/>
                                  <a:pt x="118" y="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529" name="组合 331"/>
                        <wpg:cNvGrpSpPr>
                          <a:grpSpLocks noChangeAspect="1"/>
                        </wpg:cNvGrpSpPr>
                        <wpg:grpSpPr>
                          <a:xfrm>
                            <a:off x="12917" y="59672"/>
                            <a:ext cx="907" cy="911"/>
                            <a:chOff x="4939277" y="4519793"/>
                            <a:chExt cx="357188" cy="358775"/>
                          </a:xfrm>
                          <a:grpFill/>
                        </wpg:grpSpPr>
                        <wps:wsp>
                          <wps:cNvPr id="530" name="Freeform 42"/>
                          <wps:cNvSpPr/>
                          <wps:spPr bwMode="auto">
                            <a:xfrm>
                              <a:off x="4939277" y="4554718"/>
                              <a:ext cx="322263" cy="323850"/>
                            </a:xfrm>
                            <a:custGeom>
                              <a:avLst/>
                              <a:gdLst>
                                <a:gd name="T0" fmla="*/ 17 w 142"/>
                                <a:gd name="T1" fmla="*/ 0 h 142"/>
                                <a:gd name="T2" fmla="*/ 50 w 142"/>
                                <a:gd name="T3" fmla="*/ 89 h 142"/>
                                <a:gd name="T4" fmla="*/ 142 w 142"/>
                                <a:gd name="T5" fmla="*/ 125 h 142"/>
                                <a:gd name="T6" fmla="*/ 107 w 142"/>
                                <a:gd name="T7" fmla="*/ 90 h 142"/>
                                <a:gd name="T8" fmla="*/ 83 w 142"/>
                                <a:gd name="T9" fmla="*/ 80 h 142"/>
                                <a:gd name="T10" fmla="*/ 58 w 142"/>
                                <a:gd name="T11" fmla="*/ 55 h 142"/>
                                <a:gd name="T12" fmla="*/ 53 w 142"/>
                                <a:gd name="T13" fmla="*/ 36 h 142"/>
                                <a:gd name="T14" fmla="*/ 17 w 142"/>
                                <a:gd name="T15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7" y="0"/>
                                  </a:moveTo>
                                  <a:cubicBezTo>
                                    <a:pt x="12" y="7"/>
                                    <a:pt x="0" y="38"/>
                                    <a:pt x="50" y="89"/>
                                  </a:cubicBezTo>
                                  <a:cubicBezTo>
                                    <a:pt x="102" y="142"/>
                                    <a:pt x="136" y="131"/>
                                    <a:pt x="142" y="125"/>
                                  </a:cubicBezTo>
                                  <a:cubicBezTo>
                                    <a:pt x="107" y="90"/>
                                    <a:pt x="107" y="90"/>
                                    <a:pt x="107" y="90"/>
                                  </a:cubicBezTo>
                                  <a:cubicBezTo>
                                    <a:pt x="102" y="95"/>
                                    <a:pt x="96" y="90"/>
                                    <a:pt x="83" y="80"/>
                                  </a:cubicBezTo>
                                  <a:cubicBezTo>
                                    <a:pt x="76" y="74"/>
                                    <a:pt x="66" y="65"/>
                                    <a:pt x="58" y="55"/>
                                  </a:cubicBezTo>
                                  <a:cubicBezTo>
                                    <a:pt x="53" y="48"/>
                                    <a:pt x="48" y="41"/>
                                    <a:pt x="53" y="36"/>
                                  </a:cubicBez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31" name="Freeform 43"/>
                          <wps:cNvSpPr/>
                          <wps:spPr bwMode="auto">
                            <a:xfrm>
                              <a:off x="5186927" y="4724581"/>
                              <a:ext cx="109538" cy="107950"/>
                            </a:xfrm>
                            <a:custGeom>
                              <a:avLst/>
                              <a:gdLst>
                                <a:gd name="T0" fmla="*/ 45 w 48"/>
                                <a:gd name="T1" fmla="*/ 37 h 47"/>
                                <a:gd name="T2" fmla="*/ 45 w 48"/>
                                <a:gd name="T3" fmla="*/ 29 h 47"/>
                                <a:gd name="T4" fmla="*/ 45 w 48"/>
                                <a:gd name="T5" fmla="*/ 29 h 47"/>
                                <a:gd name="T6" fmla="*/ 18 w 48"/>
                                <a:gd name="T7" fmla="*/ 2 h 47"/>
                                <a:gd name="T8" fmla="*/ 10 w 48"/>
                                <a:gd name="T9" fmla="*/ 2 h 47"/>
                                <a:gd name="T10" fmla="*/ 0 w 48"/>
                                <a:gd name="T11" fmla="*/ 12 h 47"/>
                                <a:gd name="T12" fmla="*/ 35 w 48"/>
                                <a:gd name="T13" fmla="*/ 47 h 47"/>
                                <a:gd name="T14" fmla="*/ 45 w 48"/>
                                <a:gd name="T15" fmla="*/ 3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5" y="37"/>
                                  </a:moveTo>
                                  <a:cubicBezTo>
                                    <a:pt x="48" y="35"/>
                                    <a:pt x="47" y="31"/>
                                    <a:pt x="45" y="29"/>
                                  </a:cubicBezTo>
                                  <a:cubicBezTo>
                                    <a:pt x="45" y="29"/>
                                    <a:pt x="45" y="29"/>
                                    <a:pt x="45" y="29"/>
                                  </a:cubicBezTo>
                                  <a:cubicBezTo>
                                    <a:pt x="45" y="29"/>
                                    <a:pt x="18" y="2"/>
                                    <a:pt x="18" y="2"/>
                                  </a:cubicBezTo>
                                  <a:cubicBezTo>
                                    <a:pt x="16" y="0"/>
                                    <a:pt x="12" y="0"/>
                                    <a:pt x="10" y="2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35" y="47"/>
                                    <a:pt x="35" y="47"/>
                                    <a:pt x="35" y="47"/>
                                  </a:cubicBezTo>
                                  <a:cubicBezTo>
                                    <a:pt x="35" y="47"/>
                                    <a:pt x="45" y="37"/>
                                    <a:pt x="45" y="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32" name="Freeform 44"/>
                          <wps:cNvSpPr/>
                          <wps:spPr bwMode="auto">
                            <a:xfrm>
                              <a:off x="4983727" y="4519793"/>
                              <a:ext cx="109538" cy="109538"/>
                            </a:xfrm>
                            <a:custGeom>
                              <a:avLst/>
                              <a:gdLst>
                                <a:gd name="T0" fmla="*/ 45 w 48"/>
                                <a:gd name="T1" fmla="*/ 38 h 48"/>
                                <a:gd name="T2" fmla="*/ 45 w 48"/>
                                <a:gd name="T3" fmla="*/ 31 h 48"/>
                                <a:gd name="T4" fmla="*/ 45 w 48"/>
                                <a:gd name="T5" fmla="*/ 31 h 48"/>
                                <a:gd name="T6" fmla="*/ 17 w 48"/>
                                <a:gd name="T7" fmla="*/ 3 h 48"/>
                                <a:gd name="T8" fmla="*/ 10 w 48"/>
                                <a:gd name="T9" fmla="*/ 3 h 48"/>
                                <a:gd name="T10" fmla="*/ 0 w 48"/>
                                <a:gd name="T11" fmla="*/ 13 h 48"/>
                                <a:gd name="T12" fmla="*/ 36 w 48"/>
                                <a:gd name="T13" fmla="*/ 48 h 48"/>
                                <a:gd name="T14" fmla="*/ 45 w 48"/>
                                <a:gd name="T15" fmla="*/ 3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5" y="38"/>
                                  </a:moveTo>
                                  <a:cubicBezTo>
                                    <a:pt x="48" y="36"/>
                                    <a:pt x="48" y="33"/>
                                    <a:pt x="45" y="31"/>
                                  </a:cubicBezTo>
                                  <a:cubicBezTo>
                                    <a:pt x="45" y="31"/>
                                    <a:pt x="45" y="31"/>
                                    <a:pt x="45" y="31"/>
                                  </a:cubicBezTo>
                                  <a:cubicBezTo>
                                    <a:pt x="45" y="31"/>
                                    <a:pt x="17" y="3"/>
                                    <a:pt x="17" y="3"/>
                                  </a:cubicBezTo>
                                  <a:cubicBezTo>
                                    <a:pt x="15" y="0"/>
                                    <a:pt x="12" y="0"/>
                                    <a:pt x="10" y="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36" y="48"/>
                                    <a:pt x="36" y="48"/>
                                    <a:pt x="36" y="48"/>
                                  </a:cubicBezTo>
                                  <a:cubicBezTo>
                                    <a:pt x="36" y="48"/>
                                    <a:pt x="45" y="38"/>
                                    <a:pt x="45" y="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537" name="Freeform 255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49" y="58181"/>
                            <a:ext cx="805" cy="811"/>
                          </a:xfrm>
                          <a:custGeom>
                            <a:avLst/>
                            <a:gdLst>
                              <a:gd name="T0" fmla="*/ 123 w 192"/>
                              <a:gd name="T1" fmla="*/ 48 h 192"/>
                              <a:gd name="T2" fmla="*/ 137 w 192"/>
                              <a:gd name="T3" fmla="*/ 34 h 192"/>
                              <a:gd name="T4" fmla="*/ 135 w 192"/>
                              <a:gd name="T5" fmla="*/ 58 h 192"/>
                              <a:gd name="T6" fmla="*/ 122 w 192"/>
                              <a:gd name="T7" fmla="*/ 66 h 192"/>
                              <a:gd name="T8" fmla="*/ 32 w 192"/>
                              <a:gd name="T9" fmla="*/ 156 h 192"/>
                              <a:gd name="T10" fmla="*/ 8 w 192"/>
                              <a:gd name="T11" fmla="*/ 96 h 192"/>
                              <a:gd name="T12" fmla="*/ 34 w 192"/>
                              <a:gd name="T13" fmla="*/ 34 h 192"/>
                              <a:gd name="T14" fmla="*/ 96 w 192"/>
                              <a:gd name="T15" fmla="*/ 8 h 192"/>
                              <a:gd name="T16" fmla="*/ 158 w 192"/>
                              <a:gd name="T17" fmla="*/ 34 h 192"/>
                              <a:gd name="T18" fmla="*/ 184 w 192"/>
                              <a:gd name="T19" fmla="*/ 96 h 192"/>
                              <a:gd name="T20" fmla="*/ 158 w 192"/>
                              <a:gd name="T21" fmla="*/ 158 h 192"/>
                              <a:gd name="T22" fmla="*/ 96 w 192"/>
                              <a:gd name="T23" fmla="*/ 184 h 192"/>
                              <a:gd name="T24" fmla="*/ 49 w 192"/>
                              <a:gd name="T25" fmla="*/ 159 h 192"/>
                              <a:gd name="T26" fmla="*/ 53 w 192"/>
                              <a:gd name="T27" fmla="*/ 150 h 192"/>
                              <a:gd name="T28" fmla="*/ 59 w 192"/>
                              <a:gd name="T29" fmla="*/ 153 h 192"/>
                              <a:gd name="T30" fmla="*/ 73 w 192"/>
                              <a:gd name="T31" fmla="*/ 141 h 192"/>
                              <a:gd name="T32" fmla="*/ 81 w 192"/>
                              <a:gd name="T33" fmla="*/ 124 h 192"/>
                              <a:gd name="T34" fmla="*/ 76 w 192"/>
                              <a:gd name="T35" fmla="*/ 114 h 192"/>
                              <a:gd name="T36" fmla="*/ 85 w 192"/>
                              <a:gd name="T37" fmla="*/ 85 h 192"/>
                              <a:gd name="T38" fmla="*/ 102 w 192"/>
                              <a:gd name="T39" fmla="*/ 63 h 192"/>
                              <a:gd name="T40" fmla="*/ 114 w 192"/>
                              <a:gd name="T41" fmla="*/ 57 h 192"/>
                              <a:gd name="T42" fmla="*/ 121 w 192"/>
                              <a:gd name="T43" fmla="*/ 31 h 192"/>
                              <a:gd name="T44" fmla="*/ 114 w 192"/>
                              <a:gd name="T45" fmla="*/ 24 h 192"/>
                              <a:gd name="T46" fmla="*/ 95 w 192"/>
                              <a:gd name="T47" fmla="*/ 28 h 192"/>
                              <a:gd name="T48" fmla="*/ 72 w 192"/>
                              <a:gd name="T49" fmla="*/ 58 h 192"/>
                              <a:gd name="T50" fmla="*/ 43 w 192"/>
                              <a:gd name="T51" fmla="*/ 133 h 192"/>
                              <a:gd name="T52" fmla="*/ 48 w 192"/>
                              <a:gd name="T53" fmla="*/ 144 h 192"/>
                              <a:gd name="T54" fmla="*/ 41 w 192"/>
                              <a:gd name="T55" fmla="*/ 161 h 192"/>
                              <a:gd name="T56" fmla="*/ 96 w 192"/>
                              <a:gd name="T57" fmla="*/ 192 h 192"/>
                              <a:gd name="T58" fmla="*/ 164 w 192"/>
                              <a:gd name="T59" fmla="*/ 164 h 192"/>
                              <a:gd name="T60" fmla="*/ 192 w 192"/>
                              <a:gd name="T61" fmla="*/ 96 h 192"/>
                              <a:gd name="T62" fmla="*/ 164 w 192"/>
                              <a:gd name="T63" fmla="*/ 28 h 192"/>
                              <a:gd name="T64" fmla="*/ 96 w 192"/>
                              <a:gd name="T65" fmla="*/ 0 h 192"/>
                              <a:gd name="T66" fmla="*/ 28 w 192"/>
                              <a:gd name="T67" fmla="*/ 28 h 192"/>
                              <a:gd name="T68" fmla="*/ 0 w 192"/>
                              <a:gd name="T69" fmla="*/ 96 h 192"/>
                              <a:gd name="T70" fmla="*/ 20 w 192"/>
                              <a:gd name="T71" fmla="*/ 152 h 192"/>
                              <a:gd name="T72" fmla="*/ 27 w 192"/>
                              <a:gd name="T73" fmla="*/ 157 h 192"/>
                              <a:gd name="T74" fmla="*/ 32 w 192"/>
                              <a:gd name="T75" fmla="*/ 156 h 192"/>
                              <a:gd name="T76" fmla="*/ 78 w 192"/>
                              <a:gd name="T77" fmla="*/ 143 h 192"/>
                              <a:gd name="T78" fmla="*/ 93 w 192"/>
                              <a:gd name="T79" fmla="*/ 132 h 192"/>
                              <a:gd name="T80" fmla="*/ 88 w 192"/>
                              <a:gd name="T81" fmla="*/ 153 h 192"/>
                              <a:gd name="T82" fmla="*/ 71 w 192"/>
                              <a:gd name="T83" fmla="*/ 16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15" y="64"/>
                                </a:moveTo>
                                <a:cubicBezTo>
                                  <a:pt x="118" y="59"/>
                                  <a:pt x="121" y="54"/>
                                  <a:pt x="123" y="48"/>
                                </a:cubicBezTo>
                                <a:cubicBezTo>
                                  <a:pt x="125" y="42"/>
                                  <a:pt x="126" y="35"/>
                                  <a:pt x="126" y="28"/>
                                </a:cubicBezTo>
                                <a:cubicBezTo>
                                  <a:pt x="131" y="30"/>
                                  <a:pt x="135" y="32"/>
                                  <a:pt x="137" y="34"/>
                                </a:cubicBezTo>
                                <a:cubicBezTo>
                                  <a:pt x="139" y="36"/>
                                  <a:pt x="139" y="38"/>
                                  <a:pt x="139" y="42"/>
                                </a:cubicBezTo>
                                <a:cubicBezTo>
                                  <a:pt x="139" y="47"/>
                                  <a:pt x="138" y="53"/>
                                  <a:pt x="135" y="58"/>
                                </a:cubicBezTo>
                                <a:cubicBezTo>
                                  <a:pt x="133" y="64"/>
                                  <a:pt x="130" y="67"/>
                                  <a:pt x="127" y="67"/>
                                </a:cubicBezTo>
                                <a:cubicBezTo>
                                  <a:pt x="126" y="67"/>
                                  <a:pt x="124" y="66"/>
                                  <a:pt x="122" y="66"/>
                                </a:cubicBezTo>
                                <a:cubicBezTo>
                                  <a:pt x="120" y="65"/>
                                  <a:pt x="118" y="65"/>
                                  <a:pt x="115" y="64"/>
                                </a:cubicBezTo>
                                <a:close/>
                                <a:moveTo>
                                  <a:pt x="32" y="156"/>
                                </a:moveTo>
                                <a:cubicBezTo>
                                  <a:pt x="23" y="145"/>
                                  <a:pt x="17" y="135"/>
                                  <a:pt x="14" y="126"/>
                                </a:cubicBezTo>
                                <a:cubicBezTo>
                                  <a:pt x="10" y="117"/>
                                  <a:pt x="8" y="106"/>
                                  <a:pt x="8" y="96"/>
                                </a:cubicBezTo>
                                <a:cubicBezTo>
                                  <a:pt x="8" y="84"/>
                                  <a:pt x="10" y="73"/>
                                  <a:pt x="15" y="62"/>
                                </a:cubicBezTo>
                                <a:cubicBezTo>
                                  <a:pt x="19" y="52"/>
                                  <a:pt x="26" y="42"/>
                                  <a:pt x="34" y="34"/>
                                </a:cubicBezTo>
                                <a:cubicBezTo>
                                  <a:pt x="42" y="26"/>
                                  <a:pt x="52" y="19"/>
                                  <a:pt x="62" y="15"/>
                                </a:cubicBezTo>
                                <a:cubicBezTo>
                                  <a:pt x="73" y="10"/>
                                  <a:pt x="84" y="8"/>
                                  <a:pt x="96" y="8"/>
                                </a:cubicBezTo>
                                <a:cubicBezTo>
                                  <a:pt x="108" y="8"/>
                                  <a:pt x="119" y="10"/>
                                  <a:pt x="129" y="15"/>
                                </a:cubicBezTo>
                                <a:cubicBezTo>
                                  <a:pt x="140" y="19"/>
                                  <a:pt x="150" y="25"/>
                                  <a:pt x="158" y="34"/>
                                </a:cubicBezTo>
                                <a:cubicBezTo>
                                  <a:pt x="166" y="42"/>
                                  <a:pt x="173" y="52"/>
                                  <a:pt x="177" y="62"/>
                                </a:cubicBezTo>
                                <a:cubicBezTo>
                                  <a:pt x="182" y="73"/>
                                  <a:pt x="184" y="84"/>
                                  <a:pt x="184" y="96"/>
                                </a:cubicBezTo>
                                <a:cubicBezTo>
                                  <a:pt x="184" y="107"/>
                                  <a:pt x="182" y="119"/>
                                  <a:pt x="177" y="129"/>
                                </a:cubicBezTo>
                                <a:cubicBezTo>
                                  <a:pt x="173" y="140"/>
                                  <a:pt x="166" y="150"/>
                                  <a:pt x="158" y="158"/>
                                </a:cubicBezTo>
                                <a:cubicBezTo>
                                  <a:pt x="150" y="166"/>
                                  <a:pt x="140" y="173"/>
                                  <a:pt x="129" y="177"/>
                                </a:cubicBezTo>
                                <a:cubicBezTo>
                                  <a:pt x="119" y="182"/>
                                  <a:pt x="107" y="184"/>
                                  <a:pt x="96" y="184"/>
                                </a:cubicBezTo>
                                <a:cubicBezTo>
                                  <a:pt x="82" y="184"/>
                                  <a:pt x="71" y="182"/>
                                  <a:pt x="62" y="177"/>
                                </a:cubicBezTo>
                                <a:cubicBezTo>
                                  <a:pt x="54" y="173"/>
                                  <a:pt x="49" y="167"/>
                                  <a:pt x="49" y="159"/>
                                </a:cubicBezTo>
                                <a:cubicBezTo>
                                  <a:pt x="49" y="158"/>
                                  <a:pt x="50" y="156"/>
                                  <a:pt x="50" y="155"/>
                                </a:cubicBezTo>
                                <a:cubicBezTo>
                                  <a:pt x="51" y="153"/>
                                  <a:pt x="52" y="151"/>
                                  <a:pt x="53" y="150"/>
                                </a:cubicBezTo>
                                <a:cubicBezTo>
                                  <a:pt x="54" y="151"/>
                                  <a:pt x="55" y="152"/>
                                  <a:pt x="56" y="152"/>
                                </a:cubicBezTo>
                                <a:cubicBezTo>
                                  <a:pt x="58" y="153"/>
                                  <a:pt x="58" y="153"/>
                                  <a:pt x="59" y="153"/>
                                </a:cubicBezTo>
                                <a:cubicBezTo>
                                  <a:pt x="61" y="153"/>
                                  <a:pt x="62" y="152"/>
                                  <a:pt x="65" y="150"/>
                                </a:cubicBezTo>
                                <a:cubicBezTo>
                                  <a:pt x="68" y="148"/>
                                  <a:pt x="70" y="145"/>
                                  <a:pt x="73" y="141"/>
                                </a:cubicBezTo>
                                <a:cubicBezTo>
                                  <a:pt x="75" y="138"/>
                                  <a:pt x="77" y="135"/>
                                  <a:pt x="79" y="131"/>
                                </a:cubicBezTo>
                                <a:cubicBezTo>
                                  <a:pt x="80" y="128"/>
                                  <a:pt x="81" y="125"/>
                                  <a:pt x="81" y="124"/>
                                </a:cubicBezTo>
                                <a:cubicBezTo>
                                  <a:pt x="81" y="124"/>
                                  <a:pt x="80" y="122"/>
                                  <a:pt x="78" y="120"/>
                                </a:cubicBezTo>
                                <a:cubicBezTo>
                                  <a:pt x="76" y="118"/>
                                  <a:pt x="76" y="116"/>
                                  <a:pt x="76" y="114"/>
                                </a:cubicBezTo>
                                <a:cubicBezTo>
                                  <a:pt x="76" y="111"/>
                                  <a:pt x="76" y="107"/>
                                  <a:pt x="78" y="102"/>
                                </a:cubicBezTo>
                                <a:cubicBezTo>
                                  <a:pt x="80" y="97"/>
                                  <a:pt x="82" y="91"/>
                                  <a:pt x="85" y="85"/>
                                </a:cubicBezTo>
                                <a:cubicBezTo>
                                  <a:pt x="89" y="77"/>
                                  <a:pt x="92" y="72"/>
                                  <a:pt x="95" y="69"/>
                                </a:cubicBezTo>
                                <a:cubicBezTo>
                                  <a:pt x="97" y="66"/>
                                  <a:pt x="99" y="64"/>
                                  <a:pt x="102" y="63"/>
                                </a:cubicBezTo>
                                <a:cubicBezTo>
                                  <a:pt x="102" y="63"/>
                                  <a:pt x="103" y="62"/>
                                  <a:pt x="105" y="62"/>
                                </a:cubicBezTo>
                                <a:cubicBezTo>
                                  <a:pt x="109" y="62"/>
                                  <a:pt x="112" y="60"/>
                                  <a:pt x="114" y="57"/>
                                </a:cubicBezTo>
                                <a:cubicBezTo>
                                  <a:pt x="116" y="54"/>
                                  <a:pt x="118" y="49"/>
                                  <a:pt x="119" y="44"/>
                                </a:cubicBezTo>
                                <a:cubicBezTo>
                                  <a:pt x="121" y="39"/>
                                  <a:pt x="121" y="35"/>
                                  <a:pt x="121" y="31"/>
                                </a:cubicBezTo>
                                <a:cubicBezTo>
                                  <a:pt x="121" y="29"/>
                                  <a:pt x="121" y="27"/>
                                  <a:pt x="120" y="26"/>
                                </a:cubicBezTo>
                                <a:cubicBezTo>
                                  <a:pt x="119" y="25"/>
                                  <a:pt x="117" y="24"/>
                                  <a:pt x="114" y="24"/>
                                </a:cubicBezTo>
                                <a:cubicBezTo>
                                  <a:pt x="110" y="24"/>
                                  <a:pt x="106" y="24"/>
                                  <a:pt x="103" y="25"/>
                                </a:cubicBezTo>
                                <a:cubicBezTo>
                                  <a:pt x="100" y="26"/>
                                  <a:pt x="97" y="27"/>
                                  <a:pt x="95" y="28"/>
                                </a:cubicBezTo>
                                <a:cubicBezTo>
                                  <a:pt x="93" y="29"/>
                                  <a:pt x="90" y="33"/>
                                  <a:pt x="86" y="38"/>
                                </a:cubicBezTo>
                                <a:cubicBezTo>
                                  <a:pt x="81" y="44"/>
                                  <a:pt x="77" y="50"/>
                                  <a:pt x="72" y="58"/>
                                </a:cubicBezTo>
                                <a:cubicBezTo>
                                  <a:pt x="64" y="71"/>
                                  <a:pt x="57" y="85"/>
                                  <a:pt x="52" y="100"/>
                                </a:cubicBezTo>
                                <a:cubicBezTo>
                                  <a:pt x="46" y="115"/>
                                  <a:pt x="43" y="126"/>
                                  <a:pt x="43" y="133"/>
                                </a:cubicBezTo>
                                <a:cubicBezTo>
                                  <a:pt x="43" y="135"/>
                                  <a:pt x="44" y="136"/>
                                  <a:pt x="44" y="138"/>
                                </a:cubicBezTo>
                                <a:cubicBezTo>
                                  <a:pt x="45" y="139"/>
                                  <a:pt x="46" y="142"/>
                                  <a:pt x="48" y="144"/>
                                </a:cubicBezTo>
                                <a:cubicBezTo>
                                  <a:pt x="46" y="147"/>
                                  <a:pt x="44" y="150"/>
                                  <a:pt x="43" y="153"/>
                                </a:cubicBezTo>
                                <a:cubicBezTo>
                                  <a:pt x="42" y="155"/>
                                  <a:pt x="41" y="158"/>
                                  <a:pt x="41" y="161"/>
                                </a:cubicBezTo>
                                <a:cubicBezTo>
                                  <a:pt x="41" y="170"/>
                                  <a:pt x="46" y="178"/>
                                  <a:pt x="56" y="184"/>
                                </a:cubicBezTo>
                                <a:cubicBezTo>
                                  <a:pt x="66" y="189"/>
                                  <a:pt x="80" y="192"/>
                                  <a:pt x="96" y="192"/>
                                </a:cubicBezTo>
                                <a:cubicBezTo>
                                  <a:pt x="108" y="192"/>
                                  <a:pt x="121" y="190"/>
                                  <a:pt x="133" y="185"/>
                                </a:cubicBezTo>
                                <a:cubicBezTo>
                                  <a:pt x="145" y="180"/>
                                  <a:pt x="155" y="173"/>
                                  <a:pt x="164" y="164"/>
                                </a:cubicBezTo>
                                <a:cubicBezTo>
                                  <a:pt x="173" y="155"/>
                                  <a:pt x="180" y="145"/>
                                  <a:pt x="185" y="133"/>
                                </a:cubicBezTo>
                                <a:cubicBezTo>
                                  <a:pt x="190" y="121"/>
                                  <a:pt x="192" y="109"/>
                                  <a:pt x="192" y="96"/>
                                </a:cubicBezTo>
                                <a:cubicBezTo>
                                  <a:pt x="192" y="83"/>
                                  <a:pt x="190" y="71"/>
                                  <a:pt x="185" y="59"/>
                                </a:cubicBezTo>
                                <a:cubicBezTo>
                                  <a:pt x="180" y="48"/>
                                  <a:pt x="173" y="37"/>
                                  <a:pt x="164" y="28"/>
                                </a:cubicBezTo>
                                <a:cubicBezTo>
                                  <a:pt x="155" y="19"/>
                                  <a:pt x="145" y="12"/>
                                  <a:pt x="133" y="7"/>
                                </a:cubicBezTo>
                                <a:cubicBezTo>
                                  <a:pt x="121" y="2"/>
                                  <a:pt x="109" y="0"/>
                                  <a:pt x="96" y="0"/>
                                </a:cubicBezTo>
                                <a:cubicBezTo>
                                  <a:pt x="83" y="0"/>
                                  <a:pt x="71" y="2"/>
                                  <a:pt x="59" y="7"/>
                                </a:cubicBezTo>
                                <a:cubicBezTo>
                                  <a:pt x="47" y="12"/>
                                  <a:pt x="37" y="19"/>
                                  <a:pt x="28" y="28"/>
                                </a:cubicBezTo>
                                <a:cubicBezTo>
                                  <a:pt x="19" y="37"/>
                                  <a:pt x="12" y="47"/>
                                  <a:pt x="7" y="59"/>
                                </a:cubicBezTo>
                                <a:cubicBezTo>
                                  <a:pt x="2" y="71"/>
                                  <a:pt x="0" y="83"/>
                                  <a:pt x="0" y="96"/>
                                </a:cubicBezTo>
                                <a:cubicBezTo>
                                  <a:pt x="0" y="107"/>
                                  <a:pt x="1" y="117"/>
                                  <a:pt x="5" y="127"/>
                                </a:cubicBezTo>
                                <a:cubicBezTo>
                                  <a:pt x="8" y="136"/>
                                  <a:pt x="13" y="145"/>
                                  <a:pt x="20" y="152"/>
                                </a:cubicBezTo>
                                <a:cubicBezTo>
                                  <a:pt x="21" y="154"/>
                                  <a:pt x="22" y="155"/>
                                  <a:pt x="24" y="156"/>
                                </a:cubicBezTo>
                                <a:cubicBezTo>
                                  <a:pt x="25" y="157"/>
                                  <a:pt x="26" y="157"/>
                                  <a:pt x="27" y="157"/>
                                </a:cubicBezTo>
                                <a:cubicBezTo>
                                  <a:pt x="28" y="157"/>
                                  <a:pt x="28" y="157"/>
                                  <a:pt x="29" y="157"/>
                                </a:cubicBezTo>
                                <a:cubicBezTo>
                                  <a:pt x="30" y="157"/>
                                  <a:pt x="31" y="156"/>
                                  <a:pt x="32" y="156"/>
                                </a:cubicBezTo>
                                <a:close/>
                                <a:moveTo>
                                  <a:pt x="64" y="156"/>
                                </a:moveTo>
                                <a:cubicBezTo>
                                  <a:pt x="70" y="152"/>
                                  <a:pt x="74" y="148"/>
                                  <a:pt x="78" y="143"/>
                                </a:cubicBezTo>
                                <a:cubicBezTo>
                                  <a:pt x="81" y="138"/>
                                  <a:pt x="84" y="132"/>
                                  <a:pt x="85" y="126"/>
                                </a:cubicBezTo>
                                <a:cubicBezTo>
                                  <a:pt x="89" y="129"/>
                                  <a:pt x="92" y="131"/>
                                  <a:pt x="93" y="132"/>
                                </a:cubicBezTo>
                                <a:cubicBezTo>
                                  <a:pt x="94" y="134"/>
                                  <a:pt x="95" y="135"/>
                                  <a:pt x="95" y="137"/>
                                </a:cubicBezTo>
                                <a:cubicBezTo>
                                  <a:pt x="95" y="141"/>
                                  <a:pt x="93" y="147"/>
                                  <a:pt x="88" y="153"/>
                                </a:cubicBezTo>
                                <a:cubicBezTo>
                                  <a:pt x="84" y="159"/>
                                  <a:pt x="80" y="162"/>
                                  <a:pt x="76" y="162"/>
                                </a:cubicBezTo>
                                <a:cubicBezTo>
                                  <a:pt x="74" y="162"/>
                                  <a:pt x="73" y="161"/>
                                  <a:pt x="71" y="160"/>
                                </a:cubicBezTo>
                                <a:cubicBezTo>
                                  <a:pt x="69" y="159"/>
                                  <a:pt x="67" y="158"/>
                                  <a:pt x="64" y="1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38" name="Freeform 98"/>
                        <wps:cNvSpPr>
                          <a:spLocks noChangeAspect="1" noEditPoints="1" noChangeArrowheads="1"/>
                        </wps:cNvSpPr>
                        <wps:spPr bwMode="auto">
                          <a:xfrm>
                            <a:off x="8203" y="61376"/>
                            <a:ext cx="907" cy="703"/>
                          </a:xfrm>
                          <a:custGeom>
                            <a:avLst/>
                            <a:gdLst>
                              <a:gd name="T0" fmla="*/ 21 w 104"/>
                              <a:gd name="T1" fmla="*/ 44 h 80"/>
                              <a:gd name="T2" fmla="*/ 13 w 104"/>
                              <a:gd name="T3" fmla="*/ 73 h 80"/>
                              <a:gd name="T4" fmla="*/ 33 w 104"/>
                              <a:gd name="T5" fmla="*/ 73 h 80"/>
                              <a:gd name="T6" fmla="*/ 51 w 104"/>
                              <a:gd name="T7" fmla="*/ 80 h 80"/>
                              <a:gd name="T8" fmla="*/ 69 w 104"/>
                              <a:gd name="T9" fmla="*/ 73 h 80"/>
                              <a:gd name="T10" fmla="*/ 87 w 104"/>
                              <a:gd name="T11" fmla="*/ 73 h 80"/>
                              <a:gd name="T12" fmla="*/ 81 w 104"/>
                              <a:gd name="T13" fmla="*/ 44 h 80"/>
                              <a:gd name="T14" fmla="*/ 86 w 104"/>
                              <a:gd name="T15" fmla="*/ 44 h 80"/>
                              <a:gd name="T16" fmla="*/ 86 w 104"/>
                              <a:gd name="T17" fmla="*/ 28 h 80"/>
                              <a:gd name="T18" fmla="*/ 97 w 104"/>
                              <a:gd name="T19" fmla="*/ 25 h 80"/>
                              <a:gd name="T20" fmla="*/ 97 w 104"/>
                              <a:gd name="T21" fmla="*/ 34 h 80"/>
                              <a:gd name="T22" fmla="*/ 95 w 104"/>
                              <a:gd name="T23" fmla="*/ 51 h 80"/>
                              <a:gd name="T24" fmla="*/ 103 w 104"/>
                              <a:gd name="T25" fmla="*/ 51 h 80"/>
                              <a:gd name="T26" fmla="*/ 101 w 104"/>
                              <a:gd name="T27" fmla="*/ 34 h 80"/>
                              <a:gd name="T28" fmla="*/ 101 w 104"/>
                              <a:gd name="T29" fmla="*/ 23 h 80"/>
                              <a:gd name="T30" fmla="*/ 104 w 104"/>
                              <a:gd name="T31" fmla="*/ 22 h 80"/>
                              <a:gd name="T32" fmla="*/ 104 w 104"/>
                              <a:gd name="T33" fmla="*/ 15 h 80"/>
                              <a:gd name="T34" fmla="*/ 52 w 104"/>
                              <a:gd name="T35" fmla="*/ 0 h 80"/>
                              <a:gd name="T36" fmla="*/ 0 w 104"/>
                              <a:gd name="T37" fmla="*/ 15 h 80"/>
                              <a:gd name="T38" fmla="*/ 0 w 104"/>
                              <a:gd name="T39" fmla="*/ 22 h 80"/>
                              <a:gd name="T40" fmla="*/ 19 w 104"/>
                              <a:gd name="T41" fmla="*/ 28 h 80"/>
                              <a:gd name="T42" fmla="*/ 19 w 104"/>
                              <a:gd name="T43" fmla="*/ 44 h 80"/>
                              <a:gd name="T44" fmla="*/ 21 w 104"/>
                              <a:gd name="T45" fmla="*/ 44 h 80"/>
                              <a:gd name="T46" fmla="*/ 71 w 104"/>
                              <a:gd name="T47" fmla="*/ 44 h 80"/>
                              <a:gd name="T48" fmla="*/ 72 w 104"/>
                              <a:gd name="T49" fmla="*/ 48 h 80"/>
                              <a:gd name="T50" fmla="*/ 65 w 104"/>
                              <a:gd name="T51" fmla="*/ 66 h 80"/>
                              <a:gd name="T52" fmla="*/ 51 w 104"/>
                              <a:gd name="T53" fmla="*/ 73 h 80"/>
                              <a:gd name="T54" fmla="*/ 37 w 104"/>
                              <a:gd name="T55" fmla="*/ 66 h 80"/>
                              <a:gd name="T56" fmla="*/ 31 w 104"/>
                              <a:gd name="T57" fmla="*/ 48 h 80"/>
                              <a:gd name="T58" fmla="*/ 31 w 104"/>
                              <a:gd name="T59" fmla="*/ 44 h 80"/>
                              <a:gd name="T60" fmla="*/ 71 w 104"/>
                              <a:gd name="T61" fmla="*/ 44 h 80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04"/>
                              <a:gd name="T94" fmla="*/ 0 h 80"/>
                              <a:gd name="T95" fmla="*/ 104 w 104"/>
                              <a:gd name="T96" fmla="*/ 80 h 80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04" h="80">
                                <a:moveTo>
                                  <a:pt x="21" y="44"/>
                                </a:moveTo>
                                <a:cubicBezTo>
                                  <a:pt x="13" y="73"/>
                                  <a:pt x="13" y="73"/>
                                  <a:pt x="13" y="73"/>
                                </a:cubicBezTo>
                                <a:cubicBezTo>
                                  <a:pt x="33" y="73"/>
                                  <a:pt x="33" y="73"/>
                                  <a:pt x="33" y="73"/>
                                </a:cubicBezTo>
                                <a:cubicBezTo>
                                  <a:pt x="38" y="78"/>
                                  <a:pt x="44" y="80"/>
                                  <a:pt x="51" y="80"/>
                                </a:cubicBezTo>
                                <a:cubicBezTo>
                                  <a:pt x="58" y="80"/>
                                  <a:pt x="64" y="78"/>
                                  <a:pt x="69" y="73"/>
                                </a:cubicBezTo>
                                <a:cubicBezTo>
                                  <a:pt x="87" y="73"/>
                                  <a:pt x="87" y="73"/>
                                  <a:pt x="87" y="73"/>
                                </a:cubicBezTo>
                                <a:cubicBezTo>
                                  <a:pt x="81" y="44"/>
                                  <a:pt x="81" y="44"/>
                                  <a:pt x="81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6" y="28"/>
                                  <a:pt x="86" y="28"/>
                                  <a:pt x="86" y="28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7" y="34"/>
                                  <a:pt x="97" y="34"/>
                                  <a:pt x="97" y="34"/>
                                </a:cubicBezTo>
                                <a:cubicBezTo>
                                  <a:pt x="95" y="51"/>
                                  <a:pt x="95" y="51"/>
                                  <a:pt x="95" y="51"/>
                                </a:cubicBezTo>
                                <a:cubicBezTo>
                                  <a:pt x="103" y="51"/>
                                  <a:pt x="103" y="51"/>
                                  <a:pt x="103" y="51"/>
                                </a:cubicBezTo>
                                <a:cubicBezTo>
                                  <a:pt x="101" y="34"/>
                                  <a:pt x="101" y="34"/>
                                  <a:pt x="101" y="34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4" y="22"/>
                                  <a:pt x="104" y="22"/>
                                  <a:pt x="104" y="22"/>
                                </a:cubicBezTo>
                                <a:cubicBezTo>
                                  <a:pt x="104" y="15"/>
                                  <a:pt x="104" y="15"/>
                                  <a:pt x="104" y="15"/>
                                </a:cubicBez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1" y="44"/>
                                  <a:pt x="21" y="44"/>
                                  <a:pt x="21" y="44"/>
                                </a:cubicBezTo>
                                <a:close/>
                                <a:moveTo>
                                  <a:pt x="71" y="44"/>
                                </a:moveTo>
                                <a:cubicBezTo>
                                  <a:pt x="72" y="46"/>
                                  <a:pt x="72" y="47"/>
                                  <a:pt x="72" y="48"/>
                                </a:cubicBezTo>
                                <a:cubicBezTo>
                                  <a:pt x="72" y="55"/>
                                  <a:pt x="69" y="61"/>
                                  <a:pt x="65" y="66"/>
                                </a:cubicBezTo>
                                <a:cubicBezTo>
                                  <a:pt x="62" y="70"/>
                                  <a:pt x="57" y="73"/>
                                  <a:pt x="51" y="73"/>
                                </a:cubicBezTo>
                                <a:cubicBezTo>
                                  <a:pt x="46" y="73"/>
                                  <a:pt x="41" y="70"/>
                                  <a:pt x="37" y="66"/>
                                </a:cubicBezTo>
                                <a:cubicBezTo>
                                  <a:pt x="33" y="61"/>
                                  <a:pt x="31" y="55"/>
                                  <a:pt x="31" y="48"/>
                                </a:cubicBezTo>
                                <a:cubicBezTo>
                                  <a:pt x="31" y="47"/>
                                  <a:pt x="31" y="46"/>
                                  <a:pt x="31" y="44"/>
                                </a:cubicBezTo>
                                <a:lnTo>
                                  <a:pt x="7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539" name="组合 337"/>
                        <wpg:cNvGrpSpPr/>
                        <wpg:grpSpPr>
                          <a:xfrm>
                            <a:off x="9814" y="58198"/>
                            <a:ext cx="767" cy="776"/>
                            <a:chOff x="2968783" y="3583767"/>
                            <a:chExt cx="301738" cy="305305"/>
                          </a:xfrm>
                          <a:grpFill/>
                        </wpg:grpSpPr>
                        <wps:wsp>
                          <wps:cNvPr id="543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3164235" y="3583767"/>
                              <a:ext cx="106286" cy="89166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53 h 53"/>
                                <a:gd name="T2" fmla="*/ 48 w 63"/>
                                <a:gd name="T3" fmla="*/ 49 h 53"/>
                                <a:gd name="T4" fmla="*/ 4 w 63"/>
                                <a:gd name="T5" fmla="*/ 15 h 53"/>
                                <a:gd name="T6" fmla="*/ 0 w 63"/>
                                <a:gd name="T7" fmla="*/ 13 h 53"/>
                                <a:gd name="T8" fmla="*/ 3 w 63"/>
                                <a:gd name="T9" fmla="*/ 10 h 53"/>
                                <a:gd name="T10" fmla="*/ 20 w 63"/>
                                <a:gd name="T11" fmla="*/ 0 h 53"/>
                                <a:gd name="T12" fmla="*/ 43 w 63"/>
                                <a:gd name="T13" fmla="*/ 11 h 53"/>
                                <a:gd name="T14" fmla="*/ 53 w 63"/>
                                <a:gd name="T15" fmla="*/ 49 h 53"/>
                                <a:gd name="T16" fmla="*/ 50 w 63"/>
                                <a:gd name="T17" fmla="*/ 53 h 53"/>
                                <a:gd name="T18" fmla="*/ 11 w 63"/>
                                <a:gd name="T19" fmla="*/ 10 h 53"/>
                                <a:gd name="T20" fmla="*/ 51 w 63"/>
                                <a:gd name="T21" fmla="*/ 42 h 53"/>
                                <a:gd name="T22" fmla="*/ 39 w 63"/>
                                <a:gd name="T23" fmla="*/ 15 h 53"/>
                                <a:gd name="T24" fmla="*/ 20 w 63"/>
                                <a:gd name="T25" fmla="*/ 6 h 53"/>
                                <a:gd name="T26" fmla="*/ 11 w 63"/>
                                <a:gd name="T27" fmla="*/ 1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" h="53">
                                  <a:moveTo>
                                    <a:pt x="50" y="53"/>
                                  </a:moveTo>
                                  <a:cubicBezTo>
                                    <a:pt x="48" y="49"/>
                                    <a:pt x="48" y="49"/>
                                    <a:pt x="48" y="49"/>
                                  </a:cubicBezTo>
                                  <a:cubicBezTo>
                                    <a:pt x="38" y="33"/>
                                    <a:pt x="22" y="21"/>
                                    <a:pt x="4" y="15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7" y="5"/>
                                    <a:pt x="12" y="0"/>
                                    <a:pt x="20" y="0"/>
                                  </a:cubicBezTo>
                                  <a:cubicBezTo>
                                    <a:pt x="26" y="0"/>
                                    <a:pt x="34" y="3"/>
                                    <a:pt x="43" y="11"/>
                                  </a:cubicBezTo>
                                  <a:cubicBezTo>
                                    <a:pt x="63" y="27"/>
                                    <a:pt x="62" y="37"/>
                                    <a:pt x="53" y="49"/>
                                  </a:cubicBezTo>
                                  <a:lnTo>
                                    <a:pt x="50" y="53"/>
                                  </a:lnTo>
                                  <a:close/>
                                  <a:moveTo>
                                    <a:pt x="11" y="10"/>
                                  </a:moveTo>
                                  <a:cubicBezTo>
                                    <a:pt x="27" y="17"/>
                                    <a:pt x="41" y="28"/>
                                    <a:pt x="51" y="42"/>
                                  </a:cubicBezTo>
                                  <a:cubicBezTo>
                                    <a:pt x="55" y="36"/>
                                    <a:pt x="56" y="29"/>
                                    <a:pt x="39" y="15"/>
                                  </a:cubicBezTo>
                                  <a:cubicBezTo>
                                    <a:pt x="31" y="9"/>
                                    <a:pt x="25" y="6"/>
                                    <a:pt x="20" y="6"/>
                                  </a:cubicBezTo>
                                  <a:cubicBezTo>
                                    <a:pt x="16" y="6"/>
                                    <a:pt x="14" y="7"/>
                                    <a:pt x="11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44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2968783" y="3583767"/>
                              <a:ext cx="105573" cy="89166"/>
                            </a:xfrm>
                            <a:custGeom>
                              <a:avLst/>
                              <a:gdLst>
                                <a:gd name="T0" fmla="*/ 13 w 63"/>
                                <a:gd name="T1" fmla="*/ 53 h 53"/>
                                <a:gd name="T2" fmla="*/ 10 w 63"/>
                                <a:gd name="T3" fmla="*/ 49 h 53"/>
                                <a:gd name="T4" fmla="*/ 20 w 63"/>
                                <a:gd name="T5" fmla="*/ 11 h 53"/>
                                <a:gd name="T6" fmla="*/ 43 w 63"/>
                                <a:gd name="T7" fmla="*/ 0 h 53"/>
                                <a:gd name="T8" fmla="*/ 60 w 63"/>
                                <a:gd name="T9" fmla="*/ 10 h 53"/>
                                <a:gd name="T10" fmla="*/ 63 w 63"/>
                                <a:gd name="T11" fmla="*/ 13 h 53"/>
                                <a:gd name="T12" fmla="*/ 59 w 63"/>
                                <a:gd name="T13" fmla="*/ 15 h 53"/>
                                <a:gd name="T14" fmla="*/ 15 w 63"/>
                                <a:gd name="T15" fmla="*/ 49 h 53"/>
                                <a:gd name="T16" fmla="*/ 13 w 63"/>
                                <a:gd name="T17" fmla="*/ 53 h 53"/>
                                <a:gd name="T18" fmla="*/ 43 w 63"/>
                                <a:gd name="T19" fmla="*/ 6 h 53"/>
                                <a:gd name="T20" fmla="*/ 24 w 63"/>
                                <a:gd name="T21" fmla="*/ 15 h 53"/>
                                <a:gd name="T22" fmla="*/ 12 w 63"/>
                                <a:gd name="T23" fmla="*/ 42 h 53"/>
                                <a:gd name="T24" fmla="*/ 52 w 63"/>
                                <a:gd name="T25" fmla="*/ 10 h 53"/>
                                <a:gd name="T26" fmla="*/ 43 w 63"/>
                                <a:gd name="T27" fmla="*/ 6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" h="53">
                                  <a:moveTo>
                                    <a:pt x="13" y="53"/>
                                  </a:moveTo>
                                  <a:cubicBezTo>
                                    <a:pt x="10" y="49"/>
                                    <a:pt x="10" y="49"/>
                                    <a:pt x="10" y="49"/>
                                  </a:cubicBezTo>
                                  <a:cubicBezTo>
                                    <a:pt x="1" y="37"/>
                                    <a:pt x="0" y="27"/>
                                    <a:pt x="20" y="11"/>
                                  </a:cubicBezTo>
                                  <a:cubicBezTo>
                                    <a:pt x="29" y="3"/>
                                    <a:pt x="37" y="0"/>
                                    <a:pt x="43" y="0"/>
                                  </a:cubicBezTo>
                                  <a:cubicBezTo>
                                    <a:pt x="51" y="0"/>
                                    <a:pt x="56" y="5"/>
                                    <a:pt x="60" y="10"/>
                                  </a:cubicBezTo>
                                  <a:cubicBezTo>
                                    <a:pt x="63" y="13"/>
                                    <a:pt x="63" y="13"/>
                                    <a:pt x="63" y="13"/>
                                  </a:cubicBezTo>
                                  <a:cubicBezTo>
                                    <a:pt x="59" y="15"/>
                                    <a:pt x="59" y="15"/>
                                    <a:pt x="59" y="15"/>
                                  </a:cubicBezTo>
                                  <a:cubicBezTo>
                                    <a:pt x="41" y="21"/>
                                    <a:pt x="25" y="33"/>
                                    <a:pt x="15" y="49"/>
                                  </a:cubicBezTo>
                                  <a:lnTo>
                                    <a:pt x="13" y="53"/>
                                  </a:lnTo>
                                  <a:close/>
                                  <a:moveTo>
                                    <a:pt x="43" y="6"/>
                                  </a:moveTo>
                                  <a:cubicBezTo>
                                    <a:pt x="38" y="6"/>
                                    <a:pt x="32" y="9"/>
                                    <a:pt x="24" y="15"/>
                                  </a:cubicBezTo>
                                  <a:cubicBezTo>
                                    <a:pt x="7" y="29"/>
                                    <a:pt x="8" y="36"/>
                                    <a:pt x="12" y="42"/>
                                  </a:cubicBezTo>
                                  <a:cubicBezTo>
                                    <a:pt x="22" y="28"/>
                                    <a:pt x="36" y="17"/>
                                    <a:pt x="52" y="10"/>
                                  </a:cubicBezTo>
                                  <a:cubicBezTo>
                                    <a:pt x="50" y="7"/>
                                    <a:pt x="47" y="6"/>
                                    <a:pt x="43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45" name="Freeform 160"/>
                          <wps:cNvSpPr/>
                          <wps:spPr bwMode="auto">
                            <a:xfrm>
                              <a:off x="3002309" y="3848412"/>
                              <a:ext cx="38520" cy="39233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55 h 55"/>
                                <a:gd name="T2" fmla="*/ 0 w 54"/>
                                <a:gd name="T3" fmla="*/ 45 h 55"/>
                                <a:gd name="T4" fmla="*/ 45 w 54"/>
                                <a:gd name="T5" fmla="*/ 0 h 55"/>
                                <a:gd name="T6" fmla="*/ 54 w 54"/>
                                <a:gd name="T7" fmla="*/ 10 h 55"/>
                                <a:gd name="T8" fmla="*/ 12 w 54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12" y="5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12" y="5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46" name="Freeform 161"/>
                          <wps:cNvSpPr/>
                          <wps:spPr bwMode="auto">
                            <a:xfrm>
                              <a:off x="3196334" y="3848412"/>
                              <a:ext cx="38520" cy="40660"/>
                            </a:xfrm>
                            <a:custGeom>
                              <a:avLst/>
                              <a:gdLst>
                                <a:gd name="T0" fmla="*/ 45 w 54"/>
                                <a:gd name="T1" fmla="*/ 57 h 57"/>
                                <a:gd name="T2" fmla="*/ 0 w 54"/>
                                <a:gd name="T3" fmla="*/ 10 h 57"/>
                                <a:gd name="T4" fmla="*/ 9 w 54"/>
                                <a:gd name="T5" fmla="*/ 0 h 57"/>
                                <a:gd name="T6" fmla="*/ 54 w 54"/>
                                <a:gd name="T7" fmla="*/ 45 h 57"/>
                                <a:gd name="T8" fmla="*/ 45 w 54"/>
                                <a:gd name="T9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45" y="5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5" y="5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47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2976629" y="3605881"/>
                              <a:ext cx="285331" cy="283191"/>
                            </a:xfrm>
                            <a:custGeom>
                              <a:avLst/>
                              <a:gdLst>
                                <a:gd name="T0" fmla="*/ 85 w 169"/>
                                <a:gd name="T1" fmla="*/ 168 h 168"/>
                                <a:gd name="T2" fmla="*/ 0 w 169"/>
                                <a:gd name="T3" fmla="*/ 84 h 168"/>
                                <a:gd name="T4" fmla="*/ 85 w 169"/>
                                <a:gd name="T5" fmla="*/ 0 h 168"/>
                                <a:gd name="T6" fmla="*/ 169 w 169"/>
                                <a:gd name="T7" fmla="*/ 84 h 168"/>
                                <a:gd name="T8" fmla="*/ 85 w 169"/>
                                <a:gd name="T9" fmla="*/ 168 h 168"/>
                                <a:gd name="T10" fmla="*/ 85 w 169"/>
                                <a:gd name="T11" fmla="*/ 6 h 168"/>
                                <a:gd name="T12" fmla="*/ 6 w 169"/>
                                <a:gd name="T13" fmla="*/ 84 h 168"/>
                                <a:gd name="T14" fmla="*/ 85 w 169"/>
                                <a:gd name="T15" fmla="*/ 162 h 168"/>
                                <a:gd name="T16" fmla="*/ 163 w 169"/>
                                <a:gd name="T17" fmla="*/ 84 h 168"/>
                                <a:gd name="T18" fmla="*/ 85 w 169"/>
                                <a:gd name="T19" fmla="*/ 6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168">
                                  <a:moveTo>
                                    <a:pt x="85" y="168"/>
                                  </a:moveTo>
                                  <a:cubicBezTo>
                                    <a:pt x="38" y="168"/>
                                    <a:pt x="0" y="130"/>
                                    <a:pt x="0" y="84"/>
                                  </a:cubicBezTo>
                                  <a:cubicBezTo>
                                    <a:pt x="0" y="37"/>
                                    <a:pt x="38" y="0"/>
                                    <a:pt x="85" y="0"/>
                                  </a:cubicBezTo>
                                  <a:cubicBezTo>
                                    <a:pt x="131" y="0"/>
                                    <a:pt x="169" y="37"/>
                                    <a:pt x="169" y="84"/>
                                  </a:cubicBezTo>
                                  <a:cubicBezTo>
                                    <a:pt x="169" y="130"/>
                                    <a:pt x="131" y="168"/>
                                    <a:pt x="85" y="168"/>
                                  </a:cubicBezTo>
                                  <a:close/>
                                  <a:moveTo>
                                    <a:pt x="85" y="6"/>
                                  </a:moveTo>
                                  <a:cubicBezTo>
                                    <a:pt x="41" y="6"/>
                                    <a:pt x="6" y="41"/>
                                    <a:pt x="6" y="84"/>
                                  </a:cubicBezTo>
                                  <a:cubicBezTo>
                                    <a:pt x="6" y="127"/>
                                    <a:pt x="41" y="162"/>
                                    <a:pt x="85" y="162"/>
                                  </a:cubicBezTo>
                                  <a:cubicBezTo>
                                    <a:pt x="128" y="162"/>
                                    <a:pt x="163" y="127"/>
                                    <a:pt x="163" y="84"/>
                                  </a:cubicBezTo>
                                  <a:cubicBezTo>
                                    <a:pt x="163" y="41"/>
                                    <a:pt x="128" y="6"/>
                                    <a:pt x="85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48" name="Freeform 163"/>
                          <wps:cNvSpPr/>
                          <wps:spPr bwMode="auto">
                            <a:xfrm>
                              <a:off x="3037262" y="3647967"/>
                              <a:ext cx="89879" cy="111279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156 h 156"/>
                                <a:gd name="T2" fmla="*/ 0 w 126"/>
                                <a:gd name="T3" fmla="*/ 156 h 156"/>
                                <a:gd name="T4" fmla="*/ 0 w 126"/>
                                <a:gd name="T5" fmla="*/ 142 h 156"/>
                                <a:gd name="T6" fmla="*/ 109 w 126"/>
                                <a:gd name="T7" fmla="*/ 142 h 156"/>
                                <a:gd name="T8" fmla="*/ 109 w 126"/>
                                <a:gd name="T9" fmla="*/ 0 h 156"/>
                                <a:gd name="T10" fmla="*/ 126 w 126"/>
                                <a:gd name="T11" fmla="*/ 0 h 156"/>
                                <a:gd name="T12" fmla="*/ 126 w 12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56">
                                  <a:moveTo>
                                    <a:pt x="126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1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553" name="KSO_Shape"/>
                        <wps:cNvSpPr>
                          <a:spLocks noChangeAspect="1"/>
                        </wps:cNvSpPr>
                        <wps:spPr bwMode="auto">
                          <a:xfrm>
                            <a:off x="5253" y="61274"/>
                            <a:ext cx="718" cy="907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54" name="KSO_Shape"/>
                        <wps:cNvSpPr>
                          <a:spLocks noChangeAspect="1"/>
                        </wps:cNvSpPr>
                        <wps:spPr>
                          <a:xfrm rot="2700000" flipH="1">
                            <a:off x="14484" y="61354"/>
                            <a:ext cx="786" cy="7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063" h="1007997">
                                <a:moveTo>
                                  <a:pt x="703357" y="0"/>
                                </a:moveTo>
                                <a:lnTo>
                                  <a:pt x="1059063" y="345377"/>
                                </a:lnTo>
                                <a:cubicBezTo>
                                  <a:pt x="1011759" y="390684"/>
                                  <a:pt x="950318" y="412745"/>
                                  <a:pt x="888735" y="411717"/>
                                </a:cubicBezTo>
                                <a:lnTo>
                                  <a:pt x="615617" y="668531"/>
                                </a:lnTo>
                                <a:cubicBezTo>
                                  <a:pt x="643882" y="763675"/>
                                  <a:pt x="628025" y="864389"/>
                                  <a:pt x="564718" y="936620"/>
                                </a:cubicBezTo>
                                <a:lnTo>
                                  <a:pt x="370217" y="747767"/>
                                </a:lnTo>
                                <a:cubicBezTo>
                                  <a:pt x="247618" y="834750"/>
                                  <a:pt x="146199" y="930329"/>
                                  <a:pt x="0" y="1007997"/>
                                </a:cubicBezTo>
                                <a:cubicBezTo>
                                  <a:pt x="95002" y="875886"/>
                                  <a:pt x="190003" y="777809"/>
                                  <a:pt x="284746" y="664777"/>
                                </a:cubicBezTo>
                                <a:lnTo>
                                  <a:pt x="96361" y="481861"/>
                                </a:lnTo>
                                <a:cubicBezTo>
                                  <a:pt x="152055" y="429106"/>
                                  <a:pt x="226831" y="406169"/>
                                  <a:pt x="303394" y="411783"/>
                                </a:cubicBezTo>
                                <a:cubicBezTo>
                                  <a:pt x="325459" y="413401"/>
                                  <a:pt x="347673" y="417390"/>
                                  <a:pt x="369433" y="424372"/>
                                </a:cubicBezTo>
                                <a:lnTo>
                                  <a:pt x="642990" y="154959"/>
                                </a:lnTo>
                                <a:cubicBezTo>
                                  <a:pt x="643358" y="99193"/>
                                  <a:pt x="663662" y="44083"/>
                                  <a:pt x="70335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简历标题图标" o:spid="_x0000_s1026" o:spt="203" style="position:absolute;left:0pt;margin-left:47.7pt;margin-top:392.45pt;height:205.5pt;width:499.9pt;z-index:-1303535616;mso-width-relative:page;mso-height-relative:page;" coordorigin="5253,58070" coordsize="9998,4110" o:gfxdata="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">
                <o:lock v:ext="edit" aspectratio="f"/>
                <v:shape id="KSO_Shape" o:spid="_x0000_s1026" o:spt="100" style="position:absolute;left:6787;top:59619;height:1019;width:907;v-text-anchor:middle-center;" filled="t" stroked="f" coordsize="11969749,13442948" o:gfxdata="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vutNugAAANwA&#10;AAAPAAAAAAAAAAEAIAAAACIAAABkcnMvZG93bnJldi54bWxQSwECFAAUAAAACACHTuJAMy8FnjsA&#10;AAA5AAAAEAAAAAAAAAABACAAAAAJAQAAZHJzL3NoYXBleG1sLnhtbFBLBQYAAAAABgAGAFsBAACz&#10;AwAAAAA=&#10;" path="m3652404,12106273c3607442,12106273,3573719,12113788,3551238,12136333c3551238,12136333,3551238,12136333,3719848,12628561c3719848,12628561,3719848,12628561,3821014,12628561c4045828,12609774,4154488,12485777,4154488,12260329c4154488,12158878,3989625,12106273,3652404,12106273xm3250288,10529886c3205282,10529886,3171528,10544906,3152775,10567436c3152775,10567436,3152775,10567436,3284042,11115674c3284042,11115674,3284042,11115674,3385304,11115674c3629085,11070614,3752850,10920412,3752850,10672578c3752850,10578702,3584079,10529886,3250288,10529886xm3049295,9005162c2982378,9004342,2904396,9009502,2815407,9020762c2815407,9020762,2815407,9020762,2747963,9020762c2747963,9020762,2747963,9020762,2882851,9542461c2882851,9542461,2882851,9542461,2984017,9542461c3227565,9501176,3351213,9377319,3351213,9170891c3351213,9063924,3250047,9007626,3049295,9005162xm2447491,7448548c2402528,7448548,2368806,7459825,2346325,7482377c2346325,7482377,2346325,7482377,2481213,8031161c2481213,8031161,2481213,8031161,2616101,8031161c2837168,8008608,2949575,7880809,2949575,7640247c2949575,7512448,2780964,7448548,2447491,7448548xm2045950,5935661c2000944,5935661,1967190,5946934,1944687,5965721c1944687,5965721,1944687,5965721,2075954,6457949c2075954,6457949,2075954,6457949,2177216,6457949c2424747,6416617,2544762,6296378,2544762,6085960c2544762,5984508,2379742,5935661,2045950,5935661xm1508125,4364038c1508125,4364038,1508125,4364038,1673583,4945062c1673583,4945062,1673583,4945062,1775113,4945062c2000737,4922571,2109788,4795120,2109788,4558962c2109788,4431511,1944331,4364038,1609656,4364038c1609656,4364038,1609656,4364038,1508125,4364038xm1106486,2851149c1106486,2851149,1106486,2851149,1271784,3433761c1271784,3433761,1271784,3433761,1373216,3433761c1594865,3414968,1711325,3264616,1711325,2990224c1711325,2900013,1542270,2851149,1204162,2851149c1204162,2851149,1204162,2851149,1106486,2851149xm8782877,347660c8782877,347660,8782877,347660,1006473,2423163c1006473,2423163,1006473,2423163,1070276,2625834c1652005,2494473,1978524,2603315,2046079,2959866c2109882,3297651,1899709,3530348,1408054,3665462c1408054,3665462,1408054,3665462,1340498,3665462c1340498,3665462,1340498,3665462,1475610,4134608c2053586,4048286,2380105,4157127,2447660,4468641c2470179,4603754,2413882,4750128,2278771,4907761c2143660,5061641,1986030,5151717,1809635,5174236c1809635,5174236,1809635,5174236,1742079,5174236c1742079,5174236,1742079,5174236,1877190,5677161c1877190,5677161,1877190,5677161,1944746,5677161c2500204,5587085,2815463,5699680,2883019,6011193c2973093,6412782,2759167,6660491,2244993,6750567c2244993,6750567,2244993,6750567,2147413,6750567c2147413,6750567,2147413,6750567,2278771,7219714c2883019,7062081,3217044,7170922,3284599,7553746c3307118,7685107,3250822,7831480,3115710,7989113c2984352,8146747,2826722,8236823,2646574,8255588c2646574,8255588,2646574,8255588,2545240,8255588c2545240,8255588,2545240,8255588,2680352,8724734c2680352,8724734,2680352,8724734,2747908,8724734c3284599,8634658,3584847,8747253,3652402,9058766c3697439,9238919,3659908,9400305,3536056,9546679c3412205,9693052,3250822,9786881,3048155,9831919c3048155,9831919,3048155,9831919,2950574,9831919c2950574,9831919,2950574,9831919,3085686,10301066c3104451,10301066,3138229,10301066,3183266,10301066c3719958,10210990,4023958,10334844,4087761,10668876c4177835,11070465,3967662,11314421,3453489,11400744c3453489,11400744,3453489,11400744,3352155,11400744c3352155,11400744,3352155,11400744,3487266,11873644c3506032,11836112,3543563,11809840,3584847,11809840c4125292,11727270,4425539,11836112,4489342,12143872c4579415,12541708,4369242,12781911,3855069,12871987c3855069,12871987,3855069,12871987,3787514,12871987c3787514,12871987,3787514,12871987,3821291,13033373c3821291,13033373,3821291,13033373,11601448,10991649c11601448,10991649,11601448,10991649,8782877,347660xm9015784,0c9015784,0,9015784,0,11969749,11236233c11969749,11236233,11969749,11236233,3719669,13442948c3719669,13442948,3719669,13442948,3584545,12906281c2938951,12906281,2567359,12651082,2481030,12136933c2481030,12069380,2469770,12009334,2447249,11953040c2424729,11896746,2402208,11847958,2379687,11802923c2312125,11468913,2300865,11277515,2345906,11232480c2390948,11254997,2428482,11277515,2462263,11300032c2496044,11322550,2533579,11341314,2578620,11367585c2559853,11386349,2567359,11521454,2616154,11761641c2638675,11806676,2657443,11866723,2679963,11949287c2702484,12024345,2717498,12073133,2717498,12099404c2758786,12448425,3025281,12628565,3520736,12628565c3520736,12628565,3520736,12628565,3385612,12163203c3205446,12279544,3115363,12395884,3115363,12512224c3070322,12489707,3032787,12470942,2999006,12448425c2965225,12425907,2927691,12399637,2882649,12377119c2882649,12181968,3025281,12013086,3318050,11877981c3318050,11877981,3318050,11877981,3182925,11416373c2537332,11416373,2165741,11161174,2075658,10650777c2075658,10583225,2064397,10523178,2045630,10470637c2023110,10410591,2000589,10354297,1978068,10282992c1955547,10151639,1948041,10031546,1959301,9915206c1970561,9806371,1978068,9742571,1978068,9720054c2023110,9742571,2060644,9757583,2094425,9772595c2128206,9783854,2154480,9795112,2177001,9821383c2177001,9840147,2177001,9888935,2177001,9967747c2177001,10046558,2188261,10140381,2210782,10252968c2233303,10298003,2255823,10358050,2278344,10433108c2300865,10511920,2312125,10564460,2312125,10583225c2357167,10939752,2623661,11116139,3115363,11116139c3115363,11116139,3115363,11116139,2983992,10650777c2781306,10737095,2679963,10834670,2679963,10939752c2657443,10917235,2631168,10898470,2597387,10875953c2563606,10853435,2522318,10827165,2481030,10804647c2481030,10628260,2623661,10470637,2916430,10335532c2916430,10335532,2916430,10335532,2781306,9862665c2131960,9862665,1764122,9596208,1674039,9055788c1674039,8988235,1651518,8924435,1610230,8853130c1561435,8785578,1542668,8744295,1542668,8718025c1516394,8519120,1512640,8376510,1523901,8301451c1535161,8218887,1553928,8170099,1572695,8147582c1617737,8170099,1659025,8188864,1692806,8200123c1722834,8211381,1764122,8226393,1809163,8248911c1809163,8267675,1801656,8316463,1794149,8399027c1779135,8474085,1786642,8567908,1809163,8676743c1831684,8725531,1850451,8774319,1857958,8830613c1872971,8886906,1876725,8946953,1876725,9014506c1921766,9367280,2188261,9543667,2679963,9543667c2679963,9543667,2679963,9543667,2544839,9078305c2368427,9194646,2278344,9314739,2278344,9427326c2255823,9404809,2229549,9382291,2195768,9363527c2161987,9341009,2120699,9318492,2075658,9295974c2075658,9119587,2210782,8950706,2481030,8793083c2481030,8793083,2481030,8793083,2345906,8297699c1719080,8297699,1362503,8053759,1272420,7565880c1272420,7502080,1261159,7438280,1238639,7385740c1216118,7329446,1193597,7265646,1174830,7198094c1148556,7066742,1144802,6942895,1156063,6834061c1167323,6721474,1174830,6657675,1174830,6631404c1216118,6657675,1257406,6680193,1291187,6702710c1324968,6721474,1362503,6747744,1407544,6766508c1407544,6789026,1400037,6834061,1388776,6901613c1381270,6969166,1385023,7055483,1407544,7168070c1430065,7213105,1452585,7265646,1475106,7333199c1497627,7396998,1508887,7442033,1508887,7464551c1553928,7843596,1809163,8031241,2278344,8031241c2278344,8031241,2278344,8031241,2146973,7565880c1989328,7682220,1910506,7798561,1910506,7914901c1865465,7892383,1824177,7873619,1794149,7847348c1760368,7828584,1719080,7802313,1674039,7779796c1674039,7603409,1809163,7434528,2075658,7276905c2075658,7276905,2075658,7276905,1944287,6807790c1317461,6807790,957130,6552593,870801,6034691c870801,5967138,859540,5907092,837019,5850798c814499,5798257,791978,5745716,769457,5700681c746937,5569329,735676,5437977,735676,5314130c735676,5190284,735676,5111473,735676,5062685c780718,5085202,818252,5107720,852033,5130237c885814,5152755,927102,5171519,972144,5190284c972144,5216554,972144,5265342,972144,5340401c972144,5415460,983404,5505529,1005925,5618117c1028445,5659399,1050966,5719446,1069734,5794504c1092254,5869563,1107268,5918350,1107268,5940868c1174830,6286136,1430065,6458771,1876725,6458771c1876725,6458771,1876725,6458771,1741601,5993409c1561435,6109749,1475106,6229843,1475106,6346183c1452585,6319913,1422558,6301148,1388776,6278631c1354996,6256113,1317461,6233595,1272420,6211078c1272420,6057208,1407544,5899586,1674039,5745716c1674039,5745716,1674039,5745716,1542668,5212801c915842,5212801,559264,4968862,469182,4484736c469182,4417183,446661,4349630,401620,4282078c356578,4214525,334057,4161985,334057,4116950c311537,3981845,307783,3857999,315290,3749164c326551,3640329,334057,3572777,334057,3546506c379099,3572777,416633,3595294,450414,3617812c484195,3640329,525483,3662847,570525,3685364c570525,3704129,570525,3749164,570525,3816717c570525,3884269,581785,3974339,600552,4079421c623073,4128208,641840,4176996,653100,4233290c664361,4289584,668114,4349630,668114,4417183c713156,4766204,983404,4946344,1475106,4946344c1475106,4946344,1475106,4946344,1339982,4420936c1159816,4548535,1069734,4683640,1069734,4830004c1050966,4807486,1020939,4784969,987158,4762451c953376,4739934,915842,4717416,870801,4694899c870801,4511006,1005925,4342125,1272420,4184502c1272420,4184502,1272420,4184502,1137296,3704129c469182,3704129,86330,3441425,0,2919769c0,2874734,45042,2840958,131371,2818441c221454,2799676,266495,2807182,266495,2852217c334057,3238767,600552,3433919,1069734,3433919c1069734,3433919,1069734,3433919,938363,2968557c758197,3032357,668114,3129932,668114,3261285c645594,3235014,619319,3216250,585538,3193732c551757,3171215,510470,3148697,469182,3126180c469182,2949793,600552,2803429,870801,2694594c870801,2694594,870801,2694594,735676,2229233c735676,2229233,735676,2229233,9015784,0xe"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11378;top:61386;height:683;width:907;v-text-anchor:middle-center;" filled="t" stroked="f" coordsize="3421,2574" o:gfxdata="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8ms4&#10;wAAAANwAAAAPAAAAAAAAAAEAIAAAACIAAABkcnMvZG93bnJldi54bWxQSwECFAAUAAAACACHTuJA&#10;My8FnjsAAAA5AAAAEAAAAAAAAAABACAAAAAPAQAAZHJzL3NoYXBleG1sLnhtbFBLBQYAAAAABgAG&#10;AFsBAAC5AwAAAAA=&#10;" path="m3421,2361c3421,2441,3405,2497,3374,2528c3343,2559,3291,2574,3219,2574c201,2574,201,2574,201,2574c146,2574,100,2559,64,2528c21,2490,0,2434,0,2361c0,195,0,195,0,195c0,142,21,96,63,57c105,19,151,0,201,0c3219,0,3219,0,3219,0c3286,0,3337,18,3370,54c3404,90,3421,137,3421,195c3421,2361,3421,2361,3421,2361xm1095,1286c200,402,200,402,200,402c200,2195,200,2195,200,2195c1095,1286,1095,1286,1095,1286xm3078,191c343,191,343,191,343,191c1489,1335,1489,1335,1489,1335c1589,1435,1663,1485,1710,1485c1758,1485,1832,1435,1932,1335c3078,191,3078,191,3078,191xm3070,2359c2172,1461,2172,1461,2172,1461c2025,1606,2025,1606,2025,1606c1940,1691,1835,1734,1711,1734c1586,1734,1481,1691,1396,1606c1249,1461,1249,1461,1249,1461c351,2359,351,2359,351,2359c3070,2359,3070,2359,3070,2359xm3221,2195c3221,402,3221,402,3221,402c2326,1286,2326,1286,2326,1286c3221,2195,3221,2195,3221,2195xe">
                  <v:path o:connectlocs="477334,329838;470776,353168;449148,359595;28045,359595;8930,353168;0,329838;0,27241;8790,7963;28045,0;449148,0;470218,7544;477334,27241;477334,329838;152785,179657;27906,56160;27906,306647;152785,179657;429475,26683;47858,26683;207761,186503;238597,207458;269573,186503;429475,26683;428358,329559;303060,204105;282549,224362;238736,242244;194784,224362;174273,204105;48975,329559;428358,329559;449427,306647;449427,56160;324548,179657;449427,306647" o:connectangles="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5364;top:59701;height:854;width:684;v-text-anchor:middle;" filled="t" stroked="f" coordsize="1157288,1444625" o:gfxdata="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U1T2&#10;wAAAANwAAAAPAAAAAAAAAAEAIAAAACIAAABkcnMvZG93bnJldi54bWxQSwECFAAUAAAACACHTuJA&#10;My8FnjsAAAA5AAAAEAAAAAAAAAABACAAAAAPAQAAZHJzL3NoYXBleG1sLnhtbFBLBQYAAAAABgAG&#10;AFsBAAC5AwAAAAA=&#10;" path="m223838,430212l253094,430212,253094,520156,303667,520156,303667,538054,253094,538054,253094,653826,303667,653826,303667,671725,253094,671725,253094,787496,303667,787496,303667,805395,253094,805395,253094,855011,393474,776848,392567,772770,392340,770505,392340,768465,392567,765067,393020,761669,393928,758270,394835,755098,396422,752153,398236,749434,400278,746716,402319,744224,404813,742185,407535,739919,410256,738333,413431,736974,416379,735841,419781,734935,423183,734482,426811,734255,430667,734482,434295,735161,437924,736067,441099,737427,546101,613725,592818,561843,591911,559804,591004,557992,590097,555726,589190,553460,588509,551421,588283,549156,587829,546664,587829,544398,588056,540773,588509,537375,589417,534203,590777,530804,592138,527859,593725,524914,595767,522422,598034,520156,600529,517664,603024,515852,605972,514039,608920,512680,612095,511320,615497,510414,618672,509961,622301,509734,625702,509961,629331,510414,632506,511320,635908,512680,638629,514039,641804,515852,644299,517664,646567,520156,649061,522422,650875,524914,652690,527859,654051,530804,655184,534203,655865,537375,656772,540773,656772,544398,656772,545078,770618,585179,773113,581780,776061,578835,779236,576116,782865,573851,786720,572038,790802,570452,792843,569999,794884,569773,797379,569546,799420,569546,802595,569546,805770,569999,808718,570679,811440,571812,814388,573171,816883,574530,819604,576116,821872,577929,900340,528992,910092,544171,831851,592655,832758,595601,833211,598093,833665,601038,833892,603983,833665,607382,833211,611007,832304,614178,831170,617350,829809,620296,827995,623241,825954,625733,823686,628225,821418,630491,818697,632530,815975,634116,813027,635475,809625,636608,806451,637741,802822,638194,799420,638420,795792,638194,792617,637741,789215,636608,786040,635475,783092,634116,780143,632530,777649,630491,775154,628225,772886,625733,770845,623241,769258,620296,767897,617350,766536,614178,765629,611007,765175,607382,764949,603983,765175,602397,651556,562296,649061,565921,646113,569093,642938,571812,639309,574304,635454,576116,633186,576796,631145,577476,629104,577929,627063,578155,624568,578609,622301,578835,620259,578609,617765,578155,615724,577929,613683,577476,609601,576116,605972,574304,559481,625733,454706,748755,456293,750794,457427,753059,458561,755325,459468,758044,460149,760536,460602,763028,461056,765747,461056,768465,460829,772090,460375,775489,459695,778887,458561,781833,456974,784778,455159,787723,453345,790442,451077,792707,448583,795200,445861,797012,443140,798824,439965,800184,437017,801543,433615,802223,430213,802903,426811,802903,423183,802903,419781,802223,416379,801317,413204,799957,410029,798598,407308,796785,404586,794973,402092,792481,253094,875402,253094,920940,303667,920940,303667,938838,253094,938838,253094,1020853,374878,910971,373063,907573,371929,903495,371022,899643,370795,895565,371022,892167,371476,888542,372383,885370,373517,882198,375104,879027,376692,876308,378733,873589,380774,871324,383495,869058,385990,867245,388711,865206,391886,863847,394835,862714,398463,861808,401638,861355,405267,861128,408669,861355,412297,861808,415472,862714,418647,863847,421595,865206,424544,867245,427265,869058,429533,871324,431801,873589,433615,876308,435656,879027,437017,882198,438151,885370,438831,888542,439511,892167,439511,895565,439511,897831,439284,899870,438604,904175,437244,908026,435656,911651,463097,937705,465592,935893,467859,934534,470354,932948,473075,932041,475797,931135,478745,930456,481467,930002,484415,930002,487590,930229,490084,930456,561975,752606,558120,750341,554945,747169,551770,743997,550636,742411,549502,740372,548368,738333,547461,736521,546781,734482,546101,732216,545420,729950,544967,727911,544740,725419,544513,722927,544740,719529,545420,716130,546327,712958,547461,709560,548822,706615,550409,703669,552677,701177,554718,698685,557213,696420,559708,694381,562656,692795,565604,691435,569006,690302,572181,689170,575583,688717,578984,688490,582613,688717,586015,689170,589190,690302,592592,691435,595540,692795,598488,694381,600983,696420,603251,698685,605745,701177,607559,703669,609374,706615,610734,709560,612095,712958,613002,716130,613456,719529,613683,722927,613456,725646,613229,728591,612549,731083,611642,733575,610734,736294,609601,738560,608467,740825,607106,743091,681265,796106,683306,794293,685801,792481,688522,791121,691243,789989,694192,789082,696913,788403,699861,788176,703263,787950,705531,787950,707799,788176,710293,788629,712334,789309,714602,789989,716870,790668,718911,791801,720725,792707,786720,747622,785586,744450,784679,741278,784225,737653,783999,734255,784225,730630,784679,727232,785586,723833,786720,720888,788081,717716,789668,714997,791936,712279,793977,709787,796472,707521,799193,705708,801915,703896,805090,702310,808265,701177,811440,700498,814842,700045,818243,699818,822099,700045,825274,700498,828675,701404,831851,702537,897618,598999,912813,608741,845684,713412,847272,715451,848633,717716,849993,720435,850901,722927,851808,725646,852261,728364,852715,731310,852942,734255,852715,737653,852261,741278,851354,744450,850220,747395,848633,750567,846818,753286,845004,756231,842963,758497,840242,760762,837747,762575,835025,764387,831851,765973,828675,767106,825274,767786,821872,768239,818243,768465,815522,768465,812801,768012,810079,767559,807584,766653,805090,765747,802595,764614,800327,763028,798059,761669,733425,806074,735013,809926,736374,813777,737281,818082,737508,820121,737508,822160,737281,825785,736827,829183,735920,832582,734786,835527,733425,838699,731838,841418,729570,844136,727529,846629,725034,848894,722313,850707,719592,852746,716643,854105,713242,855238,710067,855917,706665,856597,703263,856597,699634,856597,696233,855917,692831,855238,689656,854105,686934,852746,683759,850707,681265,848894,678997,846629,676502,844136,674688,841418,672874,838699,671513,835527,670152,832582,669472,829183,668792,825785,668792,822160,668792,819215,669245,816496,669925,813551,670833,810832,592592,754645,589190,755778,586242,756684,582840,757364,579438,757364,506413,937932,509361,940424,511629,943369,513670,946315,515711,949713,517072,953112,518206,956736,518886,960361,519113,964440,518886,967838,518433,971463,517525,974635,516392,977580,514804,980752,512990,983471,511175,986416,508908,988681,506413,990947,503918,992986,501197,994572,498022,996158,494847,997291,491445,997970,488043,998423,484415,998650,481013,998423,477611,997970,474436,997291,471261,996158,468086,994572,465365,992986,462643,990947,460149,988681,458108,986416,455840,983471,454252,980752,452892,977580,451758,974635,450851,971463,450397,967838,450170,964440,450397,961041,450851,958096,451531,954924,452438,952205,423183,924792,421369,925924,419328,927057,416833,927963,414792,928643,412524,929096,410029,929549,407761,929776,405267,930002,402545,929776,400278,929549,397783,929096,395288,928643,393020,927737,390979,926831,388711,925698,386670,924338,253094,1045321,253094,1081797,396195,1081797,396195,1033087,414338,1033087,414338,1081797,529999,1081797,529999,1033087,547915,1033087,547915,1081797,663575,1081797,663575,1033087,681718,1033087,681718,1081797,797606,1081797,797606,1033087,815522,1033087,815522,1081797,905329,1081797,905329,1111250,253094,1111250,223838,1111250,223838,1081797,223838,430212xm93436,93209l93436,1351189,1064079,1351189,1064079,385763,818016,385763,813481,385536,808718,384629,804409,383495,799874,381907,795791,380093,792163,377825,788307,374877,785133,372155,782184,368527,779463,365125,777195,361270,775154,357188,773566,352879,772433,348570,771752,343807,771525,339045,771525,93209,93436,93209xm46491,0l771525,0,1157288,385763,1157288,1397907,1157061,1402670,1156381,1407432,1155247,1411741,1153659,1416050,1151618,1420132,1149351,1423988,1146629,1427389,1143454,1430791,1140279,1433739,1136651,1436688,1132795,1438955,1128713,1440770,1124631,1442357,1120095,1443491,1115333,1444398,1110570,1444625,46491,1444625,41956,1444398,37193,1443491,32657,1442357,28575,1440770,24493,1438955,20638,1436688,17009,1433739,13834,1430791,10659,1427389,7938,1423988,5670,1420132,3856,1416050,2041,1411741,907,1407432,227,1402670,0,1397907,0,46491,227,41729,907,37193,2041,32657,3856,28348,5670,24266,7938,20411,10659,17009,13834,13607,17009,10659,20638,7938,24493,5443,28575,3629,32657,2041,37193,907,41956,227,46491,0xe">
                  <v:path o:connectlocs="197,523;306,596;319,575;425,478;458,421;472,400;498,400;512,421;618,444;639,449;649,476;634,495;608,493;596,470;490,450;436,487;359,601;345,622;319,622;292,710;293,683;316,671;338,683;341,707;377,724;426,574;426,553;446,537;470,544;478,567;537,616;557,615;612,566;627,547;711,474;665,575;651,595;627,596;575,643;561,664;535,664;521,643;451,590;404,754;390,775;365,775;351,754;323,723;304,722;413,805;636,843;829,300;610,287;36,0;894,1112;36,1126;6,1110;1,25;25,1" o:connectangles="0,0,0,0,0,0,0,0,0,0,0,0,0,0,0,0,0,0,0,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KSO_Shape" o:spid="_x0000_s1026" o:spt="100" style="position:absolute;left:14513;top:58086;height:1001;width:737;v-text-anchor:middle;" filled="t" stroked="f" coordsize="2376488,3225800" o:gfxdata="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juSb4A&#10;AADcAAAADwAAAAAAAAABACAAAAAiAAAAZHJzL2Rvd25yZXYueG1sUEsBAhQAFAAAAAgAh07iQDMv&#10;BZ47AAAAOQAAABAAAAAAAAAAAQAgAAAADQEAAGRycy9zaGFwZXhtbC54bWxQSwUGAAAAAAYABgBb&#10;AQAAtwMAAAAA&#10;" path="m477415,2719387l1162156,2719387,1169130,2720024,1175787,2720978,1182444,2722570,1188468,2724797,1194491,2727980,1200514,2731162,1205269,2735299,1210342,2739436,1214463,2744528,1218584,2749938,1222071,2755348,1224924,2761395,1227143,2767442,1228728,2774125,1229679,2780808,1230313,2787809,1229679,2794810,1228728,2801493,1227143,2808176,1224924,2814223,1222071,2820269,1218584,2825679,1214463,2831090,1210342,2836181,1205269,2840318,1200514,2844137,1194491,2847638,1188468,2850820,1182444,2853048,1175787,2854639,1169130,2855594,1162156,2855912,477415,2855912,470441,2855594,464100,2854639,457126,2853048,451103,2850820,445397,2847638,439374,2844137,434302,2840318,429546,2836181,425108,2831090,421304,2825679,417817,2820269,414964,2814223,412745,2808176,410843,2801493,409575,2794810,409575,2787809,409575,2780808,410843,2774125,412745,2767442,414964,2761395,417817,2755348,421304,2749938,425108,2744528,429546,2739436,434302,2735299,439374,2731162,445397,2727980,451103,2724797,457126,2722570,464100,2720978,470441,2720024,477415,2719387xm477479,2276475l1940284,2276475,1946947,2276790,1953928,2277733,1960274,2279621,1966620,2281822,1972649,2284339,1978044,2287799,1983438,2291573,1988197,2296291,1992640,2300695,1996448,2306042,1999621,2311704,2002794,2317366,2005015,2323971,2006602,2330262,2007871,2336867,2008188,2343787,2007871,2350707,2006602,2357312,2005015,2363603,2002794,2370208,1999621,2375870,1996448,2381532,1992640,2386879,1988197,2391283,1983438,2395686,1978044,2399775,1972649,2402921,1966620,2406066,1960274,2408268,1953928,2409841,1946947,2411099,1940284,2411413,477479,2411413,470498,2411099,464152,2409841,457171,2408268,451142,2406066,445431,2402921,439402,2399775,434325,2395686,429565,2391283,425123,2386879,421315,2381532,417825,2375870,414969,2370208,412748,2363603,410844,2357312,409575,2350707,409575,2343787,409575,2336867,410844,2330262,412748,2323971,414969,2317366,417825,2311704,421315,2306042,425123,2300695,429565,2296291,434325,2291573,439402,2287799,445431,2284339,451142,2281822,457171,2279621,464152,2277733,470498,2276790,477479,2276475xm477479,1976437l1940284,1976437,1946947,1977068,1953928,1977698,1960274,1979590,1966620,1981797,1972649,1984634,1978044,1988102,1983438,1991886,1988197,1996300,1992640,2001029,1996448,2006073,1999621,2011748,2002794,2017738,2005015,2024044,2006602,2030665,2007871,2036970,2008188,2043906,2007871,2051158,2006602,2057463,2005015,2064084,2002794,2070389,1999621,2076064,1996448,2081739,1992640,2087099,1988197,2091513,1983438,2096242,1978044,2100025,1972649,2103493,1966620,2106016,1960274,2108538,1953928,2110429,1946947,2111060,1940284,2111375,477479,2111375,470498,2111060,464152,2110429,457171,2108538,451142,2106016,445431,2103493,439402,2100025,434325,2096242,429565,2091513,425123,2087099,421315,2081739,417825,2076064,414969,2070389,412748,2064084,410844,2057463,409575,2051158,409575,2043906,409575,2036970,410844,2030665,412748,2024044,414969,2017738,417825,2011748,421315,2006073,425123,2001029,429565,1996300,434325,1991886,439402,1988102,445431,1984634,451142,1981797,457171,1979590,464152,1977698,470498,1977068,477479,1976437xm477479,1676400l1940284,1676400,1946947,1676715,1953928,1677973,1960274,1679231,1966620,1681747,1972649,1684578,1978044,1688038,1983438,1691813,1988197,1695902,1992640,1700934,1996448,1706282,1999621,1711629,2002794,1717605,2005015,1723581,2006602,1730187,2007871,1736792,2008188,1743712,2007871,1750632,2006602,1757552,2005015,1763843,2002794,1769819,1999621,1776110,1996448,1781771,1992640,1786490,1988197,1791522,1983438,1795611,1978044,1799700,1972649,1803160,1966620,1805991,1960274,1808193,1953928,1809766,1946947,1810709,1940284,1811338,477479,1811338,470498,1810709,464152,1809766,457171,1808193,451142,1805991,445431,1803160,439402,1799700,434325,1795611,429565,1791522,425123,1786490,421315,1781771,417825,1776110,414969,1769819,412748,1763843,410844,1757552,409575,1750632,409575,1743712,409575,1736792,410844,1730187,412748,1723581,414969,1717605,417825,1711629,421315,1706282,425123,1700934,429565,1695902,434325,1691813,439402,1688038,445431,1684578,451142,1681747,457171,1679231,464152,1677973,470498,1676715,477479,1676400xm477325,1376362l783466,1376362,790431,1376677,796763,1377935,803411,1379508,809743,1381709,815442,1384226,821457,1387686,826522,1392089,831271,1396178,835703,1401211,839503,1405929,842985,1411591,845834,1417882,848050,1423858,849950,1430149,850583,1437069,850900,1443989,850583,1450594,849950,1457514,848050,1463805,845834,1470095,842985,1476072,839503,1481419,835703,1486766,831271,1491484,826522,1495888,821457,1499662,815442,1503122,809743,1505953,803411,1508155,796763,1509728,790431,1510986,783466,1511300,477325,1511300,470360,1510986,464028,1509728,457063,1508155,451048,1505953,445349,1503122,439334,1499662,434269,1495888,429520,1491484,425088,1486766,421289,1481419,417806,1476072,414957,1470095,412741,1463805,410841,1457514,409575,1450594,409575,1443989,409575,1437069,410841,1430149,412741,1423858,414957,1417882,417806,1411591,421289,1405929,425088,1401211,429520,1396178,434269,1392089,439334,1387686,445349,1384226,451048,1381709,457063,1379508,464028,1377935,470360,1376677,477325,1376362xm1305682,909637l1307590,922668,1310451,941103,1314901,964305,1319987,991956,1333021,1054252,1347644,1121315,1374665,1241138,1386427,1293898,1430933,1032957,1404865,971297,1447781,930614,1461133,930614,1463994,930614,1477663,930614,1520897,971297,1506909,1001809,1498326,1023422,1495147,1030096,1494512,1032957,1496419,1044399,1501823,1073957,1517082,1163904,1538699,1293898,1551097,1241138,1577482,1121315,1592105,1054252,1605139,991956,1610543,964305,1614676,941103,1618172,922668,1619762,909637,1622623,910273,1627074,911544,1650280,918854,1679844,928389,1713859,939831,1750099,952545,1787928,966212,1806048,973522,1824168,980832,1841334,988142,1857547,995452,1872806,1002763,1886475,1009755,1896966,1020561,1902688,1027236,1908728,1034546,1915086,1042810,1921126,1052027,1927484,1062833,1933842,1074593,1939882,1088260,1945604,1103198,1948147,1111780,1951008,1120679,1953551,1129896,1956412,1139431,1958637,1149602,1960863,1160408,1963088,1171532,1964995,1183292,1966903,1195688,1968492,1208719,1970082,1222386,1971353,1236688,1971989,1247177,1972307,1266883,1973260,1326953,1974850,1481738,1951644,1484281,1929073,1487459,1906503,1489684,1883614,1491909,1836884,1495723,1786974,1499537,1786339,1378760,1786339,1291991,1786021,1285953,1785385,1279914,1784431,1268472,1782524,1257665,1779663,1247813,1776166,1238595,1772351,1229696,1768536,1221115,1764404,1213486,1764404,1504622,1729118,1506847,1692878,1508754,1655366,1510343,1616583,1511933,1577800,1512886,1538699,1513840,1500552,1514157,1462722,1514475,1424575,1514157,1386110,1513840,1346691,1512886,1307590,1511933,1268489,1510343,1230659,1508754,1193783,1506847,1158815,1504622,1158815,1213486,1155000,1222068,1150867,1230967,1146735,1240185,1142284,1250037,1138469,1260208,1137198,1265611,1135608,1271014,1134337,1276735,1133701,1282774,1133065,1289131,1132747,1295170,1132429,1381303,1131794,1502715,1106680,1500808,1083156,1498584,1060585,1495723,1038651,1493180,995417,1487777,950912,1481738,952183,1326953,952819,1266883,953455,1247177,954091,1236688,955044,1222386,956634,1208719,958223,1195688,960131,1183292,962038,1171532,964263,1160408,966489,1149602,969032,1139431,971575,1129896,974118,1120679,976979,1111780,979522,1103198,985244,1088260,991602,1074593,997960,1062833,1004000,1052027,1010358,1042810,1016398,1034546,1022438,1027236,1028160,1020561,1038651,1009755,1052320,1002763,1067261,995452,1083792,988142,1100958,980832,1119078,973522,1137516,966212,1174709,952545,1211268,939831,1245282,928389,1274847,918854,1298371,911544,1302821,910273,1305682,909637xm1453656,261937l1465744,261937,1477831,261937,1489600,263208,1501052,264798,1512185,267022,1523318,269565,1534133,273061,1544311,276875,1554490,281643,1564033,286410,1573575,291813,1582800,298170,1591388,304526,1599977,311519,1607929,319147,1615563,326775,1623197,335038,1630195,343937,1637193,352837,1643237,362372,1649280,372224,1654688,382713,1660095,392883,1664867,404007,1669320,415131,1673137,426573,1676636,438333,1679817,450411,1682361,462806,1684588,474884,1686497,487915,1687769,500628,1688405,513659,1694767,516202,1700492,519698,1702719,521605,1705264,523512,1707808,525736,1709717,528279,1711625,531140,1713534,534000,1714806,536860,1716397,540357,1717669,543853,1718623,547667,1719578,551799,1719896,556248,1720850,562923,1720850,570233,1719896,577543,1719260,585171,1717669,592481,1715442,599791,1712898,607101,1710035,614411,1706854,620768,1703037,627442,1699220,633481,1694767,639202,1689996,644287,1684588,648419,1679181,652233,1673455,655411,1670910,665900,1667729,676388,1664867,687194,1661050,697365,1657551,707853,1653097,717706,1648962,727559,1644827,737094,1640056,746947,1635284,756481,1629877,765699,1624469,774280,1618744,782861,1613018,791125,1606975,799389,1600613,807016,1593933,814327,1587253,821637,1579937,827993,1572621,834032,1564987,840389,1557353,845474,1549401,850559,1540812,855327,1532542,859141,1523636,862955,1514411,865815,1505187,868040,1495644,870583,1486101,872172,1475923,872807,1465744,873125,1455565,872807,1445386,872172,1435525,870583,1426301,868676,1417076,865815,1407852,862955,1399263,859459,1390675,855327,1382405,850559,1374771,846110,1366500,840707,1359184,834350,1351868,828311,1344871,821955,1337873,814962,1331193,807652,1325149,800024,1319105,792078,1313062,783815,1307654,775233,1302247,766334,1296840,757435,1291750,748218,1287297,738683,1283162,729148,1278709,719295,1274573,709443,1270756,698954,1267257,688466,1264395,678295,1261214,667807,1258033,657318,1255170,656047,1251989,654776,1248808,653504,1245946,651915,1240220,647783,1234812,642698,1229723,637295,1225270,631256,1220817,624582,1217000,617907,1214137,609962,1210956,602334,1208729,594706,1207139,587078,1205548,579132,1205230,571186,1204912,563558,1205548,556248,1206503,551481,1207139,547031,1208411,542581,1209684,538767,1211274,534954,1213183,532093,1215727,528915,1217954,525736,1220180,523512,1222725,521287,1225906,519062,1229087,517155,1232586,515566,1235449,513977,1239266,512705,1242765,511752,1244037,498721,1244991,486008,1246900,473294,1249445,461217,1251989,448821,1255170,437062,1258987,425302,1262804,413542,1266939,402736,1272029,391930,1276800,381441,1282526,371271,1288251,361736,1294931,351883,1301293,343302,1308609,334402,1315925,326457,1323559,318193,1332147,311201,1340417,304209,1349324,297534,1358230,291813,1367773,286092,1377315,281325,1387176,276875,1397673,273061,1408488,269565,1419303,267022,1430436,264798,1442205,263208,1453656,261937xm767182,119062l746542,795338,119396,795338,119396,3073718,119396,3077210,119713,3080068,120666,3083560,121619,3086100,123206,3089275,124794,3092133,126699,3094673,128922,3096895,131780,3099118,134003,3101023,136543,3102610,139718,3104198,142894,3105468,145752,3106103,149245,3106420,152420,3106738,2224068,3106738,2227243,3106420,2230736,3106103,2233594,3105468,2236769,3104198,2239310,3102610,2242168,3101023,2244708,3099118,2247566,3096895,2249471,3094673,2251694,3092133,2253282,3089275,2254552,3086100,2255822,3083560,2256774,3080068,2257092,3077210,2257092,3073718,2257092,152400,2257092,148907,2256774,146050,2255504,142875,2254234,139700,2253282,136842,2251376,133985,2249471,131445,2247566,128905,2244708,126682,2242168,124777,2239310,123190,2236769,121920,2233594,120650,2230736,120015,2227243,119380,2224068,119062,767182,119062xm688114,0l2224068,0,2231688,635,2239310,952,2246931,2222,2254552,3175,2261855,5080,2269159,6985,2276144,9207,2283130,12382,2289799,15557,2296467,18415,2302818,22225,2309169,26035,2315202,30480,2320918,34925,2326316,40005,2331714,44767,2336478,50165,2341241,55562,2345686,61277,2350132,67627,2354260,73660,2357753,79692,2360928,86677,2364104,93027,2366962,100012,2369184,107315,2371407,114617,2372995,121920,2374583,129540,2375218,137160,2375853,144780,2376488,152400,2376488,3073718,2375853,3081338,2375218,3089275,2374583,3096895,2372995,3104198,2371407,3111500,2369184,3118803,2366962,3126105,2364104,3132773,2360928,3139758,2357753,3146425,2354260,3152458,2350132,3158490,2345686,3164523,2341241,3170238,2336478,3176270,2331714,3181033,2326316,3186113,2320918,3191193,2315202,3195638,2309169,3199765,2302818,3203575,2296467,3207385,2289799,3210878,2283130,3214053,2276144,3216593,2269159,3218815,2261855,3221038,2254552,3222943,2246931,3223895,2239310,3225165,2231688,3225483,2224068,3225800,152420,3225800,144799,3225483,137178,3225165,129557,3223895,121619,3222943,114633,3221038,107329,3218815,100343,3216593,93040,3214053,86689,3210878,80020,3207385,73670,3203575,67319,3199765,61285,3195638,55570,3191193,50171,3186430,44773,3181033,40010,3176270,34929,3170238,30801,3164523,26038,3158808,22228,3152458,18735,3146425,15242,3139758,12384,3132773,9526,3126105,6986,3118803,5080,3111818,3175,3104198,1905,3096895,952,3089275,317,3081338,0,3073718,0,743268,688114,0xe">
                  <v:path o:connectlocs="379,856;372,882;134,881;129,855;603,706;622,725;607,747;130,739;133,712;609,614;622,638;601,655;128,640;138,615;615,524;620,551;143,561;127,541;143,520;260,436;257,462;138,466;127,441;404,282;458,288;499,299;576,308;605,350;605,460;549,381;417,469;351,396;295,387;305,337;352,299;472,83;509,112;525,160;533,174;520,202;502,242;469,268;428,263;400,232;384,201;374,171;384,159;399,112;436,83;38,959;692,963;699,47;691,37;710,4;732,26;735,963;719,990;689,1001;19,991;1,965" o:connectangles="0,0,0,0,0,0,0,0,0,0,0,0,0,0,0,0,0,0,0,0,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Freeform 9" o:spid="_x0000_s1026" o:spt="100" style="position:absolute;left:5345;top:58209;height:724;width:724;" filled="t" stroked="f" coordsize="160,160" o:gfxdata="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mAiIvQAA&#10;ANwAAAAPAAAAAAAAAAEAIAAAACIAAABkcnMvZG93bnJldi54bWxQSwECFAAUAAAACACHTuJAMy8F&#10;njsAAAA5AAAAEAAAAAAAAAABACAAAAAMAQAAZHJzL3NoYXBleG1sLnhtbFBLBQYAAAAABgAGAFsB&#10;AAC2AwAAAAA=&#10;" path="m126,160c125,160,125,160,125,160c104,160,62,139,41,118c21,98,0,55,0,35c0,33,0,33,0,33c0,32,0,32,0,32c5,25,23,0,34,0c44,0,63,18,69,32c72,40,70,45,67,48c63,52,59,54,56,56c50,60,48,61,48,65c48,73,58,83,67,93c77,102,86,112,95,112c99,112,100,110,103,104c106,101,108,97,112,93c114,90,117,89,120,89c135,89,160,114,160,126c160,137,135,154,128,160l126,160xm8,36c9,55,28,94,47,113c66,132,105,151,124,152c138,143,152,130,152,126c152,119,131,97,120,97c119,97,118,98,118,98c114,102,112,105,110,109c107,114,103,120,95,120c83,120,72,109,62,98c51,88,40,77,40,65c40,57,46,53,51,50c55,48,58,45,62,42c63,40,62,37,61,35c56,22,39,8,34,8c29,8,17,22,8,36xe">
                  <v:path o:connectlocs="570,724;565,724;185,533;0,158;0,149;0,144;153,0;312,144;303,217;253,253;217,294;303,420;429,506;466,470;506,420;543,402;724,570;579,724;570,724;36,162;212,511;561,687;687,570;543,438;533,443;497,493;429,543;280,443;181,294;230,226;280,190;276,158;153,36;36,162" o:connectangles="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shape id="Freeform 62" o:spid="_x0000_s1026" o:spt="100" style="position:absolute;left:9744;top:59674;height:907;width:907;" filled="t" stroked="f" coordsize="190,190" o:gfxdata="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bAey/&#10;AAAA3AAAAA8AAAAAAAAAAQAgAAAAIgAAAGRycy9kb3ducmV2LnhtbFBLAQIUABQAAAAIAIdO4kAz&#10;LwWeOwAAADkAAAAQAAAAAAAAAAEAIAAAAA4BAABkcnMvc2hhcGV4bWwueG1sUEsFBgAAAAAGAAYA&#10;WwEAALgDAAAAAA==&#10;" path="m112,190c79,190,79,190,79,190c74,161,74,161,74,161c71,160,67,158,64,157c40,174,40,174,40,174c17,151,17,151,17,151c34,127,34,127,34,127c32,123,31,120,30,117c0,112,0,112,0,112c0,79,0,79,0,79c30,74,30,74,30,74c31,71,32,67,34,64c17,40,17,40,17,40c40,17,40,17,40,17c64,34,64,34,64,34c67,32,71,31,74,30c79,0,79,0,79,0c112,0,112,0,112,0c117,30,117,30,117,30c120,31,124,32,127,34c151,17,151,17,151,17c174,40,174,40,174,40c157,64,157,64,157,64c159,67,160,71,161,74c190,79,190,79,190,79c190,112,190,112,190,112c161,117,161,117,161,117c160,120,159,123,157,127c174,151,174,151,174,151c151,174,151,174,151,174c127,157,127,157,127,157c124,158,120,160,117,161l112,190xm86,182c105,182,105,182,105,182c110,155,110,155,110,155c112,154,112,154,112,154c117,153,121,151,125,149c127,147,127,147,127,147c150,164,150,164,150,164c164,150,164,150,164,150c147,127,147,127,147,127c149,125,149,125,149,125c151,121,153,117,154,112c155,110,155,110,155,110c182,105,182,105,182,105c182,86,182,86,182,86c155,81,155,81,155,81c154,79,154,79,154,79c153,74,151,70,149,66c147,63,147,63,147,63c164,41,164,41,164,41c150,27,150,27,150,27c127,43,127,43,127,43c125,42,125,42,125,42c121,40,117,38,112,37c110,36,110,36,110,36c105,8,105,8,105,8c86,8,86,8,86,8c81,36,81,36,81,36c79,37,79,37,79,37c74,38,70,40,66,42c63,43,63,43,63,43c41,27,41,27,41,27c27,41,27,41,27,41c43,63,43,63,43,63c42,66,42,66,42,66c40,70,38,74,37,79c36,81,36,81,36,81c8,86,8,86,8,86c8,105,8,105,8,105c36,110,36,110,36,110c37,112,37,112,37,112c38,117,40,121,42,125c43,127,43,127,43,127c27,150,27,150,27,150c41,164,41,164,41,164c63,147,63,147,63,147c66,149,66,149,66,149c70,151,74,153,79,154c81,155,81,155,81,155l86,182xe">
                  <v:path o:connectlocs="377,907;305,749;81,720;143,558;0,377;162,305;190,81;353,143;534,0;606,162;830,190;768,353;907,534;749,606;720,830;558,768;410,868;525,739;596,711;716,782;701,606;735,534;868,501;739,386;711,315;782,195;606,205;534,176;501,38;386,171;315,200;195,128;205,300;176,377;38,410;171,525;200,596;128,716;300,701;377,735;410,868" o:connectangles="0,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group id="组合 310" o:spid="_x0000_s1026" o:spt="203" style="position:absolute;left:13124;top:58070;height:1032;width:493;" coordorigin="5070940,3502524" coordsize="143379,300311" o:gfxdata="UEsDBAoAAAAAAIdO4kAAAAAAAAAAAAAAAAAEAAAAZHJzL1BLAwQUAAAACACHTuJAAs6le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d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zqV7vwAAANwAAAAPAAAAAAAAAAEAIAAAACIAAABkcnMvZG93bnJldi54&#10;bWxQSwECFAAUAAAACACHTuJAMy8FnjsAAAA5AAAAFQAAAAAAAAABACAAAAAOAQAAZHJzL2dyb3Vw&#10;c2hhcGV4bWwueG1sUEsFBgAAAAAGAAYAYAEAAMsDAAAAAA==&#10;">
                  <o:lock v:ext="edit" aspectratio="t"/>
                  <v:shape id="Freeform 184" o:spid="_x0000_s1026" o:spt="100" style="position:absolute;left:5096620;top:3502524;height:222558;width:92733;" filled="t" stroked="f" coordsize="55,132" o:gfxdata="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VL+L4A&#10;AADcAAAADwAAAAAAAAABACAAAAAiAAAAZHJzL2Rvd25yZXYueG1sUEsBAhQAFAAAAAgAh07iQDMv&#10;BZ47AAAAOQAAABAAAAAAAAAAAQAgAAAADQEAAGRycy9zaGFwZXhtbC54bWxQSwUGAAAAAAYABgBb&#10;AQAAtwMAAAAA&#10;" path="m27,132c12,132,0,119,0,104c0,27,0,27,0,27c0,12,12,0,27,0c43,0,55,12,55,27c55,104,55,104,55,104c55,119,43,132,27,132xm27,5c15,5,5,15,5,27c5,104,5,104,5,104c5,116,15,126,27,126c40,126,49,116,49,104c49,27,49,27,49,27c49,15,40,5,27,5xe">
                    <v:path o:connectlocs="45523,222558;0,175348;0,45523;45523,0;92733,45523;92733,175348;45523,222558;45523,8430;8430,45523;8430,175348;45523,212441;82616,175348;82616,45523;45523,8430" o:connectangles="0,0,0,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85" o:spid="_x0000_s1026" o:spt="100" style="position:absolute;left:5070940;top:3613803;height:138386;width:143379;" filled="t" stroked="f" coordsize="85,82" o:gfxdata="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0TDw&#10;wAAAANwAAAAPAAAAAAAAAAEAIAAAACIAAABkcnMvZG93bnJldi54bWxQSwECFAAUAAAACACHTuJA&#10;My8FnjsAAAA5AAAAEAAAAAAAAAABACAAAAAPAQAAZHJzL3NoYXBleG1sLnhtbFBLBQYAAAAABgAG&#10;AFsBAAC5AwAAAAA=&#10;" path="m42,82c19,82,0,63,0,39c0,0,0,0,0,0c6,0,6,0,6,0c6,39,6,39,6,39c6,59,22,76,42,76c63,76,79,59,79,39c79,0,79,0,79,0c85,0,85,0,85,0c85,39,85,39,85,39c85,63,66,82,42,82xe">
                    <v:path o:connectlocs="70846,138386;0,65817;0,0;10120,0;10120,65817;70846,128260;133258,65817;133258,0;143379,0;143379,65817;70846,138386" o:connectangles="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rect id="Rectangle 186" o:spid="_x0000_s1026" o:spt="1" style="position:absolute;left:5099473;top:3792848;height:9987;width:84173;" filled="t" stroked="f" coordsize="21600,21600" o:gfxdata="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5Enbi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miterlimit="8" joinstyle="miter"/>
                    <v:imagedata o:title=""/>
                    <o:lock v:ext="edit" aspectratio="f"/>
                  </v:rect>
                  <v:rect id="Rectangle 187" o:spid="_x0000_s1026" o:spt="1" style="position:absolute;left:5136566;top:3747195;height:50646;width:9987;" filled="t" stroked="f" coordsize="21600,21600" o:gfxdata="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Dgj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miterlimit="8" joinstyle="miter"/>
                    <v:imagedata o:title=""/>
                    <o:lock v:ext="edit" aspectratio="f"/>
                  </v:rect>
                </v:group>
                <v:group id="组合 315" o:spid="_x0000_s1026" o:spt="203" style="position:absolute;left:11382;top:58133;height:907;width:907;" coordorigin="3964520,3542094" coordsize="312438,312438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192" o:spid="_x0000_s1026" o:spt="100" style="position:absolute;left:3964520;top:3542094;height:312438;width:312438;" filled="t" stroked="f" coordsize="185,185" o:gfxdata="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1hlsvQAA&#10;ANwAAAAPAAAAAAAAAAEAIAAAACIAAABkcnMvZG93bnJldi54bWxQSwECFAAUAAAACACHTuJAMy8F&#10;njsAAAA5AAAAEAAAAAAAAAABACAAAAAMAQAAZHJzL3NoYXBleG1sLnhtbFBLBQYAAAAABgAGAFsB&#10;AAC2AwAAAAA=&#10;" path="m93,185c42,185,0,143,0,93c0,42,42,0,93,0c144,0,185,42,185,93c185,143,144,185,93,185xm93,7c45,7,7,45,7,93c7,140,45,179,93,179c140,179,179,140,179,93c179,45,140,7,93,7xe">
                    <v:path o:connectlocs="157063,312438;0,157063;157063,0;312438,157063;157063,312438;157063,11821;11821,157063;157063,302304;302304,157063;157063,11821" o:connectangles="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93" o:spid="_x0000_s1026" o:spt="100" style="position:absolute;left:4013740;top:3584181;height:270351;width:213998;" filled="t" stroked="f" coordsize="127,160" o:gfxdata="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7FQvQAA&#10;ANwAAAAPAAAAAAAAAAEAIAAAACIAAABkcnMvZG93bnJldi54bWxQSwECFAAUAAAACACHTuJAMy8F&#10;njsAAAA5AAAAEAAAAAAAAAABACAAAAAMAQAAZHJzL3NoYXBleG1sLnhtbFBLBQYAAAAABgAGAFsB&#10;AAC2AwAAAAA=&#10;" path="m64,160c41,160,20,152,3,137c0,135,0,135,0,135c2,132,2,132,2,132c8,125,19,120,32,116c37,114,39,113,41,111c42,109,43,108,44,106c44,105,44,98,44,92c40,88,38,83,35,75c32,73,30,70,29,66c28,62,29,58,30,56c27,36,29,21,37,11c43,4,52,0,65,0c66,0,66,0,66,0c76,0,78,2,81,5c81,6,81,6,82,7c88,7,92,9,96,13c102,21,103,37,98,56c99,58,100,61,99,66c98,70,95,74,92,75c90,82,88,88,84,92c84,105,84,105,84,105c84,108,86,109,88,111c89,112,89,112,89,112c90,113,91,114,96,116c109,120,119,125,125,132c127,135,127,135,127,135c125,137,125,137,125,137c108,152,86,160,64,160xm9,134c25,147,44,154,64,154c84,154,103,147,118,134c113,129,104,125,94,122c89,120,87,119,85,117c83,116,83,116,83,116c81,113,78,111,78,106c78,89,78,89,78,89c79,88,79,88,79,88c82,85,84,79,87,71c88,67,88,67,88,67c90,69,90,69,90,69c91,68,92,67,93,65c93,62,93,61,93,60c91,59,91,59,91,59c91,56,91,56,91,56c96,39,96,24,91,17c89,14,86,13,82,13c80,13,80,13,80,13c79,13,79,13,79,13c77,11,76,10,76,9c74,7,74,6,66,6c65,6,65,6,65,6c54,6,46,9,42,15c35,23,33,37,37,56c37,60,37,60,37,60c35,60,35,60,35,60c35,61,35,62,35,65c36,67,37,69,38,69c40,69,40,69,40,69c40,71,40,71,40,71c43,80,46,85,49,88c50,89,50,89,50,89c50,90,50,90,50,90c50,94,50,104,50,107c49,110,48,113,45,116c42,118,39,120,34,122c23,125,15,129,9,134xe">
                    <v:path o:connectlocs="5055,231488;3370,223039;69085,187556;74141,155451;48865,111519;62345,18586;111211,0;138171,11827;165132,94622;155022,126727;141541,177417;149967,189245;210627,223039;210627,231488;15165,226418;198832,226418;143227,197694;131431,179107;133116,148693;148282,113209;156707,109830;153337,99691;153337,28724;134801,21966;128061,15207;109526,10138;62345,94622;58975,101381;64030,116588;67400,119968;84251,150382;84251,180797;57290,206142" o:connectangles="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</v:group>
                <v:shape id="Freeform 34" o:spid="_x0000_s1026" o:spt="100" style="position:absolute;left:8298;top:59674;height:907;width:907;" filled="t" stroked="f" coordsize="185,185" o:gfxdata="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gigL4A&#10;AADcAAAADwAAAAAAAAABACAAAAAiAAAAZHJzL2Rvd25yZXYueG1sUEsBAhQAFAAAAAgAh07iQDMv&#10;BZ47AAAAOQAAABAAAAAAAAAAAQAgAAAADQEAAGRycy9zaGFwZXhtbC54bWxQSwUGAAAAAAYABgBb&#10;AQAAtwMAAAAA&#10;" path="m109,185c104,185,99,183,95,180c12,96,12,96,12,96c5,90,0,77,0,68c0,19,0,19,0,19c0,9,9,0,19,0c68,0,68,0,68,0c77,0,89,6,96,12c180,96,180,96,180,96c183,99,185,104,185,109c185,114,183,119,180,122c122,180,122,180,122,180c119,183,114,185,109,185xm19,8c13,8,8,13,8,19c8,68,8,68,8,68c8,75,13,86,18,91c101,174,101,174,101,174c105,178,112,178,117,174c174,117,174,117,174,117c176,115,177,112,177,109c177,106,176,103,174,101c90,18,90,18,90,18c85,13,75,8,68,8l19,8xm42,61c31,61,23,52,23,42c23,31,31,23,42,23c52,23,61,31,61,42c61,52,52,61,42,61xm42,31c36,31,31,36,31,42c31,48,36,53,42,53c48,53,53,48,53,42c53,36,48,31,42,31xe">
                  <v:path o:connectlocs="534,907;465,882;58,470;0,333;0,93;93,0;333,0;470,58;882,470;907,534;882,598;598,882;534,907;93,39;39,93;39,333;88,446;495,853;573,853;853,573;867,534;853,495;441,88;333,39;93,39;205,299;112,205;205,112;299,205;205,299;205,151;151,205;205,259;259,205;205,151" o:connectangles="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  <v:group id="组合 319" o:spid="_x0000_s1026" o:spt="203" style="position:absolute;left:6930;top:58120;height:932;width:621;" coordorigin="1137753,3534286" coordsize="168270,252692" o:gfxdata="UEsDBAoAAAAAAIdO4kAAAAAAAAAAAAAAAAAEAAAAZHJzL1BLAwQUAAAACACHTuJAaGM9zr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Vwb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Yz3OvAAAANw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155" o:spid="_x0000_s1026" o:spt="100" style="position:absolute;left:1140625;top:3534286;height:225700;width:163101;" filled="t" stroked="f" coordsize="120,166" o:gfxdata="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sPhy/&#10;AAAA3AAAAA8AAAAAAAAAAQAgAAAAIgAAAGRycy9kb3ducmV2LnhtbFBLAQIUABQAAAAIAIdO4kAz&#10;LwWeOwAAADkAAAAQAAAAAAAAAAEAIAAAAA4BAABkcnMvc2hhcGV4bWwueG1sUEsFBgAAAAAGAAYA&#10;WwEAALgDAAAAAA==&#10;" path="m60,166c57,162,57,162,57,162c55,159,0,92,0,60c0,27,27,0,60,0c93,0,120,27,120,60c120,92,65,159,63,162l60,166xm60,8c31,8,8,31,8,60c8,85,48,138,60,153c72,138,112,85,112,60c112,31,89,8,60,8xe">
                    <v:path o:connectlocs="81550,225700;77472,220261;0,81578;81550,0;163101,81578;85628,220261;81550,225700;81550,10877;10873,81578;81550,208024;152227,81578;81550,10877" o:connectangles="0,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56" o:spid="_x0000_s1026" o:spt="100" style="position:absolute;left:1181400;top:3575061;height:81551;width:81551;" filled="t" stroked="f" coordsize="60,60" o:gfxdata="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4uPhK5AAAA3AAA&#10;AA8AAAAAAAAAAQAgAAAAIgAAAGRycy9kb3ducmV2LnhtbFBLAQIUABQAAAAIAIdO4kAzLwWeOwAA&#10;ADkAAAAQAAAAAAAAAAEAIAAAAAgBAABkcnMvc2hhcGV4bWwueG1sUEsFBgAAAAAGAAYAWwEAALID&#10;AAAAAA==&#10;" path="m30,60c13,60,0,46,0,30c0,13,13,0,30,0c47,0,60,13,60,30c60,46,47,60,30,60xm30,4c16,4,4,15,4,30c4,44,16,56,30,56c44,56,56,44,56,30c56,15,44,4,30,4xe">
                    <v:path o:connectlocs="40775,81551;0,40775;40775,0;81551,40775;40775,81551;40775,5436;5436,40775;40775,76114;76114,40775;40775,5436" o:connectangles="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57" o:spid="_x0000_s1026" o:spt="100" style="position:absolute;left:1137753;top:3730122;height:56856;width:168270;" filled="t" stroked="f" coordsize="124,42" o:gfxdata="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ni9q/&#10;AAAA3AAAAA8AAAAAAAAAAQAgAAAAIgAAAGRycy9kb3ducmV2LnhtbFBLAQIUABQAAAAIAIdO4kAz&#10;LwWeOwAAADkAAAAQAAAAAAAAAAEAIAAAAA4BAABkcnMvc2hhcGV4bWwueG1sUEsFBgAAAAAGAAYA&#10;WwEAALgDAAAAAA==&#10;" path="m91,0c91,4,91,4,91,4c109,8,120,14,120,20c120,28,96,38,62,38c28,38,4,28,4,20c4,14,15,8,33,4c33,0,33,0,33,0c14,3,0,10,0,20c0,34,32,42,62,42c92,42,124,34,124,20c124,10,110,3,91,0xe">
                    <v:path o:connectlocs="123488,0;123488,5414;162841,27074;84135,51441;5428,27074;44781,5414;44781,0;0,27074;84135,56856;168270,27074;123488,0" o:connectangles="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</v:group>
                <v:group id="组合 323" o:spid="_x0000_s1026" o:spt="203" style="position:absolute;left:13059;top:61438;height:579;width:754;" coordorigin="5029791,5640936" coordsize="354643,272399" o:gfxdata="UEsDBAoAAAAAAIdO4kAAAAAAAAAAAAAAAAAEAAAAZHJzL1BLAwQUAAAACACHTuJAA7sEjb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O7BI2+AAAA3A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108" o:spid="_x0000_s1026" o:spt="100" style="position:absolute;left:5315047;top:5694901;height:218432;width:69387;" filled="t" stroked="f" coordsize="30,96" o:gfxdata="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o7JLsAAADc&#10;AAAADwAAAAAAAAABACAAAAAiAAAAZHJzL2Rvd25yZXYueG1sUEsBAhQAFAAAAAgAh07iQDMvBZ47&#10;AAAAOQAAABAAAAAAAAAAAQAgAAAACgEAAGRycy9zaGFwZXhtbC54bWxQSwUGAAAAAAYABgBbAQAA&#10;tAMAAAAA&#10;" path="m24,0c0,0,0,0,0,0c0,96,0,96,0,96c24,96,24,96,24,96c27,96,30,93,30,90c30,6,30,6,30,6c30,3,27,0,24,0e">
                    <v:path o:connectlocs="55509,0;0,0;0,218432;55509,218432;69387,204780;69387,13652;55509,0" o:connectangles="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09" o:spid="_x0000_s1026" o:spt="100" style="position:absolute;left:5096608;top:5640936;height:272399;width:205589;" filled="t" stroked="f" coordsize="90,120" o:gfxdata="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wqur4A&#10;AADcAAAADwAAAAAAAAABACAAAAAiAAAAZHJzL2Rvd25yZXYueG1sUEsBAhQAFAAAAAgAh07iQDMv&#10;BZ47AAAAOQAAABAAAAAAAAAAAQAgAAAADQEAAGRycy9zaGFwZXhtbC54bWxQSwUGAAAAAAYABgBb&#10;AQAAtwMAAAAA&#10;" path="m84,24c84,24,84,24,84,24c84,23,84,23,84,23c84,18,84,18,84,18c84,6,75,0,66,0c30,0,30,0,30,0c18,0,12,9,12,18c12,24,12,24,12,24c0,24,0,24,0,24c0,120,0,120,0,120c90,120,90,120,90,120c90,24,90,24,90,24l84,24xm72,24c72,24,72,24,72,24c24,24,24,24,24,24c24,18,24,18,24,18c24,18,24,12,30,12c66,12,66,12,66,12c66,12,72,12,72,18l72,24xe">
                    <v:path o:connectlocs="191883,54479;191883,54479;191883,52209;191883,40859;150765,0;68529,0;27411,40859;27411,54479;0,54479;0,272399;205589,272399;205589,54479;191883,54479;164471,54479;164471,54479;54823,54479;54823,40859;68529,27239;150765,27239;164471,40859;164471,54479" o:connectangles="0,0,0,0,0,0,0,0,0,0,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10" o:spid="_x0000_s1026" o:spt="100" style="position:absolute;left:5029791;top:5694901;height:218432;width:53967;" filled="t" stroked="f" coordsize="24,96" o:gfxdata="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DDirsAAADc&#10;AAAADwAAAAAAAAABACAAAAAiAAAAZHJzL2Rvd25yZXYueG1sUEsBAhQAFAAAAAgAh07iQDMvBZ47&#10;AAAAOQAAABAAAAAAAAAAAQAgAAAACgEAAGRycy9zaGFwZXhtbC54bWxQSwUGAAAAAAYABgBbAQAA&#10;tAMAAAAA&#10;" path="m24,0c6,0,6,0,6,0c3,0,0,3,0,6c0,90,0,90,0,90c0,93,3,96,6,96c24,96,24,96,24,96l24,0xe">
                    <v:path o:connectlocs="53967,0;13491,0;0,13652;0,204780;13491,218432;53967,218432;53967,0" o:connectangles="0,0,0,0,0,0,0"/>
                    <v:fill on="t" focussize="0,0"/>
                    <v:stroke on="f" joinstyle="round"/>
                    <v:imagedata o:title=""/>
                    <o:lock v:ext="edit" aspectratio="f"/>
                  </v:shape>
                </v:group>
                <v:shape id="Freeform 134" o:spid="_x0000_s1026" o:spt="100" style="position:absolute;left:6692;top:61294;height:867;width:907;" filled="t" stroked="f" coordsize="174,166" o:gfxdata="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aObW&#10;wAAAANwAAAAPAAAAAAAAAAEAIAAAACIAAABkcnMvZG93bnJldi54bWxQSwECFAAUAAAACACHTuJA&#10;My8FnjsAAAA5AAAAEAAAAAAAAAABACAAAAAPAQAAZHJzL3NoYXBleG1sLnhtbFBLBQYAAAAABgAG&#10;AFsBAAC5AwAAAAA=&#10;" path="m174,139c171,131,161,129,153,126c144,122,135,118,126,115c123,114,121,113,118,112c115,110,113,104,111,100c109,100,108,100,106,100c106,94,110,94,111,90c112,86,111,82,113,79c114,76,117,76,118,74c120,73,120,69,121,67c122,63,122,58,120,54c119,52,119,51,118,49c118,45,119,35,119,32c119,26,119,26,118,20c118,20,116,14,113,13c108,12,108,12,108,12c104,9,104,9,104,9c90,0,75,6,67,9c56,13,49,24,54,48c55,52,51,54,52,57c52,61,52,73,57,76c57,76,61,77,60,77c61,82,61,87,62,91c63,94,66,95,67,99c63,100,63,100,63,100c61,104,59,110,56,112c53,113,51,114,48,115c39,118,30,122,21,126c13,129,3,131,0,139c0,145,0,158,0,166c76,166,76,166,76,166c82,127,82,127,82,127c77,117,77,117,77,117c88,112,88,112,88,112c97,117,97,117,97,117c92,128,92,128,92,128c101,166,101,166,101,166c174,166,174,166,174,166c174,158,174,145,174,139xe">
                  <v:path o:connectlocs="907,725;797,658;656,600;615,584;578,522;552,522;578,470;589,412;615,386;630,349;625,282;615,255;620,167;615,104;589,67;562,62;542,47;349,47;281,250;271,297;297,396;312,402;323,475;349,517;328,522;291,584;250,600;109,658;0,725;0,867;396,867;427,663;401,611;458,584;505,611;479,668;526,867;907,867;907,725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75" o:spid="_x0000_s1026" o:spt="100" style="position:absolute;left:14531;top:59681;height:894;width:701;" filled="t" stroked="f" coordsize="138,176" o:gfxdata="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n6yr4A&#10;AADcAAAADwAAAAAAAAABACAAAAAiAAAAZHJzL2Rvd25yZXYueG1sUEsBAhQAFAAAAAgAh07iQDMv&#10;BZ47AAAAOQAAABAAAAAAAAAAAQAgAAAADQEAAGRycy9zaGFwZXhtbC54bWxQSwUGAAAAAAYABgBb&#10;AQAAtwMAAAAA&#10;" path="m84,71c79,70,74,69,69,69c64,69,59,70,54,71c54,26,54,26,54,26c15,26,15,26,15,26c15,48,15,48,15,48c34,82,34,82,34,82c23,92,16,106,16,122c16,152,40,176,69,176c98,176,122,152,122,122c122,105,114,90,101,80c123,49,123,49,123,49c123,26,123,26,123,26c84,26,84,26,84,26l84,71xm103,122c103,141,88,157,69,157c50,157,35,141,35,122c35,104,50,88,69,88c88,88,103,104,103,122xm0,0c0,16,0,16,0,16c138,16,138,16,138,16c138,0,138,0,138,0l0,0xm68,91c61,111,61,111,61,111c39,111,39,111,39,111c39,111,38,112,38,112c38,113,38,113,38,114c56,127,56,127,56,127c49,148,49,148,49,148c49,148,49,149,50,149c50,149,51,149,51,149c69,136,69,136,69,136c87,149,87,149,87,149c87,149,87,149,88,149c88,149,88,149,88,149c89,149,89,148,89,148c82,127,82,127,82,127c100,114,100,114,100,114c100,113,100,113,100,112c100,112,99,111,99,111c77,111,77,111,77,111c70,91,70,91,70,91c70,90,70,90,69,90c68,90,68,90,68,91xe">
                  <v:path o:connectlocs="426,360;350,350;274,360;274,132;76,132;76,243;172,416;81,619;350,894;619,619;513,406;624,248;624,132;426,132;426,360;523,619;350,797;177,619;350,447;523,619;0,0;0,81;701,81;701,0;0,0;345,462;309,563;198,563;193,568;193,579;284,645;248,751;253,756;259,756;350,690;441,756;447,756;447,756;452,751;416,645;507,579;507,568;502,563;391,563;355,462;350,457;345,462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44" o:spid="_x0000_s1026" o:spt="100" style="position:absolute;left:11458;top:59768;height:721;width:756;" filled="t" stroked="f" coordsize="168,160" o:gfxdata="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21pOvQAA&#10;ANwAAAAPAAAAAAAAAAEAIAAAACIAAABkcnMvZG93bnJldi54bWxQSwECFAAUAAAACACHTuJAMy8F&#10;njsAAAA5AAAAEAAAAAAAAAABACAAAAAMAQAAZHJzL3NoYXBleG1sLnhtbFBLBQYAAAAABgAGAFsB&#10;AAC2AwAAAAA=&#10;" path="m49,73c49,73,49,73,49,73c65,89,65,89,65,89c71,84,71,84,71,84c65,77,65,77,65,77c62,75,62,75,62,75c77,60,77,60,77,60c78,60,78,60,78,60c79,60,79,60,80,60c81,60,82,60,83,60c72,49,72,49,72,49c72,49,72,49,72,49c75,37,72,24,63,14c53,5,40,2,28,5c48,25,48,25,48,25c43,45,43,45,43,45c24,50,24,50,24,50c4,30,4,30,4,30c0,42,4,55,13,64c22,74,36,77,49,73xm108,85c107,86,107,88,107,89c108,91,108,91,108,91c106,92,106,92,106,92c96,103,96,103,96,103c93,105,93,105,93,105c84,96,84,96,84,96c78,102,78,102,78,102c131,155,131,155,131,155c134,158,138,160,143,160c147,160,151,158,154,155c161,148,161,138,154,131l108,85xm148,149c140,152,140,152,140,152c133,145,133,145,133,145c135,136,135,136,135,136c144,134,144,134,144,134c150,141,150,141,150,141l148,149xm84,91c93,100,93,100,93,100c103,90,103,90,103,90c103,84,104,79,108,75c112,72,117,70,122,70c168,25,168,25,168,25c142,0,142,0,142,0c97,45,97,45,97,45c98,50,96,55,92,59c88,63,83,65,78,64c68,75,68,75,68,75c77,84,77,84,77,84c32,128,32,128,32,128c31,127,31,127,31,127c22,134,22,134,22,134c8,156,8,156,8,156c11,160,11,160,11,160c34,146,34,146,34,146c41,137,41,137,41,137c39,135,39,135,39,135l84,91xe">
                  <v:path o:connectlocs="220,328;220,328;292,401;319,378;292,346;279,337;346,270;351,270;360,270;373,270;324,220;324,220;283,63;126,22;216,112;193,202;108,225;18,135;58,288;220,328;486,383;481,401;486,410;477,414;432,464;418,473;378,432;351,459;589,698;643,721;693,698;693,590;486,383;666,671;630,684;598,653;607,612;648,603;675,635;666,671;378,410;418,450;463,405;486,337;549,315;756,112;639,0;436,202;414,265;351,288;306,337;346,378;144,576;139,572;99,603;36,702;49,721;153,657;184,617;175,608;378,41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49" o:spid="_x0000_s1026" o:spt="100" style="position:absolute;left:9649;top:61296;height:864;width:907;" filled="t" stroked="f" coordsize="174,166" o:gfxdata="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SInwvQAA&#10;ANwAAAAPAAAAAAAAAAEAIAAAACIAAABkcnMvZG93bnJldi54bWxQSwECFAAUAAAACACHTuJAMy8F&#10;njsAAAA5AAAAEAAAAAAAAAABACAAAAAMAQAAZHJzL3NoYXBleG1sLnhtbFBLBQYAAAAABgAGAFsB&#10;AAC2AwAAAAA=&#10;" path="m118,20c119,26,119,26,119,32c119,35,118,45,118,49c119,52,119,52,120,54c122,58,122,63,121,67c120,69,120,73,118,74c117,76,114,76,113,79c111,82,112,86,111,90c110,94,106,94,106,100c108,100,109,100,111,100c113,104,115,110,118,113c121,113,123,114,126,115c135,118,144,122,153,126c161,130,171,131,174,139c174,145,174,158,174,166c0,166,0,166,0,166c0,158,0,145,0,139c3,131,13,130,21,126c30,122,39,118,48,115c51,114,53,113,56,113c59,110,61,104,63,100c67,99,67,99,67,99c66,95,63,95,62,91c61,87,61,82,60,77c61,77,57,76,57,76c52,73,52,61,52,57c51,54,55,53,54,48c49,24,56,13,67,9c75,6,90,0,104,9c108,12,108,12,108,12c113,13,113,13,113,13c116,14,118,20,118,20xe">
                  <v:path o:connectlocs="615,104;620,166;615,255;625,281;630,348;615,385;589,411;578,468;552,520;578,520;615,588;656,598;797,655;907,723;907,864;0,864;0,723;109,655;250,598;291,588;328,520;349,515;323,473;312,400;297,395;271,296;281,249;349,46;542,46;562,62;589,67;615,104" o:connectangles="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组合 331" o:spid="_x0000_s1026" o:spt="203" style="position:absolute;left:12917;top:59672;height:911;width:907;" coordorigin="4939277,4519793" coordsize="357188,358775" o:gfxdata="UEsDBAoAAAAAAIdO4kAAAAAAAAAAAAAAAAAEAAAAZHJzL1BLAwQUAAAACACHTuJATJrEN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p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yaxDW+AAAA3A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42" o:spid="_x0000_s1026" o:spt="100" style="position:absolute;left:4939277;top:4554718;height:323850;width:322263;" filled="t" stroked="f" coordsize="142,142" o:gfxdata="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MQXLsAAADc&#10;AAAADwAAAAAAAAABACAAAAAiAAAAZHJzL2Rvd25yZXYueG1sUEsBAhQAFAAAAAgAh07iQDMvBZ47&#10;AAAAOQAAABAAAAAAAAAAAQAgAAAACgEAAGRycy9zaGFwZXhtbC54bWxQSwUGAAAAAAYABgBbAQAA&#10;tAMAAAAA&#10;" path="m17,0c12,7,0,38,50,89c102,142,136,131,142,125c107,90,107,90,107,90c102,95,96,90,83,80c76,74,66,65,58,55c53,48,48,41,53,36l17,0xe">
                    <v:path o:connectlocs="38580,0;113472,202976;322263,285079;242831,205257;188364,182450;131628,125434;120281,82102;3858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5186927;top:4724581;height:107950;width:109538;" filled="t" stroked="f" coordsize="48,47" o:gfxdata="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Uh32/&#10;AAAA3AAAAA8AAAAAAAAAAQAgAAAAIgAAAGRycy9kb3ducmV2LnhtbFBLAQIUABQAAAAIAIdO4kAz&#10;LwWeOwAAADkAAAAQAAAAAAAAAAEAIAAAAA4BAABkcnMvc2hhcGV4bWwueG1sUEsFBgAAAAAGAAYA&#10;WwEAALgDAAAAAA==&#10;" path="m45,37c48,35,47,31,45,29c45,29,45,29,45,29c45,29,18,2,18,2c16,0,12,0,10,2c0,12,0,12,0,12c35,47,35,47,35,47c35,47,45,37,45,37xe">
                    <v:path o:connectlocs="102691,84981;102691,66607;102691,66607;41076,4593;22820,4593;0,27561;79871,107950;102691,84981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4983727;top:4519793;height:109538;width:109538;" filled="t" stroked="f" coordsize="48,48" o:gfxdata="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ViC1vQAA&#10;ANwAAAAPAAAAAAAAAAEAIAAAACIAAABkcnMvZG93bnJldi54bWxQSwECFAAUAAAACACHTuJAMy8F&#10;njsAAAA5AAAAEAAAAAAAAAABACAAAAAMAQAAZHJzL3NoYXBleG1sLnhtbFBLBQYAAAAABgAGAFsB&#10;AAC2AwAAAAA=&#10;" path="m45,38c48,36,48,33,45,31c45,31,45,31,45,31c45,31,17,3,17,3c15,0,12,0,10,3c0,13,0,13,0,13c36,48,36,48,36,48c36,48,45,38,45,38xe">
                    <v:path o:connectlocs="102691,86717;102691,70743;102691,70743;38794,6846;22820,6846;0,29666;82153,109538;102691,86717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255" o:spid="_x0000_s1026" o:spt="100" style="position:absolute;left:8349;top:58181;height:811;width:805;" filled="t" stroked="f" coordsize="192,192" o:gfxdata="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jAhr4A&#10;AADcAAAADwAAAAAAAAABACAAAAAiAAAAZHJzL2Rvd25yZXYueG1sUEsBAhQAFAAAAAgAh07iQDMv&#10;BZ47AAAAOQAAABAAAAAAAAAAAQAgAAAADQEAAGRycy9zaGFwZXhtbC54bWxQSwUGAAAAAAYABgBb&#10;AQAAtwMAAAAA&#10;" path="m115,64c118,59,121,54,123,48c125,42,126,35,126,28c131,30,135,32,137,34c139,36,139,38,139,42c139,47,138,53,135,58c133,64,130,67,127,67c126,67,124,66,122,66c120,65,118,65,115,64xm32,156c23,145,17,135,14,126c10,117,8,106,8,96c8,84,10,73,15,62c19,52,26,42,34,34c42,26,52,19,62,15c73,10,84,8,96,8c108,8,119,10,129,15c140,19,150,25,158,34c166,42,173,52,177,62c182,73,184,84,184,96c184,107,182,119,177,129c173,140,166,150,158,158c150,166,140,173,129,177c119,182,107,184,96,184c82,184,71,182,62,177c54,173,49,167,49,159c49,158,50,156,50,155c51,153,52,151,53,150c54,151,55,152,56,152c58,153,58,153,59,153c61,153,62,152,65,150c68,148,70,145,73,141c75,138,77,135,79,131c80,128,81,125,81,124c81,124,80,122,78,120c76,118,76,116,76,114c76,111,76,107,78,102c80,97,82,91,85,85c89,77,92,72,95,69c97,66,99,64,102,63c102,63,103,62,105,62c109,62,112,60,114,57c116,54,118,49,119,44c121,39,121,35,121,31c121,29,121,27,120,26c119,25,117,24,114,24c110,24,106,24,103,25c100,26,97,27,95,28c93,29,90,33,86,38c81,44,77,50,72,58c64,71,57,85,52,100c46,115,43,126,43,133c43,135,44,136,44,138c45,139,46,142,48,144c46,147,44,150,43,153c42,155,41,158,41,161c41,170,46,178,56,184c66,189,80,192,96,192c108,192,121,190,133,185c145,180,155,173,164,164c173,155,180,145,185,133c190,121,192,109,192,96c192,83,190,71,185,59c180,48,173,37,164,28c155,19,145,12,133,7c121,2,109,0,96,0c83,0,71,2,59,7c47,12,37,19,28,28c19,37,12,47,7,59c2,71,0,83,0,96c0,107,1,117,5,127c8,136,13,145,20,152c21,154,22,155,24,156c25,157,26,157,27,157c28,157,28,157,29,157c30,157,31,156,32,156xm64,156c70,152,74,148,78,143c81,138,84,132,85,126c89,129,92,131,93,132c94,134,95,135,95,137c95,141,93,147,88,153c84,159,80,162,76,162c74,162,73,161,71,160c69,159,67,158,64,156xe">
                  <v:path o:connectlocs="515,202;574,143;566,244;511,278;134,658;33,405;142,143;402,33;662,143;771,405;662,667;402,777;205,671;222,633;247,646;306,595;339,523;318,481;356,359;427,266;477,240;507,130;477,101;398,118;301,244;180,561;201,608;171,680;402,811;687,692;805,405;687,118;402,0;117,118;0,405;83,642;113,663;134,658;327,604;389,557;368,646;297,675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98" o:spid="_x0000_s1026" o:spt="100" style="position:absolute;left:8203;top:61376;height:703;width:907;" filled="t" stroked="f" coordsize="104,80" o:gfxdata="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0cEO8AAAA&#10;3AAAAA8AAAAAAAAAAQAgAAAAIgAAAGRycy9kb3ducmV2LnhtbFBLAQIUABQAAAAIAIdO4kAzLwWe&#10;OwAAADkAAAAQAAAAAAAAAAEAIAAAAAsBAABkcnMvc2hhcGV4bWwueG1sUEsFBgAAAAAGAAYAWwEA&#10;ALUDAAAAAA==&#10;" path="m21,44c13,73,13,73,13,73c33,73,33,73,33,73c38,78,44,80,51,80c58,80,64,78,69,73c87,73,87,73,87,73c81,44,81,44,81,44c86,44,86,44,86,44c86,28,86,28,86,28c97,25,97,25,97,25c97,34,97,34,97,34c95,51,95,51,95,51c103,51,103,51,103,51c101,34,101,34,101,34c101,23,101,23,101,23c104,22,104,22,104,22c104,15,104,15,104,15c52,0,52,0,52,0c0,15,0,15,0,15c0,22,0,22,0,22c19,28,19,28,19,28c19,44,19,44,19,44c21,44,21,44,21,44xm71,44c72,46,72,47,72,48c72,55,69,61,65,66c62,70,57,73,51,73c46,73,41,70,37,66c33,61,31,55,31,48c31,47,31,46,31,44l71,44xe">
                  <v:path o:connectlocs="183,386;113,641;287,641;444,703;601,641;758,641;706,386;750,386;750,246;845,219;845,298;828,448;898,448;880,298;880,202;907,193;907,131;453,0;0,131;0,193;165,246;165,386;183,386;619,386;627,421;566,579;444,641;322,579;270,421;270,386;619,386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组合 337" o:spid="_x0000_s1026" o:spt="203" style="position:absolute;left:9814;top:58198;height:776;width:767;" coordorigin="2968783,3583767" coordsize="301738,305305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58" o:spid="_x0000_s1026" o:spt="100" style="position:absolute;left:3164235;top:3583767;height:89166;width:106286;" filled="t" stroked="f" coordsize="63,53" o:gfxdata="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pfHL4A&#10;AADcAAAADwAAAAAAAAABACAAAAAiAAAAZHJzL2Rvd25yZXYueG1sUEsBAhQAFAAAAAgAh07iQDMv&#10;BZ47AAAAOQAAABAAAAAAAAAAAQAgAAAADQEAAGRycy9zaGFwZXhtbC54bWxQSwUGAAAAAAYABgBb&#10;AQAAtwMAAAAA&#10;" path="m50,53c48,49,48,49,48,49c38,33,22,21,4,15c0,13,0,13,0,13c3,10,3,10,3,10c7,5,12,0,20,0c26,0,34,3,43,11c63,27,62,37,53,49l50,53xm11,10c27,17,41,28,51,42c55,36,56,29,39,15c31,9,25,6,20,6c16,6,14,7,11,10xe">
                    <v:path o:connectlocs="84353,89166;80979,82436;6748,25235;0,21870;5061,16823;33741,0;72544,18506;89415,82436;84353,89166;18557,16823;86041,70659;65796,25235;33741,10094;18557,16823" o:connectangles="0,0,0,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59" o:spid="_x0000_s1026" o:spt="100" style="position:absolute;left:2968783;top:3583767;height:89166;width:105573;" filled="t" stroked="f" coordsize="63,53" o:gfxdata="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PHaL4A&#10;AADcAAAADwAAAAAAAAABACAAAAAiAAAAZHJzL2Rvd25yZXYueG1sUEsBAhQAFAAAAAgAh07iQDMv&#10;BZ47AAAAOQAAABAAAAAAAAAAAQAgAAAADQEAAGRycy9zaGFwZXhtbC54bWxQSwUGAAAAAAYABgBb&#10;AQAAtwMAAAAA&#10;" path="m13,53c10,49,10,49,10,49c1,37,0,27,20,11c29,3,37,0,43,0c51,0,56,5,60,10c63,13,63,13,63,13c59,15,59,15,59,15c41,21,25,33,15,49l13,53xm43,6c38,6,32,9,24,15c7,29,8,36,12,42c22,28,36,17,52,10c50,7,47,6,43,6xe">
                    <v:path o:connectlocs="21784,89166;16757,82436;33515,18506;72057,0;100545,16823;105573,21870;98869,25235;25136,82436;21784,89166;72057,10094;40218,25235;20109,70659;87139,16823;72057,10094" o:connectangles="0,0,0,0,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60" o:spid="_x0000_s1026" o:spt="100" style="position:absolute;left:3002309;top:3848412;height:39233;width:38520;" filled="t" stroked="f" coordsize="54,55" o:gfxdata="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vqYL4A&#10;AADcAAAADwAAAAAAAAABACAAAAAiAAAAZHJzL2Rvd25yZXYueG1sUEsBAhQAFAAAAAgAh07iQDMv&#10;BZ47AAAAOQAAABAAAAAAAAAAAQAgAAAADQEAAGRycy9zaGFwZXhtbC54bWxQSwUGAAAAAAYABgBb&#10;AQAAtwMAAAAA&#10;" path="m12,55l0,45,45,0,54,10,12,55xe">
                    <v:path o:connectlocs="8560,39233;0,32099;32100,0;38520,7133;8560,39233" o:connectangles="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61" o:spid="_x0000_s1026" o:spt="100" style="position:absolute;left:3196334;top:3848412;height:40660;width:38520;" filled="t" stroked="f" coordsize="54,57" o:gfxdata="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sjmK/&#10;AAAA3AAAAA8AAAAAAAAAAQAgAAAAIgAAAGRycy9kb3ducmV2LnhtbFBLAQIUABQAAAAIAIdO4kAz&#10;LwWeOwAAADkAAAAQAAAAAAAAAAEAIAAAAA4BAABkcnMvc2hhcGV4bWwueG1sUEsFBgAAAAAGAAYA&#10;WwEAALgDAAAAAA==&#10;" path="m45,57l0,10,9,0,54,45,45,57xe">
                    <v:path o:connectlocs="32100,40660;0,7133;6420,0;38520,32100;32100,40660" o:connectangles="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62" o:spid="_x0000_s1026" o:spt="100" style="position:absolute;left:2976629;top:3605881;height:283191;width:285331;" filled="t" stroked="f" coordsize="169,168" o:gfxdata="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LYCvQAA&#10;ANwAAAAPAAAAAAAAAAEAIAAAACIAAABkcnMvZG93bnJldi54bWxQSwECFAAUAAAACACHTuJAMy8F&#10;njsAAAA5AAAAEAAAAAAAAAABACAAAAAMAQAAZHJzL3NoYXBleG1sLnhtbFBLBQYAAAAABgAGAFsB&#10;AAC2AwAAAAA=&#10;" path="m85,168c38,168,0,130,0,84c0,37,38,0,85,0c131,0,169,37,169,84c169,130,131,168,85,168xm85,6c41,6,6,41,6,84c6,127,41,162,85,162c128,162,163,127,163,84c163,41,128,6,85,6xe">
                    <v:path o:connectlocs="143509,283191;0,141595;143509,0;285331,141595;143509,283191;143509,10113;10130,141595;143509,273077;275200,141595;143509,10113" o:connectangles="0,0,0,0,0,0,0,0,0,0"/>
                    <v:fill on="t" focussize="0,0"/>
                    <v:stroke on="f" joinstyle="round"/>
                    <v:imagedata o:title=""/>
                    <o:lock v:ext="edit" aspectratio="f"/>
                  </v:shape>
                  <v:shape id="Freeform 163" o:spid="_x0000_s1026" o:spt="100" style="position:absolute;left:3037262;top:3647967;height:111279;width:89879;" filled="t" stroked="f" coordsize="126,156" o:gfxdata="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s1/C8AAAA&#10;3AAAAA8AAAAAAAAAAQAgAAAAIgAAAGRycy9kb3ducmV2LnhtbFBLAQIUABQAAAAIAIdO4kAzLwWe&#10;OwAAADkAAAAQAAAAAAAAAAEAIAAAAAsBAABkcnMvc2hhcGV4bWwueG1sUEsFBgAAAAAGAAYAWwEA&#10;ALUDAAAAAA==&#10;" path="m126,156l0,156,0,142,109,142,109,0,126,0,126,156xe">
                    <v:path o:connectlocs="89879,111279;0,111279;0,101292;77752,101292;77752,0;89879,0;89879,111279" o:connectangles="0,0,0,0,0,0,0"/>
                    <v:fill on="t" focussize="0,0"/>
                    <v:stroke on="f" joinstyle="round"/>
                    <v:imagedata o:title=""/>
                    <o:lock v:ext="edit" aspectratio="f"/>
                  </v:shape>
                </v:group>
                <v:shape id="KSO_Shape" o:spid="_x0000_s1026" o:spt="100" style="position:absolute;left:5253;top:61274;height:907;width:718;v-text-anchor:middle;" filled="t" stroked="f" coordsize="1679575,2125662" o:gfxdata="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VMzr4A&#10;AADcAAAADwAAAAAAAAABACAAAAAiAAAAZHJzL2Rvd25yZXYueG1sUEsBAhQAFAAAAAgAh07iQDMv&#10;BZ47AAAAOQAAABAAAAAAAAAAAQAgAAAADQEAAGRycy9zaGFwZXhtbC54bWxQSwUGAAAAAAYABgBb&#10;AQAAtwM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217,398;275,428;272,446;269,467;276,490;394,716;378,485;383,462;378,443;392,426;448,395;499,398;537,435;570,477;597,523;618,575;633,633;642,696;615,743;531,779;442,802;351,812;254,808;159,788;68,753;0,715;6,647;20,587;40,533;66,484;98,441;135,403;182,367;355,2;396,13;433,32;464,59;489,91;507,129;516,171;515,219;501,267;475,309;440,343;391,370;357,378;321,381;281,376;244,362;211,342;181,314;156,277;141,236;135,190;140,147;154,108;176,73;205,43;239,20;278,5;321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KSO_Shape" o:spid="_x0000_s1026" o:spt="100" style="position:absolute;left:14484;top:61354;flip:x;height:748;width:786;rotation:-2949120f;v-text-anchor:middle;" filled="t" stroked="f" coordsize="1059063,1007997" o:gfxdata="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D2z2/&#10;AAAA3AAAAA8AAAAAAAAAAQAgAAAAIgAAAGRycy9kb3ducmV2LnhtbFBLAQIUABQAAAAIAIdO4kAz&#10;LwWeOwAAADkAAAAQAAAAAAAAAAEAIAAAAA4BAABkcnMvc2hhcGV4bWwueG1sUEsFBgAAAAAGAAYA&#10;WwEAALgDAAAAAA==&#10;" path="m703357,0l1059063,345377c1011759,390684,950318,412745,888735,411717l615617,668531c643882,763675,628025,864389,564718,936620l370217,747767c247618,834750,146199,930329,0,1007997c95002,875886,190003,777809,284746,664777l96361,481861c152055,429106,226831,406169,303394,411783c325459,413401,347673,417390,369433,424372l642990,154959c643358,99193,663662,44083,703357,0xe">
                  <v:fill on="t" focussize="0,0"/>
                  <v:stroke on="f" weight="1pt" miterlimit="8" joinstyle="miter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16320" behindDoc="1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7903845</wp:posOffset>
                </wp:positionV>
                <wp:extent cx="2915920" cy="463550"/>
                <wp:effectExtent l="0" t="0" r="17780" b="12700"/>
                <wp:wrapNone/>
                <wp:docPr id="674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人文社交-常用图标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2" o:spid="_x0000_s1026" o:spt="202" type="#_x0000_t202" style="position:absolute;left:0pt;margin-left:182.85pt;margin-top:622.35pt;height:36.5pt;width:229.6pt;z-index:-1806867456;mso-width-relative:page;mso-height-relative:page;" fillcolor="#FFFFFF [3212]" filled="t" stroked="f" coordsize="21600,21600" o:gfxdata="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gXyd7bAAAADQEAAA8AAAAAAAAAAQAgAAAAIgAA&#10;AGRycy9kb3ducmV2LnhtbFBLAQIUABQAAAAIAIdO4kB8EGswzAEAAGsDAAAOAAAAAAAAAAEAIAAA&#10;ACoBAABkcnMvZTJvRG9jLnhtbFBLBQYAAAAABgAGAFkBAABo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kern w:val="24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人文社交-常用图标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91424512" behindDoc="1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197485</wp:posOffset>
                </wp:positionV>
                <wp:extent cx="7173595" cy="10297160"/>
                <wp:effectExtent l="13970" t="14605" r="20955" b="20955"/>
                <wp:wrapNone/>
                <wp:docPr id="380" name="矩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595" cy="10297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25pt;margin-top:15.55pt;height:810.8pt;width:564.85pt;z-index:-1806859264;v-text-anchor:middle;mso-width-relative:page;mso-height-relative:page;" filled="f" stroked="t" coordsize="21600,21600" o:gfxdata="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g0KLz2wAAAAsBAAAPAAAAAAAAAAEAIAAAACIAAABkcnMvZG93bnJldi54&#10;bWxQSwECFAAUAAAACACHTuJAb/qs62kCAAC8BAAADgAAAAAAAAABACAAAAAqAQAAZHJzL2Uyb0Rv&#10;Yy54bWxQSwUGAAAAAAYABgBZAQAABQYAAAAA&#10;">
                <v:fill on="f" focussize="0,0"/>
                <v:stroke weight="2.25pt" color="#808080 [1629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028EF4C-C3AE-4585-A2EA-A7F76DFF52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8F98E1D8-5978-42B8-A8A6-33F1B554FB7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3667E4"/>
    <w:multiLevelType w:val="singleLevel"/>
    <w:tmpl w:val="B83667E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A394FBD"/>
    <w:multiLevelType w:val="singleLevel"/>
    <w:tmpl w:val="2A394FB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4707F"/>
    <w:rsid w:val="01A331E1"/>
    <w:rsid w:val="05067FB2"/>
    <w:rsid w:val="06962C5A"/>
    <w:rsid w:val="07A90658"/>
    <w:rsid w:val="111119A4"/>
    <w:rsid w:val="114A55CC"/>
    <w:rsid w:val="12D27F2D"/>
    <w:rsid w:val="14DE4005"/>
    <w:rsid w:val="155F2083"/>
    <w:rsid w:val="15FA5400"/>
    <w:rsid w:val="1701144D"/>
    <w:rsid w:val="1AAA428D"/>
    <w:rsid w:val="1B2A3EBE"/>
    <w:rsid w:val="1B8960CA"/>
    <w:rsid w:val="1BB65316"/>
    <w:rsid w:val="1BE4707F"/>
    <w:rsid w:val="1E6E1AF9"/>
    <w:rsid w:val="1E7477F7"/>
    <w:rsid w:val="1E9B0DE5"/>
    <w:rsid w:val="1F676588"/>
    <w:rsid w:val="24C32027"/>
    <w:rsid w:val="24D934AE"/>
    <w:rsid w:val="26AC62FB"/>
    <w:rsid w:val="28F14425"/>
    <w:rsid w:val="29907283"/>
    <w:rsid w:val="2EFE1FF6"/>
    <w:rsid w:val="2F8F6694"/>
    <w:rsid w:val="2FC503B5"/>
    <w:rsid w:val="30FF7311"/>
    <w:rsid w:val="35237B16"/>
    <w:rsid w:val="35252B67"/>
    <w:rsid w:val="35ED1EEB"/>
    <w:rsid w:val="36C2760E"/>
    <w:rsid w:val="3AF92B08"/>
    <w:rsid w:val="3BAB3E0C"/>
    <w:rsid w:val="3D811F9B"/>
    <w:rsid w:val="3E8F1EF2"/>
    <w:rsid w:val="3F34227E"/>
    <w:rsid w:val="40CA004A"/>
    <w:rsid w:val="4132293F"/>
    <w:rsid w:val="429F631E"/>
    <w:rsid w:val="42AF064B"/>
    <w:rsid w:val="44120BAA"/>
    <w:rsid w:val="44711072"/>
    <w:rsid w:val="452F4096"/>
    <w:rsid w:val="463D6522"/>
    <w:rsid w:val="46F36A75"/>
    <w:rsid w:val="49457346"/>
    <w:rsid w:val="4CE13398"/>
    <w:rsid w:val="4CF82533"/>
    <w:rsid w:val="4E4B19C7"/>
    <w:rsid w:val="4EE15D63"/>
    <w:rsid w:val="4FAD11CA"/>
    <w:rsid w:val="4FB27526"/>
    <w:rsid w:val="50802330"/>
    <w:rsid w:val="513F7D6D"/>
    <w:rsid w:val="53A62330"/>
    <w:rsid w:val="572C19EE"/>
    <w:rsid w:val="59792A6C"/>
    <w:rsid w:val="5A4414BD"/>
    <w:rsid w:val="5C0D5406"/>
    <w:rsid w:val="5CB05835"/>
    <w:rsid w:val="5E103297"/>
    <w:rsid w:val="5EFA05F8"/>
    <w:rsid w:val="5FBD241C"/>
    <w:rsid w:val="62C37A5B"/>
    <w:rsid w:val="679E332D"/>
    <w:rsid w:val="698D1062"/>
    <w:rsid w:val="6D48263C"/>
    <w:rsid w:val="6D9A7FD8"/>
    <w:rsid w:val="6E393091"/>
    <w:rsid w:val="74C81D70"/>
    <w:rsid w:val="74D81A13"/>
    <w:rsid w:val="75066E01"/>
    <w:rsid w:val="77003036"/>
    <w:rsid w:val="79845F53"/>
    <w:rsid w:val="799E7688"/>
    <w:rsid w:val="79E82573"/>
    <w:rsid w:val="7C7A23C1"/>
    <w:rsid w:val="7F1A5A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2.sv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9.svg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8.svg"/><Relationship Id="rId22" Type="http://schemas.openxmlformats.org/officeDocument/2006/relationships/image" Target="media/image12.png"/><Relationship Id="rId21" Type="http://schemas.openxmlformats.org/officeDocument/2006/relationships/image" Target="media/image7.sv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6.svg"/><Relationship Id="rId18" Type="http://schemas.openxmlformats.org/officeDocument/2006/relationships/image" Target="media/image10.png"/><Relationship Id="rId17" Type="http://schemas.openxmlformats.org/officeDocument/2006/relationships/image" Target="media/image5.sv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4.sv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3.sv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ad447e63fe2ba9f4f0dd50ea66723a18\&#30005;&#21830;&#24179;&#38754;&#35774;&#35745;3&#24180;&#32463;&#3956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电商平面设计3年经验简历.docx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2020-07-01T12:29:00Z</dcterms:created>
  <dc:creator>双子晨</dc:creator>
  <cp:lastModifiedBy>双子晨</cp:lastModifiedBy>
  <dcterms:modified xsi:type="dcterms:W3CDTF">2020-07-01T12:30:42Z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TemplateKey">
    <vt:lpwstr>1.0_O2oBBGNaxl4SbaOowybgX9iSiRB7/03OuO1nRcfwDDHDUsAYs3GLJx/OQR3b0U8omnBaZQRe/ytfF7GOVnA55g==</vt:lpwstr>
  </property>
</Properties>
</file>