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-12065</wp:posOffset>
            </wp:positionV>
            <wp:extent cx="7555865" cy="10725785"/>
            <wp:effectExtent l="0" t="0" r="6985" b="1841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1023620</wp:posOffset>
            </wp:positionV>
            <wp:extent cx="1792605" cy="1792605"/>
            <wp:effectExtent l="0" t="0" r="17145" b="17145"/>
            <wp:wrapNone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5705475</wp:posOffset>
                </wp:positionV>
                <wp:extent cx="1232535" cy="92202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922020"/>
                          <a:chOff x="17012" y="2083672"/>
                          <a:chExt cx="1232535" cy="937816"/>
                        </a:xfrm>
                        <a:effectLst/>
                      </wpg:grpSpPr>
                      <wps:wsp>
                        <wps:cNvPr id="31" name="矩形 31"/>
                        <wps:cNvSpPr/>
                        <wps:spPr>
                          <a:xfrm>
                            <a:off x="34642" y="2083672"/>
                            <a:ext cx="1199515" cy="69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>
                            <a:off x="17012" y="2525804"/>
                            <a:ext cx="1232535" cy="49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75pt;margin-top:449.25pt;height:72.6pt;width:97.05pt;z-index:251677696;mso-width-relative:page;mso-height-relative:page;" coordorigin="17012,2083672" coordsize="1232535,937816" o:gfxdata="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VWWvDbAAAADAEAAA8AAAAAAAAAAQAgAAAA&#10;IgAAAGRycy9kb3ducmV2LnhtbFBLAQIUABQAAAAIAIdO4kA7IScIQQIAAAcGAAAOAAAAAAAAAAEA&#10;IAAAACoBAABkcnMvZTJvRG9jLnhtbFBLBQYAAAAABgAGAFkBAADdBQAAAAA=&#10;">
                <o:lock v:ext="edit" aspectratio="f"/>
                <v:rect id="_x0000_s1026" o:spid="_x0000_s1026" o:spt="1" style="position:absolute;left:34642;top:2083672;height:697056;width:1199515;mso-wrap-style:none;" filled="f" stroked="f" coordsize="21600,21600" o:gfxdata="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GBa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color w:val="0070C0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070C0"/>
                            <w:kern w:val="24"/>
                            <w:sz w:val="40"/>
                            <w:szCs w:val="40"/>
                          </w:rPr>
                          <w:t>工作经历</w:t>
                        </w:r>
                      </w:p>
                    </w:txbxContent>
                  </v:textbox>
                </v:rect>
                <v:rect id="_x0000_s1026" o:spid="_x0000_s1026" o:spt="1" style="position:absolute;left:17012;top:2525804;height:495684;width:1232535;mso-wrap-style:none;" filled="f" stroked="f" coordsize="21600,21600" o:gfxdata="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Um9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070C0"/>
                            <w:kern w:val="24"/>
                            <w:sz w:val="32"/>
                            <w:szCs w:val="32"/>
                          </w:rPr>
                          <w:t>Experience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3752215</wp:posOffset>
                </wp:positionV>
                <wp:extent cx="1263015" cy="0"/>
                <wp:effectExtent l="0" t="19050" r="13335" b="1905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86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05pt;margin-top:295.45pt;height:0pt;width:99.45pt;z-index:251678720;mso-width-relative:page;mso-height-relative:page;" filled="f" stroked="t" coordsize="21600,21600" o:gfxdata="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9Tc5nWAAAACwEAAA8AAAAAAAAAAQAgAAAA&#10;IgAAAGRycy9kb3ducmV2LnhtbFBLAQIUABQAAAAIAIdO4kDibqCt1AEAAHQDAAAOAAAAAAAAAAEA&#10;IAAAACUBAABkcnMvZTJvRG9jLnhtbFBLBQYAAAAABgAGAFkBAABrBQAAAAA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4630420</wp:posOffset>
                </wp:positionV>
                <wp:extent cx="1263015" cy="0"/>
                <wp:effectExtent l="0" t="19050" r="13335" b="1905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86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05pt;margin-top:364.6pt;height:0pt;width:99.45pt;z-index:251679744;mso-width-relative:page;mso-height-relative:page;" filled="f" stroked="t" coordsize="21600,21600" o:gfxdata="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IebEkjWAAAACwEAAA8AAAAAAAAAAQAgAAAA&#10;IgAAAGRycy9kb3ducmV2LnhtbFBLAQIUABQAAAAIAIdO4kAm4Ww61AEAAHQDAAAOAAAAAAAAAAEA&#10;IAAAACUBAABkcnMvZTJvRG9jLnhtbFBLBQYAAAAABgAGAFkBAABrBQAAAAA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3689350</wp:posOffset>
                </wp:positionV>
                <wp:extent cx="1199515" cy="685800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6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5pt;margin-top:290.5pt;height:54pt;width:94.45pt;mso-wrap-style:none;z-index:251680768;mso-width-relative:page;mso-height-relative:page;" filled="f" stroked="f" coordsize="21600,21600" o:gfxdata="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wEz4TYAAAACwEAAA8AAAAAAAAAAQAgAAAAIgAA&#10;AGRycy9kb3ducmV2LnhtbFBLAQIUABQAAAAIAIdO4kDNNn/FlgEAAB0D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40"/>
                          <w:szCs w:val="40"/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4084320</wp:posOffset>
                </wp:positionV>
                <wp:extent cx="1209040" cy="48768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34"/>
                                <w:szCs w:val="34"/>
                              </w:rPr>
                              <w:t>Education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21.6pt;height:38.4pt;width:95.2pt;mso-wrap-style:none;z-index:251681792;mso-width-relative:page;mso-height-relative:page;" filled="f" stroked="f" coordsize="21600,21600" o:gfxdata="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GG0RI3YAAAACwEAAA8AAAAAAAAAAQAgAAAAIgAA&#10;AGRycy9kb3ducmV2LnhtbFBLAQIUABQAAAAIAIdO4kCyrr8NlgEAAB0D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34"/>
                          <w:szCs w:val="34"/>
                        </w:rPr>
                        <w:t>Education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5691505</wp:posOffset>
                </wp:positionV>
                <wp:extent cx="1262380" cy="0"/>
                <wp:effectExtent l="0" t="19050" r="13970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3pt;margin-top:448.15pt;height:0pt;width:99.4pt;z-index:251675648;mso-width-relative:page;mso-height-relative:page;" filled="f" stroked="t" coordsize="21600,21600" o:gfxdata="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JJ5fr1gAAAAsBAAAPAAAAAAAAAAEAIAAAACIA&#10;AABkcnMvZG93bnJldi54bWxQSwECFAAUAAAACACHTuJAnIRpO9IBAAB0AwAADgAAAAAAAAABACAA&#10;AAAlAQAAZHJzL2Uyb0RvYy54bWxQSwUGAAAAAAYABgBZAQAAaQUAAAAA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6728460</wp:posOffset>
                </wp:positionV>
                <wp:extent cx="1262380" cy="0"/>
                <wp:effectExtent l="0" t="19050" r="13970" b="190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3pt;margin-top:529.8pt;height:0pt;width:99.4pt;z-index:251676672;mso-width-relative:page;mso-height-relative:page;" filled="f" stroked="t" coordsize="21600,21600" o:gfxdata="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jJzvV1gAAAA0BAAAPAAAAAAAAAAEAIAAAACIA&#10;AABkcnMvZG93bnJldi54bWxQSwECFAAUAAAACACHTuJAH/wC/9IBAAB0AwAADgAAAAAAAAABACAA&#10;AAAlAQAAZHJzL2Uyb0RvYy54bWxQSwUGAAAAAAYABgBZAQAAaQUAAAAA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4706620</wp:posOffset>
                </wp:positionH>
                <wp:positionV relativeFrom="paragraph">
                  <wp:posOffset>1663700</wp:posOffset>
                </wp:positionV>
                <wp:extent cx="1505585" cy="57086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生日：1995-04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政治面貌：党员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6pt;margin-top:131pt;height:44.95pt;width:118.55pt;z-index:251666432;mso-width-relative:page;mso-height-relative:page;" filled="f" stroked="f" coordsize="21600,21600" o:gfxdata="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IBbTPNsAAAALAQAADwAAAAAAAAAB&#10;ACAAAAAiAAAAZHJzL2Rvd25yZXYueG1sUEsBAhQAFAAAAAgAh07iQPHQJnGbAQAAHQMAAA4AAAAA&#10;AAAAAQAgAAAAK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生日：1995-04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政治面貌：党员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1663700</wp:posOffset>
                </wp:positionV>
                <wp:extent cx="1381760" cy="57086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籍贯：湖北武汉  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现居：北京海淀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2pt;margin-top:131pt;height:44.95pt;width:108.8pt;z-index:251668480;mso-width-relative:page;mso-height-relative:page;" filled="f" stroked="f" coordsize="21600,21600" o:gfxdata="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1UYez2QAAAAsBAAAPAAAAAAAAAAEA&#10;IAAAACIAAABkcnMvZG93bnJldi54bWxQSwECFAAUAAAACACHTuJAr0rN0ZwBAAAd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籍贯：湖北武汉  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现居：北京海淀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946150</wp:posOffset>
                </wp:positionV>
                <wp:extent cx="1402715" cy="6858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685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方正宋刻本秀楷简体" w:eastAsia="方正宋刻本秀楷简体" w:cs="Times New Roman"/>
                                <w:color w:val="0070C0"/>
                                <w:kern w:val="24"/>
                                <w:sz w:val="64"/>
                                <w:szCs w:val="64"/>
                              </w:rPr>
                              <w:t>七芒星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2pt;margin-top:74.5pt;height:54pt;width:110.45pt;mso-wrap-style:none;z-index:251669504;mso-width-relative:page;mso-height-relative:page;" filled="f" stroked="f" coordsize="21600,21600" o:gfxdata="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KzomItgAAAALAQAADwAAAAAAAAABACAAAAAiAAAA&#10;ZHJzL2Rvd25yZXYueG1sUEsBAhQAFAAAAAgAh07iQGwyyHGVAQAAGwMAAA4AAAAAAAAAAQAgAAAA&#10;Jw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>
                        <w:rPr>
                          <w:rFonts w:hint="eastAsia" w:ascii="方正宋刻本秀楷简体" w:eastAsia="方正宋刻本秀楷简体" w:cs="Times New Roman"/>
                          <w:color w:val="0070C0"/>
                          <w:kern w:val="24"/>
                          <w:sz w:val="64"/>
                          <w:szCs w:val="64"/>
                        </w:rPr>
                        <w:t>七芒星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2326005</wp:posOffset>
                </wp:positionV>
                <wp:extent cx="3035300" cy="810260"/>
                <wp:effectExtent l="0" t="0" r="0" b="0"/>
                <wp:wrapNone/>
                <wp:docPr id="5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地址：北京海淀区苏州街亿方大厦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608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180 - 7140 - 4093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939596566@qq.com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222.2pt;margin-top:183.15pt;height:63.8pt;width:239pt;z-index:251670528;mso-width-relative:page;mso-height-relative:page;" filled="f" stroked="f" coordsize="21600,21600" o:gfxdata="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UBER/XAAAACwEAAA8A&#10;AAAAAAAAAQAgAAAAIgAAAGRycy9kb3ducmV2LnhtbFBLAQIUABQAAAAIAIdO4kAd79f/pgEAACs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地址：北京海淀区苏州街亿方大厦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608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180 - 7140 - 4093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939596566@qq.com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5551805</wp:posOffset>
                </wp:positionV>
                <wp:extent cx="4485640" cy="103886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1038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管理系文艺部部      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     2012.09 – 2013.09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担任第七届管理系学生会文艺部部长，部门一共十人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期间对部门内部工作制定完整的考勤规章制度，及人员培训计划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负责校健美操大赛的组织，并完成对参赛队员的舞蹈计划和安排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2pt;margin-top:437.15pt;height:81.8pt;width:353.2pt;z-index:251671552;mso-width-relative:page;mso-height-relative:page;" filled="f" stroked="f" coordsize="21600,21600" o:gfxdata="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BOFKs2wAAAA0BAAAPAAAAAAAA&#10;AAEAIAAAACIAAABkcnMvZG93bnJldi54bWxQSwECFAAUAAAACACHTuJAlxWIA50BAAAeAwAADgAA&#10;AAAAAAABACAAAAAq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管理系文艺部部      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     2012.09 – 2013.09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担任第七届管理系学生会文艺部部长，部门一共十人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期间对部门内部工作制定完整的考勤规章制度，及人员培训计划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负责校健美操大赛的组织，并完成对参赛队员的舞蹈计划和安排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7052310</wp:posOffset>
                </wp:positionV>
                <wp:extent cx="4213860" cy="103886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1038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院报网宣部副部长                      2012.09 – 2013.09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担任学院院报记者团网络宣传部部长，部门一共八人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期间主要负责刊物的内容采编，排版设计，网站发布维护等工作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有较丰富的新媒体运营经验，能够完成企业日常新媒体号的运营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2pt;margin-top:555.3pt;height:81.8pt;width:331.8pt;z-index:251672576;mso-width-relative:page;mso-height-relative:page;" filled="f" stroked="f" coordsize="21600,21600" o:gfxdata="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oX1GHaAAAADgEAAA8AAAAAAAAA&#10;AQAgAAAAIgAAAGRycy9kb3ducmV2LnhtbFBLAQIUABQAAAAIAIdO4kCbJTWHnQEAAB4DAAAOAAAA&#10;AAAAAAEAIAAAACk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院报网宣部副部长                      2012.09 – 2013.09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担任学院院报记者团网络宣传部部长，部门一共八人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期间主要负责刊物的内容采编，排版设计，网站发布维护等工作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有较丰富的新媒体运营经验，能够完成企业日常新媒体号的运营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8531860</wp:posOffset>
                </wp:positionV>
                <wp:extent cx="4658995" cy="79946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9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新锐创业协会会员                     2013.09 – 2014.09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参与学院新锐创业计划，参与学院新锐创业计划大赛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参赛项目“筋斗云校园运动服装工作室”荣获一等奖并获得投资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2pt;margin-top:671.8pt;height:62.95pt;width:366.85pt;z-index:251673600;mso-width-relative:page;mso-height-relative:page;" filled="f" stroked="f" coordsize="21600,21600" o:gfxdata="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42E1dtwAAAAOAQAADwAAAAAAAAAB&#10;ACAAAAAiAAAAZHJzL2Rvd25yZXYueG1sUEsBAhQAFAAAAAgAh07iQOWdaF6aAQAAHQMAAA4AAAAA&#10;AAAAAQAgAAAAK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新锐创业协会会员                     2013.09 – 2014.09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参与学院新锐创业计划，参与学院新锐创业计划大赛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参赛项目“筋斗云校园运动服装工作室”荣获一等奖并获得投资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3667125</wp:posOffset>
                </wp:positionV>
                <wp:extent cx="4885690" cy="1097915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69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336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湖北工业大学    经管学院     国际贸易专业      硕士学位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336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武昌理工学院    管理系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 财务管理专业      本科学位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336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武昌理工学院    管理系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平面设计课程      选修结业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2pt;margin-top:288.75pt;height:86.45pt;width:384.7pt;z-index:251674624;mso-width-relative:page;mso-height-relative:page;" filled="f" stroked="f" coordsize="21600,21600" o:gfxdata="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a6YdHaAAAADAEAAA8AAAAAAAAA&#10;AQAgAAAAIgAAAGRycy9kb3ducmV2LnhtbFBLAQIUABQAAAAIAIdO4kAnAjIynQEAAB4DAAAOAAAA&#10;AAAAAAEAIAAAACk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 w:line="336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湖北工业大学    经管学院     国际贸易专业      硕士学位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336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武昌理工学院    管理系     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 财务管理专业      本科学位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336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武昌理工学院    管理系      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平面设计课程      选修结业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692785</wp:posOffset>
                </wp:positionV>
                <wp:extent cx="2118995" cy="9378950"/>
                <wp:effectExtent l="0" t="0" r="14605" b="12700"/>
                <wp:wrapNone/>
                <wp:docPr id="68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9378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28.45pt;margin-top:54.55pt;height:738.5pt;width:166.85pt;z-index:251665408;v-text-anchor:middle;mso-width-relative:page;mso-height-relative:page;" fillcolor="#D9D9D9" filled="t" stroked="f" coordsize="21600,21600" o:gfxdata="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34GZ1dgAAAALAQAADwAAAAAAAAABACAAAAAiAAAAZHJzL2Rvd25y&#10;ZXYueG1sUEsBAhQAFAAAAAgAh07iQNuJ899wAgAAvwQAAA4AAAAAAAAAAQAgAAAAJw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6496050</wp:posOffset>
                </wp:positionV>
                <wp:extent cx="1403985" cy="78105"/>
                <wp:effectExtent l="0" t="0" r="5715" b="17145"/>
                <wp:wrapNone/>
                <wp:docPr id="15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781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219.75pt;margin-top:511.5pt;height:6.15pt;width:110.55pt;z-index:251703296;v-text-anchor:middle;mso-width-relative:page;mso-height-relative:page;" fillcolor="#0070C0" filled="t" stroked="f" coordsize="21600,21600" o:gfxdata="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ZKSrjdAAAADQEAAA8AAAAAAAAAAQAgAAAAIgAAAGRycy9kb3ducmV2LnhtbFBLAQIUABQA&#10;AAAIAIdO4kDC9vd2sgEAADcDAAAOAAAAAAAAAAEAIAAAACwBAABkcnMvZTJvRG9jLnhtbFBLBQYA&#10;AAAABgAGAFkBAABQBQ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6257925</wp:posOffset>
                </wp:positionV>
                <wp:extent cx="783590" cy="78105"/>
                <wp:effectExtent l="0" t="0" r="16510" b="17145"/>
                <wp:wrapNone/>
                <wp:docPr id="14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781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219.75pt;margin-top:492.75pt;height:6.15pt;width:61.7pt;z-index:251702272;v-text-anchor:middle;mso-width-relative:page;mso-height-relative:page;" fillcolor="#0070C0" filled="t" stroked="f" coordsize="21600,21600" o:gfxdata="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1khN3dAAAACwEAAA8AAAAAAAAAAQAgAAAAIgAAAGRycy9kb3ducmV2LnhtbFBLAQIUABQA&#10;AAAIAIdO4kBHUX2/sgEAADYDAAAOAAAAAAAAAAEAIAAAACwBAABkcnMvZTJvRG9jLnhtbFBLBQYA&#10;AAAABgAGAFkBAABQBQ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6019800</wp:posOffset>
                </wp:positionV>
                <wp:extent cx="1623695" cy="78105"/>
                <wp:effectExtent l="0" t="0" r="14605" b="17145"/>
                <wp:wrapNone/>
                <wp:docPr id="13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781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219.75pt;margin-top:474pt;height:6.15pt;width:127.85pt;z-index:251701248;v-text-anchor:middle;mso-width-relative:page;mso-height-relative:page;" fillcolor="#0070C0" filled="t" stroked="f" coordsize="21600,21600" o:gfxdata="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1ej3O3QAAAAsBAAAPAAAAAAAAAAEAIAAAACIAAABkcnMvZG93bnJldi54bWxQSwECFAAU&#10;AAAACACHTuJAUQ9/6rMBAAA3AwAADgAAAAAAAAABACAAAAAsAQAAZHJzL2Uyb0RvYy54bWxQSwUG&#10;AAAAAAYABgBZAQAAUQU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5791200</wp:posOffset>
                </wp:positionV>
                <wp:extent cx="1209675" cy="78105"/>
                <wp:effectExtent l="0" t="0" r="9525" b="17145"/>
                <wp:wrapNone/>
                <wp:docPr id="12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81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219.75pt;margin-top:456pt;height:6.15pt;width:95.25pt;z-index:251700224;v-text-anchor:middle;mso-width-relative:page;mso-height-relative:page;" fillcolor="#0070C0" filled="t" stroked="f" coordsize="21600,21600" o:gfxdata="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ihBPdwAAAALAQAADwAAAAAAAAABACAAAAAiAAAAZHJzL2Rvd25yZXYueG1sUEsBAhQAFAAA&#10;AAgAh07iQG1VW+GyAQAANwMAAA4AAAAAAAAAAQAgAAAAKwEAAGRycy9lMm9Eb2MueG1sUEsFBgAA&#10;AAAGAAYAWQEAAE8FAAAAAA=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5553075</wp:posOffset>
                </wp:positionV>
                <wp:extent cx="1620520" cy="78105"/>
                <wp:effectExtent l="0" t="0" r="17780" b="17145"/>
                <wp:wrapNone/>
                <wp:docPr id="11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781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46" o:spid="_x0000_s1026" o:spt="1" style="position:absolute;left:0pt;margin-left:219.75pt;margin-top:437.25pt;height:6.15pt;width:127.6pt;z-index:251699200;v-text-anchor:middle;mso-width-relative:page;mso-height-relative:page;" fillcolor="#0070C0" filled="t" stroked="f" coordsize="21600,21600" o:gfxdata="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8AzGPtwAAAALAQAADwAAAAAAAAABACAAAAAiAAAAZHJzL2Rvd25yZXYueG1sUEsBAhQAFAAA&#10;AAgAh07iQNysIDGyAQAANwMAAA4AAAAAAAAAAQAgAAAAKwEAAGRycy9lMm9Eb2MueG1sUEsFBgAA&#10;AAAGAAYAWQEAAE8FAAAAAA=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8352155</wp:posOffset>
                </wp:positionV>
                <wp:extent cx="1181735" cy="631825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0070C0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34"/>
                                <w:szCs w:val="34"/>
                              </w:rPr>
                              <w:t xml:space="preserve">Self 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0070C0"/>
                                <w:kern w:val="24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28"/>
                                <w:szCs w:val="34"/>
                              </w:rPr>
                              <w:t>Assessment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3pt;margin-top:657.65pt;height:49.75pt;width:93.05pt;mso-wrap-style:none;z-index:251696128;mso-width-relative:page;mso-height-relative:page;" filled="f" stroked="f" coordsize="21600,21600" o:gfxdata="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u/Q4wdoAAAANAQAADwAAAAAAAAABACAAAAAi&#10;AAAAZHJzL2Rvd25yZXYueG1sUEsBAhQAFAAAAAgAh07iQAZbr5iWAQAAHQMAAA4AAAAAAAAAAQAg&#10;AAAAKQ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0070C0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34"/>
                          <w:szCs w:val="34"/>
                        </w:rPr>
                        <w:t xml:space="preserve">Self 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0070C0"/>
                          <w:kern w:val="24"/>
                          <w:sz w:val="28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28"/>
                          <w:szCs w:val="34"/>
                        </w:rPr>
                        <w:t>Assessment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4039235</wp:posOffset>
                </wp:positionV>
                <wp:extent cx="1243330" cy="683895"/>
                <wp:effectExtent l="0" t="0" r="0" b="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34"/>
                                <w:szCs w:val="34"/>
                              </w:rPr>
                              <w:t>Skill&amp;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34"/>
                                <w:szCs w:val="34"/>
                              </w:rPr>
                              <w:t>Certificate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6pt;margin-top:318.05pt;height:53.85pt;width:97.9pt;mso-wrap-style:none;z-index:251692032;mso-width-relative:page;mso-height-relative:page;" filled="f" stroked="f" coordsize="21600,21600" o:gfxdata="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RmBIi2QAAAAsBAAAPAAAAAAAAAAEAIAAAACIA&#10;AABkcnMvZG93bnJldi54bWxQSwECFAAUAAAACACHTuJAk0kbM5YBAAAd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34"/>
                          <w:szCs w:val="34"/>
                        </w:rPr>
                        <w:t>Skill&amp;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34"/>
                          <w:szCs w:val="34"/>
                        </w:rPr>
                        <w:t>Certificate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3499485</wp:posOffset>
                </wp:positionV>
                <wp:extent cx="1199515" cy="685800"/>
                <wp:effectExtent l="0" t="0" r="0" b="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65pt;margin-top:275.55pt;height:54pt;width:94.45pt;mso-wrap-style:none;z-index:251691008;mso-width-relative:page;mso-height-relative:page;" filled="f" stroked="f" coordsize="21600,21600" o:gfxdata="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GP9jFNkAAAALAQAADwAAAAAAAAABACAAAAAi&#10;AAAAZHJzL2Rvd25yZXYueG1sUEsBAhQAFAAAAAgAh07iQC529suXAQAAHQMAAA4AAAAAAAAAAQAg&#10;AAAAKA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40"/>
                          <w:szCs w:val="40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5553075</wp:posOffset>
                </wp:positionV>
                <wp:extent cx="2004060" cy="78105"/>
                <wp:effectExtent l="0" t="0" r="15240" b="1714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62" cy="78412"/>
                        </a:xfrm>
                        <a:prstGeom prst="rect">
                          <a:avLst/>
                        </a:prstGeom>
                        <a:solidFill>
                          <a:srgbClr val="B6B8B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5pt;margin-top:437.25pt;height:6.15pt;width:157.8pt;z-index:251660288;v-text-anchor:middle;mso-width-relative:page;mso-height-relative:page;" fillcolor="#B6B8B5" filled="t" stroked="f" coordsize="21600,21600" o:gfxdata="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sipzfZAAAA&#10;CwEAAA8AAAAAAAAAAQAgAAAAIgAAAGRycy9kb3ducmV2LnhtbFBLAQIUABQAAAAIAIdO4kDCblgA&#10;4wEAAJUDAAAOAAAAAAAAAAEAIAAAACg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5791200</wp:posOffset>
                </wp:positionV>
                <wp:extent cx="2004060" cy="78105"/>
                <wp:effectExtent l="0" t="0" r="15240" b="1714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62" cy="78412"/>
                        </a:xfrm>
                        <a:prstGeom prst="rect">
                          <a:avLst/>
                        </a:prstGeom>
                        <a:solidFill>
                          <a:srgbClr val="B6B8B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5pt;margin-top:456pt;height:6.15pt;width:157.8pt;z-index:251661312;v-text-anchor:middle;mso-width-relative:page;mso-height-relative:page;" fillcolor="#B6B8B5" filled="t" stroked="f" coordsize="21600,21600" o:gfxdata="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nk/wJ9kAAAAL&#10;AQAADwAAAAAAAAABACAAAAAiAAAAZHJzL2Rvd25yZXYueG1sUEsBAhQAFAAAAAgAh07iQFrRrLji&#10;AQAAlQMAAA4AAAAAAAAAAQAgAAAAKA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6019800</wp:posOffset>
                </wp:positionV>
                <wp:extent cx="2004060" cy="78105"/>
                <wp:effectExtent l="0" t="0" r="15240" b="1714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62" cy="78412"/>
                        </a:xfrm>
                        <a:prstGeom prst="rect">
                          <a:avLst/>
                        </a:prstGeom>
                        <a:solidFill>
                          <a:srgbClr val="B6B8B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5pt;margin-top:474pt;height:6.15pt;width:157.8pt;z-index:251662336;v-text-anchor:middle;mso-width-relative:page;mso-height-relative:page;" fillcolor="#B6B8B5" filled="t" stroked="f" coordsize="21600,21600" o:gfxdata="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4Q5o9kAAAAL&#10;AQAADwAAAAAAAAABACAAAAAiAAAAZHJzL2Rvd25yZXYueG1sUEsBAhQAFAAAAAgAh07iQOMbgNni&#10;AQAAlQMAAA4AAAAAAAAAAQAgAAAAKA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6257925</wp:posOffset>
                </wp:positionV>
                <wp:extent cx="2004060" cy="78105"/>
                <wp:effectExtent l="0" t="0" r="15240" b="1714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62" cy="78412"/>
                        </a:xfrm>
                        <a:prstGeom prst="rect">
                          <a:avLst/>
                        </a:prstGeom>
                        <a:solidFill>
                          <a:srgbClr val="B6B8B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5pt;margin-top:492.75pt;height:6.15pt;width:157.8pt;z-index:251663360;v-text-anchor:middle;mso-width-relative:page;mso-height-relative:page;" fillcolor="#B6B8B5" filled="t" stroked="f" coordsize="21600,21600" o:gfxdata="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Py69PZAAAA&#10;CwEAAA8AAAAAAAAAAQAgAAAAIgAAAGRycy9kb3ducmV2LnhtbFBLAQIUABQAAAAIAIdO4kBmxiqK&#10;4wEAAJUDAAAOAAAAAAAAAAEAIAAAACg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6496050</wp:posOffset>
                </wp:positionV>
                <wp:extent cx="2004060" cy="78105"/>
                <wp:effectExtent l="0" t="0" r="15240" b="1714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62" cy="78412"/>
                        </a:xfrm>
                        <a:prstGeom prst="rect">
                          <a:avLst/>
                        </a:prstGeom>
                        <a:solidFill>
                          <a:srgbClr val="B6B8B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5pt;margin-top:511.5pt;height:6.15pt;width:157.8pt;z-index:251664384;v-text-anchor:middle;mso-width-relative:page;mso-height-relative:page;" fillcolor="#B6B8B5" filled="t" stroked="f" coordsize="21600,21600" o:gfxdata="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VuXCNkAAAAN&#10;AQAADwAAAAAAAAABACAAAAAiAAAAZHJzL2Rvd25yZXYueG1sUEsBAhQAFAAAAAgAh07iQNpwnA3i&#10;AQAAlQMAAA4AAAAAAAAAAQAgAAAAKA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1182370</wp:posOffset>
                </wp:positionV>
                <wp:extent cx="1263015" cy="0"/>
                <wp:effectExtent l="0" t="19050" r="13335" b="1905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86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15pt;margin-top:93.1pt;height:0pt;width:99.45pt;z-index:251684864;mso-width-relative:page;mso-height-relative:page;" filled="f" stroked="t" coordsize="21600,21600" o:gfxdata="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OpNmQjVAAAACwEAAA8AAAAAAAAAAQAgAAAAIgAA&#10;AGRycy9kb3ducmV2LnhtbFBLAQIUABQAAAAIAIdO4kBseKD00gEAAHQDAAAOAAAAAAAAAAEAIAAA&#10;ACQBAABkcnMvZTJvRG9jLnhtbFBLBQYAAAAABgAGAFkBAABoBQAAAAA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2281555</wp:posOffset>
                </wp:positionV>
                <wp:extent cx="1263015" cy="0"/>
                <wp:effectExtent l="0" t="19050" r="13335" b="1905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86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15pt;margin-top:179.65pt;height:0pt;width:99.45pt;z-index:251685888;mso-width-relative:page;mso-height-relative:page;" filled="f" stroked="t" coordsize="21600,21600" o:gfxdata="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7bxTN9YAAAALAQAADwAAAAAAAAABACAAAAAi&#10;AAAAZHJzL2Rvd25yZXYueG1sUEsBAhQAFAAAAAgAh07iQHvCzVHTAQAAdAMAAA4AAAAAAAAAAQAg&#10;AAAAJQEAAGRycy9lMm9Eb2MueG1sUEsFBgAAAAAGAAYAWQEAAGoFAAAAAA=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1276985</wp:posOffset>
                </wp:positionV>
                <wp:extent cx="1199515" cy="685800"/>
                <wp:effectExtent l="0" t="0" r="0" b="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获奖情况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6pt;margin-top:100.55pt;height:54pt;width:94.45pt;mso-wrap-style:none;z-index:251686912;mso-width-relative:page;mso-height-relative:page;" filled="f" stroked="f" coordsize="21600,21600" o:gfxdata="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2PU0vdcAAAALAQAADwAAAAAAAAABACAAAAAiAAAA&#10;ZHJzL2Rvd25yZXYueG1sUEsBAhQAFAAAAAgAh07iQHNAgOqWAQAAHQMAAA4AAAAAAAAAAQAgAAAA&#10;Jg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40"/>
                          <w:szCs w:val="40"/>
                        </w:rPr>
                        <w:t>获奖情况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1707515</wp:posOffset>
                </wp:positionV>
                <wp:extent cx="939165" cy="487680"/>
                <wp:effectExtent l="0" t="0" r="0" b="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34"/>
                                <w:szCs w:val="34"/>
                              </w:rPr>
                              <w:t>Awards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6pt;margin-top:134.45pt;height:38.4pt;width:73.95pt;mso-wrap-style:none;z-index:251687936;mso-width-relative:page;mso-height-relative:page;" filled="f" stroked="f" coordsize="21600,21600" o:gfxdata="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gMYO7YAAAACwEAAA8AAAAAAAAAAQAgAAAAIgAA&#10;AGRycy9kb3ducmV2LnhtbFBLAQIUABQAAAAIAIdO4kDjWcs6lgEAABwD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34"/>
                          <w:szCs w:val="34"/>
                        </w:rPr>
                        <w:t>Awards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3531235</wp:posOffset>
                </wp:positionV>
                <wp:extent cx="1263015" cy="0"/>
                <wp:effectExtent l="0" t="19050" r="13335" b="1905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86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15pt;margin-top:278.05pt;height:0pt;width:99.45pt;z-index:251688960;mso-width-relative:page;mso-height-relative:page;" filled="f" stroked="t" coordsize="21600,21600" o:gfxdata="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N5YY9YAAAALAQAADwAAAAAAAAABACAAAAAi&#10;AAAAZHJzL2Rvd25yZXYueG1sUEsBAhQAFAAAAAgAh07iQNUfGuDTAQAAdAMAAA4AAAAAAAAAAQAg&#10;AAAAJQEAAGRycy9lMm9Eb2MueG1sUEsFBgAAAAAGAAYAWQEAAGoFAAAAAA=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4787265</wp:posOffset>
                </wp:positionV>
                <wp:extent cx="1263015" cy="0"/>
                <wp:effectExtent l="0" t="19050" r="13335" b="1905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86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15pt;margin-top:376.95pt;height:0pt;width:99.45pt;z-index:251689984;mso-width-relative:page;mso-height-relative:page;" filled="f" stroked="t" coordsize="21600,21600" o:gfxdata="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lVF4NYAAAALAQAADwAAAAAAAAABACAAAAAi&#10;AAAAZHJzL2Rvd25yZXYueG1sUEsBAhQAFAAAAAgAh07iQFZncSTTAQAAdAMAAA4AAAAAAAAAAQAg&#10;AAAAJQEAAGRycy9lMm9Eb2MueG1sUEsFBgAAAAAGAAYAWQEAAGoFAAAAAA=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7851140</wp:posOffset>
                </wp:positionV>
                <wp:extent cx="1262380" cy="0"/>
                <wp:effectExtent l="0" t="19050" r="13970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30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15pt;margin-top:618.2pt;height:0pt;width:99.4pt;z-index:251693056;mso-width-relative:page;mso-height-relative:page;" filled="f" stroked="t" coordsize="21600,21600" o:gfxdata="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5V2/N1gAAAA0BAAAPAAAAAAAAAAEAIAAA&#10;ACIAAABkcnMvZG93bnJldi54bWxQSwECFAAUAAAACACHTuJAtoiK19UBAAB0AwAADgAAAAAAAAAB&#10;ACAAAAAlAQAAZHJzL2Uyb0RvYy54bWxQSwUGAAAAAAYABgBZAQAAbAUAAAAA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9054465</wp:posOffset>
                </wp:positionV>
                <wp:extent cx="1262380" cy="0"/>
                <wp:effectExtent l="0" t="19050" r="13970" b="1905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30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15pt;margin-top:712.95pt;height:0pt;width:99.4pt;z-index:251694080;mso-width-relative:page;mso-height-relative:page;" filled="f" stroked="t" coordsize="21600,21600" o:gfxdata="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FE6iuNcAAAANAQAADwAAAAAAAAABACAA&#10;AAAiAAAAZHJzL2Rvd25yZXYueG1sUEsBAhQAFAAAAAgAh07iQHIHRkDVAQAAdAMAAA4AAAAAAAAA&#10;AQAgAAAAJgEAAGRycy9lMm9Eb2MueG1sUEsFBgAAAAAGAAYAWQEAAG0FAAAAAA==&#10;">
                <v:fill on="f" focussize="0,0"/>
                <v:stroke weight="3pt" color="#0070C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7835265</wp:posOffset>
                </wp:positionV>
                <wp:extent cx="1199515" cy="685800"/>
                <wp:effectExtent l="0" t="0" r="0" b="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984" cy="68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65pt;margin-top:616.95pt;height:54pt;width:94.45pt;mso-wrap-style:none;z-index:251695104;mso-width-relative:page;mso-height-relative:page;" filled="f" stroked="f" coordsize="21600,21600" o:gfxdata="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GNBMT2QAAAAwBAAAPAAAAAAAAAAEAIAAAACIA&#10;AABkcnMvZG93bnJldi54bWxQSwECFAAUAAAACACHTuJARzcIt5YBAAAd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70C0"/>
                          <w:kern w:val="24"/>
                          <w:sz w:val="40"/>
                          <w:szCs w:val="40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1066800</wp:posOffset>
                </wp:positionV>
                <wp:extent cx="2621280" cy="1433195"/>
                <wp:effectExtent l="0" t="0" r="0" b="0"/>
                <wp:wrapNone/>
                <wp:docPr id="59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2014.03.06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第四届“三创”全国电子商务大赛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冠军获得者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2013.06.03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创青春大学生创业计划大赛移动专项赛银奖获得者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216pt;margin-top:84pt;height:112.85pt;width:206.4pt;z-index:251667456;mso-width-relative:page;mso-height-relative:page;" filled="f" stroked="f" coordsize="21600,21600" o:gfxdata="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wkscK2gAAAAsBAAAPAAAAAAAA&#10;AAEAIAAAACIAAABkcnMvZG93bnJldi54bWxQSwECFAAUAAAACACHTuJAXR7WXZ4BAAAgAwAADgAA&#10;AAAAAAABACAAAAAp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2014.03.06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第四届“三创”全国电子商务大赛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冠军获得者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2013.06.03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创青春大学生创业计划大赛移动专项赛银奖获得者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3451860</wp:posOffset>
                </wp:positionV>
                <wp:extent cx="3223895" cy="1624965"/>
                <wp:effectExtent l="0" t="0" r="0" b="0"/>
                <wp:wrapNone/>
                <wp:docPr id="4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95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b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专业技能类：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已获得初级会计资格证、会计从业资格证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b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语言技能类：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英语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CET4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CET6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证书、全国普通话二级甲等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b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计算机技能：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全国计算机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SQL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二级证书、熟练操作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office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软件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15.4pt;margin-top:271.8pt;height:127.95pt;width:253.85pt;z-index:251659264;mso-width-relative:page;mso-height-relative:page;" filled="f" stroked="f" coordsize="21600,21600" o:gfxdata="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5XOpbZAAAA&#10;CwEAAA8AAAAAAAAAAQAgAAAAIgAAAGRycy9kb3ducmV2LnhtbFBLAQIUABQAAAAIAIdO4kCaiwcv&#10;qgEAAC0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b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404040"/>
                          <w:kern w:val="24"/>
                          <w:sz w:val="22"/>
                          <w:szCs w:val="22"/>
                        </w:rPr>
                        <w:t>专业技能类：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已获得初级会计资格证、会计从业资格证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b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404040"/>
                          <w:kern w:val="24"/>
                          <w:sz w:val="22"/>
                          <w:szCs w:val="22"/>
                        </w:rPr>
                        <w:t>语言技能类：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英语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CET4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CET6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证书、全国普通话二级甲等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b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404040"/>
                          <w:kern w:val="24"/>
                          <w:sz w:val="22"/>
                          <w:szCs w:val="22"/>
                        </w:rPr>
                        <w:t>计算机技能：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全国计算机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SQL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二级证书、熟练操作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office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软件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7710805</wp:posOffset>
                </wp:positionV>
                <wp:extent cx="4030980" cy="1769110"/>
                <wp:effectExtent l="0" t="0" r="0" b="0"/>
                <wp:wrapNone/>
                <wp:docPr id="4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工作积极认真，细心负责，熟练运用办公自动化软件，善于在工作中提出问题、发现问题、解决问题，有较强的分析能力；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活泼开朗、乐观向上、兴趣广泛；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适应力、感悟力强，能很快融入团队；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勤奋好学，踏实肯干，动手能力强，认真负责，有很强的社会责任感；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坚毅不拔，吃苦耐劳，喜欢和勇于迎接新挑战。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o:spt="1" style="position:absolute;left:0pt;margin-left:216pt;margin-top:607.15pt;height:139.3pt;width:317.4pt;z-index:251658240;mso-width-relative:page;mso-height-relative:page;" filled="f" stroked="f" coordsize="21600,21600" o:gfxdata="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ddKaE3AAAAA4BAAAPAAAA&#10;AAAAAAEAIAAAACIAAABkcnMvZG93bnJldi54bWxQSwECFAAUAAAACACHTuJAVRQxip8BAAAgAwAA&#10;DgAAAAAAAAABACAAAAAr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工作积极认真，细心负责，熟练运用办公自动化软件，善于在工作中提出问题、发现问题、解决问题，有较强的分析能力；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活泼开朗、乐观向上、兴趣广泛；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适应力、感悟力强，能很快融入团队；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勤奋好学，踏实肯干，动手能力强，认真负责，有很强的社会责任感；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22"/>
                          <w:szCs w:val="22"/>
                        </w:rPr>
                        <w:t>坚毅不拔，吃苦耐劳，喜欢和勇于迎接新挑战。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5447665</wp:posOffset>
                </wp:positionV>
                <wp:extent cx="859790" cy="1268095"/>
                <wp:effectExtent l="0" t="0" r="0" b="0"/>
                <wp:wrapNone/>
                <wp:docPr id="73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88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英语能力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88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普通话能力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88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会计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技能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88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SQL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数据库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88" w:lineRule="auto"/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404040"/>
                                <w:kern w:val="24"/>
                                <w:sz w:val="18"/>
                                <w:szCs w:val="22"/>
                              </w:rPr>
                              <w:t>WPS操作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401.5pt;margin-top:428.95pt;height:99.85pt;width:67.7pt;z-index:251682816;mso-width-relative:page;mso-height-relative:page;" filled="f" stroked="f" coordsize="21600,21600" o:gfxdata="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K835z2QAAAAwB&#10;AAAPAAAAAAAAAAEAIAAAACIAAABkcnMvZG93bnJldi54bWxQSwECFAAUAAAACACHTuJASK49/6gB&#10;AAAs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 w:line="288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英语能力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88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普通话能力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88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会计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技能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88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SQL</w:t>
                      </w: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数据库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88" w:lineRule="auto"/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404040"/>
                          <w:kern w:val="24"/>
                          <w:sz w:val="18"/>
                          <w:szCs w:val="22"/>
                        </w:rPr>
                        <w:t>WPS操作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36180" cy="10680700"/>
            <wp:effectExtent l="0" t="0" r="7620" b="6350"/>
            <wp:wrapNone/>
            <wp:docPr id="1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9241790</wp:posOffset>
                </wp:positionV>
                <wp:extent cx="1939925" cy="527050"/>
                <wp:effectExtent l="0" t="0" r="0" b="0"/>
                <wp:wrapNone/>
                <wp:docPr id="97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b/>
                                <w:bCs/>
                                <w:color w:val="595959"/>
                                <w:kern w:val="24"/>
                                <w:sz w:val="20"/>
                                <w:szCs w:val="20"/>
                              </w:rPr>
                              <w:t>手机：180 - 7140 - 4093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b/>
                                <w:bCs/>
                                <w:color w:val="595959"/>
                                <w:kern w:val="24"/>
                                <w:sz w:val="20"/>
                                <w:szCs w:val="20"/>
                              </w:rPr>
                              <w:t>邮箱：939596566@qq.com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6" o:spid="_x0000_s1026" o:spt="1" style="position:absolute;left:0pt;margin-left:252.6pt;margin-top:727.7pt;height:41.5pt;width:152.75pt;z-index:251697152;mso-width-relative:page;mso-height-relative:page;" filled="f" stroked="f" coordsize="21600,21600" o:gfxdata="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PbLqnbAAAADQEAAA8AAAAA&#10;AAAAAQAgAAAAIgAAAGRycy9kb3ducmV2LnhtbFBLAQIUABQAAAAIAIdO4kDTiwHlnwEAAB8DAAAO&#10;AAAAAAAAAAEAIAAAACo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hint="eastAsia" w:ascii="微软雅黑" w:hAnsi="微软雅黑" w:eastAsia="微软雅黑" w:cs="+mn-cs"/>
                          <w:b/>
                          <w:bCs/>
                          <w:color w:val="595959"/>
                          <w:kern w:val="24"/>
                          <w:sz w:val="20"/>
                          <w:szCs w:val="20"/>
                        </w:rPr>
                        <w:t>手机：180 - 7140 - 4093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hint="eastAsia" w:ascii="微软雅黑" w:hAnsi="微软雅黑" w:eastAsia="微软雅黑" w:cs="+mn-cs"/>
                          <w:b/>
                          <w:bCs/>
                          <w:color w:val="595959"/>
                          <w:kern w:val="24"/>
                          <w:sz w:val="20"/>
                          <w:szCs w:val="20"/>
                        </w:rPr>
                        <w:t>邮箱：939596566@qq.com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宋刻本秀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+mn-cs">
    <w:altName w:val="Arial Unicode MS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C83B7F"/>
    <w:rsid w:val="000B3476"/>
    <w:rsid w:val="001155AA"/>
    <w:rsid w:val="0018558D"/>
    <w:rsid w:val="001C2DCB"/>
    <w:rsid w:val="00281C9F"/>
    <w:rsid w:val="002C1660"/>
    <w:rsid w:val="00321AE0"/>
    <w:rsid w:val="00331BC9"/>
    <w:rsid w:val="00571765"/>
    <w:rsid w:val="00731E2A"/>
    <w:rsid w:val="00754131"/>
    <w:rsid w:val="00874697"/>
    <w:rsid w:val="009A6E4B"/>
    <w:rsid w:val="00A72D96"/>
    <w:rsid w:val="00CE7A45"/>
    <w:rsid w:val="00CF643C"/>
    <w:rsid w:val="00F07AEB"/>
    <w:rsid w:val="00F959DF"/>
    <w:rsid w:val="2CE733DE"/>
    <w:rsid w:val="4AC83B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link w:val="3"/>
    <w:qFormat/>
    <w:uiPriority w:val="99"/>
    <w:rPr>
      <w:sz w:val="18"/>
      <w:szCs w:val="18"/>
    </w:rPr>
  </w:style>
  <w:style w:type="character" w:customStyle="1" w:styleId="8">
    <w:name w:val="页脚 Char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ff71621724d543e439aaa264c8ce71d0\&#31616;&#21382;&#23553;&#38754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简历封面.doc.docx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2020-06-25T14:58:00Z</dcterms:created>
  <dc:creator>双子晨</dc:creator>
  <cp:lastModifiedBy>双子晨</cp:lastModifiedBy>
  <dcterms:modified xsi:type="dcterms:W3CDTF">2020-06-25T14:59:15Z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TemplateKey">
    <vt:lpwstr>1.0_rMpt+RuTmK/fpah9QNfeaijJiBCg9H4NDEpaEcxIxyoZTrrNuA47/b/XpTZQzFwR0HdqvTj95Vrbzj4El1CBJg==</vt:lpwstr>
  </property>
</Properties>
</file>