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mc:AlternateContent>
          <mc:Choice Requires="wpc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563485" cy="11290300"/>
                <wp:effectExtent l="0" t="0" r="18415" b="0"/>
                <wp:wrapNone/>
                <wp:docPr id="8" name="画布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7" name="图片 37" descr="未标题-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485" cy="10756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Freeform 6"/>
                        <wps:cNvSpPr>
                          <a:spLocks noEditPoints="1"/>
                        </wps:cNvSpPr>
                        <wps:spPr bwMode="auto">
                          <a:xfrm>
                            <a:off x="673100" y="824865"/>
                            <a:ext cx="4048760" cy="965835"/>
                          </a:xfrm>
                          <a:custGeom>
                            <a:avLst/>
                            <a:gdLst>
                              <a:gd name="T0" fmla="*/ 1270 w 1275"/>
                              <a:gd name="T1" fmla="*/ 119 h 304"/>
                              <a:gd name="T2" fmla="*/ 1225 w 1275"/>
                              <a:gd name="T3" fmla="*/ 88 h 304"/>
                              <a:gd name="T4" fmla="*/ 1169 w 1275"/>
                              <a:gd name="T5" fmla="*/ 74 h 304"/>
                              <a:gd name="T6" fmla="*/ 1118 w 1275"/>
                              <a:gd name="T7" fmla="*/ 50 h 304"/>
                              <a:gd name="T8" fmla="*/ 1064 w 1275"/>
                              <a:gd name="T9" fmla="*/ 110 h 304"/>
                              <a:gd name="T10" fmla="*/ 1090 w 1275"/>
                              <a:gd name="T11" fmla="*/ 243 h 304"/>
                              <a:gd name="T12" fmla="*/ 1148 w 1275"/>
                              <a:gd name="T13" fmla="*/ 221 h 304"/>
                              <a:gd name="T14" fmla="*/ 1185 w 1275"/>
                              <a:gd name="T15" fmla="*/ 246 h 304"/>
                              <a:gd name="T16" fmla="*/ 1180 w 1275"/>
                              <a:gd name="T17" fmla="*/ 296 h 304"/>
                              <a:gd name="T18" fmla="*/ 1253 w 1275"/>
                              <a:gd name="T19" fmla="*/ 235 h 304"/>
                              <a:gd name="T20" fmla="*/ 1272 w 1275"/>
                              <a:gd name="T21" fmla="*/ 40 h 304"/>
                              <a:gd name="T22" fmla="*/ 1231 w 1275"/>
                              <a:gd name="T23" fmla="*/ 2 h 304"/>
                              <a:gd name="T24" fmla="*/ 1003 w 1275"/>
                              <a:gd name="T25" fmla="*/ 19 h 304"/>
                              <a:gd name="T26" fmla="*/ 986 w 1275"/>
                              <a:gd name="T27" fmla="*/ 300 h 304"/>
                              <a:gd name="T28" fmla="*/ 788 w 1275"/>
                              <a:gd name="T29" fmla="*/ 150 h 304"/>
                              <a:gd name="T30" fmla="*/ 788 w 1275"/>
                              <a:gd name="T31" fmla="*/ 150 h 304"/>
                              <a:gd name="T32" fmla="*/ 788 w 1275"/>
                              <a:gd name="T33" fmla="*/ 231 h 304"/>
                              <a:gd name="T34" fmla="*/ 748 w 1275"/>
                              <a:gd name="T35" fmla="*/ 259 h 304"/>
                              <a:gd name="T36" fmla="*/ 788 w 1275"/>
                              <a:gd name="T37" fmla="*/ 248 h 304"/>
                              <a:gd name="T38" fmla="*/ 819 w 1275"/>
                              <a:gd name="T39" fmla="*/ 253 h 304"/>
                              <a:gd name="T40" fmla="*/ 860 w 1275"/>
                              <a:gd name="T41" fmla="*/ 159 h 304"/>
                              <a:gd name="T42" fmla="*/ 829 w 1275"/>
                              <a:gd name="T43" fmla="*/ 125 h 304"/>
                              <a:gd name="T44" fmla="*/ 753 w 1275"/>
                              <a:gd name="T45" fmla="*/ 129 h 304"/>
                              <a:gd name="T46" fmla="*/ 779 w 1275"/>
                              <a:gd name="T47" fmla="*/ 68 h 304"/>
                              <a:gd name="T48" fmla="*/ 788 w 1275"/>
                              <a:gd name="T49" fmla="*/ 45 h 304"/>
                              <a:gd name="T50" fmla="*/ 785 w 1275"/>
                              <a:gd name="T51" fmla="*/ 89 h 304"/>
                              <a:gd name="T52" fmla="*/ 879 w 1275"/>
                              <a:gd name="T53" fmla="*/ 87 h 304"/>
                              <a:gd name="T54" fmla="*/ 910 w 1275"/>
                              <a:gd name="T55" fmla="*/ 45 h 304"/>
                              <a:gd name="T56" fmla="*/ 943 w 1275"/>
                              <a:gd name="T57" fmla="*/ 41 h 304"/>
                              <a:gd name="T58" fmla="*/ 863 w 1275"/>
                              <a:gd name="T59" fmla="*/ 36 h 304"/>
                              <a:gd name="T60" fmla="*/ 826 w 1275"/>
                              <a:gd name="T61" fmla="*/ 0 h 304"/>
                              <a:gd name="T62" fmla="*/ 781 w 1275"/>
                              <a:gd name="T63" fmla="*/ 14 h 304"/>
                              <a:gd name="T64" fmla="*/ 753 w 1275"/>
                              <a:gd name="T65" fmla="*/ 18 h 304"/>
                              <a:gd name="T66" fmla="*/ 691 w 1275"/>
                              <a:gd name="T67" fmla="*/ 6 h 304"/>
                              <a:gd name="T68" fmla="*/ 730 w 1275"/>
                              <a:gd name="T69" fmla="*/ 45 h 304"/>
                              <a:gd name="T70" fmla="*/ 710 w 1275"/>
                              <a:gd name="T71" fmla="*/ 74 h 304"/>
                              <a:gd name="T72" fmla="*/ 727 w 1275"/>
                              <a:gd name="T73" fmla="*/ 127 h 304"/>
                              <a:gd name="T74" fmla="*/ 934 w 1275"/>
                              <a:gd name="T75" fmla="*/ 116 h 304"/>
                              <a:gd name="T76" fmla="*/ 897 w 1275"/>
                              <a:gd name="T77" fmla="*/ 77 h 304"/>
                              <a:gd name="T78" fmla="*/ 776 w 1275"/>
                              <a:gd name="T79" fmla="*/ 99 h 304"/>
                              <a:gd name="T80" fmla="*/ 879 w 1275"/>
                              <a:gd name="T81" fmla="*/ 108 h 304"/>
                              <a:gd name="T82" fmla="*/ 836 w 1275"/>
                              <a:gd name="T83" fmla="*/ 261 h 304"/>
                              <a:gd name="T84" fmla="*/ 873 w 1275"/>
                              <a:gd name="T85" fmla="*/ 301 h 304"/>
                              <a:gd name="T86" fmla="*/ 680 w 1275"/>
                              <a:gd name="T87" fmla="*/ 126 h 304"/>
                              <a:gd name="T88" fmla="*/ 680 w 1275"/>
                              <a:gd name="T89" fmla="*/ 299 h 304"/>
                              <a:gd name="T90" fmla="*/ 725 w 1275"/>
                              <a:gd name="T91" fmla="*/ 153 h 304"/>
                              <a:gd name="T92" fmla="*/ 680 w 1275"/>
                              <a:gd name="T93" fmla="*/ 126 h 304"/>
                              <a:gd name="T94" fmla="*/ 495 w 1275"/>
                              <a:gd name="T95" fmla="*/ 29 h 304"/>
                              <a:gd name="T96" fmla="*/ 442 w 1275"/>
                              <a:gd name="T97" fmla="*/ 4 h 304"/>
                              <a:gd name="T98" fmla="*/ 398 w 1275"/>
                              <a:gd name="T99" fmla="*/ 228 h 304"/>
                              <a:gd name="T100" fmla="*/ 468 w 1275"/>
                              <a:gd name="T101" fmla="*/ 192 h 304"/>
                              <a:gd name="T102" fmla="*/ 583 w 1275"/>
                              <a:gd name="T103" fmla="*/ 297 h 304"/>
                              <a:gd name="T104" fmla="*/ 625 w 1275"/>
                              <a:gd name="T105" fmla="*/ 249 h 304"/>
                              <a:gd name="T106" fmla="*/ 111 w 1275"/>
                              <a:gd name="T107" fmla="*/ 5 h 304"/>
                              <a:gd name="T108" fmla="*/ 167 w 1275"/>
                              <a:gd name="T109" fmla="*/ 39 h 304"/>
                              <a:gd name="T110" fmla="*/ 277 w 1275"/>
                              <a:gd name="T111" fmla="*/ 149 h 304"/>
                              <a:gd name="T112" fmla="*/ 173 w 1275"/>
                              <a:gd name="T113" fmla="*/ 33 h 304"/>
                              <a:gd name="T114" fmla="*/ 118 w 1275"/>
                              <a:gd name="T115" fmla="*/ 0 h 304"/>
                              <a:gd name="T116" fmla="*/ 125 w 1275"/>
                              <a:gd name="T117" fmla="*/ 114 h 304"/>
                              <a:gd name="T118" fmla="*/ 149 w 1275"/>
                              <a:gd name="T119" fmla="*/ 300 h 304"/>
                              <a:gd name="T120" fmla="*/ 178 w 1275"/>
                              <a:gd name="T121" fmla="*/ 131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275" h="304">
                                <a:moveTo>
                                  <a:pt x="1253" y="235"/>
                                </a:moveTo>
                                <a:cubicBezTo>
                                  <a:pt x="1255" y="212"/>
                                  <a:pt x="1257" y="180"/>
                                  <a:pt x="1258" y="140"/>
                                </a:cubicBezTo>
                                <a:cubicBezTo>
                                  <a:pt x="1258" y="136"/>
                                  <a:pt x="1260" y="132"/>
                                  <a:pt x="1264" y="129"/>
                                </a:cubicBezTo>
                                <a:cubicBezTo>
                                  <a:pt x="1268" y="127"/>
                                  <a:pt x="1271" y="123"/>
                                  <a:pt x="1270" y="119"/>
                                </a:cubicBezTo>
                                <a:cubicBezTo>
                                  <a:pt x="1270" y="116"/>
                                  <a:pt x="1268" y="113"/>
                                  <a:pt x="1264" y="111"/>
                                </a:cubicBezTo>
                                <a:cubicBezTo>
                                  <a:pt x="1231" y="87"/>
                                  <a:pt x="1231" y="87"/>
                                  <a:pt x="1231" y="87"/>
                                </a:cubicBezTo>
                                <a:cubicBezTo>
                                  <a:pt x="1230" y="87"/>
                                  <a:pt x="1229" y="86"/>
                                  <a:pt x="1228" y="86"/>
                                </a:cubicBezTo>
                                <a:cubicBezTo>
                                  <a:pt x="1227" y="86"/>
                                  <a:pt x="1226" y="87"/>
                                  <a:pt x="1225" y="88"/>
                                </a:cubicBezTo>
                                <a:cubicBezTo>
                                  <a:pt x="1205" y="110"/>
                                  <a:pt x="1205" y="110"/>
                                  <a:pt x="1205" y="110"/>
                                </a:cubicBezTo>
                                <a:cubicBezTo>
                                  <a:pt x="1168" y="110"/>
                                  <a:pt x="1168" y="110"/>
                                  <a:pt x="1168" y="110"/>
                                </a:cubicBezTo>
                                <a:cubicBezTo>
                                  <a:pt x="1169" y="105"/>
                                  <a:pt x="1169" y="101"/>
                                  <a:pt x="1169" y="96"/>
                                </a:cubicBezTo>
                                <a:cubicBezTo>
                                  <a:pt x="1169" y="74"/>
                                  <a:pt x="1169" y="74"/>
                                  <a:pt x="1169" y="74"/>
                                </a:cubicBezTo>
                                <a:cubicBezTo>
                                  <a:pt x="1169" y="70"/>
                                  <a:pt x="1171" y="67"/>
                                  <a:pt x="1175" y="66"/>
                                </a:cubicBezTo>
                                <a:cubicBezTo>
                                  <a:pt x="1180" y="64"/>
                                  <a:pt x="1182" y="61"/>
                                  <a:pt x="1182" y="58"/>
                                </a:cubicBezTo>
                                <a:cubicBezTo>
                                  <a:pt x="1182" y="54"/>
                                  <a:pt x="1177" y="52"/>
                                  <a:pt x="1168" y="52"/>
                                </a:cubicBezTo>
                                <a:cubicBezTo>
                                  <a:pt x="1135" y="49"/>
                                  <a:pt x="1119" y="48"/>
                                  <a:pt x="1118" y="50"/>
                                </a:cubicBezTo>
                                <a:cubicBezTo>
                                  <a:pt x="1117" y="50"/>
                                  <a:pt x="1117" y="52"/>
                                  <a:pt x="1116" y="54"/>
                                </a:cubicBezTo>
                                <a:cubicBezTo>
                                  <a:pt x="1116" y="100"/>
                                  <a:pt x="1116" y="100"/>
                                  <a:pt x="1116" y="100"/>
                                </a:cubicBezTo>
                                <a:cubicBezTo>
                                  <a:pt x="1116" y="103"/>
                                  <a:pt x="1116" y="107"/>
                                  <a:pt x="1116" y="110"/>
                                </a:cubicBezTo>
                                <a:cubicBezTo>
                                  <a:pt x="1064" y="110"/>
                                  <a:pt x="1064" y="110"/>
                                  <a:pt x="1064" y="110"/>
                                </a:cubicBezTo>
                                <a:cubicBezTo>
                                  <a:pt x="1061" y="110"/>
                                  <a:pt x="1060" y="111"/>
                                  <a:pt x="1060" y="114"/>
                                </a:cubicBezTo>
                                <a:cubicBezTo>
                                  <a:pt x="1060" y="117"/>
                                  <a:pt x="1061" y="118"/>
                                  <a:pt x="1064" y="119"/>
                                </a:cubicBezTo>
                                <a:cubicBezTo>
                                  <a:pt x="1116" y="119"/>
                                  <a:pt x="1116" y="119"/>
                                  <a:pt x="1116" y="119"/>
                                </a:cubicBezTo>
                                <a:cubicBezTo>
                                  <a:pt x="1115" y="170"/>
                                  <a:pt x="1107" y="212"/>
                                  <a:pt x="1090" y="243"/>
                                </a:cubicBezTo>
                                <a:cubicBezTo>
                                  <a:pt x="1074" y="270"/>
                                  <a:pt x="1058" y="288"/>
                                  <a:pt x="1041" y="298"/>
                                </a:cubicBezTo>
                                <a:cubicBezTo>
                                  <a:pt x="1039" y="299"/>
                                  <a:pt x="1039" y="301"/>
                                  <a:pt x="1039" y="302"/>
                                </a:cubicBezTo>
                                <a:cubicBezTo>
                                  <a:pt x="1040" y="304"/>
                                  <a:pt x="1042" y="304"/>
                                  <a:pt x="1045" y="303"/>
                                </a:cubicBezTo>
                                <a:cubicBezTo>
                                  <a:pt x="1095" y="289"/>
                                  <a:pt x="1129" y="262"/>
                                  <a:pt x="1148" y="221"/>
                                </a:cubicBezTo>
                                <a:cubicBezTo>
                                  <a:pt x="1160" y="197"/>
                                  <a:pt x="1166" y="163"/>
                                  <a:pt x="1168" y="119"/>
                                </a:cubicBezTo>
                                <a:cubicBezTo>
                                  <a:pt x="1209" y="119"/>
                                  <a:pt x="1209" y="119"/>
                                  <a:pt x="1209" y="119"/>
                                </a:cubicBezTo>
                                <a:cubicBezTo>
                                  <a:pt x="1209" y="189"/>
                                  <a:pt x="1206" y="230"/>
                                  <a:pt x="1198" y="241"/>
                                </a:cubicBezTo>
                                <a:cubicBezTo>
                                  <a:pt x="1196" y="244"/>
                                  <a:pt x="1191" y="246"/>
                                  <a:pt x="1185" y="246"/>
                                </a:cubicBezTo>
                                <a:cubicBezTo>
                                  <a:pt x="1176" y="247"/>
                                  <a:pt x="1164" y="247"/>
                                  <a:pt x="1150" y="245"/>
                                </a:cubicBezTo>
                                <a:cubicBezTo>
                                  <a:pt x="1148" y="245"/>
                                  <a:pt x="1147" y="245"/>
                                  <a:pt x="1147" y="247"/>
                                </a:cubicBezTo>
                                <a:cubicBezTo>
                                  <a:pt x="1147" y="248"/>
                                  <a:pt x="1148" y="250"/>
                                  <a:pt x="1149" y="250"/>
                                </a:cubicBezTo>
                                <a:cubicBezTo>
                                  <a:pt x="1169" y="259"/>
                                  <a:pt x="1179" y="274"/>
                                  <a:pt x="1180" y="296"/>
                                </a:cubicBezTo>
                                <a:cubicBezTo>
                                  <a:pt x="1179" y="298"/>
                                  <a:pt x="1180" y="299"/>
                                  <a:pt x="1181" y="300"/>
                                </a:cubicBezTo>
                                <a:cubicBezTo>
                                  <a:pt x="1181" y="301"/>
                                  <a:pt x="1182" y="301"/>
                                  <a:pt x="1183" y="302"/>
                                </a:cubicBezTo>
                                <a:cubicBezTo>
                                  <a:pt x="1211" y="302"/>
                                  <a:pt x="1230" y="295"/>
                                  <a:pt x="1240" y="281"/>
                                </a:cubicBezTo>
                                <a:cubicBezTo>
                                  <a:pt x="1246" y="272"/>
                                  <a:pt x="1250" y="257"/>
                                  <a:pt x="1253" y="235"/>
                                </a:cubicBezTo>
                                <a:moveTo>
                                  <a:pt x="1052" y="40"/>
                                </a:moveTo>
                                <a:cubicBezTo>
                                  <a:pt x="1235" y="40"/>
                                  <a:pt x="1235" y="40"/>
                                  <a:pt x="1235" y="40"/>
                                </a:cubicBezTo>
                                <a:cubicBezTo>
                                  <a:pt x="1238" y="40"/>
                                  <a:pt x="1238" y="40"/>
                                  <a:pt x="1238" y="40"/>
                                </a:cubicBezTo>
                                <a:cubicBezTo>
                                  <a:pt x="1272" y="40"/>
                                  <a:pt x="1272" y="40"/>
                                  <a:pt x="1272" y="40"/>
                                </a:cubicBezTo>
                                <a:cubicBezTo>
                                  <a:pt x="1272" y="40"/>
                                  <a:pt x="1273" y="40"/>
                                  <a:pt x="1273" y="39"/>
                                </a:cubicBezTo>
                                <a:cubicBezTo>
                                  <a:pt x="1274" y="38"/>
                                  <a:pt x="1275" y="37"/>
                                  <a:pt x="1275" y="36"/>
                                </a:cubicBezTo>
                                <a:cubicBezTo>
                                  <a:pt x="1275" y="34"/>
                                  <a:pt x="1262" y="24"/>
                                  <a:pt x="1237" y="4"/>
                                </a:cubicBezTo>
                                <a:cubicBezTo>
                                  <a:pt x="1235" y="3"/>
                                  <a:pt x="1233" y="2"/>
                                  <a:pt x="1231" y="2"/>
                                </a:cubicBezTo>
                                <a:cubicBezTo>
                                  <a:pt x="1229" y="2"/>
                                  <a:pt x="1220" y="12"/>
                                  <a:pt x="1205" y="31"/>
                                </a:cubicBezTo>
                                <a:cubicBezTo>
                                  <a:pt x="1059" y="31"/>
                                  <a:pt x="1059" y="31"/>
                                  <a:pt x="1059" y="31"/>
                                </a:cubicBezTo>
                                <a:cubicBezTo>
                                  <a:pt x="1025" y="18"/>
                                  <a:pt x="1007" y="11"/>
                                  <a:pt x="1006" y="12"/>
                                </a:cubicBezTo>
                                <a:cubicBezTo>
                                  <a:pt x="1004" y="13"/>
                                  <a:pt x="1003" y="15"/>
                                  <a:pt x="1003" y="19"/>
                                </a:cubicBezTo>
                                <a:cubicBezTo>
                                  <a:pt x="1003" y="91"/>
                                  <a:pt x="1003" y="91"/>
                                  <a:pt x="1003" y="91"/>
                                </a:cubicBezTo>
                                <a:cubicBezTo>
                                  <a:pt x="1003" y="198"/>
                                  <a:pt x="995" y="267"/>
                                  <a:pt x="980" y="296"/>
                                </a:cubicBezTo>
                                <a:cubicBezTo>
                                  <a:pt x="979" y="298"/>
                                  <a:pt x="978" y="299"/>
                                  <a:pt x="979" y="301"/>
                                </a:cubicBezTo>
                                <a:cubicBezTo>
                                  <a:pt x="980" y="302"/>
                                  <a:pt x="982" y="302"/>
                                  <a:pt x="986" y="300"/>
                                </a:cubicBezTo>
                                <a:cubicBezTo>
                                  <a:pt x="1017" y="277"/>
                                  <a:pt x="1037" y="243"/>
                                  <a:pt x="1045" y="198"/>
                                </a:cubicBezTo>
                                <a:cubicBezTo>
                                  <a:pt x="1050" y="173"/>
                                  <a:pt x="1052" y="136"/>
                                  <a:pt x="1052" y="88"/>
                                </a:cubicBezTo>
                                <a:lnTo>
                                  <a:pt x="1052" y="40"/>
                                </a:lnTo>
                                <a:close/>
                                <a:moveTo>
                                  <a:pt x="788" y="150"/>
                                </a:moveTo>
                                <a:cubicBezTo>
                                  <a:pt x="814" y="150"/>
                                  <a:pt x="814" y="150"/>
                                  <a:pt x="814" y="150"/>
                                </a:cubicBezTo>
                                <a:cubicBezTo>
                                  <a:pt x="814" y="184"/>
                                  <a:pt x="814" y="184"/>
                                  <a:pt x="814" y="184"/>
                                </a:cubicBezTo>
                                <a:cubicBezTo>
                                  <a:pt x="788" y="184"/>
                                  <a:pt x="788" y="184"/>
                                  <a:pt x="788" y="184"/>
                                </a:cubicBezTo>
                                <a:lnTo>
                                  <a:pt x="788" y="150"/>
                                </a:lnTo>
                                <a:close/>
                                <a:moveTo>
                                  <a:pt x="788" y="193"/>
                                </a:moveTo>
                                <a:cubicBezTo>
                                  <a:pt x="814" y="193"/>
                                  <a:pt x="814" y="193"/>
                                  <a:pt x="814" y="193"/>
                                </a:cubicBezTo>
                                <a:cubicBezTo>
                                  <a:pt x="814" y="231"/>
                                  <a:pt x="814" y="231"/>
                                  <a:pt x="814" y="231"/>
                                </a:cubicBezTo>
                                <a:cubicBezTo>
                                  <a:pt x="788" y="231"/>
                                  <a:pt x="788" y="231"/>
                                  <a:pt x="788" y="231"/>
                                </a:cubicBezTo>
                                <a:lnTo>
                                  <a:pt x="788" y="193"/>
                                </a:lnTo>
                                <a:close/>
                                <a:moveTo>
                                  <a:pt x="743" y="133"/>
                                </a:moveTo>
                                <a:cubicBezTo>
                                  <a:pt x="743" y="248"/>
                                  <a:pt x="743" y="248"/>
                                  <a:pt x="743" y="248"/>
                                </a:cubicBezTo>
                                <a:cubicBezTo>
                                  <a:pt x="743" y="252"/>
                                  <a:pt x="744" y="256"/>
                                  <a:pt x="748" y="259"/>
                                </a:cubicBezTo>
                                <a:cubicBezTo>
                                  <a:pt x="750" y="260"/>
                                  <a:pt x="755" y="261"/>
                                  <a:pt x="765" y="260"/>
                                </a:cubicBezTo>
                                <a:cubicBezTo>
                                  <a:pt x="774" y="260"/>
                                  <a:pt x="779" y="260"/>
                                  <a:pt x="781" y="259"/>
                                </a:cubicBezTo>
                                <a:cubicBezTo>
                                  <a:pt x="783" y="258"/>
                                  <a:pt x="785" y="257"/>
                                  <a:pt x="786" y="256"/>
                                </a:cubicBezTo>
                                <a:cubicBezTo>
                                  <a:pt x="788" y="254"/>
                                  <a:pt x="788" y="252"/>
                                  <a:pt x="788" y="248"/>
                                </a:cubicBezTo>
                                <a:cubicBezTo>
                                  <a:pt x="788" y="240"/>
                                  <a:pt x="788" y="240"/>
                                  <a:pt x="788" y="240"/>
                                </a:cubicBezTo>
                                <a:cubicBezTo>
                                  <a:pt x="814" y="240"/>
                                  <a:pt x="814" y="240"/>
                                  <a:pt x="814" y="240"/>
                                </a:cubicBezTo>
                                <a:cubicBezTo>
                                  <a:pt x="814" y="245"/>
                                  <a:pt x="814" y="245"/>
                                  <a:pt x="814" y="245"/>
                                </a:cubicBezTo>
                                <a:cubicBezTo>
                                  <a:pt x="814" y="249"/>
                                  <a:pt x="816" y="252"/>
                                  <a:pt x="819" y="253"/>
                                </a:cubicBezTo>
                                <a:cubicBezTo>
                                  <a:pt x="823" y="253"/>
                                  <a:pt x="831" y="253"/>
                                  <a:pt x="841" y="252"/>
                                </a:cubicBezTo>
                                <a:cubicBezTo>
                                  <a:pt x="850" y="252"/>
                                  <a:pt x="855" y="251"/>
                                  <a:pt x="857" y="249"/>
                                </a:cubicBezTo>
                                <a:cubicBezTo>
                                  <a:pt x="859" y="248"/>
                                  <a:pt x="860" y="245"/>
                                  <a:pt x="860" y="241"/>
                                </a:cubicBezTo>
                                <a:cubicBezTo>
                                  <a:pt x="860" y="159"/>
                                  <a:pt x="860" y="159"/>
                                  <a:pt x="860" y="159"/>
                                </a:cubicBezTo>
                                <a:cubicBezTo>
                                  <a:pt x="863" y="155"/>
                                  <a:pt x="866" y="151"/>
                                  <a:pt x="869" y="147"/>
                                </a:cubicBezTo>
                                <a:cubicBezTo>
                                  <a:pt x="869" y="145"/>
                                  <a:pt x="868" y="143"/>
                                  <a:pt x="864" y="141"/>
                                </a:cubicBezTo>
                                <a:cubicBezTo>
                                  <a:pt x="835" y="127"/>
                                  <a:pt x="835" y="127"/>
                                  <a:pt x="835" y="127"/>
                                </a:cubicBezTo>
                                <a:cubicBezTo>
                                  <a:pt x="833" y="126"/>
                                  <a:pt x="831" y="125"/>
                                  <a:pt x="829" y="125"/>
                                </a:cubicBezTo>
                                <a:cubicBezTo>
                                  <a:pt x="828" y="125"/>
                                  <a:pt x="827" y="126"/>
                                  <a:pt x="825" y="128"/>
                                </a:cubicBezTo>
                                <a:cubicBezTo>
                                  <a:pt x="813" y="141"/>
                                  <a:pt x="813" y="141"/>
                                  <a:pt x="813" y="141"/>
                                </a:cubicBezTo>
                                <a:cubicBezTo>
                                  <a:pt x="791" y="141"/>
                                  <a:pt x="791" y="141"/>
                                  <a:pt x="791" y="141"/>
                                </a:cubicBezTo>
                                <a:cubicBezTo>
                                  <a:pt x="753" y="129"/>
                                  <a:pt x="753" y="129"/>
                                  <a:pt x="753" y="129"/>
                                </a:cubicBezTo>
                                <a:cubicBezTo>
                                  <a:pt x="761" y="124"/>
                                  <a:pt x="765" y="116"/>
                                  <a:pt x="765" y="107"/>
                                </a:cubicBezTo>
                                <a:cubicBezTo>
                                  <a:pt x="766" y="101"/>
                                  <a:pt x="764" y="95"/>
                                  <a:pt x="759" y="90"/>
                                </a:cubicBezTo>
                                <a:cubicBezTo>
                                  <a:pt x="765" y="89"/>
                                  <a:pt x="769" y="87"/>
                                  <a:pt x="773" y="82"/>
                                </a:cubicBezTo>
                                <a:cubicBezTo>
                                  <a:pt x="777" y="79"/>
                                  <a:pt x="778" y="74"/>
                                  <a:pt x="779" y="68"/>
                                </a:cubicBezTo>
                                <a:cubicBezTo>
                                  <a:pt x="779" y="62"/>
                                  <a:pt x="777" y="57"/>
                                  <a:pt x="774" y="53"/>
                                </a:cubicBezTo>
                                <a:cubicBezTo>
                                  <a:pt x="772" y="50"/>
                                  <a:pt x="768" y="47"/>
                                  <a:pt x="764" y="45"/>
                                </a:cubicBezTo>
                                <a:cubicBezTo>
                                  <a:pt x="786" y="45"/>
                                  <a:pt x="786" y="45"/>
                                  <a:pt x="786" y="45"/>
                                </a:cubicBezTo>
                                <a:cubicBezTo>
                                  <a:pt x="788" y="45"/>
                                  <a:pt x="788" y="45"/>
                                  <a:pt x="788" y="45"/>
                                </a:cubicBezTo>
                                <a:cubicBezTo>
                                  <a:pt x="806" y="45"/>
                                  <a:pt x="806" y="45"/>
                                  <a:pt x="806" y="45"/>
                                </a:cubicBezTo>
                                <a:cubicBezTo>
                                  <a:pt x="801" y="59"/>
                                  <a:pt x="793" y="73"/>
                                  <a:pt x="782" y="85"/>
                                </a:cubicBezTo>
                                <a:cubicBezTo>
                                  <a:pt x="780" y="87"/>
                                  <a:pt x="780" y="88"/>
                                  <a:pt x="780" y="89"/>
                                </a:cubicBezTo>
                                <a:cubicBezTo>
                                  <a:pt x="781" y="90"/>
                                  <a:pt x="782" y="90"/>
                                  <a:pt x="785" y="89"/>
                                </a:cubicBezTo>
                                <a:cubicBezTo>
                                  <a:pt x="809" y="82"/>
                                  <a:pt x="831" y="69"/>
                                  <a:pt x="850" y="51"/>
                                </a:cubicBezTo>
                                <a:cubicBezTo>
                                  <a:pt x="852" y="55"/>
                                  <a:pt x="855" y="61"/>
                                  <a:pt x="857" y="70"/>
                                </a:cubicBezTo>
                                <a:cubicBezTo>
                                  <a:pt x="858" y="76"/>
                                  <a:pt x="861" y="81"/>
                                  <a:pt x="865" y="84"/>
                                </a:cubicBezTo>
                                <a:cubicBezTo>
                                  <a:pt x="869" y="87"/>
                                  <a:pt x="874" y="88"/>
                                  <a:pt x="879" y="87"/>
                                </a:cubicBezTo>
                                <a:cubicBezTo>
                                  <a:pt x="884" y="86"/>
                                  <a:pt x="888" y="83"/>
                                  <a:pt x="892" y="78"/>
                                </a:cubicBezTo>
                                <a:cubicBezTo>
                                  <a:pt x="895" y="74"/>
                                  <a:pt x="896" y="69"/>
                                  <a:pt x="896" y="63"/>
                                </a:cubicBezTo>
                                <a:cubicBezTo>
                                  <a:pt x="895" y="55"/>
                                  <a:pt x="891" y="48"/>
                                  <a:pt x="884" y="45"/>
                                </a:cubicBezTo>
                                <a:cubicBezTo>
                                  <a:pt x="910" y="45"/>
                                  <a:pt x="910" y="45"/>
                                  <a:pt x="910" y="45"/>
                                </a:cubicBezTo>
                                <a:cubicBezTo>
                                  <a:pt x="912" y="45"/>
                                  <a:pt x="912" y="45"/>
                                  <a:pt x="912" y="45"/>
                                </a:cubicBezTo>
                                <a:cubicBezTo>
                                  <a:pt x="941" y="45"/>
                                  <a:pt x="941" y="45"/>
                                  <a:pt x="941" y="45"/>
                                </a:cubicBezTo>
                                <a:cubicBezTo>
                                  <a:pt x="941" y="45"/>
                                  <a:pt x="942" y="45"/>
                                  <a:pt x="942" y="44"/>
                                </a:cubicBezTo>
                                <a:cubicBezTo>
                                  <a:pt x="943" y="43"/>
                                  <a:pt x="943" y="42"/>
                                  <a:pt x="943" y="41"/>
                                </a:cubicBezTo>
                                <a:cubicBezTo>
                                  <a:pt x="943" y="39"/>
                                  <a:pt x="933" y="30"/>
                                  <a:pt x="911" y="14"/>
                                </a:cubicBezTo>
                                <a:cubicBezTo>
                                  <a:pt x="909" y="13"/>
                                  <a:pt x="907" y="12"/>
                                  <a:pt x="905" y="12"/>
                                </a:cubicBezTo>
                                <a:cubicBezTo>
                                  <a:pt x="903" y="12"/>
                                  <a:pt x="896" y="20"/>
                                  <a:pt x="885" y="36"/>
                                </a:cubicBezTo>
                                <a:cubicBezTo>
                                  <a:pt x="863" y="36"/>
                                  <a:pt x="863" y="36"/>
                                  <a:pt x="863" y="36"/>
                                </a:cubicBezTo>
                                <a:cubicBezTo>
                                  <a:pt x="866" y="32"/>
                                  <a:pt x="869" y="29"/>
                                  <a:pt x="874" y="28"/>
                                </a:cubicBezTo>
                                <a:cubicBezTo>
                                  <a:pt x="877" y="27"/>
                                  <a:pt x="879" y="25"/>
                                  <a:pt x="880" y="22"/>
                                </a:cubicBezTo>
                                <a:cubicBezTo>
                                  <a:pt x="880" y="19"/>
                                  <a:pt x="876" y="16"/>
                                  <a:pt x="869" y="14"/>
                                </a:cubicBezTo>
                                <a:cubicBezTo>
                                  <a:pt x="826" y="0"/>
                                  <a:pt x="826" y="0"/>
                                  <a:pt x="826" y="0"/>
                                </a:cubicBezTo>
                                <a:cubicBezTo>
                                  <a:pt x="823" y="0"/>
                                  <a:pt x="821" y="0"/>
                                  <a:pt x="820" y="0"/>
                                </a:cubicBezTo>
                                <a:cubicBezTo>
                                  <a:pt x="819" y="1"/>
                                  <a:pt x="819" y="2"/>
                                  <a:pt x="818" y="5"/>
                                </a:cubicBezTo>
                                <a:cubicBezTo>
                                  <a:pt x="817" y="14"/>
                                  <a:pt x="814" y="23"/>
                                  <a:pt x="810" y="34"/>
                                </a:cubicBezTo>
                                <a:cubicBezTo>
                                  <a:pt x="793" y="21"/>
                                  <a:pt x="783" y="14"/>
                                  <a:pt x="781" y="14"/>
                                </a:cubicBezTo>
                                <a:cubicBezTo>
                                  <a:pt x="779" y="14"/>
                                  <a:pt x="773" y="21"/>
                                  <a:pt x="763" y="36"/>
                                </a:cubicBezTo>
                                <a:cubicBezTo>
                                  <a:pt x="736" y="36"/>
                                  <a:pt x="736" y="36"/>
                                  <a:pt x="736" y="36"/>
                                </a:cubicBezTo>
                                <a:cubicBezTo>
                                  <a:pt x="740" y="30"/>
                                  <a:pt x="744" y="26"/>
                                  <a:pt x="748" y="24"/>
                                </a:cubicBezTo>
                                <a:cubicBezTo>
                                  <a:pt x="751" y="23"/>
                                  <a:pt x="753" y="21"/>
                                  <a:pt x="753" y="18"/>
                                </a:cubicBezTo>
                                <a:cubicBezTo>
                                  <a:pt x="753" y="15"/>
                                  <a:pt x="750" y="13"/>
                                  <a:pt x="743" y="11"/>
                                </a:cubicBezTo>
                                <a:cubicBezTo>
                                  <a:pt x="698" y="1"/>
                                  <a:pt x="698" y="1"/>
                                  <a:pt x="698" y="1"/>
                                </a:cubicBezTo>
                                <a:cubicBezTo>
                                  <a:pt x="695" y="0"/>
                                  <a:pt x="694" y="0"/>
                                  <a:pt x="693" y="1"/>
                                </a:cubicBezTo>
                                <a:cubicBezTo>
                                  <a:pt x="692" y="2"/>
                                  <a:pt x="691" y="3"/>
                                  <a:pt x="691" y="6"/>
                                </a:cubicBezTo>
                                <a:cubicBezTo>
                                  <a:pt x="689" y="37"/>
                                  <a:pt x="678" y="67"/>
                                  <a:pt x="658" y="94"/>
                                </a:cubicBezTo>
                                <a:cubicBezTo>
                                  <a:pt x="656" y="96"/>
                                  <a:pt x="655" y="97"/>
                                  <a:pt x="656" y="98"/>
                                </a:cubicBezTo>
                                <a:cubicBezTo>
                                  <a:pt x="656" y="99"/>
                                  <a:pt x="658" y="99"/>
                                  <a:pt x="660" y="98"/>
                                </a:cubicBezTo>
                                <a:cubicBezTo>
                                  <a:pt x="689" y="86"/>
                                  <a:pt x="712" y="68"/>
                                  <a:pt x="730" y="45"/>
                                </a:cubicBezTo>
                                <a:cubicBezTo>
                                  <a:pt x="731" y="45"/>
                                  <a:pt x="731" y="45"/>
                                  <a:pt x="731" y="45"/>
                                </a:cubicBezTo>
                                <a:cubicBezTo>
                                  <a:pt x="735" y="50"/>
                                  <a:pt x="738" y="58"/>
                                  <a:pt x="739" y="70"/>
                                </a:cubicBezTo>
                                <a:cubicBezTo>
                                  <a:pt x="739" y="72"/>
                                  <a:pt x="740" y="75"/>
                                  <a:pt x="741" y="78"/>
                                </a:cubicBezTo>
                                <a:cubicBezTo>
                                  <a:pt x="734" y="74"/>
                                  <a:pt x="723" y="73"/>
                                  <a:pt x="710" y="74"/>
                                </a:cubicBezTo>
                                <a:cubicBezTo>
                                  <a:pt x="708" y="74"/>
                                  <a:pt x="707" y="74"/>
                                  <a:pt x="707" y="75"/>
                                </a:cubicBezTo>
                                <a:cubicBezTo>
                                  <a:pt x="707" y="76"/>
                                  <a:pt x="707" y="77"/>
                                  <a:pt x="708" y="78"/>
                                </a:cubicBezTo>
                                <a:cubicBezTo>
                                  <a:pt x="714" y="85"/>
                                  <a:pt x="718" y="95"/>
                                  <a:pt x="720" y="110"/>
                                </a:cubicBezTo>
                                <a:cubicBezTo>
                                  <a:pt x="721" y="117"/>
                                  <a:pt x="723" y="123"/>
                                  <a:pt x="727" y="127"/>
                                </a:cubicBezTo>
                                <a:cubicBezTo>
                                  <a:pt x="732" y="131"/>
                                  <a:pt x="737" y="133"/>
                                  <a:pt x="743" y="133"/>
                                </a:cubicBezTo>
                                <a:close/>
                                <a:moveTo>
                                  <a:pt x="928" y="270"/>
                                </a:moveTo>
                                <a:cubicBezTo>
                                  <a:pt x="928" y="123"/>
                                  <a:pt x="928" y="123"/>
                                  <a:pt x="928" y="123"/>
                                </a:cubicBezTo>
                                <a:cubicBezTo>
                                  <a:pt x="928" y="120"/>
                                  <a:pt x="930" y="118"/>
                                  <a:pt x="934" y="116"/>
                                </a:cubicBezTo>
                                <a:cubicBezTo>
                                  <a:pt x="939" y="115"/>
                                  <a:pt x="941" y="112"/>
                                  <a:pt x="941" y="108"/>
                                </a:cubicBezTo>
                                <a:cubicBezTo>
                                  <a:pt x="941" y="105"/>
                                  <a:pt x="940" y="103"/>
                                  <a:pt x="936" y="100"/>
                                </a:cubicBezTo>
                                <a:cubicBezTo>
                                  <a:pt x="904" y="80"/>
                                  <a:pt x="904" y="80"/>
                                  <a:pt x="904" y="80"/>
                                </a:cubicBezTo>
                                <a:cubicBezTo>
                                  <a:pt x="901" y="78"/>
                                  <a:pt x="899" y="77"/>
                                  <a:pt x="897" y="77"/>
                                </a:cubicBezTo>
                                <a:cubicBezTo>
                                  <a:pt x="896" y="77"/>
                                  <a:pt x="895" y="78"/>
                                  <a:pt x="894" y="80"/>
                                </a:cubicBezTo>
                                <a:cubicBezTo>
                                  <a:pt x="877" y="99"/>
                                  <a:pt x="877" y="99"/>
                                  <a:pt x="877" y="99"/>
                                </a:cubicBezTo>
                                <a:cubicBezTo>
                                  <a:pt x="779" y="99"/>
                                  <a:pt x="779" y="99"/>
                                  <a:pt x="779" y="99"/>
                                </a:cubicBezTo>
                                <a:cubicBezTo>
                                  <a:pt x="778" y="99"/>
                                  <a:pt x="777" y="99"/>
                                  <a:pt x="776" y="99"/>
                                </a:cubicBezTo>
                                <a:cubicBezTo>
                                  <a:pt x="773" y="99"/>
                                  <a:pt x="772" y="101"/>
                                  <a:pt x="772" y="103"/>
                                </a:cubicBezTo>
                                <a:cubicBezTo>
                                  <a:pt x="772" y="106"/>
                                  <a:pt x="773" y="107"/>
                                  <a:pt x="776" y="108"/>
                                </a:cubicBezTo>
                                <a:cubicBezTo>
                                  <a:pt x="777" y="108"/>
                                  <a:pt x="778" y="108"/>
                                  <a:pt x="779" y="108"/>
                                </a:cubicBezTo>
                                <a:cubicBezTo>
                                  <a:pt x="879" y="108"/>
                                  <a:pt x="879" y="108"/>
                                  <a:pt x="879" y="108"/>
                                </a:cubicBezTo>
                                <a:cubicBezTo>
                                  <a:pt x="879" y="250"/>
                                  <a:pt x="879" y="250"/>
                                  <a:pt x="879" y="250"/>
                                </a:cubicBezTo>
                                <a:cubicBezTo>
                                  <a:pt x="879" y="252"/>
                                  <a:pt x="878" y="253"/>
                                  <a:pt x="876" y="254"/>
                                </a:cubicBezTo>
                                <a:cubicBezTo>
                                  <a:pt x="875" y="255"/>
                                  <a:pt x="864" y="257"/>
                                  <a:pt x="842" y="258"/>
                                </a:cubicBezTo>
                                <a:cubicBezTo>
                                  <a:pt x="839" y="258"/>
                                  <a:pt x="836" y="259"/>
                                  <a:pt x="836" y="261"/>
                                </a:cubicBezTo>
                                <a:cubicBezTo>
                                  <a:pt x="836" y="262"/>
                                  <a:pt x="837" y="264"/>
                                  <a:pt x="839" y="264"/>
                                </a:cubicBezTo>
                                <a:cubicBezTo>
                                  <a:pt x="851" y="268"/>
                                  <a:pt x="859" y="271"/>
                                  <a:pt x="863" y="276"/>
                                </a:cubicBezTo>
                                <a:cubicBezTo>
                                  <a:pt x="866" y="280"/>
                                  <a:pt x="869" y="287"/>
                                  <a:pt x="871" y="296"/>
                                </a:cubicBezTo>
                                <a:cubicBezTo>
                                  <a:pt x="871" y="298"/>
                                  <a:pt x="872" y="300"/>
                                  <a:pt x="873" y="301"/>
                                </a:cubicBezTo>
                                <a:cubicBezTo>
                                  <a:pt x="875" y="302"/>
                                  <a:pt x="877" y="302"/>
                                  <a:pt x="879" y="302"/>
                                </a:cubicBezTo>
                                <a:cubicBezTo>
                                  <a:pt x="898" y="302"/>
                                  <a:pt x="911" y="299"/>
                                  <a:pt x="919" y="293"/>
                                </a:cubicBezTo>
                                <a:cubicBezTo>
                                  <a:pt x="925" y="288"/>
                                  <a:pt x="928" y="280"/>
                                  <a:pt x="928" y="270"/>
                                </a:cubicBezTo>
                                <a:close/>
                                <a:moveTo>
                                  <a:pt x="680" y="126"/>
                                </a:moveTo>
                                <a:cubicBezTo>
                                  <a:pt x="679" y="126"/>
                                  <a:pt x="677" y="126"/>
                                  <a:pt x="676" y="127"/>
                                </a:cubicBezTo>
                                <a:cubicBezTo>
                                  <a:pt x="676" y="128"/>
                                  <a:pt x="675" y="130"/>
                                  <a:pt x="676" y="132"/>
                                </a:cubicBezTo>
                                <a:cubicBezTo>
                                  <a:pt x="676" y="285"/>
                                  <a:pt x="676" y="285"/>
                                  <a:pt x="676" y="285"/>
                                </a:cubicBezTo>
                                <a:cubicBezTo>
                                  <a:pt x="676" y="292"/>
                                  <a:pt x="677" y="297"/>
                                  <a:pt x="680" y="299"/>
                                </a:cubicBezTo>
                                <a:cubicBezTo>
                                  <a:pt x="683" y="301"/>
                                  <a:pt x="689" y="301"/>
                                  <a:pt x="701" y="301"/>
                                </a:cubicBezTo>
                                <a:cubicBezTo>
                                  <a:pt x="710" y="301"/>
                                  <a:pt x="717" y="300"/>
                                  <a:pt x="721" y="299"/>
                                </a:cubicBezTo>
                                <a:cubicBezTo>
                                  <a:pt x="723" y="297"/>
                                  <a:pt x="725" y="293"/>
                                  <a:pt x="725" y="285"/>
                                </a:cubicBezTo>
                                <a:cubicBezTo>
                                  <a:pt x="725" y="153"/>
                                  <a:pt x="725" y="153"/>
                                  <a:pt x="725" y="153"/>
                                </a:cubicBezTo>
                                <a:cubicBezTo>
                                  <a:pt x="725" y="150"/>
                                  <a:pt x="726" y="147"/>
                                  <a:pt x="729" y="145"/>
                                </a:cubicBezTo>
                                <a:cubicBezTo>
                                  <a:pt x="735" y="140"/>
                                  <a:pt x="735" y="136"/>
                                  <a:pt x="731" y="132"/>
                                </a:cubicBezTo>
                                <a:cubicBezTo>
                                  <a:pt x="729" y="130"/>
                                  <a:pt x="726" y="130"/>
                                  <a:pt x="722" y="129"/>
                                </a:cubicBezTo>
                                <a:lnTo>
                                  <a:pt x="680" y="126"/>
                                </a:lnTo>
                                <a:close/>
                                <a:moveTo>
                                  <a:pt x="523" y="149"/>
                                </a:moveTo>
                                <a:cubicBezTo>
                                  <a:pt x="512" y="129"/>
                                  <a:pt x="503" y="98"/>
                                  <a:pt x="494" y="56"/>
                                </a:cubicBezTo>
                                <a:cubicBezTo>
                                  <a:pt x="495" y="47"/>
                                  <a:pt x="495" y="38"/>
                                  <a:pt x="495" y="29"/>
                                </a:cubicBezTo>
                                <a:cubicBezTo>
                                  <a:pt x="495" y="29"/>
                                  <a:pt x="495" y="29"/>
                                  <a:pt x="495" y="29"/>
                                </a:cubicBezTo>
                                <a:cubicBezTo>
                                  <a:pt x="495" y="25"/>
                                  <a:pt x="497" y="22"/>
                                  <a:pt x="501" y="20"/>
                                </a:cubicBezTo>
                                <a:cubicBezTo>
                                  <a:pt x="506" y="18"/>
                                  <a:pt x="509" y="16"/>
                                  <a:pt x="508" y="12"/>
                                </a:cubicBezTo>
                                <a:cubicBezTo>
                                  <a:pt x="508" y="8"/>
                                  <a:pt x="504" y="6"/>
                                  <a:pt x="494" y="6"/>
                                </a:cubicBezTo>
                                <a:cubicBezTo>
                                  <a:pt x="460" y="4"/>
                                  <a:pt x="443" y="3"/>
                                  <a:pt x="442" y="4"/>
                                </a:cubicBezTo>
                                <a:cubicBezTo>
                                  <a:pt x="441" y="5"/>
                                  <a:pt x="441" y="7"/>
                                  <a:pt x="441" y="9"/>
                                </a:cubicBezTo>
                                <a:cubicBezTo>
                                  <a:pt x="441" y="33"/>
                                  <a:pt x="441" y="33"/>
                                  <a:pt x="441" y="33"/>
                                </a:cubicBezTo>
                                <a:cubicBezTo>
                                  <a:pt x="441" y="64"/>
                                  <a:pt x="440" y="92"/>
                                  <a:pt x="437" y="116"/>
                                </a:cubicBezTo>
                                <a:cubicBezTo>
                                  <a:pt x="431" y="158"/>
                                  <a:pt x="418" y="195"/>
                                  <a:pt x="398" y="228"/>
                                </a:cubicBezTo>
                                <a:cubicBezTo>
                                  <a:pt x="378" y="258"/>
                                  <a:pt x="356" y="279"/>
                                  <a:pt x="330" y="293"/>
                                </a:cubicBezTo>
                                <a:cubicBezTo>
                                  <a:pt x="327" y="294"/>
                                  <a:pt x="327" y="295"/>
                                  <a:pt x="327" y="297"/>
                                </a:cubicBezTo>
                                <a:cubicBezTo>
                                  <a:pt x="328" y="299"/>
                                  <a:pt x="330" y="299"/>
                                  <a:pt x="334" y="298"/>
                                </a:cubicBezTo>
                                <a:cubicBezTo>
                                  <a:pt x="398" y="281"/>
                                  <a:pt x="443" y="246"/>
                                  <a:pt x="468" y="192"/>
                                </a:cubicBezTo>
                                <a:cubicBezTo>
                                  <a:pt x="478" y="169"/>
                                  <a:pt x="485" y="143"/>
                                  <a:pt x="490" y="114"/>
                                </a:cubicBezTo>
                                <a:cubicBezTo>
                                  <a:pt x="495" y="185"/>
                                  <a:pt x="514" y="235"/>
                                  <a:pt x="545" y="267"/>
                                </a:cubicBezTo>
                                <a:cubicBezTo>
                                  <a:pt x="553" y="276"/>
                                  <a:pt x="564" y="284"/>
                                  <a:pt x="576" y="293"/>
                                </a:cubicBezTo>
                                <a:cubicBezTo>
                                  <a:pt x="579" y="296"/>
                                  <a:pt x="582" y="297"/>
                                  <a:pt x="583" y="297"/>
                                </a:cubicBezTo>
                                <a:cubicBezTo>
                                  <a:pt x="584" y="297"/>
                                  <a:pt x="586" y="295"/>
                                  <a:pt x="588" y="291"/>
                                </a:cubicBezTo>
                                <a:cubicBezTo>
                                  <a:pt x="593" y="280"/>
                                  <a:pt x="599" y="271"/>
                                  <a:pt x="606" y="264"/>
                                </a:cubicBezTo>
                                <a:cubicBezTo>
                                  <a:pt x="612" y="257"/>
                                  <a:pt x="617" y="253"/>
                                  <a:pt x="621" y="252"/>
                                </a:cubicBezTo>
                                <a:cubicBezTo>
                                  <a:pt x="624" y="251"/>
                                  <a:pt x="625" y="250"/>
                                  <a:pt x="625" y="249"/>
                                </a:cubicBezTo>
                                <a:cubicBezTo>
                                  <a:pt x="625" y="247"/>
                                  <a:pt x="625" y="246"/>
                                  <a:pt x="624" y="245"/>
                                </a:cubicBezTo>
                                <a:cubicBezTo>
                                  <a:pt x="591" y="232"/>
                                  <a:pt x="562" y="209"/>
                                  <a:pt x="538" y="174"/>
                                </a:cubicBezTo>
                                <a:cubicBezTo>
                                  <a:pt x="533" y="167"/>
                                  <a:pt x="527" y="158"/>
                                  <a:pt x="523" y="149"/>
                                </a:cubicBezTo>
                                <a:close/>
                                <a:moveTo>
                                  <a:pt x="111" y="5"/>
                                </a:moveTo>
                                <a:cubicBezTo>
                                  <a:pt x="92" y="65"/>
                                  <a:pt x="60" y="112"/>
                                  <a:pt x="16" y="145"/>
                                </a:cubicBezTo>
                                <a:cubicBezTo>
                                  <a:pt x="5" y="151"/>
                                  <a:pt x="0" y="155"/>
                                  <a:pt x="0" y="156"/>
                                </a:cubicBezTo>
                                <a:cubicBezTo>
                                  <a:pt x="0" y="158"/>
                                  <a:pt x="1" y="158"/>
                                  <a:pt x="4" y="157"/>
                                </a:cubicBezTo>
                                <a:cubicBezTo>
                                  <a:pt x="77" y="142"/>
                                  <a:pt x="131" y="102"/>
                                  <a:pt x="167" y="39"/>
                                </a:cubicBezTo>
                                <a:cubicBezTo>
                                  <a:pt x="180" y="73"/>
                                  <a:pt x="194" y="98"/>
                                  <a:pt x="208" y="114"/>
                                </a:cubicBezTo>
                                <a:cubicBezTo>
                                  <a:pt x="224" y="132"/>
                                  <a:pt x="243" y="146"/>
                                  <a:pt x="265" y="156"/>
                                </a:cubicBezTo>
                                <a:cubicBezTo>
                                  <a:pt x="269" y="158"/>
                                  <a:pt x="272" y="159"/>
                                  <a:pt x="273" y="158"/>
                                </a:cubicBezTo>
                                <a:cubicBezTo>
                                  <a:pt x="274" y="158"/>
                                  <a:pt x="276" y="155"/>
                                  <a:pt x="277" y="149"/>
                                </a:cubicBezTo>
                                <a:cubicBezTo>
                                  <a:pt x="281" y="123"/>
                                  <a:pt x="288" y="108"/>
                                  <a:pt x="296" y="105"/>
                                </a:cubicBezTo>
                                <a:cubicBezTo>
                                  <a:pt x="299" y="104"/>
                                  <a:pt x="300" y="103"/>
                                  <a:pt x="299" y="101"/>
                                </a:cubicBezTo>
                                <a:cubicBezTo>
                                  <a:pt x="299" y="99"/>
                                  <a:pt x="298" y="98"/>
                                  <a:pt x="296" y="98"/>
                                </a:cubicBezTo>
                                <a:cubicBezTo>
                                  <a:pt x="240" y="89"/>
                                  <a:pt x="198" y="68"/>
                                  <a:pt x="173" y="33"/>
                                </a:cubicBezTo>
                                <a:cubicBezTo>
                                  <a:pt x="173" y="33"/>
                                  <a:pt x="175" y="33"/>
                                  <a:pt x="177" y="33"/>
                                </a:cubicBezTo>
                                <a:cubicBezTo>
                                  <a:pt x="182" y="32"/>
                                  <a:pt x="184" y="29"/>
                                  <a:pt x="185" y="25"/>
                                </a:cubicBezTo>
                                <a:cubicBezTo>
                                  <a:pt x="185" y="22"/>
                                  <a:pt x="182" y="19"/>
                                  <a:pt x="177" y="18"/>
                                </a:cubicBezTo>
                                <a:cubicBezTo>
                                  <a:pt x="118" y="0"/>
                                  <a:pt x="118" y="0"/>
                                  <a:pt x="118" y="0"/>
                                </a:cubicBezTo>
                                <a:cubicBezTo>
                                  <a:pt x="116" y="0"/>
                                  <a:pt x="115" y="0"/>
                                  <a:pt x="114" y="0"/>
                                </a:cubicBezTo>
                                <a:cubicBezTo>
                                  <a:pt x="113" y="1"/>
                                  <a:pt x="112" y="2"/>
                                  <a:pt x="111" y="5"/>
                                </a:cubicBezTo>
                                <a:close/>
                                <a:moveTo>
                                  <a:pt x="129" y="112"/>
                                </a:moveTo>
                                <a:cubicBezTo>
                                  <a:pt x="127" y="112"/>
                                  <a:pt x="126" y="113"/>
                                  <a:pt x="125" y="114"/>
                                </a:cubicBezTo>
                                <a:cubicBezTo>
                                  <a:pt x="124" y="114"/>
                                  <a:pt x="124" y="116"/>
                                  <a:pt x="124" y="118"/>
                                </a:cubicBezTo>
                                <a:cubicBezTo>
                                  <a:pt x="124" y="284"/>
                                  <a:pt x="124" y="284"/>
                                  <a:pt x="124" y="284"/>
                                </a:cubicBezTo>
                                <a:cubicBezTo>
                                  <a:pt x="124" y="291"/>
                                  <a:pt x="126" y="296"/>
                                  <a:pt x="129" y="298"/>
                                </a:cubicBezTo>
                                <a:cubicBezTo>
                                  <a:pt x="131" y="299"/>
                                  <a:pt x="138" y="300"/>
                                  <a:pt x="149" y="300"/>
                                </a:cubicBezTo>
                                <a:cubicBezTo>
                                  <a:pt x="159" y="300"/>
                                  <a:pt x="165" y="299"/>
                                  <a:pt x="169" y="297"/>
                                </a:cubicBezTo>
                                <a:cubicBezTo>
                                  <a:pt x="172" y="296"/>
                                  <a:pt x="173" y="291"/>
                                  <a:pt x="174" y="284"/>
                                </a:cubicBezTo>
                                <a:cubicBezTo>
                                  <a:pt x="174" y="139"/>
                                  <a:pt x="174" y="139"/>
                                  <a:pt x="174" y="139"/>
                                </a:cubicBezTo>
                                <a:cubicBezTo>
                                  <a:pt x="174" y="136"/>
                                  <a:pt x="175" y="133"/>
                                  <a:pt x="178" y="131"/>
                                </a:cubicBezTo>
                                <a:cubicBezTo>
                                  <a:pt x="183" y="127"/>
                                  <a:pt x="184" y="122"/>
                                  <a:pt x="179" y="118"/>
                                </a:cubicBezTo>
                                <a:cubicBezTo>
                                  <a:pt x="178" y="117"/>
                                  <a:pt x="175" y="116"/>
                                  <a:pt x="170" y="116"/>
                                </a:cubicBezTo>
                                <a:lnTo>
                                  <a:pt x="12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7"/>
                        <wps:cNvSpPr>
                          <a:spLocks noEditPoints="1"/>
                        </wps:cNvSpPr>
                        <wps:spPr bwMode="auto">
                          <a:xfrm>
                            <a:off x="831850" y="1981200"/>
                            <a:ext cx="3731260" cy="266700"/>
                          </a:xfrm>
                          <a:custGeom>
                            <a:avLst/>
                            <a:gdLst>
                              <a:gd name="T0" fmla="*/ 68 w 1175"/>
                              <a:gd name="T1" fmla="*/ 22 h 84"/>
                              <a:gd name="T2" fmla="*/ 0 w 1175"/>
                              <a:gd name="T3" fmla="*/ 82 h 84"/>
                              <a:gd name="T4" fmla="*/ 48 w 1175"/>
                              <a:gd name="T5" fmla="*/ 34 h 84"/>
                              <a:gd name="T6" fmla="*/ 21 w 1175"/>
                              <a:gd name="T7" fmla="*/ 39 h 84"/>
                              <a:gd name="T8" fmla="*/ 134 w 1175"/>
                              <a:gd name="T9" fmla="*/ 8 h 84"/>
                              <a:gd name="T10" fmla="*/ 119 w 1175"/>
                              <a:gd name="T11" fmla="*/ 25 h 84"/>
                              <a:gd name="T12" fmla="*/ 101 w 1175"/>
                              <a:gd name="T13" fmla="*/ 75 h 84"/>
                              <a:gd name="T14" fmla="*/ 78 w 1175"/>
                              <a:gd name="T15" fmla="*/ 77 h 84"/>
                              <a:gd name="T16" fmla="*/ 156 w 1175"/>
                              <a:gd name="T17" fmla="*/ 5 h 84"/>
                              <a:gd name="T18" fmla="*/ 209 w 1175"/>
                              <a:gd name="T19" fmla="*/ 39 h 84"/>
                              <a:gd name="T20" fmla="*/ 217 w 1175"/>
                              <a:gd name="T21" fmla="*/ 84 h 84"/>
                              <a:gd name="T22" fmla="*/ 178 w 1175"/>
                              <a:gd name="T23" fmla="*/ 75 h 84"/>
                              <a:gd name="T24" fmla="*/ 163 w 1175"/>
                              <a:gd name="T25" fmla="*/ 71 h 84"/>
                              <a:gd name="T26" fmla="*/ 209 w 1175"/>
                              <a:gd name="T27" fmla="*/ 19 h 84"/>
                              <a:gd name="T28" fmla="*/ 177 w 1175"/>
                              <a:gd name="T29" fmla="*/ 35 h 84"/>
                              <a:gd name="T30" fmla="*/ 290 w 1175"/>
                              <a:gd name="T31" fmla="*/ 15 h 84"/>
                              <a:gd name="T32" fmla="*/ 272 w 1175"/>
                              <a:gd name="T33" fmla="*/ 84 h 84"/>
                              <a:gd name="T34" fmla="*/ 270 w 1175"/>
                              <a:gd name="T35" fmla="*/ 78 h 84"/>
                              <a:gd name="T36" fmla="*/ 376 w 1175"/>
                              <a:gd name="T37" fmla="*/ 14 h 84"/>
                              <a:gd name="T38" fmla="*/ 350 w 1175"/>
                              <a:gd name="T39" fmla="*/ 78 h 84"/>
                              <a:gd name="T40" fmla="*/ 451 w 1175"/>
                              <a:gd name="T41" fmla="*/ 82 h 84"/>
                              <a:gd name="T42" fmla="*/ 399 w 1175"/>
                              <a:gd name="T43" fmla="*/ 76 h 84"/>
                              <a:gd name="T44" fmla="*/ 451 w 1175"/>
                              <a:gd name="T45" fmla="*/ 9 h 84"/>
                              <a:gd name="T46" fmla="*/ 458 w 1175"/>
                              <a:gd name="T47" fmla="*/ 82 h 84"/>
                              <a:gd name="T48" fmla="*/ 524 w 1175"/>
                              <a:gd name="T49" fmla="*/ 72 h 84"/>
                              <a:gd name="T50" fmla="*/ 471 w 1175"/>
                              <a:gd name="T51" fmla="*/ 77 h 84"/>
                              <a:gd name="T52" fmla="*/ 515 w 1175"/>
                              <a:gd name="T53" fmla="*/ 47 h 84"/>
                              <a:gd name="T54" fmla="*/ 621 w 1175"/>
                              <a:gd name="T55" fmla="*/ 61 h 84"/>
                              <a:gd name="T56" fmla="*/ 555 w 1175"/>
                              <a:gd name="T57" fmla="*/ 5 h 84"/>
                              <a:gd name="T58" fmla="*/ 714 w 1175"/>
                              <a:gd name="T59" fmla="*/ 6 h 84"/>
                              <a:gd name="T60" fmla="*/ 774 w 1175"/>
                              <a:gd name="T61" fmla="*/ 30 h 84"/>
                              <a:gd name="T62" fmla="*/ 775 w 1175"/>
                              <a:gd name="T63" fmla="*/ 72 h 84"/>
                              <a:gd name="T64" fmla="*/ 730 w 1175"/>
                              <a:gd name="T65" fmla="*/ 40 h 84"/>
                              <a:gd name="T66" fmla="*/ 712 w 1175"/>
                              <a:gd name="T67" fmla="*/ 77 h 84"/>
                              <a:gd name="T68" fmla="*/ 756 w 1175"/>
                              <a:gd name="T69" fmla="*/ 33 h 84"/>
                              <a:gd name="T70" fmla="*/ 731 w 1175"/>
                              <a:gd name="T71" fmla="*/ 6 h 84"/>
                              <a:gd name="T72" fmla="*/ 858 w 1175"/>
                              <a:gd name="T73" fmla="*/ 21 h 84"/>
                              <a:gd name="T74" fmla="*/ 821 w 1175"/>
                              <a:gd name="T75" fmla="*/ 37 h 84"/>
                              <a:gd name="T76" fmla="*/ 810 w 1175"/>
                              <a:gd name="T77" fmla="*/ 42 h 84"/>
                              <a:gd name="T78" fmla="*/ 854 w 1175"/>
                              <a:gd name="T79" fmla="*/ 82 h 84"/>
                              <a:gd name="T80" fmla="*/ 879 w 1175"/>
                              <a:gd name="T81" fmla="*/ 7 h 84"/>
                              <a:gd name="T82" fmla="*/ 914 w 1175"/>
                              <a:gd name="T83" fmla="*/ 8 h 84"/>
                              <a:gd name="T84" fmla="*/ 887 w 1175"/>
                              <a:gd name="T85" fmla="*/ 79 h 84"/>
                              <a:gd name="T86" fmla="*/ 915 w 1175"/>
                              <a:gd name="T87" fmla="*/ 74 h 84"/>
                              <a:gd name="T88" fmla="*/ 1003 w 1175"/>
                              <a:gd name="T89" fmla="*/ 51 h 84"/>
                              <a:gd name="T90" fmla="*/ 1014 w 1175"/>
                              <a:gd name="T91" fmla="*/ 5 h 84"/>
                              <a:gd name="T92" fmla="*/ 950 w 1175"/>
                              <a:gd name="T93" fmla="*/ 10 h 84"/>
                              <a:gd name="T94" fmla="*/ 966 w 1175"/>
                              <a:gd name="T95" fmla="*/ 6 h 84"/>
                              <a:gd name="T96" fmla="*/ 1042 w 1175"/>
                              <a:gd name="T97" fmla="*/ 77 h 84"/>
                              <a:gd name="T98" fmla="*/ 1023 w 1175"/>
                              <a:gd name="T99" fmla="*/ 5 h 84"/>
                              <a:gd name="T100" fmla="*/ 1090 w 1175"/>
                              <a:gd name="T101" fmla="*/ 11 h 84"/>
                              <a:gd name="T102" fmla="*/ 1075 w 1175"/>
                              <a:gd name="T103" fmla="*/ 72 h 84"/>
                              <a:gd name="T104" fmla="*/ 1170 w 1175"/>
                              <a:gd name="T105" fmla="*/ 0 h 84"/>
                              <a:gd name="T106" fmla="*/ 1126 w 1175"/>
                              <a:gd name="T107" fmla="*/ 37 h 84"/>
                              <a:gd name="T108" fmla="*/ 1137 w 1175"/>
                              <a:gd name="T109" fmla="*/ 42 h 84"/>
                              <a:gd name="T110" fmla="*/ 1175 w 1175"/>
                              <a:gd name="T111" fmla="*/ 60 h 84"/>
                              <a:gd name="T112" fmla="*/ 1111 w 1175"/>
                              <a:gd name="T113" fmla="*/ 7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175" h="84">
                                <a:moveTo>
                                  <a:pt x="6" y="7"/>
                                </a:moveTo>
                                <a:cubicBezTo>
                                  <a:pt x="5" y="6"/>
                                  <a:pt x="3" y="5"/>
                                  <a:pt x="0" y="5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28" y="0"/>
                                  <a:pt x="28" y="0"/>
                                  <a:pt x="28" y="0"/>
                                </a:cubicBezTo>
                                <a:cubicBezTo>
                                  <a:pt x="32" y="0"/>
                                  <a:pt x="35" y="0"/>
                                  <a:pt x="38" y="0"/>
                                </a:cubicBezTo>
                                <a:cubicBezTo>
                                  <a:pt x="44" y="0"/>
                                  <a:pt x="49" y="1"/>
                                  <a:pt x="54" y="3"/>
                                </a:cubicBezTo>
                                <a:cubicBezTo>
                                  <a:pt x="59" y="4"/>
                                  <a:pt x="62" y="7"/>
                                  <a:pt x="65" y="11"/>
                                </a:cubicBezTo>
                                <a:cubicBezTo>
                                  <a:pt x="67" y="15"/>
                                  <a:pt x="68" y="18"/>
                                  <a:pt x="68" y="22"/>
                                </a:cubicBezTo>
                                <a:cubicBezTo>
                                  <a:pt x="68" y="30"/>
                                  <a:pt x="64" y="35"/>
                                  <a:pt x="58" y="39"/>
                                </a:cubicBezTo>
                                <a:cubicBezTo>
                                  <a:pt x="53" y="43"/>
                                  <a:pt x="45" y="44"/>
                                  <a:pt x="33" y="44"/>
                                </a:cubicBezTo>
                                <a:cubicBezTo>
                                  <a:pt x="21" y="44"/>
                                  <a:pt x="21" y="44"/>
                                  <a:pt x="21" y="44"/>
                                </a:cubicBezTo>
                                <a:cubicBezTo>
                                  <a:pt x="21" y="74"/>
                                  <a:pt x="21" y="74"/>
                                  <a:pt x="21" y="74"/>
                                </a:cubicBezTo>
                                <a:cubicBezTo>
                                  <a:pt x="21" y="74"/>
                                  <a:pt x="22" y="75"/>
                                  <a:pt x="22" y="76"/>
                                </a:cubicBezTo>
                                <a:cubicBezTo>
                                  <a:pt x="23" y="77"/>
                                  <a:pt x="25" y="77"/>
                                  <a:pt x="29" y="77"/>
                                </a:cubicBezTo>
                                <a:cubicBezTo>
                                  <a:pt x="29" y="82"/>
                                  <a:pt x="29" y="82"/>
                                  <a:pt x="29" y="82"/>
                                </a:cubicBezTo>
                                <a:cubicBezTo>
                                  <a:pt x="0" y="82"/>
                                  <a:pt x="0" y="82"/>
                                  <a:pt x="0" y="82"/>
                                </a:cubicBezTo>
                                <a:cubicBezTo>
                                  <a:pt x="0" y="77"/>
                                  <a:pt x="0" y="77"/>
                                  <a:pt x="0" y="77"/>
                                </a:cubicBezTo>
                                <a:cubicBezTo>
                                  <a:pt x="3" y="77"/>
                                  <a:pt x="5" y="77"/>
                                  <a:pt x="6" y="76"/>
                                </a:cubicBezTo>
                                <a:cubicBezTo>
                                  <a:pt x="7" y="75"/>
                                  <a:pt x="7" y="74"/>
                                  <a:pt x="7" y="74"/>
                                </a:cubicBezTo>
                                <a:cubicBezTo>
                                  <a:pt x="7" y="10"/>
                                  <a:pt x="7" y="10"/>
                                  <a:pt x="7" y="10"/>
                                </a:cubicBezTo>
                                <a:cubicBezTo>
                                  <a:pt x="7" y="9"/>
                                  <a:pt x="6" y="8"/>
                                  <a:pt x="6" y="7"/>
                                </a:cubicBezTo>
                                <a:close/>
                                <a:moveTo>
                                  <a:pt x="21" y="39"/>
                                </a:moveTo>
                                <a:cubicBezTo>
                                  <a:pt x="33" y="39"/>
                                  <a:pt x="33" y="39"/>
                                  <a:pt x="33" y="39"/>
                                </a:cubicBezTo>
                                <a:cubicBezTo>
                                  <a:pt x="40" y="39"/>
                                  <a:pt x="45" y="37"/>
                                  <a:pt x="48" y="34"/>
                                </a:cubicBezTo>
                                <a:cubicBezTo>
                                  <a:pt x="52" y="31"/>
                                  <a:pt x="53" y="27"/>
                                  <a:pt x="53" y="22"/>
                                </a:cubicBezTo>
                                <a:cubicBezTo>
                                  <a:pt x="53" y="19"/>
                                  <a:pt x="52" y="16"/>
                                  <a:pt x="51" y="13"/>
                                </a:cubicBezTo>
                                <a:cubicBezTo>
                                  <a:pt x="50" y="11"/>
                                  <a:pt x="48" y="9"/>
                                  <a:pt x="45" y="7"/>
                                </a:cubicBezTo>
                                <a:cubicBezTo>
                                  <a:pt x="42" y="6"/>
                                  <a:pt x="39" y="5"/>
                                  <a:pt x="36" y="5"/>
                                </a:cubicBezTo>
                                <a:cubicBezTo>
                                  <a:pt x="34" y="5"/>
                                  <a:pt x="31" y="5"/>
                                  <a:pt x="28" y="5"/>
                                </a:cubicBezTo>
                                <a:cubicBezTo>
                                  <a:pt x="25" y="5"/>
                                  <a:pt x="23" y="6"/>
                                  <a:pt x="22" y="7"/>
                                </a:cubicBezTo>
                                <a:cubicBezTo>
                                  <a:pt x="22" y="8"/>
                                  <a:pt x="21" y="9"/>
                                  <a:pt x="21" y="10"/>
                                </a:cubicBezTo>
                                <a:lnTo>
                                  <a:pt x="21" y="39"/>
                                </a:lnTo>
                                <a:close/>
                                <a:moveTo>
                                  <a:pt x="84" y="7"/>
                                </a:moveTo>
                                <a:cubicBezTo>
                                  <a:pt x="84" y="6"/>
                                  <a:pt x="82" y="5"/>
                                  <a:pt x="81" y="5"/>
                                </a:cubicBezTo>
                                <a:cubicBezTo>
                                  <a:pt x="79" y="5"/>
                                  <a:pt x="79" y="5"/>
                                  <a:pt x="78" y="5"/>
                                </a:cubicBezTo>
                                <a:cubicBezTo>
                                  <a:pt x="78" y="0"/>
                                  <a:pt x="78" y="0"/>
                                  <a:pt x="78" y="0"/>
                                </a:cubicBezTo>
                                <a:cubicBezTo>
                                  <a:pt x="144" y="0"/>
                                  <a:pt x="144" y="0"/>
                                  <a:pt x="144" y="0"/>
                                </a:cubicBezTo>
                                <a:cubicBezTo>
                                  <a:pt x="148" y="21"/>
                                  <a:pt x="148" y="21"/>
                                  <a:pt x="148" y="21"/>
                                </a:cubicBezTo>
                                <a:cubicBezTo>
                                  <a:pt x="140" y="21"/>
                                  <a:pt x="140" y="21"/>
                                  <a:pt x="140" y="21"/>
                                </a:cubicBezTo>
                                <a:cubicBezTo>
                                  <a:pt x="139" y="14"/>
                                  <a:pt x="137" y="10"/>
                                  <a:pt x="134" y="8"/>
                                </a:cubicBezTo>
                                <a:cubicBezTo>
                                  <a:pt x="132" y="6"/>
                                  <a:pt x="129" y="5"/>
                                  <a:pt x="127" y="5"/>
                                </a:cubicBezTo>
                                <a:cubicBezTo>
                                  <a:pt x="106" y="5"/>
                                  <a:pt x="106" y="5"/>
                                  <a:pt x="106" y="5"/>
                                </a:cubicBezTo>
                                <a:cubicBezTo>
                                  <a:pt x="104" y="5"/>
                                  <a:pt x="102" y="6"/>
                                  <a:pt x="102" y="7"/>
                                </a:cubicBezTo>
                                <a:cubicBezTo>
                                  <a:pt x="100" y="8"/>
                                  <a:pt x="100" y="10"/>
                                  <a:pt x="100" y="11"/>
                                </a:cubicBezTo>
                                <a:cubicBezTo>
                                  <a:pt x="100" y="37"/>
                                  <a:pt x="100" y="37"/>
                                  <a:pt x="100" y="37"/>
                                </a:cubicBezTo>
                                <a:cubicBezTo>
                                  <a:pt x="111" y="37"/>
                                  <a:pt x="111" y="37"/>
                                  <a:pt x="111" y="37"/>
                                </a:cubicBezTo>
                                <a:cubicBezTo>
                                  <a:pt x="114" y="37"/>
                                  <a:pt x="116" y="36"/>
                                  <a:pt x="117" y="35"/>
                                </a:cubicBezTo>
                                <a:cubicBezTo>
                                  <a:pt x="118" y="33"/>
                                  <a:pt x="119" y="30"/>
                                  <a:pt x="119" y="25"/>
                                </a:cubicBezTo>
                                <a:cubicBezTo>
                                  <a:pt x="126" y="25"/>
                                  <a:pt x="126" y="25"/>
                                  <a:pt x="126" y="25"/>
                                </a:cubicBezTo>
                                <a:cubicBezTo>
                                  <a:pt x="126" y="55"/>
                                  <a:pt x="126" y="55"/>
                                  <a:pt x="126" y="55"/>
                                </a:cubicBezTo>
                                <a:cubicBezTo>
                                  <a:pt x="119" y="55"/>
                                  <a:pt x="119" y="55"/>
                                  <a:pt x="119" y="55"/>
                                </a:cubicBezTo>
                                <a:cubicBezTo>
                                  <a:pt x="119" y="49"/>
                                  <a:pt x="118" y="45"/>
                                  <a:pt x="117" y="44"/>
                                </a:cubicBezTo>
                                <a:cubicBezTo>
                                  <a:pt x="116" y="43"/>
                                  <a:pt x="114" y="42"/>
                                  <a:pt x="111" y="42"/>
                                </a:cubicBezTo>
                                <a:cubicBezTo>
                                  <a:pt x="100" y="42"/>
                                  <a:pt x="100" y="42"/>
                                  <a:pt x="100" y="42"/>
                                </a:cubicBezTo>
                                <a:cubicBezTo>
                                  <a:pt x="100" y="71"/>
                                  <a:pt x="100" y="71"/>
                                  <a:pt x="100" y="71"/>
                                </a:cubicBezTo>
                                <a:cubicBezTo>
                                  <a:pt x="100" y="73"/>
                                  <a:pt x="100" y="74"/>
                                  <a:pt x="101" y="75"/>
                                </a:cubicBezTo>
                                <a:cubicBezTo>
                                  <a:pt x="102" y="76"/>
                                  <a:pt x="104" y="77"/>
                                  <a:pt x="106" y="77"/>
                                </a:cubicBezTo>
                                <a:cubicBezTo>
                                  <a:pt x="126" y="77"/>
                                  <a:pt x="126" y="77"/>
                                  <a:pt x="126" y="77"/>
                                </a:cubicBezTo>
                                <a:cubicBezTo>
                                  <a:pt x="129" y="77"/>
                                  <a:pt x="132" y="76"/>
                                  <a:pt x="133" y="75"/>
                                </a:cubicBezTo>
                                <a:cubicBezTo>
                                  <a:pt x="136" y="73"/>
                                  <a:pt x="138" y="68"/>
                                  <a:pt x="142" y="60"/>
                                </a:cubicBezTo>
                                <a:cubicBezTo>
                                  <a:pt x="149" y="60"/>
                                  <a:pt x="149" y="60"/>
                                  <a:pt x="149" y="60"/>
                                </a:cubicBezTo>
                                <a:cubicBezTo>
                                  <a:pt x="144" y="82"/>
                                  <a:pt x="144" y="82"/>
                                  <a:pt x="144" y="82"/>
                                </a:cubicBezTo>
                                <a:cubicBezTo>
                                  <a:pt x="78" y="82"/>
                                  <a:pt x="78" y="82"/>
                                  <a:pt x="78" y="82"/>
                                </a:cubicBezTo>
                                <a:cubicBezTo>
                                  <a:pt x="78" y="77"/>
                                  <a:pt x="78" y="77"/>
                                  <a:pt x="78" y="77"/>
                                </a:cubicBezTo>
                                <a:cubicBezTo>
                                  <a:pt x="79" y="77"/>
                                  <a:pt x="80" y="77"/>
                                  <a:pt x="80" y="77"/>
                                </a:cubicBezTo>
                                <a:cubicBezTo>
                                  <a:pt x="82" y="77"/>
                                  <a:pt x="83" y="76"/>
                                  <a:pt x="84" y="75"/>
                                </a:cubicBezTo>
                                <a:cubicBezTo>
                                  <a:pt x="85" y="74"/>
                                  <a:pt x="86" y="73"/>
                                  <a:pt x="86" y="71"/>
                                </a:cubicBezTo>
                                <a:cubicBezTo>
                                  <a:pt x="86" y="12"/>
                                  <a:pt x="86" y="12"/>
                                  <a:pt x="86" y="12"/>
                                </a:cubicBezTo>
                                <a:cubicBezTo>
                                  <a:pt x="86" y="10"/>
                                  <a:pt x="85" y="8"/>
                                  <a:pt x="84" y="7"/>
                                </a:cubicBezTo>
                                <a:close/>
                                <a:moveTo>
                                  <a:pt x="162" y="6"/>
                                </a:moveTo>
                                <a:cubicBezTo>
                                  <a:pt x="161" y="5"/>
                                  <a:pt x="160" y="5"/>
                                  <a:pt x="159" y="5"/>
                                </a:cubicBezTo>
                                <a:cubicBezTo>
                                  <a:pt x="158" y="5"/>
                                  <a:pt x="157" y="5"/>
                                  <a:pt x="156" y="5"/>
                                </a:cubicBezTo>
                                <a:cubicBezTo>
                                  <a:pt x="156" y="0"/>
                                  <a:pt x="156" y="0"/>
                                  <a:pt x="156" y="0"/>
                                </a:cubicBezTo>
                                <a:cubicBezTo>
                                  <a:pt x="202" y="0"/>
                                  <a:pt x="202" y="0"/>
                                  <a:pt x="202" y="0"/>
                                </a:cubicBezTo>
                                <a:cubicBezTo>
                                  <a:pt x="205" y="0"/>
                                  <a:pt x="208" y="0"/>
                                  <a:pt x="211" y="2"/>
                                </a:cubicBezTo>
                                <a:cubicBezTo>
                                  <a:pt x="215" y="4"/>
                                  <a:pt x="219" y="6"/>
                                  <a:pt x="221" y="9"/>
                                </a:cubicBezTo>
                                <a:cubicBezTo>
                                  <a:pt x="223" y="12"/>
                                  <a:pt x="224" y="15"/>
                                  <a:pt x="224" y="19"/>
                                </a:cubicBezTo>
                                <a:cubicBezTo>
                                  <a:pt x="224" y="23"/>
                                  <a:pt x="223" y="26"/>
                                  <a:pt x="221" y="30"/>
                                </a:cubicBezTo>
                                <a:cubicBezTo>
                                  <a:pt x="219" y="33"/>
                                  <a:pt x="216" y="36"/>
                                  <a:pt x="212" y="38"/>
                                </a:cubicBezTo>
                                <a:cubicBezTo>
                                  <a:pt x="211" y="39"/>
                                  <a:pt x="210" y="39"/>
                                  <a:pt x="209" y="39"/>
                                </a:cubicBezTo>
                                <a:cubicBezTo>
                                  <a:pt x="209" y="39"/>
                                  <a:pt x="209" y="40"/>
                                  <a:pt x="210" y="40"/>
                                </a:cubicBezTo>
                                <a:cubicBezTo>
                                  <a:pt x="213" y="43"/>
                                  <a:pt x="215" y="48"/>
                                  <a:pt x="215" y="54"/>
                                </a:cubicBezTo>
                                <a:cubicBezTo>
                                  <a:pt x="215" y="70"/>
                                  <a:pt x="215" y="70"/>
                                  <a:pt x="215" y="70"/>
                                </a:cubicBezTo>
                                <a:cubicBezTo>
                                  <a:pt x="215" y="73"/>
                                  <a:pt x="215" y="75"/>
                                  <a:pt x="216" y="76"/>
                                </a:cubicBezTo>
                                <a:cubicBezTo>
                                  <a:pt x="216" y="78"/>
                                  <a:pt x="217" y="78"/>
                                  <a:pt x="218" y="78"/>
                                </a:cubicBezTo>
                                <a:cubicBezTo>
                                  <a:pt x="220" y="78"/>
                                  <a:pt x="221" y="76"/>
                                  <a:pt x="223" y="72"/>
                                </a:cubicBezTo>
                                <a:cubicBezTo>
                                  <a:pt x="230" y="72"/>
                                  <a:pt x="230" y="72"/>
                                  <a:pt x="230" y="72"/>
                                </a:cubicBezTo>
                                <a:cubicBezTo>
                                  <a:pt x="228" y="80"/>
                                  <a:pt x="224" y="84"/>
                                  <a:pt x="217" y="84"/>
                                </a:cubicBezTo>
                                <a:cubicBezTo>
                                  <a:pt x="212" y="84"/>
                                  <a:pt x="208" y="83"/>
                                  <a:pt x="205" y="80"/>
                                </a:cubicBezTo>
                                <a:cubicBezTo>
                                  <a:pt x="202" y="77"/>
                                  <a:pt x="201" y="74"/>
                                  <a:pt x="201" y="70"/>
                                </a:cubicBezTo>
                                <a:cubicBezTo>
                                  <a:pt x="201" y="54"/>
                                  <a:pt x="201" y="54"/>
                                  <a:pt x="201" y="54"/>
                                </a:cubicBezTo>
                                <a:cubicBezTo>
                                  <a:pt x="201" y="49"/>
                                  <a:pt x="200" y="45"/>
                                  <a:pt x="198" y="43"/>
                                </a:cubicBezTo>
                                <a:cubicBezTo>
                                  <a:pt x="197" y="41"/>
                                  <a:pt x="196" y="40"/>
                                  <a:pt x="195" y="40"/>
                                </a:cubicBezTo>
                                <a:cubicBezTo>
                                  <a:pt x="177" y="40"/>
                                  <a:pt x="177" y="40"/>
                                  <a:pt x="177" y="40"/>
                                </a:cubicBezTo>
                                <a:cubicBezTo>
                                  <a:pt x="177" y="71"/>
                                  <a:pt x="177" y="71"/>
                                  <a:pt x="177" y="71"/>
                                </a:cubicBezTo>
                                <a:cubicBezTo>
                                  <a:pt x="177" y="73"/>
                                  <a:pt x="178" y="74"/>
                                  <a:pt x="178" y="75"/>
                                </a:cubicBezTo>
                                <a:cubicBezTo>
                                  <a:pt x="179" y="76"/>
                                  <a:pt x="180" y="77"/>
                                  <a:pt x="181" y="77"/>
                                </a:cubicBezTo>
                                <a:cubicBezTo>
                                  <a:pt x="182" y="77"/>
                                  <a:pt x="183" y="77"/>
                                  <a:pt x="184" y="77"/>
                                </a:cubicBezTo>
                                <a:cubicBezTo>
                                  <a:pt x="184" y="82"/>
                                  <a:pt x="184" y="82"/>
                                  <a:pt x="184" y="82"/>
                                </a:cubicBezTo>
                                <a:cubicBezTo>
                                  <a:pt x="156" y="82"/>
                                  <a:pt x="156" y="82"/>
                                  <a:pt x="156" y="82"/>
                                </a:cubicBezTo>
                                <a:cubicBezTo>
                                  <a:pt x="156" y="77"/>
                                  <a:pt x="156" y="77"/>
                                  <a:pt x="156" y="77"/>
                                </a:cubicBezTo>
                                <a:cubicBezTo>
                                  <a:pt x="157" y="77"/>
                                  <a:pt x="159" y="77"/>
                                  <a:pt x="159" y="77"/>
                                </a:cubicBezTo>
                                <a:cubicBezTo>
                                  <a:pt x="160" y="77"/>
                                  <a:pt x="161" y="76"/>
                                  <a:pt x="162" y="75"/>
                                </a:cubicBezTo>
                                <a:cubicBezTo>
                                  <a:pt x="163" y="74"/>
                                  <a:pt x="163" y="73"/>
                                  <a:pt x="163" y="71"/>
                                </a:cubicBezTo>
                                <a:cubicBezTo>
                                  <a:pt x="163" y="10"/>
                                  <a:pt x="163" y="10"/>
                                  <a:pt x="163" y="10"/>
                                </a:cubicBezTo>
                                <a:cubicBezTo>
                                  <a:pt x="163" y="8"/>
                                  <a:pt x="163" y="7"/>
                                  <a:pt x="162" y="6"/>
                                </a:cubicBezTo>
                                <a:close/>
                                <a:moveTo>
                                  <a:pt x="177" y="35"/>
                                </a:moveTo>
                                <a:cubicBezTo>
                                  <a:pt x="194" y="35"/>
                                  <a:pt x="194" y="35"/>
                                  <a:pt x="194" y="35"/>
                                </a:cubicBezTo>
                                <a:cubicBezTo>
                                  <a:pt x="196" y="35"/>
                                  <a:pt x="197" y="35"/>
                                  <a:pt x="198" y="35"/>
                                </a:cubicBezTo>
                                <a:cubicBezTo>
                                  <a:pt x="200" y="35"/>
                                  <a:pt x="202" y="34"/>
                                  <a:pt x="203" y="33"/>
                                </a:cubicBezTo>
                                <a:cubicBezTo>
                                  <a:pt x="205" y="31"/>
                                  <a:pt x="207" y="29"/>
                                  <a:pt x="208" y="27"/>
                                </a:cubicBezTo>
                                <a:cubicBezTo>
                                  <a:pt x="209" y="25"/>
                                  <a:pt x="209" y="22"/>
                                  <a:pt x="209" y="19"/>
                                </a:cubicBezTo>
                                <a:cubicBezTo>
                                  <a:pt x="209" y="17"/>
                                  <a:pt x="209" y="15"/>
                                  <a:pt x="208" y="13"/>
                                </a:cubicBezTo>
                                <a:cubicBezTo>
                                  <a:pt x="206" y="10"/>
                                  <a:pt x="204" y="8"/>
                                  <a:pt x="201" y="7"/>
                                </a:cubicBezTo>
                                <a:cubicBezTo>
                                  <a:pt x="199" y="6"/>
                                  <a:pt x="197" y="5"/>
                                  <a:pt x="195" y="5"/>
                                </a:cubicBezTo>
                                <a:cubicBezTo>
                                  <a:pt x="190" y="5"/>
                                  <a:pt x="187" y="5"/>
                                  <a:pt x="184" y="5"/>
                                </a:cubicBezTo>
                                <a:cubicBezTo>
                                  <a:pt x="183" y="5"/>
                                  <a:pt x="182" y="5"/>
                                  <a:pt x="181" y="5"/>
                                </a:cubicBezTo>
                                <a:cubicBezTo>
                                  <a:pt x="180" y="5"/>
                                  <a:pt x="179" y="5"/>
                                  <a:pt x="178" y="6"/>
                                </a:cubicBezTo>
                                <a:cubicBezTo>
                                  <a:pt x="178" y="7"/>
                                  <a:pt x="177" y="8"/>
                                  <a:pt x="177" y="10"/>
                                </a:cubicBezTo>
                                <a:lnTo>
                                  <a:pt x="177" y="35"/>
                                </a:lnTo>
                                <a:close/>
                                <a:moveTo>
                                  <a:pt x="248" y="7"/>
                                </a:moveTo>
                                <a:cubicBezTo>
                                  <a:pt x="253" y="2"/>
                                  <a:pt x="260" y="0"/>
                                  <a:pt x="270" y="0"/>
                                </a:cubicBezTo>
                                <a:cubicBezTo>
                                  <a:pt x="276" y="0"/>
                                  <a:pt x="281" y="1"/>
                                  <a:pt x="285" y="3"/>
                                </a:cubicBezTo>
                                <a:cubicBezTo>
                                  <a:pt x="285" y="0"/>
                                  <a:pt x="285" y="0"/>
                                  <a:pt x="285" y="0"/>
                                </a:cubicBezTo>
                                <a:cubicBezTo>
                                  <a:pt x="292" y="0"/>
                                  <a:pt x="292" y="0"/>
                                  <a:pt x="292" y="0"/>
                                </a:cubicBezTo>
                                <a:cubicBezTo>
                                  <a:pt x="299" y="20"/>
                                  <a:pt x="299" y="20"/>
                                  <a:pt x="299" y="20"/>
                                </a:cubicBezTo>
                                <a:cubicBezTo>
                                  <a:pt x="292" y="20"/>
                                  <a:pt x="292" y="20"/>
                                  <a:pt x="292" y="20"/>
                                </a:cubicBezTo>
                                <a:cubicBezTo>
                                  <a:pt x="292" y="18"/>
                                  <a:pt x="291" y="17"/>
                                  <a:pt x="290" y="15"/>
                                </a:cubicBezTo>
                                <a:cubicBezTo>
                                  <a:pt x="288" y="12"/>
                                  <a:pt x="286" y="10"/>
                                  <a:pt x="283" y="8"/>
                                </a:cubicBezTo>
                                <a:cubicBezTo>
                                  <a:pt x="280" y="6"/>
                                  <a:pt x="276" y="5"/>
                                  <a:pt x="272" y="5"/>
                                </a:cubicBezTo>
                                <a:cubicBezTo>
                                  <a:pt x="267" y="5"/>
                                  <a:pt x="263" y="7"/>
                                  <a:pt x="260" y="10"/>
                                </a:cubicBezTo>
                                <a:cubicBezTo>
                                  <a:pt x="257" y="13"/>
                                  <a:pt x="256" y="17"/>
                                  <a:pt x="256" y="21"/>
                                </a:cubicBezTo>
                                <a:cubicBezTo>
                                  <a:pt x="256" y="27"/>
                                  <a:pt x="263" y="32"/>
                                  <a:pt x="278" y="38"/>
                                </a:cubicBezTo>
                                <a:cubicBezTo>
                                  <a:pt x="295" y="44"/>
                                  <a:pt x="303" y="51"/>
                                  <a:pt x="303" y="60"/>
                                </a:cubicBezTo>
                                <a:cubicBezTo>
                                  <a:pt x="303" y="67"/>
                                  <a:pt x="300" y="72"/>
                                  <a:pt x="294" y="77"/>
                                </a:cubicBezTo>
                                <a:cubicBezTo>
                                  <a:pt x="289" y="81"/>
                                  <a:pt x="282" y="84"/>
                                  <a:pt x="272" y="84"/>
                                </a:cubicBezTo>
                                <a:cubicBezTo>
                                  <a:pt x="266" y="84"/>
                                  <a:pt x="260" y="82"/>
                                  <a:pt x="255" y="79"/>
                                </a:cubicBezTo>
                                <a:cubicBezTo>
                                  <a:pt x="255" y="84"/>
                                  <a:pt x="255" y="84"/>
                                  <a:pt x="255" y="84"/>
                                </a:cubicBezTo>
                                <a:cubicBezTo>
                                  <a:pt x="248" y="84"/>
                                  <a:pt x="248" y="84"/>
                                  <a:pt x="248" y="84"/>
                                </a:cubicBezTo>
                                <a:cubicBezTo>
                                  <a:pt x="240" y="64"/>
                                  <a:pt x="240" y="64"/>
                                  <a:pt x="240" y="64"/>
                                </a:cubicBezTo>
                                <a:cubicBezTo>
                                  <a:pt x="248" y="64"/>
                                  <a:pt x="248" y="64"/>
                                  <a:pt x="248" y="64"/>
                                </a:cubicBezTo>
                                <a:cubicBezTo>
                                  <a:pt x="248" y="66"/>
                                  <a:pt x="250" y="68"/>
                                  <a:pt x="251" y="70"/>
                                </a:cubicBezTo>
                                <a:cubicBezTo>
                                  <a:pt x="253" y="72"/>
                                  <a:pt x="255" y="73"/>
                                  <a:pt x="259" y="75"/>
                                </a:cubicBezTo>
                                <a:cubicBezTo>
                                  <a:pt x="263" y="77"/>
                                  <a:pt x="267" y="78"/>
                                  <a:pt x="270" y="78"/>
                                </a:cubicBezTo>
                                <a:cubicBezTo>
                                  <a:pt x="276" y="78"/>
                                  <a:pt x="281" y="77"/>
                                  <a:pt x="284" y="74"/>
                                </a:cubicBezTo>
                                <a:cubicBezTo>
                                  <a:pt x="287" y="70"/>
                                  <a:pt x="289" y="67"/>
                                  <a:pt x="289" y="62"/>
                                </a:cubicBezTo>
                                <a:cubicBezTo>
                                  <a:pt x="289" y="56"/>
                                  <a:pt x="281" y="50"/>
                                  <a:pt x="267" y="44"/>
                                </a:cubicBezTo>
                                <a:cubicBezTo>
                                  <a:pt x="250" y="38"/>
                                  <a:pt x="242" y="30"/>
                                  <a:pt x="242" y="21"/>
                                </a:cubicBezTo>
                                <a:cubicBezTo>
                                  <a:pt x="242" y="16"/>
                                  <a:pt x="244" y="11"/>
                                  <a:pt x="248" y="7"/>
                                </a:cubicBezTo>
                                <a:close/>
                                <a:moveTo>
                                  <a:pt x="324" y="14"/>
                                </a:moveTo>
                                <a:cubicBezTo>
                                  <a:pt x="331" y="4"/>
                                  <a:pt x="340" y="0"/>
                                  <a:pt x="350" y="0"/>
                                </a:cubicBezTo>
                                <a:cubicBezTo>
                                  <a:pt x="360" y="0"/>
                                  <a:pt x="369" y="5"/>
                                  <a:pt x="376" y="14"/>
                                </a:cubicBezTo>
                                <a:cubicBezTo>
                                  <a:pt x="382" y="22"/>
                                  <a:pt x="385" y="31"/>
                                  <a:pt x="385" y="41"/>
                                </a:cubicBezTo>
                                <a:cubicBezTo>
                                  <a:pt x="384" y="53"/>
                                  <a:pt x="381" y="63"/>
                                  <a:pt x="375" y="71"/>
                                </a:cubicBezTo>
                                <a:cubicBezTo>
                                  <a:pt x="368" y="79"/>
                                  <a:pt x="360" y="84"/>
                                  <a:pt x="350" y="84"/>
                                </a:cubicBezTo>
                                <a:cubicBezTo>
                                  <a:pt x="340" y="84"/>
                                  <a:pt x="332" y="79"/>
                                  <a:pt x="324" y="70"/>
                                </a:cubicBezTo>
                                <a:cubicBezTo>
                                  <a:pt x="318" y="63"/>
                                  <a:pt x="315" y="53"/>
                                  <a:pt x="315" y="41"/>
                                </a:cubicBezTo>
                                <a:cubicBezTo>
                                  <a:pt x="315" y="31"/>
                                  <a:pt x="318" y="22"/>
                                  <a:pt x="324" y="14"/>
                                </a:cubicBezTo>
                                <a:close/>
                                <a:moveTo>
                                  <a:pt x="335" y="68"/>
                                </a:moveTo>
                                <a:cubicBezTo>
                                  <a:pt x="340" y="75"/>
                                  <a:pt x="345" y="78"/>
                                  <a:pt x="350" y="78"/>
                                </a:cubicBezTo>
                                <a:cubicBezTo>
                                  <a:pt x="355" y="78"/>
                                  <a:pt x="360" y="75"/>
                                  <a:pt x="364" y="68"/>
                                </a:cubicBezTo>
                                <a:cubicBezTo>
                                  <a:pt x="368" y="62"/>
                                  <a:pt x="370" y="53"/>
                                  <a:pt x="370" y="41"/>
                                </a:cubicBezTo>
                                <a:cubicBezTo>
                                  <a:pt x="370" y="31"/>
                                  <a:pt x="368" y="23"/>
                                  <a:pt x="365" y="16"/>
                                </a:cubicBezTo>
                                <a:cubicBezTo>
                                  <a:pt x="360" y="9"/>
                                  <a:pt x="355" y="5"/>
                                  <a:pt x="350" y="5"/>
                                </a:cubicBezTo>
                                <a:cubicBezTo>
                                  <a:pt x="344" y="5"/>
                                  <a:pt x="339" y="9"/>
                                  <a:pt x="334" y="16"/>
                                </a:cubicBezTo>
                                <a:cubicBezTo>
                                  <a:pt x="331" y="23"/>
                                  <a:pt x="329" y="31"/>
                                  <a:pt x="329" y="41"/>
                                </a:cubicBezTo>
                                <a:cubicBezTo>
                                  <a:pt x="329" y="53"/>
                                  <a:pt x="331" y="62"/>
                                  <a:pt x="335" y="68"/>
                                </a:cubicBezTo>
                                <a:close/>
                                <a:moveTo>
                                  <a:pt x="451" y="82"/>
                                </a:moveTo>
                                <a:cubicBezTo>
                                  <a:pt x="407" y="11"/>
                                  <a:pt x="407" y="11"/>
                                  <a:pt x="407" y="11"/>
                                </a:cubicBezTo>
                                <a:cubicBezTo>
                                  <a:pt x="407" y="73"/>
                                  <a:pt x="407" y="73"/>
                                  <a:pt x="407" y="73"/>
                                </a:cubicBezTo>
                                <a:cubicBezTo>
                                  <a:pt x="407" y="74"/>
                                  <a:pt x="407" y="75"/>
                                  <a:pt x="408" y="76"/>
                                </a:cubicBezTo>
                                <a:cubicBezTo>
                                  <a:pt x="409" y="77"/>
                                  <a:pt x="410" y="77"/>
                                  <a:pt x="413" y="77"/>
                                </a:cubicBezTo>
                                <a:cubicBezTo>
                                  <a:pt x="413" y="82"/>
                                  <a:pt x="413" y="82"/>
                                  <a:pt x="413" y="82"/>
                                </a:cubicBezTo>
                                <a:cubicBezTo>
                                  <a:pt x="394" y="82"/>
                                  <a:pt x="394" y="82"/>
                                  <a:pt x="394" y="82"/>
                                </a:cubicBezTo>
                                <a:cubicBezTo>
                                  <a:pt x="394" y="77"/>
                                  <a:pt x="394" y="77"/>
                                  <a:pt x="394" y="77"/>
                                </a:cubicBezTo>
                                <a:cubicBezTo>
                                  <a:pt x="396" y="77"/>
                                  <a:pt x="398" y="77"/>
                                  <a:pt x="399" y="76"/>
                                </a:cubicBezTo>
                                <a:cubicBezTo>
                                  <a:pt x="399" y="75"/>
                                  <a:pt x="400" y="74"/>
                                  <a:pt x="400" y="73"/>
                                </a:cubicBezTo>
                                <a:cubicBezTo>
                                  <a:pt x="400" y="9"/>
                                  <a:pt x="400" y="9"/>
                                  <a:pt x="400" y="9"/>
                                </a:cubicBezTo>
                                <a:cubicBezTo>
                                  <a:pt x="400" y="8"/>
                                  <a:pt x="399" y="7"/>
                                  <a:pt x="399" y="6"/>
                                </a:cubicBezTo>
                                <a:cubicBezTo>
                                  <a:pt x="398" y="5"/>
                                  <a:pt x="396" y="5"/>
                                  <a:pt x="394" y="5"/>
                                </a:cubicBezTo>
                                <a:cubicBezTo>
                                  <a:pt x="394" y="0"/>
                                  <a:pt x="394" y="0"/>
                                  <a:pt x="394" y="0"/>
                                </a:cubicBezTo>
                                <a:cubicBezTo>
                                  <a:pt x="414" y="0"/>
                                  <a:pt x="414" y="0"/>
                                  <a:pt x="414" y="0"/>
                                </a:cubicBezTo>
                                <a:cubicBezTo>
                                  <a:pt x="451" y="60"/>
                                  <a:pt x="451" y="60"/>
                                  <a:pt x="451" y="60"/>
                                </a:cubicBezTo>
                                <a:cubicBezTo>
                                  <a:pt x="451" y="9"/>
                                  <a:pt x="451" y="9"/>
                                  <a:pt x="451" y="9"/>
                                </a:cubicBezTo>
                                <a:cubicBezTo>
                                  <a:pt x="451" y="8"/>
                                  <a:pt x="451" y="7"/>
                                  <a:pt x="450" y="6"/>
                                </a:cubicBezTo>
                                <a:cubicBezTo>
                                  <a:pt x="449" y="5"/>
                                  <a:pt x="447" y="5"/>
                                  <a:pt x="445" y="5"/>
                                </a:cubicBezTo>
                                <a:cubicBezTo>
                                  <a:pt x="445" y="0"/>
                                  <a:pt x="445" y="0"/>
                                  <a:pt x="445" y="0"/>
                                </a:cubicBezTo>
                                <a:cubicBezTo>
                                  <a:pt x="464" y="0"/>
                                  <a:pt x="464" y="0"/>
                                  <a:pt x="464" y="0"/>
                                </a:cubicBezTo>
                                <a:cubicBezTo>
                                  <a:pt x="464" y="5"/>
                                  <a:pt x="464" y="5"/>
                                  <a:pt x="464" y="5"/>
                                </a:cubicBezTo>
                                <a:cubicBezTo>
                                  <a:pt x="462" y="5"/>
                                  <a:pt x="460" y="5"/>
                                  <a:pt x="459" y="6"/>
                                </a:cubicBezTo>
                                <a:cubicBezTo>
                                  <a:pt x="458" y="7"/>
                                  <a:pt x="458" y="8"/>
                                  <a:pt x="458" y="9"/>
                                </a:cubicBezTo>
                                <a:cubicBezTo>
                                  <a:pt x="458" y="82"/>
                                  <a:pt x="458" y="82"/>
                                  <a:pt x="458" y="82"/>
                                </a:cubicBezTo>
                                <a:lnTo>
                                  <a:pt x="451" y="82"/>
                                </a:lnTo>
                                <a:close/>
                                <a:moveTo>
                                  <a:pt x="540" y="75"/>
                                </a:moveTo>
                                <a:cubicBezTo>
                                  <a:pt x="541" y="76"/>
                                  <a:pt x="542" y="77"/>
                                  <a:pt x="544" y="77"/>
                                </a:cubicBezTo>
                                <a:cubicBezTo>
                                  <a:pt x="544" y="82"/>
                                  <a:pt x="544" y="82"/>
                                  <a:pt x="544" y="82"/>
                                </a:cubicBezTo>
                                <a:cubicBezTo>
                                  <a:pt x="520" y="82"/>
                                  <a:pt x="520" y="82"/>
                                  <a:pt x="520" y="82"/>
                                </a:cubicBezTo>
                                <a:cubicBezTo>
                                  <a:pt x="520" y="77"/>
                                  <a:pt x="520" y="77"/>
                                  <a:pt x="520" y="77"/>
                                </a:cubicBezTo>
                                <a:cubicBezTo>
                                  <a:pt x="522" y="77"/>
                                  <a:pt x="523" y="77"/>
                                  <a:pt x="523" y="76"/>
                                </a:cubicBezTo>
                                <a:cubicBezTo>
                                  <a:pt x="524" y="75"/>
                                  <a:pt x="524" y="74"/>
                                  <a:pt x="524" y="72"/>
                                </a:cubicBezTo>
                                <a:cubicBezTo>
                                  <a:pt x="517" y="52"/>
                                  <a:pt x="517" y="52"/>
                                  <a:pt x="517" y="52"/>
                                </a:cubicBezTo>
                                <a:cubicBezTo>
                                  <a:pt x="491" y="52"/>
                                  <a:pt x="491" y="52"/>
                                  <a:pt x="491" y="52"/>
                                </a:cubicBezTo>
                                <a:cubicBezTo>
                                  <a:pt x="485" y="72"/>
                                  <a:pt x="485" y="72"/>
                                  <a:pt x="485" y="72"/>
                                </a:cubicBezTo>
                                <a:cubicBezTo>
                                  <a:pt x="485" y="74"/>
                                  <a:pt x="485" y="75"/>
                                  <a:pt x="486" y="76"/>
                                </a:cubicBezTo>
                                <a:cubicBezTo>
                                  <a:pt x="487" y="77"/>
                                  <a:pt x="488" y="77"/>
                                  <a:pt x="490" y="77"/>
                                </a:cubicBezTo>
                                <a:cubicBezTo>
                                  <a:pt x="490" y="82"/>
                                  <a:pt x="490" y="82"/>
                                  <a:pt x="490" y="82"/>
                                </a:cubicBezTo>
                                <a:cubicBezTo>
                                  <a:pt x="471" y="82"/>
                                  <a:pt x="471" y="82"/>
                                  <a:pt x="471" y="82"/>
                                </a:cubicBezTo>
                                <a:cubicBezTo>
                                  <a:pt x="471" y="77"/>
                                  <a:pt x="471" y="77"/>
                                  <a:pt x="471" y="77"/>
                                </a:cubicBezTo>
                                <a:cubicBezTo>
                                  <a:pt x="473" y="77"/>
                                  <a:pt x="474" y="77"/>
                                  <a:pt x="476" y="76"/>
                                </a:cubicBezTo>
                                <a:cubicBezTo>
                                  <a:pt x="477" y="75"/>
                                  <a:pt x="478" y="74"/>
                                  <a:pt x="479" y="72"/>
                                </a:cubicBezTo>
                                <a:cubicBezTo>
                                  <a:pt x="499" y="0"/>
                                  <a:pt x="499" y="0"/>
                                  <a:pt x="499" y="0"/>
                                </a:cubicBezTo>
                                <a:cubicBezTo>
                                  <a:pt x="514" y="0"/>
                                  <a:pt x="514" y="0"/>
                                  <a:pt x="514" y="0"/>
                                </a:cubicBezTo>
                                <a:cubicBezTo>
                                  <a:pt x="538" y="72"/>
                                  <a:pt x="538" y="72"/>
                                  <a:pt x="538" y="72"/>
                                </a:cubicBezTo>
                                <a:cubicBezTo>
                                  <a:pt x="538" y="73"/>
                                  <a:pt x="539" y="74"/>
                                  <a:pt x="540" y="75"/>
                                </a:cubicBezTo>
                                <a:close/>
                                <a:moveTo>
                                  <a:pt x="493" y="47"/>
                                </a:moveTo>
                                <a:cubicBezTo>
                                  <a:pt x="515" y="47"/>
                                  <a:pt x="515" y="47"/>
                                  <a:pt x="515" y="47"/>
                                </a:cubicBezTo>
                                <a:cubicBezTo>
                                  <a:pt x="503" y="11"/>
                                  <a:pt x="503" y="11"/>
                                  <a:pt x="503" y="11"/>
                                </a:cubicBezTo>
                                <a:lnTo>
                                  <a:pt x="493" y="47"/>
                                </a:lnTo>
                                <a:close/>
                                <a:moveTo>
                                  <a:pt x="577" y="76"/>
                                </a:moveTo>
                                <a:cubicBezTo>
                                  <a:pt x="577" y="76"/>
                                  <a:pt x="580" y="77"/>
                                  <a:pt x="584" y="77"/>
                                </a:cubicBezTo>
                                <a:cubicBezTo>
                                  <a:pt x="587" y="77"/>
                                  <a:pt x="589" y="77"/>
                                  <a:pt x="591" y="77"/>
                                </a:cubicBezTo>
                                <a:cubicBezTo>
                                  <a:pt x="595" y="77"/>
                                  <a:pt x="599" y="76"/>
                                  <a:pt x="603" y="73"/>
                                </a:cubicBezTo>
                                <a:cubicBezTo>
                                  <a:pt x="607" y="71"/>
                                  <a:pt x="610" y="67"/>
                                  <a:pt x="613" y="61"/>
                                </a:cubicBezTo>
                                <a:cubicBezTo>
                                  <a:pt x="621" y="61"/>
                                  <a:pt x="621" y="61"/>
                                  <a:pt x="621" y="61"/>
                                </a:cubicBezTo>
                                <a:cubicBezTo>
                                  <a:pt x="610" y="82"/>
                                  <a:pt x="610" y="82"/>
                                  <a:pt x="610" y="82"/>
                                </a:cubicBezTo>
                                <a:cubicBezTo>
                                  <a:pt x="555" y="82"/>
                                  <a:pt x="555" y="82"/>
                                  <a:pt x="555" y="82"/>
                                </a:cubicBezTo>
                                <a:cubicBezTo>
                                  <a:pt x="555" y="77"/>
                                  <a:pt x="555" y="77"/>
                                  <a:pt x="555" y="77"/>
                                </a:cubicBezTo>
                                <a:cubicBezTo>
                                  <a:pt x="558" y="77"/>
                                  <a:pt x="559" y="77"/>
                                  <a:pt x="560" y="76"/>
                                </a:cubicBezTo>
                                <a:cubicBezTo>
                                  <a:pt x="561" y="75"/>
                                  <a:pt x="561" y="74"/>
                                  <a:pt x="561" y="73"/>
                                </a:cubicBezTo>
                                <a:cubicBezTo>
                                  <a:pt x="561" y="10"/>
                                  <a:pt x="561" y="10"/>
                                  <a:pt x="561" y="10"/>
                                </a:cubicBezTo>
                                <a:cubicBezTo>
                                  <a:pt x="561" y="8"/>
                                  <a:pt x="561" y="7"/>
                                  <a:pt x="560" y="6"/>
                                </a:cubicBezTo>
                                <a:cubicBezTo>
                                  <a:pt x="559" y="6"/>
                                  <a:pt x="557" y="5"/>
                                  <a:pt x="555" y="5"/>
                                </a:cubicBezTo>
                                <a:cubicBezTo>
                                  <a:pt x="555" y="0"/>
                                  <a:pt x="555" y="0"/>
                                  <a:pt x="555" y="0"/>
                                </a:cubicBezTo>
                                <a:cubicBezTo>
                                  <a:pt x="582" y="0"/>
                                  <a:pt x="582" y="0"/>
                                  <a:pt x="582" y="0"/>
                                </a:cubicBezTo>
                                <a:cubicBezTo>
                                  <a:pt x="582" y="5"/>
                                  <a:pt x="582" y="5"/>
                                  <a:pt x="582" y="5"/>
                                </a:cubicBezTo>
                                <a:cubicBezTo>
                                  <a:pt x="579" y="5"/>
                                  <a:pt x="577" y="6"/>
                                  <a:pt x="577" y="6"/>
                                </a:cubicBezTo>
                                <a:cubicBezTo>
                                  <a:pt x="576" y="7"/>
                                  <a:pt x="576" y="8"/>
                                  <a:pt x="576" y="10"/>
                                </a:cubicBezTo>
                                <a:cubicBezTo>
                                  <a:pt x="576" y="72"/>
                                  <a:pt x="576" y="72"/>
                                  <a:pt x="576" y="72"/>
                                </a:cubicBezTo>
                                <a:cubicBezTo>
                                  <a:pt x="576" y="74"/>
                                  <a:pt x="576" y="75"/>
                                  <a:pt x="577" y="76"/>
                                </a:cubicBezTo>
                                <a:close/>
                                <a:moveTo>
                                  <a:pt x="714" y="6"/>
                                </a:moveTo>
                                <a:cubicBezTo>
                                  <a:pt x="714" y="5"/>
                                  <a:pt x="713" y="5"/>
                                  <a:pt x="711" y="5"/>
                                </a:cubicBezTo>
                                <a:cubicBezTo>
                                  <a:pt x="711" y="5"/>
                                  <a:pt x="710" y="5"/>
                                  <a:pt x="709" y="5"/>
                                </a:cubicBezTo>
                                <a:cubicBezTo>
                                  <a:pt x="709" y="0"/>
                                  <a:pt x="709" y="0"/>
                                  <a:pt x="709" y="0"/>
                                </a:cubicBezTo>
                                <a:cubicBezTo>
                                  <a:pt x="754" y="0"/>
                                  <a:pt x="754" y="0"/>
                                  <a:pt x="754" y="0"/>
                                </a:cubicBezTo>
                                <a:cubicBezTo>
                                  <a:pt x="757" y="0"/>
                                  <a:pt x="761" y="0"/>
                                  <a:pt x="764" y="2"/>
                                </a:cubicBezTo>
                                <a:cubicBezTo>
                                  <a:pt x="768" y="4"/>
                                  <a:pt x="771" y="6"/>
                                  <a:pt x="773" y="9"/>
                                </a:cubicBezTo>
                                <a:cubicBezTo>
                                  <a:pt x="776" y="12"/>
                                  <a:pt x="777" y="15"/>
                                  <a:pt x="777" y="19"/>
                                </a:cubicBezTo>
                                <a:cubicBezTo>
                                  <a:pt x="777" y="23"/>
                                  <a:pt x="776" y="26"/>
                                  <a:pt x="774" y="30"/>
                                </a:cubicBezTo>
                                <a:cubicBezTo>
                                  <a:pt x="772" y="33"/>
                                  <a:pt x="768" y="36"/>
                                  <a:pt x="764" y="38"/>
                                </a:cubicBezTo>
                                <a:cubicBezTo>
                                  <a:pt x="763" y="39"/>
                                  <a:pt x="762" y="39"/>
                                  <a:pt x="761" y="39"/>
                                </a:cubicBezTo>
                                <a:cubicBezTo>
                                  <a:pt x="762" y="39"/>
                                  <a:pt x="762" y="40"/>
                                  <a:pt x="762" y="40"/>
                                </a:cubicBezTo>
                                <a:cubicBezTo>
                                  <a:pt x="766" y="43"/>
                                  <a:pt x="768" y="48"/>
                                  <a:pt x="768" y="54"/>
                                </a:cubicBezTo>
                                <a:cubicBezTo>
                                  <a:pt x="768" y="70"/>
                                  <a:pt x="768" y="70"/>
                                  <a:pt x="768" y="70"/>
                                </a:cubicBezTo>
                                <a:cubicBezTo>
                                  <a:pt x="768" y="73"/>
                                  <a:pt x="768" y="75"/>
                                  <a:pt x="768" y="76"/>
                                </a:cubicBezTo>
                                <a:cubicBezTo>
                                  <a:pt x="769" y="78"/>
                                  <a:pt x="770" y="78"/>
                                  <a:pt x="771" y="78"/>
                                </a:cubicBezTo>
                                <a:cubicBezTo>
                                  <a:pt x="773" y="78"/>
                                  <a:pt x="774" y="76"/>
                                  <a:pt x="775" y="72"/>
                                </a:cubicBezTo>
                                <a:cubicBezTo>
                                  <a:pt x="783" y="72"/>
                                  <a:pt x="783" y="72"/>
                                  <a:pt x="783" y="72"/>
                                </a:cubicBezTo>
                                <a:cubicBezTo>
                                  <a:pt x="781" y="80"/>
                                  <a:pt x="776" y="84"/>
                                  <a:pt x="770" y="84"/>
                                </a:cubicBezTo>
                                <a:cubicBezTo>
                                  <a:pt x="764" y="84"/>
                                  <a:pt x="760" y="83"/>
                                  <a:pt x="758" y="80"/>
                                </a:cubicBezTo>
                                <a:cubicBezTo>
                                  <a:pt x="755" y="77"/>
                                  <a:pt x="753" y="74"/>
                                  <a:pt x="753" y="70"/>
                                </a:cubicBezTo>
                                <a:cubicBezTo>
                                  <a:pt x="753" y="54"/>
                                  <a:pt x="753" y="54"/>
                                  <a:pt x="753" y="54"/>
                                </a:cubicBezTo>
                                <a:cubicBezTo>
                                  <a:pt x="753" y="49"/>
                                  <a:pt x="752" y="45"/>
                                  <a:pt x="751" y="43"/>
                                </a:cubicBezTo>
                                <a:cubicBezTo>
                                  <a:pt x="750" y="41"/>
                                  <a:pt x="748" y="40"/>
                                  <a:pt x="747" y="40"/>
                                </a:cubicBezTo>
                                <a:cubicBezTo>
                                  <a:pt x="730" y="40"/>
                                  <a:pt x="730" y="40"/>
                                  <a:pt x="730" y="40"/>
                                </a:cubicBezTo>
                                <a:cubicBezTo>
                                  <a:pt x="730" y="71"/>
                                  <a:pt x="730" y="71"/>
                                  <a:pt x="730" y="71"/>
                                </a:cubicBezTo>
                                <a:cubicBezTo>
                                  <a:pt x="730" y="73"/>
                                  <a:pt x="730" y="74"/>
                                  <a:pt x="731" y="75"/>
                                </a:cubicBezTo>
                                <a:cubicBezTo>
                                  <a:pt x="731" y="76"/>
                                  <a:pt x="732" y="77"/>
                                  <a:pt x="733" y="77"/>
                                </a:cubicBezTo>
                                <a:cubicBezTo>
                                  <a:pt x="734" y="77"/>
                                  <a:pt x="735" y="77"/>
                                  <a:pt x="736" y="77"/>
                                </a:cubicBezTo>
                                <a:cubicBezTo>
                                  <a:pt x="736" y="82"/>
                                  <a:pt x="736" y="82"/>
                                  <a:pt x="736" y="82"/>
                                </a:cubicBezTo>
                                <a:cubicBezTo>
                                  <a:pt x="709" y="82"/>
                                  <a:pt x="709" y="82"/>
                                  <a:pt x="709" y="82"/>
                                </a:cubicBezTo>
                                <a:cubicBezTo>
                                  <a:pt x="709" y="77"/>
                                  <a:pt x="709" y="77"/>
                                  <a:pt x="709" y="77"/>
                                </a:cubicBezTo>
                                <a:cubicBezTo>
                                  <a:pt x="710" y="77"/>
                                  <a:pt x="711" y="77"/>
                                  <a:pt x="712" y="77"/>
                                </a:cubicBezTo>
                                <a:cubicBezTo>
                                  <a:pt x="713" y="77"/>
                                  <a:pt x="714" y="76"/>
                                  <a:pt x="714" y="75"/>
                                </a:cubicBezTo>
                                <a:cubicBezTo>
                                  <a:pt x="715" y="74"/>
                                  <a:pt x="715" y="73"/>
                                  <a:pt x="715" y="71"/>
                                </a:cubicBezTo>
                                <a:cubicBezTo>
                                  <a:pt x="715" y="10"/>
                                  <a:pt x="715" y="10"/>
                                  <a:pt x="715" y="10"/>
                                </a:cubicBezTo>
                                <a:cubicBezTo>
                                  <a:pt x="715" y="8"/>
                                  <a:pt x="715" y="7"/>
                                  <a:pt x="714" y="6"/>
                                </a:cubicBezTo>
                                <a:close/>
                                <a:moveTo>
                                  <a:pt x="730" y="35"/>
                                </a:moveTo>
                                <a:cubicBezTo>
                                  <a:pt x="747" y="35"/>
                                  <a:pt x="747" y="35"/>
                                  <a:pt x="747" y="35"/>
                                </a:cubicBezTo>
                                <a:cubicBezTo>
                                  <a:pt x="748" y="35"/>
                                  <a:pt x="749" y="35"/>
                                  <a:pt x="750" y="35"/>
                                </a:cubicBezTo>
                                <a:cubicBezTo>
                                  <a:pt x="752" y="35"/>
                                  <a:pt x="754" y="34"/>
                                  <a:pt x="756" y="33"/>
                                </a:cubicBezTo>
                                <a:cubicBezTo>
                                  <a:pt x="758" y="31"/>
                                  <a:pt x="759" y="29"/>
                                  <a:pt x="760" y="27"/>
                                </a:cubicBezTo>
                                <a:cubicBezTo>
                                  <a:pt x="762" y="25"/>
                                  <a:pt x="762" y="22"/>
                                  <a:pt x="762" y="19"/>
                                </a:cubicBezTo>
                                <a:cubicBezTo>
                                  <a:pt x="762" y="17"/>
                                  <a:pt x="761" y="15"/>
                                  <a:pt x="760" y="13"/>
                                </a:cubicBezTo>
                                <a:cubicBezTo>
                                  <a:pt x="759" y="10"/>
                                  <a:pt x="757" y="8"/>
                                  <a:pt x="754" y="7"/>
                                </a:cubicBezTo>
                                <a:cubicBezTo>
                                  <a:pt x="752" y="6"/>
                                  <a:pt x="750" y="5"/>
                                  <a:pt x="748" y="5"/>
                                </a:cubicBezTo>
                                <a:cubicBezTo>
                                  <a:pt x="743" y="5"/>
                                  <a:pt x="739" y="5"/>
                                  <a:pt x="736" y="5"/>
                                </a:cubicBezTo>
                                <a:cubicBezTo>
                                  <a:pt x="735" y="5"/>
                                  <a:pt x="735" y="5"/>
                                  <a:pt x="734" y="5"/>
                                </a:cubicBezTo>
                                <a:cubicBezTo>
                                  <a:pt x="732" y="5"/>
                                  <a:pt x="731" y="5"/>
                                  <a:pt x="731" y="6"/>
                                </a:cubicBezTo>
                                <a:cubicBezTo>
                                  <a:pt x="730" y="7"/>
                                  <a:pt x="730" y="8"/>
                                  <a:pt x="730" y="10"/>
                                </a:cubicBezTo>
                                <a:lnTo>
                                  <a:pt x="730" y="35"/>
                                </a:lnTo>
                                <a:close/>
                                <a:moveTo>
                                  <a:pt x="795" y="7"/>
                                </a:moveTo>
                                <a:cubicBezTo>
                                  <a:pt x="794" y="6"/>
                                  <a:pt x="793" y="5"/>
                                  <a:pt x="791" y="5"/>
                                </a:cubicBezTo>
                                <a:cubicBezTo>
                                  <a:pt x="790" y="5"/>
                                  <a:pt x="789" y="5"/>
                                  <a:pt x="788" y="5"/>
                                </a:cubicBezTo>
                                <a:cubicBezTo>
                                  <a:pt x="788" y="0"/>
                                  <a:pt x="788" y="0"/>
                                  <a:pt x="788" y="0"/>
                                </a:cubicBezTo>
                                <a:cubicBezTo>
                                  <a:pt x="854" y="0"/>
                                  <a:pt x="854" y="0"/>
                                  <a:pt x="854" y="0"/>
                                </a:cubicBezTo>
                                <a:cubicBezTo>
                                  <a:pt x="858" y="21"/>
                                  <a:pt x="858" y="21"/>
                                  <a:pt x="858" y="21"/>
                                </a:cubicBezTo>
                                <a:cubicBezTo>
                                  <a:pt x="851" y="21"/>
                                  <a:pt x="851" y="21"/>
                                  <a:pt x="851" y="21"/>
                                </a:cubicBezTo>
                                <a:cubicBezTo>
                                  <a:pt x="849" y="14"/>
                                  <a:pt x="847" y="10"/>
                                  <a:pt x="844" y="8"/>
                                </a:cubicBezTo>
                                <a:cubicBezTo>
                                  <a:pt x="842" y="6"/>
                                  <a:pt x="840" y="5"/>
                                  <a:pt x="837" y="5"/>
                                </a:cubicBezTo>
                                <a:cubicBezTo>
                                  <a:pt x="816" y="5"/>
                                  <a:pt x="816" y="5"/>
                                  <a:pt x="816" y="5"/>
                                </a:cubicBezTo>
                                <a:cubicBezTo>
                                  <a:pt x="814" y="5"/>
                                  <a:pt x="813" y="6"/>
                                  <a:pt x="812" y="7"/>
                                </a:cubicBezTo>
                                <a:cubicBezTo>
                                  <a:pt x="811" y="8"/>
                                  <a:pt x="810" y="10"/>
                                  <a:pt x="810" y="11"/>
                                </a:cubicBezTo>
                                <a:cubicBezTo>
                                  <a:pt x="810" y="37"/>
                                  <a:pt x="810" y="37"/>
                                  <a:pt x="810" y="37"/>
                                </a:cubicBezTo>
                                <a:cubicBezTo>
                                  <a:pt x="821" y="37"/>
                                  <a:pt x="821" y="37"/>
                                  <a:pt x="821" y="37"/>
                                </a:cubicBezTo>
                                <a:cubicBezTo>
                                  <a:pt x="824" y="37"/>
                                  <a:pt x="826" y="36"/>
                                  <a:pt x="827" y="35"/>
                                </a:cubicBezTo>
                                <a:cubicBezTo>
                                  <a:pt x="829" y="33"/>
                                  <a:pt x="829" y="30"/>
                                  <a:pt x="829" y="25"/>
                                </a:cubicBezTo>
                                <a:cubicBezTo>
                                  <a:pt x="837" y="25"/>
                                  <a:pt x="837" y="25"/>
                                  <a:pt x="837" y="25"/>
                                </a:cubicBezTo>
                                <a:cubicBezTo>
                                  <a:pt x="837" y="55"/>
                                  <a:pt x="837" y="55"/>
                                  <a:pt x="837" y="55"/>
                                </a:cubicBezTo>
                                <a:cubicBezTo>
                                  <a:pt x="829" y="55"/>
                                  <a:pt x="829" y="55"/>
                                  <a:pt x="829" y="55"/>
                                </a:cubicBezTo>
                                <a:cubicBezTo>
                                  <a:pt x="829" y="49"/>
                                  <a:pt x="829" y="45"/>
                                  <a:pt x="827" y="44"/>
                                </a:cubicBezTo>
                                <a:cubicBezTo>
                                  <a:pt x="826" y="43"/>
                                  <a:pt x="824" y="42"/>
                                  <a:pt x="821" y="42"/>
                                </a:cubicBezTo>
                                <a:cubicBezTo>
                                  <a:pt x="810" y="42"/>
                                  <a:pt x="810" y="42"/>
                                  <a:pt x="810" y="42"/>
                                </a:cubicBezTo>
                                <a:cubicBezTo>
                                  <a:pt x="810" y="71"/>
                                  <a:pt x="810" y="71"/>
                                  <a:pt x="810" y="71"/>
                                </a:cubicBezTo>
                                <a:cubicBezTo>
                                  <a:pt x="810" y="73"/>
                                  <a:pt x="811" y="74"/>
                                  <a:pt x="811" y="75"/>
                                </a:cubicBezTo>
                                <a:cubicBezTo>
                                  <a:pt x="812" y="76"/>
                                  <a:pt x="814" y="77"/>
                                  <a:pt x="816" y="77"/>
                                </a:cubicBezTo>
                                <a:cubicBezTo>
                                  <a:pt x="837" y="77"/>
                                  <a:pt x="837" y="77"/>
                                  <a:pt x="837" y="77"/>
                                </a:cubicBezTo>
                                <a:cubicBezTo>
                                  <a:pt x="840" y="77"/>
                                  <a:pt x="842" y="76"/>
                                  <a:pt x="844" y="75"/>
                                </a:cubicBezTo>
                                <a:cubicBezTo>
                                  <a:pt x="846" y="73"/>
                                  <a:pt x="849" y="68"/>
                                  <a:pt x="852" y="60"/>
                                </a:cubicBezTo>
                                <a:cubicBezTo>
                                  <a:pt x="859" y="60"/>
                                  <a:pt x="859" y="60"/>
                                  <a:pt x="859" y="60"/>
                                </a:cubicBezTo>
                                <a:cubicBezTo>
                                  <a:pt x="854" y="82"/>
                                  <a:pt x="854" y="82"/>
                                  <a:pt x="854" y="82"/>
                                </a:cubicBezTo>
                                <a:cubicBezTo>
                                  <a:pt x="788" y="82"/>
                                  <a:pt x="788" y="82"/>
                                  <a:pt x="788" y="82"/>
                                </a:cubicBezTo>
                                <a:cubicBezTo>
                                  <a:pt x="788" y="77"/>
                                  <a:pt x="788" y="77"/>
                                  <a:pt x="788" y="77"/>
                                </a:cubicBezTo>
                                <a:cubicBezTo>
                                  <a:pt x="789" y="77"/>
                                  <a:pt x="790" y="77"/>
                                  <a:pt x="791" y="77"/>
                                </a:cubicBezTo>
                                <a:cubicBezTo>
                                  <a:pt x="792" y="77"/>
                                  <a:pt x="793" y="76"/>
                                  <a:pt x="794" y="75"/>
                                </a:cubicBezTo>
                                <a:cubicBezTo>
                                  <a:pt x="795" y="74"/>
                                  <a:pt x="796" y="73"/>
                                  <a:pt x="796" y="71"/>
                                </a:cubicBezTo>
                                <a:cubicBezTo>
                                  <a:pt x="796" y="12"/>
                                  <a:pt x="796" y="12"/>
                                  <a:pt x="796" y="12"/>
                                </a:cubicBezTo>
                                <a:cubicBezTo>
                                  <a:pt x="796" y="10"/>
                                  <a:pt x="796" y="8"/>
                                  <a:pt x="795" y="7"/>
                                </a:cubicBezTo>
                                <a:close/>
                                <a:moveTo>
                                  <a:pt x="879" y="7"/>
                                </a:moveTo>
                                <a:cubicBezTo>
                                  <a:pt x="884" y="2"/>
                                  <a:pt x="892" y="0"/>
                                  <a:pt x="901" y="0"/>
                                </a:cubicBezTo>
                                <a:cubicBezTo>
                                  <a:pt x="907" y="0"/>
                                  <a:pt x="912" y="1"/>
                                  <a:pt x="917" y="3"/>
                                </a:cubicBezTo>
                                <a:cubicBezTo>
                                  <a:pt x="917" y="0"/>
                                  <a:pt x="917" y="0"/>
                                  <a:pt x="917" y="0"/>
                                </a:cubicBezTo>
                                <a:cubicBezTo>
                                  <a:pt x="924" y="0"/>
                                  <a:pt x="924" y="0"/>
                                  <a:pt x="924" y="0"/>
                                </a:cubicBezTo>
                                <a:cubicBezTo>
                                  <a:pt x="931" y="20"/>
                                  <a:pt x="931" y="20"/>
                                  <a:pt x="931" y="20"/>
                                </a:cubicBezTo>
                                <a:cubicBezTo>
                                  <a:pt x="924" y="20"/>
                                  <a:pt x="924" y="20"/>
                                  <a:pt x="924" y="20"/>
                                </a:cubicBezTo>
                                <a:cubicBezTo>
                                  <a:pt x="923" y="18"/>
                                  <a:pt x="922" y="17"/>
                                  <a:pt x="921" y="15"/>
                                </a:cubicBezTo>
                                <a:cubicBezTo>
                                  <a:pt x="920" y="12"/>
                                  <a:pt x="917" y="10"/>
                                  <a:pt x="914" y="8"/>
                                </a:cubicBezTo>
                                <a:cubicBezTo>
                                  <a:pt x="911" y="6"/>
                                  <a:pt x="908" y="5"/>
                                  <a:pt x="904" y="5"/>
                                </a:cubicBezTo>
                                <a:cubicBezTo>
                                  <a:pt x="898" y="5"/>
                                  <a:pt x="894" y="7"/>
                                  <a:pt x="891" y="10"/>
                                </a:cubicBezTo>
                                <a:cubicBezTo>
                                  <a:pt x="889" y="13"/>
                                  <a:pt x="887" y="17"/>
                                  <a:pt x="887" y="21"/>
                                </a:cubicBezTo>
                                <a:cubicBezTo>
                                  <a:pt x="887" y="27"/>
                                  <a:pt x="895" y="32"/>
                                  <a:pt x="910" y="38"/>
                                </a:cubicBezTo>
                                <a:cubicBezTo>
                                  <a:pt x="926" y="44"/>
                                  <a:pt x="934" y="51"/>
                                  <a:pt x="934" y="60"/>
                                </a:cubicBezTo>
                                <a:cubicBezTo>
                                  <a:pt x="934" y="67"/>
                                  <a:pt x="931" y="72"/>
                                  <a:pt x="926" y="77"/>
                                </a:cubicBezTo>
                                <a:cubicBezTo>
                                  <a:pt x="921" y="81"/>
                                  <a:pt x="913" y="84"/>
                                  <a:pt x="904" y="84"/>
                                </a:cubicBezTo>
                                <a:cubicBezTo>
                                  <a:pt x="897" y="84"/>
                                  <a:pt x="891" y="82"/>
                                  <a:pt x="887" y="79"/>
                                </a:cubicBezTo>
                                <a:cubicBezTo>
                                  <a:pt x="887" y="84"/>
                                  <a:pt x="887" y="84"/>
                                  <a:pt x="887" y="84"/>
                                </a:cubicBezTo>
                                <a:cubicBezTo>
                                  <a:pt x="879" y="84"/>
                                  <a:pt x="879" y="84"/>
                                  <a:pt x="879" y="84"/>
                                </a:cubicBezTo>
                                <a:cubicBezTo>
                                  <a:pt x="872" y="64"/>
                                  <a:pt x="872" y="64"/>
                                  <a:pt x="872" y="64"/>
                                </a:cubicBezTo>
                                <a:cubicBezTo>
                                  <a:pt x="879" y="64"/>
                                  <a:pt x="879" y="64"/>
                                  <a:pt x="879" y="64"/>
                                </a:cubicBezTo>
                                <a:cubicBezTo>
                                  <a:pt x="880" y="66"/>
                                  <a:pt x="881" y="68"/>
                                  <a:pt x="883" y="70"/>
                                </a:cubicBezTo>
                                <a:cubicBezTo>
                                  <a:pt x="884" y="72"/>
                                  <a:pt x="887" y="73"/>
                                  <a:pt x="891" y="75"/>
                                </a:cubicBezTo>
                                <a:cubicBezTo>
                                  <a:pt x="895" y="77"/>
                                  <a:pt x="898" y="78"/>
                                  <a:pt x="902" y="78"/>
                                </a:cubicBezTo>
                                <a:cubicBezTo>
                                  <a:pt x="908" y="78"/>
                                  <a:pt x="912" y="77"/>
                                  <a:pt x="915" y="74"/>
                                </a:cubicBezTo>
                                <a:cubicBezTo>
                                  <a:pt x="918" y="70"/>
                                  <a:pt x="920" y="67"/>
                                  <a:pt x="920" y="62"/>
                                </a:cubicBezTo>
                                <a:cubicBezTo>
                                  <a:pt x="920" y="56"/>
                                  <a:pt x="913" y="50"/>
                                  <a:pt x="899" y="44"/>
                                </a:cubicBezTo>
                                <a:cubicBezTo>
                                  <a:pt x="882" y="38"/>
                                  <a:pt x="873" y="30"/>
                                  <a:pt x="873" y="21"/>
                                </a:cubicBezTo>
                                <a:cubicBezTo>
                                  <a:pt x="873" y="16"/>
                                  <a:pt x="875" y="11"/>
                                  <a:pt x="879" y="7"/>
                                </a:cubicBezTo>
                                <a:close/>
                                <a:moveTo>
                                  <a:pt x="970" y="72"/>
                                </a:moveTo>
                                <a:cubicBezTo>
                                  <a:pt x="973" y="76"/>
                                  <a:pt x="978" y="78"/>
                                  <a:pt x="983" y="78"/>
                                </a:cubicBezTo>
                                <a:cubicBezTo>
                                  <a:pt x="988" y="78"/>
                                  <a:pt x="993" y="76"/>
                                  <a:pt x="997" y="71"/>
                                </a:cubicBezTo>
                                <a:cubicBezTo>
                                  <a:pt x="1001" y="66"/>
                                  <a:pt x="1003" y="60"/>
                                  <a:pt x="1003" y="51"/>
                                </a:cubicBezTo>
                                <a:cubicBezTo>
                                  <a:pt x="1003" y="10"/>
                                  <a:pt x="1003" y="10"/>
                                  <a:pt x="1003" y="10"/>
                                </a:cubicBezTo>
                                <a:cubicBezTo>
                                  <a:pt x="1003" y="8"/>
                                  <a:pt x="1002" y="7"/>
                                  <a:pt x="1001" y="7"/>
                                </a:cubicBezTo>
                                <a:cubicBezTo>
                                  <a:pt x="1001" y="6"/>
                                  <a:pt x="1000" y="5"/>
                                  <a:pt x="998" y="5"/>
                                </a:cubicBezTo>
                                <a:cubicBezTo>
                                  <a:pt x="998" y="5"/>
                                  <a:pt x="997" y="5"/>
                                  <a:pt x="996" y="5"/>
                                </a:cubicBezTo>
                                <a:cubicBezTo>
                                  <a:pt x="996" y="0"/>
                                  <a:pt x="996" y="0"/>
                                  <a:pt x="996" y="0"/>
                                </a:cubicBezTo>
                                <a:cubicBezTo>
                                  <a:pt x="1017" y="0"/>
                                  <a:pt x="1017" y="0"/>
                                  <a:pt x="1017" y="0"/>
                                </a:cubicBezTo>
                                <a:cubicBezTo>
                                  <a:pt x="1017" y="5"/>
                                  <a:pt x="1017" y="5"/>
                                  <a:pt x="1017" y="5"/>
                                </a:cubicBezTo>
                                <a:cubicBezTo>
                                  <a:pt x="1016" y="5"/>
                                  <a:pt x="1015" y="5"/>
                                  <a:pt x="1014" y="5"/>
                                </a:cubicBezTo>
                                <a:cubicBezTo>
                                  <a:pt x="1013" y="5"/>
                                  <a:pt x="1012" y="6"/>
                                  <a:pt x="1011" y="6"/>
                                </a:cubicBezTo>
                                <a:cubicBezTo>
                                  <a:pt x="1010" y="7"/>
                                  <a:pt x="1010" y="8"/>
                                  <a:pt x="1010" y="10"/>
                                </a:cubicBezTo>
                                <a:cubicBezTo>
                                  <a:pt x="1010" y="51"/>
                                  <a:pt x="1010" y="51"/>
                                  <a:pt x="1010" y="51"/>
                                </a:cubicBezTo>
                                <a:cubicBezTo>
                                  <a:pt x="1010" y="62"/>
                                  <a:pt x="1007" y="70"/>
                                  <a:pt x="1002" y="75"/>
                                </a:cubicBezTo>
                                <a:cubicBezTo>
                                  <a:pt x="997" y="81"/>
                                  <a:pt x="990" y="84"/>
                                  <a:pt x="983" y="84"/>
                                </a:cubicBezTo>
                                <a:cubicBezTo>
                                  <a:pt x="973" y="84"/>
                                  <a:pt x="966" y="81"/>
                                  <a:pt x="960" y="77"/>
                                </a:cubicBezTo>
                                <a:cubicBezTo>
                                  <a:pt x="954" y="72"/>
                                  <a:pt x="950" y="63"/>
                                  <a:pt x="950" y="51"/>
                                </a:cubicBezTo>
                                <a:cubicBezTo>
                                  <a:pt x="950" y="10"/>
                                  <a:pt x="950" y="10"/>
                                  <a:pt x="950" y="10"/>
                                </a:cubicBezTo>
                                <a:cubicBezTo>
                                  <a:pt x="950" y="8"/>
                                  <a:pt x="950" y="7"/>
                                  <a:pt x="949" y="6"/>
                                </a:cubicBezTo>
                                <a:cubicBezTo>
                                  <a:pt x="949" y="6"/>
                                  <a:pt x="948" y="5"/>
                                  <a:pt x="947" y="5"/>
                                </a:cubicBezTo>
                                <a:cubicBezTo>
                                  <a:pt x="946" y="5"/>
                                  <a:pt x="946" y="5"/>
                                  <a:pt x="946" y="5"/>
                                </a:cubicBezTo>
                                <a:cubicBezTo>
                                  <a:pt x="946" y="0"/>
                                  <a:pt x="946" y="0"/>
                                  <a:pt x="946" y="0"/>
                                </a:cubicBezTo>
                                <a:cubicBezTo>
                                  <a:pt x="971" y="0"/>
                                  <a:pt x="971" y="0"/>
                                  <a:pt x="971" y="0"/>
                                </a:cubicBezTo>
                                <a:cubicBezTo>
                                  <a:pt x="971" y="5"/>
                                  <a:pt x="971" y="5"/>
                                  <a:pt x="971" y="5"/>
                                </a:cubicBezTo>
                                <a:cubicBezTo>
                                  <a:pt x="970" y="5"/>
                                  <a:pt x="970" y="5"/>
                                  <a:pt x="969" y="5"/>
                                </a:cubicBezTo>
                                <a:cubicBezTo>
                                  <a:pt x="968" y="5"/>
                                  <a:pt x="967" y="6"/>
                                  <a:pt x="966" y="6"/>
                                </a:cubicBezTo>
                                <a:cubicBezTo>
                                  <a:pt x="965" y="7"/>
                                  <a:pt x="965" y="8"/>
                                  <a:pt x="965" y="10"/>
                                </a:cubicBezTo>
                                <a:cubicBezTo>
                                  <a:pt x="965" y="51"/>
                                  <a:pt x="965" y="51"/>
                                  <a:pt x="965" y="51"/>
                                </a:cubicBezTo>
                                <a:cubicBezTo>
                                  <a:pt x="965" y="61"/>
                                  <a:pt x="966" y="68"/>
                                  <a:pt x="970" y="72"/>
                                </a:cubicBezTo>
                                <a:close/>
                                <a:moveTo>
                                  <a:pt x="1053" y="82"/>
                                </a:moveTo>
                                <a:cubicBezTo>
                                  <a:pt x="1036" y="24"/>
                                  <a:pt x="1036" y="24"/>
                                  <a:pt x="1036" y="24"/>
                                </a:cubicBezTo>
                                <a:cubicBezTo>
                                  <a:pt x="1036" y="73"/>
                                  <a:pt x="1036" y="73"/>
                                  <a:pt x="1036" y="73"/>
                                </a:cubicBezTo>
                                <a:cubicBezTo>
                                  <a:pt x="1036" y="74"/>
                                  <a:pt x="1036" y="75"/>
                                  <a:pt x="1037" y="76"/>
                                </a:cubicBezTo>
                                <a:cubicBezTo>
                                  <a:pt x="1037" y="77"/>
                                  <a:pt x="1039" y="77"/>
                                  <a:pt x="1042" y="77"/>
                                </a:cubicBezTo>
                                <a:cubicBezTo>
                                  <a:pt x="1042" y="82"/>
                                  <a:pt x="1042" y="82"/>
                                  <a:pt x="1042" y="82"/>
                                </a:cubicBezTo>
                                <a:cubicBezTo>
                                  <a:pt x="1024" y="82"/>
                                  <a:pt x="1024" y="82"/>
                                  <a:pt x="1024" y="82"/>
                                </a:cubicBezTo>
                                <a:cubicBezTo>
                                  <a:pt x="1024" y="77"/>
                                  <a:pt x="1024" y="77"/>
                                  <a:pt x="1024" y="77"/>
                                </a:cubicBezTo>
                                <a:cubicBezTo>
                                  <a:pt x="1026" y="77"/>
                                  <a:pt x="1027" y="77"/>
                                  <a:pt x="1028" y="76"/>
                                </a:cubicBezTo>
                                <a:cubicBezTo>
                                  <a:pt x="1028" y="75"/>
                                  <a:pt x="1029" y="74"/>
                                  <a:pt x="1029" y="73"/>
                                </a:cubicBezTo>
                                <a:cubicBezTo>
                                  <a:pt x="1029" y="9"/>
                                  <a:pt x="1029" y="9"/>
                                  <a:pt x="1029" y="9"/>
                                </a:cubicBezTo>
                                <a:cubicBezTo>
                                  <a:pt x="1029" y="8"/>
                                  <a:pt x="1028" y="7"/>
                                  <a:pt x="1028" y="6"/>
                                </a:cubicBezTo>
                                <a:cubicBezTo>
                                  <a:pt x="1028" y="5"/>
                                  <a:pt x="1026" y="5"/>
                                  <a:pt x="1023" y="5"/>
                                </a:cubicBezTo>
                                <a:cubicBezTo>
                                  <a:pt x="1023" y="0"/>
                                  <a:pt x="1023" y="0"/>
                                  <a:pt x="1023" y="0"/>
                                </a:cubicBezTo>
                                <a:cubicBezTo>
                                  <a:pt x="1043" y="0"/>
                                  <a:pt x="1043" y="0"/>
                                  <a:pt x="1043" y="0"/>
                                </a:cubicBezTo>
                                <a:cubicBezTo>
                                  <a:pt x="1057" y="61"/>
                                  <a:pt x="1057" y="61"/>
                                  <a:pt x="1057" y="61"/>
                                </a:cubicBezTo>
                                <a:cubicBezTo>
                                  <a:pt x="1072" y="0"/>
                                  <a:pt x="1072" y="0"/>
                                  <a:pt x="1072" y="0"/>
                                </a:cubicBezTo>
                                <a:cubicBezTo>
                                  <a:pt x="1096" y="0"/>
                                  <a:pt x="1096" y="0"/>
                                  <a:pt x="1096" y="0"/>
                                </a:cubicBezTo>
                                <a:cubicBezTo>
                                  <a:pt x="1096" y="5"/>
                                  <a:pt x="1096" y="5"/>
                                  <a:pt x="1096" y="5"/>
                                </a:cubicBezTo>
                                <a:cubicBezTo>
                                  <a:pt x="1093" y="5"/>
                                  <a:pt x="1091" y="6"/>
                                  <a:pt x="1091" y="6"/>
                                </a:cubicBezTo>
                                <a:cubicBezTo>
                                  <a:pt x="1090" y="7"/>
                                  <a:pt x="1090" y="9"/>
                                  <a:pt x="1090" y="11"/>
                                </a:cubicBezTo>
                                <a:cubicBezTo>
                                  <a:pt x="1090" y="72"/>
                                  <a:pt x="1090" y="72"/>
                                  <a:pt x="1090" y="72"/>
                                </a:cubicBezTo>
                                <a:cubicBezTo>
                                  <a:pt x="1090" y="74"/>
                                  <a:pt x="1090" y="75"/>
                                  <a:pt x="1091" y="76"/>
                                </a:cubicBezTo>
                                <a:cubicBezTo>
                                  <a:pt x="1091" y="77"/>
                                  <a:pt x="1093" y="77"/>
                                  <a:pt x="1097" y="77"/>
                                </a:cubicBezTo>
                                <a:cubicBezTo>
                                  <a:pt x="1097" y="82"/>
                                  <a:pt x="1097" y="82"/>
                                  <a:pt x="1097" y="82"/>
                                </a:cubicBezTo>
                                <a:cubicBezTo>
                                  <a:pt x="1068" y="82"/>
                                  <a:pt x="1068" y="82"/>
                                  <a:pt x="1068" y="82"/>
                                </a:cubicBezTo>
                                <a:cubicBezTo>
                                  <a:pt x="1068" y="77"/>
                                  <a:pt x="1068" y="77"/>
                                  <a:pt x="1068" y="77"/>
                                </a:cubicBezTo>
                                <a:cubicBezTo>
                                  <a:pt x="1072" y="77"/>
                                  <a:pt x="1074" y="77"/>
                                  <a:pt x="1075" y="76"/>
                                </a:cubicBezTo>
                                <a:cubicBezTo>
                                  <a:pt x="1075" y="75"/>
                                  <a:pt x="1075" y="74"/>
                                  <a:pt x="1075" y="72"/>
                                </a:cubicBezTo>
                                <a:cubicBezTo>
                                  <a:pt x="1075" y="13"/>
                                  <a:pt x="1075" y="13"/>
                                  <a:pt x="1075" y="13"/>
                                </a:cubicBezTo>
                                <a:cubicBezTo>
                                  <a:pt x="1057" y="82"/>
                                  <a:pt x="1057" y="82"/>
                                  <a:pt x="1057" y="82"/>
                                </a:cubicBezTo>
                                <a:lnTo>
                                  <a:pt x="1053" y="82"/>
                                </a:lnTo>
                                <a:close/>
                                <a:moveTo>
                                  <a:pt x="1111" y="7"/>
                                </a:moveTo>
                                <a:cubicBezTo>
                                  <a:pt x="1110" y="6"/>
                                  <a:pt x="1109" y="5"/>
                                  <a:pt x="1107" y="5"/>
                                </a:cubicBezTo>
                                <a:cubicBezTo>
                                  <a:pt x="1106" y="5"/>
                                  <a:pt x="1105" y="5"/>
                                  <a:pt x="1104" y="5"/>
                                </a:cubicBezTo>
                                <a:cubicBezTo>
                                  <a:pt x="1104" y="0"/>
                                  <a:pt x="1104" y="0"/>
                                  <a:pt x="1104" y="0"/>
                                </a:cubicBezTo>
                                <a:cubicBezTo>
                                  <a:pt x="1170" y="0"/>
                                  <a:pt x="1170" y="0"/>
                                  <a:pt x="1170" y="0"/>
                                </a:cubicBezTo>
                                <a:cubicBezTo>
                                  <a:pt x="1174" y="21"/>
                                  <a:pt x="1174" y="21"/>
                                  <a:pt x="1174" y="21"/>
                                </a:cubicBezTo>
                                <a:cubicBezTo>
                                  <a:pt x="1166" y="21"/>
                                  <a:pt x="1166" y="21"/>
                                  <a:pt x="1166" y="21"/>
                                </a:cubicBezTo>
                                <a:cubicBezTo>
                                  <a:pt x="1165" y="14"/>
                                  <a:pt x="1163" y="10"/>
                                  <a:pt x="1160" y="8"/>
                                </a:cubicBezTo>
                                <a:cubicBezTo>
                                  <a:pt x="1158" y="6"/>
                                  <a:pt x="1155" y="5"/>
                                  <a:pt x="1153" y="5"/>
                                </a:cubicBezTo>
                                <a:cubicBezTo>
                                  <a:pt x="1132" y="5"/>
                                  <a:pt x="1132" y="5"/>
                                  <a:pt x="1132" y="5"/>
                                </a:cubicBezTo>
                                <a:cubicBezTo>
                                  <a:pt x="1130" y="5"/>
                                  <a:pt x="1129" y="6"/>
                                  <a:pt x="1128" y="7"/>
                                </a:cubicBezTo>
                                <a:cubicBezTo>
                                  <a:pt x="1127" y="8"/>
                                  <a:pt x="1126" y="10"/>
                                  <a:pt x="1126" y="11"/>
                                </a:cubicBezTo>
                                <a:cubicBezTo>
                                  <a:pt x="1126" y="37"/>
                                  <a:pt x="1126" y="37"/>
                                  <a:pt x="1126" y="37"/>
                                </a:cubicBezTo>
                                <a:cubicBezTo>
                                  <a:pt x="1137" y="37"/>
                                  <a:pt x="1137" y="37"/>
                                  <a:pt x="1137" y="37"/>
                                </a:cubicBezTo>
                                <a:cubicBezTo>
                                  <a:pt x="1140" y="37"/>
                                  <a:pt x="1142" y="36"/>
                                  <a:pt x="1143" y="35"/>
                                </a:cubicBezTo>
                                <a:cubicBezTo>
                                  <a:pt x="1144" y="33"/>
                                  <a:pt x="1145" y="30"/>
                                  <a:pt x="1145" y="25"/>
                                </a:cubicBezTo>
                                <a:cubicBezTo>
                                  <a:pt x="1152" y="25"/>
                                  <a:pt x="1152" y="25"/>
                                  <a:pt x="1152" y="25"/>
                                </a:cubicBezTo>
                                <a:cubicBezTo>
                                  <a:pt x="1152" y="55"/>
                                  <a:pt x="1152" y="55"/>
                                  <a:pt x="1152" y="55"/>
                                </a:cubicBezTo>
                                <a:cubicBezTo>
                                  <a:pt x="1145" y="55"/>
                                  <a:pt x="1145" y="55"/>
                                  <a:pt x="1145" y="55"/>
                                </a:cubicBezTo>
                                <a:cubicBezTo>
                                  <a:pt x="1145" y="49"/>
                                  <a:pt x="1144" y="45"/>
                                  <a:pt x="1143" y="44"/>
                                </a:cubicBezTo>
                                <a:cubicBezTo>
                                  <a:pt x="1142" y="43"/>
                                  <a:pt x="1140" y="42"/>
                                  <a:pt x="1137" y="42"/>
                                </a:cubicBezTo>
                                <a:cubicBezTo>
                                  <a:pt x="1126" y="42"/>
                                  <a:pt x="1126" y="42"/>
                                  <a:pt x="1126" y="42"/>
                                </a:cubicBezTo>
                                <a:cubicBezTo>
                                  <a:pt x="1126" y="71"/>
                                  <a:pt x="1126" y="71"/>
                                  <a:pt x="1126" y="71"/>
                                </a:cubicBezTo>
                                <a:cubicBezTo>
                                  <a:pt x="1126" y="73"/>
                                  <a:pt x="1126" y="74"/>
                                  <a:pt x="1127" y="75"/>
                                </a:cubicBezTo>
                                <a:cubicBezTo>
                                  <a:pt x="1128" y="76"/>
                                  <a:pt x="1130" y="77"/>
                                  <a:pt x="1132" y="77"/>
                                </a:cubicBezTo>
                                <a:cubicBezTo>
                                  <a:pt x="1152" y="77"/>
                                  <a:pt x="1152" y="77"/>
                                  <a:pt x="1152" y="77"/>
                                </a:cubicBezTo>
                                <a:cubicBezTo>
                                  <a:pt x="1155" y="77"/>
                                  <a:pt x="1158" y="76"/>
                                  <a:pt x="1160" y="75"/>
                                </a:cubicBezTo>
                                <a:cubicBezTo>
                                  <a:pt x="1162" y="73"/>
                                  <a:pt x="1165" y="68"/>
                                  <a:pt x="1168" y="60"/>
                                </a:cubicBezTo>
                                <a:cubicBezTo>
                                  <a:pt x="1175" y="60"/>
                                  <a:pt x="1175" y="60"/>
                                  <a:pt x="1175" y="60"/>
                                </a:cubicBezTo>
                                <a:cubicBezTo>
                                  <a:pt x="1170" y="82"/>
                                  <a:pt x="1170" y="82"/>
                                  <a:pt x="1170" y="82"/>
                                </a:cubicBezTo>
                                <a:cubicBezTo>
                                  <a:pt x="1104" y="82"/>
                                  <a:pt x="1104" y="82"/>
                                  <a:pt x="1104" y="82"/>
                                </a:cubicBezTo>
                                <a:cubicBezTo>
                                  <a:pt x="1104" y="77"/>
                                  <a:pt x="1104" y="77"/>
                                  <a:pt x="1104" y="77"/>
                                </a:cubicBezTo>
                                <a:cubicBezTo>
                                  <a:pt x="1105" y="77"/>
                                  <a:pt x="1106" y="77"/>
                                  <a:pt x="1106" y="77"/>
                                </a:cubicBezTo>
                                <a:cubicBezTo>
                                  <a:pt x="1108" y="77"/>
                                  <a:pt x="1109" y="76"/>
                                  <a:pt x="1110" y="75"/>
                                </a:cubicBezTo>
                                <a:cubicBezTo>
                                  <a:pt x="1111" y="74"/>
                                  <a:pt x="1112" y="73"/>
                                  <a:pt x="1112" y="71"/>
                                </a:cubicBezTo>
                                <a:cubicBezTo>
                                  <a:pt x="1112" y="12"/>
                                  <a:pt x="1112" y="12"/>
                                  <a:pt x="1112" y="12"/>
                                </a:cubicBezTo>
                                <a:cubicBezTo>
                                  <a:pt x="1112" y="10"/>
                                  <a:pt x="1111" y="8"/>
                                  <a:pt x="1111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70890" y="8708562"/>
                            <a:ext cx="2837283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u w:val="single"/>
                                </w:rPr>
                              </w:pPr>
                              <w:r>
                                <w:rPr>
                                  <w:rFonts w:hint="eastAsia" w:ascii="微软雅黑" w:eastAsia="微软雅黑" w:cs="微软雅黑"/>
                                  <w:color w:val="3E1224"/>
                                  <w:kern w:val="0"/>
                                  <w:sz w:val="40"/>
                                  <w:szCs w:val="40"/>
                                </w:rPr>
                                <w:t>姓名：</w:t>
                              </w:r>
                              <w:r>
                                <w:rPr>
                                  <w:rFonts w:hint="eastAsia" w:ascii="微软雅黑" w:eastAsia="微软雅黑" w:cs="微软雅黑"/>
                                  <w:color w:val="3E1224"/>
                                  <w:kern w:val="0"/>
                                  <w:sz w:val="40"/>
                                  <w:szCs w:val="40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微软雅黑" w:eastAsia="微软雅黑" w:cs="微软雅黑"/>
                                  <w:color w:val="3E1224"/>
                                  <w:kern w:val="0"/>
                                  <w:sz w:val="40"/>
                                  <w:szCs w:val="40"/>
                                  <w:u w:val="single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70890" y="9154863"/>
                            <a:ext cx="2948494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u w:val="single"/>
                                </w:rPr>
                              </w:pPr>
                              <w:r>
                                <w:rPr>
                                  <w:rFonts w:hint="eastAsia" w:ascii="微软雅黑" w:eastAsia="微软雅黑" w:cs="微软雅黑"/>
                                  <w:color w:val="3E1224"/>
                                  <w:kern w:val="0"/>
                                  <w:sz w:val="40"/>
                                  <w:szCs w:val="40"/>
                                </w:rPr>
                                <w:t>电话：</w:t>
                              </w:r>
                              <w:r>
                                <w:rPr>
                                  <w:rFonts w:hint="eastAsia" w:ascii="微软雅黑" w:eastAsia="微软雅黑" w:cs="微软雅黑"/>
                                  <w:color w:val="3E1224"/>
                                  <w:kern w:val="0"/>
                                  <w:sz w:val="40"/>
                                  <w:szCs w:val="4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cs="微软雅黑"/>
                                  <w:color w:val="3E1224"/>
                                  <w:kern w:val="0"/>
                                  <w:sz w:val="40"/>
                                  <w:szCs w:val="40"/>
                                  <w:u w:val="single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770890" y="9625245"/>
                            <a:ext cx="2997921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u w:val="single"/>
                                </w:rPr>
                              </w:pPr>
                              <w:r>
                                <w:rPr>
                                  <w:rFonts w:hint="eastAsia" w:ascii="微软雅黑" w:eastAsia="微软雅黑" w:cs="微软雅黑"/>
                                  <w:color w:val="3E1224"/>
                                  <w:kern w:val="0"/>
                                  <w:sz w:val="40"/>
                                  <w:szCs w:val="40"/>
                                </w:rPr>
                                <w:t>邮箱：</w:t>
                              </w:r>
                              <w:r>
                                <w:rPr>
                                  <w:rFonts w:hint="eastAsia" w:ascii="微软雅黑" w:eastAsia="微软雅黑" w:cs="微软雅黑"/>
                                  <w:color w:val="3E1224"/>
                                  <w:kern w:val="0"/>
                                  <w:sz w:val="40"/>
                                  <w:szCs w:val="4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cs="微软雅黑"/>
                                  <w:color w:val="3E1224"/>
                                  <w:kern w:val="0"/>
                                  <w:sz w:val="40"/>
                                  <w:szCs w:val="40"/>
                                  <w:u w:val="single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0pt;margin-top:-72pt;height:889pt;width:595.55pt;z-index:-251655168;mso-width-relative:page;mso-height-relative:page;" coordsize="7563485,11290300" editas="canvas" o:gfxdata="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">
                <o:lock v:ext="edit" aspectratio="f"/>
                <v:shape id="_x0000_s1026" o:spid="_x0000_s1026" style="position:absolute;left:0;top:0;height:11290300;width:7563485;" filled="f" stroked="f" coordsize="21600,21600" o:gfxdata="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75" alt="未标题-1" type="#_x0000_t75" style="position:absolute;left:0;top:0;height:10756265;width:7563485;" filled="f" o:preferrelative="t" stroked="f" coordsize="21600,21600" o:gfxdata="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">
                  <v:fill on="f" focussize="0,0"/>
                  <v:stroke on="f"/>
                  <v:imagedata r:id="rId4" o:title=""/>
                  <o:lock v:ext="edit" aspectratio="t"/>
                </v:shape>
                <v:shape id="Freeform 6" o:spid="_x0000_s1026" o:spt="100" style="position:absolute;left:673100;top:824865;height:965835;width:4048760;" fillcolor="#FFFFFF" filled="t" stroked="f" coordsize="1275,304" o:gfxdata="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" path="m1253,235c1255,212,1257,180,1258,140c1258,136,1260,132,1264,129c1268,127,1271,123,1270,119c1270,116,1268,113,1264,111c1231,87,1231,87,1231,87c1230,87,1229,86,1228,86c1227,86,1226,87,1225,88c1205,110,1205,110,1205,110c1168,110,1168,110,1168,110c1169,105,1169,101,1169,96c1169,74,1169,74,1169,74c1169,70,1171,67,1175,66c1180,64,1182,61,1182,58c1182,54,1177,52,1168,52c1135,49,1119,48,1118,50c1117,50,1117,52,1116,54c1116,100,1116,100,1116,100c1116,103,1116,107,1116,110c1064,110,1064,110,1064,110c1061,110,1060,111,1060,114c1060,117,1061,118,1064,119c1116,119,1116,119,1116,119c1115,170,1107,212,1090,243c1074,270,1058,288,1041,298c1039,299,1039,301,1039,302c1040,304,1042,304,1045,303c1095,289,1129,262,1148,221c1160,197,1166,163,1168,119c1209,119,1209,119,1209,119c1209,189,1206,230,1198,241c1196,244,1191,246,1185,246c1176,247,1164,247,1150,245c1148,245,1147,245,1147,247c1147,248,1148,250,1149,250c1169,259,1179,274,1180,296c1179,298,1180,299,1181,300c1181,301,1182,301,1183,302c1211,302,1230,295,1240,281c1246,272,1250,257,1253,235m1052,40c1235,40,1235,40,1235,40c1238,40,1238,40,1238,40c1272,40,1272,40,1272,40c1272,40,1273,40,1273,39c1274,38,1275,37,1275,36c1275,34,1262,24,1237,4c1235,3,1233,2,1231,2c1229,2,1220,12,1205,31c1059,31,1059,31,1059,31c1025,18,1007,11,1006,12c1004,13,1003,15,1003,19c1003,91,1003,91,1003,91c1003,198,995,267,980,296c979,298,978,299,979,301c980,302,982,302,986,300c1017,277,1037,243,1045,198c1050,173,1052,136,1052,88l1052,40xm788,150c814,150,814,150,814,150c814,184,814,184,814,184c788,184,788,184,788,184l788,150xm788,193c814,193,814,193,814,193c814,231,814,231,814,231c788,231,788,231,788,231l788,193xm743,133c743,248,743,248,743,248c743,252,744,256,748,259c750,260,755,261,765,260c774,260,779,260,781,259c783,258,785,257,786,256c788,254,788,252,788,248c788,240,788,240,788,240c814,240,814,240,814,240c814,245,814,245,814,245c814,249,816,252,819,253c823,253,831,253,841,252c850,252,855,251,857,249c859,248,860,245,860,241c860,159,860,159,860,159c863,155,866,151,869,147c869,145,868,143,864,141c835,127,835,127,835,127c833,126,831,125,829,125c828,125,827,126,825,128c813,141,813,141,813,141c791,141,791,141,791,141c753,129,753,129,753,129c761,124,765,116,765,107c766,101,764,95,759,90c765,89,769,87,773,82c777,79,778,74,779,68c779,62,777,57,774,53c772,50,768,47,764,45c786,45,786,45,786,45c788,45,788,45,788,45c806,45,806,45,806,45c801,59,793,73,782,85c780,87,780,88,780,89c781,90,782,90,785,89c809,82,831,69,850,51c852,55,855,61,857,70c858,76,861,81,865,84c869,87,874,88,879,87c884,86,888,83,892,78c895,74,896,69,896,63c895,55,891,48,884,45c910,45,910,45,910,45c912,45,912,45,912,45c941,45,941,45,941,45c941,45,942,45,942,44c943,43,943,42,943,41c943,39,933,30,911,14c909,13,907,12,905,12c903,12,896,20,885,36c863,36,863,36,863,36c866,32,869,29,874,28c877,27,879,25,880,22c880,19,876,16,869,14c826,0,826,0,826,0c823,0,821,0,820,0c819,1,819,2,818,5c817,14,814,23,810,34c793,21,783,14,781,14c779,14,773,21,763,36c736,36,736,36,736,36c740,30,744,26,748,24c751,23,753,21,753,18c753,15,750,13,743,11c698,1,698,1,698,1c695,0,694,0,693,1c692,2,691,3,691,6c689,37,678,67,658,94c656,96,655,97,656,98c656,99,658,99,660,98c689,86,712,68,730,45c731,45,731,45,731,45c735,50,738,58,739,70c739,72,740,75,741,78c734,74,723,73,710,74c708,74,707,74,707,75c707,76,707,77,708,78c714,85,718,95,720,110c721,117,723,123,727,127c732,131,737,133,743,133xm928,270c928,123,928,123,928,123c928,120,930,118,934,116c939,115,941,112,941,108c941,105,940,103,936,100c904,80,904,80,904,80c901,78,899,77,897,77c896,77,895,78,894,80c877,99,877,99,877,99c779,99,779,99,779,99c778,99,777,99,776,99c773,99,772,101,772,103c772,106,773,107,776,108c777,108,778,108,779,108c879,108,879,108,879,108c879,250,879,250,879,250c879,252,878,253,876,254c875,255,864,257,842,258c839,258,836,259,836,261c836,262,837,264,839,264c851,268,859,271,863,276c866,280,869,287,871,296c871,298,872,300,873,301c875,302,877,302,879,302c898,302,911,299,919,293c925,288,928,280,928,270xm680,126c679,126,677,126,676,127c676,128,675,130,676,132c676,285,676,285,676,285c676,292,677,297,680,299c683,301,689,301,701,301c710,301,717,300,721,299c723,297,725,293,725,285c725,153,725,153,725,153c725,150,726,147,729,145c735,140,735,136,731,132c729,130,726,130,722,129l680,126xm523,149c512,129,503,98,494,56c495,47,495,38,495,29c495,29,495,29,495,29c495,25,497,22,501,20c506,18,509,16,508,12c508,8,504,6,494,6c460,4,443,3,442,4c441,5,441,7,441,9c441,33,441,33,441,33c441,64,440,92,437,116c431,158,418,195,398,228c378,258,356,279,330,293c327,294,327,295,327,297c328,299,330,299,334,298c398,281,443,246,468,192c478,169,485,143,490,114c495,185,514,235,545,267c553,276,564,284,576,293c579,296,582,297,583,297c584,297,586,295,588,291c593,280,599,271,606,264c612,257,617,253,621,252c624,251,625,250,625,249c625,247,625,246,624,245c591,232,562,209,538,174c533,167,527,158,523,149xm111,5c92,65,60,112,16,145c5,151,0,155,0,156c0,158,1,158,4,157c77,142,131,102,167,39c180,73,194,98,208,114c224,132,243,146,265,156c269,158,272,159,273,158c274,158,276,155,277,149c281,123,288,108,296,105c299,104,300,103,299,101c299,99,298,98,296,98c240,89,198,68,173,33c173,33,175,33,177,33c182,32,184,29,185,25c185,22,182,19,177,18c118,0,118,0,118,0c116,0,115,0,114,0c113,1,112,2,111,5xm129,112c127,112,126,113,125,114c124,114,124,116,124,118c124,284,124,284,124,284c124,291,126,296,129,298c131,299,138,300,149,300c159,300,165,299,169,297c172,296,173,291,174,284c174,139,174,139,174,139c174,136,175,133,178,131c183,127,184,122,179,118c178,117,175,116,170,116l129,112xe">
                  <v:path o:connectlocs="4032882,378073;3889985,279583;3712157,235104;3550206,158854;3378729,349479;3461292,772032;3645471,702136;3762965,781563;3747087,940418;3978899,746615;4039233,127083;3909038,6354;3185024,60364;3131041,953126;2502292,476563;2502292,476563;2502292,733907;2375272,822866;2502292,787918;2600732,803803;2730928,505157;2632487,397136;2391150,409844;2473712,216042;2502292,142968;2492765,282760;2791262,276406;2889703,142968;2994494,130260;2740454,114375;2622961,0;2480063,44479;2391150,57187;2194269,19062;2318113,142968;2254603,235104;2308587,403490;2965915,368542;2848421,244635;2464186,314531;2791262,343125;2654716,829220;2772209,956303;2159338,400313;2159338,949949;2302236,486094;2159338,400313;1571871,92135;1403570,12708;1263848,724376;1486133,610001;1851315,943595;1984686,791095;352480,15885;530308,123906;879612,473386;549361,104843;374708,0;396937,362188;473149,953126;565238,416198" o:connectangles="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7" o:spid="_x0000_s1026" o:spt="100" style="position:absolute;left:831850;top:1981200;height:266700;width:3731260;" fillcolor="#FFFFFF" filled="t" stroked="f" coordsize="1175,84" o:gfxdata="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" path="m6,7c5,6,3,5,0,5c0,0,0,0,0,0c28,0,28,0,28,0c32,0,35,0,38,0c44,0,49,1,54,3c59,4,62,7,65,11c67,15,68,18,68,22c68,30,64,35,58,39c53,43,45,44,33,44c21,44,21,44,21,44c21,74,21,74,21,74c21,74,22,75,22,76c23,77,25,77,29,77c29,82,29,82,29,82c0,82,0,82,0,82c0,77,0,77,0,77c3,77,5,77,6,76c7,75,7,74,7,74c7,10,7,10,7,10c7,9,6,8,6,7xm21,39c33,39,33,39,33,39c40,39,45,37,48,34c52,31,53,27,53,22c53,19,52,16,51,13c50,11,48,9,45,7c42,6,39,5,36,5c34,5,31,5,28,5c25,5,23,6,22,7c22,8,21,9,21,10l21,39xm84,7c84,6,82,5,81,5c79,5,79,5,78,5c78,0,78,0,78,0c144,0,144,0,144,0c148,21,148,21,148,21c140,21,140,21,140,21c139,14,137,10,134,8c132,6,129,5,127,5c106,5,106,5,106,5c104,5,102,6,102,7c100,8,100,10,100,11c100,37,100,37,100,37c111,37,111,37,111,37c114,37,116,36,117,35c118,33,119,30,119,25c126,25,126,25,126,25c126,55,126,55,126,55c119,55,119,55,119,55c119,49,118,45,117,44c116,43,114,42,111,42c100,42,100,42,100,42c100,71,100,71,100,71c100,73,100,74,101,75c102,76,104,77,106,77c126,77,126,77,126,77c129,77,132,76,133,75c136,73,138,68,142,60c149,60,149,60,149,60c144,82,144,82,144,82c78,82,78,82,78,82c78,77,78,77,78,77c79,77,80,77,80,77c82,77,83,76,84,75c85,74,86,73,86,71c86,12,86,12,86,12c86,10,85,8,84,7xm162,6c161,5,160,5,159,5c158,5,157,5,156,5c156,0,156,0,156,0c202,0,202,0,202,0c205,0,208,0,211,2c215,4,219,6,221,9c223,12,224,15,224,19c224,23,223,26,221,30c219,33,216,36,212,38c211,39,210,39,209,39c209,39,209,40,210,40c213,43,215,48,215,54c215,70,215,70,215,70c215,73,215,75,216,76c216,78,217,78,218,78c220,78,221,76,223,72c230,72,230,72,230,72c228,80,224,84,217,84c212,84,208,83,205,80c202,77,201,74,201,70c201,54,201,54,201,54c201,49,200,45,198,43c197,41,196,40,195,40c177,40,177,40,177,40c177,71,177,71,177,71c177,73,178,74,178,75c179,76,180,77,181,77c182,77,183,77,184,77c184,82,184,82,184,82c156,82,156,82,156,82c156,77,156,77,156,77c157,77,159,77,159,77c160,77,161,76,162,75c163,74,163,73,163,71c163,10,163,10,163,10c163,8,163,7,162,6xm177,35c194,35,194,35,194,35c196,35,197,35,198,35c200,35,202,34,203,33c205,31,207,29,208,27c209,25,209,22,209,19c209,17,209,15,208,13c206,10,204,8,201,7c199,6,197,5,195,5c190,5,187,5,184,5c183,5,182,5,181,5c180,5,179,5,178,6c178,7,177,8,177,10l177,35xm248,7c253,2,260,0,270,0c276,0,281,1,285,3c285,0,285,0,285,0c292,0,292,0,292,0c299,20,299,20,299,20c292,20,292,20,292,20c292,18,291,17,290,15c288,12,286,10,283,8c280,6,276,5,272,5c267,5,263,7,260,10c257,13,256,17,256,21c256,27,263,32,278,38c295,44,303,51,303,60c303,67,300,72,294,77c289,81,282,84,272,84c266,84,260,82,255,79c255,84,255,84,255,84c248,84,248,84,248,84c240,64,240,64,240,64c248,64,248,64,248,64c248,66,250,68,251,70c253,72,255,73,259,75c263,77,267,78,270,78c276,78,281,77,284,74c287,70,289,67,289,62c289,56,281,50,267,44c250,38,242,30,242,21c242,16,244,11,248,7xm324,14c331,4,340,0,350,0c360,0,369,5,376,14c382,22,385,31,385,41c384,53,381,63,375,71c368,79,360,84,350,84c340,84,332,79,324,70c318,63,315,53,315,41c315,31,318,22,324,14xm335,68c340,75,345,78,350,78c355,78,360,75,364,68c368,62,370,53,370,41c370,31,368,23,365,16c360,9,355,5,350,5c344,5,339,9,334,16c331,23,329,31,329,41c329,53,331,62,335,68xm451,82c407,11,407,11,407,11c407,73,407,73,407,73c407,74,407,75,408,76c409,77,410,77,413,77c413,82,413,82,413,82c394,82,394,82,394,82c394,77,394,77,394,77c396,77,398,77,399,76c399,75,400,74,400,73c400,9,400,9,400,9c400,8,399,7,399,6c398,5,396,5,394,5c394,0,394,0,394,0c414,0,414,0,414,0c451,60,451,60,451,60c451,9,451,9,451,9c451,8,451,7,450,6c449,5,447,5,445,5c445,0,445,0,445,0c464,0,464,0,464,0c464,5,464,5,464,5c462,5,460,5,459,6c458,7,458,8,458,9c458,82,458,82,458,82l451,82xm540,75c541,76,542,77,544,77c544,82,544,82,544,82c520,82,520,82,520,82c520,77,520,77,520,77c522,77,523,77,523,76c524,75,524,74,524,72c517,52,517,52,517,52c491,52,491,52,491,52c485,72,485,72,485,72c485,74,485,75,486,76c487,77,488,77,490,77c490,82,490,82,490,82c471,82,471,82,471,82c471,77,471,77,471,77c473,77,474,77,476,76c477,75,478,74,479,72c499,0,499,0,499,0c514,0,514,0,514,0c538,72,538,72,538,72c538,73,539,74,540,75xm493,47c515,47,515,47,515,47c503,11,503,11,503,11l493,47xm577,76c577,76,580,77,584,77c587,77,589,77,591,77c595,77,599,76,603,73c607,71,610,67,613,61c621,61,621,61,621,61c610,82,610,82,610,82c555,82,555,82,555,82c555,77,555,77,555,77c558,77,559,77,560,76c561,75,561,74,561,73c561,10,561,10,561,10c561,8,561,7,560,6c559,6,557,5,555,5c555,0,555,0,555,0c582,0,582,0,582,0c582,5,582,5,582,5c579,5,577,6,577,6c576,7,576,8,576,10c576,72,576,72,576,72c576,74,576,75,577,76xm714,6c714,5,713,5,711,5c711,5,710,5,709,5c709,0,709,0,709,0c754,0,754,0,754,0c757,0,761,0,764,2c768,4,771,6,773,9c776,12,777,15,777,19c777,23,776,26,774,30c772,33,768,36,764,38c763,39,762,39,761,39c762,39,762,40,762,40c766,43,768,48,768,54c768,70,768,70,768,70c768,73,768,75,768,76c769,78,770,78,771,78c773,78,774,76,775,72c783,72,783,72,783,72c781,80,776,84,770,84c764,84,760,83,758,80c755,77,753,74,753,70c753,54,753,54,753,54c753,49,752,45,751,43c750,41,748,40,747,40c730,40,730,40,730,40c730,71,730,71,730,71c730,73,730,74,731,75c731,76,732,77,733,77c734,77,735,77,736,77c736,82,736,82,736,82c709,82,709,82,709,82c709,77,709,77,709,77c710,77,711,77,712,77c713,77,714,76,714,75c715,74,715,73,715,71c715,10,715,10,715,10c715,8,715,7,714,6xm730,35c747,35,747,35,747,35c748,35,749,35,750,35c752,35,754,34,756,33c758,31,759,29,760,27c762,25,762,22,762,19c762,17,761,15,760,13c759,10,757,8,754,7c752,6,750,5,748,5c743,5,739,5,736,5c735,5,735,5,734,5c732,5,731,5,731,6c730,7,730,8,730,10l730,35xm795,7c794,6,793,5,791,5c790,5,789,5,788,5c788,0,788,0,788,0c854,0,854,0,854,0c858,21,858,21,858,21c851,21,851,21,851,21c849,14,847,10,844,8c842,6,840,5,837,5c816,5,816,5,816,5c814,5,813,6,812,7c811,8,810,10,810,11c810,37,810,37,810,37c821,37,821,37,821,37c824,37,826,36,827,35c829,33,829,30,829,25c837,25,837,25,837,25c837,55,837,55,837,55c829,55,829,55,829,55c829,49,829,45,827,44c826,43,824,42,821,42c810,42,810,42,810,42c810,71,810,71,810,71c810,73,811,74,811,75c812,76,814,77,816,77c837,77,837,77,837,77c840,77,842,76,844,75c846,73,849,68,852,60c859,60,859,60,859,60c854,82,854,82,854,82c788,82,788,82,788,82c788,77,788,77,788,77c789,77,790,77,791,77c792,77,793,76,794,75c795,74,796,73,796,71c796,12,796,12,796,12c796,10,796,8,795,7xm879,7c884,2,892,0,901,0c907,0,912,1,917,3c917,0,917,0,917,0c924,0,924,0,924,0c931,20,931,20,931,20c924,20,924,20,924,20c923,18,922,17,921,15c920,12,917,10,914,8c911,6,908,5,904,5c898,5,894,7,891,10c889,13,887,17,887,21c887,27,895,32,910,38c926,44,934,51,934,60c934,67,931,72,926,77c921,81,913,84,904,84c897,84,891,82,887,79c887,84,887,84,887,84c879,84,879,84,879,84c872,64,872,64,872,64c879,64,879,64,879,64c880,66,881,68,883,70c884,72,887,73,891,75c895,77,898,78,902,78c908,78,912,77,915,74c918,70,920,67,920,62c920,56,913,50,899,44c882,38,873,30,873,21c873,16,875,11,879,7xm970,72c973,76,978,78,983,78c988,78,993,76,997,71c1001,66,1003,60,1003,51c1003,10,1003,10,1003,10c1003,8,1002,7,1001,7c1001,6,1000,5,998,5c998,5,997,5,996,5c996,0,996,0,996,0c1017,0,1017,0,1017,0c1017,5,1017,5,1017,5c1016,5,1015,5,1014,5c1013,5,1012,6,1011,6c1010,7,1010,8,1010,10c1010,51,1010,51,1010,51c1010,62,1007,70,1002,75c997,81,990,84,983,84c973,84,966,81,960,77c954,72,950,63,950,51c950,10,950,10,950,10c950,8,950,7,949,6c949,6,948,5,947,5c946,5,946,5,946,5c946,0,946,0,946,0c971,0,971,0,971,0c971,5,971,5,971,5c970,5,970,5,969,5c968,5,967,6,966,6c965,7,965,8,965,10c965,51,965,51,965,51c965,61,966,68,970,72xm1053,82c1036,24,1036,24,1036,24c1036,73,1036,73,1036,73c1036,74,1036,75,1037,76c1037,77,1039,77,1042,77c1042,82,1042,82,1042,82c1024,82,1024,82,1024,82c1024,77,1024,77,1024,77c1026,77,1027,77,1028,76c1028,75,1029,74,1029,73c1029,9,1029,9,1029,9c1029,8,1028,7,1028,6c1028,5,1026,5,1023,5c1023,0,1023,0,1023,0c1043,0,1043,0,1043,0c1057,61,1057,61,1057,61c1072,0,1072,0,1072,0c1096,0,1096,0,1096,0c1096,5,1096,5,1096,5c1093,5,1091,6,1091,6c1090,7,1090,9,1090,11c1090,72,1090,72,1090,72c1090,74,1090,75,1091,76c1091,77,1093,77,1097,77c1097,82,1097,82,1097,82c1068,82,1068,82,1068,82c1068,77,1068,77,1068,77c1072,77,1074,77,1075,76c1075,75,1075,74,1075,72c1075,13,1075,13,1075,13c1057,82,1057,82,1057,82l1053,82xm1111,7c1110,6,1109,5,1107,5c1106,5,1105,5,1104,5c1104,0,1104,0,1104,0c1170,0,1170,0,1170,0c1174,21,1174,21,1174,21c1166,21,1166,21,1166,21c1165,14,1163,10,1160,8c1158,6,1155,5,1153,5c1132,5,1132,5,1132,5c1130,5,1129,6,1128,7c1127,8,1126,10,1126,11c1126,37,1126,37,1126,37c1137,37,1137,37,1137,37c1140,37,1142,36,1143,35c1144,33,1145,30,1145,25c1152,25,1152,25,1152,25c1152,55,1152,55,1152,55c1145,55,1145,55,1145,55c1145,49,1144,45,1143,44c1142,43,1140,42,1137,42c1126,42,1126,42,1126,42c1126,71,1126,71,1126,71c1126,73,1126,74,1127,75c1128,76,1130,77,1132,77c1152,77,1152,77,1152,77c1155,77,1158,76,1160,75c1162,73,1165,68,1168,60c1175,60,1175,60,1175,60c1170,82,1170,82,1170,82c1104,82,1104,82,1104,82c1104,77,1104,77,1104,77c1105,77,1106,77,1106,77c1108,77,1109,76,1110,75c1111,74,1112,73,1112,71c1112,12,1112,12,1112,12c1112,10,1111,8,1111,7xe">
                  <v:path o:connectlocs="215936,69850;0,260350;152425,107950;66686,123825;425522,25400;377889,79375;320729,238125;247692,244475;495384,15875;663687,123825;689092,266700;565246,238125;517613,225425;663687,60325;562070,111125;920906,47625;863746,266700;857395,247650;1194003,44450;1111439,247650;1432168,260350;1267040,241300;1432168,28575;1454397,260350;1663983,228600;1495679,244475;1635403,149225;1972010,193675;1762424,15875;2267335,19050;2457868,95250;2461043,228600;2318144,127000;2260984,244475;2400708,104775;2321320,19050;2724613,66675;2607118,117475;2572187,133350;2711911,260350;2791300,22225;2902443,25400;2816704,250825;2905619,234950;3185067,161925;3219997,15875;3016763,31750;3067572,19050;3308913,244475;3248577,15875;3461339,34925;3413705,228600;3715382,0;3575658,117475;3610589,133350;3731260,190500;3528025,22225" o:connectangles="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rect id="Rectangle 8" o:spid="_x0000_s1026" o:spt="1" style="position:absolute;left:770890;top:8708562;height:594360;width:2837283;" filled="f" stroked="f" coordsize="21600,21600" o:gfxdata="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oh6fx2gAA&#10;AA8BAAAPAAAAAAAAAAEAIAAAACIAAABkcnMvZG93bnJldi54bWxQSwECFAAUAAAACACHTuJAdYKa&#10;/OMBAACsAwAADgAAAAAAAAABACAAAAApAQAAZHJzL2Uyb0RvYy54bWxQSwUGAAAAAAYABgBZAQAA&#10;fgU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rPr>
                            <w:u w:val="single"/>
                          </w:rPr>
                        </w:pPr>
                        <w:r>
                          <w:rPr>
                            <w:rFonts w:hint="eastAsia" w:ascii="微软雅黑" w:eastAsia="微软雅黑" w:cs="微软雅黑"/>
                            <w:color w:val="3E1224"/>
                            <w:kern w:val="0"/>
                            <w:sz w:val="40"/>
                            <w:szCs w:val="40"/>
                          </w:rPr>
                          <w:t>姓名：</w:t>
                        </w:r>
                        <w:r>
                          <w:rPr>
                            <w:rFonts w:hint="eastAsia" w:ascii="微软雅黑" w:eastAsia="微软雅黑" w:cs="微软雅黑"/>
                            <w:color w:val="3E1224"/>
                            <w:kern w:val="0"/>
                            <w:sz w:val="40"/>
                            <w:szCs w:val="40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微软雅黑" w:eastAsia="微软雅黑" w:cs="微软雅黑"/>
                            <w:color w:val="3E1224"/>
                            <w:kern w:val="0"/>
                            <w:sz w:val="40"/>
                            <w:szCs w:val="40"/>
                            <w:u w:val="single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9" o:spid="_x0000_s1026" o:spt="1" style="position:absolute;left:770890;top:9154863;height:594360;width:2948494;" filled="f" stroked="f" coordsize="21600,21600" o:gfxdata="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oh6fx&#10;2gAAAA8BAAAPAAAAAAAAAAEAIAAAACIAAABkcnMvZG93bnJldi54bWxQSwECFAAUAAAACACHTuJA&#10;MJRn5uYBAACsAwAADgAAAAAAAAABACAAAAApAQAAZHJzL2Uyb0RvYy54bWxQSwUGAAAAAAYABgBZ&#10;AQAAgQU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rPr>
                            <w:u w:val="single"/>
                          </w:rPr>
                        </w:pPr>
                        <w:r>
                          <w:rPr>
                            <w:rFonts w:hint="eastAsia" w:ascii="微软雅黑" w:eastAsia="微软雅黑" w:cs="微软雅黑"/>
                            <w:color w:val="3E1224"/>
                            <w:kern w:val="0"/>
                            <w:sz w:val="40"/>
                            <w:szCs w:val="40"/>
                          </w:rPr>
                          <w:t>电话：</w:t>
                        </w:r>
                        <w:r>
                          <w:rPr>
                            <w:rFonts w:hint="eastAsia" w:ascii="微软雅黑" w:eastAsia="微软雅黑" w:cs="微软雅黑"/>
                            <w:color w:val="3E1224"/>
                            <w:kern w:val="0"/>
                            <w:sz w:val="40"/>
                            <w:szCs w:val="4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cs="微软雅黑"/>
                            <w:color w:val="3E1224"/>
                            <w:kern w:val="0"/>
                            <w:sz w:val="40"/>
                            <w:szCs w:val="40"/>
                            <w:u w:val="single"/>
                          </w:rPr>
                          <w:t xml:space="preserve">               </w:t>
                        </w:r>
                      </w:p>
                    </w:txbxContent>
                  </v:textbox>
                </v:rect>
                <v:rect id="Rectangle 10" o:spid="_x0000_s1026" o:spt="1" style="position:absolute;left:770890;top:9625245;height:594360;width:2997921;" filled="f" stroked="f" coordsize="21600,21600" o:gfxdata="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oh6fx&#10;2gAAAA8BAAAPAAAAAAAAAAEAIAAAACIAAABkcnMvZG93bnJldi54bWxQSwECFAAUAAAACACHTuJA&#10;+hT9w+YBAACtAwAADgAAAAAAAAABACAAAAApAQAAZHJzL2Uyb0RvYy54bWxQSwUGAAAAAAYABgBZ&#10;AQAAgQU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rPr>
                            <w:u w:val="single"/>
                          </w:rPr>
                        </w:pPr>
                        <w:r>
                          <w:rPr>
                            <w:rFonts w:hint="eastAsia" w:ascii="微软雅黑" w:eastAsia="微软雅黑" w:cs="微软雅黑"/>
                            <w:color w:val="3E1224"/>
                            <w:kern w:val="0"/>
                            <w:sz w:val="40"/>
                            <w:szCs w:val="40"/>
                          </w:rPr>
                          <w:t>邮箱：</w:t>
                        </w:r>
                        <w:r>
                          <w:rPr>
                            <w:rFonts w:hint="eastAsia" w:ascii="微软雅黑" w:eastAsia="微软雅黑" w:cs="微软雅黑"/>
                            <w:color w:val="3E1224"/>
                            <w:kern w:val="0"/>
                            <w:sz w:val="40"/>
                            <w:szCs w:val="4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cs="微软雅黑"/>
                            <w:color w:val="3E1224"/>
                            <w:kern w:val="0"/>
                            <w:sz w:val="40"/>
                            <w:szCs w:val="40"/>
                            <w:u w:val="single"/>
                          </w:rPr>
                          <w:t xml:space="preserve">              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widowControl/>
        <w:jc w:val="left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modern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6526BEB"/>
    <w:rsid w:val="00290E7F"/>
    <w:rsid w:val="00AA6D73"/>
    <w:rsid w:val="17D96A08"/>
    <w:rsid w:val="26526BEB"/>
    <w:rsid w:val="2E926E5D"/>
    <w:rsid w:val="57DB62CD"/>
    <w:rsid w:val="5EC306D6"/>
    <w:rsid w:val="67EF58A0"/>
    <w:rsid w:val="79D215E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e5ee1686d778f668bbc27fcbd2294a43\&#31616;&#21382;&#23553;&#3875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简历封面.docx</Template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2020-06-22T14:38:00Z</dcterms:created>
  <dc:creator>双子晨</dc:creator>
  <cp:lastModifiedBy>双子晨</cp:lastModifiedBy>
  <dcterms:modified xsi:type="dcterms:W3CDTF">2020-06-22T14:39:42Z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  <property fmtid="{D5CDD505-2E9C-101B-9397-08002B2CF9AE}" pid="3" name="KSOTemplateKey">
    <vt:lpwstr>1.0_bcwiAQJ/iglIxA3ojHngWolP10VnvorKsRX24En6iqafVqmvOt5+MNURRlYdST6yaVCEAWrWNlm2R3qlS+sUKA==</vt:lpwstr>
  </property>
</Properties>
</file>