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3461385</wp:posOffset>
                </wp:positionV>
                <wp:extent cx="5045075" cy="0"/>
                <wp:effectExtent l="0" t="0" r="0" b="0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535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.75pt;margin-top:272.55pt;height:0pt;width:397.25pt;z-index:251657216;mso-width-relative:page;mso-height-relative:page;" filled="f" stroked="t" coordsize="21600,21600" o:gfxdata="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7dJb02gAAAAwBAAAPAAAAAAAAAAEAIAAAACIAAABkcnMvZG93bnJldi54bWxQSwECFAAUAAAA&#10;CACHTuJANnPDv+wBAACnAwAADgAAAAAAAAABACAAAAApAQAAZHJzL2Uyb0RvYy54bWxQSwUGAAAA&#10;AAYABgBZAQAAhwUAAAAA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5629275</wp:posOffset>
                </wp:positionV>
                <wp:extent cx="88265" cy="88265"/>
                <wp:effectExtent l="19050" t="19050" r="26035" b="26035"/>
                <wp:wrapNone/>
                <wp:docPr id="224" name="椭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8265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.7pt;margin-top:443.25pt;height:6.95pt;width:6.95pt;z-index:251652096;v-text-anchor:middle;mso-width-relative:page;mso-height-relative:page;" fillcolor="#2F5597" filled="t" stroked="t" coordsize="21600,21600" o:gfxdata="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lX&#10;/O7bAAAACgEAAA8AAAAAAAAAAQAgAAAAIgAAAGRycy9kb3ducmV2LnhtbFBLAQIUABQAAAAIAIdO&#10;4kAYwB2k5wEAAMMDAAAOAAAAAAAAAAEAIAAAACoBAABkcnMvZTJvRG9jLnhtbFBLBQYAAAAABgAG&#10;AFkBAACDBQAAAAA=&#10;">
                <v:fill on="t" focussize="0,0"/>
                <v:stroke weight="2.2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4145915</wp:posOffset>
                </wp:positionV>
                <wp:extent cx="88900" cy="88900"/>
                <wp:effectExtent l="19050" t="19050" r="26035" b="26035"/>
                <wp:wrapNone/>
                <wp:docPr id="223" name="椭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2" cy="88860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.7pt;margin-top:326.45pt;height:7pt;width:7pt;z-index:251651072;v-text-anchor:middle;mso-width-relative:page;mso-height-relative:page;" fillcolor="#2F5597" filled="t" stroked="t" coordsize="21600,21600" o:gfxdata="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0&#10;JhID2gAAAAoBAAAPAAAAAAAAAAEAIAAAACIAAABkcnMvZG93bnJldi54bWxQSwECFAAUAAAACACH&#10;TuJANTB9sOkBAADDAwAADgAAAAAAAAABACAAAAApAQAAZHJzL2Uyb0RvYy54bWxQSwUGAAAAAAYA&#10;BgBZAQAAhAUAAAAA&#10;">
                <v:fill on="t" focussize="0,0"/>
                <v:stroke weight="2.2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3326130</wp:posOffset>
                </wp:positionV>
                <wp:extent cx="317500" cy="317500"/>
                <wp:effectExtent l="0" t="0" r="6350" b="6350"/>
                <wp:wrapNone/>
                <wp:docPr id="220" name="椭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.7pt;margin-top:261.9pt;height:25pt;width:25pt;z-index:251648000;v-text-anchor:middle;mso-width-relative:page;mso-height-relative:page;" fillcolor="#2F5597" filled="t" stroked="f" coordsize="21600,21600" o:gfxdata="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JAYwWNUAAAAKAQAADwAAAAAAAAABACAA&#10;AAAiAAAAZHJzL2Rvd25yZXYueG1sUEsBAhQAFAAAAAgAh07iQNyrg/vXAQAAjAMAAA4AAAAAAAAA&#10;AQAgAAAAJAEAAGRycy9lMm9Eb2MueG1sUEsFBgAAAAAGAAYAWQEAAG0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3406775</wp:posOffset>
                </wp:positionV>
                <wp:extent cx="147320" cy="138430"/>
                <wp:effectExtent l="0" t="0" r="5080" b="0"/>
                <wp:wrapNone/>
                <wp:docPr id="233" name="portfolio-filled-tool_58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7378" cy="138254"/>
                        </a:xfrm>
                        <a:custGeom>
                          <a:avLst/>
                          <a:gdLst>
                            <a:gd name="connsiteX0" fmla="*/ 248517 w 594286"/>
                            <a:gd name="connsiteY0" fmla="*/ 276228 h 557490"/>
                            <a:gd name="connsiteX1" fmla="*/ 345769 w 594286"/>
                            <a:gd name="connsiteY1" fmla="*/ 276228 h 557490"/>
                            <a:gd name="connsiteX2" fmla="*/ 351300 w 594286"/>
                            <a:gd name="connsiteY2" fmla="*/ 281748 h 557490"/>
                            <a:gd name="connsiteX3" fmla="*/ 351300 w 594286"/>
                            <a:gd name="connsiteY3" fmla="*/ 333268 h 557490"/>
                            <a:gd name="connsiteX4" fmla="*/ 345769 w 594286"/>
                            <a:gd name="connsiteY4" fmla="*/ 338788 h 557490"/>
                            <a:gd name="connsiteX5" fmla="*/ 248517 w 594286"/>
                            <a:gd name="connsiteY5" fmla="*/ 338788 h 557490"/>
                            <a:gd name="connsiteX6" fmla="*/ 242986 w 594286"/>
                            <a:gd name="connsiteY6" fmla="*/ 333268 h 557490"/>
                            <a:gd name="connsiteX7" fmla="*/ 242986 w 594286"/>
                            <a:gd name="connsiteY7" fmla="*/ 281748 h 557490"/>
                            <a:gd name="connsiteX8" fmla="*/ 248517 w 594286"/>
                            <a:gd name="connsiteY8" fmla="*/ 276228 h 557490"/>
                            <a:gd name="connsiteX9" fmla="*/ 6916 w 594286"/>
                            <a:gd name="connsiteY9" fmla="*/ 269268 h 557490"/>
                            <a:gd name="connsiteX10" fmla="*/ 198249 w 594286"/>
                            <a:gd name="connsiteY10" fmla="*/ 269268 h 557490"/>
                            <a:gd name="connsiteX11" fmla="*/ 204704 w 594286"/>
                            <a:gd name="connsiteY11" fmla="*/ 275714 h 557490"/>
                            <a:gd name="connsiteX12" fmla="*/ 204704 w 594286"/>
                            <a:gd name="connsiteY12" fmla="*/ 358589 h 557490"/>
                            <a:gd name="connsiteX13" fmla="*/ 218074 w 594286"/>
                            <a:gd name="connsiteY13" fmla="*/ 371941 h 557490"/>
                            <a:gd name="connsiteX14" fmla="*/ 376212 w 594286"/>
                            <a:gd name="connsiteY14" fmla="*/ 371941 h 557490"/>
                            <a:gd name="connsiteX15" fmla="*/ 389582 w 594286"/>
                            <a:gd name="connsiteY15" fmla="*/ 358589 h 557490"/>
                            <a:gd name="connsiteX16" fmla="*/ 389582 w 594286"/>
                            <a:gd name="connsiteY16" fmla="*/ 275714 h 557490"/>
                            <a:gd name="connsiteX17" fmla="*/ 396498 w 594286"/>
                            <a:gd name="connsiteY17" fmla="*/ 269268 h 557490"/>
                            <a:gd name="connsiteX18" fmla="*/ 587831 w 594286"/>
                            <a:gd name="connsiteY18" fmla="*/ 269268 h 557490"/>
                            <a:gd name="connsiteX19" fmla="*/ 594286 w 594286"/>
                            <a:gd name="connsiteY19" fmla="*/ 275714 h 557490"/>
                            <a:gd name="connsiteX20" fmla="*/ 594286 w 594286"/>
                            <a:gd name="connsiteY20" fmla="*/ 550584 h 557490"/>
                            <a:gd name="connsiteX21" fmla="*/ 587831 w 594286"/>
                            <a:gd name="connsiteY21" fmla="*/ 557490 h 557490"/>
                            <a:gd name="connsiteX22" fmla="*/ 6916 w 594286"/>
                            <a:gd name="connsiteY22" fmla="*/ 557490 h 557490"/>
                            <a:gd name="connsiteX23" fmla="*/ 0 w 594286"/>
                            <a:gd name="connsiteY23" fmla="*/ 550584 h 557490"/>
                            <a:gd name="connsiteX24" fmla="*/ 0 w 594286"/>
                            <a:gd name="connsiteY24" fmla="*/ 275714 h 557490"/>
                            <a:gd name="connsiteX25" fmla="*/ 6916 w 594286"/>
                            <a:gd name="connsiteY25" fmla="*/ 269268 h 557490"/>
                            <a:gd name="connsiteX26" fmla="*/ 232366 w 594286"/>
                            <a:gd name="connsiteY26" fmla="*/ 40505 h 557490"/>
                            <a:gd name="connsiteX27" fmla="*/ 232366 w 594286"/>
                            <a:gd name="connsiteY27" fmla="*/ 69963 h 557490"/>
                            <a:gd name="connsiteX28" fmla="*/ 361920 w 594286"/>
                            <a:gd name="connsiteY28" fmla="*/ 69963 h 557490"/>
                            <a:gd name="connsiteX29" fmla="*/ 361920 w 594286"/>
                            <a:gd name="connsiteY29" fmla="*/ 40505 h 557490"/>
                            <a:gd name="connsiteX30" fmla="*/ 212541 w 594286"/>
                            <a:gd name="connsiteY30" fmla="*/ 0 h 557490"/>
                            <a:gd name="connsiteX31" fmla="*/ 382206 w 594286"/>
                            <a:gd name="connsiteY31" fmla="*/ 0 h 557490"/>
                            <a:gd name="connsiteX32" fmla="*/ 402031 w 594286"/>
                            <a:gd name="connsiteY32" fmla="*/ 20253 h 557490"/>
                            <a:gd name="connsiteX33" fmla="*/ 402031 w 594286"/>
                            <a:gd name="connsiteY33" fmla="*/ 69963 h 557490"/>
                            <a:gd name="connsiteX34" fmla="*/ 587831 w 594286"/>
                            <a:gd name="connsiteY34" fmla="*/ 69963 h 557490"/>
                            <a:gd name="connsiteX35" fmla="*/ 594286 w 594286"/>
                            <a:gd name="connsiteY35" fmla="*/ 76407 h 557490"/>
                            <a:gd name="connsiteX36" fmla="*/ 594286 w 594286"/>
                            <a:gd name="connsiteY36" fmla="*/ 230603 h 557490"/>
                            <a:gd name="connsiteX37" fmla="*/ 587831 w 594286"/>
                            <a:gd name="connsiteY37" fmla="*/ 237507 h 557490"/>
                            <a:gd name="connsiteX38" fmla="*/ 6916 w 594286"/>
                            <a:gd name="connsiteY38" fmla="*/ 237507 h 557490"/>
                            <a:gd name="connsiteX39" fmla="*/ 0 w 594286"/>
                            <a:gd name="connsiteY39" fmla="*/ 230603 h 557490"/>
                            <a:gd name="connsiteX40" fmla="*/ 0 w 594286"/>
                            <a:gd name="connsiteY40" fmla="*/ 76407 h 557490"/>
                            <a:gd name="connsiteX41" fmla="*/ 6916 w 594286"/>
                            <a:gd name="connsiteY41" fmla="*/ 69963 h 557490"/>
                            <a:gd name="connsiteX42" fmla="*/ 192255 w 594286"/>
                            <a:gd name="connsiteY42" fmla="*/ 69963 h 557490"/>
                            <a:gd name="connsiteX43" fmla="*/ 192255 w 594286"/>
                            <a:gd name="connsiteY43" fmla="*/ 20253 h 557490"/>
                            <a:gd name="connsiteX44" fmla="*/ 212541 w 594286"/>
                            <a:gd name="connsiteY44" fmla="*/ 0 h 557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94286" h="557490">
                              <a:moveTo>
                                <a:pt x="248517" y="276228"/>
                              </a:moveTo>
                              <a:lnTo>
                                <a:pt x="345769" y="276228"/>
                              </a:lnTo>
                              <a:cubicBezTo>
                                <a:pt x="348995" y="276228"/>
                                <a:pt x="351300" y="278528"/>
                                <a:pt x="351300" y="281748"/>
                              </a:cubicBezTo>
                              <a:lnTo>
                                <a:pt x="351300" y="333268"/>
                              </a:lnTo>
                              <a:cubicBezTo>
                                <a:pt x="351300" y="336028"/>
                                <a:pt x="348995" y="338788"/>
                                <a:pt x="345769" y="338788"/>
                              </a:cubicBezTo>
                              <a:lnTo>
                                <a:pt x="248517" y="338788"/>
                              </a:lnTo>
                              <a:cubicBezTo>
                                <a:pt x="245291" y="338788"/>
                                <a:pt x="242986" y="336028"/>
                                <a:pt x="242986" y="333268"/>
                              </a:cubicBezTo>
                              <a:lnTo>
                                <a:pt x="242986" y="281748"/>
                              </a:lnTo>
                              <a:cubicBezTo>
                                <a:pt x="242986" y="278528"/>
                                <a:pt x="245291" y="276228"/>
                                <a:pt x="248517" y="276228"/>
                              </a:cubicBezTo>
                              <a:close/>
                              <a:moveTo>
                                <a:pt x="6916" y="269268"/>
                              </a:moveTo>
                              <a:lnTo>
                                <a:pt x="198249" y="269268"/>
                              </a:lnTo>
                              <a:cubicBezTo>
                                <a:pt x="201937" y="269268"/>
                                <a:pt x="204704" y="272031"/>
                                <a:pt x="204704" y="275714"/>
                              </a:cubicBezTo>
                              <a:lnTo>
                                <a:pt x="204704" y="358589"/>
                              </a:lnTo>
                              <a:cubicBezTo>
                                <a:pt x="204704" y="365956"/>
                                <a:pt x="210697" y="371941"/>
                                <a:pt x="218074" y="371941"/>
                              </a:cubicBezTo>
                              <a:lnTo>
                                <a:pt x="376212" y="371941"/>
                              </a:lnTo>
                              <a:cubicBezTo>
                                <a:pt x="383589" y="371941"/>
                                <a:pt x="389582" y="365956"/>
                                <a:pt x="389582" y="358589"/>
                              </a:cubicBezTo>
                              <a:lnTo>
                                <a:pt x="389582" y="275714"/>
                              </a:lnTo>
                              <a:cubicBezTo>
                                <a:pt x="389582" y="272031"/>
                                <a:pt x="392810" y="269268"/>
                                <a:pt x="396498" y="269268"/>
                              </a:cubicBezTo>
                              <a:lnTo>
                                <a:pt x="587831" y="269268"/>
                              </a:lnTo>
                              <a:cubicBezTo>
                                <a:pt x="591520" y="269268"/>
                                <a:pt x="594286" y="272031"/>
                                <a:pt x="594286" y="275714"/>
                              </a:cubicBezTo>
                              <a:lnTo>
                                <a:pt x="594286" y="550584"/>
                              </a:lnTo>
                              <a:cubicBezTo>
                                <a:pt x="594286" y="554267"/>
                                <a:pt x="591520" y="557490"/>
                                <a:pt x="587831" y="557490"/>
                              </a:cubicBezTo>
                              <a:lnTo>
                                <a:pt x="6916" y="557490"/>
                              </a:lnTo>
                              <a:cubicBezTo>
                                <a:pt x="3227" y="557490"/>
                                <a:pt x="0" y="554267"/>
                                <a:pt x="0" y="550584"/>
                              </a:cubicBezTo>
                              <a:lnTo>
                                <a:pt x="0" y="275714"/>
                              </a:lnTo>
                              <a:cubicBezTo>
                                <a:pt x="0" y="272031"/>
                                <a:pt x="3227" y="269268"/>
                                <a:pt x="6916" y="269268"/>
                              </a:cubicBezTo>
                              <a:close/>
                              <a:moveTo>
                                <a:pt x="232366" y="40505"/>
                              </a:moveTo>
                              <a:lnTo>
                                <a:pt x="232366" y="69963"/>
                              </a:lnTo>
                              <a:lnTo>
                                <a:pt x="361920" y="69963"/>
                              </a:lnTo>
                              <a:lnTo>
                                <a:pt x="361920" y="40505"/>
                              </a:lnTo>
                              <a:close/>
                              <a:moveTo>
                                <a:pt x="212541" y="0"/>
                              </a:moveTo>
                              <a:lnTo>
                                <a:pt x="382206" y="0"/>
                              </a:lnTo>
                              <a:cubicBezTo>
                                <a:pt x="393271" y="0"/>
                                <a:pt x="402031" y="9206"/>
                                <a:pt x="402031" y="20253"/>
                              </a:cubicBezTo>
                              <a:lnTo>
                                <a:pt x="402031" y="69963"/>
                              </a:lnTo>
                              <a:lnTo>
                                <a:pt x="587831" y="69963"/>
                              </a:lnTo>
                              <a:cubicBezTo>
                                <a:pt x="591520" y="69963"/>
                                <a:pt x="594286" y="72725"/>
                                <a:pt x="594286" y="76407"/>
                              </a:cubicBezTo>
                              <a:lnTo>
                                <a:pt x="594286" y="230603"/>
                              </a:lnTo>
                              <a:cubicBezTo>
                                <a:pt x="594286" y="234285"/>
                                <a:pt x="591520" y="237507"/>
                                <a:pt x="587831" y="237507"/>
                              </a:cubicBezTo>
                              <a:lnTo>
                                <a:pt x="6916" y="237507"/>
                              </a:lnTo>
                              <a:cubicBezTo>
                                <a:pt x="3227" y="237507"/>
                                <a:pt x="0" y="234285"/>
                                <a:pt x="0" y="230603"/>
                              </a:cubicBezTo>
                              <a:lnTo>
                                <a:pt x="0" y="76407"/>
                              </a:lnTo>
                              <a:cubicBezTo>
                                <a:pt x="0" y="72725"/>
                                <a:pt x="3227" y="69963"/>
                                <a:pt x="6916" y="69963"/>
                              </a:cubicBezTo>
                              <a:lnTo>
                                <a:pt x="192255" y="69963"/>
                              </a:lnTo>
                              <a:lnTo>
                                <a:pt x="192255" y="20253"/>
                              </a:lnTo>
                              <a:cubicBezTo>
                                <a:pt x="192255" y="9206"/>
                                <a:pt x="201015" y="0"/>
                                <a:pt x="2125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ortfolio-filled-tool_58910" o:spid="_x0000_s1026" o:spt="100" style="position:absolute;left:0pt;margin-left:42.25pt;margin-top:268.25pt;height:10.9pt;width:11.6pt;z-index:251661312;mso-width-relative:page;mso-height-relative:page;" fillcolor="#FFFFFF" filled="t" stroked="f" coordsize="594286,557490" o:gfxdata="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<v:path o:connectlocs="61630,68502;85747,68502;87119,69871;87119,82648;85747,84017;61630,84017;60258,82648;60258,69871;61630,68502;1715,66776;49164,66776;50764,68375;50764,88927;54080,92239;93297,92239;96613,88927;96613,68375;98328,66776;145777,66776;147378,68375;147378,136541;145777,138254;1715,138254;0,136541;0,68375;1715,66776;57624,10044;57624,17350;89753,17350;89753,10044;52708,0;94783,0;99700,5022;99700,17350;145777,17350;147378,18948;147378,57188;145777,58900;1715,58900;0,57188;0,18948;1715,17350;47677,17350;47677,5022;52708,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6627495</wp:posOffset>
                </wp:positionV>
                <wp:extent cx="5045075" cy="0"/>
                <wp:effectExtent l="0" t="0" r="0" b="0"/>
                <wp:wrapNone/>
                <wp:docPr id="230" name="直接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5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.75pt;margin-top:521.85pt;height:0pt;width:397.25pt;z-index:251658240;mso-width-relative:page;mso-height-relative:page;" filled="f" stroked="t" coordsize="21600,21600" o:gfxdata="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5nRQ9oAAAAOAQAADwAAAAAAAAABACAAAAAiAAAAZHJzL2Rvd25yZXYueG1sUEsBAhQAFAAAAAgA&#10;h07iQHc6IdfqAQAApwMAAA4AAAAAAAAAAQAgAAAAKQEAAGRycy9lMm9Eb2MueG1sUEsFBgAAAAAG&#10;AAYAWQEAAIU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6573520</wp:posOffset>
                </wp:positionV>
                <wp:extent cx="168910" cy="168910"/>
                <wp:effectExtent l="0" t="0" r="2540" b="2540"/>
                <wp:wrapNone/>
                <wp:docPr id="2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910" cy="168910"/>
                        </a:xfrm>
                        <a:custGeom>
                          <a:avLst/>
                          <a:gdLst>
                            <a:gd name="T0" fmla="*/ 6894 w 7804"/>
                            <a:gd name="T1" fmla="*/ 3038 h 7804"/>
                            <a:gd name="T2" fmla="*/ 6614 w 7804"/>
                            <a:gd name="T3" fmla="*/ 2704 h 7804"/>
                            <a:gd name="T4" fmla="*/ 6826 w 7804"/>
                            <a:gd name="T5" fmla="*/ 2200 h 7804"/>
                            <a:gd name="T6" fmla="*/ 6496 w 7804"/>
                            <a:gd name="T7" fmla="*/ 978 h 7804"/>
                            <a:gd name="T8" fmla="*/ 5604 w 7804"/>
                            <a:gd name="T9" fmla="*/ 978 h 7804"/>
                            <a:gd name="T10" fmla="*/ 5254 w 7804"/>
                            <a:gd name="T11" fmla="*/ 1222 h 7804"/>
                            <a:gd name="T12" fmla="*/ 4973 w 7804"/>
                            <a:gd name="T13" fmla="*/ 1137 h 7804"/>
                            <a:gd name="T14" fmla="*/ 4766 w 7804"/>
                            <a:gd name="T15" fmla="*/ 631 h 7804"/>
                            <a:gd name="T16" fmla="*/ 3668 w 7804"/>
                            <a:gd name="T17" fmla="*/ 0 h 7804"/>
                            <a:gd name="T18" fmla="*/ 3038 w 7804"/>
                            <a:gd name="T19" fmla="*/ 910 h 7804"/>
                            <a:gd name="T20" fmla="*/ 2704 w 7804"/>
                            <a:gd name="T21" fmla="*/ 1190 h 7804"/>
                            <a:gd name="T22" fmla="*/ 2398 w 7804"/>
                            <a:gd name="T23" fmla="*/ 1175 h 7804"/>
                            <a:gd name="T24" fmla="*/ 1754 w 7804"/>
                            <a:gd name="T25" fmla="*/ 793 h 7804"/>
                            <a:gd name="T26" fmla="*/ 978 w 7804"/>
                            <a:gd name="T27" fmla="*/ 1308 h 7804"/>
                            <a:gd name="T28" fmla="*/ 1175 w 7804"/>
                            <a:gd name="T29" fmla="*/ 2398 h 7804"/>
                            <a:gd name="T30" fmla="*/ 1137 w 7804"/>
                            <a:gd name="T31" fmla="*/ 2831 h 7804"/>
                            <a:gd name="T32" fmla="*/ 631 w 7804"/>
                            <a:gd name="T33" fmla="*/ 3038 h 7804"/>
                            <a:gd name="T34" fmla="*/ 0 w 7804"/>
                            <a:gd name="T35" fmla="*/ 4136 h 7804"/>
                            <a:gd name="T36" fmla="*/ 910 w 7804"/>
                            <a:gd name="T37" fmla="*/ 4766 h 7804"/>
                            <a:gd name="T38" fmla="*/ 1190 w 7804"/>
                            <a:gd name="T39" fmla="*/ 5100 h 7804"/>
                            <a:gd name="T40" fmla="*/ 978 w 7804"/>
                            <a:gd name="T41" fmla="*/ 5604 h 7804"/>
                            <a:gd name="T42" fmla="*/ 1308 w 7804"/>
                            <a:gd name="T43" fmla="*/ 6826 h 7804"/>
                            <a:gd name="T44" fmla="*/ 2200 w 7804"/>
                            <a:gd name="T45" fmla="*/ 6826 h 7804"/>
                            <a:gd name="T46" fmla="*/ 2550 w 7804"/>
                            <a:gd name="T47" fmla="*/ 6582 h 7804"/>
                            <a:gd name="T48" fmla="*/ 2831 w 7804"/>
                            <a:gd name="T49" fmla="*/ 6667 h 7804"/>
                            <a:gd name="T50" fmla="*/ 3038 w 7804"/>
                            <a:gd name="T51" fmla="*/ 7173 h 7804"/>
                            <a:gd name="T52" fmla="*/ 4136 w 7804"/>
                            <a:gd name="T53" fmla="*/ 7804 h 7804"/>
                            <a:gd name="T54" fmla="*/ 4766 w 7804"/>
                            <a:gd name="T55" fmla="*/ 6894 h 7804"/>
                            <a:gd name="T56" fmla="*/ 5100 w 7804"/>
                            <a:gd name="T57" fmla="*/ 6614 h 7804"/>
                            <a:gd name="T58" fmla="*/ 5406 w 7804"/>
                            <a:gd name="T59" fmla="*/ 6629 h 7804"/>
                            <a:gd name="T60" fmla="*/ 6050 w 7804"/>
                            <a:gd name="T61" fmla="*/ 7011 h 7804"/>
                            <a:gd name="T62" fmla="*/ 6647 w 7804"/>
                            <a:gd name="T63" fmla="*/ 6675 h 7804"/>
                            <a:gd name="T64" fmla="*/ 6826 w 7804"/>
                            <a:gd name="T65" fmla="*/ 6496 h 7804"/>
                            <a:gd name="T66" fmla="*/ 6629 w 7804"/>
                            <a:gd name="T67" fmla="*/ 5406 h 7804"/>
                            <a:gd name="T68" fmla="*/ 6667 w 7804"/>
                            <a:gd name="T69" fmla="*/ 4972 h 7804"/>
                            <a:gd name="T70" fmla="*/ 7173 w 7804"/>
                            <a:gd name="T71" fmla="*/ 4766 h 7804"/>
                            <a:gd name="T72" fmla="*/ 7804 w 7804"/>
                            <a:gd name="T73" fmla="*/ 3668 h 7804"/>
                            <a:gd name="T74" fmla="*/ 5608 w 7804"/>
                            <a:gd name="T75" fmla="*/ 3902 h 7804"/>
                            <a:gd name="T76" fmla="*/ 2196 w 7804"/>
                            <a:gd name="T77" fmla="*/ 3902 h 7804"/>
                            <a:gd name="T78" fmla="*/ 5608 w 7804"/>
                            <a:gd name="T79" fmla="*/ 3902 h 7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7804" h="7804">
                              <a:moveTo>
                                <a:pt x="7173" y="3038"/>
                              </a:moveTo>
                              <a:lnTo>
                                <a:pt x="6894" y="3038"/>
                              </a:lnTo>
                              <a:cubicBezTo>
                                <a:pt x="6824" y="3038"/>
                                <a:pt x="6714" y="2953"/>
                                <a:pt x="6667" y="2831"/>
                              </a:cubicBezTo>
                              <a:cubicBezTo>
                                <a:pt x="6650" y="2789"/>
                                <a:pt x="6632" y="2746"/>
                                <a:pt x="6614" y="2704"/>
                              </a:cubicBezTo>
                              <a:cubicBezTo>
                                <a:pt x="6561" y="2585"/>
                                <a:pt x="6579" y="2447"/>
                                <a:pt x="6629" y="2398"/>
                              </a:cubicBezTo>
                              <a:lnTo>
                                <a:pt x="6826" y="2200"/>
                              </a:lnTo>
                              <a:cubicBezTo>
                                <a:pt x="7072" y="1954"/>
                                <a:pt x="7072" y="1554"/>
                                <a:pt x="6826" y="1308"/>
                              </a:cubicBezTo>
                              <a:lnTo>
                                <a:pt x="6496" y="978"/>
                              </a:lnTo>
                              <a:cubicBezTo>
                                <a:pt x="6377" y="859"/>
                                <a:pt x="6218" y="793"/>
                                <a:pt x="6050" y="793"/>
                              </a:cubicBezTo>
                              <a:cubicBezTo>
                                <a:pt x="5882" y="793"/>
                                <a:pt x="5723" y="859"/>
                                <a:pt x="5604" y="978"/>
                              </a:cubicBezTo>
                              <a:lnTo>
                                <a:pt x="5406" y="1176"/>
                              </a:lnTo>
                              <a:cubicBezTo>
                                <a:pt x="5378" y="1204"/>
                                <a:pt x="5319" y="1222"/>
                                <a:pt x="5254" y="1222"/>
                              </a:cubicBezTo>
                              <a:cubicBezTo>
                                <a:pt x="5201" y="1222"/>
                                <a:pt x="5147" y="1211"/>
                                <a:pt x="5100" y="1190"/>
                              </a:cubicBezTo>
                              <a:cubicBezTo>
                                <a:pt x="5058" y="1172"/>
                                <a:pt x="5015" y="1154"/>
                                <a:pt x="4973" y="1137"/>
                              </a:cubicBezTo>
                              <a:cubicBezTo>
                                <a:pt x="4851" y="1090"/>
                                <a:pt x="4766" y="980"/>
                                <a:pt x="4766" y="910"/>
                              </a:cubicBezTo>
                              <a:lnTo>
                                <a:pt x="4766" y="631"/>
                              </a:lnTo>
                              <a:cubicBezTo>
                                <a:pt x="4766" y="283"/>
                                <a:pt x="4483" y="0"/>
                                <a:pt x="4136" y="0"/>
                              </a:cubicBezTo>
                              <a:lnTo>
                                <a:pt x="3668" y="0"/>
                              </a:lnTo>
                              <a:cubicBezTo>
                                <a:pt x="3321" y="0"/>
                                <a:pt x="3038" y="283"/>
                                <a:pt x="3038" y="631"/>
                              </a:cubicBezTo>
                              <a:lnTo>
                                <a:pt x="3038" y="910"/>
                              </a:lnTo>
                              <a:cubicBezTo>
                                <a:pt x="3038" y="980"/>
                                <a:pt x="2953" y="1090"/>
                                <a:pt x="2831" y="1137"/>
                              </a:cubicBezTo>
                              <a:cubicBezTo>
                                <a:pt x="2789" y="1154"/>
                                <a:pt x="2746" y="1172"/>
                                <a:pt x="2704" y="1190"/>
                              </a:cubicBezTo>
                              <a:cubicBezTo>
                                <a:pt x="2657" y="1211"/>
                                <a:pt x="2603" y="1222"/>
                                <a:pt x="2550" y="1222"/>
                              </a:cubicBezTo>
                              <a:cubicBezTo>
                                <a:pt x="2485" y="1222"/>
                                <a:pt x="2426" y="1204"/>
                                <a:pt x="2398" y="1175"/>
                              </a:cubicBezTo>
                              <a:lnTo>
                                <a:pt x="2200" y="978"/>
                              </a:lnTo>
                              <a:cubicBezTo>
                                <a:pt x="2081" y="859"/>
                                <a:pt x="1922" y="793"/>
                                <a:pt x="1754" y="793"/>
                              </a:cubicBezTo>
                              <a:cubicBezTo>
                                <a:pt x="1585" y="793"/>
                                <a:pt x="1427" y="859"/>
                                <a:pt x="1308" y="978"/>
                              </a:cubicBezTo>
                              <a:lnTo>
                                <a:pt x="978" y="1308"/>
                              </a:lnTo>
                              <a:cubicBezTo>
                                <a:pt x="732" y="1554"/>
                                <a:pt x="732" y="1954"/>
                                <a:pt x="978" y="2200"/>
                              </a:cubicBezTo>
                              <a:lnTo>
                                <a:pt x="1175" y="2398"/>
                              </a:lnTo>
                              <a:cubicBezTo>
                                <a:pt x="1225" y="2447"/>
                                <a:pt x="1243" y="2585"/>
                                <a:pt x="1190" y="2704"/>
                              </a:cubicBezTo>
                              <a:cubicBezTo>
                                <a:pt x="1172" y="2746"/>
                                <a:pt x="1154" y="2789"/>
                                <a:pt x="1137" y="2831"/>
                              </a:cubicBezTo>
                              <a:cubicBezTo>
                                <a:pt x="1090" y="2953"/>
                                <a:pt x="980" y="3038"/>
                                <a:pt x="910" y="3038"/>
                              </a:cubicBezTo>
                              <a:lnTo>
                                <a:pt x="631" y="3038"/>
                              </a:lnTo>
                              <a:cubicBezTo>
                                <a:pt x="283" y="3038"/>
                                <a:pt x="0" y="3321"/>
                                <a:pt x="0" y="3668"/>
                              </a:cubicBezTo>
                              <a:lnTo>
                                <a:pt x="0" y="4136"/>
                              </a:lnTo>
                              <a:cubicBezTo>
                                <a:pt x="0" y="4483"/>
                                <a:pt x="283" y="4766"/>
                                <a:pt x="631" y="4766"/>
                              </a:cubicBezTo>
                              <a:lnTo>
                                <a:pt x="910" y="4766"/>
                              </a:lnTo>
                              <a:cubicBezTo>
                                <a:pt x="980" y="4766"/>
                                <a:pt x="1090" y="4851"/>
                                <a:pt x="1137" y="4972"/>
                              </a:cubicBezTo>
                              <a:cubicBezTo>
                                <a:pt x="1154" y="5015"/>
                                <a:pt x="1172" y="5058"/>
                                <a:pt x="1190" y="5100"/>
                              </a:cubicBezTo>
                              <a:cubicBezTo>
                                <a:pt x="1243" y="5219"/>
                                <a:pt x="1225" y="5357"/>
                                <a:pt x="1175" y="5406"/>
                              </a:cubicBezTo>
                              <a:lnTo>
                                <a:pt x="978" y="5604"/>
                              </a:lnTo>
                              <a:cubicBezTo>
                                <a:pt x="732" y="5850"/>
                                <a:pt x="732" y="6250"/>
                                <a:pt x="978" y="6496"/>
                              </a:cubicBezTo>
                              <a:lnTo>
                                <a:pt x="1308" y="6826"/>
                              </a:lnTo>
                              <a:cubicBezTo>
                                <a:pt x="1427" y="6945"/>
                                <a:pt x="1586" y="7011"/>
                                <a:pt x="1754" y="7011"/>
                              </a:cubicBezTo>
                              <a:cubicBezTo>
                                <a:pt x="1922" y="7011"/>
                                <a:pt x="2081" y="6945"/>
                                <a:pt x="2200" y="6826"/>
                              </a:cubicBezTo>
                              <a:lnTo>
                                <a:pt x="2398" y="6628"/>
                              </a:lnTo>
                              <a:cubicBezTo>
                                <a:pt x="2427" y="6599"/>
                                <a:pt x="2484" y="6582"/>
                                <a:pt x="2550" y="6582"/>
                              </a:cubicBezTo>
                              <a:cubicBezTo>
                                <a:pt x="2602" y="6582"/>
                                <a:pt x="2657" y="6593"/>
                                <a:pt x="2704" y="6614"/>
                              </a:cubicBezTo>
                              <a:cubicBezTo>
                                <a:pt x="2745" y="6632"/>
                                <a:pt x="2788" y="6650"/>
                                <a:pt x="2831" y="6667"/>
                              </a:cubicBezTo>
                              <a:cubicBezTo>
                                <a:pt x="2953" y="6714"/>
                                <a:pt x="3038" y="6824"/>
                                <a:pt x="3038" y="6894"/>
                              </a:cubicBezTo>
                              <a:lnTo>
                                <a:pt x="3038" y="7173"/>
                              </a:lnTo>
                              <a:cubicBezTo>
                                <a:pt x="3038" y="7521"/>
                                <a:pt x="3321" y="7804"/>
                                <a:pt x="3668" y="7804"/>
                              </a:cubicBezTo>
                              <a:lnTo>
                                <a:pt x="4136" y="7804"/>
                              </a:lnTo>
                              <a:cubicBezTo>
                                <a:pt x="4483" y="7804"/>
                                <a:pt x="4766" y="7521"/>
                                <a:pt x="4766" y="7173"/>
                              </a:cubicBezTo>
                              <a:lnTo>
                                <a:pt x="4766" y="6894"/>
                              </a:lnTo>
                              <a:cubicBezTo>
                                <a:pt x="4766" y="6824"/>
                                <a:pt x="4851" y="6714"/>
                                <a:pt x="4972" y="6667"/>
                              </a:cubicBezTo>
                              <a:cubicBezTo>
                                <a:pt x="5015" y="6650"/>
                                <a:pt x="5058" y="6632"/>
                                <a:pt x="5100" y="6614"/>
                              </a:cubicBezTo>
                              <a:cubicBezTo>
                                <a:pt x="5146" y="6593"/>
                                <a:pt x="5201" y="6582"/>
                                <a:pt x="5254" y="6582"/>
                              </a:cubicBezTo>
                              <a:cubicBezTo>
                                <a:pt x="5319" y="6582"/>
                                <a:pt x="5377" y="6600"/>
                                <a:pt x="5406" y="6629"/>
                              </a:cubicBezTo>
                              <a:lnTo>
                                <a:pt x="5604" y="6826"/>
                              </a:lnTo>
                              <a:cubicBezTo>
                                <a:pt x="5723" y="6945"/>
                                <a:pt x="5882" y="7011"/>
                                <a:pt x="6050" y="7011"/>
                              </a:cubicBezTo>
                              <a:cubicBezTo>
                                <a:pt x="6068" y="7011"/>
                                <a:pt x="6087" y="7010"/>
                                <a:pt x="6105" y="7009"/>
                              </a:cubicBezTo>
                              <a:cubicBezTo>
                                <a:pt x="6335" y="6989"/>
                                <a:pt x="6538" y="6785"/>
                                <a:pt x="6647" y="6675"/>
                              </a:cubicBezTo>
                              <a:lnTo>
                                <a:pt x="6661" y="6661"/>
                              </a:lnTo>
                              <a:lnTo>
                                <a:pt x="6826" y="6496"/>
                              </a:lnTo>
                              <a:cubicBezTo>
                                <a:pt x="7072" y="6250"/>
                                <a:pt x="7072" y="5850"/>
                                <a:pt x="6826" y="5604"/>
                              </a:cubicBezTo>
                              <a:lnTo>
                                <a:pt x="6629" y="5406"/>
                              </a:lnTo>
                              <a:cubicBezTo>
                                <a:pt x="6579" y="5357"/>
                                <a:pt x="6561" y="5219"/>
                                <a:pt x="6614" y="5100"/>
                              </a:cubicBezTo>
                              <a:cubicBezTo>
                                <a:pt x="6632" y="5058"/>
                                <a:pt x="6650" y="5015"/>
                                <a:pt x="6667" y="4972"/>
                              </a:cubicBezTo>
                              <a:cubicBezTo>
                                <a:pt x="6714" y="4851"/>
                                <a:pt x="6824" y="4766"/>
                                <a:pt x="6894" y="4766"/>
                              </a:cubicBezTo>
                              <a:lnTo>
                                <a:pt x="7173" y="4766"/>
                              </a:lnTo>
                              <a:cubicBezTo>
                                <a:pt x="7521" y="4766"/>
                                <a:pt x="7804" y="4483"/>
                                <a:pt x="7804" y="4135"/>
                              </a:cubicBezTo>
                              <a:lnTo>
                                <a:pt x="7804" y="3668"/>
                              </a:lnTo>
                              <a:cubicBezTo>
                                <a:pt x="7804" y="3321"/>
                                <a:pt x="7521" y="3038"/>
                                <a:pt x="7173" y="3038"/>
                              </a:cubicBezTo>
                              <a:close/>
                              <a:moveTo>
                                <a:pt x="5608" y="3902"/>
                              </a:moveTo>
                              <a:cubicBezTo>
                                <a:pt x="5608" y="4843"/>
                                <a:pt x="4843" y="5608"/>
                                <a:pt x="3902" y="5608"/>
                              </a:cubicBezTo>
                              <a:cubicBezTo>
                                <a:pt x="2961" y="5608"/>
                                <a:pt x="2196" y="4843"/>
                                <a:pt x="2196" y="3902"/>
                              </a:cubicBezTo>
                              <a:cubicBezTo>
                                <a:pt x="2196" y="2961"/>
                                <a:pt x="2961" y="2196"/>
                                <a:pt x="3902" y="2196"/>
                              </a:cubicBezTo>
                              <a:cubicBezTo>
                                <a:pt x="4843" y="2196"/>
                                <a:pt x="5608" y="2961"/>
                                <a:pt x="5608" y="390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1.55pt;margin-top:517.6pt;height:13.3pt;width:13.3pt;z-index:251660288;v-text-anchor:middle;mso-width-relative:page;mso-height-relative:page;" fillcolor="#FFFFFF" filled="t" stroked="f" coordsize="7804,7804" o:gfxdata="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0,4136,0l3668,0c3321,0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0,3321,0,3668l0,4136c0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>
                <v:path o:connectlocs="149213,65754;143153,58525;147742,47616;140599,21167;121293,21167;113717,26449;107635,24609;103155,13657;79390,0;65754,19696;58525,25756;51902,25431;37963,17163;21167,28310;25431,51902;24609,61274;13657,65754;0,89519;19696,103155;25756,110384;21167,121293;28310,147742;47616,147742;55192,142460;61274,144300;65754,155252;89519,168910;103155,149213;110384,143153;117007,143478;130946,151746;143867,144473;147742,140599;143478,117007;144300,107614;155252,103155;168910,79390;121379,84455;47530,84455;121379,84455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6502400</wp:posOffset>
                </wp:positionV>
                <wp:extent cx="317500" cy="317500"/>
                <wp:effectExtent l="0" t="0" r="6350" b="6350"/>
                <wp:wrapNone/>
                <wp:docPr id="219" name="椭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.8pt;margin-top:512pt;height:25pt;width:25pt;z-index:251646976;v-text-anchor:middle;mso-width-relative:page;mso-height-relative:page;" fillcolor="#2F5597" filled="t" stroked="f" coordsize="21600,21600" o:gfxdata="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qeCqw1AAAAAwBAAAPAAAAAAAAAAEA&#10;IAAAACIAAABkcnMvZG93bnJldi54bWxQSwECFAAUAAAACACHTuJArrX12doBAACMAwAADgAAAAAA&#10;AAABACAAAAAj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2266950</wp:posOffset>
                </wp:positionV>
                <wp:extent cx="5045075" cy="0"/>
                <wp:effectExtent l="0" t="0" r="0" b="0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535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.75pt;margin-top:178.5pt;height:0pt;width:397.25pt;z-index:251656192;mso-width-relative:page;mso-height-relative:page;" filled="f" stroked="t" coordsize="21600,21600" o:gfxdata="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0qtptkAAAAMAQAADwAAAAAAAAABACAAAAAiAAAAZHJzL2Rvd25yZXYueG1sUEsBAhQAFAAAAAgA&#10;h07iQJp1abbrAQAApwMAAA4AAAAAAAAAAQAgAAAAKAEAAGRycy9lMm9Eb2MueG1sUEsFBgAAAAAG&#10;AAYAWQEAAIU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8905240</wp:posOffset>
                </wp:positionV>
                <wp:extent cx="5045075" cy="0"/>
                <wp:effectExtent l="0" t="0" r="0" b="0"/>
                <wp:wrapNone/>
                <wp:docPr id="231" name="直接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535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.75pt;margin-top:701.2pt;height:0pt;width:397.25pt;z-index:251659264;mso-width-relative:page;mso-height-relative:page;" filled="f" stroked="t" coordsize="21600,21600" o:gfxdata="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pqrkjaAAAADgEAAA8AAAAAAAAAAQAgAAAAIgAAAGRycy9kb3ducmV2LnhtbFBLAQIUABQAAAAI&#10;AIdO4kCTA/ot6wEAAKcDAAAOAAAAAAAAAAEAIAAAACkBAABkcnMvZTJvRG9jLnhtbFBLBQYAAAAA&#10;BgAGAFkBAACGBQAAAAA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7157720" cy="1600835"/>
                <wp:effectExtent l="0" t="0" r="5080" b="0"/>
                <wp:wrapNone/>
                <wp:docPr id="208" name="同侧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7848" cy="1600620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5" o:spid="_x0000_s1026" style="position:absolute;left:0pt;margin-left:0pt;margin-top:21pt;height:126.05pt;width:563.6pt;z-index:251635712;v-text-anchor:middle;mso-width-relative:page;mso-height-relative:page;" fillcolor="#F2F2F2" filled="t" stroked="f" coordsize="7157848,1600620" o:gfxdata="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aZReNgAAAAIAQAADwAAAAAAAAABACAAAAAiAAAAZHJzL2Rvd25yZXYueG1sUEsBAhQAFAAA&#10;AAgAh07iQDFf9eEoAgAAGgQAAA4AAAAAAAAAAQAgAAAAJwEAAGRycy9lMm9Eb2MueG1sUEsFBgAA&#10;AAAGAAYAWQEAAMEFAAAAAA==&#10;" path="m0,0l7157848,0,7157848,0,7157848,1600620,7157848,1600620,0,1600620,0,1600620,0,0,0,0xe">
                <v:path o:connectlocs="7157848,800310;3578924,1600620;0,800310;3578924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-166370</wp:posOffset>
                </wp:positionV>
                <wp:extent cx="1622425" cy="2488565"/>
                <wp:effectExtent l="4762" t="0" r="2223" b="2222"/>
                <wp:wrapNone/>
                <wp:docPr id="209" name="同侧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22122" cy="2488566"/>
                        </a:xfrm>
                        <a:prstGeom prst="round2Same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2F55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5" o:spid="_x0000_s1026" style="position:absolute;left:0pt;margin-left:433.4pt;margin-top:-13.1pt;height:195.95pt;width:127.75pt;rotation:5898240f;z-index:251636736;v-text-anchor:middle;mso-width-relative:page;mso-height-relative:page;" fillcolor="#2F5597" filled="t" stroked="f" coordsize="1622122,2488566" o:gfxdata="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L098W&#10;2wAAAAwBAAAPAAAAAAAAAAEAIAAAACIAAABkcnMvZG93bnJldi54bWxQSwECFAAUAAAACACHTuJA&#10;b1A1Ax4CAAD7AwAADgAAAAAAAAABACAAAAAqAQAAZHJzL2Uyb0RvYy54bWxQSwUGAAAAAAYABgBZ&#10;AQAAugUAAAAA&#10;" path="m0,0l1622122,0,1622122,0,1622122,1677505c1622122,2125442,1258998,2488566,811061,2488566l811061,2488566c363124,2488566,0,2125442,0,1677505l0,0,0,0xe">
                <v:path o:connectlocs="1622122,1244283;811061,2488566;0,1244283;811061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1115060</wp:posOffset>
                </wp:positionV>
                <wp:extent cx="1527175" cy="624840"/>
                <wp:effectExtent l="0" t="0" r="0" b="0"/>
                <wp:wrapNone/>
                <wp:docPr id="21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+86 152 0000 0000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docerwps@qq.com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190.25pt;margin-top:87.8pt;height:49.2pt;width:120.25pt;z-index:251637760;mso-width-relative:page;mso-height-relative:page;" filled="f" stroked="f" coordsize="21600,21600" o:gfxdata="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HlSs7YAAAACwEAAA8AAAAAAAAA&#10;AQAgAAAAIgAAAGRycy9kb3ducmV2LnhtbFBLAQIUABQAAAAIAIdO4kCsYplz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+86 152 0000 0000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docerwps@qq.com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1241425</wp:posOffset>
                </wp:positionV>
                <wp:extent cx="139700" cy="139700"/>
                <wp:effectExtent l="0" t="0" r="0" b="0"/>
                <wp:wrapNone/>
                <wp:docPr id="2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532" cy="139532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4.15pt;margin-top:97.75pt;height:11pt;width:11pt;z-index:251638784;v-text-anchor:middle;mso-width-relative:page;mso-height-relative:page;" fillcolor="#2F5597" filled="t" stroked="f" coordsize="5581,5581" o:gfxdata="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B/R4JG2gAAAAsBAAAPAAAAAAAAAAEAIAAAACIAAABkcnMvZG93bnJldi54&#10;bWxQSwECFAAUAAAACACHTuJAdQhB1OUUAAB5dwAADgAAAAAAAAABACAAAAApAQAAZHJzL2Uyb0Rv&#10;Yy54bWxQSwUGAAAAAAYABgBZAQAAgB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93305431;@0,@0;@0,@0;@0,@0;@0,@0;99330543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1483995</wp:posOffset>
                </wp:positionV>
                <wp:extent cx="137160" cy="141605"/>
                <wp:effectExtent l="0" t="0" r="0" b="0"/>
                <wp:wrapNone/>
                <wp:docPr id="2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901" cy="141621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4.5pt;margin-top:116.85pt;height:11.15pt;width:10.8pt;z-index:251639808;v-text-anchor:middle;mso-width-relative:page;mso-height-relative:page;" fillcolor="#2F5597" filled="t" stroked="f" coordsize="90,93" o:gfxdata="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1484630</wp:posOffset>
                </wp:positionV>
                <wp:extent cx="88265" cy="151130"/>
                <wp:effectExtent l="38100" t="0" r="45085" b="1270"/>
                <wp:wrapNone/>
                <wp:docPr id="21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9" cy="151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.1pt;margin-top:116.9pt;height:11.9pt;width:6.95pt;z-index:251640832;v-text-anchor:middle;mso-width-relative:page;mso-height-relative:page;" fillcolor="#2F5597" filled="t" stroked="f" coordsize="559792,955625" o:gfxdata="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CIqVzx1wAAAAkBAAAPAAAAAAAAAAEAIAAAACIAAABkcnMvZG93bnJldi54bWxQSwECFAAUAAAA&#10;CACHTuJAfF9J+kUDAAB3CAAADgAAAAAAAAABACAAAAAmAQAAZHJzL2Uyb0RvYy54bWxQSwUGAAAA&#10;AAYABgBZAQAA3Q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1234440</wp:posOffset>
                </wp:positionV>
                <wp:extent cx="151765" cy="142875"/>
                <wp:effectExtent l="0" t="0" r="635" b="0"/>
                <wp:wrapNone/>
                <wp:docPr id="2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1" cy="142693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9.6pt;margin-top:97.2pt;height:11.25pt;width:11.95pt;z-index:251641856;v-text-anchor:middle;mso-width-relative:page;mso-height-relative:page;" fillcolor="#2F5597" filled="t" stroked="f" coordsize="1993900,1873250" o:gfxdata="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4203,112129;98709,43926;87835,86520;83525,60784;78579,53671;82137,52890;85029,51531;87314,49681;88963,47281;90206,43926;43301,94443;51255,60322;43301,61160;46396,53209;49491,52023;51978,50346;53829,48148;55131,45430;16342,20316;13079,22541;11520,26211;12040,120654;14523,123689;18392,124873;129902,124007;132703,121261;133541,26905;132328,23061;129296,20547;117342,24680;25437,19998;101635,15692;126640,8467;132097,9305;136919,11617;140817,15201;143589,19738;144946,25055;144830,120770;143213,125943;140239,130335;136168,133717;131231,135797;18392,136404;12935,135566;8084,133225;4186,129671;1443,125134;86,119845;202,24102;1790,18929;4764,14507;8864,11126;13801,9045;27689,846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1115060</wp:posOffset>
                </wp:positionV>
                <wp:extent cx="1294765" cy="624840"/>
                <wp:effectExtent l="0" t="0" r="0" b="0"/>
                <wp:wrapNone/>
                <wp:docPr id="21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现居：湖北 · 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58.65pt;margin-top:87.8pt;height:49.2pt;width:101.95pt;z-index:251642880;mso-width-relative:page;mso-height-relative:page;" filled="f" stroked="f" coordsize="21600,21600" o:gfxdata="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VekNKNgAAAALAQAADwAAAAAA&#10;AAABACAAAAAiAAAAZHJzL2Rvd25yZXYueG1sUEsBAhQAFAAAAAgAh07iQMcpzkqhAQAAEg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生日：1991.07.07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现居：湖北 · 武汉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2356485</wp:posOffset>
                </wp:positionV>
                <wp:extent cx="0" cy="7912100"/>
                <wp:effectExtent l="19050" t="0" r="19050" b="32385"/>
                <wp:wrapNone/>
                <wp:docPr id="216" name="直接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181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15pt;margin-top:185.55pt;height:623pt;width:0pt;z-index:251643904;mso-width-relative:page;mso-height-relative:page;" filled="f" stroked="t" coordsize="21600,21600" o:gfxdata="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VP&#10;5v7YAAAACgEAAA8AAAAAAAAAAQAgAAAAIgAAAGRycy9kb3ducmV2LnhtbFBLAQIUABQAAAAIAIdO&#10;4kD2qe2Z6gEAAKcDAAAOAAAAAAAAAAEAIAAAACcBAABkcnMvZTJvRG9jLnhtbFBLBQYAAAAABgAG&#10;AFkBAACDBQAAAAA=&#10;">
                <v:fill on="f" focussize="0,0"/>
                <v:stroke weight="2.25pt" color="#D9D9D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2162175</wp:posOffset>
                </wp:positionV>
                <wp:extent cx="317500" cy="317500"/>
                <wp:effectExtent l="0" t="0" r="6350" b="6350"/>
                <wp:wrapNone/>
                <wp:docPr id="217" name="椭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.9pt;margin-top:170.25pt;height:25pt;width:25pt;z-index:251644928;v-text-anchor:middle;mso-width-relative:page;mso-height-relative:page;" fillcolor="#2F5597" filled="t" stroked="f" coordsize="21600,21600" o:gfxdata="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JveUNUAAAAKAQAADwAAAAAAAAAB&#10;ACAAAAAiAAAAZHJzL2Rvd25yZXYueG1sUEsBAhQAFAAAAAgAh07iQOzi1QTaAQAAjAMAAA4AAAAA&#10;AAAAAQAgAAAAJA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8753475</wp:posOffset>
                </wp:positionV>
                <wp:extent cx="317500" cy="317500"/>
                <wp:effectExtent l="0" t="0" r="6350" b="6350"/>
                <wp:wrapNone/>
                <wp:docPr id="218" name="椭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.8pt;margin-top:689.25pt;height:25pt;width:25pt;z-index:251645952;v-text-anchor:middle;mso-width-relative:page;mso-height-relative:page;" fillcolor="#2F5597" filled="t" stroked="f" coordsize="21600,21600" o:gfxdata="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PFLj7XAAAADAEAAA8AAAAAAAAA&#10;AQAgAAAAIgAAAGRycy9kb3ducmV2LnhtbFBLAQIUABQAAAAIAIdO4kCOug6I2QEAAIwDAAAOAAAA&#10;AAAAAAEAIAAAACYBAABkcnMvZTJvRG9jLnhtbFBLBQYAAAAABgAGAFkBAABx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2250440</wp:posOffset>
                </wp:positionV>
                <wp:extent cx="227965" cy="159385"/>
                <wp:effectExtent l="0" t="0" r="635" b="0"/>
                <wp:wrapNone/>
                <wp:docPr id="221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8050" cy="15934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39.4pt;margin-top:177.2pt;height:12.55pt;width:17.95pt;z-index:251649024;mso-width-relative:page;mso-height-relative:page;" fillcolor="#FFFFFF" filled="t" stroked="f" coordsize="263,184" o:gfxdata="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8811895</wp:posOffset>
                </wp:positionV>
                <wp:extent cx="158750" cy="200660"/>
                <wp:effectExtent l="0" t="0" r="0" b="9525"/>
                <wp:wrapNone/>
                <wp:docPr id="2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448" cy="200568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.15pt;margin-top:693.85pt;height:15.8pt;width:12.5pt;z-index:251650048;v-text-anchor:middle;mso-width-relative:page;mso-height-relative:page;" fillcolor="#FFFFFF" filled="t" stroked="f" coordsize="1679575,2125662" o:gfxdata="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7968,88084;60880,94765;60182,98683;59377,103379;60934,108370;87133,158495;83590,107323;84583,102225;83509,98039;86515,94336;98917,87494;110272,88111;118620,96349;125814,105579;131827,115830;136498,127287;139826,139980;141678,154014;135827,164398;117224,172368;97709,177493;77577,179693;56263,178727;35191,174353;15032,166706;0,158173;1449,143280;4455,129890;8911,117869;14710,107162;21769,97690;29983,89291;40345,81188;78475,483;87465,2928;95597,7226;102548,13110;108050,20310;111942,28638;113955,37852;113713,48491;110600,59130;104991,68425;97234,75920;86338,81831;78984,83765;71040,84302;62157,83147;53998,80219;46671,75759;40042,69500;34621,61440;31186,52225;29924,42151;30998,32614;34111,23909;38942,16145;45276,9617;52898,4620;61566,1316;70960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2731770</wp:posOffset>
                </wp:positionV>
                <wp:extent cx="88900" cy="88900"/>
                <wp:effectExtent l="19050" t="19050" r="26035" b="26035"/>
                <wp:wrapNone/>
                <wp:docPr id="225" name="椭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2" cy="88860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.7pt;margin-top:215.1pt;height:7pt;width:7pt;z-index:251653120;v-text-anchor:middle;mso-width-relative:page;mso-height-relative:page;" fillcolor="#2F5597" filled="t" stroked="t" coordsize="21600,21600" o:gfxdata="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K&#10;cacW2gAAAAoBAAAPAAAAAAAAAAEAIAAAACIAAABkcnMvZG93bnJldi54bWxQSwECFAAUAAAACACH&#10;TuJAYqWclOkBAADDAwAADgAAAAAAAAABACAAAAApAQAAZHJzL2Uyb0RvYy54bWxQSwUGAAAAAAYA&#10;BgBZAQAAhAUAAAAA&#10;">
                <v:fill on="t" focussize="0,0"/>
                <v:stroke weight="2.25pt" color="#FFFFFF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2122805</wp:posOffset>
                </wp:positionV>
                <wp:extent cx="6286500" cy="8092440"/>
                <wp:effectExtent l="0" t="0" r="0" b="0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809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湖北工业大学工程学院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>教育学/本科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>2015.09-2019.07                   北京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网络有限公司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 xml:space="preserve">        HRCOE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HRCOE：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–根据全集团统一的战略、政策、流程和方案的指导原则，并按地域/业务线的特点进行定制化制定和设计制度/流程/方案 –根据外部的方案标准进行内化，为集团内部制定计划方针与具体的执行方案 –开发新方案推广计划并与人力资源业务伙伴一起实施 –监督项目施行后的意见反馈并进行持续优化 –在专业领域对业务单位和HRBP团队提供人资反馈咨询 –界定并监控全集团职能流程，组织架构与分工，持续优化集团的人才标准 –对照外部最佳实践与人资专业最新趋势，作内部推广应用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R&amp;D HR：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–R&amp;D公司HR部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门全模块工作的主持与监督执行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>项目经历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2"/>
                                <w:szCs w:val="22"/>
                              </w:rPr>
                              <w:t>供电局人力资源评测系统构建项目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领导力项目，涉及胜任素质模型的搭建，人才测评等帮助供电局建立人才测评中心，甄选有效的测评工具并指导工具的应用，如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LSI,Facet5；领导力（胜任素质）建模；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高管测评案例的设计，包括下属沟通、危机公关、董事汇报三场案例；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组织并实施高管测评，对测评过程进行管理和监控；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对测评结果打分，完成测评报告，并组织后续的反馈沟通研讨会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F5597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掌握全职能模块的HR专业知识，核心技能：掌握平衡计分卡原理，宽带薪酬原理，翰威特职位评价方法论，以及翰威特3D+E任职资格设计理论，领导力建模和人才测评等相关方法论，可以熟练运用于企业人力资源管理实践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，英语精通，可以作为工作语言，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应变能力强，善于沟通，能平衡各方利益，灵活处理各种问题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5pt;margin-top:167.15pt;height:637.2pt;width:495pt;z-index:251654144;mso-width-relative:page;mso-height-relative:page;" filled="f" stroked="f" coordsize="21600,21600" o:gfxdata="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5U9pP2wAAAA0BAAAPAAAAAAAAAAEAIAAAACIAAABkcnMvZG93&#10;bnJldi54bWxQSwECFAAUAAAACACHTuJAfpEWB4sBAADxAgAADgAAAAAAAAABACAAAAAq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2015.09-2019.07                   湖北工业大学工程学院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>教育学/本科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>2015.09-2019.07                   北京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网络有限公司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 xml:space="preserve">        HRCOE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  <w:t xml:space="preserve">HRCOE：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–根据全集团统一的战略、政策、流程和方案的指导原则，并按地域/业务线的特点进行定制化制定和设计制度/流程/方案 –根据外部的方案标准进行内化，为集团内部制定计划方针与具体的执行方案 –开发新方案推广计划并与人力资源业务伙伴一起实施 –监督项目施行后的意见反馈并进行持续优化 –在专业领域对业务单位和HRBP团队提供人资反馈咨询 –界定并监控全集团职能流程，组织架构与分工，持续优化集团的人才标准 –对照外部最佳实践与人资专业最新趋势，作内部推广应用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  <w:t xml:space="preserve">R&amp;D HR：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–R&amp;D公司HR部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门全模块工作的主持与监督执行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>项目经历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2"/>
                          <w:szCs w:val="22"/>
                        </w:rPr>
                        <w:t>供电局人力资源评测系统构建项目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领导力项目，涉及胜任素质模型的搭建，人才测评等帮助供电局建立人才测评中心，甄选有效的测评工具并指导工具的应用，如</w:t>
                      </w: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LSI,Facet5；领导力（胜任素质）建模；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高管测评案例的设计，包括下属沟通、危机公关、董事汇报三场案例；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组织并实施高管测评，对测评过程进行管理和监控；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对测评结果打分，完成测评报告，并组织后续的反馈沟通研讨会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F5597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掌握全职能模块的HR专业知识，核心技能：掌握平衡计分卡原理，宽带薪酬原理，翰威特职位评价方法论，以及翰威特3D+E任职资格设计理论，领导力建模和人才测评等相关方法论，可以熟练运用于企业人力资源管理实践中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，英语精通，可以作为工作语言，</w:t>
                      </w: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应变能力强，善于沟通，能平衡各方利益，灵活处理各种问题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359410</wp:posOffset>
                </wp:positionV>
                <wp:extent cx="1441450" cy="1441450"/>
                <wp:effectExtent l="19050" t="19050" r="44450" b="44450"/>
                <wp:wrapNone/>
                <wp:docPr id="234" name="椭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640" cy="144164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rcRect/>
                          <a:stretch>
                            <a:fillRect l="-13610" t="-2858" r="-12223" b="-72893"/>
                          </a:stretch>
                        </a:blipFill>
                        <a:ln w="5715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6.9pt;margin-top:28.3pt;height:113.5pt;width:113.5pt;z-index:251662336;v-text-anchor:middle;mso-width-relative:page;mso-height-relative:page;" filled="t" stroked="t" coordsize="21600,21600" o:gfxdata="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">
                <v:fill type="frame" on="t" focussize="0,0" recolor="t" rotate="t" r:id="rId4"/>
                <v:stroke weight="4.5pt" color="#F2F2F2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359410</wp:posOffset>
                </wp:positionV>
                <wp:extent cx="3350260" cy="739140"/>
                <wp:effectExtent l="0" t="0" r="0" b="0"/>
                <wp:wrapNone/>
                <wp:docPr id="235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73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F5597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F5597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F5597"/>
                                <w:kern w:val="24"/>
                                <w:sz w:val="21"/>
                                <w:szCs w:val="21"/>
                              </w:rPr>
                              <w:t>求职意向：人事招聘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6" o:spid="_x0000_s1026" o:spt="202" type="#_x0000_t202" style="position:absolute;left:0pt;margin-left:33.1pt;margin-top:28.3pt;height:58.2pt;width:263.8pt;z-index:251663360;mso-width-relative:page;mso-height-relative:page;" filled="f" stroked="f" coordsize="21600,21600" o:gfxdata="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lDYYuNYAAAAJAQAADwAAAAAA&#10;AAABACAAAAAiAAAAZHJzL2Rvd25yZXYueG1sUEsBAhQAFAAAAAgAh07iQEgKWAyjAQAAEwMAAA4A&#10;AAAAAAAAAQAgAAAAJ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F5597"/>
                          <w:kern w:val="24"/>
                          <w:sz w:val="36"/>
                          <w:szCs w:val="36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F5597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F5597"/>
                          <w:kern w:val="24"/>
                          <w:sz w:val="21"/>
                          <w:szCs w:val="21"/>
                        </w:rPr>
                        <w:t>求职意向：人事招聘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3400"/>
                <wp:effectExtent l="0" t="0" r="3175" b="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3400"/>
                          <a:chOff x="0" y="0"/>
                          <a:chExt cx="7559675" cy="10693400"/>
                        </a:xfrm>
                      </wpg:grpSpPr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0" name="组合 1"/>
                        <wpg:cNvGrpSpPr/>
                        <wpg:grpSpPr>
                          <a:xfrm>
                            <a:off x="331076" y="2743200"/>
                            <a:ext cx="6868795" cy="7262279"/>
                            <a:chOff x="0" y="0"/>
                            <a:chExt cx="6868795" cy="7262279"/>
                          </a:xfrm>
                        </wpg:grpSpPr>
                        <wps:wsp>
                          <wps:cNvPr id="11" name="Shape 2534"/>
                          <wps:cNvSpPr/>
                          <wps:spPr>
                            <a:xfrm>
                              <a:off x="366697" y="4329466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5891"/>
                                  </a:moveTo>
                                  <a:lnTo>
                                    <a:pt x="14400" y="982"/>
                                  </a:lnTo>
                                  <a:lnTo>
                                    <a:pt x="15000" y="982"/>
                                  </a:lnTo>
                                  <a:lnTo>
                                    <a:pt x="20400" y="5891"/>
                                  </a:lnTo>
                                  <a:cubicBezTo>
                                    <a:pt x="20400" y="5891"/>
                                    <a:pt x="14400" y="5891"/>
                                    <a:pt x="14400" y="5891"/>
                                  </a:cubicBezTo>
                                  <a:close/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7"/>
                                    <a:pt x="19200" y="20617"/>
                                  </a:cubicBez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13200" y="982"/>
                                  </a:lnTo>
                                  <a:lnTo>
                                    <a:pt x="13200" y="5891"/>
                                  </a:lnTo>
                                  <a:cubicBezTo>
                                    <a:pt x="13200" y="6433"/>
                                    <a:pt x="13738" y="6872"/>
                                    <a:pt x="14400" y="6872"/>
                                  </a:cubicBezTo>
                                  <a:lnTo>
                                    <a:pt x="20400" y="6872"/>
                                  </a:lnTo>
                                  <a:cubicBezTo>
                                    <a:pt x="20400" y="6872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56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0"/>
                                    <a:pt x="21600" y="19636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5400"/>
                                    <a:pt x="15600" y="0"/>
                                    <a:pt x="15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2" name="Shape 2544"/>
                          <wps:cNvSpPr/>
                          <wps:spPr>
                            <a:xfrm>
                              <a:off x="335826" y="497777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836" y="8255"/>
                                  </a:moveTo>
                                  <a:lnTo>
                                    <a:pt x="12837" y="10800"/>
                                  </a:lnTo>
                                  <a:lnTo>
                                    <a:pt x="8836" y="13345"/>
                                  </a:lnTo>
                                  <a:cubicBezTo>
                                    <a:pt x="8836" y="13345"/>
                                    <a:pt x="8836" y="8255"/>
                                    <a:pt x="8836" y="8255"/>
                                  </a:cubicBezTo>
                                  <a:close/>
                                  <a:moveTo>
                                    <a:pt x="8345" y="14727"/>
                                  </a:moveTo>
                                  <a:cubicBezTo>
                                    <a:pt x="8461" y="14727"/>
                                    <a:pt x="8564" y="14681"/>
                                    <a:pt x="8647" y="14614"/>
                                  </a:cubicBezTo>
                                  <a:lnTo>
                                    <a:pt x="8652" y="14620"/>
                                  </a:lnTo>
                                  <a:lnTo>
                                    <a:pt x="14052" y="11184"/>
                                  </a:lnTo>
                                  <a:lnTo>
                                    <a:pt x="14047" y="11178"/>
                                  </a:lnTo>
                                  <a:cubicBezTo>
                                    <a:pt x="14160" y="11088"/>
                                    <a:pt x="14236" y="10955"/>
                                    <a:pt x="14236" y="10800"/>
                                  </a:cubicBezTo>
                                  <a:cubicBezTo>
                                    <a:pt x="14236" y="10645"/>
                                    <a:pt x="14160" y="10512"/>
                                    <a:pt x="14047" y="10422"/>
                                  </a:cubicBezTo>
                                  <a:lnTo>
                                    <a:pt x="14052" y="10417"/>
                                  </a:lnTo>
                                  <a:lnTo>
                                    <a:pt x="8652" y="6980"/>
                                  </a:lnTo>
                                  <a:lnTo>
                                    <a:pt x="8647" y="6986"/>
                                  </a:lnTo>
                                  <a:cubicBezTo>
                                    <a:pt x="8564" y="6919"/>
                                    <a:pt x="8461" y="6873"/>
                                    <a:pt x="8345" y="6873"/>
                                  </a:cubicBezTo>
                                  <a:cubicBezTo>
                                    <a:pt x="8074" y="6873"/>
                                    <a:pt x="7855" y="7093"/>
                                    <a:pt x="7855" y="7364"/>
                                  </a:cubicBezTo>
                                  <a:lnTo>
                                    <a:pt x="7855" y="14236"/>
                                  </a:lnTo>
                                  <a:cubicBezTo>
                                    <a:pt x="7855" y="14507"/>
                                    <a:pt x="8074" y="14727"/>
                                    <a:pt x="8345" y="14727"/>
                                  </a:cubicBezTo>
                                  <a:moveTo>
                                    <a:pt x="19636" y="18655"/>
                                  </a:moveTo>
                                  <a:lnTo>
                                    <a:pt x="18655" y="18655"/>
                                  </a:lnTo>
                                  <a:lnTo>
                                    <a:pt x="18655" y="19636"/>
                                  </a:lnTo>
                                  <a:lnTo>
                                    <a:pt x="19636" y="19636"/>
                                  </a:lnTo>
                                  <a:cubicBezTo>
                                    <a:pt x="19636" y="19636"/>
                                    <a:pt x="19636" y="18655"/>
                                    <a:pt x="19636" y="18655"/>
                                  </a:cubicBezTo>
                                  <a:close/>
                                  <a:moveTo>
                                    <a:pt x="19636" y="14727"/>
                                  </a:moveTo>
                                  <a:lnTo>
                                    <a:pt x="18655" y="14727"/>
                                  </a:lnTo>
                                  <a:lnTo>
                                    <a:pt x="18655" y="15709"/>
                                  </a:lnTo>
                                  <a:lnTo>
                                    <a:pt x="19636" y="15709"/>
                                  </a:lnTo>
                                  <a:cubicBezTo>
                                    <a:pt x="19636" y="15709"/>
                                    <a:pt x="19636" y="14727"/>
                                    <a:pt x="19636" y="14727"/>
                                  </a:cubicBezTo>
                                  <a:close/>
                                  <a:moveTo>
                                    <a:pt x="19636" y="12764"/>
                                  </a:moveTo>
                                  <a:lnTo>
                                    <a:pt x="18655" y="12764"/>
                                  </a:lnTo>
                                  <a:lnTo>
                                    <a:pt x="18655" y="13745"/>
                                  </a:lnTo>
                                  <a:lnTo>
                                    <a:pt x="19636" y="13745"/>
                                  </a:lnTo>
                                  <a:cubicBezTo>
                                    <a:pt x="19636" y="13745"/>
                                    <a:pt x="19636" y="12764"/>
                                    <a:pt x="19636" y="12764"/>
                                  </a:cubicBezTo>
                                  <a:close/>
                                  <a:moveTo>
                                    <a:pt x="19636" y="16691"/>
                                  </a:moveTo>
                                  <a:lnTo>
                                    <a:pt x="18655" y="16691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9636" y="17673"/>
                                  </a:lnTo>
                                  <a:cubicBezTo>
                                    <a:pt x="19636" y="17673"/>
                                    <a:pt x="19636" y="16691"/>
                                    <a:pt x="19636" y="16691"/>
                                  </a:cubicBezTo>
                                  <a:close/>
                                  <a:moveTo>
                                    <a:pt x="18655" y="2945"/>
                                  </a:moveTo>
                                  <a:lnTo>
                                    <a:pt x="19636" y="2945"/>
                                  </a:lnTo>
                                  <a:lnTo>
                                    <a:pt x="19636" y="1964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964"/>
                                    <a:pt x="18655" y="2945"/>
                                    <a:pt x="18655" y="2945"/>
                                  </a:cubicBezTo>
                                  <a:close/>
                                  <a:moveTo>
                                    <a:pt x="20618" y="10309"/>
                                  </a:moveTo>
                                  <a:lnTo>
                                    <a:pt x="17673" y="10309"/>
                                  </a:lnTo>
                                  <a:lnTo>
                                    <a:pt x="17673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1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0309"/>
                                    <a:pt x="20618" y="10309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7673" y="20618"/>
                                  </a:lnTo>
                                  <a:lnTo>
                                    <a:pt x="17673" y="11291"/>
                                  </a:lnTo>
                                  <a:lnTo>
                                    <a:pt x="20618" y="11291"/>
                                  </a:lnTo>
                                  <a:cubicBezTo>
                                    <a:pt x="20618" y="11291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982"/>
                                  </a:lnTo>
                                  <a:lnTo>
                                    <a:pt x="16691" y="982"/>
                                  </a:lnTo>
                                  <a:cubicBezTo>
                                    <a:pt x="16691" y="982"/>
                                    <a:pt x="16691" y="20618"/>
                                    <a:pt x="16691" y="20618"/>
                                  </a:cubicBezTo>
                                  <a:close/>
                                  <a:moveTo>
                                    <a:pt x="3927" y="10309"/>
                                  </a:moveTo>
                                  <a:lnTo>
                                    <a:pt x="982" y="103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1"/>
                                    <a:pt x="1422" y="982"/>
                                    <a:pt x="1964" y="982"/>
                                  </a:cubicBezTo>
                                  <a:lnTo>
                                    <a:pt x="3927" y="982"/>
                                  </a:lnTo>
                                  <a:cubicBezTo>
                                    <a:pt x="3927" y="982"/>
                                    <a:pt x="3927" y="10309"/>
                                    <a:pt x="3927" y="10309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3927" y="11291"/>
                                  </a:lnTo>
                                  <a:cubicBezTo>
                                    <a:pt x="3927" y="11291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8655" y="8836"/>
                                  </a:moveTo>
                                  <a:lnTo>
                                    <a:pt x="19636" y="8836"/>
                                  </a:lnTo>
                                  <a:lnTo>
                                    <a:pt x="19636" y="7855"/>
                                  </a:lnTo>
                                  <a:lnTo>
                                    <a:pt x="18655" y="7855"/>
                                  </a:lnTo>
                                  <a:cubicBezTo>
                                    <a:pt x="18655" y="7855"/>
                                    <a:pt x="18655" y="8836"/>
                                    <a:pt x="18655" y="8836"/>
                                  </a:cubicBezTo>
                                  <a:close/>
                                  <a:moveTo>
                                    <a:pt x="18655" y="6873"/>
                                  </a:moveTo>
                                  <a:lnTo>
                                    <a:pt x="19636" y="6873"/>
                                  </a:lnTo>
                                  <a:lnTo>
                                    <a:pt x="19636" y="5891"/>
                                  </a:lnTo>
                                  <a:lnTo>
                                    <a:pt x="18655" y="5891"/>
                                  </a:lnTo>
                                  <a:cubicBezTo>
                                    <a:pt x="18655" y="5891"/>
                                    <a:pt x="18655" y="6873"/>
                                    <a:pt x="18655" y="6873"/>
                                  </a:cubicBezTo>
                                  <a:close/>
                                  <a:moveTo>
                                    <a:pt x="18655" y="4909"/>
                                  </a:moveTo>
                                  <a:lnTo>
                                    <a:pt x="19636" y="4909"/>
                                  </a:lnTo>
                                  <a:lnTo>
                                    <a:pt x="19636" y="3927"/>
                                  </a:lnTo>
                                  <a:lnTo>
                                    <a:pt x="18655" y="3927"/>
                                  </a:lnTo>
                                  <a:cubicBezTo>
                                    <a:pt x="18655" y="3927"/>
                                    <a:pt x="18655" y="4909"/>
                                    <a:pt x="18655" y="4909"/>
                                  </a:cubicBezTo>
                                  <a:close/>
                                  <a:moveTo>
                                    <a:pt x="1964" y="2945"/>
                                  </a:moveTo>
                                  <a:lnTo>
                                    <a:pt x="2945" y="2945"/>
                                  </a:lnTo>
                                  <a:lnTo>
                                    <a:pt x="2945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1964" y="1964"/>
                                    <a:pt x="1964" y="2945"/>
                                    <a:pt x="1964" y="2945"/>
                                  </a:cubicBezTo>
                                  <a:close/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2945" y="12764"/>
                                  </a:moveTo>
                                  <a:lnTo>
                                    <a:pt x="1964" y="12764"/>
                                  </a:lnTo>
                                  <a:lnTo>
                                    <a:pt x="1964" y="13745"/>
                                  </a:lnTo>
                                  <a:lnTo>
                                    <a:pt x="2945" y="13745"/>
                                  </a:lnTo>
                                  <a:cubicBezTo>
                                    <a:pt x="2945" y="13745"/>
                                    <a:pt x="2945" y="12764"/>
                                    <a:pt x="2945" y="12764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1964" y="4909"/>
                                  </a:moveTo>
                                  <a:lnTo>
                                    <a:pt x="2945" y="4909"/>
                                  </a:lnTo>
                                  <a:lnTo>
                                    <a:pt x="2945" y="3927"/>
                                  </a:lnTo>
                                  <a:lnTo>
                                    <a:pt x="1964" y="3927"/>
                                  </a:lnTo>
                                  <a:cubicBezTo>
                                    <a:pt x="1964" y="3927"/>
                                    <a:pt x="1964" y="4909"/>
                                    <a:pt x="1964" y="49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3" name="Shape 2554"/>
                          <wps:cNvSpPr/>
                          <wps:spPr>
                            <a:xfrm>
                              <a:off x="335826" y="5641509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855" y="18900"/>
                                  </a:moveTo>
                                  <a:cubicBezTo>
                                    <a:pt x="7279" y="18900"/>
                                    <a:pt x="6684" y="18827"/>
                                    <a:pt x="6086" y="18683"/>
                                  </a:cubicBezTo>
                                  <a:cubicBezTo>
                                    <a:pt x="6017" y="18666"/>
                                    <a:pt x="5946" y="18658"/>
                                    <a:pt x="5876" y="18658"/>
                                  </a:cubicBezTo>
                                  <a:cubicBezTo>
                                    <a:pt x="5756" y="18658"/>
                                    <a:pt x="5636" y="18682"/>
                                    <a:pt x="5523" y="18729"/>
                                  </a:cubicBezTo>
                                  <a:lnTo>
                                    <a:pt x="2957" y="19815"/>
                                  </a:lnTo>
                                  <a:lnTo>
                                    <a:pt x="3365" y="18243"/>
                                  </a:lnTo>
                                  <a:cubicBezTo>
                                    <a:pt x="3474" y="17827"/>
                                    <a:pt x="3345" y="17380"/>
                                    <a:pt x="3039" y="17108"/>
                                  </a:cubicBezTo>
                                  <a:cubicBezTo>
                                    <a:pt x="1712" y="15926"/>
                                    <a:pt x="982" y="14358"/>
                                    <a:pt x="982" y="12690"/>
                                  </a:cubicBezTo>
                                  <a:cubicBezTo>
                                    <a:pt x="982" y="9266"/>
                                    <a:pt x="4065" y="6480"/>
                                    <a:pt x="7855" y="6480"/>
                                  </a:cubicBezTo>
                                  <a:cubicBezTo>
                                    <a:pt x="11644" y="6480"/>
                                    <a:pt x="14727" y="9266"/>
                                    <a:pt x="14727" y="12690"/>
                                  </a:cubicBezTo>
                                  <a:cubicBezTo>
                                    <a:pt x="14727" y="16114"/>
                                    <a:pt x="11644" y="18900"/>
                                    <a:pt x="7855" y="18900"/>
                                  </a:cubicBezTo>
                                  <a:moveTo>
                                    <a:pt x="7855" y="5400"/>
                                  </a:moveTo>
                                  <a:cubicBezTo>
                                    <a:pt x="3517" y="5400"/>
                                    <a:pt x="0" y="8664"/>
                                    <a:pt x="0" y="12690"/>
                                  </a:cubicBezTo>
                                  <a:cubicBezTo>
                                    <a:pt x="0" y="14758"/>
                                    <a:pt x="932" y="16620"/>
                                    <a:pt x="2422" y="17947"/>
                                  </a:cubicBezTo>
                                  <a:lnTo>
                                    <a:pt x="1473" y="21600"/>
                                  </a:lnTo>
                                  <a:lnTo>
                                    <a:pt x="5876" y="19738"/>
                                  </a:lnTo>
                                  <a:cubicBezTo>
                                    <a:pt x="6509" y="19891"/>
                                    <a:pt x="7169" y="19980"/>
                                    <a:pt x="7855" y="19980"/>
                                  </a:cubicBezTo>
                                  <a:cubicBezTo>
                                    <a:pt x="12192" y="19980"/>
                                    <a:pt x="15709" y="16716"/>
                                    <a:pt x="15709" y="12690"/>
                                  </a:cubicBezTo>
                                  <a:cubicBezTo>
                                    <a:pt x="15709" y="8664"/>
                                    <a:pt x="12192" y="5400"/>
                                    <a:pt x="7855" y="5400"/>
                                  </a:cubicBezTo>
                                  <a:moveTo>
                                    <a:pt x="21600" y="7290"/>
                                  </a:moveTo>
                                  <a:cubicBezTo>
                                    <a:pt x="21600" y="3264"/>
                                    <a:pt x="18084" y="0"/>
                                    <a:pt x="13745" y="0"/>
                                  </a:cubicBezTo>
                                  <a:cubicBezTo>
                                    <a:pt x="10506" y="0"/>
                                    <a:pt x="7725" y="1821"/>
                                    <a:pt x="6525" y="4422"/>
                                  </a:cubicBezTo>
                                  <a:cubicBezTo>
                                    <a:pt x="6912" y="4367"/>
                                    <a:pt x="7306" y="4332"/>
                                    <a:pt x="7708" y="4326"/>
                                  </a:cubicBezTo>
                                  <a:cubicBezTo>
                                    <a:pt x="8875" y="2394"/>
                                    <a:pt x="11143" y="1080"/>
                                    <a:pt x="13745" y="1080"/>
                                  </a:cubicBezTo>
                                  <a:cubicBezTo>
                                    <a:pt x="17535" y="1080"/>
                                    <a:pt x="20618" y="3866"/>
                                    <a:pt x="20618" y="7290"/>
                                  </a:cubicBezTo>
                                  <a:cubicBezTo>
                                    <a:pt x="20618" y="8958"/>
                                    <a:pt x="19888" y="10526"/>
                                    <a:pt x="18561" y="11707"/>
                                  </a:cubicBezTo>
                                  <a:cubicBezTo>
                                    <a:pt x="18255" y="11980"/>
                                    <a:pt x="18126" y="12428"/>
                                    <a:pt x="18234" y="12843"/>
                                  </a:cubicBezTo>
                                  <a:lnTo>
                                    <a:pt x="18643" y="14415"/>
                                  </a:lnTo>
                                  <a:lnTo>
                                    <a:pt x="16613" y="13556"/>
                                  </a:lnTo>
                                  <a:cubicBezTo>
                                    <a:pt x="16573" y="13922"/>
                                    <a:pt x="16500" y="14278"/>
                                    <a:pt x="16411" y="14628"/>
                                  </a:cubicBezTo>
                                  <a:lnTo>
                                    <a:pt x="20127" y="16200"/>
                                  </a:lnTo>
                                  <a:lnTo>
                                    <a:pt x="19178" y="12547"/>
                                  </a:lnTo>
                                  <a:cubicBezTo>
                                    <a:pt x="20669" y="11220"/>
                                    <a:pt x="21600" y="9358"/>
                                    <a:pt x="21600" y="729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4" name="Shape 2564"/>
                          <wps:cNvSpPr/>
                          <wps:spPr>
                            <a:xfrm>
                              <a:off x="335826" y="627437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818" y="10800"/>
                                  </a:moveTo>
                                  <a:lnTo>
                                    <a:pt x="11782" y="10800"/>
                                  </a:lnTo>
                                  <a:lnTo>
                                    <a:pt x="11782" y="12764"/>
                                  </a:lnTo>
                                  <a:lnTo>
                                    <a:pt x="9818" y="12764"/>
                                  </a:lnTo>
                                  <a:cubicBezTo>
                                    <a:pt x="9818" y="12764"/>
                                    <a:pt x="9818" y="10800"/>
                                    <a:pt x="9818" y="10800"/>
                                  </a:cubicBezTo>
                                  <a:close/>
                                  <a:moveTo>
                                    <a:pt x="9327" y="13745"/>
                                  </a:moveTo>
                                  <a:lnTo>
                                    <a:pt x="12273" y="13745"/>
                                  </a:lnTo>
                                  <a:cubicBezTo>
                                    <a:pt x="12544" y="13745"/>
                                    <a:pt x="12764" y="13526"/>
                                    <a:pt x="12764" y="13255"/>
                                  </a:cubicBezTo>
                                  <a:lnTo>
                                    <a:pt x="12764" y="10309"/>
                                  </a:lnTo>
                                  <a:cubicBezTo>
                                    <a:pt x="12764" y="10038"/>
                                    <a:pt x="12544" y="9818"/>
                                    <a:pt x="12273" y="9818"/>
                                  </a:cubicBezTo>
                                  <a:lnTo>
                                    <a:pt x="9327" y="9818"/>
                                  </a:lnTo>
                                  <a:cubicBezTo>
                                    <a:pt x="9056" y="9818"/>
                                    <a:pt x="8836" y="10038"/>
                                    <a:pt x="8836" y="10309"/>
                                  </a:cubicBezTo>
                                  <a:lnTo>
                                    <a:pt x="8836" y="13255"/>
                                  </a:lnTo>
                                  <a:cubicBezTo>
                                    <a:pt x="8836" y="13526"/>
                                    <a:pt x="9056" y="13745"/>
                                    <a:pt x="9327" y="13745"/>
                                  </a:cubicBezTo>
                                  <a:moveTo>
                                    <a:pt x="14727" y="15709"/>
                                  </a:moveTo>
                                  <a:lnTo>
                                    <a:pt x="16691" y="15709"/>
                                  </a:lnTo>
                                  <a:lnTo>
                                    <a:pt x="16691" y="17673"/>
                                  </a:lnTo>
                                  <a:lnTo>
                                    <a:pt x="14727" y="17673"/>
                                  </a:lnTo>
                                  <a:cubicBezTo>
                                    <a:pt x="14727" y="17673"/>
                                    <a:pt x="14727" y="15709"/>
                                    <a:pt x="14727" y="15709"/>
                                  </a:cubicBezTo>
                                  <a:close/>
                                  <a:moveTo>
                                    <a:pt x="14236" y="18655"/>
                                  </a:moveTo>
                                  <a:lnTo>
                                    <a:pt x="17182" y="18655"/>
                                  </a:lnTo>
                                  <a:cubicBezTo>
                                    <a:pt x="17453" y="18655"/>
                                    <a:pt x="17673" y="18435"/>
                                    <a:pt x="17673" y="18164"/>
                                  </a:cubicBezTo>
                                  <a:lnTo>
                                    <a:pt x="17673" y="15218"/>
                                  </a:lnTo>
                                  <a:cubicBezTo>
                                    <a:pt x="17673" y="14947"/>
                                    <a:pt x="17453" y="14727"/>
                                    <a:pt x="17182" y="14727"/>
                                  </a:cubicBezTo>
                                  <a:lnTo>
                                    <a:pt x="14236" y="14727"/>
                                  </a:lnTo>
                                  <a:cubicBezTo>
                                    <a:pt x="13965" y="14727"/>
                                    <a:pt x="13745" y="14947"/>
                                    <a:pt x="13745" y="15218"/>
                                  </a:cubicBezTo>
                                  <a:lnTo>
                                    <a:pt x="13745" y="18164"/>
                                  </a:lnTo>
                                  <a:cubicBezTo>
                                    <a:pt x="13745" y="18435"/>
                                    <a:pt x="13965" y="18655"/>
                                    <a:pt x="14236" y="18655"/>
                                  </a:cubicBezTo>
                                  <a:moveTo>
                                    <a:pt x="9818" y="5891"/>
                                  </a:moveTo>
                                  <a:lnTo>
                                    <a:pt x="11782" y="5891"/>
                                  </a:lnTo>
                                  <a:lnTo>
                                    <a:pt x="11782" y="7855"/>
                                  </a:lnTo>
                                  <a:lnTo>
                                    <a:pt x="9818" y="7855"/>
                                  </a:lnTo>
                                  <a:cubicBezTo>
                                    <a:pt x="9818" y="7855"/>
                                    <a:pt x="9818" y="5891"/>
                                    <a:pt x="9818" y="5891"/>
                                  </a:cubicBezTo>
                                  <a:close/>
                                  <a:moveTo>
                                    <a:pt x="9327" y="8836"/>
                                  </a:moveTo>
                                  <a:lnTo>
                                    <a:pt x="12273" y="8836"/>
                                  </a:lnTo>
                                  <a:cubicBezTo>
                                    <a:pt x="12544" y="8836"/>
                                    <a:pt x="12764" y="8617"/>
                                    <a:pt x="12764" y="8345"/>
                                  </a:cubicBezTo>
                                  <a:lnTo>
                                    <a:pt x="12764" y="5400"/>
                                  </a:lnTo>
                                  <a:cubicBezTo>
                                    <a:pt x="12764" y="5129"/>
                                    <a:pt x="12544" y="4909"/>
                                    <a:pt x="12273" y="4909"/>
                                  </a:cubicBezTo>
                                  <a:lnTo>
                                    <a:pt x="9327" y="4909"/>
                                  </a:lnTo>
                                  <a:cubicBezTo>
                                    <a:pt x="9056" y="4909"/>
                                    <a:pt x="8836" y="5129"/>
                                    <a:pt x="8836" y="5400"/>
                                  </a:cubicBezTo>
                                  <a:lnTo>
                                    <a:pt x="8836" y="8345"/>
                                  </a:lnTo>
                                  <a:cubicBezTo>
                                    <a:pt x="8836" y="8617"/>
                                    <a:pt x="9056" y="8836"/>
                                    <a:pt x="9327" y="8836"/>
                                  </a:cubicBezTo>
                                  <a:moveTo>
                                    <a:pt x="4909" y="15709"/>
                                  </a:moveTo>
                                  <a:lnTo>
                                    <a:pt x="6873" y="15709"/>
                                  </a:lnTo>
                                  <a:lnTo>
                                    <a:pt x="6873" y="17673"/>
                                  </a:lnTo>
                                  <a:lnTo>
                                    <a:pt x="4909" y="17673"/>
                                  </a:lnTo>
                                  <a:cubicBezTo>
                                    <a:pt x="4909" y="17673"/>
                                    <a:pt x="4909" y="15709"/>
                                    <a:pt x="4909" y="15709"/>
                                  </a:cubicBezTo>
                                  <a:close/>
                                  <a:moveTo>
                                    <a:pt x="4418" y="18655"/>
                                  </a:moveTo>
                                  <a:lnTo>
                                    <a:pt x="7364" y="18655"/>
                                  </a:lnTo>
                                  <a:cubicBezTo>
                                    <a:pt x="7635" y="18655"/>
                                    <a:pt x="7855" y="18435"/>
                                    <a:pt x="7855" y="18164"/>
                                  </a:cubicBezTo>
                                  <a:lnTo>
                                    <a:pt x="7855" y="15218"/>
                                  </a:lnTo>
                                  <a:cubicBezTo>
                                    <a:pt x="7855" y="14947"/>
                                    <a:pt x="7635" y="14727"/>
                                    <a:pt x="7364" y="14727"/>
                                  </a:cubicBezTo>
                                  <a:lnTo>
                                    <a:pt x="4418" y="14727"/>
                                  </a:lnTo>
                                  <a:cubicBezTo>
                                    <a:pt x="4147" y="14727"/>
                                    <a:pt x="3927" y="14947"/>
                                    <a:pt x="3927" y="15218"/>
                                  </a:cubicBezTo>
                                  <a:lnTo>
                                    <a:pt x="3927" y="18164"/>
                                  </a:lnTo>
                                  <a:cubicBezTo>
                                    <a:pt x="3927" y="18435"/>
                                    <a:pt x="4147" y="18655"/>
                                    <a:pt x="4418" y="18655"/>
                                  </a:cubicBezTo>
                                  <a:moveTo>
                                    <a:pt x="14727" y="10800"/>
                                  </a:moveTo>
                                  <a:lnTo>
                                    <a:pt x="16691" y="10800"/>
                                  </a:lnTo>
                                  <a:lnTo>
                                    <a:pt x="16691" y="12764"/>
                                  </a:lnTo>
                                  <a:lnTo>
                                    <a:pt x="14727" y="12764"/>
                                  </a:lnTo>
                                  <a:cubicBezTo>
                                    <a:pt x="14727" y="12764"/>
                                    <a:pt x="14727" y="10800"/>
                                    <a:pt x="14727" y="10800"/>
                                  </a:cubicBezTo>
                                  <a:close/>
                                  <a:moveTo>
                                    <a:pt x="14236" y="13745"/>
                                  </a:moveTo>
                                  <a:lnTo>
                                    <a:pt x="17182" y="13745"/>
                                  </a:lnTo>
                                  <a:cubicBezTo>
                                    <a:pt x="17453" y="13745"/>
                                    <a:pt x="17673" y="13526"/>
                                    <a:pt x="17673" y="13255"/>
                                  </a:cubicBezTo>
                                  <a:lnTo>
                                    <a:pt x="17673" y="10309"/>
                                  </a:lnTo>
                                  <a:cubicBezTo>
                                    <a:pt x="17673" y="10038"/>
                                    <a:pt x="17453" y="9818"/>
                                    <a:pt x="17182" y="9818"/>
                                  </a:cubicBezTo>
                                  <a:lnTo>
                                    <a:pt x="14236" y="9818"/>
                                  </a:lnTo>
                                  <a:cubicBezTo>
                                    <a:pt x="13965" y="9818"/>
                                    <a:pt x="13745" y="10038"/>
                                    <a:pt x="13745" y="10309"/>
                                  </a:cubicBezTo>
                                  <a:lnTo>
                                    <a:pt x="13745" y="13255"/>
                                  </a:lnTo>
                                  <a:cubicBezTo>
                                    <a:pt x="13745" y="13526"/>
                                    <a:pt x="13965" y="13745"/>
                                    <a:pt x="14236" y="13745"/>
                                  </a:cubicBezTo>
                                  <a:moveTo>
                                    <a:pt x="4909" y="10800"/>
                                  </a:moveTo>
                                  <a:lnTo>
                                    <a:pt x="6873" y="10800"/>
                                  </a:lnTo>
                                  <a:lnTo>
                                    <a:pt x="6873" y="12764"/>
                                  </a:lnTo>
                                  <a:lnTo>
                                    <a:pt x="4909" y="12764"/>
                                  </a:lnTo>
                                  <a:cubicBezTo>
                                    <a:pt x="4909" y="12764"/>
                                    <a:pt x="4909" y="10800"/>
                                    <a:pt x="4909" y="10800"/>
                                  </a:cubicBezTo>
                                  <a:close/>
                                  <a:moveTo>
                                    <a:pt x="4418" y="13745"/>
                                  </a:moveTo>
                                  <a:lnTo>
                                    <a:pt x="7364" y="13745"/>
                                  </a:lnTo>
                                  <a:cubicBezTo>
                                    <a:pt x="7635" y="13745"/>
                                    <a:pt x="7855" y="13526"/>
                                    <a:pt x="7855" y="13255"/>
                                  </a:cubicBezTo>
                                  <a:lnTo>
                                    <a:pt x="7855" y="10309"/>
                                  </a:lnTo>
                                  <a:cubicBezTo>
                                    <a:pt x="7855" y="10038"/>
                                    <a:pt x="7635" y="9818"/>
                                    <a:pt x="7364" y="9818"/>
                                  </a:cubicBezTo>
                                  <a:lnTo>
                                    <a:pt x="4418" y="9818"/>
                                  </a:lnTo>
                                  <a:cubicBezTo>
                                    <a:pt x="4147" y="9818"/>
                                    <a:pt x="3927" y="10038"/>
                                    <a:pt x="3927" y="10309"/>
                                  </a:cubicBezTo>
                                  <a:lnTo>
                                    <a:pt x="3927" y="13255"/>
                                  </a:lnTo>
                                  <a:cubicBezTo>
                                    <a:pt x="3927" y="13526"/>
                                    <a:pt x="4147" y="13745"/>
                                    <a:pt x="4418" y="13745"/>
                                  </a:cubicBezTo>
                                  <a:moveTo>
                                    <a:pt x="4909" y="5891"/>
                                  </a:moveTo>
                                  <a:lnTo>
                                    <a:pt x="6873" y="5891"/>
                                  </a:lnTo>
                                  <a:lnTo>
                                    <a:pt x="6873" y="7855"/>
                                  </a:lnTo>
                                  <a:lnTo>
                                    <a:pt x="4909" y="7855"/>
                                  </a:lnTo>
                                  <a:cubicBezTo>
                                    <a:pt x="4909" y="7855"/>
                                    <a:pt x="4909" y="5891"/>
                                    <a:pt x="4909" y="5891"/>
                                  </a:cubicBezTo>
                                  <a:close/>
                                  <a:moveTo>
                                    <a:pt x="4418" y="8836"/>
                                  </a:moveTo>
                                  <a:lnTo>
                                    <a:pt x="7364" y="8836"/>
                                  </a:lnTo>
                                  <a:cubicBezTo>
                                    <a:pt x="7635" y="8836"/>
                                    <a:pt x="7855" y="8617"/>
                                    <a:pt x="7855" y="8345"/>
                                  </a:cubicBezTo>
                                  <a:lnTo>
                                    <a:pt x="7855" y="5400"/>
                                  </a:lnTo>
                                  <a:cubicBezTo>
                                    <a:pt x="7855" y="5129"/>
                                    <a:pt x="7635" y="4909"/>
                                    <a:pt x="7364" y="4909"/>
                                  </a:cubicBezTo>
                                  <a:lnTo>
                                    <a:pt x="4418" y="4909"/>
                                  </a:lnTo>
                                  <a:cubicBezTo>
                                    <a:pt x="4147" y="4909"/>
                                    <a:pt x="3927" y="5129"/>
                                    <a:pt x="3927" y="5400"/>
                                  </a:cubicBezTo>
                                  <a:lnTo>
                                    <a:pt x="3927" y="8345"/>
                                  </a:lnTo>
                                  <a:cubicBezTo>
                                    <a:pt x="3927" y="8617"/>
                                    <a:pt x="4147" y="8836"/>
                                    <a:pt x="4418" y="8836"/>
                                  </a:cubicBezTo>
                                  <a:moveTo>
                                    <a:pt x="14727" y="5891"/>
                                  </a:moveTo>
                                  <a:lnTo>
                                    <a:pt x="16691" y="5891"/>
                                  </a:lnTo>
                                  <a:lnTo>
                                    <a:pt x="16691" y="7855"/>
                                  </a:lnTo>
                                  <a:lnTo>
                                    <a:pt x="14727" y="7855"/>
                                  </a:lnTo>
                                  <a:cubicBezTo>
                                    <a:pt x="14727" y="7855"/>
                                    <a:pt x="14727" y="5891"/>
                                    <a:pt x="14727" y="5891"/>
                                  </a:cubicBezTo>
                                  <a:close/>
                                  <a:moveTo>
                                    <a:pt x="14236" y="8836"/>
                                  </a:moveTo>
                                  <a:lnTo>
                                    <a:pt x="17182" y="8836"/>
                                  </a:lnTo>
                                  <a:cubicBezTo>
                                    <a:pt x="17453" y="8836"/>
                                    <a:pt x="17673" y="8617"/>
                                    <a:pt x="17673" y="8345"/>
                                  </a:cubicBezTo>
                                  <a:lnTo>
                                    <a:pt x="17673" y="5400"/>
                                  </a:lnTo>
                                  <a:cubicBezTo>
                                    <a:pt x="17673" y="5129"/>
                                    <a:pt x="17453" y="4909"/>
                                    <a:pt x="17182" y="4909"/>
                                  </a:cubicBezTo>
                                  <a:lnTo>
                                    <a:pt x="14236" y="4909"/>
                                  </a:lnTo>
                                  <a:cubicBezTo>
                                    <a:pt x="13965" y="4909"/>
                                    <a:pt x="13745" y="5129"/>
                                    <a:pt x="13745" y="5400"/>
                                  </a:cubicBezTo>
                                  <a:lnTo>
                                    <a:pt x="13745" y="8345"/>
                                  </a:lnTo>
                                  <a:cubicBezTo>
                                    <a:pt x="13745" y="8617"/>
                                    <a:pt x="13965" y="8836"/>
                                    <a:pt x="14236" y="8836"/>
                                  </a:cubicBezTo>
                                  <a:moveTo>
                                    <a:pt x="19636" y="1964"/>
                                  </a:moveTo>
                                  <a:lnTo>
                                    <a:pt x="1964" y="1964"/>
                                  </a:lnTo>
                                  <a:lnTo>
                                    <a:pt x="1964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19636" y="982"/>
                                    <a:pt x="19636" y="1964"/>
                                    <a:pt x="19636" y="1964"/>
                                  </a:cubicBezTo>
                                  <a:close/>
                                  <a:moveTo>
                                    <a:pt x="19636" y="20618"/>
                                  </a:moveTo>
                                  <a:lnTo>
                                    <a:pt x="12764" y="20618"/>
                                  </a:lnTo>
                                  <a:lnTo>
                                    <a:pt x="12764" y="15218"/>
                                  </a:lnTo>
                                  <a:cubicBezTo>
                                    <a:pt x="12764" y="14947"/>
                                    <a:pt x="12544" y="14727"/>
                                    <a:pt x="12273" y="14727"/>
                                  </a:cubicBezTo>
                                  <a:lnTo>
                                    <a:pt x="9327" y="14727"/>
                                  </a:lnTo>
                                  <a:cubicBezTo>
                                    <a:pt x="9056" y="14727"/>
                                    <a:pt x="8836" y="14947"/>
                                    <a:pt x="8836" y="15218"/>
                                  </a:cubicBezTo>
                                  <a:lnTo>
                                    <a:pt x="8836" y="20618"/>
                                  </a:lnTo>
                                  <a:lnTo>
                                    <a:pt x="1964" y="20618"/>
                                  </a:lnTo>
                                  <a:lnTo>
                                    <a:pt x="1964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19636" y="2945"/>
                                    <a:pt x="19636" y="20618"/>
                                    <a:pt x="19636" y="20618"/>
                                  </a:cubicBezTo>
                                  <a:close/>
                                  <a:moveTo>
                                    <a:pt x="11782" y="20618"/>
                                  </a:moveTo>
                                  <a:lnTo>
                                    <a:pt x="9818" y="20618"/>
                                  </a:lnTo>
                                  <a:lnTo>
                                    <a:pt x="9818" y="15709"/>
                                  </a:lnTo>
                                  <a:lnTo>
                                    <a:pt x="11782" y="15709"/>
                                  </a:lnTo>
                                  <a:cubicBezTo>
                                    <a:pt x="11782" y="15709"/>
                                    <a:pt x="11782" y="20618"/>
                                    <a:pt x="11782" y="20618"/>
                                  </a:cubicBezTo>
                                  <a:close/>
                                  <a:moveTo>
                                    <a:pt x="21109" y="1964"/>
                                  </a:moveTo>
                                  <a:lnTo>
                                    <a:pt x="20618" y="1964"/>
                                  </a:lnTo>
                                  <a:lnTo>
                                    <a:pt x="20618" y="491"/>
                                  </a:lnTo>
                                  <a:cubicBezTo>
                                    <a:pt x="20618" y="220"/>
                                    <a:pt x="20399" y="0"/>
                                    <a:pt x="20127" y="0"/>
                                  </a:cubicBezTo>
                                  <a:lnTo>
                                    <a:pt x="1473" y="0"/>
                                  </a:lnTo>
                                  <a:cubicBezTo>
                                    <a:pt x="1201" y="0"/>
                                    <a:pt x="982" y="220"/>
                                    <a:pt x="982" y="491"/>
                                  </a:cubicBezTo>
                                  <a:lnTo>
                                    <a:pt x="982" y="1964"/>
                                  </a:lnTo>
                                  <a:lnTo>
                                    <a:pt x="491" y="1964"/>
                                  </a:lnTo>
                                  <a:cubicBezTo>
                                    <a:pt x="220" y="1964"/>
                                    <a:pt x="0" y="2184"/>
                                    <a:pt x="0" y="2455"/>
                                  </a:cubicBezTo>
                                  <a:cubicBezTo>
                                    <a:pt x="0" y="2726"/>
                                    <a:pt x="220" y="2945"/>
                                    <a:pt x="491" y="2945"/>
                                  </a:cubicBezTo>
                                  <a:lnTo>
                                    <a:pt x="982" y="2945"/>
                                  </a:lnTo>
                                  <a:lnTo>
                                    <a:pt x="982" y="21109"/>
                                  </a:lnTo>
                                  <a:cubicBezTo>
                                    <a:pt x="982" y="21381"/>
                                    <a:pt x="1201" y="21600"/>
                                    <a:pt x="1473" y="21600"/>
                                  </a:cubicBezTo>
                                  <a:lnTo>
                                    <a:pt x="20127" y="21600"/>
                                  </a:lnTo>
                                  <a:cubicBezTo>
                                    <a:pt x="20399" y="21600"/>
                                    <a:pt x="20618" y="21381"/>
                                    <a:pt x="20618" y="21109"/>
                                  </a:cubicBezTo>
                                  <a:lnTo>
                                    <a:pt x="20618" y="2945"/>
                                  </a:lnTo>
                                  <a:lnTo>
                                    <a:pt x="21109" y="2945"/>
                                  </a:lnTo>
                                  <a:cubicBezTo>
                                    <a:pt x="21380" y="2945"/>
                                    <a:pt x="21600" y="2726"/>
                                    <a:pt x="21600" y="2455"/>
                                  </a:cubicBezTo>
                                  <a:cubicBezTo>
                                    <a:pt x="21600" y="2184"/>
                                    <a:pt x="21380" y="1964"/>
                                    <a:pt x="21109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5" name="Shape 2574"/>
                          <wps:cNvSpPr/>
                          <wps:spPr>
                            <a:xfrm>
                              <a:off x="351262" y="6922679"/>
                              <a:ext cx="308717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4909"/>
                                  </a:moveTo>
                                  <a:cubicBezTo>
                                    <a:pt x="5432" y="4909"/>
                                    <a:pt x="1080" y="4030"/>
                                    <a:pt x="1080" y="2945"/>
                                  </a:cubicBezTo>
                                  <a:cubicBezTo>
                                    <a:pt x="1080" y="1861"/>
                                    <a:pt x="5432" y="982"/>
                                    <a:pt x="10800" y="982"/>
                                  </a:cubicBezTo>
                                  <a:cubicBezTo>
                                    <a:pt x="16168" y="982"/>
                                    <a:pt x="20520" y="1861"/>
                                    <a:pt x="20520" y="2945"/>
                                  </a:cubicBezTo>
                                  <a:cubicBezTo>
                                    <a:pt x="20520" y="4030"/>
                                    <a:pt x="16168" y="4909"/>
                                    <a:pt x="10800" y="4909"/>
                                  </a:cubicBezTo>
                                  <a:moveTo>
                                    <a:pt x="16305" y="8659"/>
                                  </a:moveTo>
                                  <a:cubicBezTo>
                                    <a:pt x="14130" y="10260"/>
                                    <a:pt x="11880" y="11916"/>
                                    <a:pt x="11880" y="14727"/>
                                  </a:cubicBezTo>
                                  <a:cubicBezTo>
                                    <a:pt x="11880" y="17561"/>
                                    <a:pt x="11880" y="19270"/>
                                    <a:pt x="11642" y="20135"/>
                                  </a:cubicBezTo>
                                  <a:cubicBezTo>
                                    <a:pt x="11522" y="20573"/>
                                    <a:pt x="11509" y="20618"/>
                                    <a:pt x="10800" y="20618"/>
                                  </a:cubicBezTo>
                                  <a:cubicBezTo>
                                    <a:pt x="10091" y="20618"/>
                                    <a:pt x="10078" y="20573"/>
                                    <a:pt x="9957" y="20135"/>
                                  </a:cubicBezTo>
                                  <a:cubicBezTo>
                                    <a:pt x="9818" y="19627"/>
                                    <a:pt x="9761" y="18820"/>
                                    <a:pt x="9738" y="17673"/>
                                  </a:cubicBezTo>
                                  <a:lnTo>
                                    <a:pt x="10260" y="17673"/>
                                  </a:lnTo>
                                  <a:cubicBezTo>
                                    <a:pt x="10558" y="17673"/>
                                    <a:pt x="10800" y="17453"/>
                                    <a:pt x="10800" y="17182"/>
                                  </a:cubicBezTo>
                                  <a:cubicBezTo>
                                    <a:pt x="10800" y="16911"/>
                                    <a:pt x="10558" y="16691"/>
                                    <a:pt x="10260" y="16691"/>
                                  </a:cubicBezTo>
                                  <a:lnTo>
                                    <a:pt x="9724" y="16691"/>
                                  </a:lnTo>
                                  <a:cubicBezTo>
                                    <a:pt x="9722" y="16381"/>
                                    <a:pt x="9721" y="16059"/>
                                    <a:pt x="9721" y="15709"/>
                                  </a:cubicBezTo>
                                  <a:lnTo>
                                    <a:pt x="10260" y="15709"/>
                                  </a:lnTo>
                                  <a:cubicBezTo>
                                    <a:pt x="10558" y="15709"/>
                                    <a:pt x="10800" y="15489"/>
                                    <a:pt x="10800" y="15218"/>
                                  </a:cubicBezTo>
                                  <a:cubicBezTo>
                                    <a:pt x="10800" y="14947"/>
                                    <a:pt x="10558" y="14727"/>
                                    <a:pt x="10260" y="14727"/>
                                  </a:cubicBezTo>
                                  <a:lnTo>
                                    <a:pt x="9720" y="14727"/>
                                  </a:lnTo>
                                  <a:cubicBezTo>
                                    <a:pt x="9720" y="11916"/>
                                    <a:pt x="7470" y="10260"/>
                                    <a:pt x="5295" y="8659"/>
                                  </a:cubicBezTo>
                                  <a:cubicBezTo>
                                    <a:pt x="3543" y="7370"/>
                                    <a:pt x="1872" y="6139"/>
                                    <a:pt x="1294" y="4344"/>
                                  </a:cubicBezTo>
                                  <a:cubicBezTo>
                                    <a:pt x="3119" y="5266"/>
                                    <a:pt x="6691" y="5891"/>
                                    <a:pt x="10800" y="5891"/>
                                  </a:cubicBezTo>
                                  <a:cubicBezTo>
                                    <a:pt x="14905" y="5891"/>
                                    <a:pt x="18475" y="5266"/>
                                    <a:pt x="20302" y="4347"/>
                                  </a:cubicBezTo>
                                  <a:cubicBezTo>
                                    <a:pt x="19721" y="6143"/>
                                    <a:pt x="18053" y="7373"/>
                                    <a:pt x="16305" y="8659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1319"/>
                                    <a:pt x="0" y="2945"/>
                                  </a:cubicBezTo>
                                  <a:cubicBezTo>
                                    <a:pt x="0" y="8836"/>
                                    <a:pt x="8640" y="9818"/>
                                    <a:pt x="8640" y="14727"/>
                                  </a:cubicBezTo>
                                  <a:lnTo>
                                    <a:pt x="8640" y="15217"/>
                                  </a:lnTo>
                                  <a:lnTo>
                                    <a:pt x="8640" y="15218"/>
                                  </a:lnTo>
                                  <a:lnTo>
                                    <a:pt x="8640" y="15219"/>
                                  </a:lnTo>
                                  <a:cubicBezTo>
                                    <a:pt x="8641" y="15938"/>
                                    <a:pt x="8642" y="16572"/>
                                    <a:pt x="8649" y="17142"/>
                                  </a:cubicBezTo>
                                  <a:cubicBezTo>
                                    <a:pt x="8647" y="17155"/>
                                    <a:pt x="8640" y="17168"/>
                                    <a:pt x="8640" y="17182"/>
                                  </a:cubicBezTo>
                                  <a:cubicBezTo>
                                    <a:pt x="8640" y="17199"/>
                                    <a:pt x="8648" y="17212"/>
                                    <a:pt x="8651" y="17230"/>
                                  </a:cubicBezTo>
                                  <a:cubicBezTo>
                                    <a:pt x="8699" y="20896"/>
                                    <a:pt x="8995" y="21600"/>
                                    <a:pt x="10800" y="21600"/>
                                  </a:cubicBezTo>
                                  <a:cubicBezTo>
                                    <a:pt x="12960" y="21600"/>
                                    <a:pt x="12960" y="20618"/>
                                    <a:pt x="12960" y="14727"/>
                                  </a:cubicBezTo>
                                  <a:cubicBezTo>
                                    <a:pt x="12960" y="9818"/>
                                    <a:pt x="21600" y="8836"/>
                                    <a:pt x="21600" y="2945"/>
                                  </a:cubicBezTo>
                                  <a:cubicBezTo>
                                    <a:pt x="21600" y="1319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6" name="Shape 2585"/>
                          <wps:cNvSpPr/>
                          <wps:spPr>
                            <a:xfrm>
                              <a:off x="1061308" y="4329478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000" y="14727"/>
                                  </a:moveTo>
                                  <a:lnTo>
                                    <a:pt x="5400" y="14727"/>
                                  </a:lnTo>
                                  <a:cubicBezTo>
                                    <a:pt x="5069" y="14727"/>
                                    <a:pt x="4800" y="14947"/>
                                    <a:pt x="4800" y="15218"/>
                                  </a:cubicBezTo>
                                  <a:cubicBezTo>
                                    <a:pt x="4800" y="15490"/>
                                    <a:pt x="5069" y="15709"/>
                                    <a:pt x="5400" y="15709"/>
                                  </a:cubicBezTo>
                                  <a:lnTo>
                                    <a:pt x="9000" y="15709"/>
                                  </a:lnTo>
                                  <a:cubicBezTo>
                                    <a:pt x="9331" y="15709"/>
                                    <a:pt x="9600" y="15490"/>
                                    <a:pt x="9600" y="15218"/>
                                  </a:cubicBezTo>
                                  <a:cubicBezTo>
                                    <a:pt x="9600" y="14947"/>
                                    <a:pt x="9331" y="14727"/>
                                    <a:pt x="9000" y="14727"/>
                                  </a:cubicBezTo>
                                  <a:moveTo>
                                    <a:pt x="20400" y="2579"/>
                                  </a:moveTo>
                                  <a:cubicBezTo>
                                    <a:pt x="18840" y="3757"/>
                                    <a:pt x="15638" y="4614"/>
                                    <a:pt x="12466" y="4845"/>
                                  </a:cubicBezTo>
                                  <a:cubicBezTo>
                                    <a:pt x="12197" y="4307"/>
                                    <a:pt x="11554" y="3927"/>
                                    <a:pt x="10800" y="3927"/>
                                  </a:cubicBezTo>
                                  <a:cubicBezTo>
                                    <a:pt x="10046" y="3927"/>
                                    <a:pt x="9403" y="4307"/>
                                    <a:pt x="9135" y="4845"/>
                                  </a:cubicBezTo>
                                  <a:cubicBezTo>
                                    <a:pt x="5962" y="4614"/>
                                    <a:pt x="2760" y="3757"/>
                                    <a:pt x="1200" y="2579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2579"/>
                                    <a:pt x="20400" y="2579"/>
                                  </a:cubicBezTo>
                                  <a:close/>
                                  <a:moveTo>
                                    <a:pt x="10200" y="5400"/>
                                  </a:moveTo>
                                  <a:cubicBezTo>
                                    <a:pt x="10200" y="5129"/>
                                    <a:pt x="10469" y="4909"/>
                                    <a:pt x="10800" y="4909"/>
                                  </a:cubicBezTo>
                                  <a:cubicBezTo>
                                    <a:pt x="11131" y="4909"/>
                                    <a:pt x="11400" y="5129"/>
                                    <a:pt x="11400" y="5400"/>
                                  </a:cubicBezTo>
                                  <a:cubicBezTo>
                                    <a:pt x="11400" y="5672"/>
                                    <a:pt x="11131" y="5891"/>
                                    <a:pt x="10800" y="5891"/>
                                  </a:cubicBezTo>
                                  <a:cubicBezTo>
                                    <a:pt x="10469" y="5891"/>
                                    <a:pt x="10200" y="5672"/>
                                    <a:pt x="10200" y="5400"/>
                                  </a:cubicBezTo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9"/>
                                    <a:pt x="19200" y="20619"/>
                                  </a:cubicBezTo>
                                  <a:lnTo>
                                    <a:pt x="2400" y="20619"/>
                                  </a:lnTo>
                                  <a:cubicBezTo>
                                    <a:pt x="1738" y="20619"/>
                                    <a:pt x="1200" y="20178"/>
                                    <a:pt x="1200" y="19636"/>
                                  </a:cubicBezTo>
                                  <a:lnTo>
                                    <a:pt x="1200" y="3859"/>
                                  </a:lnTo>
                                  <a:cubicBezTo>
                                    <a:pt x="3007" y="4894"/>
                                    <a:pt x="6118" y="5617"/>
                                    <a:pt x="9086" y="5827"/>
                                  </a:cubicBezTo>
                                  <a:cubicBezTo>
                                    <a:pt x="9311" y="6431"/>
                                    <a:pt x="9988" y="6873"/>
                                    <a:pt x="10800" y="6873"/>
                                  </a:cubicBezTo>
                                  <a:cubicBezTo>
                                    <a:pt x="11611" y="6873"/>
                                    <a:pt x="12289" y="6431"/>
                                    <a:pt x="12514" y="5827"/>
                                  </a:cubicBezTo>
                                  <a:cubicBezTo>
                                    <a:pt x="15482" y="5617"/>
                                    <a:pt x="18593" y="4894"/>
                                    <a:pt x="20400" y="3859"/>
                                  </a:cubicBezTo>
                                  <a:cubicBezTo>
                                    <a:pt x="20400" y="3859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  <a:moveTo>
                                    <a:pt x="7800" y="16691"/>
                                  </a:moveTo>
                                  <a:lnTo>
                                    <a:pt x="5400" y="16691"/>
                                  </a:lnTo>
                                  <a:cubicBezTo>
                                    <a:pt x="5069" y="16691"/>
                                    <a:pt x="4800" y="16911"/>
                                    <a:pt x="4800" y="17182"/>
                                  </a:cubicBezTo>
                                  <a:cubicBezTo>
                                    <a:pt x="4800" y="17453"/>
                                    <a:pt x="5069" y="17673"/>
                                    <a:pt x="5400" y="17673"/>
                                  </a:cubicBezTo>
                                  <a:lnTo>
                                    <a:pt x="7800" y="17673"/>
                                  </a:lnTo>
                                  <a:cubicBezTo>
                                    <a:pt x="8131" y="17673"/>
                                    <a:pt x="8400" y="17453"/>
                                    <a:pt x="8400" y="17182"/>
                                  </a:cubicBezTo>
                                  <a:cubicBezTo>
                                    <a:pt x="8400" y="16911"/>
                                    <a:pt x="8131" y="16691"/>
                                    <a:pt x="7800" y="1669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7" name="Shape 2586"/>
                          <wps:cNvSpPr/>
                          <wps:spPr>
                            <a:xfrm>
                              <a:off x="1709611" y="4329478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600" y="6076"/>
                                  </a:moveTo>
                                  <a:cubicBezTo>
                                    <a:pt x="14428" y="7109"/>
                                    <a:pt x="12685" y="7649"/>
                                    <a:pt x="10071" y="7803"/>
                                  </a:cubicBezTo>
                                  <a:cubicBezTo>
                                    <a:pt x="9806" y="7259"/>
                                    <a:pt x="9160" y="6873"/>
                                    <a:pt x="8400" y="6873"/>
                                  </a:cubicBezTo>
                                  <a:cubicBezTo>
                                    <a:pt x="7640" y="6873"/>
                                    <a:pt x="6994" y="7259"/>
                                    <a:pt x="6729" y="7803"/>
                                  </a:cubicBezTo>
                                  <a:cubicBezTo>
                                    <a:pt x="4115" y="7649"/>
                                    <a:pt x="2372" y="7109"/>
                                    <a:pt x="1200" y="6076"/>
                                  </a:cubicBezTo>
                                  <a:lnTo>
                                    <a:pt x="1200" y="5891"/>
                                  </a:lnTo>
                                  <a:cubicBezTo>
                                    <a:pt x="1200" y="5349"/>
                                    <a:pt x="1738" y="4909"/>
                                    <a:pt x="2400" y="4909"/>
                                  </a:cubicBezTo>
                                  <a:lnTo>
                                    <a:pt x="14400" y="4909"/>
                                  </a:lnTo>
                                  <a:cubicBezTo>
                                    <a:pt x="15062" y="4909"/>
                                    <a:pt x="15600" y="5349"/>
                                    <a:pt x="15600" y="5891"/>
                                  </a:cubicBezTo>
                                  <a:cubicBezTo>
                                    <a:pt x="15600" y="5891"/>
                                    <a:pt x="15600" y="6076"/>
                                    <a:pt x="15600" y="6076"/>
                                  </a:cubicBezTo>
                                  <a:close/>
                                  <a:moveTo>
                                    <a:pt x="7800" y="8346"/>
                                  </a:moveTo>
                                  <a:cubicBezTo>
                                    <a:pt x="7800" y="8074"/>
                                    <a:pt x="8069" y="7855"/>
                                    <a:pt x="8400" y="7855"/>
                                  </a:cubicBezTo>
                                  <a:cubicBezTo>
                                    <a:pt x="8731" y="7855"/>
                                    <a:pt x="9000" y="8074"/>
                                    <a:pt x="9000" y="8346"/>
                                  </a:cubicBezTo>
                                  <a:cubicBezTo>
                                    <a:pt x="9000" y="8617"/>
                                    <a:pt x="8731" y="8836"/>
                                    <a:pt x="8400" y="8836"/>
                                  </a:cubicBezTo>
                                  <a:cubicBezTo>
                                    <a:pt x="8069" y="8836"/>
                                    <a:pt x="7800" y="8617"/>
                                    <a:pt x="7800" y="8346"/>
                                  </a:cubicBezTo>
                                  <a:moveTo>
                                    <a:pt x="15600" y="19636"/>
                                  </a:moveTo>
                                  <a:cubicBezTo>
                                    <a:pt x="15600" y="20179"/>
                                    <a:pt x="15062" y="20619"/>
                                    <a:pt x="14400" y="20619"/>
                                  </a:cubicBezTo>
                                  <a:lnTo>
                                    <a:pt x="2400" y="20619"/>
                                  </a:lnTo>
                                  <a:cubicBezTo>
                                    <a:pt x="1738" y="20619"/>
                                    <a:pt x="1200" y="20179"/>
                                    <a:pt x="1200" y="19636"/>
                                  </a:cubicBezTo>
                                  <a:lnTo>
                                    <a:pt x="1200" y="7318"/>
                                  </a:lnTo>
                                  <a:cubicBezTo>
                                    <a:pt x="2658" y="8244"/>
                                    <a:pt x="4301" y="8666"/>
                                    <a:pt x="6693" y="8790"/>
                                  </a:cubicBezTo>
                                  <a:cubicBezTo>
                                    <a:pt x="6924" y="9385"/>
                                    <a:pt x="7597" y="9819"/>
                                    <a:pt x="8400" y="9819"/>
                                  </a:cubicBezTo>
                                  <a:cubicBezTo>
                                    <a:pt x="9203" y="9819"/>
                                    <a:pt x="9875" y="9385"/>
                                    <a:pt x="10108" y="8790"/>
                                  </a:cubicBezTo>
                                  <a:cubicBezTo>
                                    <a:pt x="12499" y="8666"/>
                                    <a:pt x="14142" y="8244"/>
                                    <a:pt x="15600" y="7318"/>
                                  </a:cubicBezTo>
                                  <a:cubicBezTo>
                                    <a:pt x="15600" y="7318"/>
                                    <a:pt x="15600" y="19636"/>
                                    <a:pt x="15600" y="19636"/>
                                  </a:cubicBezTo>
                                  <a:close/>
                                  <a:moveTo>
                                    <a:pt x="14400" y="3927"/>
                                  </a:moveTo>
                                  <a:lnTo>
                                    <a:pt x="2400" y="3927"/>
                                  </a:lnTo>
                                  <a:cubicBezTo>
                                    <a:pt x="1075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4400" y="21600"/>
                                  </a:lnTo>
                                  <a:cubicBezTo>
                                    <a:pt x="15725" y="21600"/>
                                    <a:pt x="16800" y="20721"/>
                                    <a:pt x="16800" y="19636"/>
                                  </a:cubicBezTo>
                                  <a:lnTo>
                                    <a:pt x="16800" y="5891"/>
                                  </a:lnTo>
                                  <a:cubicBezTo>
                                    <a:pt x="16800" y="4806"/>
                                    <a:pt x="15725" y="3927"/>
                                    <a:pt x="14400" y="3927"/>
                                  </a:cubicBezTo>
                                  <a:moveTo>
                                    <a:pt x="5400" y="17673"/>
                                  </a:moveTo>
                                  <a:lnTo>
                                    <a:pt x="4200" y="17673"/>
                                  </a:lnTo>
                                  <a:cubicBezTo>
                                    <a:pt x="3869" y="17673"/>
                                    <a:pt x="3600" y="17893"/>
                                    <a:pt x="3600" y="18164"/>
                                  </a:cubicBezTo>
                                  <a:cubicBezTo>
                                    <a:pt x="3600" y="18435"/>
                                    <a:pt x="3869" y="18655"/>
                                    <a:pt x="4200" y="18655"/>
                                  </a:cubicBezTo>
                                  <a:lnTo>
                                    <a:pt x="5400" y="18655"/>
                                  </a:lnTo>
                                  <a:cubicBezTo>
                                    <a:pt x="5731" y="18655"/>
                                    <a:pt x="6000" y="18435"/>
                                    <a:pt x="6000" y="18164"/>
                                  </a:cubicBezTo>
                                  <a:cubicBezTo>
                                    <a:pt x="6000" y="17893"/>
                                    <a:pt x="5731" y="17673"/>
                                    <a:pt x="5400" y="17673"/>
                                  </a:cubicBezTo>
                                  <a:moveTo>
                                    <a:pt x="6600" y="15709"/>
                                  </a:moveTo>
                                  <a:lnTo>
                                    <a:pt x="4200" y="15709"/>
                                  </a:lnTo>
                                  <a:cubicBezTo>
                                    <a:pt x="3869" y="15709"/>
                                    <a:pt x="3600" y="15929"/>
                                    <a:pt x="3600" y="16200"/>
                                  </a:cubicBezTo>
                                  <a:cubicBezTo>
                                    <a:pt x="3600" y="16472"/>
                                    <a:pt x="3869" y="16691"/>
                                    <a:pt x="4200" y="16691"/>
                                  </a:cubicBezTo>
                                  <a:lnTo>
                                    <a:pt x="6600" y="16691"/>
                                  </a:lnTo>
                                  <a:cubicBezTo>
                                    <a:pt x="6931" y="16691"/>
                                    <a:pt x="7200" y="16472"/>
                                    <a:pt x="7200" y="16200"/>
                                  </a:cubicBezTo>
                                  <a:cubicBezTo>
                                    <a:pt x="7200" y="15929"/>
                                    <a:pt x="6931" y="15709"/>
                                    <a:pt x="6600" y="15709"/>
                                  </a:cubicBezTo>
                                  <a:moveTo>
                                    <a:pt x="19200" y="0"/>
                                  </a:moveTo>
                                  <a:lnTo>
                                    <a:pt x="7200" y="0"/>
                                  </a:lnTo>
                                  <a:cubicBezTo>
                                    <a:pt x="5875" y="0"/>
                                    <a:pt x="4800" y="879"/>
                                    <a:pt x="4800" y="1964"/>
                                  </a:cubicBezTo>
                                  <a:lnTo>
                                    <a:pt x="4800" y="2455"/>
                                  </a:lnTo>
                                  <a:cubicBezTo>
                                    <a:pt x="4800" y="2726"/>
                                    <a:pt x="5069" y="2945"/>
                                    <a:pt x="5400" y="2945"/>
                                  </a:cubicBezTo>
                                  <a:cubicBezTo>
                                    <a:pt x="5731" y="2945"/>
                                    <a:pt x="6000" y="2726"/>
                                    <a:pt x="6000" y="2455"/>
                                  </a:cubicBezTo>
                                  <a:lnTo>
                                    <a:pt x="6000" y="1964"/>
                                  </a:lnTo>
                                  <a:cubicBezTo>
                                    <a:pt x="6000" y="1422"/>
                                    <a:pt x="6538" y="982"/>
                                    <a:pt x="7200" y="982"/>
                                  </a:cubicBez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lnTo>
                                    <a:pt x="20400" y="15709"/>
                                  </a:lnTo>
                                  <a:cubicBezTo>
                                    <a:pt x="20400" y="16252"/>
                                    <a:pt x="19862" y="16691"/>
                                    <a:pt x="19200" y="16691"/>
                                  </a:cubicBezTo>
                                  <a:lnTo>
                                    <a:pt x="18600" y="16691"/>
                                  </a:lnTo>
                                  <a:cubicBezTo>
                                    <a:pt x="18269" y="16691"/>
                                    <a:pt x="18000" y="16911"/>
                                    <a:pt x="18000" y="17182"/>
                                  </a:cubicBezTo>
                                  <a:cubicBezTo>
                                    <a:pt x="18000" y="17453"/>
                                    <a:pt x="18269" y="17673"/>
                                    <a:pt x="18600" y="17673"/>
                                  </a:cubicBezTo>
                                  <a:lnTo>
                                    <a:pt x="19200" y="17673"/>
                                  </a:lnTo>
                                  <a:cubicBezTo>
                                    <a:pt x="20525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8" name="Shape 2587"/>
                          <wps:cNvSpPr/>
                          <wps:spPr>
                            <a:xfrm>
                              <a:off x="2327043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281" y="19846"/>
                                  </a:moveTo>
                                  <a:lnTo>
                                    <a:pt x="9413" y="12882"/>
                                  </a:lnTo>
                                  <a:lnTo>
                                    <a:pt x="19655" y="2640"/>
                                  </a:lnTo>
                                  <a:cubicBezTo>
                                    <a:pt x="19655" y="2640"/>
                                    <a:pt x="12281" y="19846"/>
                                    <a:pt x="12281" y="19846"/>
                                  </a:cubicBezTo>
                                  <a:close/>
                                  <a:moveTo>
                                    <a:pt x="1755" y="9320"/>
                                  </a:moveTo>
                                  <a:lnTo>
                                    <a:pt x="18960" y="1945"/>
                                  </a:lnTo>
                                  <a:lnTo>
                                    <a:pt x="8719" y="12187"/>
                                  </a:lnTo>
                                  <a:cubicBezTo>
                                    <a:pt x="8719" y="12187"/>
                                    <a:pt x="1755" y="9320"/>
                                    <a:pt x="1755" y="9320"/>
                                  </a:cubicBezTo>
                                  <a:close/>
                                  <a:moveTo>
                                    <a:pt x="21600" y="491"/>
                                  </a:moveTo>
                                  <a:cubicBezTo>
                                    <a:pt x="21600" y="220"/>
                                    <a:pt x="21380" y="0"/>
                                    <a:pt x="21109" y="0"/>
                                  </a:cubicBezTo>
                                  <a:cubicBezTo>
                                    <a:pt x="21034" y="0"/>
                                    <a:pt x="20964" y="20"/>
                                    <a:pt x="20900" y="52"/>
                                  </a:cubicBezTo>
                                  <a:lnTo>
                                    <a:pt x="20898" y="48"/>
                                  </a:lnTo>
                                  <a:lnTo>
                                    <a:pt x="302" y="8875"/>
                                  </a:lnTo>
                                  <a:cubicBezTo>
                                    <a:pt x="301" y="8875"/>
                                    <a:pt x="299" y="8876"/>
                                    <a:pt x="297" y="8877"/>
                                  </a:cubicBezTo>
                                  <a:lnTo>
                                    <a:pt x="280" y="8885"/>
                                  </a:lnTo>
                                  <a:lnTo>
                                    <a:pt x="281" y="8887"/>
                                  </a:lnTo>
                                  <a:cubicBezTo>
                                    <a:pt x="116" y="8967"/>
                                    <a:pt x="0" y="9132"/>
                                    <a:pt x="0" y="9327"/>
                                  </a:cubicBezTo>
                                  <a:cubicBezTo>
                                    <a:pt x="0" y="9550"/>
                                    <a:pt x="151" y="9731"/>
                                    <a:pt x="355" y="9791"/>
                                  </a:cubicBezTo>
                                  <a:lnTo>
                                    <a:pt x="353" y="9799"/>
                                  </a:lnTo>
                                  <a:lnTo>
                                    <a:pt x="8462" y="13138"/>
                                  </a:lnTo>
                                  <a:lnTo>
                                    <a:pt x="11801" y="21248"/>
                                  </a:lnTo>
                                  <a:lnTo>
                                    <a:pt x="11809" y="21245"/>
                                  </a:lnTo>
                                  <a:cubicBezTo>
                                    <a:pt x="11869" y="21449"/>
                                    <a:pt x="12050" y="21600"/>
                                    <a:pt x="12273" y="21600"/>
                                  </a:cubicBezTo>
                                  <a:cubicBezTo>
                                    <a:pt x="12468" y="21600"/>
                                    <a:pt x="12634" y="21484"/>
                                    <a:pt x="12713" y="21319"/>
                                  </a:cubicBezTo>
                                  <a:lnTo>
                                    <a:pt x="12716" y="21320"/>
                                  </a:lnTo>
                                  <a:lnTo>
                                    <a:pt x="12723" y="21303"/>
                                  </a:lnTo>
                                  <a:cubicBezTo>
                                    <a:pt x="12724" y="21301"/>
                                    <a:pt x="12725" y="21300"/>
                                    <a:pt x="12725" y="21298"/>
                                  </a:cubicBezTo>
                                  <a:lnTo>
                                    <a:pt x="21553" y="702"/>
                                  </a:lnTo>
                                  <a:lnTo>
                                    <a:pt x="21547" y="699"/>
                                  </a:lnTo>
                                  <a:cubicBezTo>
                                    <a:pt x="21578" y="636"/>
                                    <a:pt x="21600" y="567"/>
                                    <a:pt x="21600" y="491"/>
                                  </a:cubicBezTo>
                                  <a:moveTo>
                                    <a:pt x="7855" y="16200"/>
                                  </a:moveTo>
                                  <a:cubicBezTo>
                                    <a:pt x="7719" y="16200"/>
                                    <a:pt x="7596" y="16255"/>
                                    <a:pt x="7507" y="16344"/>
                                  </a:cubicBezTo>
                                  <a:lnTo>
                                    <a:pt x="6035" y="17817"/>
                                  </a:lnTo>
                                  <a:cubicBezTo>
                                    <a:pt x="5946" y="17905"/>
                                    <a:pt x="5891" y="18029"/>
                                    <a:pt x="5891" y="18164"/>
                                  </a:cubicBezTo>
                                  <a:cubicBezTo>
                                    <a:pt x="5891" y="18435"/>
                                    <a:pt x="6111" y="18655"/>
                                    <a:pt x="6382" y="18655"/>
                                  </a:cubicBezTo>
                                  <a:cubicBezTo>
                                    <a:pt x="6517" y="18655"/>
                                    <a:pt x="6640" y="18600"/>
                                    <a:pt x="6729" y="18511"/>
                                  </a:cubicBezTo>
                                  <a:lnTo>
                                    <a:pt x="8202" y="17038"/>
                                  </a:lnTo>
                                  <a:cubicBezTo>
                                    <a:pt x="8291" y="16950"/>
                                    <a:pt x="8345" y="16827"/>
                                    <a:pt x="8345" y="16691"/>
                                  </a:cubicBezTo>
                                  <a:cubicBezTo>
                                    <a:pt x="8345" y="16420"/>
                                    <a:pt x="8126" y="16200"/>
                                    <a:pt x="7855" y="16200"/>
                                  </a:cubicBezTo>
                                  <a:moveTo>
                                    <a:pt x="7855" y="14237"/>
                                  </a:moveTo>
                                  <a:cubicBezTo>
                                    <a:pt x="7855" y="13966"/>
                                    <a:pt x="7635" y="13745"/>
                                    <a:pt x="7364" y="13745"/>
                                  </a:cubicBezTo>
                                  <a:cubicBezTo>
                                    <a:pt x="7228" y="13745"/>
                                    <a:pt x="7105" y="13801"/>
                                    <a:pt x="7017" y="13889"/>
                                  </a:cubicBezTo>
                                  <a:lnTo>
                                    <a:pt x="2107" y="18798"/>
                                  </a:lnTo>
                                  <a:cubicBezTo>
                                    <a:pt x="2019" y="18888"/>
                                    <a:pt x="1964" y="19011"/>
                                    <a:pt x="1964" y="19145"/>
                                  </a:cubicBezTo>
                                  <a:cubicBezTo>
                                    <a:pt x="1964" y="19417"/>
                                    <a:pt x="2184" y="19636"/>
                                    <a:pt x="2455" y="19636"/>
                                  </a:cubicBezTo>
                                  <a:cubicBezTo>
                                    <a:pt x="2590" y="19636"/>
                                    <a:pt x="2713" y="19582"/>
                                    <a:pt x="2802" y="19493"/>
                                  </a:cubicBezTo>
                                  <a:lnTo>
                                    <a:pt x="7711" y="14583"/>
                                  </a:lnTo>
                                  <a:cubicBezTo>
                                    <a:pt x="7800" y="14495"/>
                                    <a:pt x="7855" y="14372"/>
                                    <a:pt x="7855" y="14237"/>
                                  </a:cubicBezTo>
                                  <a:moveTo>
                                    <a:pt x="4765" y="14583"/>
                                  </a:moveTo>
                                  <a:lnTo>
                                    <a:pt x="5256" y="14093"/>
                                  </a:lnTo>
                                  <a:cubicBezTo>
                                    <a:pt x="5345" y="14004"/>
                                    <a:pt x="5400" y="13881"/>
                                    <a:pt x="5400" y="13745"/>
                                  </a:cubicBezTo>
                                  <a:cubicBezTo>
                                    <a:pt x="5400" y="13475"/>
                                    <a:pt x="5180" y="13255"/>
                                    <a:pt x="4909" y="13255"/>
                                  </a:cubicBezTo>
                                  <a:cubicBezTo>
                                    <a:pt x="4774" y="13255"/>
                                    <a:pt x="4651" y="13310"/>
                                    <a:pt x="4562" y="13398"/>
                                  </a:cubicBezTo>
                                  <a:lnTo>
                                    <a:pt x="4071" y="13889"/>
                                  </a:lnTo>
                                  <a:cubicBezTo>
                                    <a:pt x="3982" y="13979"/>
                                    <a:pt x="3927" y="14101"/>
                                    <a:pt x="3927" y="14237"/>
                                  </a:cubicBezTo>
                                  <a:cubicBezTo>
                                    <a:pt x="3927" y="14507"/>
                                    <a:pt x="4147" y="14727"/>
                                    <a:pt x="4418" y="14727"/>
                                  </a:cubicBezTo>
                                  <a:cubicBezTo>
                                    <a:pt x="4554" y="14727"/>
                                    <a:pt x="4676" y="14673"/>
                                    <a:pt x="4765" y="1458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9" name="Shape 2588"/>
                          <wps:cNvSpPr/>
                          <wps:spPr>
                            <a:xfrm>
                              <a:off x="2975346" y="4344913"/>
                              <a:ext cx="339588" cy="3087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82" y="12420"/>
                                  </a:moveTo>
                                  <a:cubicBezTo>
                                    <a:pt x="16368" y="12420"/>
                                    <a:pt x="15709" y="11694"/>
                                    <a:pt x="15709" y="10800"/>
                                  </a:cubicBezTo>
                                  <a:cubicBezTo>
                                    <a:pt x="15709" y="9906"/>
                                    <a:pt x="16368" y="9180"/>
                                    <a:pt x="17182" y="9180"/>
                                  </a:cubicBezTo>
                                  <a:cubicBezTo>
                                    <a:pt x="17995" y="9180"/>
                                    <a:pt x="18655" y="9906"/>
                                    <a:pt x="18655" y="10800"/>
                                  </a:cubicBezTo>
                                  <a:cubicBezTo>
                                    <a:pt x="18655" y="11694"/>
                                    <a:pt x="17995" y="12420"/>
                                    <a:pt x="17182" y="12420"/>
                                  </a:cubicBezTo>
                                  <a:moveTo>
                                    <a:pt x="21109" y="10260"/>
                                  </a:moveTo>
                                  <a:lnTo>
                                    <a:pt x="19587" y="10260"/>
                                  </a:lnTo>
                                  <a:cubicBezTo>
                                    <a:pt x="19360" y="9028"/>
                                    <a:pt x="18369" y="8100"/>
                                    <a:pt x="17182" y="8100"/>
                                  </a:cubicBezTo>
                                  <a:cubicBezTo>
                                    <a:pt x="15994" y="8100"/>
                                    <a:pt x="15004" y="9028"/>
                                    <a:pt x="14777" y="10260"/>
                                  </a:cubicBezTo>
                                  <a:lnTo>
                                    <a:pt x="491" y="10260"/>
                                  </a:lnTo>
                                  <a:cubicBezTo>
                                    <a:pt x="220" y="10260"/>
                                    <a:pt x="0" y="10502"/>
                                    <a:pt x="0" y="10800"/>
                                  </a:cubicBezTo>
                                  <a:cubicBezTo>
                                    <a:pt x="0" y="11098"/>
                                    <a:pt x="220" y="11340"/>
                                    <a:pt x="491" y="11340"/>
                                  </a:cubicBezTo>
                                  <a:lnTo>
                                    <a:pt x="14777" y="11340"/>
                                  </a:lnTo>
                                  <a:cubicBezTo>
                                    <a:pt x="15004" y="12572"/>
                                    <a:pt x="15994" y="13500"/>
                                    <a:pt x="17182" y="13500"/>
                                  </a:cubicBezTo>
                                  <a:cubicBezTo>
                                    <a:pt x="18369" y="13500"/>
                                    <a:pt x="19360" y="12572"/>
                                    <a:pt x="19587" y="11340"/>
                                  </a:cubicBezTo>
                                  <a:lnTo>
                                    <a:pt x="21109" y="11340"/>
                                  </a:lnTo>
                                  <a:cubicBezTo>
                                    <a:pt x="21380" y="11340"/>
                                    <a:pt x="21600" y="11098"/>
                                    <a:pt x="21600" y="10800"/>
                                  </a:cubicBezTo>
                                  <a:cubicBezTo>
                                    <a:pt x="21600" y="10502"/>
                                    <a:pt x="21380" y="10260"/>
                                    <a:pt x="21109" y="10260"/>
                                  </a:cubicBezTo>
                                  <a:moveTo>
                                    <a:pt x="5400" y="1080"/>
                                  </a:moveTo>
                                  <a:cubicBezTo>
                                    <a:pt x="6214" y="1080"/>
                                    <a:pt x="6873" y="1806"/>
                                    <a:pt x="6873" y="2700"/>
                                  </a:cubicBezTo>
                                  <a:cubicBezTo>
                                    <a:pt x="6873" y="3595"/>
                                    <a:pt x="6214" y="4320"/>
                                    <a:pt x="5400" y="4320"/>
                                  </a:cubicBezTo>
                                  <a:cubicBezTo>
                                    <a:pt x="4586" y="4320"/>
                                    <a:pt x="3927" y="3595"/>
                                    <a:pt x="3927" y="2700"/>
                                  </a:cubicBezTo>
                                  <a:cubicBezTo>
                                    <a:pt x="3927" y="1806"/>
                                    <a:pt x="4586" y="1080"/>
                                    <a:pt x="5400" y="1080"/>
                                  </a:cubicBezTo>
                                  <a:moveTo>
                                    <a:pt x="491" y="3240"/>
                                  </a:moveTo>
                                  <a:lnTo>
                                    <a:pt x="2995" y="3240"/>
                                  </a:lnTo>
                                  <a:cubicBezTo>
                                    <a:pt x="3222" y="4472"/>
                                    <a:pt x="4213" y="5400"/>
                                    <a:pt x="5400" y="5400"/>
                                  </a:cubicBezTo>
                                  <a:cubicBezTo>
                                    <a:pt x="6587" y="5400"/>
                                    <a:pt x="7578" y="4472"/>
                                    <a:pt x="7805" y="3240"/>
                                  </a:cubicBezTo>
                                  <a:lnTo>
                                    <a:pt x="21109" y="3240"/>
                                  </a:lnTo>
                                  <a:cubicBezTo>
                                    <a:pt x="21380" y="3240"/>
                                    <a:pt x="21600" y="2999"/>
                                    <a:pt x="21600" y="2700"/>
                                  </a:cubicBezTo>
                                  <a:cubicBezTo>
                                    <a:pt x="21600" y="2402"/>
                                    <a:pt x="21380" y="2160"/>
                                    <a:pt x="21109" y="2160"/>
                                  </a:cubicBezTo>
                                  <a:lnTo>
                                    <a:pt x="7805" y="2160"/>
                                  </a:lnTo>
                                  <a:cubicBezTo>
                                    <a:pt x="7578" y="928"/>
                                    <a:pt x="6587" y="0"/>
                                    <a:pt x="5400" y="0"/>
                                  </a:cubicBezTo>
                                  <a:cubicBezTo>
                                    <a:pt x="4213" y="0"/>
                                    <a:pt x="3222" y="928"/>
                                    <a:pt x="2995" y="2160"/>
                                  </a:cubicBezTo>
                                  <a:lnTo>
                                    <a:pt x="491" y="2160"/>
                                  </a:lnTo>
                                  <a:cubicBezTo>
                                    <a:pt x="220" y="2160"/>
                                    <a:pt x="0" y="2402"/>
                                    <a:pt x="0" y="2700"/>
                                  </a:cubicBezTo>
                                  <a:cubicBezTo>
                                    <a:pt x="0" y="2999"/>
                                    <a:pt x="220" y="3240"/>
                                    <a:pt x="491" y="3240"/>
                                  </a:cubicBezTo>
                                  <a:moveTo>
                                    <a:pt x="9327" y="20519"/>
                                  </a:moveTo>
                                  <a:cubicBezTo>
                                    <a:pt x="8514" y="20519"/>
                                    <a:pt x="7855" y="19794"/>
                                    <a:pt x="7855" y="18899"/>
                                  </a:cubicBezTo>
                                  <a:cubicBezTo>
                                    <a:pt x="7855" y="18005"/>
                                    <a:pt x="8514" y="17279"/>
                                    <a:pt x="9327" y="17279"/>
                                  </a:cubicBezTo>
                                  <a:cubicBezTo>
                                    <a:pt x="10141" y="17279"/>
                                    <a:pt x="10800" y="18005"/>
                                    <a:pt x="10800" y="18899"/>
                                  </a:cubicBezTo>
                                  <a:cubicBezTo>
                                    <a:pt x="10800" y="19794"/>
                                    <a:pt x="10141" y="20519"/>
                                    <a:pt x="9327" y="20519"/>
                                  </a:cubicBezTo>
                                  <a:moveTo>
                                    <a:pt x="21109" y="18359"/>
                                  </a:moveTo>
                                  <a:lnTo>
                                    <a:pt x="11732" y="18359"/>
                                  </a:lnTo>
                                  <a:cubicBezTo>
                                    <a:pt x="11505" y="17127"/>
                                    <a:pt x="10515" y="16199"/>
                                    <a:pt x="9327" y="16199"/>
                                  </a:cubicBezTo>
                                  <a:cubicBezTo>
                                    <a:pt x="8140" y="16199"/>
                                    <a:pt x="7150" y="17127"/>
                                    <a:pt x="6922" y="18359"/>
                                  </a:cubicBezTo>
                                  <a:lnTo>
                                    <a:pt x="491" y="18359"/>
                                  </a:lnTo>
                                  <a:cubicBezTo>
                                    <a:pt x="220" y="18359"/>
                                    <a:pt x="0" y="18601"/>
                                    <a:pt x="0" y="18899"/>
                                  </a:cubicBezTo>
                                  <a:cubicBezTo>
                                    <a:pt x="0" y="19198"/>
                                    <a:pt x="220" y="19439"/>
                                    <a:pt x="491" y="19439"/>
                                  </a:cubicBezTo>
                                  <a:lnTo>
                                    <a:pt x="6922" y="19439"/>
                                  </a:lnTo>
                                  <a:cubicBezTo>
                                    <a:pt x="7150" y="20672"/>
                                    <a:pt x="8140" y="21600"/>
                                    <a:pt x="9327" y="21600"/>
                                  </a:cubicBezTo>
                                  <a:cubicBezTo>
                                    <a:pt x="10515" y="21600"/>
                                    <a:pt x="11505" y="20672"/>
                                    <a:pt x="11732" y="19439"/>
                                  </a:cubicBezTo>
                                  <a:lnTo>
                                    <a:pt x="21109" y="19439"/>
                                  </a:lnTo>
                                  <a:cubicBezTo>
                                    <a:pt x="21380" y="19439"/>
                                    <a:pt x="21600" y="19198"/>
                                    <a:pt x="21600" y="18899"/>
                                  </a:cubicBezTo>
                                  <a:cubicBezTo>
                                    <a:pt x="21600" y="18601"/>
                                    <a:pt x="21380" y="18359"/>
                                    <a:pt x="21109" y="1835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0" name="Shape 2589"/>
                          <wps:cNvSpPr/>
                          <wps:spPr>
                            <a:xfrm>
                              <a:off x="3623649" y="4344913"/>
                              <a:ext cx="339588" cy="3087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15119"/>
                                  </a:moveTo>
                                  <a:cubicBezTo>
                                    <a:pt x="7195" y="15119"/>
                                    <a:pt x="7855" y="14394"/>
                                    <a:pt x="7855" y="13500"/>
                                  </a:cubicBezTo>
                                  <a:cubicBezTo>
                                    <a:pt x="7855" y="12605"/>
                                    <a:pt x="7195" y="11880"/>
                                    <a:pt x="6382" y="11880"/>
                                  </a:cubicBezTo>
                                  <a:cubicBezTo>
                                    <a:pt x="5568" y="11880"/>
                                    <a:pt x="4909" y="12605"/>
                                    <a:pt x="4909" y="13500"/>
                                  </a:cubicBezTo>
                                  <a:cubicBezTo>
                                    <a:pt x="4909" y="14394"/>
                                    <a:pt x="5568" y="15119"/>
                                    <a:pt x="6382" y="15119"/>
                                  </a:cubicBezTo>
                                  <a:moveTo>
                                    <a:pt x="2455" y="3240"/>
                                  </a:moveTo>
                                  <a:cubicBezTo>
                                    <a:pt x="2725" y="3240"/>
                                    <a:pt x="2945" y="2999"/>
                                    <a:pt x="2945" y="2700"/>
                                  </a:cubicBezTo>
                                  <a:cubicBezTo>
                                    <a:pt x="2945" y="2402"/>
                                    <a:pt x="2725" y="2160"/>
                                    <a:pt x="2455" y="2160"/>
                                  </a:cubicBezTo>
                                  <a:cubicBezTo>
                                    <a:pt x="2184" y="2160"/>
                                    <a:pt x="1964" y="2402"/>
                                    <a:pt x="1964" y="2700"/>
                                  </a:cubicBezTo>
                                  <a:cubicBezTo>
                                    <a:pt x="1964" y="2999"/>
                                    <a:pt x="2184" y="3240"/>
                                    <a:pt x="2455" y="3240"/>
                                  </a:cubicBezTo>
                                  <a:moveTo>
                                    <a:pt x="3927" y="8100"/>
                                  </a:moveTo>
                                  <a:cubicBezTo>
                                    <a:pt x="3927" y="6609"/>
                                    <a:pt x="5026" y="5400"/>
                                    <a:pt x="6382" y="5400"/>
                                  </a:cubicBezTo>
                                  <a:cubicBezTo>
                                    <a:pt x="7738" y="5400"/>
                                    <a:pt x="8836" y="6609"/>
                                    <a:pt x="8836" y="8100"/>
                                  </a:cubicBezTo>
                                  <a:lnTo>
                                    <a:pt x="8836" y="13500"/>
                                  </a:lnTo>
                                  <a:cubicBezTo>
                                    <a:pt x="8836" y="14991"/>
                                    <a:pt x="7738" y="16199"/>
                                    <a:pt x="6382" y="16199"/>
                                  </a:cubicBezTo>
                                  <a:cubicBezTo>
                                    <a:pt x="5026" y="16199"/>
                                    <a:pt x="3927" y="14991"/>
                                    <a:pt x="3927" y="13500"/>
                                  </a:cubicBezTo>
                                  <a:cubicBezTo>
                                    <a:pt x="3927" y="13500"/>
                                    <a:pt x="3927" y="8100"/>
                                    <a:pt x="3927" y="8100"/>
                                  </a:cubicBezTo>
                                  <a:close/>
                                  <a:moveTo>
                                    <a:pt x="2945" y="13500"/>
                                  </a:moveTo>
                                  <a:cubicBezTo>
                                    <a:pt x="2945" y="15587"/>
                                    <a:pt x="4484" y="17279"/>
                                    <a:pt x="6382" y="17279"/>
                                  </a:cubicBezTo>
                                  <a:cubicBezTo>
                                    <a:pt x="8280" y="17279"/>
                                    <a:pt x="9818" y="15587"/>
                                    <a:pt x="9818" y="13500"/>
                                  </a:cubicBezTo>
                                  <a:lnTo>
                                    <a:pt x="9818" y="8100"/>
                                  </a:lnTo>
                                  <a:cubicBezTo>
                                    <a:pt x="9818" y="6012"/>
                                    <a:pt x="8280" y="4320"/>
                                    <a:pt x="6382" y="4320"/>
                                  </a:cubicBezTo>
                                  <a:cubicBezTo>
                                    <a:pt x="4484" y="4320"/>
                                    <a:pt x="2945" y="6012"/>
                                    <a:pt x="2945" y="8100"/>
                                  </a:cubicBezTo>
                                  <a:cubicBezTo>
                                    <a:pt x="2945" y="8100"/>
                                    <a:pt x="2945" y="13500"/>
                                    <a:pt x="2945" y="13500"/>
                                  </a:cubicBezTo>
                                  <a:close/>
                                  <a:moveTo>
                                    <a:pt x="2455" y="19439"/>
                                  </a:moveTo>
                                  <a:cubicBezTo>
                                    <a:pt x="2725" y="19439"/>
                                    <a:pt x="2945" y="19198"/>
                                    <a:pt x="2945" y="18899"/>
                                  </a:cubicBezTo>
                                  <a:cubicBezTo>
                                    <a:pt x="2945" y="18601"/>
                                    <a:pt x="2725" y="18359"/>
                                    <a:pt x="2455" y="18359"/>
                                  </a:cubicBezTo>
                                  <a:cubicBezTo>
                                    <a:pt x="2184" y="18359"/>
                                    <a:pt x="1964" y="18601"/>
                                    <a:pt x="1964" y="18899"/>
                                  </a:cubicBezTo>
                                  <a:cubicBezTo>
                                    <a:pt x="1964" y="19198"/>
                                    <a:pt x="2184" y="19439"/>
                                    <a:pt x="2455" y="19439"/>
                                  </a:cubicBezTo>
                                  <a:moveTo>
                                    <a:pt x="20618" y="20519"/>
                                  </a:moveTo>
                                  <a:lnTo>
                                    <a:pt x="982" y="20519"/>
                                  </a:lnTo>
                                  <a:lnTo>
                                    <a:pt x="982" y="1080"/>
                                  </a:lnTo>
                                  <a:lnTo>
                                    <a:pt x="20618" y="1080"/>
                                  </a:lnTo>
                                  <a:cubicBezTo>
                                    <a:pt x="20618" y="1080"/>
                                    <a:pt x="20618" y="20519"/>
                                    <a:pt x="20618" y="2051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84"/>
                                    <a:pt x="0" y="1080"/>
                                  </a:cubicBezTo>
                                  <a:lnTo>
                                    <a:pt x="0" y="20519"/>
                                  </a:lnTo>
                                  <a:cubicBezTo>
                                    <a:pt x="0" y="21115"/>
                                    <a:pt x="440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15"/>
                                    <a:pt x="21600" y="20519"/>
                                  </a:cubicBezTo>
                                  <a:lnTo>
                                    <a:pt x="21600" y="1080"/>
                                  </a:lnTo>
                                  <a:cubicBezTo>
                                    <a:pt x="21600" y="484"/>
                                    <a:pt x="21160" y="0"/>
                                    <a:pt x="20618" y="0"/>
                                  </a:cubicBezTo>
                                  <a:moveTo>
                                    <a:pt x="19145" y="3240"/>
                                  </a:moveTo>
                                  <a:cubicBezTo>
                                    <a:pt x="19416" y="3240"/>
                                    <a:pt x="19636" y="2999"/>
                                    <a:pt x="19636" y="2700"/>
                                  </a:cubicBezTo>
                                  <a:cubicBezTo>
                                    <a:pt x="19636" y="2402"/>
                                    <a:pt x="19416" y="2160"/>
                                    <a:pt x="19145" y="2160"/>
                                  </a:cubicBezTo>
                                  <a:cubicBezTo>
                                    <a:pt x="18875" y="2160"/>
                                    <a:pt x="18655" y="2402"/>
                                    <a:pt x="18655" y="2700"/>
                                  </a:cubicBezTo>
                                  <a:cubicBezTo>
                                    <a:pt x="18655" y="2999"/>
                                    <a:pt x="18875" y="3240"/>
                                    <a:pt x="19145" y="3240"/>
                                  </a:cubicBezTo>
                                  <a:moveTo>
                                    <a:pt x="12764" y="8100"/>
                                  </a:moveTo>
                                  <a:cubicBezTo>
                                    <a:pt x="12764" y="6609"/>
                                    <a:pt x="13863" y="5400"/>
                                    <a:pt x="15218" y="5400"/>
                                  </a:cubicBezTo>
                                  <a:cubicBezTo>
                                    <a:pt x="16574" y="5400"/>
                                    <a:pt x="17673" y="6609"/>
                                    <a:pt x="17673" y="8100"/>
                                  </a:cubicBezTo>
                                  <a:lnTo>
                                    <a:pt x="17673" y="13500"/>
                                  </a:lnTo>
                                  <a:cubicBezTo>
                                    <a:pt x="17673" y="14991"/>
                                    <a:pt x="16574" y="16199"/>
                                    <a:pt x="15218" y="16199"/>
                                  </a:cubicBezTo>
                                  <a:cubicBezTo>
                                    <a:pt x="13863" y="16199"/>
                                    <a:pt x="12764" y="14991"/>
                                    <a:pt x="12764" y="13500"/>
                                  </a:cubicBezTo>
                                  <a:cubicBezTo>
                                    <a:pt x="12764" y="13500"/>
                                    <a:pt x="12764" y="8100"/>
                                    <a:pt x="12764" y="8100"/>
                                  </a:cubicBezTo>
                                  <a:close/>
                                  <a:moveTo>
                                    <a:pt x="15218" y="17279"/>
                                  </a:moveTo>
                                  <a:cubicBezTo>
                                    <a:pt x="17116" y="17279"/>
                                    <a:pt x="18655" y="15587"/>
                                    <a:pt x="18655" y="13500"/>
                                  </a:cubicBezTo>
                                  <a:lnTo>
                                    <a:pt x="18655" y="8100"/>
                                  </a:lnTo>
                                  <a:cubicBezTo>
                                    <a:pt x="18655" y="6012"/>
                                    <a:pt x="17116" y="4320"/>
                                    <a:pt x="15218" y="4320"/>
                                  </a:cubicBezTo>
                                  <a:cubicBezTo>
                                    <a:pt x="13320" y="4320"/>
                                    <a:pt x="11782" y="6012"/>
                                    <a:pt x="11782" y="8100"/>
                                  </a:cubicBezTo>
                                  <a:lnTo>
                                    <a:pt x="11782" y="13500"/>
                                  </a:lnTo>
                                  <a:cubicBezTo>
                                    <a:pt x="11782" y="15587"/>
                                    <a:pt x="13320" y="17279"/>
                                    <a:pt x="15218" y="17279"/>
                                  </a:cubicBezTo>
                                  <a:moveTo>
                                    <a:pt x="15218" y="9720"/>
                                  </a:moveTo>
                                  <a:cubicBezTo>
                                    <a:pt x="16032" y="9720"/>
                                    <a:pt x="16691" y="8995"/>
                                    <a:pt x="16691" y="8100"/>
                                  </a:cubicBezTo>
                                  <a:cubicBezTo>
                                    <a:pt x="16691" y="7206"/>
                                    <a:pt x="16032" y="6480"/>
                                    <a:pt x="15218" y="6480"/>
                                  </a:cubicBezTo>
                                  <a:cubicBezTo>
                                    <a:pt x="14405" y="6480"/>
                                    <a:pt x="13745" y="7206"/>
                                    <a:pt x="13745" y="8100"/>
                                  </a:cubicBezTo>
                                  <a:cubicBezTo>
                                    <a:pt x="13745" y="8995"/>
                                    <a:pt x="14405" y="9720"/>
                                    <a:pt x="15218" y="9720"/>
                                  </a:cubicBezTo>
                                  <a:moveTo>
                                    <a:pt x="19145" y="18359"/>
                                  </a:moveTo>
                                  <a:cubicBezTo>
                                    <a:pt x="18875" y="18359"/>
                                    <a:pt x="18655" y="18601"/>
                                    <a:pt x="18655" y="18899"/>
                                  </a:cubicBezTo>
                                  <a:cubicBezTo>
                                    <a:pt x="18655" y="19198"/>
                                    <a:pt x="18875" y="19439"/>
                                    <a:pt x="19145" y="19439"/>
                                  </a:cubicBezTo>
                                  <a:cubicBezTo>
                                    <a:pt x="19416" y="19439"/>
                                    <a:pt x="19636" y="19198"/>
                                    <a:pt x="19636" y="18899"/>
                                  </a:cubicBezTo>
                                  <a:cubicBezTo>
                                    <a:pt x="19636" y="18601"/>
                                    <a:pt x="19416" y="18359"/>
                                    <a:pt x="19145" y="1835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1" name="Shape 2590"/>
                          <wps:cNvSpPr/>
                          <wps:spPr>
                            <a:xfrm>
                              <a:off x="4271953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7855" y="6382"/>
                                  </a:moveTo>
                                  <a:cubicBezTo>
                                    <a:pt x="7313" y="6382"/>
                                    <a:pt x="6873" y="5943"/>
                                    <a:pt x="6873" y="5400"/>
                                  </a:cubicBezTo>
                                  <a:cubicBezTo>
                                    <a:pt x="6873" y="4858"/>
                                    <a:pt x="7313" y="4418"/>
                                    <a:pt x="7855" y="4418"/>
                                  </a:cubicBezTo>
                                  <a:cubicBezTo>
                                    <a:pt x="8396" y="4418"/>
                                    <a:pt x="8836" y="4858"/>
                                    <a:pt x="8836" y="5400"/>
                                  </a:cubicBezTo>
                                  <a:cubicBezTo>
                                    <a:pt x="8836" y="5943"/>
                                    <a:pt x="8396" y="6382"/>
                                    <a:pt x="7855" y="6382"/>
                                  </a:cubicBezTo>
                                  <a:moveTo>
                                    <a:pt x="18164" y="4909"/>
                                  </a:moveTo>
                                  <a:lnTo>
                                    <a:pt x="9749" y="4909"/>
                                  </a:lnTo>
                                  <a:cubicBezTo>
                                    <a:pt x="9530" y="4064"/>
                                    <a:pt x="8768" y="3436"/>
                                    <a:pt x="7855" y="3436"/>
                                  </a:cubicBezTo>
                                  <a:cubicBezTo>
                                    <a:pt x="6941" y="3436"/>
                                    <a:pt x="6180" y="4064"/>
                                    <a:pt x="5960" y="4909"/>
                                  </a:cubicBezTo>
                                  <a:lnTo>
                                    <a:pt x="3436" y="4909"/>
                                  </a:lnTo>
                                  <a:cubicBezTo>
                                    <a:pt x="3165" y="4909"/>
                                    <a:pt x="2945" y="5129"/>
                                    <a:pt x="2945" y="5400"/>
                                  </a:cubicBezTo>
                                  <a:cubicBezTo>
                                    <a:pt x="2945" y="5672"/>
                                    <a:pt x="3165" y="5891"/>
                                    <a:pt x="3436" y="5891"/>
                                  </a:cubicBezTo>
                                  <a:lnTo>
                                    <a:pt x="5960" y="5891"/>
                                  </a:lnTo>
                                  <a:cubicBezTo>
                                    <a:pt x="6180" y="6737"/>
                                    <a:pt x="6941" y="7364"/>
                                    <a:pt x="7855" y="7364"/>
                                  </a:cubicBezTo>
                                  <a:cubicBezTo>
                                    <a:pt x="8768" y="7364"/>
                                    <a:pt x="9530" y="6737"/>
                                    <a:pt x="9749" y="5891"/>
                                  </a:cubicBezTo>
                                  <a:lnTo>
                                    <a:pt x="18164" y="5891"/>
                                  </a:lnTo>
                                  <a:cubicBezTo>
                                    <a:pt x="18435" y="5891"/>
                                    <a:pt x="18655" y="5672"/>
                                    <a:pt x="18655" y="5400"/>
                                  </a:cubicBezTo>
                                  <a:cubicBezTo>
                                    <a:pt x="18655" y="5129"/>
                                    <a:pt x="18435" y="4909"/>
                                    <a:pt x="18164" y="4909"/>
                                  </a:cubicBezTo>
                                  <a:moveTo>
                                    <a:pt x="14727" y="11782"/>
                                  </a:moveTo>
                                  <a:cubicBezTo>
                                    <a:pt x="14186" y="11782"/>
                                    <a:pt x="13745" y="11342"/>
                                    <a:pt x="13745" y="10800"/>
                                  </a:cubicBezTo>
                                  <a:cubicBezTo>
                                    <a:pt x="13745" y="10258"/>
                                    <a:pt x="14186" y="9818"/>
                                    <a:pt x="14727" y="9818"/>
                                  </a:cubicBezTo>
                                  <a:cubicBezTo>
                                    <a:pt x="15269" y="9818"/>
                                    <a:pt x="15709" y="10258"/>
                                    <a:pt x="15709" y="10800"/>
                                  </a:cubicBezTo>
                                  <a:cubicBezTo>
                                    <a:pt x="15709" y="11342"/>
                                    <a:pt x="15269" y="11782"/>
                                    <a:pt x="14727" y="11782"/>
                                  </a:cubicBezTo>
                                  <a:moveTo>
                                    <a:pt x="18164" y="10310"/>
                                  </a:moveTo>
                                  <a:lnTo>
                                    <a:pt x="16621" y="10310"/>
                                  </a:lnTo>
                                  <a:cubicBezTo>
                                    <a:pt x="16402" y="9464"/>
                                    <a:pt x="15641" y="8836"/>
                                    <a:pt x="14727" y="8836"/>
                                  </a:cubicBezTo>
                                  <a:cubicBezTo>
                                    <a:pt x="13814" y="8836"/>
                                    <a:pt x="13052" y="9464"/>
                                    <a:pt x="12833" y="10310"/>
                                  </a:cubicBezTo>
                                  <a:lnTo>
                                    <a:pt x="3436" y="10310"/>
                                  </a:lnTo>
                                  <a:cubicBezTo>
                                    <a:pt x="3165" y="10310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5" y="11291"/>
                                    <a:pt x="3436" y="11291"/>
                                  </a:cubicBezTo>
                                  <a:lnTo>
                                    <a:pt x="12833" y="11291"/>
                                  </a:lnTo>
                                  <a:cubicBezTo>
                                    <a:pt x="13052" y="12137"/>
                                    <a:pt x="13814" y="12764"/>
                                    <a:pt x="14727" y="12764"/>
                                  </a:cubicBezTo>
                                  <a:cubicBezTo>
                                    <a:pt x="15641" y="12764"/>
                                    <a:pt x="16402" y="12137"/>
                                    <a:pt x="16621" y="11291"/>
                                  </a:cubicBezTo>
                                  <a:lnTo>
                                    <a:pt x="18164" y="11291"/>
                                  </a:lnTo>
                                  <a:cubicBezTo>
                                    <a:pt x="18435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5" y="10310"/>
                                    <a:pt x="18164" y="10310"/>
                                  </a:cubicBezTo>
                                  <a:moveTo>
                                    <a:pt x="9818" y="17182"/>
                                  </a:moveTo>
                                  <a:cubicBezTo>
                                    <a:pt x="9276" y="17182"/>
                                    <a:pt x="8836" y="16743"/>
                                    <a:pt x="8836" y="16200"/>
                                  </a:cubicBezTo>
                                  <a:cubicBezTo>
                                    <a:pt x="8836" y="15658"/>
                                    <a:pt x="9276" y="15218"/>
                                    <a:pt x="9818" y="15218"/>
                                  </a:cubicBezTo>
                                  <a:cubicBezTo>
                                    <a:pt x="10360" y="15218"/>
                                    <a:pt x="10800" y="15658"/>
                                    <a:pt x="10800" y="16200"/>
                                  </a:cubicBezTo>
                                  <a:cubicBezTo>
                                    <a:pt x="10800" y="16743"/>
                                    <a:pt x="10360" y="17182"/>
                                    <a:pt x="9818" y="17182"/>
                                  </a:cubicBezTo>
                                  <a:moveTo>
                                    <a:pt x="18164" y="15709"/>
                                  </a:moveTo>
                                  <a:lnTo>
                                    <a:pt x="11712" y="15709"/>
                                  </a:lnTo>
                                  <a:cubicBezTo>
                                    <a:pt x="11493" y="14863"/>
                                    <a:pt x="10732" y="14237"/>
                                    <a:pt x="9818" y="14237"/>
                                  </a:cubicBezTo>
                                  <a:cubicBezTo>
                                    <a:pt x="8904" y="14237"/>
                                    <a:pt x="8143" y="14863"/>
                                    <a:pt x="7924" y="15709"/>
                                  </a:cubicBezTo>
                                  <a:lnTo>
                                    <a:pt x="3436" y="15709"/>
                                  </a:lnTo>
                                  <a:cubicBezTo>
                                    <a:pt x="3165" y="15709"/>
                                    <a:pt x="2945" y="15929"/>
                                    <a:pt x="2945" y="16200"/>
                                  </a:cubicBezTo>
                                  <a:cubicBezTo>
                                    <a:pt x="2945" y="16472"/>
                                    <a:pt x="3165" y="16691"/>
                                    <a:pt x="3436" y="16691"/>
                                  </a:cubicBezTo>
                                  <a:lnTo>
                                    <a:pt x="7924" y="16691"/>
                                  </a:lnTo>
                                  <a:cubicBezTo>
                                    <a:pt x="8143" y="17537"/>
                                    <a:pt x="8904" y="18164"/>
                                    <a:pt x="9818" y="18164"/>
                                  </a:cubicBezTo>
                                  <a:cubicBezTo>
                                    <a:pt x="10732" y="18164"/>
                                    <a:pt x="11493" y="17537"/>
                                    <a:pt x="11712" y="16691"/>
                                  </a:cubicBezTo>
                                  <a:lnTo>
                                    <a:pt x="18164" y="16691"/>
                                  </a:lnTo>
                                  <a:cubicBezTo>
                                    <a:pt x="18435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5" y="15709"/>
                                    <a:pt x="18164" y="157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" name="Shape 2591"/>
                          <wps:cNvSpPr/>
                          <wps:spPr>
                            <a:xfrm>
                              <a:off x="4920256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4727"/>
                                  </a:moveTo>
                                  <a:cubicBezTo>
                                    <a:pt x="8631" y="14727"/>
                                    <a:pt x="6873" y="12969"/>
                                    <a:pt x="6873" y="10800"/>
                                  </a:cubicBezTo>
                                  <a:cubicBezTo>
                                    <a:pt x="6873" y="8631"/>
                                    <a:pt x="8631" y="6873"/>
                                    <a:pt x="10800" y="6873"/>
                                  </a:cubicBezTo>
                                  <a:cubicBezTo>
                                    <a:pt x="12969" y="6873"/>
                                    <a:pt x="14727" y="8631"/>
                                    <a:pt x="14727" y="10800"/>
                                  </a:cubicBezTo>
                                  <a:cubicBezTo>
                                    <a:pt x="14727" y="12969"/>
                                    <a:pt x="12969" y="14727"/>
                                    <a:pt x="10800" y="14727"/>
                                  </a:cubicBezTo>
                                  <a:moveTo>
                                    <a:pt x="10800" y="5891"/>
                                  </a:moveTo>
                                  <a:cubicBezTo>
                                    <a:pt x="8088" y="5891"/>
                                    <a:pt x="5891" y="8089"/>
                                    <a:pt x="5891" y="10800"/>
                                  </a:cubicBezTo>
                                  <a:cubicBezTo>
                                    <a:pt x="5891" y="13512"/>
                                    <a:pt x="8088" y="15709"/>
                                    <a:pt x="10800" y="15709"/>
                                  </a:cubicBezTo>
                                  <a:cubicBezTo>
                                    <a:pt x="13512" y="15709"/>
                                    <a:pt x="15709" y="13512"/>
                                    <a:pt x="15709" y="10800"/>
                                  </a:cubicBezTo>
                                  <a:cubicBezTo>
                                    <a:pt x="15709" y="8089"/>
                                    <a:pt x="13512" y="5891"/>
                                    <a:pt x="10800" y="5891"/>
                                  </a:cubicBezTo>
                                  <a:moveTo>
                                    <a:pt x="20618" y="12013"/>
                                  </a:moveTo>
                                  <a:cubicBezTo>
                                    <a:pt x="20614" y="12014"/>
                                    <a:pt x="20611" y="12016"/>
                                    <a:pt x="20607" y="12016"/>
                                  </a:cubicBezTo>
                                  <a:lnTo>
                                    <a:pt x="19602" y="12268"/>
                                  </a:lnTo>
                                  <a:cubicBezTo>
                                    <a:pt x="19256" y="12354"/>
                                    <a:pt x="18984" y="12622"/>
                                    <a:pt x="18892" y="12966"/>
                                  </a:cubicBezTo>
                                  <a:cubicBezTo>
                                    <a:pt x="18703" y="13672"/>
                                    <a:pt x="18421" y="14351"/>
                                    <a:pt x="18053" y="14986"/>
                                  </a:cubicBezTo>
                                  <a:cubicBezTo>
                                    <a:pt x="17873" y="15295"/>
                                    <a:pt x="17876" y="15677"/>
                                    <a:pt x="18060" y="15984"/>
                                  </a:cubicBezTo>
                                  <a:lnTo>
                                    <a:pt x="18601" y="16885"/>
                                  </a:lnTo>
                                  <a:lnTo>
                                    <a:pt x="16886" y="18600"/>
                                  </a:lnTo>
                                  <a:cubicBezTo>
                                    <a:pt x="16882" y="18599"/>
                                    <a:pt x="16878" y="18597"/>
                                    <a:pt x="16875" y="18595"/>
                                  </a:cubicBezTo>
                                  <a:lnTo>
                                    <a:pt x="15978" y="18057"/>
                                  </a:lnTo>
                                  <a:cubicBezTo>
                                    <a:pt x="15822" y="17964"/>
                                    <a:pt x="15648" y="17917"/>
                                    <a:pt x="15473" y="17917"/>
                                  </a:cubicBezTo>
                                  <a:cubicBezTo>
                                    <a:pt x="15304" y="17917"/>
                                    <a:pt x="15134" y="17961"/>
                                    <a:pt x="14982" y="18049"/>
                                  </a:cubicBezTo>
                                  <a:cubicBezTo>
                                    <a:pt x="14348" y="18415"/>
                                    <a:pt x="13671" y="18696"/>
                                    <a:pt x="12968" y="18884"/>
                                  </a:cubicBezTo>
                                  <a:cubicBezTo>
                                    <a:pt x="12624" y="18976"/>
                                    <a:pt x="12356" y="19248"/>
                                    <a:pt x="12269" y="19594"/>
                                  </a:cubicBezTo>
                                  <a:lnTo>
                                    <a:pt x="12016" y="20607"/>
                                  </a:lnTo>
                                  <a:cubicBezTo>
                                    <a:pt x="12015" y="20611"/>
                                    <a:pt x="12014" y="20614"/>
                                    <a:pt x="12012" y="20619"/>
                                  </a:cubicBezTo>
                                  <a:lnTo>
                                    <a:pt x="9587" y="20619"/>
                                  </a:lnTo>
                                  <a:lnTo>
                                    <a:pt x="9331" y="19594"/>
                                  </a:lnTo>
                                  <a:cubicBezTo>
                                    <a:pt x="9244" y="19248"/>
                                    <a:pt x="8976" y="18976"/>
                                    <a:pt x="8632" y="18884"/>
                                  </a:cubicBezTo>
                                  <a:cubicBezTo>
                                    <a:pt x="7929" y="18696"/>
                                    <a:pt x="7251" y="18415"/>
                                    <a:pt x="6617" y="18049"/>
                                  </a:cubicBezTo>
                                  <a:cubicBezTo>
                                    <a:pt x="6465" y="17961"/>
                                    <a:pt x="6296" y="17917"/>
                                    <a:pt x="6127" y="17917"/>
                                  </a:cubicBezTo>
                                  <a:cubicBezTo>
                                    <a:pt x="5951" y="17917"/>
                                    <a:pt x="5777" y="17964"/>
                                    <a:pt x="5621" y="18057"/>
                                  </a:cubicBezTo>
                                  <a:lnTo>
                                    <a:pt x="4725" y="18595"/>
                                  </a:lnTo>
                                  <a:cubicBezTo>
                                    <a:pt x="4722" y="18597"/>
                                    <a:pt x="4718" y="18599"/>
                                    <a:pt x="4714" y="18600"/>
                                  </a:cubicBezTo>
                                  <a:lnTo>
                                    <a:pt x="3000" y="16885"/>
                                  </a:lnTo>
                                  <a:lnTo>
                                    <a:pt x="3540" y="15984"/>
                                  </a:lnTo>
                                  <a:cubicBezTo>
                                    <a:pt x="3724" y="15677"/>
                                    <a:pt x="3727" y="15295"/>
                                    <a:pt x="3548" y="14986"/>
                                  </a:cubicBezTo>
                                  <a:cubicBezTo>
                                    <a:pt x="3179" y="14351"/>
                                    <a:pt x="2897" y="13672"/>
                                    <a:pt x="2708" y="12966"/>
                                  </a:cubicBezTo>
                                  <a:cubicBezTo>
                                    <a:pt x="2616" y="12622"/>
                                    <a:pt x="2343" y="12354"/>
                                    <a:pt x="1998" y="12268"/>
                                  </a:cubicBezTo>
                                  <a:lnTo>
                                    <a:pt x="993" y="12016"/>
                                  </a:lnTo>
                                  <a:cubicBezTo>
                                    <a:pt x="989" y="12016"/>
                                    <a:pt x="986" y="12014"/>
                                    <a:pt x="982" y="12013"/>
                                  </a:cubicBezTo>
                                  <a:lnTo>
                                    <a:pt x="982" y="9587"/>
                                  </a:lnTo>
                                  <a:lnTo>
                                    <a:pt x="1998" y="9333"/>
                                  </a:lnTo>
                                  <a:cubicBezTo>
                                    <a:pt x="2343" y="9246"/>
                                    <a:pt x="2616" y="8979"/>
                                    <a:pt x="2708" y="8634"/>
                                  </a:cubicBezTo>
                                  <a:cubicBezTo>
                                    <a:pt x="2897" y="7928"/>
                                    <a:pt x="3179" y="7249"/>
                                    <a:pt x="3548" y="6615"/>
                                  </a:cubicBezTo>
                                  <a:cubicBezTo>
                                    <a:pt x="3727" y="6305"/>
                                    <a:pt x="3724" y="5923"/>
                                    <a:pt x="3540" y="5617"/>
                                  </a:cubicBezTo>
                                  <a:lnTo>
                                    <a:pt x="3005" y="4725"/>
                                  </a:lnTo>
                                  <a:cubicBezTo>
                                    <a:pt x="3004" y="4722"/>
                                    <a:pt x="3002" y="4718"/>
                                    <a:pt x="3000" y="4715"/>
                                  </a:cubicBezTo>
                                  <a:lnTo>
                                    <a:pt x="4715" y="3000"/>
                                  </a:lnTo>
                                  <a:lnTo>
                                    <a:pt x="5621" y="3544"/>
                                  </a:lnTo>
                                  <a:cubicBezTo>
                                    <a:pt x="5777" y="3636"/>
                                    <a:pt x="5951" y="3683"/>
                                    <a:pt x="6127" y="3683"/>
                                  </a:cubicBezTo>
                                  <a:cubicBezTo>
                                    <a:pt x="6296" y="3683"/>
                                    <a:pt x="6465" y="3639"/>
                                    <a:pt x="6618" y="3551"/>
                                  </a:cubicBezTo>
                                  <a:cubicBezTo>
                                    <a:pt x="7251" y="3185"/>
                                    <a:pt x="7929" y="2904"/>
                                    <a:pt x="8632" y="2717"/>
                                  </a:cubicBezTo>
                                  <a:cubicBezTo>
                                    <a:pt x="8976" y="2624"/>
                                    <a:pt x="9244" y="2353"/>
                                    <a:pt x="9331" y="2007"/>
                                  </a:cubicBezTo>
                                  <a:lnTo>
                                    <a:pt x="9587" y="982"/>
                                  </a:lnTo>
                                  <a:lnTo>
                                    <a:pt x="12012" y="982"/>
                                  </a:lnTo>
                                  <a:cubicBezTo>
                                    <a:pt x="12014" y="986"/>
                                    <a:pt x="12015" y="989"/>
                                    <a:pt x="12016" y="993"/>
                                  </a:cubicBezTo>
                                  <a:lnTo>
                                    <a:pt x="12269" y="2007"/>
                                  </a:lnTo>
                                  <a:cubicBezTo>
                                    <a:pt x="12356" y="2353"/>
                                    <a:pt x="12624" y="2624"/>
                                    <a:pt x="12968" y="2717"/>
                                  </a:cubicBezTo>
                                  <a:cubicBezTo>
                                    <a:pt x="13671" y="2904"/>
                                    <a:pt x="14348" y="3185"/>
                                    <a:pt x="14982" y="3551"/>
                                  </a:cubicBezTo>
                                  <a:cubicBezTo>
                                    <a:pt x="15134" y="3639"/>
                                    <a:pt x="15304" y="3683"/>
                                    <a:pt x="15473" y="3683"/>
                                  </a:cubicBezTo>
                                  <a:cubicBezTo>
                                    <a:pt x="15648" y="3683"/>
                                    <a:pt x="15822" y="3636"/>
                                    <a:pt x="15978" y="3544"/>
                                  </a:cubicBezTo>
                                  <a:lnTo>
                                    <a:pt x="16884" y="3000"/>
                                  </a:lnTo>
                                  <a:lnTo>
                                    <a:pt x="18600" y="4715"/>
                                  </a:lnTo>
                                  <a:cubicBezTo>
                                    <a:pt x="18598" y="4718"/>
                                    <a:pt x="18597" y="4722"/>
                                    <a:pt x="18595" y="4726"/>
                                  </a:cubicBezTo>
                                  <a:lnTo>
                                    <a:pt x="18060" y="5616"/>
                                  </a:lnTo>
                                  <a:cubicBezTo>
                                    <a:pt x="17876" y="5923"/>
                                    <a:pt x="17873" y="6305"/>
                                    <a:pt x="18053" y="6615"/>
                                  </a:cubicBezTo>
                                  <a:cubicBezTo>
                                    <a:pt x="18421" y="7249"/>
                                    <a:pt x="18703" y="7928"/>
                                    <a:pt x="18892" y="8634"/>
                                  </a:cubicBezTo>
                                  <a:cubicBezTo>
                                    <a:pt x="18984" y="8979"/>
                                    <a:pt x="19256" y="9246"/>
                                    <a:pt x="19602" y="9333"/>
                                  </a:cubicBezTo>
                                  <a:lnTo>
                                    <a:pt x="20618" y="9587"/>
                                  </a:lnTo>
                                  <a:cubicBezTo>
                                    <a:pt x="20618" y="9587"/>
                                    <a:pt x="20618" y="12013"/>
                                    <a:pt x="20618" y="12013"/>
                                  </a:cubicBezTo>
                                  <a:close/>
                                  <a:moveTo>
                                    <a:pt x="20880" y="8641"/>
                                  </a:moveTo>
                                  <a:lnTo>
                                    <a:pt x="19841" y="8380"/>
                                  </a:lnTo>
                                  <a:cubicBezTo>
                                    <a:pt x="19626" y="7580"/>
                                    <a:pt x="19308" y="6822"/>
                                    <a:pt x="18902" y="6122"/>
                                  </a:cubicBezTo>
                                  <a:lnTo>
                                    <a:pt x="19455" y="5200"/>
                                  </a:lnTo>
                                  <a:cubicBezTo>
                                    <a:pt x="19625" y="4871"/>
                                    <a:pt x="19736" y="4463"/>
                                    <a:pt x="19455" y="4182"/>
                                  </a:cubicBezTo>
                                  <a:lnTo>
                                    <a:pt x="17419" y="2145"/>
                                  </a:lnTo>
                                  <a:cubicBezTo>
                                    <a:pt x="17292" y="2018"/>
                                    <a:pt x="17136" y="1969"/>
                                    <a:pt x="16975" y="1969"/>
                                  </a:cubicBezTo>
                                  <a:cubicBezTo>
                                    <a:pt x="16778" y="1969"/>
                                    <a:pt x="16572" y="2043"/>
                                    <a:pt x="16400" y="2145"/>
                                  </a:cubicBezTo>
                                  <a:lnTo>
                                    <a:pt x="15473" y="2702"/>
                                  </a:lnTo>
                                  <a:cubicBezTo>
                                    <a:pt x="14775" y="2298"/>
                                    <a:pt x="14020" y="1982"/>
                                    <a:pt x="13222" y="1768"/>
                                  </a:cubicBezTo>
                                  <a:lnTo>
                                    <a:pt x="12960" y="720"/>
                                  </a:lnTo>
                                  <a:cubicBezTo>
                                    <a:pt x="12848" y="367"/>
                                    <a:pt x="12638" y="0"/>
                                    <a:pt x="12240" y="0"/>
                                  </a:cubicBezTo>
                                  <a:lnTo>
                                    <a:pt x="9360" y="0"/>
                                  </a:lnTo>
                                  <a:cubicBezTo>
                                    <a:pt x="8962" y="0"/>
                                    <a:pt x="8730" y="367"/>
                                    <a:pt x="8640" y="720"/>
                                  </a:cubicBezTo>
                                  <a:lnTo>
                                    <a:pt x="8378" y="1768"/>
                                  </a:lnTo>
                                  <a:cubicBezTo>
                                    <a:pt x="7580" y="1982"/>
                                    <a:pt x="6825" y="2298"/>
                                    <a:pt x="6127" y="2702"/>
                                  </a:cubicBezTo>
                                  <a:lnTo>
                                    <a:pt x="5200" y="2145"/>
                                  </a:lnTo>
                                  <a:cubicBezTo>
                                    <a:pt x="5028" y="2043"/>
                                    <a:pt x="4822" y="1969"/>
                                    <a:pt x="4625" y="1969"/>
                                  </a:cubicBezTo>
                                  <a:cubicBezTo>
                                    <a:pt x="4464" y="1969"/>
                                    <a:pt x="4308" y="2018"/>
                                    <a:pt x="4181" y="2145"/>
                                  </a:cubicBezTo>
                                  <a:lnTo>
                                    <a:pt x="2145" y="4182"/>
                                  </a:lnTo>
                                  <a:cubicBezTo>
                                    <a:pt x="1864" y="4463"/>
                                    <a:pt x="1975" y="4871"/>
                                    <a:pt x="2145" y="5200"/>
                                  </a:cubicBezTo>
                                  <a:lnTo>
                                    <a:pt x="2698" y="6122"/>
                                  </a:lnTo>
                                  <a:cubicBezTo>
                                    <a:pt x="2292" y="6822"/>
                                    <a:pt x="1973" y="7580"/>
                                    <a:pt x="1759" y="8380"/>
                                  </a:cubicBezTo>
                                  <a:lnTo>
                                    <a:pt x="720" y="8641"/>
                                  </a:lnTo>
                                  <a:cubicBezTo>
                                    <a:pt x="367" y="8730"/>
                                    <a:pt x="0" y="8963"/>
                                    <a:pt x="0" y="9360"/>
                                  </a:cubicBezTo>
                                  <a:lnTo>
                                    <a:pt x="0" y="12240"/>
                                  </a:lnTo>
                                  <a:cubicBezTo>
                                    <a:pt x="0" y="12638"/>
                                    <a:pt x="367" y="12848"/>
                                    <a:pt x="720" y="12960"/>
                                  </a:cubicBezTo>
                                  <a:lnTo>
                                    <a:pt x="1759" y="13220"/>
                                  </a:lnTo>
                                  <a:cubicBezTo>
                                    <a:pt x="1973" y="14021"/>
                                    <a:pt x="2292" y="14778"/>
                                    <a:pt x="2698" y="15478"/>
                                  </a:cubicBezTo>
                                  <a:lnTo>
                                    <a:pt x="2145" y="16400"/>
                                  </a:lnTo>
                                  <a:cubicBezTo>
                                    <a:pt x="1959" y="16714"/>
                                    <a:pt x="1864" y="17137"/>
                                    <a:pt x="2145" y="17419"/>
                                  </a:cubicBezTo>
                                  <a:lnTo>
                                    <a:pt x="4181" y="19455"/>
                                  </a:lnTo>
                                  <a:cubicBezTo>
                                    <a:pt x="4305" y="19579"/>
                                    <a:pt x="4454" y="19627"/>
                                    <a:pt x="4610" y="19627"/>
                                  </a:cubicBezTo>
                                  <a:cubicBezTo>
                                    <a:pt x="4807" y="19627"/>
                                    <a:pt x="5016" y="19550"/>
                                    <a:pt x="5200" y="19455"/>
                                  </a:cubicBezTo>
                                  <a:lnTo>
                                    <a:pt x="6127" y="18899"/>
                                  </a:lnTo>
                                  <a:cubicBezTo>
                                    <a:pt x="6825" y="19302"/>
                                    <a:pt x="7580" y="19619"/>
                                    <a:pt x="8378" y="19832"/>
                                  </a:cubicBezTo>
                                  <a:lnTo>
                                    <a:pt x="8640" y="20880"/>
                                  </a:lnTo>
                                  <a:cubicBezTo>
                                    <a:pt x="8730" y="21233"/>
                                    <a:pt x="8962" y="21600"/>
                                    <a:pt x="9360" y="21600"/>
                                  </a:cubicBezTo>
                                  <a:lnTo>
                                    <a:pt x="12240" y="21600"/>
                                  </a:lnTo>
                                  <a:cubicBezTo>
                                    <a:pt x="12638" y="21600"/>
                                    <a:pt x="12848" y="21233"/>
                                    <a:pt x="12960" y="20880"/>
                                  </a:cubicBezTo>
                                  <a:lnTo>
                                    <a:pt x="13222" y="19832"/>
                                  </a:lnTo>
                                  <a:cubicBezTo>
                                    <a:pt x="14020" y="19619"/>
                                    <a:pt x="14775" y="19302"/>
                                    <a:pt x="15473" y="18899"/>
                                  </a:cubicBezTo>
                                  <a:lnTo>
                                    <a:pt x="16400" y="19455"/>
                                  </a:lnTo>
                                  <a:cubicBezTo>
                                    <a:pt x="16584" y="19550"/>
                                    <a:pt x="16793" y="19627"/>
                                    <a:pt x="16990" y="19627"/>
                                  </a:cubicBezTo>
                                  <a:cubicBezTo>
                                    <a:pt x="17146" y="19627"/>
                                    <a:pt x="17294" y="19579"/>
                                    <a:pt x="17419" y="19455"/>
                                  </a:cubicBezTo>
                                  <a:lnTo>
                                    <a:pt x="19455" y="17419"/>
                                  </a:lnTo>
                                  <a:cubicBezTo>
                                    <a:pt x="19736" y="17137"/>
                                    <a:pt x="19641" y="16714"/>
                                    <a:pt x="19455" y="16400"/>
                                  </a:cubicBezTo>
                                  <a:lnTo>
                                    <a:pt x="18902" y="15478"/>
                                  </a:lnTo>
                                  <a:cubicBezTo>
                                    <a:pt x="19308" y="14778"/>
                                    <a:pt x="19626" y="14021"/>
                                    <a:pt x="19841" y="13220"/>
                                  </a:cubicBezTo>
                                  <a:lnTo>
                                    <a:pt x="20880" y="12960"/>
                                  </a:lnTo>
                                  <a:cubicBezTo>
                                    <a:pt x="21233" y="12848"/>
                                    <a:pt x="21600" y="12638"/>
                                    <a:pt x="21600" y="12240"/>
                                  </a:cubicBezTo>
                                  <a:lnTo>
                                    <a:pt x="21600" y="9360"/>
                                  </a:lnTo>
                                  <a:cubicBezTo>
                                    <a:pt x="21600" y="8963"/>
                                    <a:pt x="21233" y="8730"/>
                                    <a:pt x="20880" y="864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" name="Shape 2592"/>
                          <wps:cNvSpPr/>
                          <wps:spPr>
                            <a:xfrm>
                              <a:off x="5568559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2012"/>
                                  </a:moveTo>
                                  <a:cubicBezTo>
                                    <a:pt x="20614" y="12014"/>
                                    <a:pt x="20611" y="12016"/>
                                    <a:pt x="20607" y="12016"/>
                                  </a:cubicBezTo>
                                  <a:lnTo>
                                    <a:pt x="19602" y="12268"/>
                                  </a:lnTo>
                                  <a:cubicBezTo>
                                    <a:pt x="19256" y="12354"/>
                                    <a:pt x="18984" y="12622"/>
                                    <a:pt x="18892" y="12966"/>
                                  </a:cubicBezTo>
                                  <a:cubicBezTo>
                                    <a:pt x="18703" y="13672"/>
                                    <a:pt x="18421" y="14352"/>
                                    <a:pt x="18053" y="14986"/>
                                  </a:cubicBezTo>
                                  <a:cubicBezTo>
                                    <a:pt x="17873" y="15295"/>
                                    <a:pt x="17876" y="15677"/>
                                    <a:pt x="18060" y="15984"/>
                                  </a:cubicBezTo>
                                  <a:lnTo>
                                    <a:pt x="18601" y="16885"/>
                                  </a:lnTo>
                                  <a:lnTo>
                                    <a:pt x="16886" y="18600"/>
                                  </a:lnTo>
                                  <a:cubicBezTo>
                                    <a:pt x="16882" y="18598"/>
                                    <a:pt x="16878" y="18597"/>
                                    <a:pt x="16875" y="18595"/>
                                  </a:cubicBezTo>
                                  <a:lnTo>
                                    <a:pt x="15978" y="18057"/>
                                  </a:lnTo>
                                  <a:cubicBezTo>
                                    <a:pt x="15822" y="17964"/>
                                    <a:pt x="15648" y="17917"/>
                                    <a:pt x="15473" y="17917"/>
                                  </a:cubicBezTo>
                                  <a:cubicBezTo>
                                    <a:pt x="15304" y="17917"/>
                                    <a:pt x="15134" y="17961"/>
                                    <a:pt x="14982" y="18049"/>
                                  </a:cubicBezTo>
                                  <a:cubicBezTo>
                                    <a:pt x="14348" y="18415"/>
                                    <a:pt x="13671" y="18696"/>
                                    <a:pt x="12968" y="18884"/>
                                  </a:cubicBezTo>
                                  <a:cubicBezTo>
                                    <a:pt x="12624" y="18976"/>
                                    <a:pt x="12356" y="19248"/>
                                    <a:pt x="12269" y="19594"/>
                                  </a:cubicBezTo>
                                  <a:lnTo>
                                    <a:pt x="12016" y="20607"/>
                                  </a:lnTo>
                                  <a:cubicBezTo>
                                    <a:pt x="12015" y="20611"/>
                                    <a:pt x="12014" y="20614"/>
                                    <a:pt x="12012" y="20619"/>
                                  </a:cubicBezTo>
                                  <a:lnTo>
                                    <a:pt x="9587" y="20619"/>
                                  </a:lnTo>
                                  <a:lnTo>
                                    <a:pt x="9331" y="19594"/>
                                  </a:lnTo>
                                  <a:cubicBezTo>
                                    <a:pt x="9244" y="19248"/>
                                    <a:pt x="8976" y="18976"/>
                                    <a:pt x="8632" y="18884"/>
                                  </a:cubicBezTo>
                                  <a:cubicBezTo>
                                    <a:pt x="7929" y="18696"/>
                                    <a:pt x="7252" y="18415"/>
                                    <a:pt x="6617" y="18049"/>
                                  </a:cubicBezTo>
                                  <a:cubicBezTo>
                                    <a:pt x="6465" y="17961"/>
                                    <a:pt x="6296" y="17917"/>
                                    <a:pt x="6127" y="17917"/>
                                  </a:cubicBezTo>
                                  <a:cubicBezTo>
                                    <a:pt x="5951" y="17917"/>
                                    <a:pt x="5777" y="17964"/>
                                    <a:pt x="5621" y="18057"/>
                                  </a:cubicBezTo>
                                  <a:lnTo>
                                    <a:pt x="4725" y="18595"/>
                                  </a:lnTo>
                                  <a:cubicBezTo>
                                    <a:pt x="4722" y="18597"/>
                                    <a:pt x="4718" y="18598"/>
                                    <a:pt x="4714" y="18600"/>
                                  </a:cubicBezTo>
                                  <a:lnTo>
                                    <a:pt x="3000" y="16885"/>
                                  </a:lnTo>
                                  <a:lnTo>
                                    <a:pt x="3540" y="15984"/>
                                  </a:lnTo>
                                  <a:cubicBezTo>
                                    <a:pt x="3724" y="15677"/>
                                    <a:pt x="3727" y="15295"/>
                                    <a:pt x="3548" y="14986"/>
                                  </a:cubicBezTo>
                                  <a:cubicBezTo>
                                    <a:pt x="3179" y="14351"/>
                                    <a:pt x="2897" y="13672"/>
                                    <a:pt x="2708" y="12966"/>
                                  </a:cubicBezTo>
                                  <a:cubicBezTo>
                                    <a:pt x="2616" y="12622"/>
                                    <a:pt x="2343" y="12354"/>
                                    <a:pt x="1998" y="12268"/>
                                  </a:cubicBezTo>
                                  <a:lnTo>
                                    <a:pt x="993" y="12016"/>
                                  </a:lnTo>
                                  <a:cubicBezTo>
                                    <a:pt x="989" y="12016"/>
                                    <a:pt x="986" y="12014"/>
                                    <a:pt x="982" y="12012"/>
                                  </a:cubicBezTo>
                                  <a:lnTo>
                                    <a:pt x="982" y="9587"/>
                                  </a:lnTo>
                                  <a:lnTo>
                                    <a:pt x="1998" y="9333"/>
                                  </a:lnTo>
                                  <a:cubicBezTo>
                                    <a:pt x="2343" y="9246"/>
                                    <a:pt x="2616" y="8979"/>
                                    <a:pt x="2708" y="8634"/>
                                  </a:cubicBezTo>
                                  <a:cubicBezTo>
                                    <a:pt x="2897" y="7929"/>
                                    <a:pt x="3179" y="7249"/>
                                    <a:pt x="3548" y="6615"/>
                                  </a:cubicBezTo>
                                  <a:cubicBezTo>
                                    <a:pt x="3727" y="6305"/>
                                    <a:pt x="3724" y="5923"/>
                                    <a:pt x="3540" y="5617"/>
                                  </a:cubicBezTo>
                                  <a:lnTo>
                                    <a:pt x="3005" y="4725"/>
                                  </a:lnTo>
                                  <a:cubicBezTo>
                                    <a:pt x="3004" y="4722"/>
                                    <a:pt x="3002" y="4719"/>
                                    <a:pt x="3000" y="4715"/>
                                  </a:cubicBezTo>
                                  <a:lnTo>
                                    <a:pt x="4715" y="3000"/>
                                  </a:lnTo>
                                  <a:lnTo>
                                    <a:pt x="5621" y="3543"/>
                                  </a:lnTo>
                                  <a:cubicBezTo>
                                    <a:pt x="5777" y="3637"/>
                                    <a:pt x="5951" y="3683"/>
                                    <a:pt x="6127" y="3683"/>
                                  </a:cubicBezTo>
                                  <a:cubicBezTo>
                                    <a:pt x="6296" y="3683"/>
                                    <a:pt x="6465" y="3639"/>
                                    <a:pt x="6618" y="3552"/>
                                  </a:cubicBezTo>
                                  <a:cubicBezTo>
                                    <a:pt x="7251" y="3185"/>
                                    <a:pt x="7929" y="2904"/>
                                    <a:pt x="8632" y="2717"/>
                                  </a:cubicBezTo>
                                  <a:cubicBezTo>
                                    <a:pt x="8976" y="2624"/>
                                    <a:pt x="9244" y="2352"/>
                                    <a:pt x="9331" y="2006"/>
                                  </a:cubicBezTo>
                                  <a:lnTo>
                                    <a:pt x="9587" y="982"/>
                                  </a:lnTo>
                                  <a:lnTo>
                                    <a:pt x="12012" y="982"/>
                                  </a:lnTo>
                                  <a:cubicBezTo>
                                    <a:pt x="12014" y="986"/>
                                    <a:pt x="12015" y="989"/>
                                    <a:pt x="12016" y="993"/>
                                  </a:cubicBezTo>
                                  <a:lnTo>
                                    <a:pt x="12269" y="2006"/>
                                  </a:lnTo>
                                  <a:cubicBezTo>
                                    <a:pt x="12356" y="2352"/>
                                    <a:pt x="12624" y="2624"/>
                                    <a:pt x="12968" y="2717"/>
                                  </a:cubicBezTo>
                                  <a:cubicBezTo>
                                    <a:pt x="13671" y="2904"/>
                                    <a:pt x="14348" y="3185"/>
                                    <a:pt x="14982" y="3552"/>
                                  </a:cubicBezTo>
                                  <a:cubicBezTo>
                                    <a:pt x="15134" y="3639"/>
                                    <a:pt x="15304" y="3683"/>
                                    <a:pt x="15473" y="3683"/>
                                  </a:cubicBezTo>
                                  <a:cubicBezTo>
                                    <a:pt x="15648" y="3683"/>
                                    <a:pt x="15822" y="3637"/>
                                    <a:pt x="15978" y="3543"/>
                                  </a:cubicBezTo>
                                  <a:lnTo>
                                    <a:pt x="16884" y="3000"/>
                                  </a:lnTo>
                                  <a:lnTo>
                                    <a:pt x="18600" y="4715"/>
                                  </a:lnTo>
                                  <a:cubicBezTo>
                                    <a:pt x="18598" y="4719"/>
                                    <a:pt x="18597" y="4722"/>
                                    <a:pt x="18595" y="4725"/>
                                  </a:cubicBezTo>
                                  <a:lnTo>
                                    <a:pt x="18060" y="5616"/>
                                  </a:lnTo>
                                  <a:cubicBezTo>
                                    <a:pt x="17876" y="5923"/>
                                    <a:pt x="17873" y="6305"/>
                                    <a:pt x="18053" y="6615"/>
                                  </a:cubicBezTo>
                                  <a:cubicBezTo>
                                    <a:pt x="18421" y="7249"/>
                                    <a:pt x="18703" y="7928"/>
                                    <a:pt x="18892" y="8634"/>
                                  </a:cubicBezTo>
                                  <a:cubicBezTo>
                                    <a:pt x="18984" y="8979"/>
                                    <a:pt x="19256" y="9246"/>
                                    <a:pt x="19602" y="9333"/>
                                  </a:cubicBezTo>
                                  <a:lnTo>
                                    <a:pt x="20618" y="9587"/>
                                  </a:lnTo>
                                  <a:cubicBezTo>
                                    <a:pt x="20618" y="9587"/>
                                    <a:pt x="20618" y="12012"/>
                                    <a:pt x="20618" y="12012"/>
                                  </a:cubicBezTo>
                                  <a:close/>
                                  <a:moveTo>
                                    <a:pt x="20880" y="8641"/>
                                  </a:moveTo>
                                  <a:lnTo>
                                    <a:pt x="19841" y="8380"/>
                                  </a:lnTo>
                                  <a:cubicBezTo>
                                    <a:pt x="19626" y="7580"/>
                                    <a:pt x="19308" y="6822"/>
                                    <a:pt x="18902" y="6122"/>
                                  </a:cubicBezTo>
                                  <a:lnTo>
                                    <a:pt x="19455" y="5200"/>
                                  </a:lnTo>
                                  <a:cubicBezTo>
                                    <a:pt x="19625" y="4871"/>
                                    <a:pt x="19736" y="4463"/>
                                    <a:pt x="19455" y="4182"/>
                                  </a:cubicBezTo>
                                  <a:lnTo>
                                    <a:pt x="17419" y="2145"/>
                                  </a:lnTo>
                                  <a:cubicBezTo>
                                    <a:pt x="17292" y="2019"/>
                                    <a:pt x="17136" y="1968"/>
                                    <a:pt x="16975" y="1968"/>
                                  </a:cubicBezTo>
                                  <a:cubicBezTo>
                                    <a:pt x="16778" y="1968"/>
                                    <a:pt x="16572" y="2043"/>
                                    <a:pt x="16400" y="2145"/>
                                  </a:cubicBezTo>
                                  <a:lnTo>
                                    <a:pt x="15473" y="2701"/>
                                  </a:lnTo>
                                  <a:cubicBezTo>
                                    <a:pt x="14775" y="2298"/>
                                    <a:pt x="14020" y="1982"/>
                                    <a:pt x="13222" y="1768"/>
                                  </a:cubicBezTo>
                                  <a:lnTo>
                                    <a:pt x="12960" y="720"/>
                                  </a:lnTo>
                                  <a:cubicBezTo>
                                    <a:pt x="12848" y="367"/>
                                    <a:pt x="12638" y="0"/>
                                    <a:pt x="12240" y="0"/>
                                  </a:cubicBezTo>
                                  <a:lnTo>
                                    <a:pt x="9360" y="0"/>
                                  </a:lnTo>
                                  <a:cubicBezTo>
                                    <a:pt x="8962" y="0"/>
                                    <a:pt x="8730" y="367"/>
                                    <a:pt x="8640" y="720"/>
                                  </a:cubicBezTo>
                                  <a:lnTo>
                                    <a:pt x="8378" y="1768"/>
                                  </a:lnTo>
                                  <a:cubicBezTo>
                                    <a:pt x="7580" y="1982"/>
                                    <a:pt x="6825" y="2298"/>
                                    <a:pt x="6127" y="2701"/>
                                  </a:cubicBezTo>
                                  <a:lnTo>
                                    <a:pt x="5200" y="2145"/>
                                  </a:lnTo>
                                  <a:cubicBezTo>
                                    <a:pt x="5028" y="2043"/>
                                    <a:pt x="4822" y="1968"/>
                                    <a:pt x="4625" y="1968"/>
                                  </a:cubicBezTo>
                                  <a:cubicBezTo>
                                    <a:pt x="4464" y="1968"/>
                                    <a:pt x="4308" y="2019"/>
                                    <a:pt x="4181" y="2145"/>
                                  </a:cubicBezTo>
                                  <a:lnTo>
                                    <a:pt x="2145" y="4182"/>
                                  </a:lnTo>
                                  <a:cubicBezTo>
                                    <a:pt x="1864" y="4463"/>
                                    <a:pt x="1975" y="4871"/>
                                    <a:pt x="2145" y="5200"/>
                                  </a:cubicBezTo>
                                  <a:lnTo>
                                    <a:pt x="2698" y="6122"/>
                                  </a:lnTo>
                                  <a:cubicBezTo>
                                    <a:pt x="2292" y="6822"/>
                                    <a:pt x="1973" y="7580"/>
                                    <a:pt x="1759" y="8380"/>
                                  </a:cubicBezTo>
                                  <a:lnTo>
                                    <a:pt x="720" y="8641"/>
                                  </a:lnTo>
                                  <a:cubicBezTo>
                                    <a:pt x="367" y="8730"/>
                                    <a:pt x="0" y="8962"/>
                                    <a:pt x="0" y="9361"/>
                                  </a:cubicBezTo>
                                  <a:lnTo>
                                    <a:pt x="0" y="12240"/>
                                  </a:lnTo>
                                  <a:cubicBezTo>
                                    <a:pt x="0" y="12638"/>
                                    <a:pt x="367" y="12848"/>
                                    <a:pt x="720" y="12960"/>
                                  </a:cubicBezTo>
                                  <a:lnTo>
                                    <a:pt x="1759" y="13220"/>
                                  </a:lnTo>
                                  <a:cubicBezTo>
                                    <a:pt x="1973" y="14021"/>
                                    <a:pt x="2292" y="14778"/>
                                    <a:pt x="2698" y="15479"/>
                                  </a:cubicBezTo>
                                  <a:lnTo>
                                    <a:pt x="2145" y="16400"/>
                                  </a:lnTo>
                                  <a:cubicBezTo>
                                    <a:pt x="1959" y="16713"/>
                                    <a:pt x="1864" y="17137"/>
                                    <a:pt x="2145" y="17419"/>
                                  </a:cubicBezTo>
                                  <a:lnTo>
                                    <a:pt x="4181" y="19455"/>
                                  </a:lnTo>
                                  <a:cubicBezTo>
                                    <a:pt x="4305" y="19579"/>
                                    <a:pt x="4454" y="19627"/>
                                    <a:pt x="4610" y="19627"/>
                                  </a:cubicBezTo>
                                  <a:cubicBezTo>
                                    <a:pt x="4807" y="19627"/>
                                    <a:pt x="5016" y="19550"/>
                                    <a:pt x="5200" y="19455"/>
                                  </a:cubicBezTo>
                                  <a:lnTo>
                                    <a:pt x="6127" y="18899"/>
                                  </a:lnTo>
                                  <a:cubicBezTo>
                                    <a:pt x="6825" y="19302"/>
                                    <a:pt x="7580" y="19619"/>
                                    <a:pt x="8378" y="19832"/>
                                  </a:cubicBezTo>
                                  <a:lnTo>
                                    <a:pt x="8640" y="20880"/>
                                  </a:lnTo>
                                  <a:cubicBezTo>
                                    <a:pt x="8730" y="21233"/>
                                    <a:pt x="8962" y="21600"/>
                                    <a:pt x="9360" y="21600"/>
                                  </a:cubicBezTo>
                                  <a:lnTo>
                                    <a:pt x="12240" y="21600"/>
                                  </a:lnTo>
                                  <a:cubicBezTo>
                                    <a:pt x="12638" y="21600"/>
                                    <a:pt x="12848" y="21233"/>
                                    <a:pt x="12960" y="20880"/>
                                  </a:cubicBezTo>
                                  <a:lnTo>
                                    <a:pt x="13222" y="19832"/>
                                  </a:lnTo>
                                  <a:cubicBezTo>
                                    <a:pt x="14020" y="19619"/>
                                    <a:pt x="14775" y="19302"/>
                                    <a:pt x="15473" y="18899"/>
                                  </a:cubicBezTo>
                                  <a:lnTo>
                                    <a:pt x="16400" y="19455"/>
                                  </a:lnTo>
                                  <a:cubicBezTo>
                                    <a:pt x="16584" y="19550"/>
                                    <a:pt x="16793" y="19627"/>
                                    <a:pt x="16990" y="19627"/>
                                  </a:cubicBezTo>
                                  <a:cubicBezTo>
                                    <a:pt x="17146" y="19627"/>
                                    <a:pt x="17294" y="19579"/>
                                    <a:pt x="17419" y="19455"/>
                                  </a:cubicBezTo>
                                  <a:lnTo>
                                    <a:pt x="19455" y="17419"/>
                                  </a:lnTo>
                                  <a:cubicBezTo>
                                    <a:pt x="19736" y="17137"/>
                                    <a:pt x="19641" y="16713"/>
                                    <a:pt x="19455" y="16400"/>
                                  </a:cubicBezTo>
                                  <a:lnTo>
                                    <a:pt x="18902" y="15479"/>
                                  </a:lnTo>
                                  <a:cubicBezTo>
                                    <a:pt x="19308" y="14778"/>
                                    <a:pt x="19626" y="14021"/>
                                    <a:pt x="19841" y="13220"/>
                                  </a:cubicBezTo>
                                  <a:lnTo>
                                    <a:pt x="20880" y="12960"/>
                                  </a:lnTo>
                                  <a:cubicBezTo>
                                    <a:pt x="21233" y="12848"/>
                                    <a:pt x="21600" y="12638"/>
                                    <a:pt x="21600" y="12240"/>
                                  </a:cubicBezTo>
                                  <a:lnTo>
                                    <a:pt x="21600" y="9361"/>
                                  </a:lnTo>
                                  <a:cubicBezTo>
                                    <a:pt x="21600" y="8962"/>
                                    <a:pt x="21233" y="8730"/>
                                    <a:pt x="20880" y="8641"/>
                                  </a:cubicBezTo>
                                  <a:moveTo>
                                    <a:pt x="15709" y="10800"/>
                                  </a:moveTo>
                                  <a:cubicBezTo>
                                    <a:pt x="15709" y="13346"/>
                                    <a:pt x="13771" y="15438"/>
                                    <a:pt x="11291" y="15685"/>
                                  </a:cubicBezTo>
                                  <a:lnTo>
                                    <a:pt x="11291" y="12694"/>
                                  </a:lnTo>
                                  <a:cubicBezTo>
                                    <a:pt x="12137" y="12476"/>
                                    <a:pt x="12764" y="11714"/>
                                    <a:pt x="12764" y="10800"/>
                                  </a:cubicBezTo>
                                  <a:cubicBezTo>
                                    <a:pt x="12764" y="10630"/>
                                    <a:pt x="12735" y="10468"/>
                                    <a:pt x="12694" y="10310"/>
                                  </a:cubicBezTo>
                                  <a:lnTo>
                                    <a:pt x="15308" y="8857"/>
                                  </a:lnTo>
                                  <a:cubicBezTo>
                                    <a:pt x="15565" y="9453"/>
                                    <a:pt x="15709" y="10110"/>
                                    <a:pt x="15709" y="10800"/>
                                  </a:cubicBezTo>
                                  <a:moveTo>
                                    <a:pt x="9818" y="10800"/>
                                  </a:move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moveTo>
                                    <a:pt x="10309" y="15685"/>
                                  </a:moveTo>
                                  <a:cubicBezTo>
                                    <a:pt x="7829" y="15438"/>
                                    <a:pt x="5891" y="13346"/>
                                    <a:pt x="5891" y="10800"/>
                                  </a:cubicBezTo>
                                  <a:cubicBezTo>
                                    <a:pt x="5891" y="10110"/>
                                    <a:pt x="6035" y="9453"/>
                                    <a:pt x="6292" y="8857"/>
                                  </a:cubicBezTo>
                                  <a:lnTo>
                                    <a:pt x="8906" y="10310"/>
                                  </a:lnTo>
                                  <a:cubicBezTo>
                                    <a:pt x="8865" y="10468"/>
                                    <a:pt x="8836" y="10630"/>
                                    <a:pt x="8836" y="10800"/>
                                  </a:cubicBezTo>
                                  <a:cubicBezTo>
                                    <a:pt x="8836" y="11714"/>
                                    <a:pt x="9463" y="12476"/>
                                    <a:pt x="10309" y="12694"/>
                                  </a:cubicBezTo>
                                  <a:cubicBezTo>
                                    <a:pt x="10309" y="12694"/>
                                    <a:pt x="10309" y="15685"/>
                                    <a:pt x="10309" y="15685"/>
                                  </a:cubicBezTo>
                                  <a:close/>
                                  <a:moveTo>
                                    <a:pt x="10800" y="5891"/>
                                  </a:moveTo>
                                  <a:cubicBezTo>
                                    <a:pt x="12470" y="5891"/>
                                    <a:pt x="13942" y="6727"/>
                                    <a:pt x="14829" y="8000"/>
                                  </a:cubicBezTo>
                                  <a:lnTo>
                                    <a:pt x="12220" y="9450"/>
                                  </a:lnTo>
                                  <a:cubicBezTo>
                                    <a:pt x="11862" y="9074"/>
                                    <a:pt x="11360" y="8836"/>
                                    <a:pt x="10800" y="8836"/>
                                  </a:cubicBezTo>
                                  <a:cubicBezTo>
                                    <a:pt x="10240" y="8836"/>
                                    <a:pt x="9738" y="9074"/>
                                    <a:pt x="9380" y="9450"/>
                                  </a:cubicBezTo>
                                  <a:lnTo>
                                    <a:pt x="6771" y="8000"/>
                                  </a:lnTo>
                                  <a:cubicBezTo>
                                    <a:pt x="7658" y="6727"/>
                                    <a:pt x="9130" y="5891"/>
                                    <a:pt x="10800" y="5891"/>
                                  </a:cubicBezTo>
                                  <a:moveTo>
                                    <a:pt x="10800" y="4909"/>
                                  </a:moveTo>
                                  <a:cubicBezTo>
                                    <a:pt x="7547" y="4909"/>
                                    <a:pt x="4909" y="7547"/>
                                    <a:pt x="4909" y="10800"/>
                                  </a:cubicBezTo>
                                  <a:cubicBezTo>
                                    <a:pt x="4909" y="14054"/>
                                    <a:pt x="7547" y="16691"/>
                                    <a:pt x="10800" y="16691"/>
                                  </a:cubicBezTo>
                                  <a:cubicBezTo>
                                    <a:pt x="14053" y="16691"/>
                                    <a:pt x="16691" y="14054"/>
                                    <a:pt x="16691" y="10800"/>
                                  </a:cubicBezTo>
                                  <a:cubicBezTo>
                                    <a:pt x="16691" y="7547"/>
                                    <a:pt x="14053" y="4909"/>
                                    <a:pt x="10800" y="49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4" name="Shape 2593"/>
                          <wps:cNvSpPr/>
                          <wps:spPr>
                            <a:xfrm>
                              <a:off x="6216862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8095"/>
                                  </a:moveTo>
                                  <a:lnTo>
                                    <a:pt x="20091" y="8640"/>
                                  </a:lnTo>
                                  <a:cubicBezTo>
                                    <a:pt x="19294" y="8426"/>
                                    <a:pt x="18482" y="8322"/>
                                    <a:pt x="17675" y="8322"/>
                                  </a:cubicBezTo>
                                  <a:lnTo>
                                    <a:pt x="17150" y="7377"/>
                                  </a:lnTo>
                                  <a:cubicBezTo>
                                    <a:pt x="17052" y="7203"/>
                                    <a:pt x="16911" y="7035"/>
                                    <a:pt x="16741" y="6937"/>
                                  </a:cubicBezTo>
                                  <a:cubicBezTo>
                                    <a:pt x="16601" y="6856"/>
                                    <a:pt x="16442" y="6822"/>
                                    <a:pt x="16268" y="6868"/>
                                  </a:cubicBezTo>
                                  <a:lnTo>
                                    <a:pt x="13487" y="7613"/>
                                  </a:lnTo>
                                  <a:cubicBezTo>
                                    <a:pt x="13102" y="7716"/>
                                    <a:pt x="12995" y="8125"/>
                                    <a:pt x="12977" y="8495"/>
                                  </a:cubicBezTo>
                                  <a:lnTo>
                                    <a:pt x="12996" y="9570"/>
                                  </a:lnTo>
                                  <a:cubicBezTo>
                                    <a:pt x="12293" y="9973"/>
                                    <a:pt x="11639" y="10471"/>
                                    <a:pt x="11053" y="11057"/>
                                  </a:cubicBezTo>
                                  <a:lnTo>
                                    <a:pt x="10023" y="10762"/>
                                  </a:lnTo>
                                  <a:cubicBezTo>
                                    <a:pt x="9673" y="10664"/>
                                    <a:pt x="9239" y="10682"/>
                                    <a:pt x="9040" y="11026"/>
                                  </a:cubicBezTo>
                                  <a:lnTo>
                                    <a:pt x="7600" y="13520"/>
                                  </a:lnTo>
                                  <a:cubicBezTo>
                                    <a:pt x="7401" y="13864"/>
                                    <a:pt x="7614" y="14229"/>
                                    <a:pt x="7863" y="14504"/>
                                  </a:cubicBezTo>
                                  <a:lnTo>
                                    <a:pt x="8633" y="15248"/>
                                  </a:lnTo>
                                  <a:cubicBezTo>
                                    <a:pt x="8419" y="16049"/>
                                    <a:pt x="8315" y="16864"/>
                                    <a:pt x="8317" y="17674"/>
                                  </a:cubicBezTo>
                                  <a:lnTo>
                                    <a:pt x="7377" y="18196"/>
                                  </a:lnTo>
                                  <a:cubicBezTo>
                                    <a:pt x="7060" y="18373"/>
                                    <a:pt x="6765" y="18693"/>
                                    <a:pt x="6868" y="19077"/>
                                  </a:cubicBezTo>
                                  <a:lnTo>
                                    <a:pt x="7281" y="20619"/>
                                  </a:ln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1931" y="11291"/>
                                  </a:lnTo>
                                  <a:cubicBezTo>
                                    <a:pt x="2328" y="11291"/>
                                    <a:pt x="2538" y="10924"/>
                                    <a:pt x="2651" y="10571"/>
                                  </a:cubicBezTo>
                                  <a:lnTo>
                                    <a:pt x="2913" y="9523"/>
                                  </a:lnTo>
                                  <a:cubicBezTo>
                                    <a:pt x="3711" y="9310"/>
                                    <a:pt x="4466" y="8993"/>
                                    <a:pt x="5164" y="8590"/>
                                  </a:cubicBezTo>
                                  <a:lnTo>
                                    <a:pt x="6091" y="9146"/>
                                  </a:lnTo>
                                  <a:cubicBezTo>
                                    <a:pt x="6275" y="9241"/>
                                    <a:pt x="6484" y="9317"/>
                                    <a:pt x="6681" y="9317"/>
                                  </a:cubicBezTo>
                                  <a:cubicBezTo>
                                    <a:pt x="6837" y="9317"/>
                                    <a:pt x="6985" y="9270"/>
                                    <a:pt x="7110" y="9146"/>
                                  </a:cubicBezTo>
                                  <a:lnTo>
                                    <a:pt x="9146" y="7109"/>
                                  </a:lnTo>
                                  <a:cubicBezTo>
                                    <a:pt x="9427" y="6828"/>
                                    <a:pt x="9332" y="6404"/>
                                    <a:pt x="9146" y="6091"/>
                                  </a:cubicBezTo>
                                  <a:lnTo>
                                    <a:pt x="8593" y="5169"/>
                                  </a:lnTo>
                                  <a:cubicBezTo>
                                    <a:pt x="8999" y="4469"/>
                                    <a:pt x="9317" y="3711"/>
                                    <a:pt x="9531" y="2911"/>
                                  </a:cubicBezTo>
                                  <a:lnTo>
                                    <a:pt x="10571" y="2651"/>
                                  </a:lnTo>
                                  <a:cubicBezTo>
                                    <a:pt x="10924" y="2538"/>
                                    <a:pt x="11291" y="2328"/>
                                    <a:pt x="11291" y="1931"/>
                                  </a:cubicBezTo>
                                  <a:lnTo>
                                    <a:pt x="11291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1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8095"/>
                                    <a:pt x="20618" y="8095"/>
                                  </a:cubicBezTo>
                                  <a:close/>
                                  <a:moveTo>
                                    <a:pt x="20618" y="12594"/>
                                  </a:moveTo>
                                  <a:cubicBezTo>
                                    <a:pt x="19750" y="12088"/>
                                    <a:pt x="18750" y="11782"/>
                                    <a:pt x="17673" y="11782"/>
                                  </a:cubicBezTo>
                                  <a:cubicBezTo>
                                    <a:pt x="14419" y="11782"/>
                                    <a:pt x="11782" y="14419"/>
                                    <a:pt x="11782" y="17673"/>
                                  </a:cubicBezTo>
                                  <a:cubicBezTo>
                                    <a:pt x="11782" y="18751"/>
                                    <a:pt x="12088" y="19750"/>
                                    <a:pt x="12594" y="20619"/>
                                  </a:cubicBezTo>
                                  <a:lnTo>
                                    <a:pt x="8298" y="20619"/>
                                  </a:lnTo>
                                  <a:lnTo>
                                    <a:pt x="7875" y="19042"/>
                                  </a:lnTo>
                                  <a:lnTo>
                                    <a:pt x="8794" y="18532"/>
                                  </a:lnTo>
                                  <a:cubicBezTo>
                                    <a:pt x="9106" y="18358"/>
                                    <a:pt x="9299" y="18028"/>
                                    <a:pt x="9299" y="17671"/>
                                  </a:cubicBezTo>
                                  <a:cubicBezTo>
                                    <a:pt x="9298" y="16938"/>
                                    <a:pt x="9392" y="16208"/>
                                    <a:pt x="9582" y="15502"/>
                                  </a:cubicBezTo>
                                  <a:cubicBezTo>
                                    <a:pt x="9674" y="15158"/>
                                    <a:pt x="9572" y="14791"/>
                                    <a:pt x="9316" y="14543"/>
                                  </a:cubicBezTo>
                                  <a:lnTo>
                                    <a:pt x="8572" y="13823"/>
                                  </a:lnTo>
                                  <a:cubicBezTo>
                                    <a:pt x="8569" y="13820"/>
                                    <a:pt x="8566" y="13817"/>
                                    <a:pt x="8564" y="13813"/>
                                  </a:cubicBezTo>
                                  <a:lnTo>
                                    <a:pt x="9776" y="11713"/>
                                  </a:lnTo>
                                  <a:lnTo>
                                    <a:pt x="10783" y="12001"/>
                                  </a:lnTo>
                                  <a:cubicBezTo>
                                    <a:pt x="11126" y="12099"/>
                                    <a:pt x="11495" y="12003"/>
                                    <a:pt x="11748" y="11751"/>
                                  </a:cubicBezTo>
                                  <a:cubicBezTo>
                                    <a:pt x="12264" y="11234"/>
                                    <a:pt x="12848" y="10787"/>
                                    <a:pt x="13485" y="10421"/>
                                  </a:cubicBezTo>
                                  <a:cubicBezTo>
                                    <a:pt x="13794" y="10243"/>
                                    <a:pt x="13983" y="9911"/>
                                    <a:pt x="13977" y="9554"/>
                                  </a:cubicBezTo>
                                  <a:lnTo>
                                    <a:pt x="13960" y="8514"/>
                                  </a:lnTo>
                                  <a:lnTo>
                                    <a:pt x="13960" y="8503"/>
                                  </a:lnTo>
                                  <a:lnTo>
                                    <a:pt x="16304" y="7875"/>
                                  </a:lnTo>
                                  <a:lnTo>
                                    <a:pt x="16817" y="8799"/>
                                  </a:lnTo>
                                  <a:cubicBezTo>
                                    <a:pt x="16905" y="8958"/>
                                    <a:pt x="17032" y="9085"/>
                                    <a:pt x="17184" y="9172"/>
                                  </a:cubicBezTo>
                                  <a:cubicBezTo>
                                    <a:pt x="17330" y="9257"/>
                                    <a:pt x="17499" y="9304"/>
                                    <a:pt x="17675" y="9304"/>
                                  </a:cubicBezTo>
                                  <a:cubicBezTo>
                                    <a:pt x="18407" y="9304"/>
                                    <a:pt x="19135" y="9399"/>
                                    <a:pt x="19837" y="9589"/>
                                  </a:cubicBezTo>
                                  <a:cubicBezTo>
                                    <a:pt x="20106" y="9660"/>
                                    <a:pt x="20389" y="9611"/>
                                    <a:pt x="20618" y="9464"/>
                                  </a:cubicBezTo>
                                  <a:cubicBezTo>
                                    <a:pt x="20618" y="9464"/>
                                    <a:pt x="20618" y="12594"/>
                                    <a:pt x="20618" y="12594"/>
                                  </a:cubicBezTo>
                                  <a:close/>
                                  <a:moveTo>
                                    <a:pt x="20618" y="15475"/>
                                  </a:moveTo>
                                  <a:lnTo>
                                    <a:pt x="19093" y="16323"/>
                                  </a:lnTo>
                                  <a:cubicBezTo>
                                    <a:pt x="18735" y="15946"/>
                                    <a:pt x="18233" y="15709"/>
                                    <a:pt x="17673" y="15709"/>
                                  </a:cubicBezTo>
                                  <a:cubicBezTo>
                                    <a:pt x="17113" y="15709"/>
                                    <a:pt x="16610" y="15946"/>
                                    <a:pt x="16253" y="16323"/>
                                  </a:cubicBezTo>
                                  <a:lnTo>
                                    <a:pt x="13643" y="14873"/>
                                  </a:lnTo>
                                  <a:cubicBezTo>
                                    <a:pt x="14530" y="13599"/>
                                    <a:pt x="16003" y="12764"/>
                                    <a:pt x="17673" y="12764"/>
                                  </a:cubicBezTo>
                                  <a:cubicBezTo>
                                    <a:pt x="18783" y="12764"/>
                                    <a:pt x="19798" y="13141"/>
                                    <a:pt x="20618" y="13764"/>
                                  </a:cubicBezTo>
                                  <a:cubicBezTo>
                                    <a:pt x="20618" y="13764"/>
                                    <a:pt x="20618" y="15475"/>
                                    <a:pt x="20618" y="15475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8164" y="20619"/>
                                  </a:lnTo>
                                  <a:lnTo>
                                    <a:pt x="18164" y="19567"/>
                                  </a:lnTo>
                                  <a:cubicBezTo>
                                    <a:pt x="19009" y="19348"/>
                                    <a:pt x="19636" y="18587"/>
                                    <a:pt x="19636" y="17673"/>
                                  </a:cubicBezTo>
                                  <a:cubicBezTo>
                                    <a:pt x="19636" y="17502"/>
                                    <a:pt x="19608" y="17339"/>
                                    <a:pt x="19567" y="17182"/>
                                  </a:cubicBezTo>
                                  <a:lnTo>
                                    <a:pt x="20618" y="16598"/>
                                  </a:lnTo>
                                  <a:cubicBezTo>
                                    <a:pt x="20618" y="16598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17673"/>
                                  </a:moveTo>
                                  <a:cubicBezTo>
                                    <a:pt x="16691" y="17131"/>
                                    <a:pt x="17131" y="16691"/>
                                    <a:pt x="17673" y="16691"/>
                                  </a:cubicBezTo>
                                  <a:cubicBezTo>
                                    <a:pt x="18214" y="16691"/>
                                    <a:pt x="18655" y="17131"/>
                                    <a:pt x="18655" y="17673"/>
                                  </a:cubicBezTo>
                                  <a:cubicBezTo>
                                    <a:pt x="18655" y="18215"/>
                                    <a:pt x="18214" y="18655"/>
                                    <a:pt x="17673" y="18655"/>
                                  </a:cubicBezTo>
                                  <a:cubicBezTo>
                                    <a:pt x="17131" y="18655"/>
                                    <a:pt x="16691" y="18215"/>
                                    <a:pt x="16691" y="17673"/>
                                  </a:cubicBezTo>
                                  <a:moveTo>
                                    <a:pt x="17182" y="20619"/>
                                  </a:moveTo>
                                  <a:lnTo>
                                    <a:pt x="13757" y="20619"/>
                                  </a:lnTo>
                                  <a:cubicBezTo>
                                    <a:pt x="13138" y="19797"/>
                                    <a:pt x="12764" y="18781"/>
                                    <a:pt x="12764" y="17673"/>
                                  </a:cubicBezTo>
                                  <a:cubicBezTo>
                                    <a:pt x="12764" y="16982"/>
                                    <a:pt x="12907" y="16326"/>
                                    <a:pt x="13165" y="15730"/>
                                  </a:cubicBezTo>
                                  <a:lnTo>
                                    <a:pt x="15779" y="17182"/>
                                  </a:lnTo>
                                  <a:cubicBezTo>
                                    <a:pt x="15738" y="17339"/>
                                    <a:pt x="15709" y="17502"/>
                                    <a:pt x="15709" y="17673"/>
                                  </a:cubicBezTo>
                                  <a:cubicBezTo>
                                    <a:pt x="15709" y="18587"/>
                                    <a:pt x="16336" y="19348"/>
                                    <a:pt x="17182" y="19567"/>
                                  </a:cubicBezTo>
                                  <a:cubicBezTo>
                                    <a:pt x="17182" y="19567"/>
                                    <a:pt x="17182" y="20619"/>
                                    <a:pt x="17182" y="20619"/>
                                  </a:cubicBezTo>
                                  <a:close/>
                                  <a:moveTo>
                                    <a:pt x="982" y="5376"/>
                                  </a:moveTo>
                                  <a:cubicBezTo>
                                    <a:pt x="3301" y="5145"/>
                                    <a:pt x="5145" y="3301"/>
                                    <a:pt x="5375" y="982"/>
                                  </a:cubicBezTo>
                                  <a:lnTo>
                                    <a:pt x="10309" y="982"/>
                                  </a:lnTo>
                                  <a:lnTo>
                                    <a:pt x="10309" y="1703"/>
                                  </a:lnTo>
                                  <a:cubicBezTo>
                                    <a:pt x="10305" y="1705"/>
                                    <a:pt x="10302" y="1706"/>
                                    <a:pt x="10298" y="1707"/>
                                  </a:cubicBezTo>
                                  <a:lnTo>
                                    <a:pt x="9293" y="1958"/>
                                  </a:lnTo>
                                  <a:cubicBezTo>
                                    <a:pt x="8947" y="2045"/>
                                    <a:pt x="8675" y="2313"/>
                                    <a:pt x="8583" y="2657"/>
                                  </a:cubicBezTo>
                                  <a:cubicBezTo>
                                    <a:pt x="8394" y="3363"/>
                                    <a:pt x="8112" y="4042"/>
                                    <a:pt x="7744" y="4676"/>
                                  </a:cubicBezTo>
                                  <a:cubicBezTo>
                                    <a:pt x="7564" y="4986"/>
                                    <a:pt x="7567" y="5368"/>
                                    <a:pt x="7751" y="5674"/>
                                  </a:cubicBezTo>
                                  <a:lnTo>
                                    <a:pt x="8292" y="6575"/>
                                  </a:lnTo>
                                  <a:lnTo>
                                    <a:pt x="6576" y="8291"/>
                                  </a:lnTo>
                                  <a:cubicBezTo>
                                    <a:pt x="6573" y="8290"/>
                                    <a:pt x="6569" y="8288"/>
                                    <a:pt x="6566" y="8286"/>
                                  </a:cubicBezTo>
                                  <a:lnTo>
                                    <a:pt x="5669" y="7748"/>
                                  </a:lnTo>
                                  <a:cubicBezTo>
                                    <a:pt x="5513" y="7655"/>
                                    <a:pt x="5339" y="7608"/>
                                    <a:pt x="5164" y="7608"/>
                                  </a:cubicBezTo>
                                  <a:cubicBezTo>
                                    <a:pt x="4995" y="7608"/>
                                    <a:pt x="4825" y="7652"/>
                                    <a:pt x="4673" y="7739"/>
                                  </a:cubicBezTo>
                                  <a:cubicBezTo>
                                    <a:pt x="4039" y="8106"/>
                                    <a:pt x="3362" y="8387"/>
                                    <a:pt x="2659" y="8575"/>
                                  </a:cubicBezTo>
                                  <a:cubicBezTo>
                                    <a:pt x="2315" y="8666"/>
                                    <a:pt x="2047" y="8938"/>
                                    <a:pt x="1960" y="9285"/>
                                  </a:cubicBezTo>
                                  <a:lnTo>
                                    <a:pt x="1707" y="10298"/>
                                  </a:lnTo>
                                  <a:cubicBezTo>
                                    <a:pt x="1706" y="10302"/>
                                    <a:pt x="1705" y="10305"/>
                                    <a:pt x="1703" y="10310"/>
                                  </a:cubicBezTo>
                                  <a:lnTo>
                                    <a:pt x="982" y="10310"/>
                                  </a:lnTo>
                                  <a:cubicBezTo>
                                    <a:pt x="982" y="10310"/>
                                    <a:pt x="982" y="5376"/>
                                    <a:pt x="982" y="5376"/>
                                  </a:cubicBezTo>
                                  <a:close/>
                                  <a:moveTo>
                                    <a:pt x="982" y="1964"/>
                                  </a:moveTo>
                                  <a:cubicBezTo>
                                    <a:pt x="982" y="1421"/>
                                    <a:pt x="1422" y="982"/>
                                    <a:pt x="1964" y="982"/>
                                  </a:cubicBezTo>
                                  <a:lnTo>
                                    <a:pt x="4384" y="982"/>
                                  </a:lnTo>
                                  <a:cubicBezTo>
                                    <a:pt x="4162" y="2758"/>
                                    <a:pt x="2758" y="4162"/>
                                    <a:pt x="982" y="4384"/>
                                  </a:cubicBezTo>
                                  <a:cubicBezTo>
                                    <a:pt x="982" y="4384"/>
                                    <a:pt x="982" y="1964"/>
                                    <a:pt x="982" y="1964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5" name="Shape 2595"/>
                          <wps:cNvSpPr/>
                          <wps:spPr>
                            <a:xfrm>
                              <a:off x="1030437" y="4993216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14040"/>
                                  </a:moveTo>
                                  <a:lnTo>
                                    <a:pt x="14236" y="14040"/>
                                  </a:lnTo>
                                  <a:cubicBezTo>
                                    <a:pt x="14507" y="14040"/>
                                    <a:pt x="14727" y="13799"/>
                                    <a:pt x="14727" y="13500"/>
                                  </a:cubicBezTo>
                                  <a:cubicBezTo>
                                    <a:pt x="14727" y="13202"/>
                                    <a:pt x="14507" y="12960"/>
                                    <a:pt x="14236" y="12960"/>
                                  </a:cubicBezTo>
                                  <a:lnTo>
                                    <a:pt x="7364" y="12960"/>
                                  </a:lnTo>
                                  <a:cubicBezTo>
                                    <a:pt x="7093" y="12960"/>
                                    <a:pt x="6873" y="13202"/>
                                    <a:pt x="6873" y="13500"/>
                                  </a:cubicBezTo>
                                  <a:cubicBezTo>
                                    <a:pt x="6873" y="13799"/>
                                    <a:pt x="7093" y="14040"/>
                                    <a:pt x="7364" y="14040"/>
                                  </a:cubicBezTo>
                                  <a:moveTo>
                                    <a:pt x="7364" y="11880"/>
                                  </a:moveTo>
                                  <a:lnTo>
                                    <a:pt x="18164" y="11880"/>
                                  </a:lnTo>
                                  <a:cubicBezTo>
                                    <a:pt x="18434" y="11880"/>
                                    <a:pt x="18655" y="11639"/>
                                    <a:pt x="18655" y="11340"/>
                                  </a:cubicBezTo>
                                  <a:cubicBezTo>
                                    <a:pt x="18655" y="11042"/>
                                    <a:pt x="18434" y="10800"/>
                                    <a:pt x="18164" y="10800"/>
                                  </a:cubicBezTo>
                                  <a:lnTo>
                                    <a:pt x="7364" y="10800"/>
                                  </a:lnTo>
                                  <a:cubicBezTo>
                                    <a:pt x="7093" y="10800"/>
                                    <a:pt x="6873" y="11042"/>
                                    <a:pt x="6873" y="11340"/>
                                  </a:cubicBezTo>
                                  <a:cubicBezTo>
                                    <a:pt x="6873" y="11639"/>
                                    <a:pt x="7093" y="11880"/>
                                    <a:pt x="7364" y="11880"/>
                                  </a:cubicBezTo>
                                  <a:moveTo>
                                    <a:pt x="20618" y="19440"/>
                                  </a:moveTo>
                                  <a:lnTo>
                                    <a:pt x="18605" y="19440"/>
                                  </a:lnTo>
                                  <a:cubicBezTo>
                                    <a:pt x="18378" y="18208"/>
                                    <a:pt x="17387" y="17280"/>
                                    <a:pt x="16200" y="17280"/>
                                  </a:cubicBezTo>
                                  <a:cubicBezTo>
                                    <a:pt x="15013" y="17280"/>
                                    <a:pt x="14022" y="18208"/>
                                    <a:pt x="13795" y="19440"/>
                                  </a:cubicBezTo>
                                  <a:lnTo>
                                    <a:pt x="11732" y="19440"/>
                                  </a:lnTo>
                                  <a:cubicBezTo>
                                    <a:pt x="11505" y="18208"/>
                                    <a:pt x="10515" y="17280"/>
                                    <a:pt x="9327" y="17280"/>
                                  </a:cubicBezTo>
                                  <a:cubicBezTo>
                                    <a:pt x="8140" y="17280"/>
                                    <a:pt x="7150" y="18208"/>
                                    <a:pt x="6922" y="19440"/>
                                  </a:cubicBezTo>
                                  <a:lnTo>
                                    <a:pt x="4909" y="19440"/>
                                  </a:lnTo>
                                  <a:lnTo>
                                    <a:pt x="4909" y="5400"/>
                                  </a:lnTo>
                                  <a:lnTo>
                                    <a:pt x="20618" y="5400"/>
                                  </a:lnTo>
                                  <a:cubicBezTo>
                                    <a:pt x="20618" y="5400"/>
                                    <a:pt x="20618" y="19440"/>
                                    <a:pt x="20618" y="19440"/>
                                  </a:cubicBezTo>
                                  <a:close/>
                                  <a:moveTo>
                                    <a:pt x="20618" y="4320"/>
                                  </a:moveTo>
                                  <a:lnTo>
                                    <a:pt x="4909" y="4320"/>
                                  </a:lnTo>
                                  <a:cubicBezTo>
                                    <a:pt x="4367" y="4320"/>
                                    <a:pt x="3927" y="4804"/>
                                    <a:pt x="3927" y="5400"/>
                                  </a:cubicBezTo>
                                  <a:lnTo>
                                    <a:pt x="3927" y="19440"/>
                                  </a:lnTo>
                                  <a:cubicBezTo>
                                    <a:pt x="3927" y="20036"/>
                                    <a:pt x="4367" y="20520"/>
                                    <a:pt x="4909" y="20520"/>
                                  </a:cubicBezTo>
                                  <a:lnTo>
                                    <a:pt x="7364" y="20520"/>
                                  </a:lnTo>
                                  <a:cubicBezTo>
                                    <a:pt x="7634" y="20520"/>
                                    <a:pt x="7855" y="20279"/>
                                    <a:pt x="7855" y="19980"/>
                                  </a:cubicBezTo>
                                  <a:cubicBezTo>
                                    <a:pt x="7855" y="19085"/>
                                    <a:pt x="8514" y="18360"/>
                                    <a:pt x="9327" y="18360"/>
                                  </a:cubicBezTo>
                                  <a:cubicBezTo>
                                    <a:pt x="10141" y="18360"/>
                                    <a:pt x="10800" y="19085"/>
                                    <a:pt x="10800" y="19980"/>
                                  </a:cubicBezTo>
                                  <a:cubicBezTo>
                                    <a:pt x="10800" y="20279"/>
                                    <a:pt x="11020" y="20520"/>
                                    <a:pt x="11291" y="20520"/>
                                  </a:cubicBezTo>
                                  <a:lnTo>
                                    <a:pt x="14236" y="20520"/>
                                  </a:lnTo>
                                  <a:cubicBezTo>
                                    <a:pt x="14507" y="20520"/>
                                    <a:pt x="14727" y="20279"/>
                                    <a:pt x="14727" y="19980"/>
                                  </a:cubicBezTo>
                                  <a:cubicBezTo>
                                    <a:pt x="14727" y="19085"/>
                                    <a:pt x="15386" y="18360"/>
                                    <a:pt x="16200" y="18360"/>
                                  </a:cubicBezTo>
                                  <a:cubicBezTo>
                                    <a:pt x="17014" y="18360"/>
                                    <a:pt x="17673" y="19085"/>
                                    <a:pt x="17673" y="19980"/>
                                  </a:cubicBezTo>
                                  <a:cubicBezTo>
                                    <a:pt x="17673" y="20279"/>
                                    <a:pt x="17893" y="20520"/>
                                    <a:pt x="18164" y="20520"/>
                                  </a:cubicBezTo>
                                  <a:lnTo>
                                    <a:pt x="20618" y="20520"/>
                                  </a:lnTo>
                                  <a:cubicBezTo>
                                    <a:pt x="21160" y="20520"/>
                                    <a:pt x="21600" y="20036"/>
                                    <a:pt x="21600" y="1944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4804"/>
                                    <a:pt x="21160" y="4320"/>
                                    <a:pt x="20618" y="4320"/>
                                  </a:cubicBezTo>
                                  <a:moveTo>
                                    <a:pt x="7364" y="9720"/>
                                  </a:moveTo>
                                  <a:lnTo>
                                    <a:pt x="18164" y="9720"/>
                                  </a:lnTo>
                                  <a:cubicBezTo>
                                    <a:pt x="18434" y="9720"/>
                                    <a:pt x="18655" y="9479"/>
                                    <a:pt x="18655" y="9180"/>
                                  </a:cubicBezTo>
                                  <a:cubicBezTo>
                                    <a:pt x="18655" y="8882"/>
                                    <a:pt x="18434" y="8640"/>
                                    <a:pt x="18164" y="8640"/>
                                  </a:cubicBezTo>
                                  <a:lnTo>
                                    <a:pt x="7364" y="8640"/>
                                  </a:lnTo>
                                  <a:cubicBezTo>
                                    <a:pt x="7093" y="8640"/>
                                    <a:pt x="6873" y="8882"/>
                                    <a:pt x="6873" y="9180"/>
                                  </a:cubicBezTo>
                                  <a:cubicBezTo>
                                    <a:pt x="6873" y="9479"/>
                                    <a:pt x="7093" y="9720"/>
                                    <a:pt x="7364" y="9720"/>
                                  </a:cubicBezTo>
                                  <a:moveTo>
                                    <a:pt x="9327" y="19440"/>
                                  </a:moveTo>
                                  <a:cubicBezTo>
                                    <a:pt x="9056" y="19440"/>
                                    <a:pt x="8836" y="19682"/>
                                    <a:pt x="8836" y="19980"/>
                                  </a:cubicBezTo>
                                  <a:lnTo>
                                    <a:pt x="8836" y="21060"/>
                                  </a:lnTo>
                                  <a:cubicBezTo>
                                    <a:pt x="8836" y="21359"/>
                                    <a:pt x="9056" y="21600"/>
                                    <a:pt x="9327" y="21600"/>
                                  </a:cubicBezTo>
                                  <a:cubicBezTo>
                                    <a:pt x="9598" y="21600"/>
                                    <a:pt x="9818" y="21359"/>
                                    <a:pt x="9818" y="21060"/>
                                  </a:cubicBezTo>
                                  <a:lnTo>
                                    <a:pt x="9818" y="19980"/>
                                  </a:lnTo>
                                  <a:cubicBezTo>
                                    <a:pt x="9818" y="19682"/>
                                    <a:pt x="9598" y="19440"/>
                                    <a:pt x="9327" y="19440"/>
                                  </a:cubicBezTo>
                                  <a:moveTo>
                                    <a:pt x="2455" y="15120"/>
                                  </a:moveTo>
                                  <a:lnTo>
                                    <a:pt x="982" y="15120"/>
                                  </a:lnTo>
                                  <a:lnTo>
                                    <a:pt x="982" y="1080"/>
                                  </a:lnTo>
                                  <a:lnTo>
                                    <a:pt x="16691" y="1080"/>
                                  </a:lnTo>
                                  <a:lnTo>
                                    <a:pt x="16691" y="2700"/>
                                  </a:lnTo>
                                  <a:cubicBezTo>
                                    <a:pt x="16691" y="2999"/>
                                    <a:pt x="16911" y="3240"/>
                                    <a:pt x="17182" y="3240"/>
                                  </a:cubicBezTo>
                                  <a:cubicBezTo>
                                    <a:pt x="17453" y="3240"/>
                                    <a:pt x="17673" y="2999"/>
                                    <a:pt x="17673" y="2700"/>
                                  </a:cubicBezTo>
                                  <a:lnTo>
                                    <a:pt x="17673" y="1080"/>
                                  </a:lnTo>
                                  <a:cubicBezTo>
                                    <a:pt x="17673" y="484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84"/>
                                    <a:pt x="0" y="1080"/>
                                  </a:cubicBezTo>
                                  <a:lnTo>
                                    <a:pt x="0" y="15120"/>
                                  </a:lnTo>
                                  <a:cubicBezTo>
                                    <a:pt x="0" y="15716"/>
                                    <a:pt x="440" y="16201"/>
                                    <a:pt x="982" y="16201"/>
                                  </a:cubicBezTo>
                                  <a:lnTo>
                                    <a:pt x="2455" y="16201"/>
                                  </a:lnTo>
                                  <a:cubicBezTo>
                                    <a:pt x="2725" y="16201"/>
                                    <a:pt x="2945" y="15959"/>
                                    <a:pt x="2945" y="15660"/>
                                  </a:cubicBezTo>
                                  <a:cubicBezTo>
                                    <a:pt x="2945" y="15362"/>
                                    <a:pt x="2725" y="15120"/>
                                    <a:pt x="2455" y="15120"/>
                                  </a:cubicBezTo>
                                  <a:moveTo>
                                    <a:pt x="16200" y="19440"/>
                                  </a:moveTo>
                                  <a:cubicBezTo>
                                    <a:pt x="15929" y="19440"/>
                                    <a:pt x="15709" y="19682"/>
                                    <a:pt x="15709" y="19980"/>
                                  </a:cubicBezTo>
                                  <a:lnTo>
                                    <a:pt x="15709" y="21060"/>
                                  </a:lnTo>
                                  <a:cubicBezTo>
                                    <a:pt x="15709" y="21359"/>
                                    <a:pt x="15929" y="21600"/>
                                    <a:pt x="16200" y="21600"/>
                                  </a:cubicBezTo>
                                  <a:cubicBezTo>
                                    <a:pt x="16471" y="21600"/>
                                    <a:pt x="16691" y="21359"/>
                                    <a:pt x="16691" y="21060"/>
                                  </a:cubicBezTo>
                                  <a:lnTo>
                                    <a:pt x="16691" y="19980"/>
                                  </a:lnTo>
                                  <a:cubicBezTo>
                                    <a:pt x="16691" y="19682"/>
                                    <a:pt x="16471" y="19440"/>
                                    <a:pt x="16200" y="1944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6" name="Shape 2596"/>
                          <wps:cNvSpPr/>
                          <wps:spPr>
                            <a:xfrm>
                              <a:off x="1678740" y="5024089"/>
                              <a:ext cx="339588" cy="246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436" y="5400"/>
                                  </a:moveTo>
                                  <a:lnTo>
                                    <a:pt x="9327" y="5400"/>
                                  </a:lnTo>
                                  <a:cubicBezTo>
                                    <a:pt x="9598" y="5400"/>
                                    <a:pt x="9818" y="5098"/>
                                    <a:pt x="9818" y="4725"/>
                                  </a:cubicBezTo>
                                  <a:cubicBezTo>
                                    <a:pt x="9818" y="4353"/>
                                    <a:pt x="9598" y="4050"/>
                                    <a:pt x="9327" y="4050"/>
                                  </a:cubicBezTo>
                                  <a:lnTo>
                                    <a:pt x="3436" y="4050"/>
                                  </a:lnTo>
                                  <a:cubicBezTo>
                                    <a:pt x="3166" y="4050"/>
                                    <a:pt x="2945" y="4353"/>
                                    <a:pt x="2945" y="4725"/>
                                  </a:cubicBezTo>
                                  <a:cubicBezTo>
                                    <a:pt x="2945" y="5098"/>
                                    <a:pt x="3166" y="5400"/>
                                    <a:pt x="3436" y="5400"/>
                                  </a:cubicBezTo>
                                  <a:moveTo>
                                    <a:pt x="3436" y="8100"/>
                                  </a:moveTo>
                                  <a:lnTo>
                                    <a:pt x="7364" y="8100"/>
                                  </a:lnTo>
                                  <a:cubicBezTo>
                                    <a:pt x="7634" y="8100"/>
                                    <a:pt x="7855" y="7798"/>
                                    <a:pt x="7855" y="7425"/>
                                  </a:cubicBezTo>
                                  <a:cubicBezTo>
                                    <a:pt x="7855" y="7053"/>
                                    <a:pt x="7634" y="6750"/>
                                    <a:pt x="7364" y="6750"/>
                                  </a:cubicBezTo>
                                  <a:lnTo>
                                    <a:pt x="3436" y="6750"/>
                                  </a:lnTo>
                                  <a:cubicBezTo>
                                    <a:pt x="3166" y="6750"/>
                                    <a:pt x="2945" y="7053"/>
                                    <a:pt x="2945" y="7425"/>
                                  </a:cubicBezTo>
                                  <a:cubicBezTo>
                                    <a:pt x="2945" y="7798"/>
                                    <a:pt x="3166" y="8100"/>
                                    <a:pt x="3436" y="8100"/>
                                  </a:cubicBezTo>
                                  <a:moveTo>
                                    <a:pt x="3436" y="10800"/>
                                  </a:moveTo>
                                  <a:lnTo>
                                    <a:pt x="9327" y="10800"/>
                                  </a:lnTo>
                                  <a:cubicBezTo>
                                    <a:pt x="9598" y="10800"/>
                                    <a:pt x="9818" y="10498"/>
                                    <a:pt x="9818" y="10125"/>
                                  </a:cubicBezTo>
                                  <a:cubicBezTo>
                                    <a:pt x="9818" y="9753"/>
                                    <a:pt x="9598" y="9450"/>
                                    <a:pt x="9327" y="9450"/>
                                  </a:cubicBezTo>
                                  <a:lnTo>
                                    <a:pt x="3436" y="9450"/>
                                  </a:lnTo>
                                  <a:cubicBezTo>
                                    <a:pt x="3166" y="9450"/>
                                    <a:pt x="2945" y="9753"/>
                                    <a:pt x="2945" y="10125"/>
                                  </a:cubicBezTo>
                                  <a:cubicBezTo>
                                    <a:pt x="2945" y="10498"/>
                                    <a:pt x="3166" y="10800"/>
                                    <a:pt x="3436" y="10800"/>
                                  </a:cubicBezTo>
                                  <a:moveTo>
                                    <a:pt x="20618" y="20250"/>
                                  </a:moveTo>
                                  <a:lnTo>
                                    <a:pt x="15709" y="20250"/>
                                  </a:lnTo>
                                  <a:lnTo>
                                    <a:pt x="15709" y="17551"/>
                                  </a:lnTo>
                                  <a:lnTo>
                                    <a:pt x="16691" y="17551"/>
                                  </a:lnTo>
                                  <a:cubicBezTo>
                                    <a:pt x="16962" y="17551"/>
                                    <a:pt x="17182" y="17248"/>
                                    <a:pt x="17182" y="16875"/>
                                  </a:cubicBezTo>
                                  <a:cubicBezTo>
                                    <a:pt x="17182" y="16503"/>
                                    <a:pt x="16962" y="16200"/>
                                    <a:pt x="16691" y="16200"/>
                                  </a:cubicBezTo>
                                  <a:lnTo>
                                    <a:pt x="13745" y="16200"/>
                                  </a:lnTo>
                                  <a:cubicBezTo>
                                    <a:pt x="13475" y="16200"/>
                                    <a:pt x="13255" y="16503"/>
                                    <a:pt x="13255" y="16875"/>
                                  </a:cubicBezTo>
                                  <a:cubicBezTo>
                                    <a:pt x="13255" y="17248"/>
                                    <a:pt x="13475" y="17551"/>
                                    <a:pt x="13745" y="17551"/>
                                  </a:cubicBezTo>
                                  <a:lnTo>
                                    <a:pt x="14727" y="17551"/>
                                  </a:lnTo>
                                  <a:lnTo>
                                    <a:pt x="14727" y="20250"/>
                                  </a:lnTo>
                                  <a:lnTo>
                                    <a:pt x="6873" y="20250"/>
                                  </a:lnTo>
                                  <a:lnTo>
                                    <a:pt x="6873" y="17551"/>
                                  </a:lnTo>
                                  <a:lnTo>
                                    <a:pt x="7855" y="17551"/>
                                  </a:lnTo>
                                  <a:cubicBezTo>
                                    <a:pt x="8125" y="17551"/>
                                    <a:pt x="8345" y="17248"/>
                                    <a:pt x="8345" y="16875"/>
                                  </a:cubicBezTo>
                                  <a:cubicBezTo>
                                    <a:pt x="8345" y="16503"/>
                                    <a:pt x="8125" y="16200"/>
                                    <a:pt x="7855" y="16200"/>
                                  </a:cubicBezTo>
                                  <a:lnTo>
                                    <a:pt x="4909" y="16200"/>
                                  </a:lnTo>
                                  <a:cubicBezTo>
                                    <a:pt x="4638" y="16200"/>
                                    <a:pt x="4418" y="16503"/>
                                    <a:pt x="4418" y="16875"/>
                                  </a:cubicBezTo>
                                  <a:cubicBezTo>
                                    <a:pt x="4418" y="17248"/>
                                    <a:pt x="4638" y="17551"/>
                                    <a:pt x="4909" y="17551"/>
                                  </a:cubicBezTo>
                                  <a:lnTo>
                                    <a:pt x="5891" y="17551"/>
                                  </a:lnTo>
                                  <a:lnTo>
                                    <a:pt x="5891" y="20250"/>
                                  </a:lnTo>
                                  <a:lnTo>
                                    <a:pt x="982" y="20250"/>
                                  </a:lnTo>
                                  <a:lnTo>
                                    <a:pt x="982" y="1350"/>
                                  </a:lnTo>
                                  <a:lnTo>
                                    <a:pt x="20618" y="1350"/>
                                  </a:lnTo>
                                  <a:cubicBezTo>
                                    <a:pt x="20618" y="1350"/>
                                    <a:pt x="20618" y="20250"/>
                                    <a:pt x="20618" y="2025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605"/>
                                    <a:pt x="0" y="1350"/>
                                  </a:cubicBezTo>
                                  <a:lnTo>
                                    <a:pt x="0" y="20250"/>
                                  </a:lnTo>
                                  <a:cubicBezTo>
                                    <a:pt x="0" y="20995"/>
                                    <a:pt x="440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0995"/>
                                    <a:pt x="21600" y="20250"/>
                                  </a:cubicBezTo>
                                  <a:lnTo>
                                    <a:pt x="21600" y="1350"/>
                                  </a:lnTo>
                                  <a:cubicBezTo>
                                    <a:pt x="21600" y="605"/>
                                    <a:pt x="21160" y="0"/>
                                    <a:pt x="20618" y="0"/>
                                  </a:cubicBezTo>
                                  <a:moveTo>
                                    <a:pt x="3436" y="13500"/>
                                  </a:moveTo>
                                  <a:lnTo>
                                    <a:pt x="7364" y="13500"/>
                                  </a:lnTo>
                                  <a:cubicBezTo>
                                    <a:pt x="7634" y="13500"/>
                                    <a:pt x="7855" y="13198"/>
                                    <a:pt x="7855" y="12825"/>
                                  </a:cubicBezTo>
                                  <a:cubicBezTo>
                                    <a:pt x="7855" y="12452"/>
                                    <a:pt x="7634" y="12150"/>
                                    <a:pt x="7364" y="12150"/>
                                  </a:cubicBezTo>
                                  <a:lnTo>
                                    <a:pt x="3436" y="12150"/>
                                  </a:lnTo>
                                  <a:cubicBezTo>
                                    <a:pt x="3166" y="12150"/>
                                    <a:pt x="2945" y="12452"/>
                                    <a:pt x="2945" y="12825"/>
                                  </a:cubicBezTo>
                                  <a:cubicBezTo>
                                    <a:pt x="2945" y="13198"/>
                                    <a:pt x="3166" y="13500"/>
                                    <a:pt x="3436" y="13500"/>
                                  </a:cubicBezTo>
                                  <a:moveTo>
                                    <a:pt x="12273" y="5400"/>
                                  </a:moveTo>
                                  <a:lnTo>
                                    <a:pt x="16200" y="5400"/>
                                  </a:lnTo>
                                  <a:cubicBezTo>
                                    <a:pt x="16471" y="5400"/>
                                    <a:pt x="16691" y="5098"/>
                                    <a:pt x="16691" y="4725"/>
                                  </a:cubicBezTo>
                                  <a:cubicBezTo>
                                    <a:pt x="16691" y="4353"/>
                                    <a:pt x="16471" y="4050"/>
                                    <a:pt x="16200" y="4050"/>
                                  </a:cubicBezTo>
                                  <a:lnTo>
                                    <a:pt x="12273" y="4050"/>
                                  </a:lnTo>
                                  <a:cubicBezTo>
                                    <a:pt x="12002" y="4050"/>
                                    <a:pt x="11782" y="4353"/>
                                    <a:pt x="11782" y="4725"/>
                                  </a:cubicBezTo>
                                  <a:cubicBezTo>
                                    <a:pt x="11782" y="5098"/>
                                    <a:pt x="12002" y="5400"/>
                                    <a:pt x="12273" y="5400"/>
                                  </a:cubicBezTo>
                                  <a:moveTo>
                                    <a:pt x="12273" y="10800"/>
                                  </a:moveTo>
                                  <a:lnTo>
                                    <a:pt x="16200" y="10800"/>
                                  </a:lnTo>
                                  <a:cubicBezTo>
                                    <a:pt x="16471" y="10800"/>
                                    <a:pt x="16691" y="10498"/>
                                    <a:pt x="16691" y="10125"/>
                                  </a:cubicBezTo>
                                  <a:cubicBezTo>
                                    <a:pt x="16691" y="9753"/>
                                    <a:pt x="16471" y="9450"/>
                                    <a:pt x="16200" y="9450"/>
                                  </a:cubicBezTo>
                                  <a:lnTo>
                                    <a:pt x="12273" y="9450"/>
                                  </a:lnTo>
                                  <a:cubicBezTo>
                                    <a:pt x="12002" y="9450"/>
                                    <a:pt x="11782" y="9753"/>
                                    <a:pt x="11782" y="10125"/>
                                  </a:cubicBezTo>
                                  <a:cubicBezTo>
                                    <a:pt x="11782" y="10498"/>
                                    <a:pt x="12002" y="10800"/>
                                    <a:pt x="12273" y="10800"/>
                                  </a:cubicBezTo>
                                  <a:moveTo>
                                    <a:pt x="12273" y="13500"/>
                                  </a:moveTo>
                                  <a:lnTo>
                                    <a:pt x="18164" y="13500"/>
                                  </a:lnTo>
                                  <a:cubicBezTo>
                                    <a:pt x="18434" y="13500"/>
                                    <a:pt x="18655" y="13198"/>
                                    <a:pt x="18655" y="12825"/>
                                  </a:cubicBezTo>
                                  <a:cubicBezTo>
                                    <a:pt x="18655" y="12452"/>
                                    <a:pt x="18434" y="12150"/>
                                    <a:pt x="18164" y="12150"/>
                                  </a:cubicBezTo>
                                  <a:lnTo>
                                    <a:pt x="12273" y="12150"/>
                                  </a:lnTo>
                                  <a:cubicBezTo>
                                    <a:pt x="12002" y="12150"/>
                                    <a:pt x="11782" y="12452"/>
                                    <a:pt x="11782" y="12825"/>
                                  </a:cubicBezTo>
                                  <a:cubicBezTo>
                                    <a:pt x="11782" y="13198"/>
                                    <a:pt x="12002" y="13500"/>
                                    <a:pt x="12273" y="13500"/>
                                  </a:cubicBezTo>
                                  <a:moveTo>
                                    <a:pt x="12273" y="8100"/>
                                  </a:moveTo>
                                  <a:lnTo>
                                    <a:pt x="18164" y="8100"/>
                                  </a:lnTo>
                                  <a:cubicBezTo>
                                    <a:pt x="18434" y="8100"/>
                                    <a:pt x="18655" y="7798"/>
                                    <a:pt x="18655" y="7425"/>
                                  </a:cubicBezTo>
                                  <a:cubicBezTo>
                                    <a:pt x="18655" y="7053"/>
                                    <a:pt x="18434" y="6750"/>
                                    <a:pt x="18164" y="6750"/>
                                  </a:cubicBezTo>
                                  <a:lnTo>
                                    <a:pt x="12273" y="6750"/>
                                  </a:lnTo>
                                  <a:cubicBezTo>
                                    <a:pt x="12002" y="6750"/>
                                    <a:pt x="11782" y="7053"/>
                                    <a:pt x="11782" y="7425"/>
                                  </a:cubicBezTo>
                                  <a:cubicBezTo>
                                    <a:pt x="11782" y="7798"/>
                                    <a:pt x="12002" y="8100"/>
                                    <a:pt x="12273" y="81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7" name="Shape 2597"/>
                          <wps:cNvSpPr/>
                          <wps:spPr>
                            <a:xfrm>
                              <a:off x="2327043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9600"/>
                                  </a:moveTo>
                                  <a:lnTo>
                                    <a:pt x="11291" y="9600"/>
                                  </a:lnTo>
                                  <a:cubicBezTo>
                                    <a:pt x="11562" y="9600"/>
                                    <a:pt x="11782" y="9332"/>
                                    <a:pt x="11782" y="9000"/>
                                  </a:cubicBezTo>
                                  <a:cubicBezTo>
                                    <a:pt x="11782" y="8669"/>
                                    <a:pt x="11562" y="8400"/>
                                    <a:pt x="11291" y="8400"/>
                                  </a:cubicBezTo>
                                  <a:lnTo>
                                    <a:pt x="7364" y="8400"/>
                                  </a:lnTo>
                                  <a:cubicBezTo>
                                    <a:pt x="7093" y="8400"/>
                                    <a:pt x="6873" y="8669"/>
                                    <a:pt x="6873" y="9000"/>
                                  </a:cubicBezTo>
                                  <a:cubicBezTo>
                                    <a:pt x="6873" y="9332"/>
                                    <a:pt x="7093" y="9600"/>
                                    <a:pt x="7364" y="9600"/>
                                  </a:cubicBezTo>
                                  <a:moveTo>
                                    <a:pt x="7364" y="12000"/>
                                  </a:moveTo>
                                  <a:lnTo>
                                    <a:pt x="9327" y="12000"/>
                                  </a:lnTo>
                                  <a:cubicBezTo>
                                    <a:pt x="9598" y="12000"/>
                                    <a:pt x="9818" y="11732"/>
                                    <a:pt x="9818" y="11400"/>
                                  </a:cubicBezTo>
                                  <a:cubicBezTo>
                                    <a:pt x="9818" y="11069"/>
                                    <a:pt x="9598" y="10800"/>
                                    <a:pt x="9327" y="10800"/>
                                  </a:cubicBezTo>
                                  <a:lnTo>
                                    <a:pt x="7364" y="10800"/>
                                  </a:lnTo>
                                  <a:cubicBezTo>
                                    <a:pt x="7093" y="10800"/>
                                    <a:pt x="6873" y="11069"/>
                                    <a:pt x="6873" y="11400"/>
                                  </a:cubicBezTo>
                                  <a:cubicBezTo>
                                    <a:pt x="6873" y="11732"/>
                                    <a:pt x="7093" y="12000"/>
                                    <a:pt x="7364" y="120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16691" y="20400"/>
                                  </a:lnTo>
                                  <a:lnTo>
                                    <a:pt x="16691" y="19200"/>
                                  </a:lnTo>
                                  <a:lnTo>
                                    <a:pt x="17182" y="19200"/>
                                  </a:lnTo>
                                  <a:cubicBezTo>
                                    <a:pt x="17453" y="19200"/>
                                    <a:pt x="17673" y="18932"/>
                                    <a:pt x="17673" y="18600"/>
                                  </a:cubicBezTo>
                                  <a:cubicBezTo>
                                    <a:pt x="17673" y="18269"/>
                                    <a:pt x="17453" y="18000"/>
                                    <a:pt x="17182" y="18000"/>
                                  </a:cubicBezTo>
                                  <a:lnTo>
                                    <a:pt x="15218" y="18000"/>
                                  </a:lnTo>
                                  <a:cubicBezTo>
                                    <a:pt x="14947" y="18000"/>
                                    <a:pt x="14727" y="18269"/>
                                    <a:pt x="14727" y="18600"/>
                                  </a:cubicBezTo>
                                  <a:cubicBezTo>
                                    <a:pt x="14727" y="18932"/>
                                    <a:pt x="14947" y="19200"/>
                                    <a:pt x="15218" y="19200"/>
                                  </a:cubicBezTo>
                                  <a:lnTo>
                                    <a:pt x="15709" y="19200"/>
                                  </a:lnTo>
                                  <a:lnTo>
                                    <a:pt x="15709" y="20400"/>
                                  </a:lnTo>
                                  <a:lnTo>
                                    <a:pt x="9818" y="20400"/>
                                  </a:lnTo>
                                  <a:lnTo>
                                    <a:pt x="9818" y="19200"/>
                                  </a:lnTo>
                                  <a:lnTo>
                                    <a:pt x="10309" y="19200"/>
                                  </a:lnTo>
                                  <a:cubicBezTo>
                                    <a:pt x="10580" y="19200"/>
                                    <a:pt x="10800" y="18932"/>
                                    <a:pt x="10800" y="18600"/>
                                  </a:cubicBezTo>
                                  <a:cubicBezTo>
                                    <a:pt x="10800" y="18269"/>
                                    <a:pt x="10580" y="18000"/>
                                    <a:pt x="10309" y="18000"/>
                                  </a:cubicBezTo>
                                  <a:lnTo>
                                    <a:pt x="8345" y="18000"/>
                                  </a:lnTo>
                                  <a:cubicBezTo>
                                    <a:pt x="8075" y="18000"/>
                                    <a:pt x="7855" y="18269"/>
                                    <a:pt x="7855" y="18600"/>
                                  </a:cubicBezTo>
                                  <a:cubicBezTo>
                                    <a:pt x="7855" y="18932"/>
                                    <a:pt x="8075" y="19200"/>
                                    <a:pt x="8345" y="19200"/>
                                  </a:cubicBezTo>
                                  <a:lnTo>
                                    <a:pt x="8836" y="19200"/>
                                  </a:lnTo>
                                  <a:lnTo>
                                    <a:pt x="8836" y="20400"/>
                                  </a:lnTo>
                                  <a:lnTo>
                                    <a:pt x="4909" y="20400"/>
                                  </a:lnTo>
                                  <a:lnTo>
                                    <a:pt x="4909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4909" y="4800"/>
                                  </a:lnTo>
                                  <a:cubicBezTo>
                                    <a:pt x="4367" y="4800"/>
                                    <a:pt x="3927" y="5338"/>
                                    <a:pt x="3927" y="60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3927" y="21062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  <a:moveTo>
                                    <a:pt x="7364" y="14400"/>
                                  </a:moveTo>
                                  <a:lnTo>
                                    <a:pt x="11291" y="14400"/>
                                  </a:lnTo>
                                  <a:cubicBezTo>
                                    <a:pt x="11562" y="14400"/>
                                    <a:pt x="11782" y="14132"/>
                                    <a:pt x="11782" y="13800"/>
                                  </a:cubicBezTo>
                                  <a:cubicBezTo>
                                    <a:pt x="11782" y="13469"/>
                                    <a:pt x="11562" y="13200"/>
                                    <a:pt x="11291" y="13200"/>
                                  </a:cubicBezTo>
                                  <a:lnTo>
                                    <a:pt x="7364" y="13200"/>
                                  </a:lnTo>
                                  <a:cubicBezTo>
                                    <a:pt x="7093" y="13200"/>
                                    <a:pt x="6873" y="13469"/>
                                    <a:pt x="6873" y="13800"/>
                                  </a:cubicBezTo>
                                  <a:cubicBezTo>
                                    <a:pt x="6873" y="14132"/>
                                    <a:pt x="7093" y="14400"/>
                                    <a:pt x="7364" y="14400"/>
                                  </a:cubicBezTo>
                                  <a:moveTo>
                                    <a:pt x="2455" y="15600"/>
                                  </a:moveTo>
                                  <a:lnTo>
                                    <a:pt x="982" y="15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16691" y="1200"/>
                                  </a:lnTo>
                                  <a:lnTo>
                                    <a:pt x="16691" y="3000"/>
                                  </a:lnTo>
                                  <a:cubicBezTo>
                                    <a:pt x="16691" y="3332"/>
                                    <a:pt x="16911" y="3600"/>
                                    <a:pt x="17182" y="3600"/>
                                  </a:cubicBezTo>
                                  <a:cubicBezTo>
                                    <a:pt x="17453" y="3600"/>
                                    <a:pt x="17673" y="3332"/>
                                    <a:pt x="17673" y="3000"/>
                                  </a:cubicBezTo>
                                  <a:lnTo>
                                    <a:pt x="17673" y="1200"/>
                                  </a:lnTo>
                                  <a:cubicBezTo>
                                    <a:pt x="17673" y="538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5600"/>
                                  </a:lnTo>
                                  <a:cubicBezTo>
                                    <a:pt x="0" y="16262"/>
                                    <a:pt x="440" y="16801"/>
                                    <a:pt x="982" y="16801"/>
                                  </a:cubicBezTo>
                                  <a:lnTo>
                                    <a:pt x="2455" y="16801"/>
                                  </a:lnTo>
                                  <a:cubicBezTo>
                                    <a:pt x="2725" y="16801"/>
                                    <a:pt x="2945" y="16532"/>
                                    <a:pt x="2945" y="16200"/>
                                  </a:cubicBezTo>
                                  <a:cubicBezTo>
                                    <a:pt x="2945" y="15869"/>
                                    <a:pt x="2725" y="15600"/>
                                    <a:pt x="2455" y="15600"/>
                                  </a:cubicBezTo>
                                  <a:moveTo>
                                    <a:pt x="14236" y="14400"/>
                                  </a:moveTo>
                                  <a:lnTo>
                                    <a:pt x="16200" y="14400"/>
                                  </a:lnTo>
                                  <a:cubicBezTo>
                                    <a:pt x="16471" y="14400"/>
                                    <a:pt x="16691" y="14132"/>
                                    <a:pt x="16691" y="13800"/>
                                  </a:cubicBezTo>
                                  <a:cubicBezTo>
                                    <a:pt x="16691" y="13469"/>
                                    <a:pt x="16471" y="13200"/>
                                    <a:pt x="16200" y="13200"/>
                                  </a:cubicBezTo>
                                  <a:lnTo>
                                    <a:pt x="14236" y="13200"/>
                                  </a:lnTo>
                                  <a:cubicBezTo>
                                    <a:pt x="13966" y="13200"/>
                                    <a:pt x="13745" y="13469"/>
                                    <a:pt x="13745" y="13800"/>
                                  </a:cubicBezTo>
                                  <a:cubicBezTo>
                                    <a:pt x="13745" y="14132"/>
                                    <a:pt x="13966" y="14400"/>
                                    <a:pt x="14236" y="14400"/>
                                  </a:cubicBezTo>
                                  <a:moveTo>
                                    <a:pt x="14236" y="9600"/>
                                  </a:moveTo>
                                  <a:lnTo>
                                    <a:pt x="16200" y="9600"/>
                                  </a:lnTo>
                                  <a:cubicBezTo>
                                    <a:pt x="16471" y="9600"/>
                                    <a:pt x="16691" y="9332"/>
                                    <a:pt x="16691" y="9000"/>
                                  </a:cubicBezTo>
                                  <a:cubicBezTo>
                                    <a:pt x="16691" y="8669"/>
                                    <a:pt x="16471" y="8400"/>
                                    <a:pt x="16200" y="8400"/>
                                  </a:cubicBezTo>
                                  <a:lnTo>
                                    <a:pt x="14236" y="8400"/>
                                  </a:lnTo>
                                  <a:cubicBezTo>
                                    <a:pt x="13966" y="8400"/>
                                    <a:pt x="13745" y="8669"/>
                                    <a:pt x="13745" y="9000"/>
                                  </a:cubicBezTo>
                                  <a:cubicBezTo>
                                    <a:pt x="13745" y="9332"/>
                                    <a:pt x="13966" y="9600"/>
                                    <a:pt x="14236" y="9600"/>
                                  </a:cubicBezTo>
                                  <a:moveTo>
                                    <a:pt x="14236" y="12000"/>
                                  </a:moveTo>
                                  <a:lnTo>
                                    <a:pt x="18164" y="12000"/>
                                  </a:lnTo>
                                  <a:cubicBezTo>
                                    <a:pt x="18434" y="12000"/>
                                    <a:pt x="18655" y="11732"/>
                                    <a:pt x="18655" y="11400"/>
                                  </a:cubicBezTo>
                                  <a:cubicBezTo>
                                    <a:pt x="18655" y="11069"/>
                                    <a:pt x="18434" y="10800"/>
                                    <a:pt x="18164" y="10800"/>
                                  </a:cubicBezTo>
                                  <a:lnTo>
                                    <a:pt x="14236" y="10800"/>
                                  </a:lnTo>
                                  <a:cubicBezTo>
                                    <a:pt x="13966" y="10800"/>
                                    <a:pt x="13745" y="11069"/>
                                    <a:pt x="13745" y="11400"/>
                                  </a:cubicBezTo>
                                  <a:cubicBezTo>
                                    <a:pt x="13745" y="11732"/>
                                    <a:pt x="13966" y="12000"/>
                                    <a:pt x="14236" y="12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8" name="Shape 2598"/>
                          <wps:cNvSpPr/>
                          <wps:spPr>
                            <a:xfrm>
                              <a:off x="2975346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873" y="8400"/>
                                  </a:moveTo>
                                  <a:lnTo>
                                    <a:pt x="10800" y="8400"/>
                                  </a:lnTo>
                                  <a:lnTo>
                                    <a:pt x="10800" y="12001"/>
                                  </a:lnTo>
                                  <a:lnTo>
                                    <a:pt x="6873" y="12001"/>
                                  </a:lnTo>
                                  <a:cubicBezTo>
                                    <a:pt x="6873" y="12001"/>
                                    <a:pt x="6873" y="8400"/>
                                    <a:pt x="6873" y="8400"/>
                                  </a:cubicBezTo>
                                  <a:close/>
                                  <a:moveTo>
                                    <a:pt x="6382" y="13200"/>
                                  </a:moveTo>
                                  <a:lnTo>
                                    <a:pt x="11291" y="13200"/>
                                  </a:lnTo>
                                  <a:cubicBezTo>
                                    <a:pt x="11562" y="13200"/>
                                    <a:pt x="11782" y="12932"/>
                                    <a:pt x="11782" y="12600"/>
                                  </a:cubicBezTo>
                                  <a:lnTo>
                                    <a:pt x="11782" y="7800"/>
                                  </a:lnTo>
                                  <a:cubicBezTo>
                                    <a:pt x="11782" y="7469"/>
                                    <a:pt x="11562" y="7200"/>
                                    <a:pt x="11291" y="7200"/>
                                  </a:cubicBezTo>
                                  <a:lnTo>
                                    <a:pt x="6382" y="7200"/>
                                  </a:lnTo>
                                  <a:cubicBezTo>
                                    <a:pt x="6111" y="7200"/>
                                    <a:pt x="5891" y="7469"/>
                                    <a:pt x="5891" y="7800"/>
                                  </a:cubicBezTo>
                                  <a:lnTo>
                                    <a:pt x="5891" y="12600"/>
                                  </a:lnTo>
                                  <a:cubicBezTo>
                                    <a:pt x="5891" y="12932"/>
                                    <a:pt x="6111" y="13200"/>
                                    <a:pt x="6382" y="13200"/>
                                  </a:cubicBezTo>
                                  <a:moveTo>
                                    <a:pt x="6382" y="4800"/>
                                  </a:moveTo>
                                  <a:cubicBezTo>
                                    <a:pt x="6653" y="4800"/>
                                    <a:pt x="6873" y="4531"/>
                                    <a:pt x="6873" y="4200"/>
                                  </a:cubicBezTo>
                                  <a:cubicBezTo>
                                    <a:pt x="6873" y="3868"/>
                                    <a:pt x="6653" y="3600"/>
                                    <a:pt x="6382" y="3600"/>
                                  </a:cubicBezTo>
                                  <a:cubicBezTo>
                                    <a:pt x="6111" y="3600"/>
                                    <a:pt x="5891" y="3868"/>
                                    <a:pt x="5891" y="4200"/>
                                  </a:cubicBezTo>
                                  <a:cubicBezTo>
                                    <a:pt x="5891" y="4531"/>
                                    <a:pt x="6111" y="4800"/>
                                    <a:pt x="6382" y="48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2945" y="20400"/>
                                  </a:lnTo>
                                  <a:cubicBezTo>
                                    <a:pt x="1861" y="20400"/>
                                    <a:pt x="982" y="19325"/>
                                    <a:pt x="982" y="18000"/>
                                  </a:cubicBezTo>
                                  <a:lnTo>
                                    <a:pt x="982" y="4800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2945" y="17400"/>
                                  </a:lnTo>
                                  <a:cubicBezTo>
                                    <a:pt x="2945" y="17732"/>
                                    <a:pt x="3166" y="18000"/>
                                    <a:pt x="3436" y="18000"/>
                                  </a:cubicBezTo>
                                  <a:cubicBezTo>
                                    <a:pt x="3707" y="18000"/>
                                    <a:pt x="3927" y="17732"/>
                                    <a:pt x="3927" y="17400"/>
                                  </a:cubicBezTo>
                                  <a:lnTo>
                                    <a:pt x="3927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3927" y="0"/>
                                  </a:lnTo>
                                  <a:cubicBezTo>
                                    <a:pt x="3385" y="0"/>
                                    <a:pt x="2945" y="538"/>
                                    <a:pt x="2945" y="1200"/>
                                  </a:cubicBezTo>
                                  <a:lnTo>
                                    <a:pt x="2945" y="3600"/>
                                  </a:lnTo>
                                  <a:lnTo>
                                    <a:pt x="982" y="3600"/>
                                  </a:lnTo>
                                  <a:cubicBezTo>
                                    <a:pt x="440" y="3600"/>
                                    <a:pt x="0" y="4138"/>
                                    <a:pt x="0" y="4800"/>
                                  </a:cubicBezTo>
                                  <a:lnTo>
                                    <a:pt x="0" y="18000"/>
                                  </a:lnTo>
                                  <a:cubicBezTo>
                                    <a:pt x="0" y="19988"/>
                                    <a:pt x="1319" y="21600"/>
                                    <a:pt x="2945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6382" y="18000"/>
                                  </a:moveTo>
                                  <a:lnTo>
                                    <a:pt x="18164" y="18000"/>
                                  </a:lnTo>
                                  <a:cubicBezTo>
                                    <a:pt x="18434" y="18000"/>
                                    <a:pt x="18655" y="17732"/>
                                    <a:pt x="18655" y="17400"/>
                                  </a:cubicBezTo>
                                  <a:cubicBezTo>
                                    <a:pt x="18655" y="17068"/>
                                    <a:pt x="18434" y="16801"/>
                                    <a:pt x="18164" y="16801"/>
                                  </a:cubicBezTo>
                                  <a:lnTo>
                                    <a:pt x="6382" y="16801"/>
                                  </a:lnTo>
                                  <a:cubicBezTo>
                                    <a:pt x="6111" y="16801"/>
                                    <a:pt x="5891" y="17068"/>
                                    <a:pt x="5891" y="17400"/>
                                  </a:cubicBezTo>
                                  <a:cubicBezTo>
                                    <a:pt x="5891" y="17732"/>
                                    <a:pt x="6111" y="18000"/>
                                    <a:pt x="6382" y="18000"/>
                                  </a:cubicBezTo>
                                  <a:moveTo>
                                    <a:pt x="6382" y="15600"/>
                                  </a:moveTo>
                                  <a:lnTo>
                                    <a:pt x="18164" y="15600"/>
                                  </a:lnTo>
                                  <a:cubicBezTo>
                                    <a:pt x="18434" y="15600"/>
                                    <a:pt x="18655" y="15332"/>
                                    <a:pt x="18655" y="15000"/>
                                  </a:cubicBezTo>
                                  <a:cubicBezTo>
                                    <a:pt x="18655" y="14668"/>
                                    <a:pt x="18434" y="14401"/>
                                    <a:pt x="18164" y="14401"/>
                                  </a:cubicBezTo>
                                  <a:lnTo>
                                    <a:pt x="6382" y="14401"/>
                                  </a:lnTo>
                                  <a:cubicBezTo>
                                    <a:pt x="6111" y="14401"/>
                                    <a:pt x="5891" y="14668"/>
                                    <a:pt x="5891" y="15000"/>
                                  </a:cubicBezTo>
                                  <a:cubicBezTo>
                                    <a:pt x="5891" y="15332"/>
                                    <a:pt x="6111" y="15600"/>
                                    <a:pt x="6382" y="15600"/>
                                  </a:cubicBezTo>
                                  <a:moveTo>
                                    <a:pt x="8345" y="4800"/>
                                  </a:moveTo>
                                  <a:cubicBezTo>
                                    <a:pt x="8616" y="4800"/>
                                    <a:pt x="8836" y="4531"/>
                                    <a:pt x="8836" y="4200"/>
                                  </a:cubicBezTo>
                                  <a:cubicBezTo>
                                    <a:pt x="8836" y="3868"/>
                                    <a:pt x="8616" y="3600"/>
                                    <a:pt x="8345" y="3600"/>
                                  </a:cubicBezTo>
                                  <a:cubicBezTo>
                                    <a:pt x="8075" y="3600"/>
                                    <a:pt x="7855" y="3868"/>
                                    <a:pt x="7855" y="4200"/>
                                  </a:cubicBezTo>
                                  <a:cubicBezTo>
                                    <a:pt x="7855" y="4531"/>
                                    <a:pt x="8075" y="4800"/>
                                    <a:pt x="8345" y="4800"/>
                                  </a:cubicBezTo>
                                  <a:moveTo>
                                    <a:pt x="18164" y="7200"/>
                                  </a:moveTo>
                                  <a:lnTo>
                                    <a:pt x="14236" y="7200"/>
                                  </a:lnTo>
                                  <a:cubicBezTo>
                                    <a:pt x="13966" y="7200"/>
                                    <a:pt x="13745" y="7469"/>
                                    <a:pt x="13745" y="7800"/>
                                  </a:cubicBezTo>
                                  <a:cubicBezTo>
                                    <a:pt x="13745" y="8132"/>
                                    <a:pt x="13966" y="8400"/>
                                    <a:pt x="14236" y="8400"/>
                                  </a:cubicBezTo>
                                  <a:lnTo>
                                    <a:pt x="18164" y="8400"/>
                                  </a:lnTo>
                                  <a:cubicBezTo>
                                    <a:pt x="18434" y="8400"/>
                                    <a:pt x="18655" y="8132"/>
                                    <a:pt x="18655" y="7800"/>
                                  </a:cubicBezTo>
                                  <a:cubicBezTo>
                                    <a:pt x="18655" y="7469"/>
                                    <a:pt x="18434" y="7200"/>
                                    <a:pt x="18164" y="7200"/>
                                  </a:cubicBezTo>
                                  <a:moveTo>
                                    <a:pt x="18164" y="12001"/>
                                  </a:moveTo>
                                  <a:lnTo>
                                    <a:pt x="14236" y="12001"/>
                                  </a:lnTo>
                                  <a:cubicBezTo>
                                    <a:pt x="13966" y="12001"/>
                                    <a:pt x="13745" y="12268"/>
                                    <a:pt x="13745" y="12600"/>
                                  </a:cubicBezTo>
                                  <a:cubicBezTo>
                                    <a:pt x="13745" y="12932"/>
                                    <a:pt x="13966" y="13200"/>
                                    <a:pt x="14236" y="13200"/>
                                  </a:cubicBezTo>
                                  <a:lnTo>
                                    <a:pt x="18164" y="13200"/>
                                  </a:lnTo>
                                  <a:cubicBezTo>
                                    <a:pt x="18434" y="13200"/>
                                    <a:pt x="18655" y="12932"/>
                                    <a:pt x="18655" y="12600"/>
                                  </a:cubicBezTo>
                                  <a:cubicBezTo>
                                    <a:pt x="18655" y="12268"/>
                                    <a:pt x="18434" y="12001"/>
                                    <a:pt x="18164" y="12001"/>
                                  </a:cubicBezTo>
                                  <a:moveTo>
                                    <a:pt x="18164" y="9600"/>
                                  </a:moveTo>
                                  <a:lnTo>
                                    <a:pt x="14236" y="9600"/>
                                  </a:lnTo>
                                  <a:cubicBezTo>
                                    <a:pt x="13966" y="9600"/>
                                    <a:pt x="13745" y="9869"/>
                                    <a:pt x="13745" y="10200"/>
                                  </a:cubicBezTo>
                                  <a:cubicBezTo>
                                    <a:pt x="13745" y="10532"/>
                                    <a:pt x="13966" y="10800"/>
                                    <a:pt x="14236" y="10800"/>
                                  </a:cubicBezTo>
                                  <a:lnTo>
                                    <a:pt x="18164" y="10800"/>
                                  </a:lnTo>
                                  <a:cubicBezTo>
                                    <a:pt x="18434" y="10800"/>
                                    <a:pt x="18655" y="10532"/>
                                    <a:pt x="18655" y="10200"/>
                                  </a:cubicBezTo>
                                  <a:cubicBezTo>
                                    <a:pt x="18655" y="9869"/>
                                    <a:pt x="18434" y="9600"/>
                                    <a:pt x="18164" y="9600"/>
                                  </a:cubicBezTo>
                                  <a:moveTo>
                                    <a:pt x="18164" y="4800"/>
                                  </a:moveTo>
                                  <a:cubicBezTo>
                                    <a:pt x="18434" y="4800"/>
                                    <a:pt x="18655" y="4531"/>
                                    <a:pt x="18655" y="4200"/>
                                  </a:cubicBezTo>
                                  <a:cubicBezTo>
                                    <a:pt x="18655" y="3868"/>
                                    <a:pt x="18434" y="3600"/>
                                    <a:pt x="18164" y="3600"/>
                                  </a:cubicBezTo>
                                  <a:cubicBezTo>
                                    <a:pt x="17893" y="3600"/>
                                    <a:pt x="17673" y="3868"/>
                                    <a:pt x="17673" y="4200"/>
                                  </a:cubicBezTo>
                                  <a:cubicBezTo>
                                    <a:pt x="17673" y="4531"/>
                                    <a:pt x="17893" y="4800"/>
                                    <a:pt x="18164" y="4800"/>
                                  </a:cubicBezTo>
                                  <a:moveTo>
                                    <a:pt x="16200" y="4800"/>
                                  </a:moveTo>
                                  <a:cubicBezTo>
                                    <a:pt x="16471" y="4800"/>
                                    <a:pt x="16691" y="4531"/>
                                    <a:pt x="16691" y="4200"/>
                                  </a:cubicBezTo>
                                  <a:cubicBezTo>
                                    <a:pt x="16691" y="3868"/>
                                    <a:pt x="16471" y="3600"/>
                                    <a:pt x="16200" y="3600"/>
                                  </a:cubicBezTo>
                                  <a:cubicBezTo>
                                    <a:pt x="15929" y="3600"/>
                                    <a:pt x="15709" y="3868"/>
                                    <a:pt x="15709" y="4200"/>
                                  </a:cubicBezTo>
                                  <a:cubicBezTo>
                                    <a:pt x="15709" y="4531"/>
                                    <a:pt x="15929" y="4800"/>
                                    <a:pt x="16200" y="4800"/>
                                  </a:cubicBezTo>
                                  <a:moveTo>
                                    <a:pt x="10309" y="4800"/>
                                  </a:moveTo>
                                  <a:lnTo>
                                    <a:pt x="14236" y="4800"/>
                                  </a:lnTo>
                                  <a:cubicBezTo>
                                    <a:pt x="14507" y="4800"/>
                                    <a:pt x="14727" y="4531"/>
                                    <a:pt x="14727" y="4200"/>
                                  </a:cubicBezTo>
                                  <a:cubicBezTo>
                                    <a:pt x="14727" y="3868"/>
                                    <a:pt x="14507" y="3600"/>
                                    <a:pt x="14236" y="3600"/>
                                  </a:cubicBezTo>
                                  <a:lnTo>
                                    <a:pt x="10309" y="3600"/>
                                  </a:lnTo>
                                  <a:cubicBezTo>
                                    <a:pt x="10038" y="3600"/>
                                    <a:pt x="9818" y="3868"/>
                                    <a:pt x="9818" y="4200"/>
                                  </a:cubicBezTo>
                                  <a:cubicBezTo>
                                    <a:pt x="9818" y="4531"/>
                                    <a:pt x="10038" y="4800"/>
                                    <a:pt x="10309" y="4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9" name="Shape 2599"/>
                          <wps:cNvSpPr/>
                          <wps:spPr>
                            <a:xfrm>
                              <a:off x="3623649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7855"/>
                                  </a:moveTo>
                                  <a:cubicBezTo>
                                    <a:pt x="6653" y="7855"/>
                                    <a:pt x="6873" y="7635"/>
                                    <a:pt x="6873" y="7364"/>
                                  </a:cubicBezTo>
                                  <a:cubicBezTo>
                                    <a:pt x="6873" y="7092"/>
                                    <a:pt x="6653" y="6873"/>
                                    <a:pt x="6382" y="6873"/>
                                  </a:cubicBezTo>
                                  <a:cubicBezTo>
                                    <a:pt x="6111" y="6873"/>
                                    <a:pt x="5891" y="7092"/>
                                    <a:pt x="5891" y="7364"/>
                                  </a:cubicBezTo>
                                  <a:cubicBezTo>
                                    <a:pt x="5891" y="7635"/>
                                    <a:pt x="6111" y="7855"/>
                                    <a:pt x="6382" y="7855"/>
                                  </a:cubicBezTo>
                                  <a:moveTo>
                                    <a:pt x="6873" y="10800"/>
                                  </a:moveTo>
                                  <a:lnTo>
                                    <a:pt x="10800" y="10800"/>
                                  </a:lnTo>
                                  <a:lnTo>
                                    <a:pt x="10800" y="13746"/>
                                  </a:lnTo>
                                  <a:lnTo>
                                    <a:pt x="6873" y="13746"/>
                                  </a:lnTo>
                                  <a:cubicBezTo>
                                    <a:pt x="6873" y="13746"/>
                                    <a:pt x="6873" y="10800"/>
                                    <a:pt x="6873" y="10800"/>
                                  </a:cubicBezTo>
                                  <a:close/>
                                  <a:moveTo>
                                    <a:pt x="6382" y="14727"/>
                                  </a:moveTo>
                                  <a:lnTo>
                                    <a:pt x="11291" y="14727"/>
                                  </a:lnTo>
                                  <a:cubicBezTo>
                                    <a:pt x="11562" y="14727"/>
                                    <a:pt x="11782" y="14508"/>
                                    <a:pt x="11782" y="14236"/>
                                  </a:cubicBezTo>
                                  <a:lnTo>
                                    <a:pt x="11782" y="10309"/>
                                  </a:lnTo>
                                  <a:cubicBezTo>
                                    <a:pt x="11782" y="10038"/>
                                    <a:pt x="11562" y="9818"/>
                                    <a:pt x="11291" y="9818"/>
                                  </a:cubicBezTo>
                                  <a:lnTo>
                                    <a:pt x="6382" y="9818"/>
                                  </a:lnTo>
                                  <a:cubicBezTo>
                                    <a:pt x="6111" y="9818"/>
                                    <a:pt x="5891" y="10038"/>
                                    <a:pt x="5891" y="10309"/>
                                  </a:cubicBezTo>
                                  <a:lnTo>
                                    <a:pt x="5891" y="14236"/>
                                  </a:lnTo>
                                  <a:cubicBezTo>
                                    <a:pt x="5891" y="14508"/>
                                    <a:pt x="6111" y="14727"/>
                                    <a:pt x="6382" y="14727"/>
                                  </a:cubicBezTo>
                                  <a:moveTo>
                                    <a:pt x="8345" y="7855"/>
                                  </a:moveTo>
                                  <a:cubicBezTo>
                                    <a:pt x="8616" y="7855"/>
                                    <a:pt x="8836" y="7635"/>
                                    <a:pt x="8836" y="7364"/>
                                  </a:cubicBezTo>
                                  <a:cubicBezTo>
                                    <a:pt x="8836" y="7092"/>
                                    <a:pt x="8616" y="6873"/>
                                    <a:pt x="8345" y="6873"/>
                                  </a:cubicBezTo>
                                  <a:cubicBezTo>
                                    <a:pt x="8075" y="6873"/>
                                    <a:pt x="7855" y="7092"/>
                                    <a:pt x="7855" y="7364"/>
                                  </a:cubicBezTo>
                                  <a:cubicBezTo>
                                    <a:pt x="7855" y="7635"/>
                                    <a:pt x="8075" y="7855"/>
                                    <a:pt x="8345" y="7855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2945" y="20618"/>
                                  </a:lnTo>
                                  <a:cubicBezTo>
                                    <a:pt x="1861" y="20618"/>
                                    <a:pt x="982" y="19739"/>
                                    <a:pt x="982" y="18655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2945" y="18164"/>
                                  </a:lnTo>
                                  <a:cubicBezTo>
                                    <a:pt x="2945" y="18435"/>
                                    <a:pt x="3166" y="18655"/>
                                    <a:pt x="3436" y="18655"/>
                                  </a:cubicBezTo>
                                  <a:cubicBezTo>
                                    <a:pt x="3707" y="18655"/>
                                    <a:pt x="3927" y="18435"/>
                                    <a:pt x="3927" y="18164"/>
                                  </a:cubicBezTo>
                                  <a:lnTo>
                                    <a:pt x="3927" y="4909"/>
                                  </a:lnTo>
                                  <a:lnTo>
                                    <a:pt x="20618" y="4909"/>
                                  </a:lnTo>
                                  <a:cubicBezTo>
                                    <a:pt x="20618" y="4909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20618" y="3927"/>
                                  </a:moveTo>
                                  <a:lnTo>
                                    <a:pt x="3927" y="3927"/>
                                  </a:lnTo>
                                  <a:cubicBezTo>
                                    <a:pt x="3385" y="3927"/>
                                    <a:pt x="2945" y="4367"/>
                                    <a:pt x="2945" y="4909"/>
                                  </a:cubicBezTo>
                                  <a:lnTo>
                                    <a:pt x="2945" y="6873"/>
                                  </a:lnTo>
                                  <a:lnTo>
                                    <a:pt x="982" y="6873"/>
                                  </a:lnTo>
                                  <a:cubicBezTo>
                                    <a:pt x="440" y="6873"/>
                                    <a:pt x="0" y="7313"/>
                                    <a:pt x="0" y="7855"/>
                                  </a:cubicBezTo>
                                  <a:lnTo>
                                    <a:pt x="0" y="18655"/>
                                  </a:lnTo>
                                  <a:cubicBezTo>
                                    <a:pt x="0" y="20282"/>
                                    <a:pt x="1319" y="21600"/>
                                    <a:pt x="2945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4909"/>
                                  </a:lnTo>
                                  <a:cubicBezTo>
                                    <a:pt x="21600" y="4367"/>
                                    <a:pt x="21160" y="3927"/>
                                    <a:pt x="20618" y="3927"/>
                                  </a:cubicBezTo>
                                  <a:moveTo>
                                    <a:pt x="6382" y="16691"/>
                                  </a:moveTo>
                                  <a:lnTo>
                                    <a:pt x="18164" y="16691"/>
                                  </a:lnTo>
                                  <a:cubicBezTo>
                                    <a:pt x="18434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4" y="15710"/>
                                    <a:pt x="18164" y="15710"/>
                                  </a:cubicBezTo>
                                  <a:lnTo>
                                    <a:pt x="6382" y="15710"/>
                                  </a:lnTo>
                                  <a:cubicBezTo>
                                    <a:pt x="6111" y="15710"/>
                                    <a:pt x="5891" y="15929"/>
                                    <a:pt x="5891" y="16200"/>
                                  </a:cubicBezTo>
                                  <a:cubicBezTo>
                                    <a:pt x="5891" y="16472"/>
                                    <a:pt x="6111" y="16691"/>
                                    <a:pt x="6382" y="16691"/>
                                  </a:cubicBezTo>
                                  <a:moveTo>
                                    <a:pt x="10309" y="7855"/>
                                  </a:moveTo>
                                  <a:lnTo>
                                    <a:pt x="14236" y="7855"/>
                                  </a:lnTo>
                                  <a:cubicBezTo>
                                    <a:pt x="14507" y="7855"/>
                                    <a:pt x="14727" y="7635"/>
                                    <a:pt x="14727" y="7364"/>
                                  </a:cubicBezTo>
                                  <a:cubicBezTo>
                                    <a:pt x="14727" y="7092"/>
                                    <a:pt x="14507" y="6873"/>
                                    <a:pt x="14236" y="6873"/>
                                  </a:cubicBezTo>
                                  <a:lnTo>
                                    <a:pt x="10309" y="6873"/>
                                  </a:lnTo>
                                  <a:cubicBezTo>
                                    <a:pt x="10038" y="6873"/>
                                    <a:pt x="9818" y="7092"/>
                                    <a:pt x="9818" y="7364"/>
                                  </a:cubicBezTo>
                                  <a:cubicBezTo>
                                    <a:pt x="9818" y="7635"/>
                                    <a:pt x="10038" y="7855"/>
                                    <a:pt x="10309" y="7855"/>
                                  </a:cubicBezTo>
                                  <a:moveTo>
                                    <a:pt x="6382" y="18655"/>
                                  </a:moveTo>
                                  <a:lnTo>
                                    <a:pt x="18164" y="18655"/>
                                  </a:lnTo>
                                  <a:cubicBezTo>
                                    <a:pt x="18434" y="18655"/>
                                    <a:pt x="18655" y="18435"/>
                                    <a:pt x="18655" y="18164"/>
                                  </a:cubicBezTo>
                                  <a:cubicBezTo>
                                    <a:pt x="18655" y="17893"/>
                                    <a:pt x="18434" y="17673"/>
                                    <a:pt x="18164" y="17673"/>
                                  </a:cubicBezTo>
                                  <a:lnTo>
                                    <a:pt x="6382" y="17673"/>
                                  </a:lnTo>
                                  <a:cubicBezTo>
                                    <a:pt x="6111" y="17673"/>
                                    <a:pt x="5891" y="17893"/>
                                    <a:pt x="5891" y="18164"/>
                                  </a:cubicBezTo>
                                  <a:cubicBezTo>
                                    <a:pt x="5891" y="18435"/>
                                    <a:pt x="6111" y="18655"/>
                                    <a:pt x="6382" y="18655"/>
                                  </a:cubicBezTo>
                                  <a:moveTo>
                                    <a:pt x="4909" y="2945"/>
                                  </a:moveTo>
                                  <a:lnTo>
                                    <a:pt x="20127" y="2945"/>
                                  </a:lnTo>
                                  <a:cubicBezTo>
                                    <a:pt x="20398" y="2945"/>
                                    <a:pt x="20618" y="2726"/>
                                    <a:pt x="20618" y="2455"/>
                                  </a:cubicBezTo>
                                  <a:cubicBezTo>
                                    <a:pt x="20618" y="2184"/>
                                    <a:pt x="20398" y="1964"/>
                                    <a:pt x="20127" y="1964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638" y="1964"/>
                                    <a:pt x="4418" y="2184"/>
                                    <a:pt x="4418" y="2455"/>
                                  </a:cubicBezTo>
                                  <a:cubicBezTo>
                                    <a:pt x="4418" y="2726"/>
                                    <a:pt x="4638" y="2945"/>
                                    <a:pt x="4909" y="2945"/>
                                  </a:cubicBezTo>
                                  <a:moveTo>
                                    <a:pt x="18164" y="11783"/>
                                  </a:moveTo>
                                  <a:lnTo>
                                    <a:pt x="14236" y="11783"/>
                                  </a:lnTo>
                                  <a:cubicBezTo>
                                    <a:pt x="13966" y="11783"/>
                                    <a:pt x="13745" y="12001"/>
                                    <a:pt x="13745" y="12273"/>
                                  </a:cubicBezTo>
                                  <a:cubicBezTo>
                                    <a:pt x="13745" y="12544"/>
                                    <a:pt x="13966" y="12764"/>
                                    <a:pt x="14236" y="12764"/>
                                  </a:cubicBezTo>
                                  <a:lnTo>
                                    <a:pt x="18164" y="12764"/>
                                  </a:lnTo>
                                  <a:cubicBezTo>
                                    <a:pt x="18434" y="12764"/>
                                    <a:pt x="18655" y="12544"/>
                                    <a:pt x="18655" y="12273"/>
                                  </a:cubicBezTo>
                                  <a:cubicBezTo>
                                    <a:pt x="18655" y="12001"/>
                                    <a:pt x="18434" y="11783"/>
                                    <a:pt x="18164" y="11783"/>
                                  </a:cubicBezTo>
                                  <a:moveTo>
                                    <a:pt x="6382" y="982"/>
                                  </a:moveTo>
                                  <a:lnTo>
                                    <a:pt x="19145" y="982"/>
                                  </a:lnTo>
                                  <a:cubicBezTo>
                                    <a:pt x="19416" y="982"/>
                                    <a:pt x="19636" y="762"/>
                                    <a:pt x="19636" y="491"/>
                                  </a:cubicBezTo>
                                  <a:cubicBezTo>
                                    <a:pt x="19636" y="220"/>
                                    <a:pt x="19416" y="0"/>
                                    <a:pt x="19145" y="0"/>
                                  </a:cubicBezTo>
                                  <a:lnTo>
                                    <a:pt x="6382" y="0"/>
                                  </a:lnTo>
                                  <a:cubicBezTo>
                                    <a:pt x="6111" y="0"/>
                                    <a:pt x="5891" y="220"/>
                                    <a:pt x="5891" y="491"/>
                                  </a:cubicBezTo>
                                  <a:cubicBezTo>
                                    <a:pt x="5891" y="762"/>
                                    <a:pt x="6111" y="982"/>
                                    <a:pt x="6382" y="982"/>
                                  </a:cubicBezTo>
                                  <a:moveTo>
                                    <a:pt x="18164" y="13746"/>
                                  </a:moveTo>
                                  <a:lnTo>
                                    <a:pt x="14236" y="13746"/>
                                  </a:lnTo>
                                  <a:cubicBezTo>
                                    <a:pt x="13966" y="13746"/>
                                    <a:pt x="13745" y="13965"/>
                                    <a:pt x="13745" y="14236"/>
                                  </a:cubicBezTo>
                                  <a:cubicBezTo>
                                    <a:pt x="13745" y="14508"/>
                                    <a:pt x="13966" y="14727"/>
                                    <a:pt x="14236" y="14727"/>
                                  </a:cubicBezTo>
                                  <a:lnTo>
                                    <a:pt x="18164" y="14727"/>
                                  </a:lnTo>
                                  <a:cubicBezTo>
                                    <a:pt x="18434" y="14727"/>
                                    <a:pt x="18655" y="14508"/>
                                    <a:pt x="18655" y="14236"/>
                                  </a:cubicBezTo>
                                  <a:cubicBezTo>
                                    <a:pt x="18655" y="13965"/>
                                    <a:pt x="18434" y="13746"/>
                                    <a:pt x="18164" y="13746"/>
                                  </a:cubicBezTo>
                                  <a:moveTo>
                                    <a:pt x="16200" y="7855"/>
                                  </a:moveTo>
                                  <a:cubicBezTo>
                                    <a:pt x="16471" y="7855"/>
                                    <a:pt x="16691" y="7635"/>
                                    <a:pt x="16691" y="7364"/>
                                  </a:cubicBezTo>
                                  <a:cubicBezTo>
                                    <a:pt x="16691" y="7092"/>
                                    <a:pt x="16471" y="6873"/>
                                    <a:pt x="16200" y="6873"/>
                                  </a:cubicBezTo>
                                  <a:cubicBezTo>
                                    <a:pt x="15929" y="6873"/>
                                    <a:pt x="15709" y="7092"/>
                                    <a:pt x="15709" y="7364"/>
                                  </a:cubicBezTo>
                                  <a:cubicBezTo>
                                    <a:pt x="15709" y="7635"/>
                                    <a:pt x="15929" y="7855"/>
                                    <a:pt x="16200" y="7855"/>
                                  </a:cubicBezTo>
                                  <a:moveTo>
                                    <a:pt x="18164" y="7855"/>
                                  </a:moveTo>
                                  <a:cubicBezTo>
                                    <a:pt x="18434" y="7855"/>
                                    <a:pt x="18655" y="7635"/>
                                    <a:pt x="18655" y="7364"/>
                                  </a:cubicBezTo>
                                  <a:cubicBezTo>
                                    <a:pt x="18655" y="7092"/>
                                    <a:pt x="18434" y="6873"/>
                                    <a:pt x="18164" y="6873"/>
                                  </a:cubicBezTo>
                                  <a:cubicBezTo>
                                    <a:pt x="17893" y="6873"/>
                                    <a:pt x="17673" y="7092"/>
                                    <a:pt x="17673" y="7364"/>
                                  </a:cubicBezTo>
                                  <a:cubicBezTo>
                                    <a:pt x="17673" y="7635"/>
                                    <a:pt x="17893" y="7855"/>
                                    <a:pt x="18164" y="7855"/>
                                  </a:cubicBezTo>
                                  <a:moveTo>
                                    <a:pt x="18164" y="9818"/>
                                  </a:moveTo>
                                  <a:lnTo>
                                    <a:pt x="14236" y="9818"/>
                                  </a:lnTo>
                                  <a:cubicBezTo>
                                    <a:pt x="13966" y="9818"/>
                                    <a:pt x="13745" y="10038"/>
                                    <a:pt x="13745" y="10309"/>
                                  </a:cubicBezTo>
                                  <a:cubicBezTo>
                                    <a:pt x="13745" y="10581"/>
                                    <a:pt x="13966" y="10800"/>
                                    <a:pt x="14236" y="10800"/>
                                  </a:cubicBezTo>
                                  <a:lnTo>
                                    <a:pt x="18164" y="10800"/>
                                  </a:lnTo>
                                  <a:cubicBezTo>
                                    <a:pt x="18434" y="10800"/>
                                    <a:pt x="18655" y="10581"/>
                                    <a:pt x="18655" y="10309"/>
                                  </a:cubicBezTo>
                                  <a:cubicBezTo>
                                    <a:pt x="18655" y="10038"/>
                                    <a:pt x="18434" y="9818"/>
                                    <a:pt x="18164" y="981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0" name="Shape 2600"/>
                          <wps:cNvSpPr/>
                          <wps:spPr>
                            <a:xfrm>
                              <a:off x="4271953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8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5" y="0"/>
                                    <a:pt x="10800" y="0"/>
                                  </a:cubicBezTo>
                                  <a:moveTo>
                                    <a:pt x="16200" y="10309"/>
                                  </a:moveTo>
                                  <a:lnTo>
                                    <a:pt x="11291" y="10309"/>
                                  </a:lnTo>
                                  <a:lnTo>
                                    <a:pt x="11291" y="5401"/>
                                  </a:lnTo>
                                  <a:cubicBezTo>
                                    <a:pt x="11291" y="5129"/>
                                    <a:pt x="11071" y="4909"/>
                                    <a:pt x="10800" y="4909"/>
                                  </a:cubicBezTo>
                                  <a:cubicBezTo>
                                    <a:pt x="10529" y="4909"/>
                                    <a:pt x="10309" y="5129"/>
                                    <a:pt x="10309" y="5401"/>
                                  </a:cubicBezTo>
                                  <a:lnTo>
                                    <a:pt x="10309" y="10309"/>
                                  </a:lnTo>
                                  <a:lnTo>
                                    <a:pt x="5400" y="10309"/>
                                  </a:lnTo>
                                  <a:cubicBezTo>
                                    <a:pt x="5129" y="10309"/>
                                    <a:pt x="4909" y="10529"/>
                                    <a:pt x="4909" y="10800"/>
                                  </a:cubicBezTo>
                                  <a:cubicBezTo>
                                    <a:pt x="4909" y="11072"/>
                                    <a:pt x="5129" y="11292"/>
                                    <a:pt x="5400" y="11292"/>
                                  </a:cubicBezTo>
                                  <a:lnTo>
                                    <a:pt x="10309" y="11292"/>
                                  </a:lnTo>
                                  <a:lnTo>
                                    <a:pt x="10309" y="16200"/>
                                  </a:lnTo>
                                  <a:cubicBezTo>
                                    <a:pt x="10309" y="16472"/>
                                    <a:pt x="10529" y="16691"/>
                                    <a:pt x="10800" y="16691"/>
                                  </a:cubicBezTo>
                                  <a:cubicBezTo>
                                    <a:pt x="11071" y="16691"/>
                                    <a:pt x="11291" y="16472"/>
                                    <a:pt x="11291" y="16200"/>
                                  </a:cubicBezTo>
                                  <a:lnTo>
                                    <a:pt x="11291" y="11292"/>
                                  </a:lnTo>
                                  <a:lnTo>
                                    <a:pt x="16200" y="11292"/>
                                  </a:lnTo>
                                  <a:cubicBezTo>
                                    <a:pt x="16471" y="11292"/>
                                    <a:pt x="16691" y="11072"/>
                                    <a:pt x="16691" y="10800"/>
                                  </a:cubicBezTo>
                                  <a:cubicBezTo>
                                    <a:pt x="16691" y="10529"/>
                                    <a:pt x="16471" y="10309"/>
                                    <a:pt x="16200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1" name="Shape 2601"/>
                          <wps:cNvSpPr/>
                          <wps:spPr>
                            <a:xfrm>
                              <a:off x="4920256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8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5" y="0"/>
                                    <a:pt x="10800" y="0"/>
                                  </a:cubicBezTo>
                                  <a:moveTo>
                                    <a:pt x="16200" y="10309"/>
                                  </a:moveTo>
                                  <a:lnTo>
                                    <a:pt x="5400" y="10309"/>
                                  </a:lnTo>
                                  <a:cubicBezTo>
                                    <a:pt x="5129" y="10309"/>
                                    <a:pt x="4909" y="10529"/>
                                    <a:pt x="4909" y="10800"/>
                                  </a:cubicBezTo>
                                  <a:cubicBezTo>
                                    <a:pt x="4909" y="11072"/>
                                    <a:pt x="5129" y="11292"/>
                                    <a:pt x="5400" y="11292"/>
                                  </a:cubicBezTo>
                                  <a:lnTo>
                                    <a:pt x="16200" y="11292"/>
                                  </a:lnTo>
                                  <a:cubicBezTo>
                                    <a:pt x="16471" y="11292"/>
                                    <a:pt x="16691" y="11072"/>
                                    <a:pt x="16691" y="10800"/>
                                  </a:cubicBezTo>
                                  <a:cubicBezTo>
                                    <a:pt x="16691" y="10529"/>
                                    <a:pt x="16471" y="10309"/>
                                    <a:pt x="16200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7" name="Shape 2602"/>
                          <wps:cNvSpPr/>
                          <wps:spPr>
                            <a:xfrm>
                              <a:off x="5568559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400" y="6001"/>
                                  </a:moveTo>
                                  <a:lnTo>
                                    <a:pt x="8345" y="6001"/>
                                  </a:lnTo>
                                  <a:cubicBezTo>
                                    <a:pt x="8617" y="6001"/>
                                    <a:pt x="8836" y="5732"/>
                                    <a:pt x="8836" y="5400"/>
                                  </a:cubicBezTo>
                                  <a:cubicBezTo>
                                    <a:pt x="8836" y="5069"/>
                                    <a:pt x="8617" y="4800"/>
                                    <a:pt x="8345" y="4800"/>
                                  </a:cubicBezTo>
                                  <a:lnTo>
                                    <a:pt x="5400" y="4800"/>
                                  </a:lnTo>
                                  <a:cubicBezTo>
                                    <a:pt x="5129" y="4800"/>
                                    <a:pt x="4909" y="5069"/>
                                    <a:pt x="4909" y="5400"/>
                                  </a:cubicBezTo>
                                  <a:cubicBezTo>
                                    <a:pt x="4909" y="5732"/>
                                    <a:pt x="5129" y="6001"/>
                                    <a:pt x="5400" y="6001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18655" y="20400"/>
                                  </a:lnTo>
                                  <a:lnTo>
                                    <a:pt x="18655" y="18000"/>
                                  </a:lnTo>
                                  <a:cubicBezTo>
                                    <a:pt x="18926" y="18000"/>
                                    <a:pt x="19145" y="17732"/>
                                    <a:pt x="19145" y="17400"/>
                                  </a:cubicBezTo>
                                  <a:cubicBezTo>
                                    <a:pt x="19145" y="17069"/>
                                    <a:pt x="18926" y="16801"/>
                                    <a:pt x="18655" y="16801"/>
                                  </a:cubicBezTo>
                                  <a:lnTo>
                                    <a:pt x="18655" y="3601"/>
                                  </a:lnTo>
                                  <a:lnTo>
                                    <a:pt x="20618" y="3601"/>
                                  </a:lnTo>
                                  <a:cubicBezTo>
                                    <a:pt x="20618" y="3601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17673" y="16801"/>
                                  </a:moveTo>
                                  <a:cubicBezTo>
                                    <a:pt x="17401" y="16801"/>
                                    <a:pt x="17182" y="17069"/>
                                    <a:pt x="17182" y="17400"/>
                                  </a:cubicBezTo>
                                  <a:cubicBezTo>
                                    <a:pt x="17182" y="17732"/>
                                    <a:pt x="17401" y="18000"/>
                                    <a:pt x="17673" y="18000"/>
                                  </a:cubicBezTo>
                                  <a:lnTo>
                                    <a:pt x="17673" y="20400"/>
                                  </a:lnTo>
                                  <a:lnTo>
                                    <a:pt x="3927" y="20400"/>
                                  </a:lnTo>
                                  <a:lnTo>
                                    <a:pt x="3927" y="18000"/>
                                  </a:lnTo>
                                  <a:cubicBezTo>
                                    <a:pt x="4199" y="18000"/>
                                    <a:pt x="4418" y="17732"/>
                                    <a:pt x="4418" y="17400"/>
                                  </a:cubicBezTo>
                                  <a:cubicBezTo>
                                    <a:pt x="4418" y="17069"/>
                                    <a:pt x="4199" y="16801"/>
                                    <a:pt x="3927" y="16801"/>
                                  </a:cubicBezTo>
                                  <a:lnTo>
                                    <a:pt x="3927" y="3601"/>
                                  </a:lnTo>
                                  <a:lnTo>
                                    <a:pt x="17673" y="3601"/>
                                  </a:lnTo>
                                  <a:cubicBezTo>
                                    <a:pt x="17673" y="3601"/>
                                    <a:pt x="17673" y="16801"/>
                                    <a:pt x="17673" y="16801"/>
                                  </a:cubicBezTo>
                                  <a:close/>
                                  <a:moveTo>
                                    <a:pt x="2945" y="16801"/>
                                  </a:moveTo>
                                  <a:cubicBezTo>
                                    <a:pt x="2674" y="16801"/>
                                    <a:pt x="2455" y="17069"/>
                                    <a:pt x="2455" y="17400"/>
                                  </a:cubicBezTo>
                                  <a:cubicBezTo>
                                    <a:pt x="2455" y="17732"/>
                                    <a:pt x="2674" y="18000"/>
                                    <a:pt x="2945" y="18000"/>
                                  </a:cubicBezTo>
                                  <a:lnTo>
                                    <a:pt x="2945" y="20400"/>
                                  </a:lnTo>
                                  <a:lnTo>
                                    <a:pt x="982" y="20400"/>
                                  </a:lnTo>
                                  <a:lnTo>
                                    <a:pt x="982" y="3601"/>
                                  </a:lnTo>
                                  <a:lnTo>
                                    <a:pt x="2945" y="3601"/>
                                  </a:lnTo>
                                  <a:cubicBezTo>
                                    <a:pt x="2945" y="3601"/>
                                    <a:pt x="2945" y="16801"/>
                                    <a:pt x="2945" y="16801"/>
                                  </a:cubicBezTo>
                                  <a:close/>
                                  <a:moveTo>
                                    <a:pt x="8836" y="1200"/>
                                  </a:moveTo>
                                  <a:lnTo>
                                    <a:pt x="12764" y="1200"/>
                                  </a:lnTo>
                                  <a:cubicBezTo>
                                    <a:pt x="13305" y="1200"/>
                                    <a:pt x="13745" y="1738"/>
                                    <a:pt x="13745" y="2400"/>
                                  </a:cubicBezTo>
                                  <a:lnTo>
                                    <a:pt x="7855" y="2400"/>
                                  </a:lnTo>
                                  <a:cubicBezTo>
                                    <a:pt x="7855" y="1738"/>
                                    <a:pt x="8295" y="1200"/>
                                    <a:pt x="8836" y="1200"/>
                                  </a:cubicBezTo>
                                  <a:moveTo>
                                    <a:pt x="20618" y="2400"/>
                                  </a:moveTo>
                                  <a:lnTo>
                                    <a:pt x="14727" y="2400"/>
                                  </a:lnTo>
                                  <a:cubicBezTo>
                                    <a:pt x="14727" y="1075"/>
                                    <a:pt x="13848" y="0"/>
                                    <a:pt x="12764" y="0"/>
                                  </a:cubicBezTo>
                                  <a:lnTo>
                                    <a:pt x="8836" y="0"/>
                                  </a:lnTo>
                                  <a:cubicBezTo>
                                    <a:pt x="7752" y="0"/>
                                    <a:pt x="6873" y="1075"/>
                                    <a:pt x="6873" y="2400"/>
                                  </a:cubicBezTo>
                                  <a:lnTo>
                                    <a:pt x="982" y="2400"/>
                                  </a:lnTo>
                                  <a:cubicBezTo>
                                    <a:pt x="439" y="2400"/>
                                    <a:pt x="0" y="2938"/>
                                    <a:pt x="0" y="3601"/>
                                  </a:cubicBezTo>
                                  <a:lnTo>
                                    <a:pt x="0" y="20400"/>
                                  </a:lnTo>
                                  <a:cubicBezTo>
                                    <a:pt x="0" y="21063"/>
                                    <a:pt x="439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3"/>
                                    <a:pt x="21600" y="20400"/>
                                  </a:cubicBezTo>
                                  <a:lnTo>
                                    <a:pt x="21600" y="3601"/>
                                  </a:lnTo>
                                  <a:cubicBezTo>
                                    <a:pt x="21600" y="2938"/>
                                    <a:pt x="21160" y="2400"/>
                                    <a:pt x="20618" y="2400"/>
                                  </a:cubicBezTo>
                                  <a:moveTo>
                                    <a:pt x="5400" y="8400"/>
                                  </a:moveTo>
                                  <a:lnTo>
                                    <a:pt x="6382" y="8400"/>
                                  </a:lnTo>
                                  <a:cubicBezTo>
                                    <a:pt x="6653" y="8400"/>
                                    <a:pt x="6873" y="8132"/>
                                    <a:pt x="6873" y="7800"/>
                                  </a:cubicBezTo>
                                  <a:cubicBezTo>
                                    <a:pt x="6873" y="7469"/>
                                    <a:pt x="6653" y="7200"/>
                                    <a:pt x="6382" y="7200"/>
                                  </a:cubicBezTo>
                                  <a:lnTo>
                                    <a:pt x="5400" y="7200"/>
                                  </a:lnTo>
                                  <a:cubicBezTo>
                                    <a:pt x="5129" y="7200"/>
                                    <a:pt x="4909" y="7469"/>
                                    <a:pt x="4909" y="7800"/>
                                  </a:cubicBezTo>
                                  <a:cubicBezTo>
                                    <a:pt x="4909" y="8132"/>
                                    <a:pt x="5129" y="8400"/>
                                    <a:pt x="5400" y="8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6" name="Shape 2603"/>
                          <wps:cNvSpPr/>
                          <wps:spPr>
                            <a:xfrm>
                              <a:off x="6216862" y="4993216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691" y="20520"/>
                                  </a:moveTo>
                                  <a:lnTo>
                                    <a:pt x="14727" y="20520"/>
                                  </a:lnTo>
                                  <a:lnTo>
                                    <a:pt x="14727" y="18360"/>
                                  </a:lnTo>
                                  <a:cubicBezTo>
                                    <a:pt x="14999" y="18360"/>
                                    <a:pt x="15218" y="18119"/>
                                    <a:pt x="15218" y="17820"/>
                                  </a:cubicBezTo>
                                  <a:cubicBezTo>
                                    <a:pt x="15218" y="17522"/>
                                    <a:pt x="14999" y="17280"/>
                                    <a:pt x="14727" y="17280"/>
                                  </a:cubicBezTo>
                                  <a:lnTo>
                                    <a:pt x="14727" y="7560"/>
                                  </a:lnTo>
                                  <a:lnTo>
                                    <a:pt x="16691" y="7560"/>
                                  </a:lnTo>
                                  <a:cubicBezTo>
                                    <a:pt x="16691" y="7560"/>
                                    <a:pt x="16691" y="20520"/>
                                    <a:pt x="16691" y="20520"/>
                                  </a:cubicBezTo>
                                  <a:close/>
                                  <a:moveTo>
                                    <a:pt x="13745" y="17280"/>
                                  </a:moveTo>
                                  <a:cubicBezTo>
                                    <a:pt x="13474" y="17280"/>
                                    <a:pt x="13255" y="17522"/>
                                    <a:pt x="13255" y="17820"/>
                                  </a:cubicBezTo>
                                  <a:cubicBezTo>
                                    <a:pt x="13255" y="18119"/>
                                    <a:pt x="13474" y="18360"/>
                                    <a:pt x="13745" y="18360"/>
                                  </a:cubicBezTo>
                                  <a:lnTo>
                                    <a:pt x="13745" y="20520"/>
                                  </a:lnTo>
                                  <a:lnTo>
                                    <a:pt x="3927" y="20520"/>
                                  </a:lnTo>
                                  <a:lnTo>
                                    <a:pt x="3927" y="18360"/>
                                  </a:lnTo>
                                  <a:cubicBezTo>
                                    <a:pt x="4199" y="18360"/>
                                    <a:pt x="4418" y="18119"/>
                                    <a:pt x="4418" y="17820"/>
                                  </a:cubicBezTo>
                                  <a:cubicBezTo>
                                    <a:pt x="4418" y="17522"/>
                                    <a:pt x="4199" y="17280"/>
                                    <a:pt x="3927" y="17280"/>
                                  </a:cubicBezTo>
                                  <a:lnTo>
                                    <a:pt x="3927" y="7560"/>
                                  </a:lnTo>
                                  <a:lnTo>
                                    <a:pt x="13745" y="7560"/>
                                  </a:lnTo>
                                  <a:cubicBezTo>
                                    <a:pt x="13745" y="7560"/>
                                    <a:pt x="13745" y="17280"/>
                                    <a:pt x="13745" y="17280"/>
                                  </a:cubicBezTo>
                                  <a:close/>
                                  <a:moveTo>
                                    <a:pt x="2945" y="17280"/>
                                  </a:moveTo>
                                  <a:cubicBezTo>
                                    <a:pt x="2674" y="17280"/>
                                    <a:pt x="2455" y="17522"/>
                                    <a:pt x="2455" y="17820"/>
                                  </a:cubicBezTo>
                                  <a:cubicBezTo>
                                    <a:pt x="2455" y="18119"/>
                                    <a:pt x="2674" y="18360"/>
                                    <a:pt x="2945" y="18360"/>
                                  </a:cubicBezTo>
                                  <a:lnTo>
                                    <a:pt x="2945" y="20520"/>
                                  </a:lnTo>
                                  <a:lnTo>
                                    <a:pt x="982" y="20520"/>
                                  </a:lnTo>
                                  <a:lnTo>
                                    <a:pt x="982" y="7560"/>
                                  </a:lnTo>
                                  <a:lnTo>
                                    <a:pt x="2945" y="7560"/>
                                  </a:lnTo>
                                  <a:cubicBezTo>
                                    <a:pt x="2945" y="7560"/>
                                    <a:pt x="2945" y="17280"/>
                                    <a:pt x="2945" y="17280"/>
                                  </a:cubicBezTo>
                                  <a:close/>
                                  <a:moveTo>
                                    <a:pt x="7855" y="5400"/>
                                  </a:moveTo>
                                  <a:lnTo>
                                    <a:pt x="9818" y="5400"/>
                                  </a:lnTo>
                                  <a:cubicBezTo>
                                    <a:pt x="10360" y="5400"/>
                                    <a:pt x="10800" y="5884"/>
                                    <a:pt x="10800" y="6481"/>
                                  </a:cubicBezTo>
                                  <a:lnTo>
                                    <a:pt x="6873" y="6481"/>
                                  </a:lnTo>
                                  <a:cubicBezTo>
                                    <a:pt x="6873" y="5884"/>
                                    <a:pt x="7313" y="5400"/>
                                    <a:pt x="7855" y="5400"/>
                                  </a:cubicBezTo>
                                  <a:moveTo>
                                    <a:pt x="16691" y="6481"/>
                                  </a:moveTo>
                                  <a:lnTo>
                                    <a:pt x="11782" y="6481"/>
                                  </a:lnTo>
                                  <a:cubicBezTo>
                                    <a:pt x="11782" y="5287"/>
                                    <a:pt x="10903" y="4321"/>
                                    <a:pt x="9818" y="4321"/>
                                  </a:cubicBezTo>
                                  <a:lnTo>
                                    <a:pt x="7855" y="4321"/>
                                  </a:lnTo>
                                  <a:cubicBezTo>
                                    <a:pt x="6770" y="4321"/>
                                    <a:pt x="5891" y="5287"/>
                                    <a:pt x="5891" y="6481"/>
                                  </a:cubicBezTo>
                                  <a:lnTo>
                                    <a:pt x="982" y="6481"/>
                                  </a:lnTo>
                                  <a:cubicBezTo>
                                    <a:pt x="440" y="6481"/>
                                    <a:pt x="0" y="6964"/>
                                    <a:pt x="0" y="7560"/>
                                  </a:cubicBezTo>
                                  <a:lnTo>
                                    <a:pt x="0" y="20520"/>
                                  </a:lnTo>
                                  <a:cubicBezTo>
                                    <a:pt x="0" y="21116"/>
                                    <a:pt x="440" y="21600"/>
                                    <a:pt x="982" y="21600"/>
                                  </a:cubicBezTo>
                                  <a:lnTo>
                                    <a:pt x="16691" y="21600"/>
                                  </a:lnTo>
                                  <a:cubicBezTo>
                                    <a:pt x="17233" y="21600"/>
                                    <a:pt x="17673" y="21116"/>
                                    <a:pt x="17673" y="20520"/>
                                  </a:cubicBezTo>
                                  <a:lnTo>
                                    <a:pt x="17673" y="7560"/>
                                  </a:lnTo>
                                  <a:cubicBezTo>
                                    <a:pt x="17673" y="6964"/>
                                    <a:pt x="17233" y="6481"/>
                                    <a:pt x="16691" y="6481"/>
                                  </a:cubicBezTo>
                                  <a:moveTo>
                                    <a:pt x="10800" y="2161"/>
                                  </a:moveTo>
                                  <a:cubicBezTo>
                                    <a:pt x="10800" y="1564"/>
                                    <a:pt x="11240" y="1080"/>
                                    <a:pt x="11782" y="1080"/>
                                  </a:cubicBezTo>
                                  <a:lnTo>
                                    <a:pt x="13745" y="1080"/>
                                  </a:lnTo>
                                  <a:cubicBezTo>
                                    <a:pt x="14287" y="1080"/>
                                    <a:pt x="14727" y="1564"/>
                                    <a:pt x="14727" y="2161"/>
                                  </a:cubicBezTo>
                                  <a:cubicBezTo>
                                    <a:pt x="14727" y="2161"/>
                                    <a:pt x="10800" y="2161"/>
                                    <a:pt x="10800" y="2161"/>
                                  </a:cubicBezTo>
                                  <a:close/>
                                  <a:moveTo>
                                    <a:pt x="20618" y="2161"/>
                                  </a:moveTo>
                                  <a:lnTo>
                                    <a:pt x="15709" y="2161"/>
                                  </a:lnTo>
                                  <a:cubicBezTo>
                                    <a:pt x="15709" y="967"/>
                                    <a:pt x="14830" y="0"/>
                                    <a:pt x="13745" y="0"/>
                                  </a:cubicBezTo>
                                  <a:lnTo>
                                    <a:pt x="11782" y="0"/>
                                  </a:lnTo>
                                  <a:cubicBezTo>
                                    <a:pt x="10697" y="0"/>
                                    <a:pt x="9818" y="967"/>
                                    <a:pt x="9818" y="2161"/>
                                  </a:cubicBezTo>
                                  <a:lnTo>
                                    <a:pt x="4909" y="2161"/>
                                  </a:lnTo>
                                  <a:cubicBezTo>
                                    <a:pt x="4367" y="2161"/>
                                    <a:pt x="3927" y="2644"/>
                                    <a:pt x="3927" y="3240"/>
                                  </a:cubicBezTo>
                                  <a:lnTo>
                                    <a:pt x="3927" y="4860"/>
                                  </a:lnTo>
                                  <a:cubicBezTo>
                                    <a:pt x="3927" y="5159"/>
                                    <a:pt x="4147" y="5400"/>
                                    <a:pt x="4418" y="5400"/>
                                  </a:cubicBezTo>
                                  <a:cubicBezTo>
                                    <a:pt x="4690" y="5400"/>
                                    <a:pt x="4909" y="5159"/>
                                    <a:pt x="4909" y="4860"/>
                                  </a:cubicBezTo>
                                  <a:lnTo>
                                    <a:pt x="4909" y="3240"/>
                                  </a:lnTo>
                                  <a:lnTo>
                                    <a:pt x="20618" y="3240"/>
                                  </a:lnTo>
                                  <a:lnTo>
                                    <a:pt x="20618" y="16201"/>
                                  </a:lnTo>
                                  <a:lnTo>
                                    <a:pt x="19145" y="16201"/>
                                  </a:lnTo>
                                  <a:cubicBezTo>
                                    <a:pt x="18874" y="16201"/>
                                    <a:pt x="18655" y="16442"/>
                                    <a:pt x="18655" y="16740"/>
                                  </a:cubicBezTo>
                                  <a:cubicBezTo>
                                    <a:pt x="18655" y="17039"/>
                                    <a:pt x="18874" y="17280"/>
                                    <a:pt x="19145" y="17280"/>
                                  </a:cubicBezTo>
                                  <a:lnTo>
                                    <a:pt x="20618" y="17280"/>
                                  </a:lnTo>
                                  <a:cubicBezTo>
                                    <a:pt x="21160" y="17280"/>
                                    <a:pt x="21600" y="16796"/>
                                    <a:pt x="21600" y="16201"/>
                                  </a:cubicBezTo>
                                  <a:lnTo>
                                    <a:pt x="21600" y="3240"/>
                                  </a:lnTo>
                                  <a:cubicBezTo>
                                    <a:pt x="21600" y="2644"/>
                                    <a:pt x="21160" y="2161"/>
                                    <a:pt x="20618" y="2161"/>
                                  </a:cubicBezTo>
                                  <a:moveTo>
                                    <a:pt x="5400" y="11881"/>
                                  </a:moveTo>
                                  <a:lnTo>
                                    <a:pt x="6382" y="11881"/>
                                  </a:lnTo>
                                  <a:cubicBezTo>
                                    <a:pt x="6653" y="11881"/>
                                    <a:pt x="6873" y="11639"/>
                                    <a:pt x="6873" y="11341"/>
                                  </a:cubicBezTo>
                                  <a:cubicBezTo>
                                    <a:pt x="6873" y="11042"/>
                                    <a:pt x="6653" y="10800"/>
                                    <a:pt x="6382" y="10800"/>
                                  </a:cubicBezTo>
                                  <a:lnTo>
                                    <a:pt x="5400" y="10800"/>
                                  </a:lnTo>
                                  <a:cubicBezTo>
                                    <a:pt x="5129" y="10800"/>
                                    <a:pt x="4909" y="11042"/>
                                    <a:pt x="4909" y="11341"/>
                                  </a:cubicBezTo>
                                  <a:cubicBezTo>
                                    <a:pt x="4909" y="11639"/>
                                    <a:pt x="5129" y="11881"/>
                                    <a:pt x="5400" y="11881"/>
                                  </a:cubicBezTo>
                                  <a:moveTo>
                                    <a:pt x="5400" y="9720"/>
                                  </a:moveTo>
                                  <a:lnTo>
                                    <a:pt x="8345" y="9720"/>
                                  </a:lnTo>
                                  <a:cubicBezTo>
                                    <a:pt x="8617" y="9720"/>
                                    <a:pt x="8836" y="9479"/>
                                    <a:pt x="8836" y="9181"/>
                                  </a:cubicBezTo>
                                  <a:cubicBezTo>
                                    <a:pt x="8836" y="8882"/>
                                    <a:pt x="8617" y="8640"/>
                                    <a:pt x="8345" y="8640"/>
                                  </a:cubicBezTo>
                                  <a:lnTo>
                                    <a:pt x="5400" y="8640"/>
                                  </a:lnTo>
                                  <a:cubicBezTo>
                                    <a:pt x="5129" y="8640"/>
                                    <a:pt x="4909" y="8882"/>
                                    <a:pt x="4909" y="9181"/>
                                  </a:cubicBezTo>
                                  <a:cubicBezTo>
                                    <a:pt x="4909" y="9479"/>
                                    <a:pt x="5129" y="9720"/>
                                    <a:pt x="5400" y="972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7" name="Shape 2605"/>
                          <wps:cNvSpPr/>
                          <wps:spPr>
                            <a:xfrm>
                              <a:off x="1030436" y="5626085"/>
                              <a:ext cx="339748" cy="33973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10" h="21410" extrusionOk="0">
                                  <a:moveTo>
                                    <a:pt x="20437" y="20437"/>
                                  </a:moveTo>
                                  <a:lnTo>
                                    <a:pt x="17519" y="20437"/>
                                  </a:lnTo>
                                  <a:lnTo>
                                    <a:pt x="17519" y="18978"/>
                                  </a:lnTo>
                                  <a:cubicBezTo>
                                    <a:pt x="17519" y="18710"/>
                                    <a:pt x="17301" y="18492"/>
                                    <a:pt x="17033" y="18492"/>
                                  </a:cubicBezTo>
                                  <a:lnTo>
                                    <a:pt x="15574" y="18492"/>
                                  </a:lnTo>
                                  <a:lnTo>
                                    <a:pt x="15574" y="17033"/>
                                  </a:lnTo>
                                  <a:cubicBezTo>
                                    <a:pt x="15574" y="16764"/>
                                    <a:pt x="15356" y="16546"/>
                                    <a:pt x="15087" y="16546"/>
                                  </a:cubicBezTo>
                                  <a:lnTo>
                                    <a:pt x="13344" y="16546"/>
                                  </a:lnTo>
                                  <a:lnTo>
                                    <a:pt x="10309" y="13497"/>
                                  </a:lnTo>
                                  <a:cubicBezTo>
                                    <a:pt x="10221" y="13409"/>
                                    <a:pt x="10100" y="13354"/>
                                    <a:pt x="9965" y="13354"/>
                                  </a:cubicBezTo>
                                  <a:cubicBezTo>
                                    <a:pt x="9819" y="13354"/>
                                    <a:pt x="9693" y="13422"/>
                                    <a:pt x="9604" y="13524"/>
                                  </a:cubicBezTo>
                                  <a:lnTo>
                                    <a:pt x="8815" y="14312"/>
                                  </a:lnTo>
                                  <a:cubicBezTo>
                                    <a:pt x="8435" y="14692"/>
                                    <a:pt x="7820" y="14692"/>
                                    <a:pt x="7441" y="14312"/>
                                  </a:cubicBezTo>
                                  <a:lnTo>
                                    <a:pt x="1256" y="8128"/>
                                  </a:lnTo>
                                  <a:cubicBezTo>
                                    <a:pt x="877" y="7748"/>
                                    <a:pt x="877" y="7133"/>
                                    <a:pt x="1256" y="6753"/>
                                  </a:cubicBezTo>
                                  <a:lnTo>
                                    <a:pt x="6754" y="1255"/>
                                  </a:lnTo>
                                  <a:cubicBezTo>
                                    <a:pt x="7133" y="876"/>
                                    <a:pt x="7749" y="876"/>
                                    <a:pt x="8128" y="1255"/>
                                  </a:cubicBezTo>
                                  <a:lnTo>
                                    <a:pt x="14312" y="7440"/>
                                  </a:lnTo>
                                  <a:cubicBezTo>
                                    <a:pt x="14691" y="7820"/>
                                    <a:pt x="14691" y="8435"/>
                                    <a:pt x="14312" y="8815"/>
                                  </a:cubicBezTo>
                                  <a:lnTo>
                                    <a:pt x="13539" y="9588"/>
                                  </a:lnTo>
                                  <a:cubicBezTo>
                                    <a:pt x="13437" y="9677"/>
                                    <a:pt x="13370" y="9804"/>
                                    <a:pt x="13370" y="9950"/>
                                  </a:cubicBezTo>
                                  <a:cubicBezTo>
                                    <a:pt x="13370" y="10084"/>
                                    <a:pt x="13424" y="10206"/>
                                    <a:pt x="13513" y="10294"/>
                                  </a:cubicBezTo>
                                  <a:lnTo>
                                    <a:pt x="20437" y="17234"/>
                                  </a:lnTo>
                                  <a:cubicBezTo>
                                    <a:pt x="20437" y="17234"/>
                                    <a:pt x="20437" y="20437"/>
                                    <a:pt x="20437" y="20437"/>
                                  </a:cubicBezTo>
                                  <a:close/>
                                  <a:moveTo>
                                    <a:pt x="21268" y="16689"/>
                                  </a:moveTo>
                                  <a:lnTo>
                                    <a:pt x="14547" y="9954"/>
                                  </a:lnTo>
                                  <a:lnTo>
                                    <a:pt x="14999" y="9502"/>
                                  </a:lnTo>
                                  <a:cubicBezTo>
                                    <a:pt x="15758" y="8743"/>
                                    <a:pt x="15758" y="7512"/>
                                    <a:pt x="14999" y="6753"/>
                                  </a:cubicBezTo>
                                  <a:lnTo>
                                    <a:pt x="8815" y="569"/>
                                  </a:lnTo>
                                  <a:cubicBezTo>
                                    <a:pt x="8056" y="-190"/>
                                    <a:pt x="6825" y="-190"/>
                                    <a:pt x="6066" y="569"/>
                                  </a:cubicBezTo>
                                  <a:lnTo>
                                    <a:pt x="569" y="6066"/>
                                  </a:lnTo>
                                  <a:cubicBezTo>
                                    <a:pt x="-190" y="6825"/>
                                    <a:pt x="-190" y="8056"/>
                                    <a:pt x="569" y="8815"/>
                                  </a:cubicBezTo>
                                  <a:lnTo>
                                    <a:pt x="6754" y="14999"/>
                                  </a:lnTo>
                                  <a:cubicBezTo>
                                    <a:pt x="7513" y="15758"/>
                                    <a:pt x="8743" y="15758"/>
                                    <a:pt x="9502" y="14999"/>
                                  </a:cubicBezTo>
                                  <a:lnTo>
                                    <a:pt x="9968" y="14533"/>
                                  </a:lnTo>
                                  <a:lnTo>
                                    <a:pt x="12798" y="17376"/>
                                  </a:lnTo>
                                  <a:cubicBezTo>
                                    <a:pt x="12886" y="17465"/>
                                    <a:pt x="13008" y="17519"/>
                                    <a:pt x="13142" y="17519"/>
                                  </a:cubicBezTo>
                                  <a:lnTo>
                                    <a:pt x="14601" y="17519"/>
                                  </a:lnTo>
                                  <a:lnTo>
                                    <a:pt x="14601" y="18978"/>
                                  </a:lnTo>
                                  <a:cubicBezTo>
                                    <a:pt x="14601" y="19247"/>
                                    <a:pt x="14819" y="19464"/>
                                    <a:pt x="15087" y="19464"/>
                                  </a:cubicBezTo>
                                  <a:lnTo>
                                    <a:pt x="16546" y="19464"/>
                                  </a:lnTo>
                                  <a:lnTo>
                                    <a:pt x="16546" y="20924"/>
                                  </a:lnTo>
                                  <a:cubicBezTo>
                                    <a:pt x="16546" y="21193"/>
                                    <a:pt x="16764" y="21410"/>
                                    <a:pt x="17033" y="21410"/>
                                  </a:cubicBezTo>
                                  <a:lnTo>
                                    <a:pt x="20924" y="21410"/>
                                  </a:lnTo>
                                  <a:cubicBezTo>
                                    <a:pt x="21192" y="21410"/>
                                    <a:pt x="21410" y="21193"/>
                                    <a:pt x="21410" y="20924"/>
                                  </a:cubicBezTo>
                                  <a:lnTo>
                                    <a:pt x="21410" y="17033"/>
                                  </a:lnTo>
                                  <a:cubicBezTo>
                                    <a:pt x="21410" y="16899"/>
                                    <a:pt x="21356" y="16777"/>
                                    <a:pt x="21268" y="16689"/>
                                  </a:cubicBezTo>
                                  <a:moveTo>
                                    <a:pt x="6819" y="7791"/>
                                  </a:moveTo>
                                  <a:cubicBezTo>
                                    <a:pt x="6282" y="7791"/>
                                    <a:pt x="5846" y="7356"/>
                                    <a:pt x="5846" y="6819"/>
                                  </a:cubicBezTo>
                                  <a:cubicBezTo>
                                    <a:pt x="5846" y="6282"/>
                                    <a:pt x="6282" y="5846"/>
                                    <a:pt x="6819" y="5846"/>
                                  </a:cubicBezTo>
                                  <a:cubicBezTo>
                                    <a:pt x="7356" y="5846"/>
                                    <a:pt x="7792" y="6282"/>
                                    <a:pt x="7792" y="6819"/>
                                  </a:cubicBezTo>
                                  <a:cubicBezTo>
                                    <a:pt x="7792" y="7356"/>
                                    <a:pt x="7356" y="7791"/>
                                    <a:pt x="6819" y="7791"/>
                                  </a:cubicBezTo>
                                  <a:moveTo>
                                    <a:pt x="6819" y="4873"/>
                                  </a:moveTo>
                                  <a:cubicBezTo>
                                    <a:pt x="5745" y="4873"/>
                                    <a:pt x="4874" y="5744"/>
                                    <a:pt x="4874" y="6819"/>
                                  </a:cubicBezTo>
                                  <a:cubicBezTo>
                                    <a:pt x="4874" y="7893"/>
                                    <a:pt x="5745" y="8765"/>
                                    <a:pt x="6819" y="8765"/>
                                  </a:cubicBezTo>
                                  <a:cubicBezTo>
                                    <a:pt x="7893" y="8765"/>
                                    <a:pt x="8765" y="7893"/>
                                    <a:pt x="8765" y="6819"/>
                                  </a:cubicBezTo>
                                  <a:cubicBezTo>
                                    <a:pt x="8765" y="5744"/>
                                    <a:pt x="7893" y="4873"/>
                                    <a:pt x="6819" y="487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8" name="Shape 2606"/>
                          <wps:cNvSpPr/>
                          <wps:spPr>
                            <a:xfrm>
                              <a:off x="1678740" y="5626085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0309"/>
                                  </a:moveTo>
                                  <a:cubicBezTo>
                                    <a:pt x="10800" y="10581"/>
                                    <a:pt x="10580" y="10800"/>
                                    <a:pt x="10309" y="10800"/>
                                  </a:cubicBezTo>
                                  <a:cubicBezTo>
                                    <a:pt x="10038" y="10800"/>
                                    <a:pt x="9818" y="10581"/>
                                    <a:pt x="9818" y="10309"/>
                                  </a:cubicBezTo>
                                  <a:cubicBezTo>
                                    <a:pt x="9818" y="10038"/>
                                    <a:pt x="10038" y="9818"/>
                                    <a:pt x="10309" y="9818"/>
                                  </a:cubicBezTo>
                                  <a:cubicBezTo>
                                    <a:pt x="10580" y="9818"/>
                                    <a:pt x="10800" y="10038"/>
                                    <a:pt x="10800" y="10309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18655" y="20618"/>
                                  </a:lnTo>
                                  <a:lnTo>
                                    <a:pt x="18655" y="19145"/>
                                  </a:lnTo>
                                  <a:cubicBezTo>
                                    <a:pt x="18655" y="18875"/>
                                    <a:pt x="18434" y="18655"/>
                                    <a:pt x="18164" y="18655"/>
                                  </a:cubicBezTo>
                                  <a:lnTo>
                                    <a:pt x="16691" y="18655"/>
                                  </a:lnTo>
                                  <a:lnTo>
                                    <a:pt x="16691" y="17182"/>
                                  </a:lnTo>
                                  <a:cubicBezTo>
                                    <a:pt x="16691" y="16911"/>
                                    <a:pt x="16471" y="16691"/>
                                    <a:pt x="16200" y="16691"/>
                                  </a:cubicBezTo>
                                  <a:lnTo>
                                    <a:pt x="14441" y="16691"/>
                                  </a:lnTo>
                                  <a:lnTo>
                                    <a:pt x="12850" y="15086"/>
                                  </a:lnTo>
                                  <a:cubicBezTo>
                                    <a:pt x="12761" y="14997"/>
                                    <a:pt x="12639" y="14943"/>
                                    <a:pt x="12503" y="14943"/>
                                  </a:cubicBezTo>
                                  <a:cubicBezTo>
                                    <a:pt x="12356" y="14943"/>
                                    <a:pt x="12228" y="15010"/>
                                    <a:pt x="12138" y="15113"/>
                                  </a:cubicBezTo>
                                  <a:lnTo>
                                    <a:pt x="11833" y="15418"/>
                                  </a:lnTo>
                                  <a:cubicBezTo>
                                    <a:pt x="11450" y="15801"/>
                                    <a:pt x="10829" y="15801"/>
                                    <a:pt x="10445" y="15418"/>
                                  </a:cubicBezTo>
                                  <a:lnTo>
                                    <a:pt x="6167" y="11139"/>
                                  </a:lnTo>
                                  <a:cubicBezTo>
                                    <a:pt x="5784" y="10756"/>
                                    <a:pt x="5784" y="10136"/>
                                    <a:pt x="6167" y="9752"/>
                                  </a:cubicBezTo>
                                  <a:lnTo>
                                    <a:pt x="9752" y="6167"/>
                                  </a:lnTo>
                                  <a:cubicBezTo>
                                    <a:pt x="10135" y="5784"/>
                                    <a:pt x="10756" y="5784"/>
                                    <a:pt x="11139" y="6167"/>
                                  </a:cubicBezTo>
                                  <a:lnTo>
                                    <a:pt x="11761" y="6789"/>
                                  </a:lnTo>
                                  <a:cubicBezTo>
                                    <a:pt x="11699" y="7609"/>
                                    <a:pt x="11457" y="8377"/>
                                    <a:pt x="11069" y="9054"/>
                                  </a:cubicBezTo>
                                  <a:cubicBezTo>
                                    <a:pt x="10847" y="8919"/>
                                    <a:pt x="10588" y="8837"/>
                                    <a:pt x="10309" y="8837"/>
                                  </a:cubicBezTo>
                                  <a:cubicBezTo>
                                    <a:pt x="9496" y="8837"/>
                                    <a:pt x="8836" y="9496"/>
                                    <a:pt x="8836" y="10309"/>
                                  </a:cubicBezTo>
                                  <a:cubicBezTo>
                                    <a:pt x="8836" y="11123"/>
                                    <a:pt x="9496" y="11782"/>
                                    <a:pt x="10309" y="11782"/>
                                  </a:cubicBezTo>
                                  <a:cubicBezTo>
                                    <a:pt x="11123" y="11782"/>
                                    <a:pt x="11782" y="11123"/>
                                    <a:pt x="11782" y="10309"/>
                                  </a:cubicBezTo>
                                  <a:cubicBezTo>
                                    <a:pt x="11782" y="10156"/>
                                    <a:pt x="11752" y="10012"/>
                                    <a:pt x="11709" y="9873"/>
                                  </a:cubicBezTo>
                                  <a:cubicBezTo>
                                    <a:pt x="12146" y="9210"/>
                                    <a:pt x="12466" y="8463"/>
                                    <a:pt x="12631" y="7659"/>
                                  </a:cubicBezTo>
                                  <a:lnTo>
                                    <a:pt x="15417" y="10446"/>
                                  </a:lnTo>
                                  <a:cubicBezTo>
                                    <a:pt x="15800" y="10829"/>
                                    <a:pt x="15800" y="11450"/>
                                    <a:pt x="15417" y="11833"/>
                                  </a:cubicBezTo>
                                  <a:lnTo>
                                    <a:pt x="15128" y="12122"/>
                                  </a:lnTo>
                                  <a:cubicBezTo>
                                    <a:pt x="15025" y="12213"/>
                                    <a:pt x="14957" y="12341"/>
                                    <a:pt x="14957" y="12487"/>
                                  </a:cubicBezTo>
                                  <a:cubicBezTo>
                                    <a:pt x="14957" y="12623"/>
                                    <a:pt x="15013" y="12746"/>
                                    <a:pt x="15101" y="12835"/>
                                  </a:cubicBezTo>
                                  <a:lnTo>
                                    <a:pt x="20618" y="18367"/>
                                  </a:lnTo>
                                  <a:cubicBezTo>
                                    <a:pt x="20618" y="18367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5343" y="11673"/>
                                  </a:moveTo>
                                  <a:cubicBezTo>
                                    <a:pt x="2859" y="11190"/>
                                    <a:pt x="982" y="9008"/>
                                    <a:pt x="982" y="6383"/>
                                  </a:cubicBezTo>
                                  <a:cubicBezTo>
                                    <a:pt x="982" y="3400"/>
                                    <a:pt x="3399" y="982"/>
                                    <a:pt x="6382" y="982"/>
                                  </a:cubicBezTo>
                                  <a:cubicBezTo>
                                    <a:pt x="9011" y="982"/>
                                    <a:pt x="11198" y="2862"/>
                                    <a:pt x="11681" y="5349"/>
                                  </a:cubicBezTo>
                                  <a:cubicBezTo>
                                    <a:pt x="10910" y="4719"/>
                                    <a:pt x="9777" y="4755"/>
                                    <a:pt x="9058" y="5473"/>
                                  </a:cubicBezTo>
                                  <a:lnTo>
                                    <a:pt x="5474" y="9058"/>
                                  </a:lnTo>
                                  <a:cubicBezTo>
                                    <a:pt x="4757" y="9775"/>
                                    <a:pt x="4719" y="10904"/>
                                    <a:pt x="5343" y="11673"/>
                                  </a:cubicBezTo>
                                  <a:moveTo>
                                    <a:pt x="21456" y="17817"/>
                                  </a:moveTo>
                                  <a:lnTo>
                                    <a:pt x="16142" y="12488"/>
                                  </a:lnTo>
                                  <a:cubicBezTo>
                                    <a:pt x="16874" y="11720"/>
                                    <a:pt x="16865" y="10507"/>
                                    <a:pt x="16111" y="9752"/>
                                  </a:cubicBezTo>
                                  <a:lnTo>
                                    <a:pt x="12763" y="6404"/>
                                  </a:lnTo>
                                  <a:cubicBezTo>
                                    <a:pt x="12763" y="6396"/>
                                    <a:pt x="12764" y="6389"/>
                                    <a:pt x="12764" y="6383"/>
                                  </a:cubicBezTo>
                                  <a:cubicBezTo>
                                    <a:pt x="12764" y="2857"/>
                                    <a:pt x="9907" y="0"/>
                                    <a:pt x="6382" y="0"/>
                                  </a:cubicBezTo>
                                  <a:cubicBezTo>
                                    <a:pt x="2857" y="0"/>
                                    <a:pt x="0" y="2857"/>
                                    <a:pt x="0" y="6383"/>
                                  </a:cubicBezTo>
                                  <a:cubicBezTo>
                                    <a:pt x="0" y="9907"/>
                                    <a:pt x="2857" y="12764"/>
                                    <a:pt x="6382" y="12764"/>
                                  </a:cubicBezTo>
                                  <a:cubicBezTo>
                                    <a:pt x="6389" y="12764"/>
                                    <a:pt x="6396" y="12763"/>
                                    <a:pt x="6403" y="12763"/>
                                  </a:cubicBezTo>
                                  <a:lnTo>
                                    <a:pt x="9752" y="16111"/>
                                  </a:lnTo>
                                  <a:cubicBezTo>
                                    <a:pt x="10511" y="16870"/>
                                    <a:pt x="11735" y="16875"/>
                                    <a:pt x="12503" y="16130"/>
                                  </a:cubicBezTo>
                                  <a:lnTo>
                                    <a:pt x="13889" y="17529"/>
                                  </a:lnTo>
                                  <a:cubicBezTo>
                                    <a:pt x="13978" y="17618"/>
                                    <a:pt x="14101" y="17673"/>
                                    <a:pt x="14236" y="17673"/>
                                  </a:cubicBezTo>
                                  <a:lnTo>
                                    <a:pt x="15709" y="17673"/>
                                  </a:lnTo>
                                  <a:lnTo>
                                    <a:pt x="15709" y="19145"/>
                                  </a:lnTo>
                                  <a:cubicBezTo>
                                    <a:pt x="15709" y="19417"/>
                                    <a:pt x="15929" y="19636"/>
                                    <a:pt x="16200" y="19636"/>
                                  </a:cubicBezTo>
                                  <a:lnTo>
                                    <a:pt x="17673" y="19636"/>
                                  </a:lnTo>
                                  <a:lnTo>
                                    <a:pt x="17673" y="21109"/>
                                  </a:lnTo>
                                  <a:cubicBezTo>
                                    <a:pt x="17673" y="21381"/>
                                    <a:pt x="17893" y="21600"/>
                                    <a:pt x="18164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lnTo>
                                    <a:pt x="21600" y="18164"/>
                                  </a:lnTo>
                                  <a:cubicBezTo>
                                    <a:pt x="21600" y="18029"/>
                                    <a:pt x="21545" y="17906"/>
                                    <a:pt x="21456" y="1781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9" name="Shape 2607"/>
                          <wps:cNvSpPr/>
                          <wps:spPr>
                            <a:xfrm>
                              <a:off x="2327043" y="5656955"/>
                              <a:ext cx="339588" cy="277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1964" y="16800"/>
                                  </a:lnTo>
                                  <a:cubicBezTo>
                                    <a:pt x="879" y="16800"/>
                                    <a:pt x="0" y="17874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4"/>
                                    <a:pt x="20721" y="16800"/>
                                    <a:pt x="19636" y="16800"/>
                                  </a:cubicBezTo>
                                  <a:moveTo>
                                    <a:pt x="1964" y="1200"/>
                                  </a:moveTo>
                                  <a:lnTo>
                                    <a:pt x="19636" y="1200"/>
                                  </a:lnTo>
                                  <a:cubicBezTo>
                                    <a:pt x="20178" y="1200"/>
                                    <a:pt x="20618" y="1737"/>
                                    <a:pt x="20618" y="2399"/>
                                  </a:cubicBezTo>
                                  <a:cubicBezTo>
                                    <a:pt x="20618" y="3063"/>
                                    <a:pt x="20178" y="3599"/>
                                    <a:pt x="19636" y="3599"/>
                                  </a:cubicBezTo>
                                  <a:lnTo>
                                    <a:pt x="1964" y="3599"/>
                                  </a:lnTo>
                                  <a:cubicBezTo>
                                    <a:pt x="1422" y="3599"/>
                                    <a:pt x="982" y="3063"/>
                                    <a:pt x="982" y="2399"/>
                                  </a:cubicBezTo>
                                  <a:cubicBezTo>
                                    <a:pt x="982" y="1737"/>
                                    <a:pt x="1422" y="1200"/>
                                    <a:pt x="1964" y="1200"/>
                                  </a:cubicBezTo>
                                  <a:moveTo>
                                    <a:pt x="1964" y="4799"/>
                                  </a:moveTo>
                                  <a:lnTo>
                                    <a:pt x="19636" y="4799"/>
                                  </a:lnTo>
                                  <a:cubicBezTo>
                                    <a:pt x="20721" y="4799"/>
                                    <a:pt x="21600" y="3725"/>
                                    <a:pt x="21600" y="2399"/>
                                  </a:cubicBezTo>
                                  <a:cubicBezTo>
                                    <a:pt x="21600" y="1074"/>
                                    <a:pt x="20721" y="0"/>
                                    <a:pt x="19636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cubicBezTo>
                                    <a:pt x="0" y="3725"/>
                                    <a:pt x="879" y="4799"/>
                                    <a:pt x="1964" y="4799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1964" y="12000"/>
                                  </a:ln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7"/>
                                    <a:pt x="1422" y="9600"/>
                                    <a:pt x="1964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7"/>
                                    <a:pt x="20618" y="10800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0"/>
                                  </a:moveTo>
                                  <a:lnTo>
                                    <a:pt x="1964" y="8400"/>
                                  </a:lnTo>
                                  <a:cubicBezTo>
                                    <a:pt x="879" y="8400"/>
                                    <a:pt x="0" y="9474"/>
                                    <a:pt x="0" y="10800"/>
                                  </a:cubicBezTo>
                                  <a:cubicBezTo>
                                    <a:pt x="0" y="12125"/>
                                    <a:pt x="879" y="13200"/>
                                    <a:pt x="1964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5"/>
                                    <a:pt x="21600" y="10800"/>
                                  </a:cubicBezTo>
                                  <a:cubicBezTo>
                                    <a:pt x="21600" y="9474"/>
                                    <a:pt x="20721" y="8400"/>
                                    <a:pt x="19636" y="8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40" name="Shape 2608"/>
                          <wps:cNvSpPr/>
                          <wps:spPr>
                            <a:xfrm>
                              <a:off x="2975346" y="5656956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4" y="3600"/>
                                  </a:moveTo>
                                  <a:cubicBezTo>
                                    <a:pt x="1422" y="3600"/>
                                    <a:pt x="982" y="3063"/>
                                    <a:pt x="982" y="2400"/>
                                  </a:cubicBezTo>
                                  <a:cubicBezTo>
                                    <a:pt x="982" y="1738"/>
                                    <a:pt x="1422" y="1200"/>
                                    <a:pt x="1964" y="1200"/>
                                  </a:cubicBezTo>
                                  <a:cubicBezTo>
                                    <a:pt x="2506" y="1200"/>
                                    <a:pt x="2945" y="1738"/>
                                    <a:pt x="2945" y="2400"/>
                                  </a:cubicBezTo>
                                  <a:cubicBezTo>
                                    <a:pt x="2945" y="3063"/>
                                    <a:pt x="2506" y="3600"/>
                                    <a:pt x="1964" y="3600"/>
                                  </a:cubicBezTo>
                                  <a:moveTo>
                                    <a:pt x="1964" y="0"/>
                                  </a:moveTo>
                                  <a:cubicBezTo>
                                    <a:pt x="879" y="0"/>
                                    <a:pt x="0" y="1075"/>
                                    <a:pt x="0" y="2400"/>
                                  </a:cubicBezTo>
                                  <a:cubicBezTo>
                                    <a:pt x="0" y="3726"/>
                                    <a:pt x="879" y="4800"/>
                                    <a:pt x="1964" y="4800"/>
                                  </a:cubicBezTo>
                                  <a:cubicBezTo>
                                    <a:pt x="3048" y="4800"/>
                                    <a:pt x="3927" y="3726"/>
                                    <a:pt x="3927" y="2400"/>
                                  </a:cubicBezTo>
                                  <a:cubicBezTo>
                                    <a:pt x="3927" y="1075"/>
                                    <a:pt x="3048" y="0"/>
                                    <a:pt x="1964" y="0"/>
                                  </a:cubicBezTo>
                                  <a:moveTo>
                                    <a:pt x="1964" y="12000"/>
                                  </a:move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8"/>
                                    <a:pt x="1422" y="9600"/>
                                    <a:pt x="1964" y="9600"/>
                                  </a:cubicBezTo>
                                  <a:cubicBezTo>
                                    <a:pt x="2506" y="9600"/>
                                    <a:pt x="2945" y="10138"/>
                                    <a:pt x="2945" y="10800"/>
                                  </a:cubicBezTo>
                                  <a:cubicBezTo>
                                    <a:pt x="2945" y="11463"/>
                                    <a:pt x="2506" y="12000"/>
                                    <a:pt x="1964" y="12000"/>
                                  </a:cubicBezTo>
                                  <a:moveTo>
                                    <a:pt x="1964" y="8401"/>
                                  </a:moveTo>
                                  <a:cubicBezTo>
                                    <a:pt x="879" y="8401"/>
                                    <a:pt x="0" y="9475"/>
                                    <a:pt x="0" y="10800"/>
                                  </a:cubicBezTo>
                                  <a:cubicBezTo>
                                    <a:pt x="0" y="12126"/>
                                    <a:pt x="879" y="13200"/>
                                    <a:pt x="1964" y="13200"/>
                                  </a:cubicBezTo>
                                  <a:cubicBezTo>
                                    <a:pt x="3048" y="13200"/>
                                    <a:pt x="3927" y="12126"/>
                                    <a:pt x="3927" y="10800"/>
                                  </a:cubicBezTo>
                                  <a:cubicBezTo>
                                    <a:pt x="3927" y="9475"/>
                                    <a:pt x="3048" y="8401"/>
                                    <a:pt x="1964" y="8401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7855" y="12000"/>
                                  </a:lnTo>
                                  <a:cubicBezTo>
                                    <a:pt x="7313" y="12000"/>
                                    <a:pt x="6873" y="11463"/>
                                    <a:pt x="6873" y="10801"/>
                                  </a:cubicBezTo>
                                  <a:cubicBezTo>
                                    <a:pt x="6873" y="10138"/>
                                    <a:pt x="7313" y="9600"/>
                                    <a:pt x="7855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8"/>
                                    <a:pt x="20618" y="10801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1"/>
                                  </a:moveTo>
                                  <a:lnTo>
                                    <a:pt x="7855" y="8401"/>
                                  </a:lnTo>
                                  <a:cubicBezTo>
                                    <a:pt x="6770" y="8401"/>
                                    <a:pt x="5891" y="9475"/>
                                    <a:pt x="5891" y="10801"/>
                                  </a:cubicBezTo>
                                  <a:cubicBezTo>
                                    <a:pt x="5891" y="12126"/>
                                    <a:pt x="6770" y="13200"/>
                                    <a:pt x="7855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6"/>
                                    <a:pt x="21600" y="10801"/>
                                  </a:cubicBezTo>
                                  <a:cubicBezTo>
                                    <a:pt x="21600" y="9475"/>
                                    <a:pt x="20721" y="8401"/>
                                    <a:pt x="19636" y="8401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7855" y="20400"/>
                                  </a:lnTo>
                                  <a:cubicBezTo>
                                    <a:pt x="7313" y="20400"/>
                                    <a:pt x="6873" y="19862"/>
                                    <a:pt x="6873" y="19200"/>
                                  </a:cubicBezTo>
                                  <a:cubicBezTo>
                                    <a:pt x="6873" y="18538"/>
                                    <a:pt x="7313" y="18000"/>
                                    <a:pt x="7855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7855" y="16800"/>
                                  </a:lnTo>
                                  <a:cubicBezTo>
                                    <a:pt x="6770" y="16800"/>
                                    <a:pt x="5891" y="17875"/>
                                    <a:pt x="5891" y="19200"/>
                                  </a:cubicBezTo>
                                  <a:cubicBezTo>
                                    <a:pt x="5891" y="20526"/>
                                    <a:pt x="6770" y="21600"/>
                                    <a:pt x="7855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5"/>
                                    <a:pt x="20721" y="16800"/>
                                    <a:pt x="19636" y="16800"/>
                                  </a:cubicBezTo>
                                  <a:moveTo>
                                    <a:pt x="7855" y="1201"/>
                                  </a:moveTo>
                                  <a:lnTo>
                                    <a:pt x="19636" y="1201"/>
                                  </a:lnTo>
                                  <a:cubicBezTo>
                                    <a:pt x="20178" y="1201"/>
                                    <a:pt x="20618" y="1738"/>
                                    <a:pt x="20618" y="2400"/>
                                  </a:cubicBezTo>
                                  <a:cubicBezTo>
                                    <a:pt x="20618" y="3063"/>
                                    <a:pt x="20178" y="3600"/>
                                    <a:pt x="19636" y="3600"/>
                                  </a:cubicBezTo>
                                  <a:lnTo>
                                    <a:pt x="7855" y="3600"/>
                                  </a:lnTo>
                                  <a:cubicBezTo>
                                    <a:pt x="7313" y="3600"/>
                                    <a:pt x="6873" y="3063"/>
                                    <a:pt x="6873" y="2400"/>
                                  </a:cubicBezTo>
                                  <a:cubicBezTo>
                                    <a:pt x="6873" y="1738"/>
                                    <a:pt x="7313" y="1201"/>
                                    <a:pt x="7855" y="1201"/>
                                  </a:cubicBezTo>
                                  <a:moveTo>
                                    <a:pt x="7855" y="4800"/>
                                  </a:moveTo>
                                  <a:lnTo>
                                    <a:pt x="19636" y="4800"/>
                                  </a:lnTo>
                                  <a:cubicBezTo>
                                    <a:pt x="20721" y="4800"/>
                                    <a:pt x="21600" y="3726"/>
                                    <a:pt x="21600" y="2400"/>
                                  </a:cubicBezTo>
                                  <a:cubicBezTo>
                                    <a:pt x="21600" y="1075"/>
                                    <a:pt x="20721" y="1"/>
                                    <a:pt x="19636" y="1"/>
                                  </a:cubicBezTo>
                                  <a:lnTo>
                                    <a:pt x="7855" y="1"/>
                                  </a:lnTo>
                                  <a:cubicBezTo>
                                    <a:pt x="6770" y="1"/>
                                    <a:pt x="5891" y="1075"/>
                                    <a:pt x="5891" y="2400"/>
                                  </a:cubicBezTo>
                                  <a:cubicBezTo>
                                    <a:pt x="5891" y="3726"/>
                                    <a:pt x="6770" y="4800"/>
                                    <a:pt x="7855" y="4800"/>
                                  </a:cubicBezTo>
                                  <a:moveTo>
                                    <a:pt x="1964" y="20400"/>
                                  </a:move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cubicBezTo>
                                    <a:pt x="2506" y="18000"/>
                                    <a:pt x="2945" y="18538"/>
                                    <a:pt x="2945" y="19200"/>
                                  </a:cubicBezTo>
                                  <a:cubicBezTo>
                                    <a:pt x="2945" y="19862"/>
                                    <a:pt x="2506" y="20400"/>
                                    <a:pt x="1964" y="20400"/>
                                  </a:cubicBezTo>
                                  <a:moveTo>
                                    <a:pt x="1964" y="16800"/>
                                  </a:moveTo>
                                  <a:cubicBezTo>
                                    <a:pt x="879" y="16800"/>
                                    <a:pt x="0" y="17875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cubicBezTo>
                                    <a:pt x="3048" y="21600"/>
                                    <a:pt x="3927" y="20526"/>
                                    <a:pt x="3927" y="19200"/>
                                  </a:cubicBezTo>
                                  <a:cubicBezTo>
                                    <a:pt x="3927" y="17875"/>
                                    <a:pt x="3048" y="16800"/>
                                    <a:pt x="1964" y="16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41" name="Shape 2609"/>
                          <wps:cNvSpPr/>
                          <wps:spPr>
                            <a:xfrm>
                              <a:off x="3623649" y="5656956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109" y="13200"/>
                                  </a:moveTo>
                                  <a:lnTo>
                                    <a:pt x="5400" y="13200"/>
                                  </a:lnTo>
                                  <a:cubicBezTo>
                                    <a:pt x="5129" y="13200"/>
                                    <a:pt x="4909" y="13469"/>
                                    <a:pt x="4909" y="13800"/>
                                  </a:cubicBezTo>
                                  <a:cubicBezTo>
                                    <a:pt x="4909" y="14132"/>
                                    <a:pt x="5129" y="14400"/>
                                    <a:pt x="5400" y="14400"/>
                                  </a:cubicBezTo>
                                  <a:lnTo>
                                    <a:pt x="21109" y="14400"/>
                                  </a:lnTo>
                                  <a:cubicBezTo>
                                    <a:pt x="21380" y="14400"/>
                                    <a:pt x="21600" y="14132"/>
                                    <a:pt x="21600" y="13800"/>
                                  </a:cubicBezTo>
                                  <a:cubicBezTo>
                                    <a:pt x="21600" y="13469"/>
                                    <a:pt x="21380" y="13200"/>
                                    <a:pt x="21109" y="13200"/>
                                  </a:cubicBezTo>
                                  <a:moveTo>
                                    <a:pt x="21109" y="7200"/>
                                  </a:moveTo>
                                  <a:lnTo>
                                    <a:pt x="5400" y="7200"/>
                                  </a:lnTo>
                                  <a:cubicBezTo>
                                    <a:pt x="5129" y="7200"/>
                                    <a:pt x="4909" y="7469"/>
                                    <a:pt x="4909" y="7800"/>
                                  </a:cubicBezTo>
                                  <a:cubicBezTo>
                                    <a:pt x="4909" y="8132"/>
                                    <a:pt x="5129" y="8401"/>
                                    <a:pt x="5400" y="8401"/>
                                  </a:cubicBezTo>
                                  <a:lnTo>
                                    <a:pt x="21109" y="8401"/>
                                  </a:lnTo>
                                  <a:cubicBezTo>
                                    <a:pt x="21380" y="8401"/>
                                    <a:pt x="21600" y="8132"/>
                                    <a:pt x="21600" y="7800"/>
                                  </a:cubicBezTo>
                                  <a:cubicBezTo>
                                    <a:pt x="21600" y="7469"/>
                                    <a:pt x="21380" y="7200"/>
                                    <a:pt x="21109" y="7200"/>
                                  </a:cubicBezTo>
                                  <a:moveTo>
                                    <a:pt x="1473" y="0"/>
                                  </a:moveTo>
                                  <a:cubicBezTo>
                                    <a:pt x="659" y="0"/>
                                    <a:pt x="0" y="807"/>
                                    <a:pt x="0" y="1800"/>
                                  </a:cubicBezTo>
                                  <a:cubicBezTo>
                                    <a:pt x="0" y="2794"/>
                                    <a:pt x="659" y="3600"/>
                                    <a:pt x="1473" y="3600"/>
                                  </a:cubicBezTo>
                                  <a:cubicBezTo>
                                    <a:pt x="2286" y="3600"/>
                                    <a:pt x="2945" y="2794"/>
                                    <a:pt x="2945" y="1800"/>
                                  </a:cubicBezTo>
                                  <a:cubicBezTo>
                                    <a:pt x="2945" y="807"/>
                                    <a:pt x="2286" y="0"/>
                                    <a:pt x="1473" y="0"/>
                                  </a:cubicBezTo>
                                  <a:moveTo>
                                    <a:pt x="21109" y="19200"/>
                                  </a:moveTo>
                                  <a:lnTo>
                                    <a:pt x="5400" y="19200"/>
                                  </a:lnTo>
                                  <a:cubicBezTo>
                                    <a:pt x="5129" y="19200"/>
                                    <a:pt x="4909" y="19469"/>
                                    <a:pt x="4909" y="19800"/>
                                  </a:cubicBezTo>
                                  <a:cubicBezTo>
                                    <a:pt x="4909" y="20132"/>
                                    <a:pt x="5129" y="20400"/>
                                    <a:pt x="5400" y="20400"/>
                                  </a:cubicBezTo>
                                  <a:lnTo>
                                    <a:pt x="21109" y="20400"/>
                                  </a:lnTo>
                                  <a:cubicBezTo>
                                    <a:pt x="21380" y="20400"/>
                                    <a:pt x="21600" y="20132"/>
                                    <a:pt x="21600" y="19800"/>
                                  </a:cubicBezTo>
                                  <a:cubicBezTo>
                                    <a:pt x="21600" y="19469"/>
                                    <a:pt x="21380" y="19200"/>
                                    <a:pt x="21109" y="19200"/>
                                  </a:cubicBezTo>
                                  <a:moveTo>
                                    <a:pt x="5400" y="2400"/>
                                  </a:moveTo>
                                  <a:lnTo>
                                    <a:pt x="21109" y="2400"/>
                                  </a:lnTo>
                                  <a:cubicBezTo>
                                    <a:pt x="21380" y="2400"/>
                                    <a:pt x="21600" y="2132"/>
                                    <a:pt x="21600" y="1800"/>
                                  </a:cubicBezTo>
                                  <a:cubicBezTo>
                                    <a:pt x="21600" y="1469"/>
                                    <a:pt x="21380" y="1200"/>
                                    <a:pt x="21109" y="1200"/>
                                  </a:cubicBezTo>
                                  <a:lnTo>
                                    <a:pt x="5400" y="1200"/>
                                  </a:lnTo>
                                  <a:cubicBezTo>
                                    <a:pt x="5129" y="1200"/>
                                    <a:pt x="4909" y="1469"/>
                                    <a:pt x="4909" y="1800"/>
                                  </a:cubicBezTo>
                                  <a:cubicBezTo>
                                    <a:pt x="4909" y="2132"/>
                                    <a:pt x="5129" y="2400"/>
                                    <a:pt x="5400" y="2400"/>
                                  </a:cubicBezTo>
                                  <a:moveTo>
                                    <a:pt x="1473" y="18000"/>
                                  </a:moveTo>
                                  <a:cubicBezTo>
                                    <a:pt x="659" y="18000"/>
                                    <a:pt x="0" y="18806"/>
                                    <a:pt x="0" y="19800"/>
                                  </a:cubicBezTo>
                                  <a:cubicBezTo>
                                    <a:pt x="0" y="20794"/>
                                    <a:pt x="659" y="21600"/>
                                    <a:pt x="1473" y="21600"/>
                                  </a:cubicBezTo>
                                  <a:cubicBezTo>
                                    <a:pt x="2286" y="21600"/>
                                    <a:pt x="2945" y="20794"/>
                                    <a:pt x="2945" y="19800"/>
                                  </a:cubicBezTo>
                                  <a:cubicBezTo>
                                    <a:pt x="2945" y="18806"/>
                                    <a:pt x="2286" y="18000"/>
                                    <a:pt x="1473" y="18000"/>
                                  </a:cubicBezTo>
                                  <a:moveTo>
                                    <a:pt x="1473" y="6000"/>
                                  </a:moveTo>
                                  <a:cubicBezTo>
                                    <a:pt x="659" y="6000"/>
                                    <a:pt x="0" y="6807"/>
                                    <a:pt x="0" y="7800"/>
                                  </a:cubicBezTo>
                                  <a:cubicBezTo>
                                    <a:pt x="0" y="8794"/>
                                    <a:pt x="659" y="9600"/>
                                    <a:pt x="1473" y="9600"/>
                                  </a:cubicBezTo>
                                  <a:cubicBezTo>
                                    <a:pt x="2286" y="9600"/>
                                    <a:pt x="2945" y="8794"/>
                                    <a:pt x="2945" y="7800"/>
                                  </a:cubicBezTo>
                                  <a:cubicBezTo>
                                    <a:pt x="2945" y="6807"/>
                                    <a:pt x="2286" y="6000"/>
                                    <a:pt x="1473" y="6000"/>
                                  </a:cubicBezTo>
                                  <a:moveTo>
                                    <a:pt x="1473" y="12000"/>
                                  </a:moveTo>
                                  <a:cubicBezTo>
                                    <a:pt x="659" y="12000"/>
                                    <a:pt x="0" y="12807"/>
                                    <a:pt x="0" y="13800"/>
                                  </a:cubicBezTo>
                                  <a:cubicBezTo>
                                    <a:pt x="0" y="14794"/>
                                    <a:pt x="659" y="15600"/>
                                    <a:pt x="1473" y="15600"/>
                                  </a:cubicBezTo>
                                  <a:cubicBezTo>
                                    <a:pt x="2286" y="15600"/>
                                    <a:pt x="2945" y="14794"/>
                                    <a:pt x="2945" y="13800"/>
                                  </a:cubicBezTo>
                                  <a:cubicBezTo>
                                    <a:pt x="2945" y="12807"/>
                                    <a:pt x="2286" y="12000"/>
                                    <a:pt x="1473" y="12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2" name="Shape 2610"/>
                          <wps:cNvSpPr/>
                          <wps:spPr>
                            <a:xfrm>
                              <a:off x="4271953" y="5656955"/>
                              <a:ext cx="339588" cy="2778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6000"/>
                                  </a:moveTo>
                                  <a:lnTo>
                                    <a:pt x="982" y="6000"/>
                                  </a:lnTo>
                                  <a:lnTo>
                                    <a:pt x="982" y="2399"/>
                                  </a:lnTo>
                                  <a:cubicBezTo>
                                    <a:pt x="982" y="1737"/>
                                    <a:pt x="1422" y="1200"/>
                                    <a:pt x="1964" y="1200"/>
                                  </a:cubicBezTo>
                                  <a:lnTo>
                                    <a:pt x="6873" y="1200"/>
                                  </a:lnTo>
                                  <a:cubicBezTo>
                                    <a:pt x="8345" y="1200"/>
                                    <a:pt x="8345" y="3600"/>
                                    <a:pt x="10800" y="3600"/>
                                  </a:cubicBezTo>
                                  <a:lnTo>
                                    <a:pt x="19636" y="3600"/>
                                  </a:lnTo>
                                  <a:cubicBezTo>
                                    <a:pt x="20178" y="3600"/>
                                    <a:pt x="20618" y="4137"/>
                                    <a:pt x="20618" y="4800"/>
                                  </a:cubicBezTo>
                                  <a:cubicBezTo>
                                    <a:pt x="20618" y="4800"/>
                                    <a:pt x="20618" y="6000"/>
                                    <a:pt x="20618" y="6000"/>
                                  </a:cubicBezTo>
                                  <a:close/>
                                  <a:moveTo>
                                    <a:pt x="20618" y="19200"/>
                                  </a:moveTo>
                                  <a:cubicBezTo>
                                    <a:pt x="20618" y="19863"/>
                                    <a:pt x="20178" y="20400"/>
                                    <a:pt x="19636" y="20400"/>
                                  </a:cubicBez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3"/>
                                    <a:pt x="982" y="19200"/>
                                  </a:cubicBezTo>
                                  <a:lnTo>
                                    <a:pt x="982" y="7200"/>
                                  </a:lnTo>
                                  <a:lnTo>
                                    <a:pt x="20618" y="7200"/>
                                  </a:lnTo>
                                  <a:cubicBezTo>
                                    <a:pt x="20618" y="7200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19636" y="2399"/>
                                  </a:moveTo>
                                  <a:lnTo>
                                    <a:pt x="10800" y="2399"/>
                                  </a:lnTo>
                                  <a:cubicBezTo>
                                    <a:pt x="8836" y="2399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lnTo>
                                    <a:pt x="21600" y="4800"/>
                                  </a:lnTo>
                                  <a:cubicBezTo>
                                    <a:pt x="21600" y="3474"/>
                                    <a:pt x="20721" y="2399"/>
                                    <a:pt x="19636" y="239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3" name="Shape 2611"/>
                          <wps:cNvSpPr/>
                          <wps:spPr>
                            <a:xfrm>
                              <a:off x="4920256" y="5641519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161"/>
                                  </a:moveTo>
                                  <a:lnTo>
                                    <a:pt x="13745" y="2161"/>
                                  </a:lnTo>
                                  <a:cubicBezTo>
                                    <a:pt x="11782" y="2160"/>
                                    <a:pt x="11782" y="0"/>
                                    <a:pt x="9818" y="0"/>
                                  </a:cubicBez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967"/>
                                    <a:pt x="3927" y="2161"/>
                                  </a:cubicBezTo>
                                  <a:lnTo>
                                    <a:pt x="3927" y="2700"/>
                                  </a:lnTo>
                                  <a:cubicBezTo>
                                    <a:pt x="3927" y="2999"/>
                                    <a:pt x="4147" y="3240"/>
                                    <a:pt x="4418" y="3240"/>
                                  </a:cubicBezTo>
                                  <a:cubicBezTo>
                                    <a:pt x="4690" y="3240"/>
                                    <a:pt x="4909" y="2999"/>
                                    <a:pt x="4909" y="2700"/>
                                  </a:cubicBezTo>
                                  <a:lnTo>
                                    <a:pt x="4909" y="2161"/>
                                  </a:lnTo>
                                  <a:cubicBezTo>
                                    <a:pt x="4909" y="1564"/>
                                    <a:pt x="5348" y="1080"/>
                                    <a:pt x="5891" y="1080"/>
                                  </a:cubicBezTo>
                                  <a:lnTo>
                                    <a:pt x="9818" y="1080"/>
                                  </a:lnTo>
                                  <a:cubicBezTo>
                                    <a:pt x="11291" y="1080"/>
                                    <a:pt x="11291" y="3239"/>
                                    <a:pt x="13744" y="3240"/>
                                  </a:cubicBezTo>
                                  <a:lnTo>
                                    <a:pt x="19636" y="3240"/>
                                  </a:lnTo>
                                  <a:cubicBezTo>
                                    <a:pt x="20178" y="3240"/>
                                    <a:pt x="20618" y="3724"/>
                                    <a:pt x="20618" y="4321"/>
                                  </a:cubicBezTo>
                                  <a:lnTo>
                                    <a:pt x="20618" y="15120"/>
                                  </a:lnTo>
                                  <a:cubicBezTo>
                                    <a:pt x="20618" y="15717"/>
                                    <a:pt x="20178" y="16200"/>
                                    <a:pt x="19636" y="16200"/>
                                  </a:cubicBezTo>
                                  <a:lnTo>
                                    <a:pt x="19145" y="16200"/>
                                  </a:lnTo>
                                  <a:cubicBezTo>
                                    <a:pt x="18874" y="16200"/>
                                    <a:pt x="18655" y="16442"/>
                                    <a:pt x="18655" y="16740"/>
                                  </a:cubicBezTo>
                                  <a:cubicBezTo>
                                    <a:pt x="18655" y="17039"/>
                                    <a:pt x="18874" y="17280"/>
                                    <a:pt x="19145" y="17280"/>
                                  </a:cubicBezTo>
                                  <a:lnTo>
                                    <a:pt x="19636" y="17280"/>
                                  </a:lnTo>
                                  <a:cubicBezTo>
                                    <a:pt x="20721" y="17280"/>
                                    <a:pt x="21600" y="16314"/>
                                    <a:pt x="21600" y="15120"/>
                                  </a:cubicBezTo>
                                  <a:lnTo>
                                    <a:pt x="21600" y="4321"/>
                                  </a:lnTo>
                                  <a:cubicBezTo>
                                    <a:pt x="21600" y="3127"/>
                                    <a:pt x="20721" y="2161"/>
                                    <a:pt x="19636" y="2161"/>
                                  </a:cubicBezTo>
                                  <a:moveTo>
                                    <a:pt x="16691" y="9720"/>
                                  </a:moveTo>
                                  <a:lnTo>
                                    <a:pt x="982" y="9720"/>
                                  </a:lnTo>
                                  <a:lnTo>
                                    <a:pt x="982" y="6481"/>
                                  </a:lnTo>
                                  <a:cubicBezTo>
                                    <a:pt x="982" y="5884"/>
                                    <a:pt x="1421" y="5400"/>
                                    <a:pt x="1964" y="5400"/>
                                  </a:cubicBezTo>
                                  <a:lnTo>
                                    <a:pt x="5891" y="5400"/>
                                  </a:lnTo>
                                  <a:cubicBezTo>
                                    <a:pt x="7364" y="5400"/>
                                    <a:pt x="7364" y="7560"/>
                                    <a:pt x="9818" y="7560"/>
                                  </a:cubicBezTo>
                                  <a:lnTo>
                                    <a:pt x="15709" y="7560"/>
                                  </a:lnTo>
                                  <a:cubicBezTo>
                                    <a:pt x="16251" y="7560"/>
                                    <a:pt x="16691" y="8044"/>
                                    <a:pt x="16691" y="8641"/>
                                  </a:cubicBezTo>
                                  <a:cubicBezTo>
                                    <a:pt x="16691" y="8641"/>
                                    <a:pt x="16691" y="9720"/>
                                    <a:pt x="16691" y="9720"/>
                                  </a:cubicBezTo>
                                  <a:close/>
                                  <a:moveTo>
                                    <a:pt x="16691" y="19440"/>
                                  </a:moveTo>
                                  <a:cubicBezTo>
                                    <a:pt x="16691" y="20037"/>
                                    <a:pt x="16251" y="20520"/>
                                    <a:pt x="15709" y="20520"/>
                                  </a:cubicBezTo>
                                  <a:lnTo>
                                    <a:pt x="1964" y="20520"/>
                                  </a:lnTo>
                                  <a:cubicBezTo>
                                    <a:pt x="1421" y="20520"/>
                                    <a:pt x="982" y="20037"/>
                                    <a:pt x="982" y="19440"/>
                                  </a:cubicBezTo>
                                  <a:lnTo>
                                    <a:pt x="982" y="10801"/>
                                  </a:lnTo>
                                  <a:lnTo>
                                    <a:pt x="16691" y="10801"/>
                                  </a:lnTo>
                                  <a:cubicBezTo>
                                    <a:pt x="16691" y="10801"/>
                                    <a:pt x="16691" y="19440"/>
                                    <a:pt x="16691" y="19440"/>
                                  </a:cubicBezTo>
                                  <a:close/>
                                  <a:moveTo>
                                    <a:pt x="15709" y="6481"/>
                                  </a:moveTo>
                                  <a:lnTo>
                                    <a:pt x="9818" y="6481"/>
                                  </a:lnTo>
                                  <a:cubicBezTo>
                                    <a:pt x="7855" y="6480"/>
                                    <a:pt x="7855" y="4320"/>
                                    <a:pt x="5891" y="4320"/>
                                  </a:cubicBezTo>
                                  <a:lnTo>
                                    <a:pt x="1964" y="4320"/>
                                  </a:lnTo>
                                  <a:cubicBezTo>
                                    <a:pt x="879" y="4320"/>
                                    <a:pt x="0" y="5287"/>
                                    <a:pt x="0" y="6481"/>
                                  </a:cubicBezTo>
                                  <a:lnTo>
                                    <a:pt x="0" y="19440"/>
                                  </a:lnTo>
                                  <a:cubicBezTo>
                                    <a:pt x="0" y="20634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634"/>
                                    <a:pt x="17673" y="19440"/>
                                  </a:cubicBezTo>
                                  <a:lnTo>
                                    <a:pt x="17673" y="8641"/>
                                  </a:lnTo>
                                  <a:cubicBezTo>
                                    <a:pt x="17673" y="7447"/>
                                    <a:pt x="16794" y="6481"/>
                                    <a:pt x="15709" y="648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4" name="Shape 2612"/>
                          <wps:cNvSpPr/>
                          <wps:spPr>
                            <a:xfrm>
                              <a:off x="5568559" y="5656955"/>
                              <a:ext cx="339588" cy="277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3200"/>
                                  </a:moveTo>
                                  <a:cubicBezTo>
                                    <a:pt x="11071" y="13200"/>
                                    <a:pt x="11291" y="13469"/>
                                    <a:pt x="11291" y="13800"/>
                                  </a:cubicBezTo>
                                  <a:cubicBezTo>
                                    <a:pt x="11291" y="14132"/>
                                    <a:pt x="11071" y="14400"/>
                                    <a:pt x="10800" y="14400"/>
                                  </a:cubicBezTo>
                                  <a:cubicBezTo>
                                    <a:pt x="10529" y="14400"/>
                                    <a:pt x="10309" y="14132"/>
                                    <a:pt x="10309" y="13800"/>
                                  </a:cubicBezTo>
                                  <a:cubicBezTo>
                                    <a:pt x="10309" y="13469"/>
                                    <a:pt x="10529" y="13200"/>
                                    <a:pt x="10800" y="13200"/>
                                  </a:cubicBezTo>
                                  <a:moveTo>
                                    <a:pt x="10800" y="15600"/>
                                  </a:moveTo>
                                  <a:cubicBezTo>
                                    <a:pt x="11613" y="15600"/>
                                    <a:pt x="12273" y="14794"/>
                                    <a:pt x="12273" y="13800"/>
                                  </a:cubicBezTo>
                                  <a:cubicBezTo>
                                    <a:pt x="12273" y="12806"/>
                                    <a:pt x="11613" y="12000"/>
                                    <a:pt x="10800" y="12000"/>
                                  </a:cubicBezTo>
                                  <a:cubicBezTo>
                                    <a:pt x="9987" y="12000"/>
                                    <a:pt x="9327" y="12806"/>
                                    <a:pt x="9327" y="13800"/>
                                  </a:cubicBezTo>
                                  <a:cubicBezTo>
                                    <a:pt x="9327" y="14794"/>
                                    <a:pt x="9987" y="15600"/>
                                    <a:pt x="10800" y="15600"/>
                                  </a:cubicBezTo>
                                  <a:moveTo>
                                    <a:pt x="5400" y="13200"/>
                                  </a:moveTo>
                                  <a:cubicBezTo>
                                    <a:pt x="5671" y="13200"/>
                                    <a:pt x="5891" y="13469"/>
                                    <a:pt x="5891" y="13800"/>
                                  </a:cubicBezTo>
                                  <a:cubicBezTo>
                                    <a:pt x="5891" y="14132"/>
                                    <a:pt x="5671" y="14400"/>
                                    <a:pt x="5400" y="14400"/>
                                  </a:cubicBezTo>
                                  <a:cubicBezTo>
                                    <a:pt x="5129" y="14400"/>
                                    <a:pt x="4909" y="14132"/>
                                    <a:pt x="4909" y="13800"/>
                                  </a:cubicBezTo>
                                  <a:cubicBezTo>
                                    <a:pt x="4909" y="13469"/>
                                    <a:pt x="5129" y="13200"/>
                                    <a:pt x="5400" y="13200"/>
                                  </a:cubicBezTo>
                                  <a:moveTo>
                                    <a:pt x="5400" y="15600"/>
                                  </a:moveTo>
                                  <a:cubicBezTo>
                                    <a:pt x="6213" y="15600"/>
                                    <a:pt x="6873" y="14794"/>
                                    <a:pt x="6873" y="13800"/>
                                  </a:cubicBezTo>
                                  <a:cubicBezTo>
                                    <a:pt x="6873" y="12806"/>
                                    <a:pt x="6213" y="12000"/>
                                    <a:pt x="5400" y="12000"/>
                                  </a:cubicBezTo>
                                  <a:cubicBezTo>
                                    <a:pt x="4587" y="12000"/>
                                    <a:pt x="3927" y="12806"/>
                                    <a:pt x="3927" y="13800"/>
                                  </a:cubicBezTo>
                                  <a:cubicBezTo>
                                    <a:pt x="3927" y="14794"/>
                                    <a:pt x="4587" y="15600"/>
                                    <a:pt x="5400" y="15600"/>
                                  </a:cubicBezTo>
                                  <a:moveTo>
                                    <a:pt x="20618" y="6000"/>
                                  </a:moveTo>
                                  <a:lnTo>
                                    <a:pt x="982" y="6000"/>
                                  </a:lnTo>
                                  <a:lnTo>
                                    <a:pt x="982" y="2399"/>
                                  </a:lnTo>
                                  <a:cubicBezTo>
                                    <a:pt x="982" y="1737"/>
                                    <a:pt x="1421" y="1200"/>
                                    <a:pt x="1964" y="1200"/>
                                  </a:cubicBezTo>
                                  <a:lnTo>
                                    <a:pt x="6873" y="1200"/>
                                  </a:lnTo>
                                  <a:cubicBezTo>
                                    <a:pt x="8345" y="1200"/>
                                    <a:pt x="8345" y="3600"/>
                                    <a:pt x="10800" y="3600"/>
                                  </a:cubicBezTo>
                                  <a:lnTo>
                                    <a:pt x="19636" y="3600"/>
                                  </a:lnTo>
                                  <a:cubicBezTo>
                                    <a:pt x="20178" y="3600"/>
                                    <a:pt x="20618" y="4137"/>
                                    <a:pt x="20618" y="4799"/>
                                  </a:cubicBezTo>
                                  <a:cubicBezTo>
                                    <a:pt x="20618" y="4799"/>
                                    <a:pt x="20618" y="6000"/>
                                    <a:pt x="20618" y="6000"/>
                                  </a:cubicBezTo>
                                  <a:close/>
                                  <a:moveTo>
                                    <a:pt x="20618" y="19200"/>
                                  </a:move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lnTo>
                                    <a:pt x="1964" y="20400"/>
                                  </a:lnTo>
                                  <a:cubicBezTo>
                                    <a:pt x="1421" y="20400"/>
                                    <a:pt x="982" y="19862"/>
                                    <a:pt x="982" y="19200"/>
                                  </a:cubicBezTo>
                                  <a:lnTo>
                                    <a:pt x="982" y="7199"/>
                                  </a:lnTo>
                                  <a:lnTo>
                                    <a:pt x="20618" y="7199"/>
                                  </a:lnTo>
                                  <a:cubicBezTo>
                                    <a:pt x="20618" y="7199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19636" y="2399"/>
                                  </a:moveTo>
                                  <a:lnTo>
                                    <a:pt x="10800" y="2399"/>
                                  </a:lnTo>
                                  <a:cubicBezTo>
                                    <a:pt x="8836" y="2399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lnTo>
                                    <a:pt x="21600" y="4799"/>
                                  </a:lnTo>
                                  <a:cubicBezTo>
                                    <a:pt x="21600" y="3474"/>
                                    <a:pt x="20721" y="2399"/>
                                    <a:pt x="19636" y="2399"/>
                                  </a:cubicBezTo>
                                  <a:moveTo>
                                    <a:pt x="16200" y="13200"/>
                                  </a:moveTo>
                                  <a:cubicBezTo>
                                    <a:pt x="16471" y="13200"/>
                                    <a:pt x="16691" y="13469"/>
                                    <a:pt x="16691" y="13800"/>
                                  </a:cubicBezTo>
                                  <a:cubicBezTo>
                                    <a:pt x="16691" y="14132"/>
                                    <a:pt x="16471" y="14400"/>
                                    <a:pt x="16200" y="14400"/>
                                  </a:cubicBezTo>
                                  <a:cubicBezTo>
                                    <a:pt x="15929" y="14400"/>
                                    <a:pt x="15709" y="14132"/>
                                    <a:pt x="15709" y="13800"/>
                                  </a:cubicBezTo>
                                  <a:cubicBezTo>
                                    <a:pt x="15709" y="13469"/>
                                    <a:pt x="15929" y="13200"/>
                                    <a:pt x="16200" y="13200"/>
                                  </a:cubicBezTo>
                                  <a:moveTo>
                                    <a:pt x="16200" y="15600"/>
                                  </a:moveTo>
                                  <a:cubicBezTo>
                                    <a:pt x="17013" y="15600"/>
                                    <a:pt x="17673" y="14794"/>
                                    <a:pt x="17673" y="13800"/>
                                  </a:cubicBezTo>
                                  <a:cubicBezTo>
                                    <a:pt x="17673" y="12806"/>
                                    <a:pt x="17013" y="12000"/>
                                    <a:pt x="16200" y="12000"/>
                                  </a:cubicBezTo>
                                  <a:cubicBezTo>
                                    <a:pt x="15387" y="12000"/>
                                    <a:pt x="14727" y="12806"/>
                                    <a:pt x="14727" y="13800"/>
                                  </a:cubicBezTo>
                                  <a:cubicBezTo>
                                    <a:pt x="14727" y="14794"/>
                                    <a:pt x="15387" y="15600"/>
                                    <a:pt x="16200" y="156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5" name="Shape 2613"/>
                          <wps:cNvSpPr/>
                          <wps:spPr>
                            <a:xfrm>
                              <a:off x="6216862" y="5626085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1964"/>
                                  </a:moveTo>
                                  <a:lnTo>
                                    <a:pt x="10800" y="1964"/>
                                  </a:lnTo>
                                  <a:cubicBezTo>
                                    <a:pt x="8836" y="1964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5709"/>
                                  </a:lnTo>
                                  <a:cubicBezTo>
                                    <a:pt x="0" y="16794"/>
                                    <a:pt x="879" y="17673"/>
                                    <a:pt x="1964" y="17673"/>
                                  </a:cubicBezTo>
                                  <a:lnTo>
                                    <a:pt x="6599" y="17673"/>
                                  </a:lnTo>
                                  <a:cubicBezTo>
                                    <a:pt x="6257" y="17372"/>
                                    <a:pt x="5941" y="17046"/>
                                    <a:pt x="5656" y="16691"/>
                                  </a:cubicBezTo>
                                  <a:lnTo>
                                    <a:pt x="1964" y="16691"/>
                                  </a:lnTo>
                                  <a:cubicBezTo>
                                    <a:pt x="1422" y="16691"/>
                                    <a:pt x="982" y="16252"/>
                                    <a:pt x="982" y="15709"/>
                                  </a:cubicBezTo>
                                  <a:lnTo>
                                    <a:pt x="982" y="5891"/>
                                  </a:lnTo>
                                  <a:lnTo>
                                    <a:pt x="6599" y="5891"/>
                                  </a:lnTo>
                                  <a:cubicBezTo>
                                    <a:pt x="7023" y="5517"/>
                                    <a:pt x="7484" y="5185"/>
                                    <a:pt x="7982" y="4909"/>
                                  </a:cubicBezTo>
                                  <a:lnTo>
                                    <a:pt x="982" y="49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6873" y="982"/>
                                  </a:lnTo>
                                  <a:cubicBezTo>
                                    <a:pt x="8345" y="982"/>
                                    <a:pt x="8345" y="2946"/>
                                    <a:pt x="10800" y="2946"/>
                                  </a:cubicBezTo>
                                  <a:lnTo>
                                    <a:pt x="19636" y="2946"/>
                                  </a:lnTo>
                                  <a:cubicBezTo>
                                    <a:pt x="20178" y="2946"/>
                                    <a:pt x="20618" y="3385"/>
                                    <a:pt x="20618" y="3927"/>
                                  </a:cubicBezTo>
                                  <a:lnTo>
                                    <a:pt x="20618" y="4909"/>
                                  </a:lnTo>
                                  <a:lnTo>
                                    <a:pt x="15582" y="4909"/>
                                  </a:lnTo>
                                  <a:cubicBezTo>
                                    <a:pt x="16080" y="5185"/>
                                    <a:pt x="16541" y="5517"/>
                                    <a:pt x="16965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15709"/>
                                  </a:lnTo>
                                  <a:cubicBezTo>
                                    <a:pt x="20618" y="16252"/>
                                    <a:pt x="20178" y="16691"/>
                                    <a:pt x="19636" y="16691"/>
                                  </a:cubicBezTo>
                                  <a:lnTo>
                                    <a:pt x="18766" y="16691"/>
                                  </a:lnTo>
                                  <a:lnTo>
                                    <a:pt x="19738" y="17663"/>
                                  </a:lnTo>
                                  <a:cubicBezTo>
                                    <a:pt x="20774" y="17609"/>
                                    <a:pt x="21600" y="16759"/>
                                    <a:pt x="21600" y="15709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  <a:moveTo>
                                    <a:pt x="11782" y="17673"/>
                                  </a:moveTo>
                                  <a:cubicBezTo>
                                    <a:pt x="8529" y="17673"/>
                                    <a:pt x="5891" y="15036"/>
                                    <a:pt x="5891" y="11782"/>
                                  </a:cubicBezTo>
                                  <a:cubicBezTo>
                                    <a:pt x="5891" y="8529"/>
                                    <a:pt x="8529" y="5891"/>
                                    <a:pt x="11782" y="5891"/>
                                  </a:cubicBezTo>
                                  <a:cubicBezTo>
                                    <a:pt x="15035" y="5891"/>
                                    <a:pt x="17673" y="8529"/>
                                    <a:pt x="17673" y="11782"/>
                                  </a:cubicBezTo>
                                  <a:cubicBezTo>
                                    <a:pt x="17673" y="15036"/>
                                    <a:pt x="15035" y="17673"/>
                                    <a:pt x="11782" y="17673"/>
                                  </a:cubicBezTo>
                                  <a:moveTo>
                                    <a:pt x="16972" y="16278"/>
                                  </a:moveTo>
                                  <a:cubicBezTo>
                                    <a:pt x="18018" y="15072"/>
                                    <a:pt x="18655" y="13503"/>
                                    <a:pt x="18655" y="11782"/>
                                  </a:cubicBezTo>
                                  <a:cubicBezTo>
                                    <a:pt x="18655" y="7987"/>
                                    <a:pt x="15578" y="4910"/>
                                    <a:pt x="11782" y="4910"/>
                                  </a:cubicBezTo>
                                  <a:cubicBezTo>
                                    <a:pt x="7986" y="4910"/>
                                    <a:pt x="4909" y="7987"/>
                                    <a:pt x="4909" y="11782"/>
                                  </a:cubicBezTo>
                                  <a:cubicBezTo>
                                    <a:pt x="4909" y="15578"/>
                                    <a:pt x="7986" y="18655"/>
                                    <a:pt x="11782" y="18655"/>
                                  </a:cubicBezTo>
                                  <a:cubicBezTo>
                                    <a:pt x="13503" y="18655"/>
                                    <a:pt x="15072" y="18017"/>
                                    <a:pt x="16278" y="16972"/>
                                  </a:cubicBezTo>
                                  <a:lnTo>
                                    <a:pt x="16972" y="17666"/>
                                  </a:lnTo>
                                  <a:cubicBezTo>
                                    <a:pt x="16969" y="17668"/>
                                    <a:pt x="16967" y="17671"/>
                                    <a:pt x="16965" y="17673"/>
                                  </a:cubicBezTo>
                                  <a:lnTo>
                                    <a:pt x="16979" y="17673"/>
                                  </a:lnTo>
                                  <a:lnTo>
                                    <a:pt x="20762" y="21457"/>
                                  </a:lnTo>
                                  <a:cubicBezTo>
                                    <a:pt x="20851" y="21546"/>
                                    <a:pt x="20974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cubicBezTo>
                                    <a:pt x="21456" y="20762"/>
                                    <a:pt x="16972" y="16278"/>
                                    <a:pt x="16972" y="162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6" name="Shape 2615"/>
                          <wps:cNvSpPr/>
                          <wps:spPr>
                            <a:xfrm>
                              <a:off x="1030437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593" y="17878"/>
                                  </a:moveTo>
                                  <a:cubicBezTo>
                                    <a:pt x="16514" y="16546"/>
                                    <a:pt x="15177" y="15812"/>
                                    <a:pt x="14084" y="15323"/>
                                  </a:cubicBezTo>
                                  <a:cubicBezTo>
                                    <a:pt x="13842" y="15214"/>
                                    <a:pt x="13687" y="15099"/>
                                    <a:pt x="13598" y="14990"/>
                                  </a:cubicBezTo>
                                  <a:cubicBezTo>
                                    <a:pt x="15238" y="14959"/>
                                    <a:pt x="16521" y="14237"/>
                                    <a:pt x="16581" y="14203"/>
                                  </a:cubicBezTo>
                                  <a:cubicBezTo>
                                    <a:pt x="16751" y="14106"/>
                                    <a:pt x="16846" y="13918"/>
                                    <a:pt x="16826" y="13724"/>
                                  </a:cubicBezTo>
                                  <a:cubicBezTo>
                                    <a:pt x="16807" y="13546"/>
                                    <a:pt x="16693" y="13394"/>
                                    <a:pt x="16530" y="13325"/>
                                  </a:cubicBezTo>
                                  <a:cubicBezTo>
                                    <a:pt x="16461" y="13275"/>
                                    <a:pt x="15663" y="12629"/>
                                    <a:pt x="15663" y="9051"/>
                                  </a:cubicBezTo>
                                  <a:cubicBezTo>
                                    <a:pt x="15663" y="5000"/>
                                    <a:pt x="14115" y="2945"/>
                                    <a:pt x="11061" y="2945"/>
                                  </a:cubicBezTo>
                                  <a:cubicBezTo>
                                    <a:pt x="8481" y="2945"/>
                                    <a:pt x="5845" y="3642"/>
                                    <a:pt x="5845" y="8806"/>
                                  </a:cubicBezTo>
                                  <a:cubicBezTo>
                                    <a:pt x="5845" y="12555"/>
                                    <a:pt x="5219" y="13278"/>
                                    <a:pt x="5122" y="13367"/>
                                  </a:cubicBezTo>
                                  <a:cubicBezTo>
                                    <a:pt x="4957" y="13416"/>
                                    <a:pt x="4826" y="13551"/>
                                    <a:pt x="4784" y="13723"/>
                                  </a:cubicBezTo>
                                  <a:cubicBezTo>
                                    <a:pt x="4734" y="13935"/>
                                    <a:pt x="4828" y="14153"/>
                                    <a:pt x="5015" y="14262"/>
                                  </a:cubicBezTo>
                                  <a:cubicBezTo>
                                    <a:pt x="6396" y="15064"/>
                                    <a:pt x="7482" y="15136"/>
                                    <a:pt x="8065" y="15091"/>
                                  </a:cubicBezTo>
                                  <a:cubicBezTo>
                                    <a:pt x="7994" y="15151"/>
                                    <a:pt x="7850" y="15241"/>
                                    <a:pt x="7564" y="15335"/>
                                  </a:cubicBezTo>
                                  <a:cubicBezTo>
                                    <a:pt x="6211" y="15776"/>
                                    <a:pt x="4766" y="16807"/>
                                    <a:pt x="3958" y="17834"/>
                                  </a:cubicBezTo>
                                  <a:cubicBezTo>
                                    <a:pt x="2125" y="16050"/>
                                    <a:pt x="982" y="13560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2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584"/>
                                    <a:pt x="19454" y="16092"/>
                                    <a:pt x="17593" y="17878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8489" y="20618"/>
                                    <a:pt x="6370" y="19815"/>
                                    <a:pt x="4693" y="18480"/>
                                  </a:cubicBezTo>
                                  <a:cubicBezTo>
                                    <a:pt x="5360" y="17604"/>
                                    <a:pt x="6693" y="16652"/>
                                    <a:pt x="7869" y="16268"/>
                                  </a:cubicBezTo>
                                  <a:cubicBezTo>
                                    <a:pt x="8578" y="16037"/>
                                    <a:pt x="8988" y="15688"/>
                                    <a:pt x="9087" y="15232"/>
                                  </a:cubicBezTo>
                                  <a:cubicBezTo>
                                    <a:pt x="9214" y="14656"/>
                                    <a:pt x="8775" y="14230"/>
                                    <a:pt x="8725" y="14183"/>
                                  </a:cubicBezTo>
                                  <a:cubicBezTo>
                                    <a:pt x="8597" y="14065"/>
                                    <a:pt x="8412" y="14025"/>
                                    <a:pt x="8246" y="14075"/>
                                  </a:cubicBezTo>
                                  <a:cubicBezTo>
                                    <a:pt x="8208" y="14086"/>
                                    <a:pt x="7406" y="14309"/>
                                    <a:pt x="6089" y="13714"/>
                                  </a:cubicBezTo>
                                  <a:cubicBezTo>
                                    <a:pt x="6486" y="13026"/>
                                    <a:pt x="6826" y="11618"/>
                                    <a:pt x="6826" y="8806"/>
                                  </a:cubicBezTo>
                                  <a:cubicBezTo>
                                    <a:pt x="6826" y="4301"/>
                                    <a:pt x="8829" y="3928"/>
                                    <a:pt x="11061" y="3928"/>
                                  </a:cubicBezTo>
                                  <a:cubicBezTo>
                                    <a:pt x="12615" y="3928"/>
                                    <a:pt x="14681" y="4458"/>
                                    <a:pt x="14681" y="9051"/>
                                  </a:cubicBezTo>
                                  <a:cubicBezTo>
                                    <a:pt x="14681" y="11662"/>
                                    <a:pt x="15092" y="12966"/>
                                    <a:pt x="15499" y="13617"/>
                                  </a:cubicBezTo>
                                  <a:cubicBezTo>
                                    <a:pt x="14943" y="13829"/>
                                    <a:pt x="14058" y="14076"/>
                                    <a:pt x="13097" y="13993"/>
                                  </a:cubicBezTo>
                                  <a:cubicBezTo>
                                    <a:pt x="12883" y="13971"/>
                                    <a:pt x="12690" y="14092"/>
                                    <a:pt x="12605" y="14285"/>
                                  </a:cubicBezTo>
                                  <a:cubicBezTo>
                                    <a:pt x="12420" y="14704"/>
                                    <a:pt x="12408" y="15649"/>
                                    <a:pt x="13683" y="16219"/>
                                  </a:cubicBezTo>
                                  <a:cubicBezTo>
                                    <a:pt x="14677" y="16664"/>
                                    <a:pt x="15893" y="17331"/>
                                    <a:pt x="16850" y="18522"/>
                                  </a:cubicBezTo>
                                  <a:cubicBezTo>
                                    <a:pt x="15182" y="19831"/>
                                    <a:pt x="13085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7" name="Shape 2616"/>
                          <wps:cNvSpPr/>
                          <wps:spPr>
                            <a:xfrm>
                              <a:off x="1678740" y="6289823"/>
                              <a:ext cx="339588" cy="3087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16" y="20520"/>
                                  </a:moveTo>
                                  <a:cubicBezTo>
                                    <a:pt x="1258" y="18675"/>
                                    <a:pt x="2752" y="17923"/>
                                    <a:pt x="4191" y="17361"/>
                                  </a:cubicBezTo>
                                  <a:cubicBezTo>
                                    <a:pt x="5156" y="17087"/>
                                    <a:pt x="6884" y="15971"/>
                                    <a:pt x="6884" y="13567"/>
                                  </a:cubicBezTo>
                                  <a:cubicBezTo>
                                    <a:pt x="6884" y="11510"/>
                                    <a:pt x="6113" y="10507"/>
                                    <a:pt x="5698" y="9969"/>
                                  </a:cubicBezTo>
                                  <a:cubicBezTo>
                                    <a:pt x="5646" y="9902"/>
                                    <a:pt x="5599" y="9842"/>
                                    <a:pt x="5562" y="9786"/>
                                  </a:cubicBezTo>
                                  <a:cubicBezTo>
                                    <a:pt x="5550" y="9769"/>
                                    <a:pt x="5538" y="9752"/>
                                    <a:pt x="5526" y="9735"/>
                                  </a:cubicBezTo>
                                  <a:cubicBezTo>
                                    <a:pt x="5491" y="9662"/>
                                    <a:pt x="5297" y="9177"/>
                                    <a:pt x="5553" y="8011"/>
                                  </a:cubicBezTo>
                                  <a:cubicBezTo>
                                    <a:pt x="5604" y="7777"/>
                                    <a:pt x="5583" y="7531"/>
                                    <a:pt x="5493" y="7312"/>
                                  </a:cubicBezTo>
                                  <a:cubicBezTo>
                                    <a:pt x="5249" y="6721"/>
                                    <a:pt x="4603" y="5151"/>
                                    <a:pt x="5035" y="3988"/>
                                  </a:cubicBezTo>
                                  <a:cubicBezTo>
                                    <a:pt x="5619" y="2411"/>
                                    <a:pt x="6140" y="2099"/>
                                    <a:pt x="7085" y="1642"/>
                                  </a:cubicBezTo>
                                  <a:cubicBezTo>
                                    <a:pt x="7132" y="1619"/>
                                    <a:pt x="7177" y="1592"/>
                                    <a:pt x="7220" y="1562"/>
                                  </a:cubicBezTo>
                                  <a:cubicBezTo>
                                    <a:pt x="7458" y="1393"/>
                                    <a:pt x="8233" y="1080"/>
                                    <a:pt x="9029" y="1080"/>
                                  </a:cubicBezTo>
                                  <a:cubicBezTo>
                                    <a:pt x="9467" y="1080"/>
                                    <a:pt x="9840" y="1172"/>
                                    <a:pt x="10137" y="1353"/>
                                  </a:cubicBezTo>
                                  <a:cubicBezTo>
                                    <a:pt x="10491" y="1569"/>
                                    <a:pt x="10825" y="1968"/>
                                    <a:pt x="11308" y="3213"/>
                                  </a:cubicBezTo>
                                  <a:cubicBezTo>
                                    <a:pt x="11991" y="4974"/>
                                    <a:pt x="11820" y="6477"/>
                                    <a:pt x="11347" y="7186"/>
                                  </a:cubicBezTo>
                                  <a:cubicBezTo>
                                    <a:pt x="11175" y="7442"/>
                                    <a:pt x="11116" y="7769"/>
                                    <a:pt x="11184" y="8078"/>
                                  </a:cubicBezTo>
                                  <a:cubicBezTo>
                                    <a:pt x="11422" y="9164"/>
                                    <a:pt x="11247" y="9602"/>
                                    <a:pt x="11210" y="9679"/>
                                  </a:cubicBezTo>
                                  <a:cubicBezTo>
                                    <a:pt x="11181" y="9712"/>
                                    <a:pt x="11153" y="9748"/>
                                    <a:pt x="11129" y="9786"/>
                                  </a:cubicBezTo>
                                  <a:cubicBezTo>
                                    <a:pt x="11091" y="9842"/>
                                    <a:pt x="11044" y="9902"/>
                                    <a:pt x="10992" y="9969"/>
                                  </a:cubicBezTo>
                                  <a:cubicBezTo>
                                    <a:pt x="10578" y="10507"/>
                                    <a:pt x="9806" y="11510"/>
                                    <a:pt x="9806" y="13567"/>
                                  </a:cubicBezTo>
                                  <a:cubicBezTo>
                                    <a:pt x="9806" y="15972"/>
                                    <a:pt x="11535" y="17087"/>
                                    <a:pt x="12500" y="17361"/>
                                  </a:cubicBezTo>
                                  <a:cubicBezTo>
                                    <a:pt x="13925" y="17916"/>
                                    <a:pt x="15432" y="18665"/>
                                    <a:pt x="15675" y="20520"/>
                                  </a:cubicBezTo>
                                  <a:cubicBezTo>
                                    <a:pt x="15675" y="20520"/>
                                    <a:pt x="1016" y="20520"/>
                                    <a:pt x="1016" y="20520"/>
                                  </a:cubicBezTo>
                                  <a:close/>
                                  <a:moveTo>
                                    <a:pt x="12782" y="16326"/>
                                  </a:moveTo>
                                  <a:cubicBezTo>
                                    <a:pt x="12782" y="16326"/>
                                    <a:pt x="10788" y="15813"/>
                                    <a:pt x="10788" y="13567"/>
                                  </a:cubicBezTo>
                                  <a:cubicBezTo>
                                    <a:pt x="10788" y="11595"/>
                                    <a:pt x="11607" y="10900"/>
                                    <a:pt x="11923" y="10420"/>
                                  </a:cubicBezTo>
                                  <a:cubicBezTo>
                                    <a:pt x="11923" y="10420"/>
                                    <a:pt x="12573" y="9806"/>
                                    <a:pt x="12138" y="7825"/>
                                  </a:cubicBezTo>
                                  <a:cubicBezTo>
                                    <a:pt x="12863" y="6740"/>
                                    <a:pt x="12999" y="4821"/>
                                    <a:pt x="12211" y="2789"/>
                                  </a:cubicBezTo>
                                  <a:cubicBezTo>
                                    <a:pt x="11716" y="1514"/>
                                    <a:pt x="11279" y="815"/>
                                    <a:pt x="10613" y="409"/>
                                  </a:cubicBezTo>
                                  <a:cubicBezTo>
                                    <a:pt x="10124" y="111"/>
                                    <a:pt x="9569" y="0"/>
                                    <a:pt x="9029" y="0"/>
                                  </a:cubicBezTo>
                                  <a:cubicBezTo>
                                    <a:pt x="8023" y="0"/>
                                    <a:pt x="7070" y="384"/>
                                    <a:pt x="6690" y="653"/>
                                  </a:cubicBezTo>
                                  <a:cubicBezTo>
                                    <a:pt x="5576" y="1192"/>
                                    <a:pt x="4828" y="1688"/>
                                    <a:pt x="4126" y="3579"/>
                                  </a:cubicBezTo>
                                  <a:cubicBezTo>
                                    <a:pt x="3556" y="5114"/>
                                    <a:pt x="4241" y="6891"/>
                                    <a:pt x="4598" y="7757"/>
                                  </a:cubicBezTo>
                                  <a:cubicBezTo>
                                    <a:pt x="4163" y="9739"/>
                                    <a:pt x="4767" y="10420"/>
                                    <a:pt x="4767" y="10420"/>
                                  </a:cubicBezTo>
                                  <a:cubicBezTo>
                                    <a:pt x="5083" y="10900"/>
                                    <a:pt x="5903" y="11595"/>
                                    <a:pt x="5903" y="13567"/>
                                  </a:cubicBezTo>
                                  <a:cubicBezTo>
                                    <a:pt x="5903" y="15813"/>
                                    <a:pt x="3909" y="16326"/>
                                    <a:pt x="3909" y="16326"/>
                                  </a:cubicBezTo>
                                  <a:cubicBezTo>
                                    <a:pt x="2642" y="16817"/>
                                    <a:pt x="0" y="17821"/>
                                    <a:pt x="0" y="21060"/>
                                  </a:cubicBezTo>
                                  <a:cubicBezTo>
                                    <a:pt x="0" y="21060"/>
                                    <a:pt x="0" y="21600"/>
                                    <a:pt x="491" y="21600"/>
                                  </a:cubicBezTo>
                                  <a:lnTo>
                                    <a:pt x="16200" y="21600"/>
                                  </a:lnTo>
                                  <a:cubicBezTo>
                                    <a:pt x="16691" y="21600"/>
                                    <a:pt x="16691" y="21060"/>
                                    <a:pt x="16691" y="21060"/>
                                  </a:cubicBezTo>
                                  <a:cubicBezTo>
                                    <a:pt x="16691" y="17821"/>
                                    <a:pt x="14048" y="16817"/>
                                    <a:pt x="12782" y="16326"/>
                                  </a:cubicBezTo>
                                  <a:moveTo>
                                    <a:pt x="18035" y="15774"/>
                                  </a:moveTo>
                                  <a:cubicBezTo>
                                    <a:pt x="18035" y="15774"/>
                                    <a:pt x="16217" y="15312"/>
                                    <a:pt x="16217" y="13291"/>
                                  </a:cubicBezTo>
                                  <a:cubicBezTo>
                                    <a:pt x="16217" y="11515"/>
                                    <a:pt x="17087" y="10890"/>
                                    <a:pt x="17376" y="10458"/>
                                  </a:cubicBezTo>
                                  <a:cubicBezTo>
                                    <a:pt x="17376" y="10458"/>
                                    <a:pt x="17968" y="9906"/>
                                    <a:pt x="17572" y="8122"/>
                                  </a:cubicBezTo>
                                  <a:cubicBezTo>
                                    <a:pt x="18232" y="7146"/>
                                    <a:pt x="18387" y="5419"/>
                                    <a:pt x="17669" y="3590"/>
                                  </a:cubicBezTo>
                                  <a:cubicBezTo>
                                    <a:pt x="17218" y="2442"/>
                                    <a:pt x="16666" y="1814"/>
                                    <a:pt x="16059" y="1449"/>
                                  </a:cubicBezTo>
                                  <a:cubicBezTo>
                                    <a:pt x="15612" y="1180"/>
                                    <a:pt x="15107" y="1081"/>
                                    <a:pt x="14614" y="1081"/>
                                  </a:cubicBezTo>
                                  <a:cubicBezTo>
                                    <a:pt x="13880" y="1081"/>
                                    <a:pt x="13182" y="1301"/>
                                    <a:pt x="12753" y="1514"/>
                                  </a:cubicBezTo>
                                  <a:cubicBezTo>
                                    <a:pt x="12878" y="1781"/>
                                    <a:pt x="12997" y="2064"/>
                                    <a:pt x="13115" y="2366"/>
                                  </a:cubicBezTo>
                                  <a:cubicBezTo>
                                    <a:pt x="13131" y="2409"/>
                                    <a:pt x="13143" y="2453"/>
                                    <a:pt x="13159" y="2496"/>
                                  </a:cubicBezTo>
                                  <a:cubicBezTo>
                                    <a:pt x="13436" y="2360"/>
                                    <a:pt x="13994" y="2160"/>
                                    <a:pt x="14614" y="2160"/>
                                  </a:cubicBezTo>
                                  <a:cubicBezTo>
                                    <a:pt x="15001" y="2160"/>
                                    <a:pt x="15328" y="2239"/>
                                    <a:pt x="15588" y="2396"/>
                                  </a:cubicBezTo>
                                  <a:cubicBezTo>
                                    <a:pt x="15893" y="2579"/>
                                    <a:pt x="16347" y="2947"/>
                                    <a:pt x="16767" y="4019"/>
                                  </a:cubicBezTo>
                                  <a:cubicBezTo>
                                    <a:pt x="17366" y="5541"/>
                                    <a:pt x="17207" y="6853"/>
                                    <a:pt x="16784" y="7478"/>
                                  </a:cubicBezTo>
                                  <a:cubicBezTo>
                                    <a:pt x="16610" y="7736"/>
                                    <a:pt x="16549" y="8067"/>
                                    <a:pt x="16618" y="8379"/>
                                  </a:cubicBezTo>
                                  <a:cubicBezTo>
                                    <a:pt x="16817" y="9273"/>
                                    <a:pt x="16689" y="9648"/>
                                    <a:pt x="16656" y="9723"/>
                                  </a:cubicBezTo>
                                  <a:cubicBezTo>
                                    <a:pt x="16631" y="9754"/>
                                    <a:pt x="16607" y="9786"/>
                                    <a:pt x="16584" y="9820"/>
                                  </a:cubicBezTo>
                                  <a:cubicBezTo>
                                    <a:pt x="16565" y="9848"/>
                                    <a:pt x="16497" y="9929"/>
                                    <a:pt x="16447" y="9988"/>
                                  </a:cubicBezTo>
                                  <a:cubicBezTo>
                                    <a:pt x="16023" y="10488"/>
                                    <a:pt x="15236" y="11419"/>
                                    <a:pt x="15236" y="13291"/>
                                  </a:cubicBezTo>
                                  <a:cubicBezTo>
                                    <a:pt x="15236" y="15520"/>
                                    <a:pt x="16851" y="16555"/>
                                    <a:pt x="17757" y="16810"/>
                                  </a:cubicBezTo>
                                  <a:cubicBezTo>
                                    <a:pt x="19050" y="17307"/>
                                    <a:pt x="20311" y="17926"/>
                                    <a:pt x="20570" y="19440"/>
                                  </a:cubicBezTo>
                                  <a:lnTo>
                                    <a:pt x="17464" y="19440"/>
                                  </a:lnTo>
                                  <a:cubicBezTo>
                                    <a:pt x="17553" y="19773"/>
                                    <a:pt x="17615" y="20132"/>
                                    <a:pt x="17645" y="20520"/>
                                  </a:cubicBezTo>
                                  <a:lnTo>
                                    <a:pt x="21152" y="20520"/>
                                  </a:lnTo>
                                  <a:cubicBezTo>
                                    <a:pt x="21600" y="20520"/>
                                    <a:pt x="21600" y="20034"/>
                                    <a:pt x="21600" y="20034"/>
                                  </a:cubicBezTo>
                                  <a:cubicBezTo>
                                    <a:pt x="21600" y="17119"/>
                                    <a:pt x="19191" y="16215"/>
                                    <a:pt x="18035" y="1577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8" name="Shape 2617"/>
                          <wps:cNvSpPr/>
                          <wps:spPr>
                            <a:xfrm>
                              <a:off x="2327043" y="6305259"/>
                              <a:ext cx="339588" cy="277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457" y="20400"/>
                                  </a:moveTo>
                                  <a:cubicBezTo>
                                    <a:pt x="4686" y="18711"/>
                                    <a:pt x="5897" y="18036"/>
                                    <a:pt x="7134" y="17493"/>
                                  </a:cubicBezTo>
                                  <a:lnTo>
                                    <a:pt x="7173" y="17477"/>
                                  </a:lnTo>
                                  <a:cubicBezTo>
                                    <a:pt x="8055" y="17190"/>
                                    <a:pt x="9626" y="16039"/>
                                    <a:pt x="9626" y="13569"/>
                                  </a:cubicBezTo>
                                  <a:cubicBezTo>
                                    <a:pt x="9626" y="11474"/>
                                    <a:pt x="8932" y="10452"/>
                                    <a:pt x="8558" y="9902"/>
                                  </a:cubicBezTo>
                                  <a:cubicBezTo>
                                    <a:pt x="8484" y="9791"/>
                                    <a:pt x="8394" y="9649"/>
                                    <a:pt x="8414" y="9680"/>
                                  </a:cubicBezTo>
                                  <a:cubicBezTo>
                                    <a:pt x="8384" y="9599"/>
                                    <a:pt x="8237" y="9129"/>
                                    <a:pt x="8449" y="8035"/>
                                  </a:cubicBezTo>
                                  <a:cubicBezTo>
                                    <a:pt x="8549" y="7522"/>
                                    <a:pt x="8380" y="7241"/>
                                    <a:pt x="8380" y="7241"/>
                                  </a:cubicBezTo>
                                  <a:cubicBezTo>
                                    <a:pt x="8112" y="6505"/>
                                    <a:pt x="7614" y="5133"/>
                                    <a:pt x="7988" y="4025"/>
                                  </a:cubicBezTo>
                                  <a:cubicBezTo>
                                    <a:pt x="8490" y="2492"/>
                                    <a:pt x="8935" y="2190"/>
                                    <a:pt x="9741" y="1747"/>
                                  </a:cubicBezTo>
                                  <a:cubicBezTo>
                                    <a:pt x="9788" y="1721"/>
                                    <a:pt x="9834" y="1691"/>
                                    <a:pt x="9877" y="1657"/>
                                  </a:cubicBezTo>
                                  <a:cubicBezTo>
                                    <a:pt x="10029" y="1535"/>
                                    <a:pt x="10674" y="1200"/>
                                    <a:pt x="11403" y="1200"/>
                                  </a:cubicBezTo>
                                  <a:cubicBezTo>
                                    <a:pt x="11768" y="1200"/>
                                    <a:pt x="12075" y="1285"/>
                                    <a:pt x="12318" y="1454"/>
                                  </a:cubicBezTo>
                                  <a:cubicBezTo>
                                    <a:pt x="12610" y="1655"/>
                                    <a:pt x="12890" y="2039"/>
                                    <a:pt x="13313" y="3271"/>
                                  </a:cubicBezTo>
                                  <a:cubicBezTo>
                                    <a:pt x="14101" y="5469"/>
                                    <a:pt x="13602" y="6698"/>
                                    <a:pt x="13350" y="7124"/>
                                  </a:cubicBezTo>
                                  <a:cubicBezTo>
                                    <a:pt x="13183" y="7407"/>
                                    <a:pt x="13126" y="7764"/>
                                    <a:pt x="13191" y="8102"/>
                                  </a:cubicBezTo>
                                  <a:cubicBezTo>
                                    <a:pt x="13386" y="9109"/>
                                    <a:pt x="13260" y="9534"/>
                                    <a:pt x="13227" y="9619"/>
                                  </a:cubicBezTo>
                                  <a:cubicBezTo>
                                    <a:pt x="13219" y="9631"/>
                                    <a:pt x="13101" y="9814"/>
                                    <a:pt x="13041" y="9902"/>
                                  </a:cubicBezTo>
                                  <a:cubicBezTo>
                                    <a:pt x="12668" y="10452"/>
                                    <a:pt x="11973" y="11474"/>
                                    <a:pt x="11973" y="13569"/>
                                  </a:cubicBezTo>
                                  <a:cubicBezTo>
                                    <a:pt x="11973" y="16039"/>
                                    <a:pt x="13545" y="17190"/>
                                    <a:pt x="14427" y="17477"/>
                                  </a:cubicBezTo>
                                  <a:lnTo>
                                    <a:pt x="14466" y="17493"/>
                                  </a:lnTo>
                                  <a:cubicBezTo>
                                    <a:pt x="15703" y="18036"/>
                                    <a:pt x="16914" y="18711"/>
                                    <a:pt x="17143" y="20400"/>
                                  </a:cubicBezTo>
                                  <a:cubicBezTo>
                                    <a:pt x="17143" y="20400"/>
                                    <a:pt x="4457" y="20400"/>
                                    <a:pt x="4457" y="20400"/>
                                  </a:cubicBezTo>
                                  <a:close/>
                                  <a:moveTo>
                                    <a:pt x="14715" y="16328"/>
                                  </a:moveTo>
                                  <a:cubicBezTo>
                                    <a:pt x="14715" y="16328"/>
                                    <a:pt x="12955" y="15815"/>
                                    <a:pt x="12955" y="13569"/>
                                  </a:cubicBezTo>
                                  <a:cubicBezTo>
                                    <a:pt x="12955" y="11596"/>
                                    <a:pt x="13678" y="10901"/>
                                    <a:pt x="13957" y="10421"/>
                                  </a:cubicBezTo>
                                  <a:cubicBezTo>
                                    <a:pt x="13957" y="10421"/>
                                    <a:pt x="14531" y="9807"/>
                                    <a:pt x="14146" y="7826"/>
                                  </a:cubicBezTo>
                                  <a:cubicBezTo>
                                    <a:pt x="14787" y="6740"/>
                                    <a:pt x="14995" y="4972"/>
                                    <a:pt x="14211" y="2789"/>
                                  </a:cubicBezTo>
                                  <a:cubicBezTo>
                                    <a:pt x="13774" y="1514"/>
                                    <a:pt x="13389" y="815"/>
                                    <a:pt x="12801" y="409"/>
                                  </a:cubicBezTo>
                                  <a:cubicBezTo>
                                    <a:pt x="12370" y="110"/>
                                    <a:pt x="11880" y="0"/>
                                    <a:pt x="11403" y="0"/>
                                  </a:cubicBezTo>
                                  <a:cubicBezTo>
                                    <a:pt x="10516" y="0"/>
                                    <a:pt x="9675" y="384"/>
                                    <a:pt x="9339" y="653"/>
                                  </a:cubicBezTo>
                                  <a:cubicBezTo>
                                    <a:pt x="8357" y="1192"/>
                                    <a:pt x="7697" y="1688"/>
                                    <a:pt x="7077" y="3579"/>
                                  </a:cubicBezTo>
                                  <a:cubicBezTo>
                                    <a:pt x="6540" y="5168"/>
                                    <a:pt x="7179" y="6892"/>
                                    <a:pt x="7494" y="7758"/>
                                  </a:cubicBezTo>
                                  <a:cubicBezTo>
                                    <a:pt x="7110" y="9740"/>
                                    <a:pt x="7642" y="10421"/>
                                    <a:pt x="7642" y="10421"/>
                                  </a:cubicBezTo>
                                  <a:cubicBezTo>
                                    <a:pt x="7922" y="10901"/>
                                    <a:pt x="8644" y="11596"/>
                                    <a:pt x="8644" y="13569"/>
                                  </a:cubicBezTo>
                                  <a:cubicBezTo>
                                    <a:pt x="8644" y="15815"/>
                                    <a:pt x="6885" y="16328"/>
                                    <a:pt x="6885" y="16328"/>
                                  </a:cubicBezTo>
                                  <a:cubicBezTo>
                                    <a:pt x="5768" y="16819"/>
                                    <a:pt x="3436" y="17760"/>
                                    <a:pt x="3436" y="21000"/>
                                  </a:cubicBezTo>
                                  <a:cubicBezTo>
                                    <a:pt x="3436" y="21000"/>
                                    <a:pt x="3436" y="21600"/>
                                    <a:pt x="3927" y="21600"/>
                                  </a:cubicBezTo>
                                  <a:lnTo>
                                    <a:pt x="17673" y="21600"/>
                                  </a:lnTo>
                                  <a:cubicBezTo>
                                    <a:pt x="18164" y="21600"/>
                                    <a:pt x="18164" y="21000"/>
                                    <a:pt x="18164" y="21000"/>
                                  </a:cubicBezTo>
                                  <a:cubicBezTo>
                                    <a:pt x="18164" y="17760"/>
                                    <a:pt x="15832" y="16819"/>
                                    <a:pt x="14715" y="16328"/>
                                  </a:cubicBezTo>
                                  <a:moveTo>
                                    <a:pt x="19516" y="15006"/>
                                  </a:moveTo>
                                  <a:cubicBezTo>
                                    <a:pt x="19516" y="15006"/>
                                    <a:pt x="18416" y="14701"/>
                                    <a:pt x="18416" y="12954"/>
                                  </a:cubicBezTo>
                                  <a:cubicBezTo>
                                    <a:pt x="18416" y="11419"/>
                                    <a:pt x="18794" y="10879"/>
                                    <a:pt x="19017" y="10506"/>
                                  </a:cubicBezTo>
                                  <a:cubicBezTo>
                                    <a:pt x="19017" y="10506"/>
                                    <a:pt x="19443" y="9975"/>
                                    <a:pt x="19136" y="8435"/>
                                  </a:cubicBezTo>
                                  <a:cubicBezTo>
                                    <a:pt x="19388" y="7760"/>
                                    <a:pt x="19900" y="6419"/>
                                    <a:pt x="19470" y="5184"/>
                                  </a:cubicBezTo>
                                  <a:cubicBezTo>
                                    <a:pt x="18974" y="3714"/>
                                    <a:pt x="18645" y="3327"/>
                                    <a:pt x="17860" y="2908"/>
                                  </a:cubicBezTo>
                                  <a:cubicBezTo>
                                    <a:pt x="17591" y="2699"/>
                                    <a:pt x="16918" y="2400"/>
                                    <a:pt x="16208" y="2400"/>
                                  </a:cubicBezTo>
                                  <a:cubicBezTo>
                                    <a:pt x="15873" y="2400"/>
                                    <a:pt x="15531" y="2473"/>
                                    <a:pt x="15218" y="2647"/>
                                  </a:cubicBezTo>
                                  <a:cubicBezTo>
                                    <a:pt x="15343" y="3035"/>
                                    <a:pt x="15449" y="3420"/>
                                    <a:pt x="15525" y="3799"/>
                                  </a:cubicBezTo>
                                  <a:cubicBezTo>
                                    <a:pt x="15537" y="3790"/>
                                    <a:pt x="15550" y="3779"/>
                                    <a:pt x="15563" y="3770"/>
                                  </a:cubicBezTo>
                                  <a:cubicBezTo>
                                    <a:pt x="15730" y="3657"/>
                                    <a:pt x="15948" y="3600"/>
                                    <a:pt x="16208" y="3600"/>
                                  </a:cubicBezTo>
                                  <a:cubicBezTo>
                                    <a:pt x="16716" y="3600"/>
                                    <a:pt x="17211" y="3825"/>
                                    <a:pt x="17332" y="3919"/>
                                  </a:cubicBezTo>
                                  <a:cubicBezTo>
                                    <a:pt x="17375" y="3953"/>
                                    <a:pt x="17421" y="3983"/>
                                    <a:pt x="17467" y="4008"/>
                                  </a:cubicBezTo>
                                  <a:cubicBezTo>
                                    <a:pt x="17950" y="4265"/>
                                    <a:pt x="18131" y="4362"/>
                                    <a:pt x="18562" y="5641"/>
                                  </a:cubicBezTo>
                                  <a:cubicBezTo>
                                    <a:pt x="18822" y="6387"/>
                                    <a:pt x="18452" y="7378"/>
                                    <a:pt x="18253" y="7911"/>
                                  </a:cubicBezTo>
                                  <a:cubicBezTo>
                                    <a:pt x="18161" y="8156"/>
                                    <a:pt x="18130" y="8457"/>
                                    <a:pt x="18182" y="8718"/>
                                  </a:cubicBezTo>
                                  <a:cubicBezTo>
                                    <a:pt x="18316" y="9392"/>
                                    <a:pt x="18254" y="9706"/>
                                    <a:pt x="18232" y="9784"/>
                                  </a:cubicBezTo>
                                  <a:cubicBezTo>
                                    <a:pt x="18230" y="9788"/>
                                    <a:pt x="18227" y="9793"/>
                                    <a:pt x="18224" y="9798"/>
                                  </a:cubicBezTo>
                                  <a:lnTo>
                                    <a:pt x="18191" y="9853"/>
                                  </a:lnTo>
                                  <a:cubicBezTo>
                                    <a:pt x="17926" y="10290"/>
                                    <a:pt x="17434" y="11106"/>
                                    <a:pt x="17434" y="12954"/>
                                  </a:cubicBezTo>
                                  <a:cubicBezTo>
                                    <a:pt x="17434" y="15019"/>
                                    <a:pt x="18570" y="15933"/>
                                    <a:pt x="19229" y="16155"/>
                                  </a:cubicBezTo>
                                  <a:cubicBezTo>
                                    <a:pt x="19856" y="16429"/>
                                    <a:pt x="20435" y="16859"/>
                                    <a:pt x="20582" y="17999"/>
                                  </a:cubicBezTo>
                                  <a:lnTo>
                                    <a:pt x="18459" y="18000"/>
                                  </a:lnTo>
                                  <a:cubicBezTo>
                                    <a:pt x="18647" y="18353"/>
                                    <a:pt x="18802" y="18755"/>
                                    <a:pt x="18920" y="19200"/>
                                  </a:cubicBezTo>
                                  <a:lnTo>
                                    <a:pt x="21109" y="19199"/>
                                  </a:lnTo>
                                  <a:cubicBezTo>
                                    <a:pt x="21600" y="19199"/>
                                    <a:pt x="21600" y="18599"/>
                                    <a:pt x="21600" y="18599"/>
                                  </a:cubicBezTo>
                                  <a:cubicBezTo>
                                    <a:pt x="21600" y="16199"/>
                                    <a:pt x="20410" y="15388"/>
                                    <a:pt x="19516" y="15006"/>
                                  </a:cubicBezTo>
                                  <a:moveTo>
                                    <a:pt x="2371" y="16155"/>
                                  </a:moveTo>
                                  <a:cubicBezTo>
                                    <a:pt x="3030" y="15933"/>
                                    <a:pt x="4166" y="15019"/>
                                    <a:pt x="4166" y="12954"/>
                                  </a:cubicBezTo>
                                  <a:cubicBezTo>
                                    <a:pt x="4166" y="11106"/>
                                    <a:pt x="3673" y="10290"/>
                                    <a:pt x="3409" y="9853"/>
                                  </a:cubicBezTo>
                                  <a:lnTo>
                                    <a:pt x="3376" y="9798"/>
                                  </a:lnTo>
                                  <a:cubicBezTo>
                                    <a:pt x="3373" y="9793"/>
                                    <a:pt x="3370" y="9788"/>
                                    <a:pt x="3367" y="9784"/>
                                  </a:cubicBezTo>
                                  <a:cubicBezTo>
                                    <a:pt x="3346" y="9706"/>
                                    <a:pt x="3283" y="9392"/>
                                    <a:pt x="3418" y="8718"/>
                                  </a:cubicBezTo>
                                  <a:cubicBezTo>
                                    <a:pt x="3470" y="8457"/>
                                    <a:pt x="3439" y="8156"/>
                                    <a:pt x="3347" y="7911"/>
                                  </a:cubicBezTo>
                                  <a:cubicBezTo>
                                    <a:pt x="3148" y="7378"/>
                                    <a:pt x="2778" y="6387"/>
                                    <a:pt x="3038" y="5641"/>
                                  </a:cubicBezTo>
                                  <a:cubicBezTo>
                                    <a:pt x="3469" y="4362"/>
                                    <a:pt x="3649" y="4265"/>
                                    <a:pt x="4133" y="4008"/>
                                  </a:cubicBezTo>
                                  <a:cubicBezTo>
                                    <a:pt x="4180" y="3983"/>
                                    <a:pt x="4225" y="3953"/>
                                    <a:pt x="4268" y="3919"/>
                                  </a:cubicBezTo>
                                  <a:cubicBezTo>
                                    <a:pt x="4389" y="3825"/>
                                    <a:pt x="4884" y="3600"/>
                                    <a:pt x="5392" y="3600"/>
                                  </a:cubicBezTo>
                                  <a:cubicBezTo>
                                    <a:pt x="5636" y="3600"/>
                                    <a:pt x="5839" y="3655"/>
                                    <a:pt x="6002" y="3755"/>
                                  </a:cubicBezTo>
                                  <a:cubicBezTo>
                                    <a:pt x="6045" y="3548"/>
                                    <a:pt x="6096" y="3341"/>
                                    <a:pt x="6165" y="3134"/>
                                  </a:cubicBezTo>
                                  <a:cubicBezTo>
                                    <a:pt x="6225" y="2950"/>
                                    <a:pt x="6289" y="2793"/>
                                    <a:pt x="6351" y="2630"/>
                                  </a:cubicBezTo>
                                  <a:cubicBezTo>
                                    <a:pt x="6046" y="2468"/>
                                    <a:pt x="5716" y="2400"/>
                                    <a:pt x="5392" y="2400"/>
                                  </a:cubicBezTo>
                                  <a:cubicBezTo>
                                    <a:pt x="4682" y="2400"/>
                                    <a:pt x="4009" y="2699"/>
                                    <a:pt x="3740" y="2908"/>
                                  </a:cubicBezTo>
                                  <a:cubicBezTo>
                                    <a:pt x="2955" y="3327"/>
                                    <a:pt x="2625" y="3714"/>
                                    <a:pt x="2130" y="5184"/>
                                  </a:cubicBezTo>
                                  <a:cubicBezTo>
                                    <a:pt x="1700" y="6419"/>
                                    <a:pt x="2212" y="7760"/>
                                    <a:pt x="2464" y="8435"/>
                                  </a:cubicBezTo>
                                  <a:cubicBezTo>
                                    <a:pt x="2156" y="9975"/>
                                    <a:pt x="2583" y="10506"/>
                                    <a:pt x="2583" y="10506"/>
                                  </a:cubicBezTo>
                                  <a:cubicBezTo>
                                    <a:pt x="2806" y="10879"/>
                                    <a:pt x="3185" y="11419"/>
                                    <a:pt x="3185" y="12954"/>
                                  </a:cubicBezTo>
                                  <a:cubicBezTo>
                                    <a:pt x="3185" y="14701"/>
                                    <a:pt x="2084" y="15006"/>
                                    <a:pt x="2084" y="15006"/>
                                  </a:cubicBezTo>
                                  <a:cubicBezTo>
                                    <a:pt x="1191" y="15388"/>
                                    <a:pt x="0" y="16199"/>
                                    <a:pt x="0" y="18599"/>
                                  </a:cubicBezTo>
                                  <a:cubicBezTo>
                                    <a:pt x="0" y="18599"/>
                                    <a:pt x="0" y="19199"/>
                                    <a:pt x="491" y="19199"/>
                                  </a:cubicBezTo>
                                  <a:lnTo>
                                    <a:pt x="2680" y="19200"/>
                                  </a:lnTo>
                                  <a:cubicBezTo>
                                    <a:pt x="2798" y="18755"/>
                                    <a:pt x="2952" y="18353"/>
                                    <a:pt x="3141" y="18000"/>
                                  </a:cubicBezTo>
                                  <a:lnTo>
                                    <a:pt x="1018" y="17999"/>
                                  </a:lnTo>
                                  <a:cubicBezTo>
                                    <a:pt x="1165" y="16859"/>
                                    <a:pt x="1744" y="16429"/>
                                    <a:pt x="2371" y="161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9" name="Shape 2618"/>
                          <wps:cNvSpPr/>
                          <wps:spPr>
                            <a:xfrm>
                              <a:off x="2975346" y="6287945"/>
                              <a:ext cx="339556" cy="3396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78" h="21600" extrusionOk="0">
                                  <a:moveTo>
                                    <a:pt x="2560" y="18308"/>
                                  </a:moveTo>
                                  <a:cubicBezTo>
                                    <a:pt x="2472" y="18397"/>
                                    <a:pt x="2418" y="18520"/>
                                    <a:pt x="2418" y="18655"/>
                                  </a:cubicBezTo>
                                  <a:cubicBezTo>
                                    <a:pt x="2418" y="18926"/>
                                    <a:pt x="2635" y="19146"/>
                                    <a:pt x="2902" y="19146"/>
                                  </a:cubicBezTo>
                                  <a:cubicBezTo>
                                    <a:pt x="3169" y="19146"/>
                                    <a:pt x="3385" y="18926"/>
                                    <a:pt x="3385" y="18655"/>
                                  </a:cubicBezTo>
                                  <a:cubicBezTo>
                                    <a:pt x="3385" y="18384"/>
                                    <a:pt x="3169" y="18164"/>
                                    <a:pt x="2902" y="18164"/>
                                  </a:cubicBezTo>
                                  <a:cubicBezTo>
                                    <a:pt x="2768" y="18164"/>
                                    <a:pt x="2647" y="18219"/>
                                    <a:pt x="2560" y="18308"/>
                                  </a:cubicBezTo>
                                  <a:moveTo>
                                    <a:pt x="20499" y="4279"/>
                                  </a:moveTo>
                                  <a:lnTo>
                                    <a:pt x="20091" y="4692"/>
                                  </a:lnTo>
                                  <a:lnTo>
                                    <a:pt x="20088" y="4688"/>
                                  </a:lnTo>
                                  <a:lnTo>
                                    <a:pt x="17670" y="7143"/>
                                  </a:lnTo>
                                  <a:lnTo>
                                    <a:pt x="17664" y="7137"/>
                                  </a:lnTo>
                                  <a:cubicBezTo>
                                    <a:pt x="17227" y="7580"/>
                                    <a:pt x="16624" y="7853"/>
                                    <a:pt x="15958" y="7853"/>
                                  </a:cubicBezTo>
                                  <a:cubicBezTo>
                                    <a:pt x="14624" y="7853"/>
                                    <a:pt x="13543" y="6755"/>
                                    <a:pt x="13543" y="5401"/>
                                  </a:cubicBezTo>
                                  <a:cubicBezTo>
                                    <a:pt x="13543" y="4725"/>
                                    <a:pt x="13813" y="4113"/>
                                    <a:pt x="14248" y="3670"/>
                                  </a:cubicBezTo>
                                  <a:lnTo>
                                    <a:pt x="13563" y="2975"/>
                                  </a:lnTo>
                                  <a:cubicBezTo>
                                    <a:pt x="12951" y="3596"/>
                                    <a:pt x="12571" y="4452"/>
                                    <a:pt x="12571" y="5401"/>
                                  </a:cubicBezTo>
                                  <a:cubicBezTo>
                                    <a:pt x="12571" y="7300"/>
                                    <a:pt x="14087" y="8840"/>
                                    <a:pt x="15958" y="8840"/>
                                  </a:cubicBezTo>
                                  <a:cubicBezTo>
                                    <a:pt x="16893" y="8840"/>
                                    <a:pt x="17737" y="8454"/>
                                    <a:pt x="18348" y="7832"/>
                                  </a:cubicBezTo>
                                  <a:lnTo>
                                    <a:pt x="18353" y="7837"/>
                                  </a:lnTo>
                                  <a:lnTo>
                                    <a:pt x="20152" y="6011"/>
                                  </a:lnTo>
                                  <a:cubicBezTo>
                                    <a:pt x="20516" y="7368"/>
                                    <a:pt x="20343" y="8670"/>
                                    <a:pt x="19540" y="9505"/>
                                  </a:cubicBezTo>
                                  <a:lnTo>
                                    <a:pt x="16947" y="12198"/>
                                  </a:lnTo>
                                  <a:cubicBezTo>
                                    <a:pt x="16605" y="12553"/>
                                    <a:pt x="16104" y="12766"/>
                                    <a:pt x="15610" y="12766"/>
                                  </a:cubicBezTo>
                                  <a:cubicBezTo>
                                    <a:pt x="15590" y="12765"/>
                                    <a:pt x="13953" y="12652"/>
                                    <a:pt x="12318" y="11611"/>
                                  </a:cubicBezTo>
                                  <a:lnTo>
                                    <a:pt x="12314" y="11620"/>
                                  </a:lnTo>
                                  <a:cubicBezTo>
                                    <a:pt x="12239" y="11572"/>
                                    <a:pt x="12155" y="11537"/>
                                    <a:pt x="12060" y="11537"/>
                                  </a:cubicBezTo>
                                  <a:cubicBezTo>
                                    <a:pt x="11897" y="11537"/>
                                    <a:pt x="11759" y="11625"/>
                                    <a:pt x="11671" y="11753"/>
                                  </a:cubicBezTo>
                                  <a:lnTo>
                                    <a:pt x="11654" y="11742"/>
                                  </a:lnTo>
                                  <a:lnTo>
                                    <a:pt x="4270" y="20043"/>
                                  </a:lnTo>
                                  <a:cubicBezTo>
                                    <a:pt x="3919" y="20399"/>
                                    <a:pt x="3436" y="20618"/>
                                    <a:pt x="2902" y="20618"/>
                                  </a:cubicBezTo>
                                  <a:cubicBezTo>
                                    <a:pt x="1833" y="20618"/>
                                    <a:pt x="967" y="19740"/>
                                    <a:pt x="967" y="18655"/>
                                  </a:cubicBezTo>
                                  <a:cubicBezTo>
                                    <a:pt x="967" y="18113"/>
                                    <a:pt x="1184" y="17622"/>
                                    <a:pt x="1534" y="17267"/>
                                  </a:cubicBezTo>
                                  <a:lnTo>
                                    <a:pt x="9684" y="9801"/>
                                  </a:lnTo>
                                  <a:lnTo>
                                    <a:pt x="9671" y="9786"/>
                                  </a:lnTo>
                                  <a:cubicBezTo>
                                    <a:pt x="9796" y="9698"/>
                                    <a:pt x="9884" y="9557"/>
                                    <a:pt x="9884" y="9389"/>
                                  </a:cubicBezTo>
                                  <a:cubicBezTo>
                                    <a:pt x="9884" y="9283"/>
                                    <a:pt x="9844" y="9190"/>
                                    <a:pt x="9787" y="9110"/>
                                  </a:cubicBezTo>
                                  <a:lnTo>
                                    <a:pt x="9790" y="9107"/>
                                  </a:lnTo>
                                  <a:cubicBezTo>
                                    <a:pt x="8390" y="7219"/>
                                    <a:pt x="8340" y="5816"/>
                                    <a:pt x="9546" y="4488"/>
                                  </a:cubicBezTo>
                                  <a:lnTo>
                                    <a:pt x="12130" y="1805"/>
                                  </a:lnTo>
                                  <a:cubicBezTo>
                                    <a:pt x="12785" y="1125"/>
                                    <a:pt x="13641" y="982"/>
                                    <a:pt x="14244" y="982"/>
                                  </a:cubicBezTo>
                                  <a:lnTo>
                                    <a:pt x="14246" y="982"/>
                                  </a:lnTo>
                                  <a:cubicBezTo>
                                    <a:pt x="14611" y="982"/>
                                    <a:pt x="14988" y="1037"/>
                                    <a:pt x="15366" y="1136"/>
                                  </a:cubicBezTo>
                                  <a:lnTo>
                                    <a:pt x="13559" y="2970"/>
                                  </a:lnTo>
                                  <a:lnTo>
                                    <a:pt x="14243" y="3664"/>
                                  </a:lnTo>
                                  <a:lnTo>
                                    <a:pt x="16661" y="1210"/>
                                  </a:lnTo>
                                  <a:lnTo>
                                    <a:pt x="16657" y="1206"/>
                                  </a:lnTo>
                                  <a:lnTo>
                                    <a:pt x="17082" y="775"/>
                                  </a:lnTo>
                                  <a:cubicBezTo>
                                    <a:pt x="16139" y="269"/>
                                    <a:pt x="15160" y="0"/>
                                    <a:pt x="14246" y="0"/>
                                  </a:cubicBezTo>
                                  <a:lnTo>
                                    <a:pt x="14244" y="0"/>
                                  </a:lnTo>
                                  <a:cubicBezTo>
                                    <a:pt x="13167" y="0"/>
                                    <a:pt x="12182" y="361"/>
                                    <a:pt x="11460" y="1111"/>
                                  </a:cubicBezTo>
                                  <a:lnTo>
                                    <a:pt x="8867" y="3804"/>
                                  </a:lnTo>
                                  <a:cubicBezTo>
                                    <a:pt x="7163" y="5672"/>
                                    <a:pt x="7613" y="7584"/>
                                    <a:pt x="8769" y="9315"/>
                                  </a:cubicBezTo>
                                  <a:lnTo>
                                    <a:pt x="850" y="16572"/>
                                  </a:lnTo>
                                  <a:cubicBezTo>
                                    <a:pt x="325" y="17106"/>
                                    <a:pt x="0" y="17842"/>
                                    <a:pt x="0" y="18655"/>
                                  </a:cubicBezTo>
                                  <a:cubicBezTo>
                                    <a:pt x="0" y="20282"/>
                                    <a:pt x="1299" y="21600"/>
                                    <a:pt x="2902" y="21600"/>
                                  </a:cubicBezTo>
                                  <a:cubicBezTo>
                                    <a:pt x="3703" y="21600"/>
                                    <a:pt x="4429" y="21271"/>
                                    <a:pt x="4954" y="20738"/>
                                  </a:cubicBezTo>
                                  <a:lnTo>
                                    <a:pt x="12160" y="12652"/>
                                  </a:lnTo>
                                  <a:cubicBezTo>
                                    <a:pt x="13800" y="13590"/>
                                    <a:pt x="15363" y="13747"/>
                                    <a:pt x="15606" y="13747"/>
                                  </a:cubicBezTo>
                                  <a:cubicBezTo>
                                    <a:pt x="16313" y="13747"/>
                                    <a:pt x="17067" y="13463"/>
                                    <a:pt x="17617" y="12892"/>
                                  </a:cubicBezTo>
                                  <a:lnTo>
                                    <a:pt x="20209" y="10198"/>
                                  </a:lnTo>
                                  <a:cubicBezTo>
                                    <a:pt x="21560" y="8795"/>
                                    <a:pt x="21600" y="6433"/>
                                    <a:pt x="20499" y="427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0" name="Shape 2619"/>
                          <wps:cNvSpPr/>
                          <wps:spPr>
                            <a:xfrm>
                              <a:off x="3623649" y="6274388"/>
                              <a:ext cx="339588" cy="3395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583" extrusionOk="0">
                                  <a:moveTo>
                                    <a:pt x="12364" y="11941"/>
                                  </a:moveTo>
                                  <a:lnTo>
                                    <a:pt x="13062" y="14033"/>
                                  </a:lnTo>
                                  <a:lnTo>
                                    <a:pt x="11365" y="12790"/>
                                  </a:lnTo>
                                  <a:lnTo>
                                    <a:pt x="10785" y="12365"/>
                                  </a:lnTo>
                                  <a:lnTo>
                                    <a:pt x="10205" y="12790"/>
                                  </a:lnTo>
                                  <a:lnTo>
                                    <a:pt x="8508" y="14033"/>
                                  </a:lnTo>
                                  <a:lnTo>
                                    <a:pt x="9206" y="11941"/>
                                  </a:lnTo>
                                  <a:lnTo>
                                    <a:pt x="9426" y="11282"/>
                                  </a:lnTo>
                                  <a:lnTo>
                                    <a:pt x="8877" y="10856"/>
                                  </a:lnTo>
                                  <a:lnTo>
                                    <a:pt x="7511" y="9794"/>
                                  </a:lnTo>
                                  <a:lnTo>
                                    <a:pt x="9790" y="9794"/>
                                  </a:lnTo>
                                  <a:lnTo>
                                    <a:pt x="10030" y="9160"/>
                                  </a:lnTo>
                                  <a:lnTo>
                                    <a:pt x="10785" y="7162"/>
                                  </a:lnTo>
                                  <a:lnTo>
                                    <a:pt x="11540" y="9160"/>
                                  </a:lnTo>
                                  <a:lnTo>
                                    <a:pt x="11779" y="9794"/>
                                  </a:lnTo>
                                  <a:lnTo>
                                    <a:pt x="14059" y="9794"/>
                                  </a:lnTo>
                                  <a:lnTo>
                                    <a:pt x="12692" y="10856"/>
                                  </a:lnTo>
                                  <a:lnTo>
                                    <a:pt x="12144" y="11282"/>
                                  </a:lnTo>
                                  <a:cubicBezTo>
                                    <a:pt x="12144" y="11282"/>
                                    <a:pt x="12364" y="11941"/>
                                    <a:pt x="12364" y="11941"/>
                                  </a:cubicBezTo>
                                  <a:close/>
                                  <a:moveTo>
                                    <a:pt x="12458" y="8813"/>
                                  </a:moveTo>
                                  <a:lnTo>
                                    <a:pt x="10785" y="4384"/>
                                  </a:lnTo>
                                  <a:lnTo>
                                    <a:pt x="9111" y="8813"/>
                                  </a:lnTo>
                                  <a:lnTo>
                                    <a:pt x="4649" y="8813"/>
                                  </a:lnTo>
                                  <a:lnTo>
                                    <a:pt x="8275" y="11631"/>
                                  </a:lnTo>
                                  <a:lnTo>
                                    <a:pt x="6601" y="16647"/>
                                  </a:lnTo>
                                  <a:lnTo>
                                    <a:pt x="10785" y="13582"/>
                                  </a:lnTo>
                                  <a:lnTo>
                                    <a:pt x="14969" y="16647"/>
                                  </a:lnTo>
                                  <a:lnTo>
                                    <a:pt x="13295" y="11631"/>
                                  </a:lnTo>
                                  <a:lnTo>
                                    <a:pt x="16921" y="8813"/>
                                  </a:lnTo>
                                  <a:cubicBezTo>
                                    <a:pt x="16921" y="8813"/>
                                    <a:pt x="12458" y="8813"/>
                                    <a:pt x="12458" y="8813"/>
                                  </a:cubicBezTo>
                                  <a:close/>
                                  <a:moveTo>
                                    <a:pt x="10800" y="20592"/>
                                  </a:moveTo>
                                  <a:cubicBezTo>
                                    <a:pt x="9796" y="20381"/>
                                    <a:pt x="982" y="17399"/>
                                    <a:pt x="982" y="12263"/>
                                  </a:cubicBezTo>
                                  <a:cubicBezTo>
                                    <a:pt x="982" y="7469"/>
                                    <a:pt x="2322" y="2919"/>
                                    <a:pt x="2778" y="1179"/>
                                  </a:cubicBezTo>
                                  <a:cubicBezTo>
                                    <a:pt x="4022" y="1719"/>
                                    <a:pt x="7232" y="2943"/>
                                    <a:pt x="10800" y="2943"/>
                                  </a:cubicBezTo>
                                  <a:cubicBezTo>
                                    <a:pt x="14368" y="2943"/>
                                    <a:pt x="17579" y="1719"/>
                                    <a:pt x="18823" y="1179"/>
                                  </a:cubicBezTo>
                                  <a:cubicBezTo>
                                    <a:pt x="19278" y="2918"/>
                                    <a:pt x="20618" y="7466"/>
                                    <a:pt x="20618" y="12263"/>
                                  </a:cubicBezTo>
                                  <a:cubicBezTo>
                                    <a:pt x="20618" y="17393"/>
                                    <a:pt x="11803" y="20381"/>
                                    <a:pt x="10800" y="20592"/>
                                  </a:cubicBezTo>
                                  <a:moveTo>
                                    <a:pt x="19618" y="356"/>
                                  </a:moveTo>
                                  <a:cubicBezTo>
                                    <a:pt x="19577" y="216"/>
                                    <a:pt x="19477" y="101"/>
                                    <a:pt x="19343" y="42"/>
                                  </a:cubicBezTo>
                                  <a:cubicBezTo>
                                    <a:pt x="19210" y="-17"/>
                                    <a:pt x="19057" y="-13"/>
                                    <a:pt x="18926" y="52"/>
                                  </a:cubicBezTo>
                                  <a:cubicBezTo>
                                    <a:pt x="18888" y="71"/>
                                    <a:pt x="15053" y="1962"/>
                                    <a:pt x="10800" y="1962"/>
                                  </a:cubicBezTo>
                                  <a:cubicBezTo>
                                    <a:pt x="6556" y="1962"/>
                                    <a:pt x="2712" y="71"/>
                                    <a:pt x="2674" y="52"/>
                                  </a:cubicBezTo>
                                  <a:cubicBezTo>
                                    <a:pt x="2543" y="-13"/>
                                    <a:pt x="2391" y="-17"/>
                                    <a:pt x="2257" y="42"/>
                                  </a:cubicBezTo>
                                  <a:cubicBezTo>
                                    <a:pt x="2124" y="101"/>
                                    <a:pt x="2023" y="216"/>
                                    <a:pt x="1983" y="356"/>
                                  </a:cubicBezTo>
                                  <a:cubicBezTo>
                                    <a:pt x="1963" y="426"/>
                                    <a:pt x="0" y="6376"/>
                                    <a:pt x="0" y="12263"/>
                                  </a:cubicBezTo>
                                  <a:cubicBezTo>
                                    <a:pt x="0" y="18484"/>
                                    <a:pt x="10271" y="21491"/>
                                    <a:pt x="10708" y="21575"/>
                                  </a:cubicBezTo>
                                  <a:cubicBezTo>
                                    <a:pt x="10739" y="21580"/>
                                    <a:pt x="10770" y="21583"/>
                                    <a:pt x="10800" y="21583"/>
                                  </a:cubicBezTo>
                                  <a:cubicBezTo>
                                    <a:pt x="10831" y="21583"/>
                                    <a:pt x="10862" y="21580"/>
                                    <a:pt x="10892" y="21575"/>
                                  </a:cubicBezTo>
                                  <a:cubicBezTo>
                                    <a:pt x="11329" y="21491"/>
                                    <a:pt x="21600" y="18484"/>
                                    <a:pt x="21600" y="12263"/>
                                  </a:cubicBezTo>
                                  <a:cubicBezTo>
                                    <a:pt x="21600" y="6376"/>
                                    <a:pt x="19637" y="426"/>
                                    <a:pt x="19618" y="35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1" name="Shape 2620"/>
                          <wps:cNvSpPr/>
                          <wps:spPr>
                            <a:xfrm>
                              <a:off x="4271953" y="6289823"/>
                              <a:ext cx="339588" cy="308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144" extrusionOk="0">
                                  <a:moveTo>
                                    <a:pt x="20618" y="7406"/>
                                  </a:moveTo>
                                  <a:lnTo>
                                    <a:pt x="13580" y="7406"/>
                                  </a:lnTo>
                                  <a:cubicBezTo>
                                    <a:pt x="13156" y="6803"/>
                                    <a:pt x="12718" y="6095"/>
                                    <a:pt x="12319" y="5293"/>
                                  </a:cubicBezTo>
                                  <a:lnTo>
                                    <a:pt x="20618" y="5293"/>
                                  </a:lnTo>
                                  <a:cubicBezTo>
                                    <a:pt x="20618" y="5293"/>
                                    <a:pt x="20618" y="7406"/>
                                    <a:pt x="20618" y="7406"/>
                                  </a:cubicBezTo>
                                  <a:close/>
                                  <a:moveTo>
                                    <a:pt x="19636" y="13747"/>
                                  </a:moveTo>
                                  <a:lnTo>
                                    <a:pt x="11291" y="13747"/>
                                  </a:lnTo>
                                  <a:lnTo>
                                    <a:pt x="11291" y="8463"/>
                                  </a:lnTo>
                                  <a:lnTo>
                                    <a:pt x="13090" y="8463"/>
                                  </a:lnTo>
                                  <a:cubicBezTo>
                                    <a:pt x="14022" y="9712"/>
                                    <a:pt x="14815" y="10437"/>
                                    <a:pt x="14882" y="10497"/>
                                  </a:cubicBezTo>
                                  <a:cubicBezTo>
                                    <a:pt x="15009" y="10610"/>
                                    <a:pt x="15174" y="10644"/>
                                    <a:pt x="15323" y="10601"/>
                                  </a:cubicBezTo>
                                  <a:cubicBezTo>
                                    <a:pt x="15418" y="10574"/>
                                    <a:pt x="15505" y="10516"/>
                                    <a:pt x="15573" y="10429"/>
                                  </a:cubicBezTo>
                                  <a:cubicBezTo>
                                    <a:pt x="15746" y="10205"/>
                                    <a:pt x="15718" y="9871"/>
                                    <a:pt x="15510" y="9684"/>
                                  </a:cubicBezTo>
                                  <a:cubicBezTo>
                                    <a:pt x="15498" y="9674"/>
                                    <a:pt x="15023" y="9238"/>
                                    <a:pt x="14383" y="8463"/>
                                  </a:cubicBezTo>
                                  <a:lnTo>
                                    <a:pt x="19636" y="8463"/>
                                  </a:lnTo>
                                  <a:cubicBezTo>
                                    <a:pt x="19636" y="8463"/>
                                    <a:pt x="19636" y="13747"/>
                                    <a:pt x="19636" y="13747"/>
                                  </a:cubicBezTo>
                                  <a:close/>
                                  <a:moveTo>
                                    <a:pt x="19636" y="20087"/>
                                  </a:moveTo>
                                  <a:lnTo>
                                    <a:pt x="11291" y="20087"/>
                                  </a:lnTo>
                                  <a:lnTo>
                                    <a:pt x="11291" y="14803"/>
                                  </a:lnTo>
                                  <a:lnTo>
                                    <a:pt x="19636" y="14803"/>
                                  </a:lnTo>
                                  <a:cubicBezTo>
                                    <a:pt x="19636" y="14803"/>
                                    <a:pt x="19636" y="20087"/>
                                    <a:pt x="19636" y="20087"/>
                                  </a:cubicBezTo>
                                  <a:close/>
                                  <a:moveTo>
                                    <a:pt x="11291" y="5461"/>
                                  </a:moveTo>
                                  <a:cubicBezTo>
                                    <a:pt x="11626" y="6178"/>
                                    <a:pt x="11991" y="6828"/>
                                    <a:pt x="12360" y="7406"/>
                                  </a:cubicBezTo>
                                  <a:lnTo>
                                    <a:pt x="11291" y="7406"/>
                                  </a:lnTo>
                                  <a:cubicBezTo>
                                    <a:pt x="11291" y="7406"/>
                                    <a:pt x="11291" y="5461"/>
                                    <a:pt x="11291" y="5461"/>
                                  </a:cubicBezTo>
                                  <a:close/>
                                  <a:moveTo>
                                    <a:pt x="12871" y="1481"/>
                                  </a:moveTo>
                                  <a:cubicBezTo>
                                    <a:pt x="14045" y="751"/>
                                    <a:pt x="15436" y="979"/>
                                    <a:pt x="15979" y="1990"/>
                                  </a:cubicBezTo>
                                  <a:cubicBezTo>
                                    <a:pt x="16343" y="2668"/>
                                    <a:pt x="16223" y="3523"/>
                                    <a:pt x="15755" y="4236"/>
                                  </a:cubicBezTo>
                                  <a:lnTo>
                                    <a:pt x="11845" y="4236"/>
                                  </a:lnTo>
                                  <a:cubicBezTo>
                                    <a:pt x="11740" y="3975"/>
                                    <a:pt x="11641" y="3708"/>
                                    <a:pt x="11550" y="3432"/>
                                  </a:cubicBezTo>
                                  <a:cubicBezTo>
                                    <a:pt x="11653" y="2691"/>
                                    <a:pt x="12120" y="1947"/>
                                    <a:pt x="12871" y="1481"/>
                                  </a:cubicBezTo>
                                  <a:moveTo>
                                    <a:pt x="10309" y="7406"/>
                                  </a:moveTo>
                                  <a:lnTo>
                                    <a:pt x="9224" y="7406"/>
                                  </a:lnTo>
                                  <a:cubicBezTo>
                                    <a:pt x="9600" y="6819"/>
                                    <a:pt x="9970" y="6158"/>
                                    <a:pt x="10309" y="5429"/>
                                  </a:cubicBezTo>
                                  <a:cubicBezTo>
                                    <a:pt x="10309" y="5429"/>
                                    <a:pt x="10309" y="7406"/>
                                    <a:pt x="10309" y="7406"/>
                                  </a:cubicBezTo>
                                  <a:close/>
                                  <a:moveTo>
                                    <a:pt x="10309" y="13747"/>
                                  </a:moveTo>
                                  <a:lnTo>
                                    <a:pt x="1964" y="13747"/>
                                  </a:lnTo>
                                  <a:lnTo>
                                    <a:pt x="1964" y="8463"/>
                                  </a:lnTo>
                                  <a:lnTo>
                                    <a:pt x="7202" y="8463"/>
                                  </a:lnTo>
                                  <a:cubicBezTo>
                                    <a:pt x="6563" y="9238"/>
                                    <a:pt x="6087" y="9674"/>
                                    <a:pt x="6075" y="9684"/>
                                  </a:cubicBezTo>
                                  <a:cubicBezTo>
                                    <a:pt x="5867" y="9871"/>
                                    <a:pt x="5839" y="10205"/>
                                    <a:pt x="6012" y="10429"/>
                                  </a:cubicBezTo>
                                  <a:cubicBezTo>
                                    <a:pt x="6080" y="10516"/>
                                    <a:pt x="6167" y="10574"/>
                                    <a:pt x="6261" y="10601"/>
                                  </a:cubicBezTo>
                                  <a:cubicBezTo>
                                    <a:pt x="6411" y="10644"/>
                                    <a:pt x="6575" y="10610"/>
                                    <a:pt x="6703" y="10497"/>
                                  </a:cubicBezTo>
                                  <a:cubicBezTo>
                                    <a:pt x="6770" y="10437"/>
                                    <a:pt x="7563" y="9712"/>
                                    <a:pt x="8495" y="8463"/>
                                  </a:cubicBezTo>
                                  <a:lnTo>
                                    <a:pt x="10309" y="8463"/>
                                  </a:lnTo>
                                  <a:cubicBezTo>
                                    <a:pt x="10309" y="8463"/>
                                    <a:pt x="10309" y="13747"/>
                                    <a:pt x="10309" y="13747"/>
                                  </a:cubicBezTo>
                                  <a:close/>
                                  <a:moveTo>
                                    <a:pt x="10309" y="20087"/>
                                  </a:moveTo>
                                  <a:lnTo>
                                    <a:pt x="1964" y="20087"/>
                                  </a:lnTo>
                                  <a:lnTo>
                                    <a:pt x="1964" y="14803"/>
                                  </a:lnTo>
                                  <a:lnTo>
                                    <a:pt x="10309" y="14803"/>
                                  </a:lnTo>
                                  <a:cubicBezTo>
                                    <a:pt x="10309" y="14803"/>
                                    <a:pt x="10309" y="20087"/>
                                    <a:pt x="10309" y="20087"/>
                                  </a:cubicBezTo>
                                  <a:close/>
                                  <a:moveTo>
                                    <a:pt x="982" y="7406"/>
                                  </a:moveTo>
                                  <a:lnTo>
                                    <a:pt x="982" y="5293"/>
                                  </a:lnTo>
                                  <a:lnTo>
                                    <a:pt x="9266" y="5293"/>
                                  </a:lnTo>
                                  <a:cubicBezTo>
                                    <a:pt x="8867" y="6095"/>
                                    <a:pt x="8429" y="6803"/>
                                    <a:pt x="8005" y="7406"/>
                                  </a:cubicBezTo>
                                  <a:cubicBezTo>
                                    <a:pt x="8005" y="7406"/>
                                    <a:pt x="982" y="7406"/>
                                    <a:pt x="982" y="7406"/>
                                  </a:cubicBezTo>
                                  <a:close/>
                                  <a:moveTo>
                                    <a:pt x="5606" y="1990"/>
                                  </a:moveTo>
                                  <a:cubicBezTo>
                                    <a:pt x="6148" y="980"/>
                                    <a:pt x="7540" y="751"/>
                                    <a:pt x="8714" y="1481"/>
                                  </a:cubicBezTo>
                                  <a:cubicBezTo>
                                    <a:pt x="9465" y="1948"/>
                                    <a:pt x="9931" y="2692"/>
                                    <a:pt x="10035" y="3433"/>
                                  </a:cubicBezTo>
                                  <a:cubicBezTo>
                                    <a:pt x="9944" y="3708"/>
                                    <a:pt x="9845" y="3975"/>
                                    <a:pt x="9740" y="4236"/>
                                  </a:cubicBezTo>
                                  <a:lnTo>
                                    <a:pt x="5830" y="4236"/>
                                  </a:lnTo>
                                  <a:cubicBezTo>
                                    <a:pt x="5362" y="3523"/>
                                    <a:pt x="5242" y="2668"/>
                                    <a:pt x="5606" y="1990"/>
                                  </a:cubicBezTo>
                                  <a:moveTo>
                                    <a:pt x="20618" y="4236"/>
                                  </a:moveTo>
                                  <a:lnTo>
                                    <a:pt x="16874" y="4236"/>
                                  </a:lnTo>
                                  <a:cubicBezTo>
                                    <a:pt x="17259" y="3325"/>
                                    <a:pt x="17284" y="2310"/>
                                    <a:pt x="16829" y="1461"/>
                                  </a:cubicBezTo>
                                  <a:cubicBezTo>
                                    <a:pt x="16015" y="-54"/>
                                    <a:pt x="14024" y="-456"/>
                                    <a:pt x="12380" y="565"/>
                                  </a:cubicBezTo>
                                  <a:cubicBezTo>
                                    <a:pt x="11747" y="959"/>
                                    <a:pt x="11277" y="1511"/>
                                    <a:pt x="10965" y="2122"/>
                                  </a:cubicBezTo>
                                  <a:cubicBezTo>
                                    <a:pt x="10949" y="2115"/>
                                    <a:pt x="10937" y="2103"/>
                                    <a:pt x="10920" y="2098"/>
                                  </a:cubicBezTo>
                                  <a:cubicBezTo>
                                    <a:pt x="10909" y="2095"/>
                                    <a:pt x="10899" y="2097"/>
                                    <a:pt x="10888" y="2095"/>
                                  </a:cubicBezTo>
                                  <a:cubicBezTo>
                                    <a:pt x="10861" y="2089"/>
                                    <a:pt x="10834" y="2089"/>
                                    <a:pt x="10806" y="2088"/>
                                  </a:cubicBezTo>
                                  <a:cubicBezTo>
                                    <a:pt x="10782" y="2089"/>
                                    <a:pt x="10759" y="2089"/>
                                    <a:pt x="10735" y="2093"/>
                                  </a:cubicBezTo>
                                  <a:cubicBezTo>
                                    <a:pt x="10712" y="2096"/>
                                    <a:pt x="10689" y="2090"/>
                                    <a:pt x="10665" y="2098"/>
                                  </a:cubicBezTo>
                                  <a:cubicBezTo>
                                    <a:pt x="10648" y="2103"/>
                                    <a:pt x="10636" y="2115"/>
                                    <a:pt x="10620" y="2122"/>
                                  </a:cubicBezTo>
                                  <a:cubicBezTo>
                                    <a:pt x="10307" y="1511"/>
                                    <a:pt x="9837" y="959"/>
                                    <a:pt x="9205" y="566"/>
                                  </a:cubicBezTo>
                                  <a:cubicBezTo>
                                    <a:pt x="7561" y="-456"/>
                                    <a:pt x="5569" y="-54"/>
                                    <a:pt x="4755" y="1461"/>
                                  </a:cubicBezTo>
                                  <a:cubicBezTo>
                                    <a:pt x="4301" y="2310"/>
                                    <a:pt x="4325" y="3325"/>
                                    <a:pt x="4711" y="4236"/>
                                  </a:cubicBezTo>
                                  <a:lnTo>
                                    <a:pt x="982" y="4236"/>
                                  </a:lnTo>
                                  <a:cubicBezTo>
                                    <a:pt x="440" y="4236"/>
                                    <a:pt x="0" y="4709"/>
                                    <a:pt x="0" y="5293"/>
                                  </a:cubicBezTo>
                                  <a:lnTo>
                                    <a:pt x="0" y="7406"/>
                                  </a:lnTo>
                                  <a:cubicBezTo>
                                    <a:pt x="0" y="7990"/>
                                    <a:pt x="440" y="8463"/>
                                    <a:pt x="982" y="8463"/>
                                  </a:cubicBezTo>
                                  <a:lnTo>
                                    <a:pt x="982" y="20087"/>
                                  </a:lnTo>
                                  <a:cubicBezTo>
                                    <a:pt x="982" y="20671"/>
                                    <a:pt x="1422" y="21144"/>
                                    <a:pt x="1964" y="21144"/>
                                  </a:cubicBezTo>
                                  <a:lnTo>
                                    <a:pt x="19636" y="21144"/>
                                  </a:lnTo>
                                  <a:cubicBezTo>
                                    <a:pt x="20178" y="21144"/>
                                    <a:pt x="20618" y="20671"/>
                                    <a:pt x="20618" y="20087"/>
                                  </a:cubicBezTo>
                                  <a:lnTo>
                                    <a:pt x="20618" y="8463"/>
                                  </a:lnTo>
                                  <a:cubicBezTo>
                                    <a:pt x="21160" y="8463"/>
                                    <a:pt x="21600" y="7990"/>
                                    <a:pt x="21600" y="7406"/>
                                  </a:cubicBezTo>
                                  <a:lnTo>
                                    <a:pt x="21600" y="5293"/>
                                  </a:lnTo>
                                  <a:cubicBezTo>
                                    <a:pt x="21600" y="4709"/>
                                    <a:pt x="21160" y="4236"/>
                                    <a:pt x="20618" y="42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2" name="Shape 2621"/>
                          <wps:cNvSpPr/>
                          <wps:spPr>
                            <a:xfrm>
                              <a:off x="4920256" y="6336131"/>
                              <a:ext cx="339588" cy="2161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057"/>
                                  </a:moveTo>
                                  <a:cubicBezTo>
                                    <a:pt x="5378" y="20057"/>
                                    <a:pt x="982" y="13445"/>
                                    <a:pt x="982" y="10800"/>
                                  </a:cubicBezTo>
                                  <a:cubicBezTo>
                                    <a:pt x="982" y="8155"/>
                                    <a:pt x="5378" y="1543"/>
                                    <a:pt x="10800" y="1543"/>
                                  </a:cubicBezTo>
                                  <a:cubicBezTo>
                                    <a:pt x="16223" y="1543"/>
                                    <a:pt x="20618" y="8155"/>
                                    <a:pt x="20618" y="10800"/>
                                  </a:cubicBezTo>
                                  <a:cubicBezTo>
                                    <a:pt x="20618" y="13445"/>
                                    <a:pt x="16223" y="20057"/>
                                    <a:pt x="10800" y="20057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7714"/>
                                    <a:pt x="0" y="10800"/>
                                  </a:cubicBezTo>
                                  <a:cubicBezTo>
                                    <a:pt x="0" y="13886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3886"/>
                                    <a:pt x="21600" y="10800"/>
                                  </a:cubicBezTo>
                                  <a:cubicBezTo>
                                    <a:pt x="21600" y="7714"/>
                                    <a:pt x="16765" y="0"/>
                                    <a:pt x="10800" y="0"/>
                                  </a:cubicBezTo>
                                  <a:moveTo>
                                    <a:pt x="10800" y="16971"/>
                                  </a:moveTo>
                                  <a:cubicBezTo>
                                    <a:pt x="8631" y="16971"/>
                                    <a:pt x="6873" y="14209"/>
                                    <a:pt x="6873" y="10800"/>
                                  </a:cubicBezTo>
                                  <a:cubicBezTo>
                                    <a:pt x="6873" y="7392"/>
                                    <a:pt x="8631" y="4629"/>
                                    <a:pt x="10800" y="4629"/>
                                  </a:cubicBezTo>
                                  <a:cubicBezTo>
                                    <a:pt x="12969" y="4629"/>
                                    <a:pt x="14727" y="7392"/>
                                    <a:pt x="14727" y="10800"/>
                                  </a:cubicBezTo>
                                  <a:cubicBezTo>
                                    <a:pt x="14727" y="14209"/>
                                    <a:pt x="12969" y="16971"/>
                                    <a:pt x="10800" y="16971"/>
                                  </a:cubicBezTo>
                                  <a:moveTo>
                                    <a:pt x="10800" y="3087"/>
                                  </a:moveTo>
                                  <a:cubicBezTo>
                                    <a:pt x="8088" y="3087"/>
                                    <a:pt x="5891" y="6540"/>
                                    <a:pt x="5891" y="10800"/>
                                  </a:cubicBezTo>
                                  <a:cubicBezTo>
                                    <a:pt x="5891" y="15061"/>
                                    <a:pt x="8088" y="18514"/>
                                    <a:pt x="10800" y="18514"/>
                                  </a:cubicBezTo>
                                  <a:cubicBezTo>
                                    <a:pt x="13512" y="18514"/>
                                    <a:pt x="15709" y="15061"/>
                                    <a:pt x="15709" y="10800"/>
                                  </a:cubicBezTo>
                                  <a:cubicBezTo>
                                    <a:pt x="15709" y="6540"/>
                                    <a:pt x="13512" y="3087"/>
                                    <a:pt x="10800" y="3087"/>
                                  </a:cubicBezTo>
                                  <a:moveTo>
                                    <a:pt x="10800" y="8486"/>
                                  </a:moveTo>
                                  <a:cubicBezTo>
                                    <a:pt x="9987" y="8486"/>
                                    <a:pt x="9327" y="9523"/>
                                    <a:pt x="9327" y="10800"/>
                                  </a:cubicBezTo>
                                  <a:cubicBezTo>
                                    <a:pt x="9327" y="12078"/>
                                    <a:pt x="9987" y="13114"/>
                                    <a:pt x="10800" y="13114"/>
                                  </a:cubicBezTo>
                                  <a:cubicBezTo>
                                    <a:pt x="11613" y="13114"/>
                                    <a:pt x="12273" y="12078"/>
                                    <a:pt x="12273" y="10800"/>
                                  </a:cubicBezTo>
                                  <a:cubicBezTo>
                                    <a:pt x="12273" y="9523"/>
                                    <a:pt x="11613" y="8486"/>
                                    <a:pt x="10800" y="848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3" name="Shape 2622"/>
                          <wps:cNvSpPr/>
                          <wps:spPr>
                            <a:xfrm>
                              <a:off x="5568559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579" y="17044"/>
                                  </a:moveTo>
                                  <a:cubicBezTo>
                                    <a:pt x="9428" y="17174"/>
                                    <a:pt x="9252" y="17274"/>
                                    <a:pt x="9050" y="17344"/>
                                  </a:cubicBezTo>
                                  <a:cubicBezTo>
                                    <a:pt x="8849" y="17415"/>
                                    <a:pt x="8636" y="17450"/>
                                    <a:pt x="8413" y="17450"/>
                                  </a:cubicBezTo>
                                  <a:cubicBezTo>
                                    <a:pt x="7887" y="17450"/>
                                    <a:pt x="7488" y="17288"/>
                                    <a:pt x="7214" y="16966"/>
                                  </a:cubicBezTo>
                                  <a:cubicBezTo>
                                    <a:pt x="6941" y="16644"/>
                                    <a:pt x="6797" y="16226"/>
                                    <a:pt x="6782" y="15715"/>
                                  </a:cubicBezTo>
                                  <a:lnTo>
                                    <a:pt x="5864" y="15715"/>
                                  </a:lnTo>
                                  <a:cubicBezTo>
                                    <a:pt x="5857" y="16122"/>
                                    <a:pt x="5913" y="16486"/>
                                    <a:pt x="6032" y="16805"/>
                                  </a:cubicBezTo>
                                  <a:cubicBezTo>
                                    <a:pt x="6151" y="17123"/>
                                    <a:pt x="6321" y="17393"/>
                                    <a:pt x="6545" y="17611"/>
                                  </a:cubicBezTo>
                                  <a:cubicBezTo>
                                    <a:pt x="6767" y="17830"/>
                                    <a:pt x="7038" y="17995"/>
                                    <a:pt x="7355" y="18106"/>
                                  </a:cubicBezTo>
                                  <a:cubicBezTo>
                                    <a:pt x="7671" y="18218"/>
                                    <a:pt x="8024" y="18273"/>
                                    <a:pt x="8413" y="18273"/>
                                  </a:cubicBezTo>
                                  <a:cubicBezTo>
                                    <a:pt x="8773" y="18273"/>
                                    <a:pt x="9113" y="18223"/>
                                    <a:pt x="9434" y="18123"/>
                                  </a:cubicBezTo>
                                  <a:cubicBezTo>
                                    <a:pt x="9754" y="18023"/>
                                    <a:pt x="10033" y="17873"/>
                                    <a:pt x="10271" y="17672"/>
                                  </a:cubicBezTo>
                                  <a:cubicBezTo>
                                    <a:pt x="10509" y="17472"/>
                                    <a:pt x="10697" y="17222"/>
                                    <a:pt x="10837" y="16922"/>
                                  </a:cubicBezTo>
                                  <a:cubicBezTo>
                                    <a:pt x="10978" y="16621"/>
                                    <a:pt x="11048" y="16275"/>
                                    <a:pt x="11048" y="15881"/>
                                  </a:cubicBezTo>
                                  <a:cubicBezTo>
                                    <a:pt x="11048" y="15407"/>
                                    <a:pt x="10935" y="14995"/>
                                    <a:pt x="10708" y="14646"/>
                                  </a:cubicBezTo>
                                  <a:cubicBezTo>
                                    <a:pt x="10481" y="14298"/>
                                    <a:pt x="10134" y="14072"/>
                                    <a:pt x="9666" y="13968"/>
                                  </a:cubicBezTo>
                                  <a:lnTo>
                                    <a:pt x="9666" y="13946"/>
                                  </a:lnTo>
                                  <a:cubicBezTo>
                                    <a:pt x="9968" y="13805"/>
                                    <a:pt x="10220" y="13597"/>
                                    <a:pt x="10422" y="13323"/>
                                  </a:cubicBezTo>
                                  <a:cubicBezTo>
                                    <a:pt x="10624" y="13048"/>
                                    <a:pt x="10724" y="12734"/>
                                    <a:pt x="10724" y="12377"/>
                                  </a:cubicBezTo>
                                  <a:cubicBezTo>
                                    <a:pt x="10724" y="12014"/>
                                    <a:pt x="10665" y="11698"/>
                                    <a:pt x="10546" y="11432"/>
                                  </a:cubicBezTo>
                                  <a:cubicBezTo>
                                    <a:pt x="10427" y="11165"/>
                                    <a:pt x="10263" y="10946"/>
                                    <a:pt x="10055" y="10776"/>
                                  </a:cubicBezTo>
                                  <a:cubicBezTo>
                                    <a:pt x="9846" y="10605"/>
                                    <a:pt x="9599" y="10477"/>
                                    <a:pt x="9315" y="10392"/>
                                  </a:cubicBezTo>
                                  <a:cubicBezTo>
                                    <a:pt x="9030" y="10306"/>
                                    <a:pt x="8722" y="10264"/>
                                    <a:pt x="8391" y="10264"/>
                                  </a:cubicBezTo>
                                  <a:cubicBezTo>
                                    <a:pt x="8010" y="10264"/>
                                    <a:pt x="7673" y="10326"/>
                                    <a:pt x="7382" y="10453"/>
                                  </a:cubicBezTo>
                                  <a:cubicBezTo>
                                    <a:pt x="7090" y="10579"/>
                                    <a:pt x="6847" y="10753"/>
                                    <a:pt x="6653" y="10976"/>
                                  </a:cubicBezTo>
                                  <a:cubicBezTo>
                                    <a:pt x="6459" y="11198"/>
                                    <a:pt x="6309" y="11466"/>
                                    <a:pt x="6204" y="11777"/>
                                  </a:cubicBezTo>
                                  <a:cubicBezTo>
                                    <a:pt x="6100" y="12088"/>
                                    <a:pt x="6040" y="12433"/>
                                    <a:pt x="6026" y="12811"/>
                                  </a:cubicBezTo>
                                  <a:lnTo>
                                    <a:pt x="6944" y="12811"/>
                                  </a:lnTo>
                                  <a:cubicBezTo>
                                    <a:pt x="6944" y="12581"/>
                                    <a:pt x="6972" y="12363"/>
                                    <a:pt x="7031" y="12155"/>
                                  </a:cubicBezTo>
                                  <a:cubicBezTo>
                                    <a:pt x="7088" y="11947"/>
                                    <a:pt x="7177" y="11766"/>
                                    <a:pt x="7296" y="11610"/>
                                  </a:cubicBezTo>
                                  <a:cubicBezTo>
                                    <a:pt x="7414" y="11454"/>
                                    <a:pt x="7565" y="11330"/>
                                    <a:pt x="7749" y="11237"/>
                                  </a:cubicBezTo>
                                  <a:cubicBezTo>
                                    <a:pt x="7932" y="11144"/>
                                    <a:pt x="8147" y="11098"/>
                                    <a:pt x="8391" y="11098"/>
                                  </a:cubicBezTo>
                                  <a:cubicBezTo>
                                    <a:pt x="8780" y="11098"/>
                                    <a:pt x="9104" y="11204"/>
                                    <a:pt x="9364" y="11415"/>
                                  </a:cubicBezTo>
                                  <a:cubicBezTo>
                                    <a:pt x="9623" y="11627"/>
                                    <a:pt x="9752" y="11943"/>
                                    <a:pt x="9752" y="12366"/>
                                  </a:cubicBezTo>
                                  <a:cubicBezTo>
                                    <a:pt x="9752" y="12574"/>
                                    <a:pt x="9713" y="12759"/>
                                    <a:pt x="9634" y="12922"/>
                                  </a:cubicBezTo>
                                  <a:cubicBezTo>
                                    <a:pt x="9554" y="13086"/>
                                    <a:pt x="9448" y="13221"/>
                                    <a:pt x="9315" y="13329"/>
                                  </a:cubicBezTo>
                                  <a:cubicBezTo>
                                    <a:pt x="9182" y="13436"/>
                                    <a:pt x="9027" y="13517"/>
                                    <a:pt x="8851" y="13574"/>
                                  </a:cubicBezTo>
                                  <a:cubicBezTo>
                                    <a:pt x="8674" y="13629"/>
                                    <a:pt x="8488" y="13657"/>
                                    <a:pt x="8294" y="13657"/>
                                  </a:cubicBezTo>
                                  <a:lnTo>
                                    <a:pt x="7992" y="13657"/>
                                  </a:lnTo>
                                  <a:cubicBezTo>
                                    <a:pt x="7963" y="13657"/>
                                    <a:pt x="7930" y="13653"/>
                                    <a:pt x="7895" y="13645"/>
                                  </a:cubicBezTo>
                                  <a:lnTo>
                                    <a:pt x="7895" y="14447"/>
                                  </a:lnTo>
                                  <a:cubicBezTo>
                                    <a:pt x="8067" y="14424"/>
                                    <a:pt x="8251" y="14413"/>
                                    <a:pt x="8445" y="14413"/>
                                  </a:cubicBezTo>
                                  <a:cubicBezTo>
                                    <a:pt x="8676" y="14413"/>
                                    <a:pt x="8890" y="14444"/>
                                    <a:pt x="9088" y="14507"/>
                                  </a:cubicBezTo>
                                  <a:cubicBezTo>
                                    <a:pt x="9286" y="14571"/>
                                    <a:pt x="9457" y="14667"/>
                                    <a:pt x="9601" y="14797"/>
                                  </a:cubicBezTo>
                                  <a:cubicBezTo>
                                    <a:pt x="9745" y="14927"/>
                                    <a:pt x="9860" y="15086"/>
                                    <a:pt x="9947" y="15275"/>
                                  </a:cubicBezTo>
                                  <a:cubicBezTo>
                                    <a:pt x="10033" y="15464"/>
                                    <a:pt x="10076" y="15682"/>
                                    <a:pt x="10076" y="15926"/>
                                  </a:cubicBezTo>
                                  <a:cubicBezTo>
                                    <a:pt x="10076" y="16163"/>
                                    <a:pt x="10031" y="16377"/>
                                    <a:pt x="9941" y="16565"/>
                                  </a:cubicBezTo>
                                  <a:cubicBezTo>
                                    <a:pt x="9851" y="16754"/>
                                    <a:pt x="9731" y="16914"/>
                                    <a:pt x="9579" y="17044"/>
                                  </a:cubicBezTo>
                                  <a:moveTo>
                                    <a:pt x="14257" y="18151"/>
                                  </a:moveTo>
                                  <a:lnTo>
                                    <a:pt x="15175" y="18151"/>
                                  </a:lnTo>
                                  <a:lnTo>
                                    <a:pt x="15175" y="10264"/>
                                  </a:lnTo>
                                  <a:lnTo>
                                    <a:pt x="14473" y="10264"/>
                                  </a:lnTo>
                                  <a:cubicBezTo>
                                    <a:pt x="14422" y="10561"/>
                                    <a:pt x="14329" y="10805"/>
                                    <a:pt x="14192" y="10998"/>
                                  </a:cubicBezTo>
                                  <a:cubicBezTo>
                                    <a:pt x="14055" y="11191"/>
                                    <a:pt x="13888" y="11343"/>
                                    <a:pt x="13690" y="11454"/>
                                  </a:cubicBezTo>
                                  <a:cubicBezTo>
                                    <a:pt x="13492" y="11565"/>
                                    <a:pt x="13271" y="11641"/>
                                    <a:pt x="13026" y="11682"/>
                                  </a:cubicBezTo>
                                  <a:cubicBezTo>
                                    <a:pt x="12781" y="11723"/>
                                    <a:pt x="12529" y="11743"/>
                                    <a:pt x="12270" y="11743"/>
                                  </a:cubicBezTo>
                                  <a:lnTo>
                                    <a:pt x="12270" y="12499"/>
                                  </a:lnTo>
                                  <a:lnTo>
                                    <a:pt x="14257" y="12499"/>
                                  </a:lnTo>
                                  <a:cubicBezTo>
                                    <a:pt x="14257" y="12499"/>
                                    <a:pt x="14257" y="18151"/>
                                    <a:pt x="14257" y="18151"/>
                                  </a:cubicBezTo>
                                  <a:close/>
                                  <a:moveTo>
                                    <a:pt x="20618" y="6873"/>
                                  </a:moveTo>
                                  <a:lnTo>
                                    <a:pt x="982" y="6873"/>
                                  </a:lnTo>
                                  <a:lnTo>
                                    <a:pt x="982" y="3928"/>
                                  </a:lnTo>
                                  <a:cubicBezTo>
                                    <a:pt x="982" y="3385"/>
                                    <a:pt x="1421" y="2945"/>
                                    <a:pt x="1964" y="2945"/>
                                  </a:cubicBezTo>
                                  <a:lnTo>
                                    <a:pt x="3927" y="2945"/>
                                  </a:lnTo>
                                  <a:lnTo>
                                    <a:pt x="3927" y="4418"/>
                                  </a:lnTo>
                                  <a:cubicBezTo>
                                    <a:pt x="3927" y="4690"/>
                                    <a:pt x="4147" y="4909"/>
                                    <a:pt x="4418" y="4909"/>
                                  </a:cubicBezTo>
                                  <a:cubicBezTo>
                                    <a:pt x="4690" y="4909"/>
                                    <a:pt x="4909" y="4690"/>
                                    <a:pt x="4909" y="4418"/>
                                  </a:cubicBezTo>
                                  <a:lnTo>
                                    <a:pt x="4909" y="2945"/>
                                  </a:lnTo>
                                  <a:lnTo>
                                    <a:pt x="16691" y="2945"/>
                                  </a:lnTo>
                                  <a:lnTo>
                                    <a:pt x="16691" y="4418"/>
                                  </a:lnTo>
                                  <a:cubicBezTo>
                                    <a:pt x="16691" y="4690"/>
                                    <a:pt x="16910" y="4909"/>
                                    <a:pt x="17182" y="4909"/>
                                  </a:cubicBezTo>
                                  <a:cubicBezTo>
                                    <a:pt x="17453" y="4909"/>
                                    <a:pt x="17673" y="4690"/>
                                    <a:pt x="17673" y="4418"/>
                                  </a:cubicBezTo>
                                  <a:lnTo>
                                    <a:pt x="17673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20179" y="2945"/>
                                    <a:pt x="20618" y="3385"/>
                                    <a:pt x="20618" y="3928"/>
                                  </a:cubicBezTo>
                                  <a:cubicBezTo>
                                    <a:pt x="20618" y="3928"/>
                                    <a:pt x="20618" y="6873"/>
                                    <a:pt x="20618" y="6873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9"/>
                                    <a:pt x="20179" y="20618"/>
                                    <a:pt x="19636" y="20618"/>
                                  </a:cubicBezTo>
                                  <a:lnTo>
                                    <a:pt x="1964" y="20618"/>
                                  </a:lnTo>
                                  <a:cubicBezTo>
                                    <a:pt x="1421" y="20618"/>
                                    <a:pt x="982" y="20179"/>
                                    <a:pt x="982" y="19636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0618" y="7855"/>
                                  </a:lnTo>
                                  <a:cubicBezTo>
                                    <a:pt x="20618" y="7855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1964"/>
                                  </a:moveTo>
                                  <a:lnTo>
                                    <a:pt x="17673" y="1964"/>
                                  </a:lnTo>
                                  <a:lnTo>
                                    <a:pt x="17673" y="491"/>
                                  </a:lnTo>
                                  <a:cubicBezTo>
                                    <a:pt x="17673" y="220"/>
                                    <a:pt x="17453" y="0"/>
                                    <a:pt x="17182" y="0"/>
                                  </a:cubicBezTo>
                                  <a:cubicBezTo>
                                    <a:pt x="16910" y="0"/>
                                    <a:pt x="16691" y="220"/>
                                    <a:pt x="16691" y="491"/>
                                  </a:cubicBezTo>
                                  <a:lnTo>
                                    <a:pt x="16691" y="1964"/>
                                  </a:lnTo>
                                  <a:lnTo>
                                    <a:pt x="4909" y="1964"/>
                                  </a:lnTo>
                                  <a:lnTo>
                                    <a:pt x="4909" y="491"/>
                                  </a:lnTo>
                                  <a:cubicBezTo>
                                    <a:pt x="4909" y="220"/>
                                    <a:pt x="4690" y="0"/>
                                    <a:pt x="4418" y="0"/>
                                  </a:cubicBezTo>
                                  <a:cubicBezTo>
                                    <a:pt x="4147" y="0"/>
                                    <a:pt x="3927" y="220"/>
                                    <a:pt x="3927" y="491"/>
                                  </a:cubicBezTo>
                                  <a:lnTo>
                                    <a:pt x="3927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879" y="1964"/>
                                    <a:pt x="0" y="2843"/>
                                    <a:pt x="0" y="3928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3928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4" name="Shape 2623"/>
                          <wps:cNvSpPr/>
                          <wps:spPr>
                            <a:xfrm>
                              <a:off x="6216862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13255"/>
                                  </a:moveTo>
                                  <a:lnTo>
                                    <a:pt x="5400" y="13255"/>
                                  </a:lnTo>
                                  <a:lnTo>
                                    <a:pt x="5400" y="15218"/>
                                  </a:lnTo>
                                  <a:lnTo>
                                    <a:pt x="7364" y="15218"/>
                                  </a:lnTo>
                                  <a:cubicBezTo>
                                    <a:pt x="7364" y="15218"/>
                                    <a:pt x="7364" y="13255"/>
                                    <a:pt x="7364" y="13255"/>
                                  </a:cubicBezTo>
                                  <a:close/>
                                  <a:moveTo>
                                    <a:pt x="7364" y="16691"/>
                                  </a:moveTo>
                                  <a:lnTo>
                                    <a:pt x="5400" y="16691"/>
                                  </a:lnTo>
                                  <a:lnTo>
                                    <a:pt x="5400" y="18655"/>
                                  </a:lnTo>
                                  <a:lnTo>
                                    <a:pt x="7364" y="18655"/>
                                  </a:lnTo>
                                  <a:cubicBezTo>
                                    <a:pt x="7364" y="18655"/>
                                    <a:pt x="7364" y="16691"/>
                                    <a:pt x="7364" y="16691"/>
                                  </a:cubicBezTo>
                                  <a:close/>
                                  <a:moveTo>
                                    <a:pt x="7364" y="9818"/>
                                  </a:moveTo>
                                  <a:lnTo>
                                    <a:pt x="5400" y="9818"/>
                                  </a:lnTo>
                                  <a:lnTo>
                                    <a:pt x="5400" y="11782"/>
                                  </a:lnTo>
                                  <a:lnTo>
                                    <a:pt x="7364" y="11782"/>
                                  </a:lnTo>
                                  <a:cubicBezTo>
                                    <a:pt x="7364" y="11782"/>
                                    <a:pt x="7364" y="9818"/>
                                    <a:pt x="7364" y="9818"/>
                                  </a:cubicBezTo>
                                  <a:close/>
                                  <a:moveTo>
                                    <a:pt x="4418" y="16691"/>
                                  </a:moveTo>
                                  <a:lnTo>
                                    <a:pt x="2455" y="16691"/>
                                  </a:lnTo>
                                  <a:lnTo>
                                    <a:pt x="2455" y="18655"/>
                                  </a:lnTo>
                                  <a:lnTo>
                                    <a:pt x="4418" y="18655"/>
                                  </a:lnTo>
                                  <a:cubicBezTo>
                                    <a:pt x="4418" y="18655"/>
                                    <a:pt x="4418" y="16691"/>
                                    <a:pt x="4418" y="16691"/>
                                  </a:cubicBezTo>
                                  <a:close/>
                                  <a:moveTo>
                                    <a:pt x="20618" y="6873"/>
                                  </a:moveTo>
                                  <a:lnTo>
                                    <a:pt x="982" y="6873"/>
                                  </a:lnTo>
                                  <a:lnTo>
                                    <a:pt x="982" y="3928"/>
                                  </a:lnTo>
                                  <a:cubicBezTo>
                                    <a:pt x="982" y="3385"/>
                                    <a:pt x="1422" y="2945"/>
                                    <a:pt x="1964" y="2945"/>
                                  </a:cubicBezTo>
                                  <a:lnTo>
                                    <a:pt x="3927" y="2945"/>
                                  </a:lnTo>
                                  <a:lnTo>
                                    <a:pt x="3927" y="4418"/>
                                  </a:lnTo>
                                  <a:cubicBezTo>
                                    <a:pt x="3927" y="4690"/>
                                    <a:pt x="4147" y="4909"/>
                                    <a:pt x="4418" y="4909"/>
                                  </a:cubicBezTo>
                                  <a:cubicBezTo>
                                    <a:pt x="4690" y="4909"/>
                                    <a:pt x="4909" y="4690"/>
                                    <a:pt x="4909" y="4418"/>
                                  </a:cubicBezTo>
                                  <a:lnTo>
                                    <a:pt x="4909" y="2945"/>
                                  </a:lnTo>
                                  <a:lnTo>
                                    <a:pt x="16691" y="2945"/>
                                  </a:lnTo>
                                  <a:lnTo>
                                    <a:pt x="16691" y="4418"/>
                                  </a:lnTo>
                                  <a:cubicBezTo>
                                    <a:pt x="16691" y="4690"/>
                                    <a:pt x="16910" y="4909"/>
                                    <a:pt x="17182" y="4909"/>
                                  </a:cubicBezTo>
                                  <a:cubicBezTo>
                                    <a:pt x="17453" y="4909"/>
                                    <a:pt x="17673" y="4690"/>
                                    <a:pt x="17673" y="4418"/>
                                  </a:cubicBezTo>
                                  <a:lnTo>
                                    <a:pt x="17673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20178" y="2945"/>
                                    <a:pt x="20618" y="3385"/>
                                    <a:pt x="20618" y="3928"/>
                                  </a:cubicBezTo>
                                  <a:cubicBezTo>
                                    <a:pt x="20618" y="3928"/>
                                    <a:pt x="20618" y="6873"/>
                                    <a:pt x="20618" y="6873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0618" y="7855"/>
                                  </a:lnTo>
                                  <a:cubicBezTo>
                                    <a:pt x="20618" y="7855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1964"/>
                                  </a:moveTo>
                                  <a:lnTo>
                                    <a:pt x="17673" y="1964"/>
                                  </a:lnTo>
                                  <a:lnTo>
                                    <a:pt x="17673" y="491"/>
                                  </a:lnTo>
                                  <a:cubicBezTo>
                                    <a:pt x="17673" y="220"/>
                                    <a:pt x="17453" y="0"/>
                                    <a:pt x="17182" y="0"/>
                                  </a:cubicBezTo>
                                  <a:cubicBezTo>
                                    <a:pt x="16910" y="0"/>
                                    <a:pt x="16691" y="220"/>
                                    <a:pt x="16691" y="491"/>
                                  </a:cubicBezTo>
                                  <a:lnTo>
                                    <a:pt x="16691" y="1964"/>
                                  </a:lnTo>
                                  <a:lnTo>
                                    <a:pt x="4909" y="1964"/>
                                  </a:lnTo>
                                  <a:lnTo>
                                    <a:pt x="4909" y="491"/>
                                  </a:lnTo>
                                  <a:cubicBezTo>
                                    <a:pt x="4909" y="220"/>
                                    <a:pt x="4690" y="0"/>
                                    <a:pt x="4418" y="0"/>
                                  </a:cubicBezTo>
                                  <a:cubicBezTo>
                                    <a:pt x="4147" y="0"/>
                                    <a:pt x="3927" y="220"/>
                                    <a:pt x="3927" y="491"/>
                                  </a:cubicBezTo>
                                  <a:lnTo>
                                    <a:pt x="3927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879" y="1964"/>
                                    <a:pt x="0" y="2843"/>
                                    <a:pt x="0" y="3928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3928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  <a:moveTo>
                                    <a:pt x="4418" y="9818"/>
                                  </a:moveTo>
                                  <a:lnTo>
                                    <a:pt x="2455" y="9818"/>
                                  </a:lnTo>
                                  <a:lnTo>
                                    <a:pt x="2455" y="11782"/>
                                  </a:lnTo>
                                  <a:lnTo>
                                    <a:pt x="4418" y="11782"/>
                                  </a:lnTo>
                                  <a:cubicBezTo>
                                    <a:pt x="4418" y="11782"/>
                                    <a:pt x="4418" y="9818"/>
                                    <a:pt x="4418" y="9818"/>
                                  </a:cubicBezTo>
                                  <a:close/>
                                  <a:moveTo>
                                    <a:pt x="4418" y="13255"/>
                                  </a:moveTo>
                                  <a:lnTo>
                                    <a:pt x="2455" y="13255"/>
                                  </a:lnTo>
                                  <a:lnTo>
                                    <a:pt x="2455" y="15218"/>
                                  </a:lnTo>
                                  <a:lnTo>
                                    <a:pt x="4418" y="15218"/>
                                  </a:lnTo>
                                  <a:cubicBezTo>
                                    <a:pt x="4418" y="15218"/>
                                    <a:pt x="4418" y="13255"/>
                                    <a:pt x="4418" y="13255"/>
                                  </a:cubicBezTo>
                                  <a:close/>
                                  <a:moveTo>
                                    <a:pt x="10309" y="16691"/>
                                  </a:moveTo>
                                  <a:lnTo>
                                    <a:pt x="8345" y="16691"/>
                                  </a:lnTo>
                                  <a:lnTo>
                                    <a:pt x="8345" y="18655"/>
                                  </a:lnTo>
                                  <a:lnTo>
                                    <a:pt x="10309" y="18655"/>
                                  </a:lnTo>
                                  <a:cubicBezTo>
                                    <a:pt x="10309" y="18655"/>
                                    <a:pt x="10309" y="16691"/>
                                    <a:pt x="10309" y="16691"/>
                                  </a:cubicBezTo>
                                  <a:close/>
                                  <a:moveTo>
                                    <a:pt x="10309" y="9818"/>
                                  </a:moveTo>
                                  <a:lnTo>
                                    <a:pt x="8345" y="9818"/>
                                  </a:lnTo>
                                  <a:lnTo>
                                    <a:pt x="8345" y="11782"/>
                                  </a:lnTo>
                                  <a:lnTo>
                                    <a:pt x="10309" y="11782"/>
                                  </a:lnTo>
                                  <a:cubicBezTo>
                                    <a:pt x="10309" y="11782"/>
                                    <a:pt x="10309" y="9818"/>
                                    <a:pt x="10309" y="9818"/>
                                  </a:cubicBezTo>
                                  <a:close/>
                                  <a:moveTo>
                                    <a:pt x="10309" y="13255"/>
                                  </a:moveTo>
                                  <a:lnTo>
                                    <a:pt x="8345" y="13255"/>
                                  </a:lnTo>
                                  <a:lnTo>
                                    <a:pt x="8345" y="15218"/>
                                  </a:lnTo>
                                  <a:lnTo>
                                    <a:pt x="10309" y="15218"/>
                                  </a:lnTo>
                                  <a:cubicBezTo>
                                    <a:pt x="10309" y="15218"/>
                                    <a:pt x="10309" y="13255"/>
                                    <a:pt x="10309" y="13255"/>
                                  </a:cubicBezTo>
                                  <a:close/>
                                  <a:moveTo>
                                    <a:pt x="19145" y="13255"/>
                                  </a:moveTo>
                                  <a:lnTo>
                                    <a:pt x="17182" y="13255"/>
                                  </a:lnTo>
                                  <a:lnTo>
                                    <a:pt x="17182" y="15218"/>
                                  </a:lnTo>
                                  <a:lnTo>
                                    <a:pt x="19145" y="15218"/>
                                  </a:lnTo>
                                  <a:cubicBezTo>
                                    <a:pt x="19145" y="15218"/>
                                    <a:pt x="19145" y="13255"/>
                                    <a:pt x="19145" y="13255"/>
                                  </a:cubicBezTo>
                                  <a:close/>
                                  <a:moveTo>
                                    <a:pt x="16200" y="13255"/>
                                  </a:moveTo>
                                  <a:lnTo>
                                    <a:pt x="14236" y="13255"/>
                                  </a:lnTo>
                                  <a:lnTo>
                                    <a:pt x="14236" y="15218"/>
                                  </a:lnTo>
                                  <a:lnTo>
                                    <a:pt x="16200" y="15218"/>
                                  </a:lnTo>
                                  <a:cubicBezTo>
                                    <a:pt x="16200" y="15218"/>
                                    <a:pt x="16200" y="13255"/>
                                    <a:pt x="16200" y="13255"/>
                                  </a:cubicBezTo>
                                  <a:close/>
                                  <a:moveTo>
                                    <a:pt x="19145" y="9818"/>
                                  </a:moveTo>
                                  <a:lnTo>
                                    <a:pt x="17182" y="9818"/>
                                  </a:lnTo>
                                  <a:lnTo>
                                    <a:pt x="17182" y="11782"/>
                                  </a:lnTo>
                                  <a:lnTo>
                                    <a:pt x="19145" y="11782"/>
                                  </a:lnTo>
                                  <a:cubicBezTo>
                                    <a:pt x="19145" y="11782"/>
                                    <a:pt x="19145" y="9818"/>
                                    <a:pt x="19145" y="9818"/>
                                  </a:cubicBezTo>
                                  <a:close/>
                                  <a:moveTo>
                                    <a:pt x="16200" y="9818"/>
                                  </a:moveTo>
                                  <a:lnTo>
                                    <a:pt x="14236" y="9818"/>
                                  </a:lnTo>
                                  <a:lnTo>
                                    <a:pt x="14236" y="11782"/>
                                  </a:lnTo>
                                  <a:lnTo>
                                    <a:pt x="16200" y="11782"/>
                                  </a:lnTo>
                                  <a:cubicBezTo>
                                    <a:pt x="16200" y="11782"/>
                                    <a:pt x="16200" y="9818"/>
                                    <a:pt x="16200" y="9818"/>
                                  </a:cubicBezTo>
                                  <a:close/>
                                  <a:moveTo>
                                    <a:pt x="13255" y="16691"/>
                                  </a:moveTo>
                                  <a:lnTo>
                                    <a:pt x="11291" y="16691"/>
                                  </a:lnTo>
                                  <a:lnTo>
                                    <a:pt x="11291" y="18655"/>
                                  </a:lnTo>
                                  <a:lnTo>
                                    <a:pt x="13255" y="18655"/>
                                  </a:lnTo>
                                  <a:cubicBezTo>
                                    <a:pt x="13255" y="18655"/>
                                    <a:pt x="13255" y="16691"/>
                                    <a:pt x="13255" y="16691"/>
                                  </a:cubicBezTo>
                                  <a:close/>
                                  <a:moveTo>
                                    <a:pt x="13255" y="9818"/>
                                  </a:moveTo>
                                  <a:lnTo>
                                    <a:pt x="11291" y="9818"/>
                                  </a:lnTo>
                                  <a:lnTo>
                                    <a:pt x="11291" y="11782"/>
                                  </a:lnTo>
                                  <a:lnTo>
                                    <a:pt x="13255" y="11782"/>
                                  </a:lnTo>
                                  <a:cubicBezTo>
                                    <a:pt x="13255" y="11782"/>
                                    <a:pt x="13255" y="9818"/>
                                    <a:pt x="13255" y="9818"/>
                                  </a:cubicBezTo>
                                  <a:close/>
                                  <a:moveTo>
                                    <a:pt x="13255" y="13255"/>
                                  </a:moveTo>
                                  <a:lnTo>
                                    <a:pt x="11291" y="13255"/>
                                  </a:lnTo>
                                  <a:lnTo>
                                    <a:pt x="11291" y="15218"/>
                                  </a:lnTo>
                                  <a:lnTo>
                                    <a:pt x="13255" y="15218"/>
                                  </a:lnTo>
                                  <a:cubicBezTo>
                                    <a:pt x="13255" y="15218"/>
                                    <a:pt x="13255" y="13255"/>
                                    <a:pt x="13255" y="13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5" name="Shape 2625"/>
                          <wps:cNvSpPr/>
                          <wps:spPr>
                            <a:xfrm>
                              <a:off x="1030437" y="6953562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949"/>
                                    <a:pt x="1025" y="18796"/>
                                    <a:pt x="1048" y="18734"/>
                                  </a:cubicBezTo>
                                  <a:cubicBezTo>
                                    <a:pt x="1065" y="18712"/>
                                    <a:pt x="1048" y="18729"/>
                                    <a:pt x="1078" y="18673"/>
                                  </a:cubicBezTo>
                                  <a:lnTo>
                                    <a:pt x="9914" y="1873"/>
                                  </a:lnTo>
                                  <a:cubicBezTo>
                                    <a:pt x="9930" y="1843"/>
                                    <a:pt x="9944" y="1813"/>
                                    <a:pt x="9957" y="1783"/>
                                  </a:cubicBezTo>
                                  <a:cubicBezTo>
                                    <a:pt x="9960" y="1778"/>
                                    <a:pt x="10234" y="1200"/>
                                    <a:pt x="10800" y="1200"/>
                                  </a:cubicBezTo>
                                  <a:cubicBezTo>
                                    <a:pt x="11366" y="1200"/>
                                    <a:pt x="11588" y="1654"/>
                                    <a:pt x="11617" y="1719"/>
                                  </a:cubicBezTo>
                                  <a:cubicBezTo>
                                    <a:pt x="11641" y="1792"/>
                                    <a:pt x="11650" y="1806"/>
                                    <a:pt x="11686" y="1873"/>
                                  </a:cubicBezTo>
                                  <a:lnTo>
                                    <a:pt x="20522" y="18673"/>
                                  </a:lnTo>
                                  <a:cubicBezTo>
                                    <a:pt x="20535" y="18697"/>
                                    <a:pt x="20548" y="18720"/>
                                    <a:pt x="20562" y="18744"/>
                                  </a:cubicBezTo>
                                  <a:cubicBezTo>
                                    <a:pt x="20576" y="18785"/>
                                    <a:pt x="20618" y="1892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7" y="20400"/>
                                    <a:pt x="19636" y="20400"/>
                                  </a:cubicBezTo>
                                  <a:moveTo>
                                    <a:pt x="21348" y="18023"/>
                                  </a:moveTo>
                                  <a:lnTo>
                                    <a:pt x="12511" y="1223"/>
                                  </a:lnTo>
                                  <a:cubicBezTo>
                                    <a:pt x="12511" y="1223"/>
                                    <a:pt x="12058" y="0"/>
                                    <a:pt x="10800" y="0"/>
                                  </a:cubicBezTo>
                                  <a:cubicBezTo>
                                    <a:pt x="9616" y="0"/>
                                    <a:pt x="9089" y="1223"/>
                                    <a:pt x="9089" y="1223"/>
                                  </a:cubicBezTo>
                                  <a:lnTo>
                                    <a:pt x="252" y="18023"/>
                                  </a:lnTo>
                                  <a:cubicBezTo>
                                    <a:pt x="252" y="18023"/>
                                    <a:pt x="0" y="18421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8362"/>
                                    <a:pt x="21348" y="18023"/>
                                    <a:pt x="21348" y="18023"/>
                                  </a:cubicBezTo>
                                  <a:moveTo>
                                    <a:pt x="10800" y="15600"/>
                                  </a:moveTo>
                                  <a:cubicBezTo>
                                    <a:pt x="10258" y="15600"/>
                                    <a:pt x="9818" y="16138"/>
                                    <a:pt x="9818" y="16800"/>
                                  </a:cubicBezTo>
                                  <a:cubicBezTo>
                                    <a:pt x="9818" y="17462"/>
                                    <a:pt x="10258" y="18000"/>
                                    <a:pt x="10800" y="18000"/>
                                  </a:cubicBezTo>
                                  <a:cubicBezTo>
                                    <a:pt x="11342" y="18000"/>
                                    <a:pt x="11782" y="17462"/>
                                    <a:pt x="11782" y="16800"/>
                                  </a:cubicBezTo>
                                  <a:cubicBezTo>
                                    <a:pt x="11782" y="16138"/>
                                    <a:pt x="11342" y="15600"/>
                                    <a:pt x="10800" y="15600"/>
                                  </a:cubicBezTo>
                                  <a:moveTo>
                                    <a:pt x="10800" y="6000"/>
                                  </a:moveTo>
                                  <a:cubicBezTo>
                                    <a:pt x="10258" y="6000"/>
                                    <a:pt x="9818" y="6538"/>
                                    <a:pt x="9818" y="7200"/>
                                  </a:cubicBezTo>
                                  <a:lnTo>
                                    <a:pt x="10309" y="13800"/>
                                  </a:lnTo>
                                  <a:cubicBezTo>
                                    <a:pt x="10309" y="14132"/>
                                    <a:pt x="10529" y="14400"/>
                                    <a:pt x="10800" y="14400"/>
                                  </a:cubicBezTo>
                                  <a:cubicBezTo>
                                    <a:pt x="11071" y="14400"/>
                                    <a:pt x="11291" y="14132"/>
                                    <a:pt x="11291" y="13800"/>
                                  </a:cubicBezTo>
                                  <a:lnTo>
                                    <a:pt x="11782" y="7200"/>
                                  </a:lnTo>
                                  <a:cubicBezTo>
                                    <a:pt x="11782" y="6538"/>
                                    <a:pt x="11342" y="6000"/>
                                    <a:pt x="10800" y="6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6" name="Shape 2626"/>
                          <wps:cNvSpPr/>
                          <wps:spPr>
                            <a:xfrm>
                              <a:off x="1709611" y="6922691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222" y="18655"/>
                                  </a:moveTo>
                                  <a:cubicBezTo>
                                    <a:pt x="7553" y="18644"/>
                                    <a:pt x="7811" y="18417"/>
                                    <a:pt x="7799" y="18146"/>
                                  </a:cubicBezTo>
                                  <a:lnTo>
                                    <a:pt x="6916" y="6377"/>
                                  </a:lnTo>
                                  <a:cubicBezTo>
                                    <a:pt x="6904" y="6106"/>
                                    <a:pt x="6626" y="5895"/>
                                    <a:pt x="6295" y="5904"/>
                                  </a:cubicBezTo>
                                  <a:cubicBezTo>
                                    <a:pt x="5963" y="5915"/>
                                    <a:pt x="5705" y="6142"/>
                                    <a:pt x="5717" y="6413"/>
                                  </a:cubicBezTo>
                                  <a:lnTo>
                                    <a:pt x="6601" y="18182"/>
                                  </a:lnTo>
                                  <a:cubicBezTo>
                                    <a:pt x="6613" y="18453"/>
                                    <a:pt x="6891" y="18664"/>
                                    <a:pt x="7222" y="18655"/>
                                  </a:cubicBezTo>
                                  <a:moveTo>
                                    <a:pt x="17400" y="19636"/>
                                  </a:moveTo>
                                  <a:cubicBezTo>
                                    <a:pt x="17319" y="20154"/>
                                    <a:pt x="16862" y="20618"/>
                                    <a:pt x="16200" y="20618"/>
                                  </a:cubicBezTo>
                                  <a:lnTo>
                                    <a:pt x="5400" y="20618"/>
                                  </a:lnTo>
                                  <a:cubicBezTo>
                                    <a:pt x="4737" y="20618"/>
                                    <a:pt x="4291" y="20160"/>
                                    <a:pt x="4200" y="19636"/>
                                  </a:cubicBezTo>
                                  <a:lnTo>
                                    <a:pt x="3000" y="3927"/>
                                  </a:lnTo>
                                  <a:lnTo>
                                    <a:pt x="18600" y="3927"/>
                                  </a:lnTo>
                                  <a:cubicBezTo>
                                    <a:pt x="18600" y="3927"/>
                                    <a:pt x="17400" y="19636"/>
                                    <a:pt x="17400" y="19636"/>
                                  </a:cubicBezTo>
                                  <a:close/>
                                  <a:moveTo>
                                    <a:pt x="7800" y="983"/>
                                  </a:moveTo>
                                  <a:lnTo>
                                    <a:pt x="13800" y="983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7800" y="2945"/>
                                  </a:lnTo>
                                  <a:cubicBezTo>
                                    <a:pt x="7800" y="2945"/>
                                    <a:pt x="7800" y="983"/>
                                    <a:pt x="7800" y="983"/>
                                  </a:cubicBezTo>
                                  <a:close/>
                                  <a:moveTo>
                                    <a:pt x="21000" y="2945"/>
                                  </a:moveTo>
                                  <a:lnTo>
                                    <a:pt x="15000" y="2945"/>
                                  </a:lnTo>
                                  <a:lnTo>
                                    <a:pt x="15000" y="983"/>
                                  </a:lnTo>
                                  <a:cubicBezTo>
                                    <a:pt x="15000" y="440"/>
                                    <a:pt x="14462" y="0"/>
                                    <a:pt x="13800" y="0"/>
                                  </a:cubicBezTo>
                                  <a:lnTo>
                                    <a:pt x="7800" y="0"/>
                                  </a:lnTo>
                                  <a:cubicBezTo>
                                    <a:pt x="7137" y="0"/>
                                    <a:pt x="6600" y="440"/>
                                    <a:pt x="6600" y="983"/>
                                  </a:cubicBezTo>
                                  <a:lnTo>
                                    <a:pt x="6600" y="2945"/>
                                  </a:lnTo>
                                  <a:lnTo>
                                    <a:pt x="600" y="2945"/>
                                  </a:lnTo>
                                  <a:cubicBezTo>
                                    <a:pt x="269" y="2945"/>
                                    <a:pt x="0" y="3166"/>
                                    <a:pt x="0" y="3437"/>
                                  </a:cubicBezTo>
                                  <a:cubicBezTo>
                                    <a:pt x="0" y="3708"/>
                                    <a:pt x="269" y="3927"/>
                                    <a:pt x="600" y="3927"/>
                                  </a:cubicBezTo>
                                  <a:lnTo>
                                    <a:pt x="1800" y="3927"/>
                                  </a:lnTo>
                                  <a:lnTo>
                                    <a:pt x="3000" y="19636"/>
                                  </a:lnTo>
                                  <a:cubicBezTo>
                                    <a:pt x="3193" y="20711"/>
                                    <a:pt x="4075" y="21600"/>
                                    <a:pt x="5400" y="21600"/>
                                  </a:cubicBezTo>
                                  <a:lnTo>
                                    <a:pt x="16200" y="21600"/>
                                  </a:lnTo>
                                  <a:cubicBezTo>
                                    <a:pt x="17525" y="21600"/>
                                    <a:pt x="18374" y="20700"/>
                                    <a:pt x="18600" y="19636"/>
                                  </a:cubicBezTo>
                                  <a:lnTo>
                                    <a:pt x="19800" y="3927"/>
                                  </a:lnTo>
                                  <a:lnTo>
                                    <a:pt x="21000" y="3927"/>
                                  </a:lnTo>
                                  <a:cubicBezTo>
                                    <a:pt x="21331" y="3927"/>
                                    <a:pt x="21600" y="3708"/>
                                    <a:pt x="21600" y="3437"/>
                                  </a:cubicBezTo>
                                  <a:cubicBezTo>
                                    <a:pt x="21600" y="3166"/>
                                    <a:pt x="21331" y="2945"/>
                                    <a:pt x="21000" y="2945"/>
                                  </a:cubicBezTo>
                                  <a:moveTo>
                                    <a:pt x="14380" y="18654"/>
                                  </a:moveTo>
                                  <a:cubicBezTo>
                                    <a:pt x="14711" y="18664"/>
                                    <a:pt x="14989" y="18452"/>
                                    <a:pt x="15001" y="18181"/>
                                  </a:cubicBezTo>
                                  <a:lnTo>
                                    <a:pt x="15871" y="6413"/>
                                  </a:lnTo>
                                  <a:cubicBezTo>
                                    <a:pt x="15883" y="6142"/>
                                    <a:pt x="15625" y="5914"/>
                                    <a:pt x="15294" y="5904"/>
                                  </a:cubicBezTo>
                                  <a:cubicBezTo>
                                    <a:pt x="14962" y="5895"/>
                                    <a:pt x="14684" y="6106"/>
                                    <a:pt x="14672" y="6377"/>
                                  </a:cubicBezTo>
                                  <a:lnTo>
                                    <a:pt x="13802" y="18146"/>
                                  </a:lnTo>
                                  <a:cubicBezTo>
                                    <a:pt x="13790" y="18417"/>
                                    <a:pt x="14049" y="18644"/>
                                    <a:pt x="14380" y="18654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11131" y="18655"/>
                                    <a:pt x="11400" y="18435"/>
                                    <a:pt x="11400" y="18164"/>
                                  </a:cubicBezTo>
                                  <a:lnTo>
                                    <a:pt x="11400" y="6382"/>
                                  </a:lnTo>
                                  <a:cubicBezTo>
                                    <a:pt x="11400" y="6110"/>
                                    <a:pt x="11131" y="5891"/>
                                    <a:pt x="10800" y="5891"/>
                                  </a:cubicBezTo>
                                  <a:cubicBezTo>
                                    <a:pt x="10469" y="5891"/>
                                    <a:pt x="10200" y="6110"/>
                                    <a:pt x="10200" y="6382"/>
                                  </a:cubicBezTo>
                                  <a:lnTo>
                                    <a:pt x="10200" y="18164"/>
                                  </a:lnTo>
                                  <a:cubicBezTo>
                                    <a:pt x="10200" y="18435"/>
                                    <a:pt x="10469" y="18655"/>
                                    <a:pt x="10800" y="186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7" name="Shape 2627"/>
                          <wps:cNvSpPr/>
                          <wps:spPr>
                            <a:xfrm>
                              <a:off x="2381069" y="6922691"/>
                              <a:ext cx="23153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720" y="19636"/>
                                  </a:moveTo>
                                  <a:cubicBezTo>
                                    <a:pt x="18623" y="20154"/>
                                    <a:pt x="18075" y="20618"/>
                                    <a:pt x="17280" y="20618"/>
                                  </a:cubicBezTo>
                                  <a:lnTo>
                                    <a:pt x="4320" y="20618"/>
                                  </a:lnTo>
                                  <a:cubicBezTo>
                                    <a:pt x="3525" y="20618"/>
                                    <a:pt x="2989" y="20160"/>
                                    <a:pt x="2880" y="19636"/>
                                  </a:cubicBezTo>
                                  <a:lnTo>
                                    <a:pt x="1483" y="3927"/>
                                  </a:lnTo>
                                  <a:lnTo>
                                    <a:pt x="20117" y="3927"/>
                                  </a:lnTo>
                                  <a:cubicBezTo>
                                    <a:pt x="20117" y="3927"/>
                                    <a:pt x="18720" y="19636"/>
                                    <a:pt x="18720" y="19636"/>
                                  </a:cubicBezTo>
                                  <a:close/>
                                  <a:moveTo>
                                    <a:pt x="4529" y="2227"/>
                                  </a:moveTo>
                                  <a:cubicBezTo>
                                    <a:pt x="4971" y="2122"/>
                                    <a:pt x="5311" y="1878"/>
                                    <a:pt x="5440" y="1571"/>
                                  </a:cubicBezTo>
                                  <a:cubicBezTo>
                                    <a:pt x="5563" y="1278"/>
                                    <a:pt x="6084" y="982"/>
                                    <a:pt x="6840" y="982"/>
                                  </a:cubicBezTo>
                                  <a:cubicBezTo>
                                    <a:pt x="7596" y="982"/>
                                    <a:pt x="8117" y="1094"/>
                                    <a:pt x="8240" y="1387"/>
                                  </a:cubicBezTo>
                                  <a:cubicBezTo>
                                    <a:pt x="8286" y="1495"/>
                                    <a:pt x="8358" y="1598"/>
                                    <a:pt x="8454" y="1688"/>
                                  </a:cubicBezTo>
                                  <a:cubicBezTo>
                                    <a:pt x="8957" y="2167"/>
                                    <a:pt x="9732" y="2442"/>
                                    <a:pt x="10577" y="2442"/>
                                  </a:cubicBezTo>
                                  <a:cubicBezTo>
                                    <a:pt x="11235" y="2442"/>
                                    <a:pt x="11854" y="2268"/>
                                    <a:pt x="12300" y="1947"/>
                                  </a:cubicBezTo>
                                  <a:cubicBezTo>
                                    <a:pt x="12697" y="1647"/>
                                    <a:pt x="13446" y="1473"/>
                                    <a:pt x="14760" y="1473"/>
                                  </a:cubicBezTo>
                                  <a:cubicBezTo>
                                    <a:pt x="16059" y="1473"/>
                                    <a:pt x="16752" y="1940"/>
                                    <a:pt x="16920" y="2209"/>
                                  </a:cubicBezTo>
                                  <a:cubicBezTo>
                                    <a:pt x="17107" y="2509"/>
                                    <a:pt x="17391" y="2750"/>
                                    <a:pt x="17688" y="2945"/>
                                  </a:cubicBezTo>
                                  <a:lnTo>
                                    <a:pt x="2830" y="2945"/>
                                  </a:lnTo>
                                  <a:cubicBezTo>
                                    <a:pt x="3170" y="2668"/>
                                    <a:pt x="3770" y="2408"/>
                                    <a:pt x="4529" y="2227"/>
                                  </a:cubicBezTo>
                                  <a:moveTo>
                                    <a:pt x="20880" y="2945"/>
                                  </a:moveTo>
                                  <a:lnTo>
                                    <a:pt x="19676" y="2945"/>
                                  </a:lnTo>
                                  <a:cubicBezTo>
                                    <a:pt x="19217" y="2693"/>
                                    <a:pt x="18780" y="2403"/>
                                    <a:pt x="18405" y="1964"/>
                                  </a:cubicBezTo>
                                  <a:cubicBezTo>
                                    <a:pt x="17787" y="1241"/>
                                    <a:pt x="16749" y="491"/>
                                    <a:pt x="14760" y="491"/>
                                  </a:cubicBezTo>
                                  <a:cubicBezTo>
                                    <a:pt x="13012" y="491"/>
                                    <a:pt x="11880" y="798"/>
                                    <a:pt x="11231" y="1289"/>
                                  </a:cubicBezTo>
                                  <a:cubicBezTo>
                                    <a:pt x="11081" y="1397"/>
                                    <a:pt x="10839" y="1461"/>
                                    <a:pt x="10577" y="1461"/>
                                  </a:cubicBezTo>
                                  <a:cubicBezTo>
                                    <a:pt x="10245" y="1461"/>
                                    <a:pt x="9879" y="1359"/>
                                    <a:pt x="9624" y="1116"/>
                                  </a:cubicBezTo>
                                  <a:cubicBezTo>
                                    <a:pt x="9310" y="370"/>
                                    <a:pt x="8188" y="0"/>
                                    <a:pt x="6840" y="0"/>
                                  </a:cubicBezTo>
                                  <a:cubicBezTo>
                                    <a:pt x="5492" y="0"/>
                                    <a:pt x="4370" y="554"/>
                                    <a:pt x="4056" y="1300"/>
                                  </a:cubicBezTo>
                                  <a:cubicBezTo>
                                    <a:pt x="2613" y="1643"/>
                                    <a:pt x="1555" y="2238"/>
                                    <a:pt x="1211" y="2945"/>
                                  </a:cubicBezTo>
                                  <a:lnTo>
                                    <a:pt x="720" y="2945"/>
                                  </a:lnTo>
                                  <a:cubicBezTo>
                                    <a:pt x="323" y="2945"/>
                                    <a:pt x="0" y="3165"/>
                                    <a:pt x="0" y="3436"/>
                                  </a:cubicBezTo>
                                  <a:lnTo>
                                    <a:pt x="0" y="3437"/>
                                  </a:lnTo>
                                  <a:lnTo>
                                    <a:pt x="1440" y="19636"/>
                                  </a:lnTo>
                                  <a:cubicBezTo>
                                    <a:pt x="1672" y="20711"/>
                                    <a:pt x="2730" y="21600"/>
                                    <a:pt x="4320" y="21600"/>
                                  </a:cubicBezTo>
                                  <a:lnTo>
                                    <a:pt x="17280" y="21600"/>
                                  </a:lnTo>
                                  <a:cubicBezTo>
                                    <a:pt x="18870" y="21600"/>
                                    <a:pt x="19890" y="20700"/>
                                    <a:pt x="20160" y="19636"/>
                                  </a:cubicBezTo>
                                  <a:lnTo>
                                    <a:pt x="21600" y="3437"/>
                                  </a:lnTo>
                                  <a:lnTo>
                                    <a:pt x="21600" y="3436"/>
                                  </a:lnTo>
                                  <a:cubicBezTo>
                                    <a:pt x="21600" y="3165"/>
                                    <a:pt x="21277" y="2945"/>
                                    <a:pt x="20880" y="2945"/>
                                  </a:cubicBezTo>
                                  <a:moveTo>
                                    <a:pt x="6507" y="18655"/>
                                  </a:moveTo>
                                  <a:cubicBezTo>
                                    <a:pt x="6904" y="18644"/>
                                    <a:pt x="7214" y="18417"/>
                                    <a:pt x="7200" y="18146"/>
                                  </a:cubicBezTo>
                                  <a:lnTo>
                                    <a:pt x="6139" y="6377"/>
                                  </a:lnTo>
                                  <a:cubicBezTo>
                                    <a:pt x="6125" y="6106"/>
                                    <a:pt x="5791" y="5895"/>
                                    <a:pt x="5394" y="5904"/>
                                  </a:cubicBezTo>
                                  <a:cubicBezTo>
                                    <a:pt x="4996" y="5915"/>
                                    <a:pt x="4686" y="6142"/>
                                    <a:pt x="4700" y="6413"/>
                                  </a:cubicBezTo>
                                  <a:lnTo>
                                    <a:pt x="5761" y="18182"/>
                                  </a:lnTo>
                                  <a:cubicBezTo>
                                    <a:pt x="5775" y="18453"/>
                                    <a:pt x="6109" y="18664"/>
                                    <a:pt x="6507" y="18655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11197" y="18655"/>
                                    <a:pt x="11520" y="18435"/>
                                    <a:pt x="11520" y="18164"/>
                                  </a:cubicBezTo>
                                  <a:lnTo>
                                    <a:pt x="11520" y="6382"/>
                                  </a:lnTo>
                                  <a:cubicBezTo>
                                    <a:pt x="11520" y="6110"/>
                                    <a:pt x="11197" y="5891"/>
                                    <a:pt x="10800" y="5891"/>
                                  </a:cubicBezTo>
                                  <a:cubicBezTo>
                                    <a:pt x="10403" y="5891"/>
                                    <a:pt x="10080" y="6110"/>
                                    <a:pt x="10080" y="6382"/>
                                  </a:cubicBezTo>
                                  <a:lnTo>
                                    <a:pt x="10080" y="18164"/>
                                  </a:lnTo>
                                  <a:cubicBezTo>
                                    <a:pt x="10080" y="18435"/>
                                    <a:pt x="10403" y="18655"/>
                                    <a:pt x="10800" y="18655"/>
                                  </a:cubicBezTo>
                                  <a:moveTo>
                                    <a:pt x="15095" y="18654"/>
                                  </a:moveTo>
                                  <a:cubicBezTo>
                                    <a:pt x="15494" y="18664"/>
                                    <a:pt x="15827" y="18452"/>
                                    <a:pt x="15841" y="18181"/>
                                  </a:cubicBezTo>
                                  <a:lnTo>
                                    <a:pt x="16886" y="6413"/>
                                  </a:lnTo>
                                  <a:cubicBezTo>
                                    <a:pt x="16900" y="6142"/>
                                    <a:pt x="16590" y="5914"/>
                                    <a:pt x="16192" y="5904"/>
                                  </a:cubicBezTo>
                                  <a:cubicBezTo>
                                    <a:pt x="15795" y="5895"/>
                                    <a:pt x="15461" y="6106"/>
                                    <a:pt x="15447" y="6377"/>
                                  </a:cubicBezTo>
                                  <a:lnTo>
                                    <a:pt x="14402" y="18146"/>
                                  </a:lnTo>
                                  <a:cubicBezTo>
                                    <a:pt x="14388" y="18417"/>
                                    <a:pt x="14699" y="18644"/>
                                    <a:pt x="15095" y="1865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8" name="Shape 2628"/>
                          <wps:cNvSpPr/>
                          <wps:spPr>
                            <a:xfrm>
                              <a:off x="2975346" y="6922691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5" y="20618"/>
                                  </a:moveTo>
                                  <a:cubicBezTo>
                                    <a:pt x="15830" y="20618"/>
                                    <a:pt x="15230" y="20482"/>
                                    <a:pt x="14664" y="20214"/>
                                  </a:cubicBezTo>
                                  <a:cubicBezTo>
                                    <a:pt x="14611" y="20189"/>
                                    <a:pt x="14556" y="20170"/>
                                    <a:pt x="14501" y="20155"/>
                                  </a:cubicBezTo>
                                  <a:cubicBezTo>
                                    <a:pt x="8920" y="17308"/>
                                    <a:pt x="4296" y="12685"/>
                                    <a:pt x="1448" y="7105"/>
                                  </a:cubicBezTo>
                                  <a:cubicBezTo>
                                    <a:pt x="1432" y="7048"/>
                                    <a:pt x="1412" y="6991"/>
                                    <a:pt x="1386" y="6936"/>
                                  </a:cubicBezTo>
                                  <a:cubicBezTo>
                                    <a:pt x="1118" y="6369"/>
                                    <a:pt x="982" y="5770"/>
                                    <a:pt x="982" y="5155"/>
                                  </a:cubicBezTo>
                                  <a:cubicBezTo>
                                    <a:pt x="982" y="2774"/>
                                    <a:pt x="3067" y="982"/>
                                    <a:pt x="4418" y="982"/>
                                  </a:cubicBezTo>
                                  <a:cubicBezTo>
                                    <a:pt x="4595" y="982"/>
                                    <a:pt x="4712" y="1072"/>
                                    <a:pt x="4765" y="1126"/>
                                  </a:cubicBezTo>
                                  <a:cubicBezTo>
                                    <a:pt x="4777" y="1139"/>
                                    <a:pt x="4800" y="1164"/>
                                    <a:pt x="4832" y="1216"/>
                                  </a:cubicBezTo>
                                  <a:cubicBezTo>
                                    <a:pt x="4849" y="1244"/>
                                    <a:pt x="4868" y="1271"/>
                                    <a:pt x="4888" y="1297"/>
                                  </a:cubicBezTo>
                                  <a:lnTo>
                                    <a:pt x="8121" y="5453"/>
                                  </a:lnTo>
                                  <a:cubicBezTo>
                                    <a:pt x="8146" y="5485"/>
                                    <a:pt x="8173" y="5515"/>
                                    <a:pt x="8202" y="5544"/>
                                  </a:cubicBezTo>
                                  <a:cubicBezTo>
                                    <a:pt x="8255" y="5598"/>
                                    <a:pt x="8345" y="5715"/>
                                    <a:pt x="8345" y="5891"/>
                                  </a:cubicBezTo>
                                  <a:cubicBezTo>
                                    <a:pt x="8345" y="5978"/>
                                    <a:pt x="8321" y="6060"/>
                                    <a:pt x="8274" y="6135"/>
                                  </a:cubicBezTo>
                                  <a:lnTo>
                                    <a:pt x="7180" y="7221"/>
                                  </a:lnTo>
                                  <a:cubicBezTo>
                                    <a:pt x="7175" y="7226"/>
                                    <a:pt x="7170" y="7231"/>
                                    <a:pt x="7165" y="7236"/>
                                  </a:cubicBezTo>
                                  <a:cubicBezTo>
                                    <a:pt x="6769" y="7609"/>
                                    <a:pt x="6543" y="8126"/>
                                    <a:pt x="6543" y="8668"/>
                                  </a:cubicBezTo>
                                  <a:cubicBezTo>
                                    <a:pt x="6543" y="9175"/>
                                    <a:pt x="6740" y="9658"/>
                                    <a:pt x="7082" y="10020"/>
                                  </a:cubicBezTo>
                                  <a:cubicBezTo>
                                    <a:pt x="7094" y="10040"/>
                                    <a:pt x="7107" y="10059"/>
                                    <a:pt x="7121" y="10078"/>
                                  </a:cubicBezTo>
                                  <a:cubicBezTo>
                                    <a:pt x="8327" y="11745"/>
                                    <a:pt x="9810" y="13222"/>
                                    <a:pt x="11528" y="14469"/>
                                  </a:cubicBezTo>
                                  <a:cubicBezTo>
                                    <a:pt x="11541" y="14478"/>
                                    <a:pt x="11555" y="14487"/>
                                    <a:pt x="11568" y="14496"/>
                                  </a:cubicBezTo>
                                  <a:cubicBezTo>
                                    <a:pt x="11931" y="14844"/>
                                    <a:pt x="12418" y="15045"/>
                                    <a:pt x="12928" y="15045"/>
                                  </a:cubicBezTo>
                                  <a:cubicBezTo>
                                    <a:pt x="13440" y="15045"/>
                                    <a:pt x="13934" y="14840"/>
                                    <a:pt x="14301" y="14479"/>
                                  </a:cubicBezTo>
                                  <a:cubicBezTo>
                                    <a:pt x="14320" y="14463"/>
                                    <a:pt x="14338" y="14446"/>
                                    <a:pt x="14356" y="14427"/>
                                  </a:cubicBezTo>
                                  <a:lnTo>
                                    <a:pt x="15456" y="13320"/>
                                  </a:lnTo>
                                  <a:cubicBezTo>
                                    <a:pt x="15533" y="13271"/>
                                    <a:pt x="15615" y="13247"/>
                                    <a:pt x="15701" y="13247"/>
                                  </a:cubicBezTo>
                                  <a:cubicBezTo>
                                    <a:pt x="15878" y="13247"/>
                                    <a:pt x="15995" y="13337"/>
                                    <a:pt x="16048" y="13391"/>
                                  </a:cubicBezTo>
                                  <a:cubicBezTo>
                                    <a:pt x="16077" y="13420"/>
                                    <a:pt x="16108" y="13447"/>
                                    <a:pt x="16140" y="13472"/>
                                  </a:cubicBezTo>
                                  <a:lnTo>
                                    <a:pt x="20296" y="16704"/>
                                  </a:lnTo>
                                  <a:cubicBezTo>
                                    <a:pt x="20323" y="16725"/>
                                    <a:pt x="20351" y="16744"/>
                                    <a:pt x="20379" y="16762"/>
                                  </a:cubicBezTo>
                                  <a:cubicBezTo>
                                    <a:pt x="20431" y="16795"/>
                                    <a:pt x="20455" y="16816"/>
                                    <a:pt x="20466" y="16827"/>
                                  </a:cubicBezTo>
                                  <a:cubicBezTo>
                                    <a:pt x="20520" y="16881"/>
                                    <a:pt x="20610" y="16997"/>
                                    <a:pt x="20610" y="17174"/>
                                  </a:cubicBezTo>
                                  <a:cubicBezTo>
                                    <a:pt x="20610" y="17207"/>
                                    <a:pt x="20612" y="17240"/>
                                    <a:pt x="20616" y="17273"/>
                                  </a:cubicBezTo>
                                  <a:cubicBezTo>
                                    <a:pt x="20539" y="18625"/>
                                    <a:pt x="18774" y="20618"/>
                                    <a:pt x="16445" y="20618"/>
                                  </a:cubicBezTo>
                                  <a:moveTo>
                                    <a:pt x="21600" y="17174"/>
                                  </a:moveTo>
                                  <a:lnTo>
                                    <a:pt x="21592" y="17174"/>
                                  </a:lnTo>
                                  <a:cubicBezTo>
                                    <a:pt x="21592" y="16768"/>
                                    <a:pt x="21427" y="16399"/>
                                    <a:pt x="21161" y="16133"/>
                                  </a:cubicBezTo>
                                  <a:cubicBezTo>
                                    <a:pt x="21082" y="16054"/>
                                    <a:pt x="20994" y="15988"/>
                                    <a:pt x="20899" y="15929"/>
                                  </a:cubicBezTo>
                                  <a:lnTo>
                                    <a:pt x="16743" y="12697"/>
                                  </a:lnTo>
                                  <a:cubicBezTo>
                                    <a:pt x="16476" y="12430"/>
                                    <a:pt x="16108" y="12265"/>
                                    <a:pt x="15701" y="12265"/>
                                  </a:cubicBezTo>
                                  <a:cubicBezTo>
                                    <a:pt x="15368" y="12265"/>
                                    <a:pt x="15065" y="12380"/>
                                    <a:pt x="14819" y="12567"/>
                                  </a:cubicBezTo>
                                  <a:lnTo>
                                    <a:pt x="13659" y="13736"/>
                                  </a:lnTo>
                                  <a:lnTo>
                                    <a:pt x="13656" y="13733"/>
                                  </a:lnTo>
                                  <a:cubicBezTo>
                                    <a:pt x="13477" y="13934"/>
                                    <a:pt x="13218" y="14063"/>
                                    <a:pt x="12928" y="14063"/>
                                  </a:cubicBezTo>
                                  <a:cubicBezTo>
                                    <a:pt x="12595" y="14063"/>
                                    <a:pt x="12303" y="13897"/>
                                    <a:pt x="12125" y="13645"/>
                                  </a:cubicBezTo>
                                  <a:cubicBezTo>
                                    <a:pt x="12119" y="13654"/>
                                    <a:pt x="12111" y="13663"/>
                                    <a:pt x="12104" y="13674"/>
                                  </a:cubicBezTo>
                                  <a:cubicBezTo>
                                    <a:pt x="10500" y="12510"/>
                                    <a:pt x="9078" y="11108"/>
                                    <a:pt x="7916" y="9502"/>
                                  </a:cubicBezTo>
                                  <a:cubicBezTo>
                                    <a:pt x="7927" y="9495"/>
                                    <a:pt x="7937" y="9486"/>
                                    <a:pt x="7949" y="9479"/>
                                  </a:cubicBezTo>
                                  <a:cubicBezTo>
                                    <a:pt x="7693" y="9299"/>
                                    <a:pt x="7525" y="9004"/>
                                    <a:pt x="7525" y="8668"/>
                                  </a:cubicBezTo>
                                  <a:cubicBezTo>
                                    <a:pt x="7525" y="8367"/>
                                    <a:pt x="7662" y="8101"/>
                                    <a:pt x="7873" y="7920"/>
                                  </a:cubicBezTo>
                                  <a:lnTo>
                                    <a:pt x="7872" y="7918"/>
                                  </a:lnTo>
                                  <a:lnTo>
                                    <a:pt x="9026" y="6773"/>
                                  </a:lnTo>
                                  <a:cubicBezTo>
                                    <a:pt x="9213" y="6528"/>
                                    <a:pt x="9327" y="6224"/>
                                    <a:pt x="9327" y="5891"/>
                                  </a:cubicBezTo>
                                  <a:cubicBezTo>
                                    <a:pt x="9327" y="5485"/>
                                    <a:pt x="9162" y="5116"/>
                                    <a:pt x="8896" y="4850"/>
                                  </a:cubicBezTo>
                                  <a:lnTo>
                                    <a:pt x="5663" y="693"/>
                                  </a:lnTo>
                                  <a:cubicBezTo>
                                    <a:pt x="5604" y="599"/>
                                    <a:pt x="5538" y="510"/>
                                    <a:pt x="5459" y="432"/>
                                  </a:cubicBezTo>
                                  <a:cubicBezTo>
                                    <a:pt x="5193" y="165"/>
                                    <a:pt x="4825" y="0"/>
                                    <a:pt x="4418" y="0"/>
                                  </a:cubicBezTo>
                                  <a:cubicBezTo>
                                    <a:pt x="2455" y="0"/>
                                    <a:pt x="0" y="2308"/>
                                    <a:pt x="0" y="5155"/>
                                  </a:cubicBezTo>
                                  <a:cubicBezTo>
                                    <a:pt x="0" y="5943"/>
                                    <a:pt x="183" y="6688"/>
                                    <a:pt x="499" y="7356"/>
                                  </a:cubicBezTo>
                                  <a:lnTo>
                                    <a:pt x="483" y="7373"/>
                                  </a:lnTo>
                                  <a:cubicBezTo>
                                    <a:pt x="3436" y="13255"/>
                                    <a:pt x="8345" y="18164"/>
                                    <a:pt x="14228" y="21117"/>
                                  </a:cubicBezTo>
                                  <a:lnTo>
                                    <a:pt x="14244" y="21101"/>
                                  </a:lnTo>
                                  <a:cubicBezTo>
                                    <a:pt x="14912" y="21418"/>
                                    <a:pt x="15657" y="21600"/>
                                    <a:pt x="16445" y="21600"/>
                                  </a:cubicBezTo>
                                  <a:cubicBezTo>
                                    <a:pt x="19292" y="21600"/>
                                    <a:pt x="21600" y="19145"/>
                                    <a:pt x="21600" y="17182"/>
                                  </a:cubicBezTo>
                                  <a:cubicBezTo>
                                    <a:pt x="21600" y="17179"/>
                                    <a:pt x="21600" y="17177"/>
                                    <a:pt x="21600" y="1717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9" name="Shape 2629"/>
                          <wps:cNvSpPr/>
                          <wps:spPr>
                            <a:xfrm>
                              <a:off x="3623649" y="6922691"/>
                              <a:ext cx="339682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1" y="20618"/>
                                  </a:moveTo>
                                  <a:cubicBezTo>
                                    <a:pt x="15826" y="20618"/>
                                    <a:pt x="15226" y="20482"/>
                                    <a:pt x="14660" y="20214"/>
                                  </a:cubicBezTo>
                                  <a:cubicBezTo>
                                    <a:pt x="14607" y="20189"/>
                                    <a:pt x="14552" y="20170"/>
                                    <a:pt x="14497" y="20155"/>
                                  </a:cubicBezTo>
                                  <a:cubicBezTo>
                                    <a:pt x="8918" y="17308"/>
                                    <a:pt x="4295" y="12685"/>
                                    <a:pt x="1448" y="7105"/>
                                  </a:cubicBezTo>
                                  <a:cubicBezTo>
                                    <a:pt x="1432" y="7048"/>
                                    <a:pt x="1412" y="6991"/>
                                    <a:pt x="1386" y="6936"/>
                                  </a:cubicBezTo>
                                  <a:cubicBezTo>
                                    <a:pt x="1117" y="6369"/>
                                    <a:pt x="982" y="5770"/>
                                    <a:pt x="982" y="5155"/>
                                  </a:cubicBezTo>
                                  <a:cubicBezTo>
                                    <a:pt x="982" y="2774"/>
                                    <a:pt x="3066" y="982"/>
                                    <a:pt x="4417" y="982"/>
                                  </a:cubicBezTo>
                                  <a:cubicBezTo>
                                    <a:pt x="4594" y="982"/>
                                    <a:pt x="4711" y="1072"/>
                                    <a:pt x="4764" y="1126"/>
                                  </a:cubicBezTo>
                                  <a:cubicBezTo>
                                    <a:pt x="4776" y="1139"/>
                                    <a:pt x="4798" y="1164"/>
                                    <a:pt x="4831" y="1216"/>
                                  </a:cubicBezTo>
                                  <a:cubicBezTo>
                                    <a:pt x="4848" y="1244"/>
                                    <a:pt x="4867" y="1271"/>
                                    <a:pt x="4887" y="1297"/>
                                  </a:cubicBezTo>
                                  <a:lnTo>
                                    <a:pt x="8118" y="5453"/>
                                  </a:lnTo>
                                  <a:cubicBezTo>
                                    <a:pt x="8143" y="5485"/>
                                    <a:pt x="8170" y="5515"/>
                                    <a:pt x="8199" y="5544"/>
                                  </a:cubicBezTo>
                                  <a:cubicBezTo>
                                    <a:pt x="8253" y="5598"/>
                                    <a:pt x="8343" y="5715"/>
                                    <a:pt x="8343" y="5891"/>
                                  </a:cubicBezTo>
                                  <a:cubicBezTo>
                                    <a:pt x="8343" y="5978"/>
                                    <a:pt x="8319" y="6060"/>
                                    <a:pt x="8272" y="6135"/>
                                  </a:cubicBezTo>
                                  <a:lnTo>
                                    <a:pt x="7178" y="7221"/>
                                  </a:lnTo>
                                  <a:cubicBezTo>
                                    <a:pt x="7173" y="7226"/>
                                    <a:pt x="7168" y="7231"/>
                                    <a:pt x="7163" y="7236"/>
                                  </a:cubicBezTo>
                                  <a:cubicBezTo>
                                    <a:pt x="6767" y="7609"/>
                                    <a:pt x="6541" y="8126"/>
                                    <a:pt x="6541" y="8668"/>
                                  </a:cubicBezTo>
                                  <a:cubicBezTo>
                                    <a:pt x="6541" y="9175"/>
                                    <a:pt x="6738" y="9658"/>
                                    <a:pt x="7080" y="10020"/>
                                  </a:cubicBezTo>
                                  <a:cubicBezTo>
                                    <a:pt x="7092" y="10040"/>
                                    <a:pt x="7105" y="10059"/>
                                    <a:pt x="7119" y="10078"/>
                                  </a:cubicBezTo>
                                  <a:cubicBezTo>
                                    <a:pt x="8325" y="11745"/>
                                    <a:pt x="9807" y="13222"/>
                                    <a:pt x="11525" y="14469"/>
                                  </a:cubicBezTo>
                                  <a:cubicBezTo>
                                    <a:pt x="11538" y="14478"/>
                                    <a:pt x="11551" y="14487"/>
                                    <a:pt x="11565" y="14496"/>
                                  </a:cubicBezTo>
                                  <a:cubicBezTo>
                                    <a:pt x="11928" y="14844"/>
                                    <a:pt x="12414" y="15045"/>
                                    <a:pt x="12924" y="15045"/>
                                  </a:cubicBezTo>
                                  <a:cubicBezTo>
                                    <a:pt x="13436" y="15045"/>
                                    <a:pt x="13930" y="14840"/>
                                    <a:pt x="14297" y="14479"/>
                                  </a:cubicBezTo>
                                  <a:cubicBezTo>
                                    <a:pt x="14316" y="14463"/>
                                    <a:pt x="14335" y="14446"/>
                                    <a:pt x="14352" y="14427"/>
                                  </a:cubicBezTo>
                                  <a:lnTo>
                                    <a:pt x="15451" y="13320"/>
                                  </a:lnTo>
                                  <a:cubicBezTo>
                                    <a:pt x="15529" y="13271"/>
                                    <a:pt x="15611" y="13247"/>
                                    <a:pt x="15697" y="13247"/>
                                  </a:cubicBezTo>
                                  <a:cubicBezTo>
                                    <a:pt x="15874" y="13247"/>
                                    <a:pt x="15990" y="13337"/>
                                    <a:pt x="16044" y="13391"/>
                                  </a:cubicBezTo>
                                  <a:cubicBezTo>
                                    <a:pt x="16073" y="13420"/>
                                    <a:pt x="16103" y="13447"/>
                                    <a:pt x="16135" y="13472"/>
                                  </a:cubicBezTo>
                                  <a:lnTo>
                                    <a:pt x="20291" y="16704"/>
                                  </a:lnTo>
                                  <a:cubicBezTo>
                                    <a:pt x="20317" y="16725"/>
                                    <a:pt x="20345" y="16744"/>
                                    <a:pt x="20374" y="16762"/>
                                  </a:cubicBezTo>
                                  <a:cubicBezTo>
                                    <a:pt x="20426" y="16795"/>
                                    <a:pt x="20449" y="16816"/>
                                    <a:pt x="20461" y="16827"/>
                                  </a:cubicBezTo>
                                  <a:cubicBezTo>
                                    <a:pt x="20515" y="16881"/>
                                    <a:pt x="20605" y="16997"/>
                                    <a:pt x="20605" y="17174"/>
                                  </a:cubicBezTo>
                                  <a:cubicBezTo>
                                    <a:pt x="20605" y="17207"/>
                                    <a:pt x="20606" y="17240"/>
                                    <a:pt x="20610" y="17273"/>
                                  </a:cubicBezTo>
                                  <a:cubicBezTo>
                                    <a:pt x="20533" y="18625"/>
                                    <a:pt x="18769" y="20618"/>
                                    <a:pt x="16441" y="20618"/>
                                  </a:cubicBezTo>
                                  <a:moveTo>
                                    <a:pt x="21586" y="17174"/>
                                  </a:moveTo>
                                  <a:cubicBezTo>
                                    <a:pt x="21586" y="16768"/>
                                    <a:pt x="21421" y="16399"/>
                                    <a:pt x="21155" y="16133"/>
                                  </a:cubicBezTo>
                                  <a:cubicBezTo>
                                    <a:pt x="21077" y="16054"/>
                                    <a:pt x="20988" y="15988"/>
                                    <a:pt x="20893" y="15929"/>
                                  </a:cubicBezTo>
                                  <a:lnTo>
                                    <a:pt x="16738" y="12697"/>
                                  </a:lnTo>
                                  <a:cubicBezTo>
                                    <a:pt x="16471" y="12430"/>
                                    <a:pt x="16104" y="12265"/>
                                    <a:pt x="15697" y="12265"/>
                                  </a:cubicBezTo>
                                  <a:cubicBezTo>
                                    <a:pt x="15364" y="12265"/>
                                    <a:pt x="15060" y="12380"/>
                                    <a:pt x="14815" y="12567"/>
                                  </a:cubicBezTo>
                                  <a:lnTo>
                                    <a:pt x="13655" y="13736"/>
                                  </a:lnTo>
                                  <a:lnTo>
                                    <a:pt x="13652" y="13733"/>
                                  </a:lnTo>
                                  <a:cubicBezTo>
                                    <a:pt x="13473" y="13934"/>
                                    <a:pt x="13214" y="14063"/>
                                    <a:pt x="12924" y="14063"/>
                                  </a:cubicBezTo>
                                  <a:cubicBezTo>
                                    <a:pt x="12592" y="14063"/>
                                    <a:pt x="12300" y="13897"/>
                                    <a:pt x="12122" y="13645"/>
                                  </a:cubicBezTo>
                                  <a:cubicBezTo>
                                    <a:pt x="12116" y="13654"/>
                                    <a:pt x="12107" y="13663"/>
                                    <a:pt x="12101" y="13674"/>
                                  </a:cubicBezTo>
                                  <a:cubicBezTo>
                                    <a:pt x="10497" y="12510"/>
                                    <a:pt x="9076" y="11108"/>
                                    <a:pt x="7914" y="9502"/>
                                  </a:cubicBezTo>
                                  <a:cubicBezTo>
                                    <a:pt x="7925" y="9495"/>
                                    <a:pt x="7935" y="9486"/>
                                    <a:pt x="7947" y="9479"/>
                                  </a:cubicBezTo>
                                  <a:cubicBezTo>
                                    <a:pt x="7691" y="9299"/>
                                    <a:pt x="7523" y="9004"/>
                                    <a:pt x="7523" y="8668"/>
                                  </a:cubicBezTo>
                                  <a:cubicBezTo>
                                    <a:pt x="7523" y="8367"/>
                                    <a:pt x="7659" y="8101"/>
                                    <a:pt x="7871" y="7920"/>
                                  </a:cubicBezTo>
                                  <a:lnTo>
                                    <a:pt x="7870" y="7918"/>
                                  </a:lnTo>
                                  <a:lnTo>
                                    <a:pt x="9023" y="6773"/>
                                  </a:lnTo>
                                  <a:cubicBezTo>
                                    <a:pt x="9211" y="6528"/>
                                    <a:pt x="9325" y="6224"/>
                                    <a:pt x="9325" y="5891"/>
                                  </a:cubicBezTo>
                                  <a:cubicBezTo>
                                    <a:pt x="9325" y="5485"/>
                                    <a:pt x="9160" y="5116"/>
                                    <a:pt x="8893" y="4850"/>
                                  </a:cubicBezTo>
                                  <a:lnTo>
                                    <a:pt x="5662" y="693"/>
                                  </a:lnTo>
                                  <a:cubicBezTo>
                                    <a:pt x="5603" y="599"/>
                                    <a:pt x="5537" y="510"/>
                                    <a:pt x="5458" y="432"/>
                                  </a:cubicBezTo>
                                  <a:cubicBezTo>
                                    <a:pt x="5191" y="165"/>
                                    <a:pt x="4823" y="0"/>
                                    <a:pt x="4417" y="0"/>
                                  </a:cubicBezTo>
                                  <a:cubicBezTo>
                                    <a:pt x="2454" y="0"/>
                                    <a:pt x="0" y="2308"/>
                                    <a:pt x="0" y="5155"/>
                                  </a:cubicBezTo>
                                  <a:cubicBezTo>
                                    <a:pt x="0" y="5943"/>
                                    <a:pt x="183" y="6688"/>
                                    <a:pt x="499" y="7356"/>
                                  </a:cubicBezTo>
                                  <a:lnTo>
                                    <a:pt x="482" y="7373"/>
                                  </a:lnTo>
                                  <a:cubicBezTo>
                                    <a:pt x="3435" y="13255"/>
                                    <a:pt x="8343" y="18164"/>
                                    <a:pt x="14224" y="21117"/>
                                  </a:cubicBezTo>
                                  <a:lnTo>
                                    <a:pt x="14240" y="21101"/>
                                  </a:lnTo>
                                  <a:cubicBezTo>
                                    <a:pt x="14908" y="21418"/>
                                    <a:pt x="15652" y="21600"/>
                                    <a:pt x="16441" y="21600"/>
                                  </a:cubicBezTo>
                                  <a:cubicBezTo>
                                    <a:pt x="19287" y="21600"/>
                                    <a:pt x="21594" y="19145"/>
                                    <a:pt x="21594" y="17182"/>
                                  </a:cubicBezTo>
                                  <a:cubicBezTo>
                                    <a:pt x="21594" y="17179"/>
                                    <a:pt x="21594" y="17177"/>
                                    <a:pt x="21594" y="17174"/>
                                  </a:cubicBezTo>
                                  <a:cubicBezTo>
                                    <a:pt x="21594" y="17174"/>
                                    <a:pt x="21586" y="17174"/>
                                    <a:pt x="21586" y="17174"/>
                                  </a:cubicBezTo>
                                  <a:close/>
                                  <a:moveTo>
                                    <a:pt x="11785" y="10800"/>
                                  </a:moveTo>
                                  <a:cubicBezTo>
                                    <a:pt x="12326" y="10800"/>
                                    <a:pt x="12766" y="10360"/>
                                    <a:pt x="12766" y="9819"/>
                                  </a:cubicBezTo>
                                  <a:cubicBezTo>
                                    <a:pt x="12766" y="9276"/>
                                    <a:pt x="12326" y="8836"/>
                                    <a:pt x="11785" y="8836"/>
                                  </a:cubicBezTo>
                                  <a:cubicBezTo>
                                    <a:pt x="11242" y="8836"/>
                                    <a:pt x="10803" y="9276"/>
                                    <a:pt x="10803" y="9819"/>
                                  </a:cubicBezTo>
                                  <a:cubicBezTo>
                                    <a:pt x="10803" y="10360"/>
                                    <a:pt x="11242" y="10800"/>
                                    <a:pt x="11785" y="10800"/>
                                  </a:cubicBezTo>
                                  <a:moveTo>
                                    <a:pt x="11785" y="5891"/>
                                  </a:moveTo>
                                  <a:cubicBezTo>
                                    <a:pt x="13953" y="5891"/>
                                    <a:pt x="15711" y="7649"/>
                                    <a:pt x="15711" y="9819"/>
                                  </a:cubicBezTo>
                                  <a:cubicBezTo>
                                    <a:pt x="15711" y="10090"/>
                                    <a:pt x="15930" y="10309"/>
                                    <a:pt x="16201" y="10309"/>
                                  </a:cubicBezTo>
                                  <a:cubicBezTo>
                                    <a:pt x="16472" y="10309"/>
                                    <a:pt x="16692" y="10090"/>
                                    <a:pt x="16692" y="9819"/>
                                  </a:cubicBezTo>
                                  <a:cubicBezTo>
                                    <a:pt x="16692" y="7107"/>
                                    <a:pt x="14495" y="4909"/>
                                    <a:pt x="11785" y="4909"/>
                                  </a:cubicBezTo>
                                  <a:cubicBezTo>
                                    <a:pt x="11513" y="4909"/>
                                    <a:pt x="11294" y="5129"/>
                                    <a:pt x="11294" y="5400"/>
                                  </a:cubicBezTo>
                                  <a:cubicBezTo>
                                    <a:pt x="11294" y="5672"/>
                                    <a:pt x="11513" y="5891"/>
                                    <a:pt x="11785" y="5891"/>
                                  </a:cubicBezTo>
                                  <a:moveTo>
                                    <a:pt x="11785" y="982"/>
                                  </a:moveTo>
                                  <a:cubicBezTo>
                                    <a:pt x="16663" y="982"/>
                                    <a:pt x="20618" y="4939"/>
                                    <a:pt x="20618" y="9819"/>
                                  </a:cubicBezTo>
                                  <a:cubicBezTo>
                                    <a:pt x="20618" y="10090"/>
                                    <a:pt x="20838" y="10309"/>
                                    <a:pt x="21109" y="10309"/>
                                  </a:cubicBezTo>
                                  <a:cubicBezTo>
                                    <a:pt x="21380" y="10309"/>
                                    <a:pt x="21600" y="10090"/>
                                    <a:pt x="21600" y="9819"/>
                                  </a:cubicBezTo>
                                  <a:cubicBezTo>
                                    <a:pt x="21600" y="4396"/>
                                    <a:pt x="17206" y="0"/>
                                    <a:pt x="11785" y="0"/>
                                  </a:cubicBezTo>
                                  <a:cubicBezTo>
                                    <a:pt x="11513" y="0"/>
                                    <a:pt x="11294" y="220"/>
                                    <a:pt x="11294" y="491"/>
                                  </a:cubicBezTo>
                                  <a:cubicBezTo>
                                    <a:pt x="11294" y="762"/>
                                    <a:pt x="11513" y="982"/>
                                    <a:pt x="11785" y="9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0" name="Shape 2630"/>
                          <wps:cNvSpPr/>
                          <wps:spPr>
                            <a:xfrm>
                              <a:off x="4349132" y="6922691"/>
                              <a:ext cx="18523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507" y="18651"/>
                                  </a:moveTo>
                                  <a:lnTo>
                                    <a:pt x="10795" y="12327"/>
                                  </a:lnTo>
                                  <a:lnTo>
                                    <a:pt x="10781" y="12326"/>
                                  </a:lnTo>
                                  <a:cubicBezTo>
                                    <a:pt x="10785" y="12307"/>
                                    <a:pt x="10800" y="12292"/>
                                    <a:pt x="10800" y="12273"/>
                                  </a:cubicBezTo>
                                  <a:cubicBezTo>
                                    <a:pt x="10800" y="12001"/>
                                    <a:pt x="10398" y="11782"/>
                                    <a:pt x="9900" y="11782"/>
                                  </a:cubicBezTo>
                                  <a:lnTo>
                                    <a:pt x="2149" y="11782"/>
                                  </a:lnTo>
                                  <a:lnTo>
                                    <a:pt x="8749" y="982"/>
                                  </a:lnTo>
                                  <a:lnTo>
                                    <a:pt x="15850" y="982"/>
                                  </a:lnTo>
                                  <a:lnTo>
                                    <a:pt x="11436" y="8190"/>
                                  </a:lnTo>
                                  <a:lnTo>
                                    <a:pt x="11447" y="8192"/>
                                  </a:lnTo>
                                  <a:cubicBezTo>
                                    <a:pt x="11417" y="8241"/>
                                    <a:pt x="11391" y="8291"/>
                                    <a:pt x="11391" y="8345"/>
                                  </a:cubicBezTo>
                                  <a:cubicBezTo>
                                    <a:pt x="11391" y="8617"/>
                                    <a:pt x="11794" y="8836"/>
                                    <a:pt x="12291" y="8836"/>
                                  </a:cubicBezTo>
                                  <a:lnTo>
                                    <a:pt x="19195" y="8836"/>
                                  </a:lnTo>
                                  <a:cubicBezTo>
                                    <a:pt x="19195" y="8836"/>
                                    <a:pt x="9507" y="18651"/>
                                    <a:pt x="9507" y="18651"/>
                                  </a:cubicBezTo>
                                  <a:close/>
                                  <a:moveTo>
                                    <a:pt x="21600" y="8345"/>
                                  </a:moveTo>
                                  <a:cubicBezTo>
                                    <a:pt x="21600" y="8074"/>
                                    <a:pt x="21197" y="7855"/>
                                    <a:pt x="20700" y="7855"/>
                                  </a:cubicBezTo>
                                  <a:lnTo>
                                    <a:pt x="13541" y="7855"/>
                                  </a:lnTo>
                                  <a:lnTo>
                                    <a:pt x="17954" y="646"/>
                                  </a:lnTo>
                                  <a:lnTo>
                                    <a:pt x="17944" y="644"/>
                                  </a:lnTo>
                                  <a:cubicBezTo>
                                    <a:pt x="17974" y="595"/>
                                    <a:pt x="18000" y="545"/>
                                    <a:pt x="18000" y="491"/>
                                  </a:cubicBezTo>
                                  <a:cubicBezTo>
                                    <a:pt x="18000" y="220"/>
                                    <a:pt x="17598" y="0"/>
                                    <a:pt x="17100" y="0"/>
                                  </a:cubicBezTo>
                                  <a:lnTo>
                                    <a:pt x="8101" y="0"/>
                                  </a:lnTo>
                                  <a:cubicBezTo>
                                    <a:pt x="7703" y="0"/>
                                    <a:pt x="7376" y="143"/>
                                    <a:pt x="7257" y="337"/>
                                  </a:cubicBezTo>
                                  <a:lnTo>
                                    <a:pt x="7246" y="335"/>
                                  </a:lnTo>
                                  <a:lnTo>
                                    <a:pt x="47" y="12117"/>
                                  </a:lnTo>
                                  <a:lnTo>
                                    <a:pt x="57" y="12120"/>
                                  </a:lnTo>
                                  <a:cubicBezTo>
                                    <a:pt x="27" y="12168"/>
                                    <a:pt x="0" y="12218"/>
                                    <a:pt x="0" y="12273"/>
                                  </a:cubicBezTo>
                                  <a:cubicBezTo>
                                    <a:pt x="0" y="12544"/>
                                    <a:pt x="403" y="12764"/>
                                    <a:pt x="900" y="12764"/>
                                  </a:cubicBezTo>
                                  <a:lnTo>
                                    <a:pt x="8895" y="12764"/>
                                  </a:lnTo>
                                  <a:lnTo>
                                    <a:pt x="7206" y="21055"/>
                                  </a:lnTo>
                                  <a:lnTo>
                                    <a:pt x="7220" y="21056"/>
                                  </a:lnTo>
                                  <a:cubicBezTo>
                                    <a:pt x="7216" y="21074"/>
                                    <a:pt x="7200" y="21090"/>
                                    <a:pt x="7200" y="21109"/>
                                  </a:cubicBezTo>
                                  <a:cubicBezTo>
                                    <a:pt x="7200" y="21380"/>
                                    <a:pt x="7603" y="21600"/>
                                    <a:pt x="8101" y="21600"/>
                                  </a:cubicBezTo>
                                  <a:cubicBezTo>
                                    <a:pt x="8464" y="21600"/>
                                    <a:pt x="8761" y="21480"/>
                                    <a:pt x="8900" y="21310"/>
                                  </a:cubicBezTo>
                                  <a:lnTo>
                                    <a:pt x="8918" y="21315"/>
                                  </a:lnTo>
                                  <a:lnTo>
                                    <a:pt x="21517" y="8551"/>
                                  </a:lnTo>
                                  <a:lnTo>
                                    <a:pt x="21513" y="8550"/>
                                  </a:lnTo>
                                  <a:cubicBezTo>
                                    <a:pt x="21567" y="8487"/>
                                    <a:pt x="21600" y="8419"/>
                                    <a:pt x="21600" y="834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1" name="Shape 2631"/>
                          <wps:cNvSpPr/>
                          <wps:spPr>
                            <a:xfrm>
                              <a:off x="4920256" y="6953562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3600"/>
                                  </a:moveTo>
                                  <a:lnTo>
                                    <a:pt x="1964" y="3600"/>
                                  </a:lnTo>
                                  <a:lnTo>
                                    <a:pt x="1964" y="1200"/>
                                  </a:lnTo>
                                  <a:lnTo>
                                    <a:pt x="19636" y="1200"/>
                                  </a:lnTo>
                                  <a:cubicBezTo>
                                    <a:pt x="19636" y="1200"/>
                                    <a:pt x="19636" y="3600"/>
                                    <a:pt x="19636" y="3600"/>
                                  </a:cubicBezTo>
                                  <a:close/>
                                  <a:moveTo>
                                    <a:pt x="17182" y="6000"/>
                                  </a:moveTo>
                                  <a:lnTo>
                                    <a:pt x="17182" y="4800"/>
                                  </a:lnTo>
                                  <a:lnTo>
                                    <a:pt x="19145" y="4800"/>
                                  </a:lnTo>
                                  <a:lnTo>
                                    <a:pt x="19145" y="6000"/>
                                  </a:lnTo>
                                  <a:cubicBezTo>
                                    <a:pt x="19145" y="6662"/>
                                    <a:pt x="18705" y="7200"/>
                                    <a:pt x="18164" y="7200"/>
                                  </a:cubicBezTo>
                                  <a:cubicBezTo>
                                    <a:pt x="17621" y="7200"/>
                                    <a:pt x="17182" y="6662"/>
                                    <a:pt x="17182" y="6000"/>
                                  </a:cubicBezTo>
                                  <a:moveTo>
                                    <a:pt x="14236" y="6000"/>
                                  </a:moveTo>
                                  <a:lnTo>
                                    <a:pt x="14236" y="4800"/>
                                  </a:lnTo>
                                  <a:lnTo>
                                    <a:pt x="16200" y="4800"/>
                                  </a:lnTo>
                                  <a:lnTo>
                                    <a:pt x="16200" y="6000"/>
                                  </a:lnTo>
                                  <a:cubicBezTo>
                                    <a:pt x="16200" y="6662"/>
                                    <a:pt x="15760" y="7200"/>
                                    <a:pt x="15218" y="7200"/>
                                  </a:cubicBezTo>
                                  <a:cubicBezTo>
                                    <a:pt x="14675" y="7200"/>
                                    <a:pt x="14236" y="6662"/>
                                    <a:pt x="14236" y="6000"/>
                                  </a:cubicBezTo>
                                  <a:moveTo>
                                    <a:pt x="11291" y="6000"/>
                                  </a:moveTo>
                                  <a:lnTo>
                                    <a:pt x="11291" y="4800"/>
                                  </a:lnTo>
                                  <a:lnTo>
                                    <a:pt x="13255" y="4800"/>
                                  </a:lnTo>
                                  <a:lnTo>
                                    <a:pt x="13255" y="6000"/>
                                  </a:lnTo>
                                  <a:cubicBezTo>
                                    <a:pt x="13255" y="6662"/>
                                    <a:pt x="12814" y="7200"/>
                                    <a:pt x="12273" y="7200"/>
                                  </a:cubicBezTo>
                                  <a:cubicBezTo>
                                    <a:pt x="11730" y="7200"/>
                                    <a:pt x="11291" y="6662"/>
                                    <a:pt x="11291" y="6000"/>
                                  </a:cubicBezTo>
                                  <a:moveTo>
                                    <a:pt x="8345" y="6000"/>
                                  </a:moveTo>
                                  <a:lnTo>
                                    <a:pt x="8345" y="4800"/>
                                  </a:lnTo>
                                  <a:lnTo>
                                    <a:pt x="10309" y="4800"/>
                                  </a:lnTo>
                                  <a:lnTo>
                                    <a:pt x="10309" y="6000"/>
                                  </a:lnTo>
                                  <a:cubicBezTo>
                                    <a:pt x="10309" y="6662"/>
                                    <a:pt x="9869" y="7200"/>
                                    <a:pt x="9327" y="7200"/>
                                  </a:cubicBezTo>
                                  <a:cubicBezTo>
                                    <a:pt x="8785" y="7200"/>
                                    <a:pt x="8345" y="6662"/>
                                    <a:pt x="8345" y="6000"/>
                                  </a:cubicBezTo>
                                  <a:moveTo>
                                    <a:pt x="5400" y="6000"/>
                                  </a:moveTo>
                                  <a:lnTo>
                                    <a:pt x="5400" y="4800"/>
                                  </a:lnTo>
                                  <a:lnTo>
                                    <a:pt x="7364" y="4800"/>
                                  </a:lnTo>
                                  <a:lnTo>
                                    <a:pt x="7364" y="6000"/>
                                  </a:lnTo>
                                  <a:cubicBezTo>
                                    <a:pt x="7364" y="6662"/>
                                    <a:pt x="6924" y="7200"/>
                                    <a:pt x="6382" y="7200"/>
                                  </a:cubicBezTo>
                                  <a:cubicBezTo>
                                    <a:pt x="5839" y="7200"/>
                                    <a:pt x="5400" y="6662"/>
                                    <a:pt x="5400" y="6000"/>
                                  </a:cubicBezTo>
                                  <a:moveTo>
                                    <a:pt x="2455" y="6000"/>
                                  </a:moveTo>
                                  <a:lnTo>
                                    <a:pt x="2455" y="4800"/>
                                  </a:lnTo>
                                  <a:lnTo>
                                    <a:pt x="4418" y="4800"/>
                                  </a:lnTo>
                                  <a:lnTo>
                                    <a:pt x="4418" y="6000"/>
                                  </a:lnTo>
                                  <a:cubicBezTo>
                                    <a:pt x="4418" y="6662"/>
                                    <a:pt x="3978" y="7200"/>
                                    <a:pt x="3436" y="7200"/>
                                  </a:cubicBezTo>
                                  <a:cubicBezTo>
                                    <a:pt x="2894" y="7200"/>
                                    <a:pt x="2455" y="6662"/>
                                    <a:pt x="2455" y="6000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12764" y="20400"/>
                                  </a:lnTo>
                                  <a:lnTo>
                                    <a:pt x="12764" y="13800"/>
                                  </a:lnTo>
                                  <a:cubicBezTo>
                                    <a:pt x="12764" y="13469"/>
                                    <a:pt x="12544" y="13200"/>
                                    <a:pt x="12273" y="13200"/>
                                  </a:cubicBezTo>
                                  <a:lnTo>
                                    <a:pt x="9327" y="13200"/>
                                  </a:lnTo>
                                  <a:cubicBezTo>
                                    <a:pt x="9056" y="13200"/>
                                    <a:pt x="8836" y="13469"/>
                                    <a:pt x="8836" y="13800"/>
                                  </a:cubicBezTo>
                                  <a:lnTo>
                                    <a:pt x="8836" y="20400"/>
                                  </a:lnTo>
                                  <a:lnTo>
                                    <a:pt x="1964" y="20400"/>
                                  </a:lnTo>
                                  <a:lnTo>
                                    <a:pt x="1964" y="7573"/>
                                  </a:lnTo>
                                  <a:cubicBezTo>
                                    <a:pt x="2324" y="8076"/>
                                    <a:pt x="2847" y="8400"/>
                                    <a:pt x="3436" y="8400"/>
                                  </a:cubicBezTo>
                                  <a:cubicBezTo>
                                    <a:pt x="4026" y="8400"/>
                                    <a:pt x="4549" y="8076"/>
                                    <a:pt x="4909" y="7573"/>
                                  </a:cubicBezTo>
                                  <a:cubicBezTo>
                                    <a:pt x="5269" y="8076"/>
                                    <a:pt x="5792" y="8400"/>
                                    <a:pt x="6382" y="8400"/>
                                  </a:cubicBezTo>
                                  <a:cubicBezTo>
                                    <a:pt x="6971" y="8400"/>
                                    <a:pt x="7495" y="8076"/>
                                    <a:pt x="7855" y="7573"/>
                                  </a:cubicBezTo>
                                  <a:cubicBezTo>
                                    <a:pt x="8215" y="8076"/>
                                    <a:pt x="8738" y="8400"/>
                                    <a:pt x="9327" y="8400"/>
                                  </a:cubicBezTo>
                                  <a:cubicBezTo>
                                    <a:pt x="9917" y="8400"/>
                                    <a:pt x="10440" y="8076"/>
                                    <a:pt x="10800" y="7573"/>
                                  </a:cubicBezTo>
                                  <a:cubicBezTo>
                                    <a:pt x="11160" y="8076"/>
                                    <a:pt x="11683" y="8400"/>
                                    <a:pt x="12273" y="8400"/>
                                  </a:cubicBezTo>
                                  <a:cubicBezTo>
                                    <a:pt x="12862" y="8400"/>
                                    <a:pt x="13385" y="8076"/>
                                    <a:pt x="13745" y="7573"/>
                                  </a:cubicBezTo>
                                  <a:cubicBezTo>
                                    <a:pt x="14105" y="8076"/>
                                    <a:pt x="14629" y="8400"/>
                                    <a:pt x="15218" y="8400"/>
                                  </a:cubicBezTo>
                                  <a:cubicBezTo>
                                    <a:pt x="15808" y="8400"/>
                                    <a:pt x="16331" y="8076"/>
                                    <a:pt x="16691" y="7573"/>
                                  </a:cubicBezTo>
                                  <a:cubicBezTo>
                                    <a:pt x="17051" y="8076"/>
                                    <a:pt x="17574" y="8400"/>
                                    <a:pt x="18164" y="8400"/>
                                  </a:cubicBezTo>
                                  <a:cubicBezTo>
                                    <a:pt x="18753" y="8400"/>
                                    <a:pt x="19276" y="8076"/>
                                    <a:pt x="19636" y="7573"/>
                                  </a:cubicBezTo>
                                  <a:cubicBezTo>
                                    <a:pt x="19636" y="7573"/>
                                    <a:pt x="19636" y="20400"/>
                                    <a:pt x="19636" y="20400"/>
                                  </a:cubicBezTo>
                                  <a:close/>
                                  <a:moveTo>
                                    <a:pt x="11782" y="20400"/>
                                  </a:moveTo>
                                  <a:lnTo>
                                    <a:pt x="9818" y="20400"/>
                                  </a:lnTo>
                                  <a:lnTo>
                                    <a:pt x="9818" y="14400"/>
                                  </a:lnTo>
                                  <a:lnTo>
                                    <a:pt x="11782" y="14400"/>
                                  </a:lnTo>
                                  <a:cubicBezTo>
                                    <a:pt x="11782" y="14400"/>
                                    <a:pt x="11782" y="20400"/>
                                    <a:pt x="11782" y="20400"/>
                                  </a:cubicBezTo>
                                  <a:close/>
                                  <a:moveTo>
                                    <a:pt x="21109" y="20400"/>
                                  </a:moveTo>
                                  <a:lnTo>
                                    <a:pt x="20618" y="20400"/>
                                  </a:lnTo>
                                  <a:lnTo>
                                    <a:pt x="20618" y="4800"/>
                                  </a:lnTo>
                                  <a:lnTo>
                                    <a:pt x="21109" y="4800"/>
                                  </a:lnTo>
                                  <a:cubicBezTo>
                                    <a:pt x="21380" y="4800"/>
                                    <a:pt x="21600" y="4532"/>
                                    <a:pt x="21600" y="4200"/>
                                  </a:cubicBezTo>
                                  <a:cubicBezTo>
                                    <a:pt x="21600" y="3868"/>
                                    <a:pt x="21380" y="3600"/>
                                    <a:pt x="21109" y="3600"/>
                                  </a:cubicBezTo>
                                  <a:lnTo>
                                    <a:pt x="20618" y="36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538"/>
                                    <a:pt x="20178" y="0"/>
                                    <a:pt x="19636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1421" y="0"/>
                                    <a:pt x="982" y="538"/>
                                    <a:pt x="982" y="1200"/>
                                  </a:cubicBezTo>
                                  <a:lnTo>
                                    <a:pt x="982" y="3600"/>
                                  </a:lnTo>
                                  <a:lnTo>
                                    <a:pt x="491" y="3600"/>
                                  </a:lnTo>
                                  <a:cubicBezTo>
                                    <a:pt x="220" y="3600"/>
                                    <a:pt x="0" y="3868"/>
                                    <a:pt x="0" y="4200"/>
                                  </a:cubicBezTo>
                                  <a:cubicBezTo>
                                    <a:pt x="0" y="4532"/>
                                    <a:pt x="220" y="4800"/>
                                    <a:pt x="491" y="4800"/>
                                  </a:cubicBezTo>
                                  <a:lnTo>
                                    <a:pt x="982" y="4800"/>
                                  </a:lnTo>
                                  <a:lnTo>
                                    <a:pt x="982" y="20400"/>
                                  </a:lnTo>
                                  <a:lnTo>
                                    <a:pt x="491" y="20400"/>
                                  </a:lnTo>
                                  <a:cubicBezTo>
                                    <a:pt x="220" y="20400"/>
                                    <a:pt x="0" y="20669"/>
                                    <a:pt x="0" y="21000"/>
                                  </a:cubicBezTo>
                                  <a:cubicBezTo>
                                    <a:pt x="0" y="21332"/>
                                    <a:pt x="220" y="21600"/>
                                    <a:pt x="491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32"/>
                                    <a:pt x="21600" y="21000"/>
                                  </a:cubicBezTo>
                                  <a:cubicBezTo>
                                    <a:pt x="21600" y="20669"/>
                                    <a:pt x="21380" y="20400"/>
                                    <a:pt x="21109" y="20400"/>
                                  </a:cubicBezTo>
                                  <a:moveTo>
                                    <a:pt x="16691" y="16800"/>
                                  </a:moveTo>
                                  <a:lnTo>
                                    <a:pt x="14727" y="16800"/>
                                  </a:lnTo>
                                  <a:lnTo>
                                    <a:pt x="14727" y="14400"/>
                                  </a:lnTo>
                                  <a:lnTo>
                                    <a:pt x="16691" y="14400"/>
                                  </a:lnTo>
                                  <a:cubicBezTo>
                                    <a:pt x="16691" y="14400"/>
                                    <a:pt x="16691" y="16800"/>
                                    <a:pt x="16691" y="16800"/>
                                  </a:cubicBezTo>
                                  <a:close/>
                                  <a:moveTo>
                                    <a:pt x="17182" y="13200"/>
                                  </a:moveTo>
                                  <a:lnTo>
                                    <a:pt x="14236" y="13200"/>
                                  </a:lnTo>
                                  <a:cubicBezTo>
                                    <a:pt x="13965" y="13200"/>
                                    <a:pt x="13745" y="13469"/>
                                    <a:pt x="13745" y="13800"/>
                                  </a:cubicBezTo>
                                  <a:lnTo>
                                    <a:pt x="13745" y="17400"/>
                                  </a:lnTo>
                                  <a:cubicBezTo>
                                    <a:pt x="13745" y="17732"/>
                                    <a:pt x="13965" y="18000"/>
                                    <a:pt x="14236" y="18000"/>
                                  </a:cubicBezTo>
                                  <a:lnTo>
                                    <a:pt x="17182" y="18000"/>
                                  </a:lnTo>
                                  <a:cubicBezTo>
                                    <a:pt x="17453" y="18000"/>
                                    <a:pt x="17673" y="17732"/>
                                    <a:pt x="17673" y="17400"/>
                                  </a:cubicBezTo>
                                  <a:lnTo>
                                    <a:pt x="17673" y="13800"/>
                                  </a:lnTo>
                                  <a:cubicBezTo>
                                    <a:pt x="17673" y="13469"/>
                                    <a:pt x="17453" y="13200"/>
                                    <a:pt x="17182" y="13200"/>
                                  </a:cubicBezTo>
                                  <a:moveTo>
                                    <a:pt x="6873" y="16800"/>
                                  </a:moveTo>
                                  <a:lnTo>
                                    <a:pt x="4909" y="16800"/>
                                  </a:lnTo>
                                  <a:lnTo>
                                    <a:pt x="4909" y="14400"/>
                                  </a:lnTo>
                                  <a:lnTo>
                                    <a:pt x="6873" y="14400"/>
                                  </a:lnTo>
                                  <a:cubicBezTo>
                                    <a:pt x="6873" y="14400"/>
                                    <a:pt x="6873" y="16800"/>
                                    <a:pt x="6873" y="16800"/>
                                  </a:cubicBezTo>
                                  <a:close/>
                                  <a:moveTo>
                                    <a:pt x="7364" y="13200"/>
                                  </a:moveTo>
                                  <a:lnTo>
                                    <a:pt x="4418" y="13200"/>
                                  </a:lnTo>
                                  <a:cubicBezTo>
                                    <a:pt x="4147" y="13200"/>
                                    <a:pt x="3927" y="13469"/>
                                    <a:pt x="3927" y="13800"/>
                                  </a:cubicBezTo>
                                  <a:lnTo>
                                    <a:pt x="3927" y="17400"/>
                                  </a:lnTo>
                                  <a:cubicBezTo>
                                    <a:pt x="3927" y="17732"/>
                                    <a:pt x="4147" y="18000"/>
                                    <a:pt x="4418" y="18000"/>
                                  </a:cubicBezTo>
                                  <a:lnTo>
                                    <a:pt x="7364" y="18000"/>
                                  </a:lnTo>
                                  <a:cubicBezTo>
                                    <a:pt x="7635" y="18000"/>
                                    <a:pt x="7855" y="17732"/>
                                    <a:pt x="7855" y="17400"/>
                                  </a:cubicBezTo>
                                  <a:lnTo>
                                    <a:pt x="7855" y="13800"/>
                                  </a:lnTo>
                                  <a:cubicBezTo>
                                    <a:pt x="7855" y="13469"/>
                                    <a:pt x="7635" y="13200"/>
                                    <a:pt x="7364" y="13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2" name="Shape 2632"/>
                          <wps:cNvSpPr/>
                          <wps:spPr>
                            <a:xfrm>
                              <a:off x="5599431" y="6922691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7673"/>
                                  </a:moveTo>
                                  <a:cubicBezTo>
                                    <a:pt x="4588" y="17673"/>
                                    <a:pt x="1200" y="16051"/>
                                    <a:pt x="1200" y="15218"/>
                                  </a:cubicBezTo>
                                  <a:cubicBezTo>
                                    <a:pt x="1200" y="14690"/>
                                    <a:pt x="1355" y="14275"/>
                                    <a:pt x="1611" y="13896"/>
                                  </a:cubicBezTo>
                                  <a:cubicBezTo>
                                    <a:pt x="3255" y="14967"/>
                                    <a:pt x="6746" y="15709"/>
                                    <a:pt x="10800" y="15709"/>
                                  </a:cubicBezTo>
                                  <a:cubicBezTo>
                                    <a:pt x="14856" y="15709"/>
                                    <a:pt x="18345" y="14966"/>
                                    <a:pt x="19987" y="13894"/>
                                  </a:cubicBezTo>
                                  <a:cubicBezTo>
                                    <a:pt x="20244" y="14273"/>
                                    <a:pt x="20400" y="14689"/>
                                    <a:pt x="20400" y="15218"/>
                                  </a:cubicBezTo>
                                  <a:cubicBezTo>
                                    <a:pt x="20400" y="16051"/>
                                    <a:pt x="17011" y="17673"/>
                                    <a:pt x="10800" y="17673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9475" y="20618"/>
                                    <a:pt x="8400" y="19739"/>
                                    <a:pt x="8400" y="18655"/>
                                  </a:cubicBezTo>
                                  <a:cubicBezTo>
                                    <a:pt x="8400" y="18625"/>
                                    <a:pt x="8408" y="18597"/>
                                    <a:pt x="8409" y="18567"/>
                                  </a:cubicBezTo>
                                  <a:cubicBezTo>
                                    <a:pt x="9179" y="18623"/>
                                    <a:pt x="9977" y="18655"/>
                                    <a:pt x="10800" y="18655"/>
                                  </a:cubicBezTo>
                                  <a:cubicBezTo>
                                    <a:pt x="11623" y="18655"/>
                                    <a:pt x="12421" y="18623"/>
                                    <a:pt x="13191" y="18567"/>
                                  </a:cubicBezTo>
                                  <a:cubicBezTo>
                                    <a:pt x="13192" y="18597"/>
                                    <a:pt x="13200" y="18625"/>
                                    <a:pt x="13200" y="18655"/>
                                  </a:cubicBezTo>
                                  <a:cubicBezTo>
                                    <a:pt x="13200" y="19739"/>
                                    <a:pt x="12125" y="20618"/>
                                    <a:pt x="10800" y="20618"/>
                                  </a:cubicBezTo>
                                  <a:moveTo>
                                    <a:pt x="2948" y="12551"/>
                                  </a:moveTo>
                                  <a:cubicBezTo>
                                    <a:pt x="4308" y="11388"/>
                                    <a:pt x="6000" y="9939"/>
                                    <a:pt x="6000" y="6873"/>
                                  </a:cubicBezTo>
                                  <a:cubicBezTo>
                                    <a:pt x="6000" y="5232"/>
                                    <a:pt x="7238" y="3825"/>
                                    <a:pt x="8988" y="3239"/>
                                  </a:cubicBezTo>
                                  <a:cubicBezTo>
                                    <a:pt x="9428" y="3657"/>
                                    <a:pt x="10072" y="3927"/>
                                    <a:pt x="10800" y="3927"/>
                                  </a:cubicBezTo>
                                  <a:cubicBezTo>
                                    <a:pt x="11528" y="3927"/>
                                    <a:pt x="12172" y="3657"/>
                                    <a:pt x="12611" y="3239"/>
                                  </a:cubicBezTo>
                                  <a:cubicBezTo>
                                    <a:pt x="14362" y="3825"/>
                                    <a:pt x="15600" y="5232"/>
                                    <a:pt x="15600" y="6873"/>
                                  </a:cubicBezTo>
                                  <a:cubicBezTo>
                                    <a:pt x="15600" y="9939"/>
                                    <a:pt x="17292" y="11388"/>
                                    <a:pt x="18652" y="12551"/>
                                  </a:cubicBezTo>
                                  <a:cubicBezTo>
                                    <a:pt x="18911" y="12773"/>
                                    <a:pt x="19152" y="12979"/>
                                    <a:pt x="19366" y="13183"/>
                                  </a:cubicBezTo>
                                  <a:cubicBezTo>
                                    <a:pt x="18217" y="14077"/>
                                    <a:pt x="14825" y="14727"/>
                                    <a:pt x="10800" y="14727"/>
                                  </a:cubicBezTo>
                                  <a:cubicBezTo>
                                    <a:pt x="6779" y="14727"/>
                                    <a:pt x="3383" y="14079"/>
                                    <a:pt x="2230" y="13186"/>
                                  </a:cubicBezTo>
                                  <a:cubicBezTo>
                                    <a:pt x="2446" y="12981"/>
                                    <a:pt x="2687" y="12774"/>
                                    <a:pt x="2948" y="12551"/>
                                  </a:cubicBezTo>
                                  <a:moveTo>
                                    <a:pt x="10800" y="982"/>
                                  </a:moveTo>
                                  <a:cubicBezTo>
                                    <a:pt x="11462" y="982"/>
                                    <a:pt x="12000" y="1422"/>
                                    <a:pt x="12000" y="1964"/>
                                  </a:cubicBezTo>
                                  <a:cubicBezTo>
                                    <a:pt x="12000" y="2506"/>
                                    <a:pt x="11462" y="2945"/>
                                    <a:pt x="10800" y="2945"/>
                                  </a:cubicBezTo>
                                  <a:cubicBezTo>
                                    <a:pt x="10138" y="2945"/>
                                    <a:pt x="9600" y="2506"/>
                                    <a:pt x="9600" y="1964"/>
                                  </a:cubicBezTo>
                                  <a:cubicBezTo>
                                    <a:pt x="9600" y="1422"/>
                                    <a:pt x="10138" y="982"/>
                                    <a:pt x="10800" y="982"/>
                                  </a:cubicBezTo>
                                  <a:moveTo>
                                    <a:pt x="21600" y="15218"/>
                                  </a:moveTo>
                                  <a:cubicBezTo>
                                    <a:pt x="21600" y="11782"/>
                                    <a:pt x="16800" y="11782"/>
                                    <a:pt x="16800" y="6873"/>
                                  </a:cubicBezTo>
                                  <a:cubicBezTo>
                                    <a:pt x="16800" y="4845"/>
                                    <a:pt x="15296" y="3105"/>
                                    <a:pt x="13152" y="2356"/>
                                  </a:cubicBezTo>
                                  <a:cubicBezTo>
                                    <a:pt x="13183" y="2229"/>
                                    <a:pt x="13200" y="2098"/>
                                    <a:pt x="13200" y="1964"/>
                                  </a:cubicBezTo>
                                  <a:cubicBezTo>
                                    <a:pt x="13200" y="879"/>
                                    <a:pt x="12125" y="0"/>
                                    <a:pt x="10800" y="0"/>
                                  </a:cubicBezTo>
                                  <a:cubicBezTo>
                                    <a:pt x="9475" y="0"/>
                                    <a:pt x="8400" y="879"/>
                                    <a:pt x="8400" y="1964"/>
                                  </a:cubicBezTo>
                                  <a:cubicBezTo>
                                    <a:pt x="8400" y="2098"/>
                                    <a:pt x="8417" y="2229"/>
                                    <a:pt x="8448" y="2356"/>
                                  </a:cubicBezTo>
                                  <a:cubicBezTo>
                                    <a:pt x="6304" y="3105"/>
                                    <a:pt x="4800" y="4845"/>
                                    <a:pt x="4800" y="6873"/>
                                  </a:cubicBezTo>
                                  <a:cubicBezTo>
                                    <a:pt x="4800" y="11782"/>
                                    <a:pt x="0" y="11782"/>
                                    <a:pt x="0" y="15218"/>
                                  </a:cubicBezTo>
                                  <a:cubicBezTo>
                                    <a:pt x="0" y="16716"/>
                                    <a:pt x="3016" y="17986"/>
                                    <a:pt x="7217" y="18457"/>
                                  </a:cubicBezTo>
                                  <a:cubicBezTo>
                                    <a:pt x="7211" y="18523"/>
                                    <a:pt x="7200" y="18587"/>
                                    <a:pt x="7200" y="18655"/>
                                  </a:cubicBezTo>
                                  <a:cubicBezTo>
                                    <a:pt x="7200" y="20282"/>
                                    <a:pt x="8812" y="21600"/>
                                    <a:pt x="10800" y="21600"/>
                                  </a:cubicBezTo>
                                  <a:cubicBezTo>
                                    <a:pt x="12788" y="21600"/>
                                    <a:pt x="14400" y="20282"/>
                                    <a:pt x="14400" y="18655"/>
                                  </a:cubicBezTo>
                                  <a:cubicBezTo>
                                    <a:pt x="14400" y="18587"/>
                                    <a:pt x="14389" y="18523"/>
                                    <a:pt x="14383" y="18457"/>
                                  </a:cubicBezTo>
                                  <a:cubicBezTo>
                                    <a:pt x="18584" y="17986"/>
                                    <a:pt x="21600" y="16716"/>
                                    <a:pt x="21600" y="1521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3" name="Shape 2633"/>
                          <wps:cNvSpPr/>
                          <wps:spPr>
                            <a:xfrm>
                              <a:off x="6216862" y="6922691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144" y="18334"/>
                                  </a:moveTo>
                                  <a:lnTo>
                                    <a:pt x="15583" y="6873"/>
                                  </a:lnTo>
                                  <a:lnTo>
                                    <a:pt x="20168" y="6873"/>
                                  </a:lnTo>
                                  <a:cubicBezTo>
                                    <a:pt x="20168" y="6873"/>
                                    <a:pt x="12144" y="18334"/>
                                    <a:pt x="12144" y="18334"/>
                                  </a:cubicBezTo>
                                  <a:close/>
                                  <a:moveTo>
                                    <a:pt x="10800" y="19403"/>
                                  </a:moveTo>
                                  <a:lnTo>
                                    <a:pt x="7041" y="6873"/>
                                  </a:lnTo>
                                  <a:lnTo>
                                    <a:pt x="14559" y="6873"/>
                                  </a:lnTo>
                                  <a:cubicBezTo>
                                    <a:pt x="14559" y="6873"/>
                                    <a:pt x="10800" y="19403"/>
                                    <a:pt x="10800" y="19403"/>
                                  </a:cubicBezTo>
                                  <a:close/>
                                  <a:moveTo>
                                    <a:pt x="1432" y="6873"/>
                                  </a:moveTo>
                                  <a:lnTo>
                                    <a:pt x="6017" y="6873"/>
                                  </a:lnTo>
                                  <a:lnTo>
                                    <a:pt x="9456" y="18334"/>
                                  </a:lnTo>
                                  <a:cubicBezTo>
                                    <a:pt x="9456" y="18334"/>
                                    <a:pt x="1432" y="6873"/>
                                    <a:pt x="1432" y="6873"/>
                                  </a:cubicBezTo>
                                  <a:close/>
                                  <a:moveTo>
                                    <a:pt x="6578" y="982"/>
                                  </a:moveTo>
                                  <a:lnTo>
                                    <a:pt x="8536" y="982"/>
                                  </a:lnTo>
                                  <a:lnTo>
                                    <a:pt x="6082" y="5891"/>
                                  </a:lnTo>
                                  <a:lnTo>
                                    <a:pt x="1669" y="5891"/>
                                  </a:lnTo>
                                  <a:cubicBezTo>
                                    <a:pt x="1669" y="5891"/>
                                    <a:pt x="6578" y="982"/>
                                    <a:pt x="6578" y="982"/>
                                  </a:cubicBezTo>
                                  <a:close/>
                                  <a:moveTo>
                                    <a:pt x="11973" y="982"/>
                                  </a:moveTo>
                                  <a:lnTo>
                                    <a:pt x="14427" y="5891"/>
                                  </a:lnTo>
                                  <a:lnTo>
                                    <a:pt x="7173" y="5891"/>
                                  </a:lnTo>
                                  <a:lnTo>
                                    <a:pt x="9627" y="982"/>
                                  </a:lnTo>
                                  <a:cubicBezTo>
                                    <a:pt x="9627" y="982"/>
                                    <a:pt x="11973" y="982"/>
                                    <a:pt x="11973" y="982"/>
                                  </a:cubicBezTo>
                                  <a:close/>
                                  <a:moveTo>
                                    <a:pt x="15022" y="982"/>
                                  </a:moveTo>
                                  <a:lnTo>
                                    <a:pt x="19931" y="5891"/>
                                  </a:lnTo>
                                  <a:lnTo>
                                    <a:pt x="15518" y="5891"/>
                                  </a:lnTo>
                                  <a:lnTo>
                                    <a:pt x="13064" y="982"/>
                                  </a:lnTo>
                                  <a:cubicBezTo>
                                    <a:pt x="13064" y="982"/>
                                    <a:pt x="15022" y="982"/>
                                    <a:pt x="15022" y="982"/>
                                  </a:cubicBezTo>
                                  <a:close/>
                                  <a:moveTo>
                                    <a:pt x="21600" y="6382"/>
                                  </a:moveTo>
                                  <a:cubicBezTo>
                                    <a:pt x="21600" y="6272"/>
                                    <a:pt x="21557" y="6175"/>
                                    <a:pt x="21495" y="6093"/>
                                  </a:cubicBezTo>
                                  <a:lnTo>
                                    <a:pt x="21502" y="6088"/>
                                  </a:lnTo>
                                  <a:lnTo>
                                    <a:pt x="21471" y="6057"/>
                                  </a:lnTo>
                                  <a:cubicBezTo>
                                    <a:pt x="21459" y="6044"/>
                                    <a:pt x="21448" y="6032"/>
                                    <a:pt x="21434" y="6020"/>
                                  </a:cubicBezTo>
                                  <a:lnTo>
                                    <a:pt x="15611" y="197"/>
                                  </a:lnTo>
                                  <a:lnTo>
                                    <a:pt x="15604" y="201"/>
                                  </a:lnTo>
                                  <a:cubicBezTo>
                                    <a:pt x="15514" y="82"/>
                                    <a:pt x="15379" y="0"/>
                                    <a:pt x="15218" y="0"/>
                                  </a:cubicBezTo>
                                  <a:lnTo>
                                    <a:pt x="6382" y="0"/>
                                  </a:lnTo>
                                  <a:cubicBezTo>
                                    <a:pt x="6221" y="0"/>
                                    <a:pt x="6086" y="82"/>
                                    <a:pt x="5996" y="201"/>
                                  </a:cubicBezTo>
                                  <a:lnTo>
                                    <a:pt x="5989" y="197"/>
                                  </a:lnTo>
                                  <a:lnTo>
                                    <a:pt x="166" y="6020"/>
                                  </a:lnTo>
                                  <a:cubicBezTo>
                                    <a:pt x="152" y="6032"/>
                                    <a:pt x="141" y="6044"/>
                                    <a:pt x="129" y="6057"/>
                                  </a:cubicBezTo>
                                  <a:lnTo>
                                    <a:pt x="98" y="6088"/>
                                  </a:lnTo>
                                  <a:lnTo>
                                    <a:pt x="105" y="6093"/>
                                  </a:lnTo>
                                  <a:cubicBezTo>
                                    <a:pt x="43" y="6175"/>
                                    <a:pt x="0" y="6272"/>
                                    <a:pt x="0" y="6382"/>
                                  </a:cubicBezTo>
                                  <a:cubicBezTo>
                                    <a:pt x="0" y="6499"/>
                                    <a:pt x="46" y="6602"/>
                                    <a:pt x="115" y="6686"/>
                                  </a:cubicBezTo>
                                  <a:lnTo>
                                    <a:pt x="109" y="6690"/>
                                  </a:lnTo>
                                  <a:lnTo>
                                    <a:pt x="10418" y="21418"/>
                                  </a:lnTo>
                                  <a:lnTo>
                                    <a:pt x="10424" y="21413"/>
                                  </a:lnTo>
                                  <a:cubicBezTo>
                                    <a:pt x="10514" y="21525"/>
                                    <a:pt x="10646" y="21600"/>
                                    <a:pt x="10800" y="21600"/>
                                  </a:cubicBezTo>
                                  <a:cubicBezTo>
                                    <a:pt x="10954" y="21600"/>
                                    <a:pt x="11086" y="21525"/>
                                    <a:pt x="11176" y="21413"/>
                                  </a:cubicBezTo>
                                  <a:lnTo>
                                    <a:pt x="11182" y="21418"/>
                                  </a:lnTo>
                                  <a:lnTo>
                                    <a:pt x="21491" y="6690"/>
                                  </a:lnTo>
                                  <a:lnTo>
                                    <a:pt x="21485" y="6686"/>
                                  </a:lnTo>
                                  <a:cubicBezTo>
                                    <a:pt x="21553" y="6602"/>
                                    <a:pt x="21600" y="6499"/>
                                    <a:pt x="21600" y="63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4" name="Shape 2525"/>
                          <wps:cNvSpPr/>
                          <wps:spPr>
                            <a:xfrm>
                              <a:off x="358979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291" y="17673"/>
                                  </a:moveTo>
                                  <a:cubicBezTo>
                                    <a:pt x="11562" y="17673"/>
                                    <a:pt x="11782" y="17453"/>
                                    <a:pt x="11782" y="17182"/>
                                  </a:cubicBezTo>
                                  <a:cubicBezTo>
                                    <a:pt x="11782" y="16911"/>
                                    <a:pt x="11562" y="16691"/>
                                    <a:pt x="11291" y="16691"/>
                                  </a:cubicBezTo>
                                  <a:cubicBezTo>
                                    <a:pt x="11020" y="16691"/>
                                    <a:pt x="10800" y="16911"/>
                                    <a:pt x="10800" y="17182"/>
                                  </a:cubicBezTo>
                                  <a:cubicBezTo>
                                    <a:pt x="10800" y="17453"/>
                                    <a:pt x="11020" y="17673"/>
                                    <a:pt x="11291" y="17673"/>
                                  </a:cubicBezTo>
                                  <a:moveTo>
                                    <a:pt x="17673" y="18655"/>
                                  </a:moveTo>
                                  <a:lnTo>
                                    <a:pt x="13745" y="18655"/>
                                  </a:lnTo>
                                  <a:lnTo>
                                    <a:pt x="13745" y="12273"/>
                                  </a:lnTo>
                                  <a:cubicBezTo>
                                    <a:pt x="13745" y="12002"/>
                                    <a:pt x="13525" y="11782"/>
                                    <a:pt x="13255" y="11782"/>
                                  </a:cubicBezTo>
                                  <a:lnTo>
                                    <a:pt x="8345" y="11782"/>
                                  </a:lnTo>
                                  <a:cubicBezTo>
                                    <a:pt x="8075" y="11782"/>
                                    <a:pt x="7855" y="12002"/>
                                    <a:pt x="7855" y="12273"/>
                                  </a:cubicBezTo>
                                  <a:lnTo>
                                    <a:pt x="7855" y="18655"/>
                                  </a:lnTo>
                                  <a:lnTo>
                                    <a:pt x="3927" y="18655"/>
                                  </a:lnTo>
                                  <a:lnTo>
                                    <a:pt x="3927" y="8058"/>
                                  </a:lnTo>
                                  <a:lnTo>
                                    <a:pt x="10800" y="1185"/>
                                  </a:lnTo>
                                  <a:lnTo>
                                    <a:pt x="17673" y="8058"/>
                                  </a:lnTo>
                                  <a:cubicBezTo>
                                    <a:pt x="17673" y="8058"/>
                                    <a:pt x="17673" y="18655"/>
                                    <a:pt x="17673" y="18655"/>
                                  </a:cubicBezTo>
                                  <a:close/>
                                  <a:moveTo>
                                    <a:pt x="17673" y="20618"/>
                                  </a:moveTo>
                                  <a:lnTo>
                                    <a:pt x="13745" y="20618"/>
                                  </a:lnTo>
                                  <a:lnTo>
                                    <a:pt x="13745" y="19636"/>
                                  </a:lnTo>
                                  <a:lnTo>
                                    <a:pt x="17673" y="19636"/>
                                  </a:lnTo>
                                  <a:cubicBezTo>
                                    <a:pt x="17673" y="19636"/>
                                    <a:pt x="17673" y="20618"/>
                                    <a:pt x="17673" y="20618"/>
                                  </a:cubicBezTo>
                                  <a:close/>
                                  <a:moveTo>
                                    <a:pt x="12764" y="20618"/>
                                  </a:moveTo>
                                  <a:lnTo>
                                    <a:pt x="8836" y="20618"/>
                                  </a:lnTo>
                                  <a:lnTo>
                                    <a:pt x="8836" y="12764"/>
                                  </a:lnTo>
                                  <a:lnTo>
                                    <a:pt x="12764" y="12764"/>
                                  </a:lnTo>
                                  <a:cubicBezTo>
                                    <a:pt x="12764" y="12764"/>
                                    <a:pt x="12764" y="20618"/>
                                    <a:pt x="12764" y="20618"/>
                                  </a:cubicBezTo>
                                  <a:close/>
                                  <a:moveTo>
                                    <a:pt x="7855" y="20618"/>
                                  </a:moveTo>
                                  <a:lnTo>
                                    <a:pt x="3927" y="20618"/>
                                  </a:lnTo>
                                  <a:lnTo>
                                    <a:pt x="3927" y="19636"/>
                                  </a:lnTo>
                                  <a:lnTo>
                                    <a:pt x="7855" y="19636"/>
                                  </a:lnTo>
                                  <a:cubicBezTo>
                                    <a:pt x="7855" y="19636"/>
                                    <a:pt x="7855" y="20618"/>
                                    <a:pt x="7855" y="20618"/>
                                  </a:cubicBezTo>
                                  <a:close/>
                                  <a:moveTo>
                                    <a:pt x="14727" y="1964"/>
                                  </a:moveTo>
                                  <a:lnTo>
                                    <a:pt x="16691" y="1964"/>
                                  </a:lnTo>
                                  <a:lnTo>
                                    <a:pt x="16691" y="5688"/>
                                  </a:lnTo>
                                  <a:lnTo>
                                    <a:pt x="14727" y="3724"/>
                                  </a:lnTo>
                                  <a:cubicBezTo>
                                    <a:pt x="14727" y="3724"/>
                                    <a:pt x="14727" y="1964"/>
                                    <a:pt x="14727" y="1964"/>
                                  </a:cubicBezTo>
                                  <a:close/>
                                  <a:moveTo>
                                    <a:pt x="21456" y="10453"/>
                                  </a:moveTo>
                                  <a:lnTo>
                                    <a:pt x="17673" y="6670"/>
                                  </a:lnTo>
                                  <a:lnTo>
                                    <a:pt x="17673" y="1473"/>
                                  </a:lnTo>
                                  <a:cubicBezTo>
                                    <a:pt x="17673" y="1202"/>
                                    <a:pt x="17453" y="982"/>
                                    <a:pt x="17182" y="982"/>
                                  </a:cubicBezTo>
                                  <a:lnTo>
                                    <a:pt x="14236" y="982"/>
                                  </a:lnTo>
                                  <a:cubicBezTo>
                                    <a:pt x="13966" y="982"/>
                                    <a:pt x="13745" y="1202"/>
                                    <a:pt x="13745" y="1473"/>
                                  </a:cubicBezTo>
                                  <a:lnTo>
                                    <a:pt x="13745" y="2742"/>
                                  </a:lnTo>
                                  <a:lnTo>
                                    <a:pt x="11147" y="144"/>
                                  </a:lnTo>
                                  <a:cubicBezTo>
                                    <a:pt x="11058" y="55"/>
                                    <a:pt x="10935" y="0"/>
                                    <a:pt x="10800" y="0"/>
                                  </a:cubicBezTo>
                                  <a:cubicBezTo>
                                    <a:pt x="10665" y="0"/>
                                    <a:pt x="10542" y="55"/>
                                    <a:pt x="10453" y="144"/>
                                  </a:cubicBezTo>
                                  <a:lnTo>
                                    <a:pt x="144" y="10453"/>
                                  </a:lnTo>
                                  <a:cubicBezTo>
                                    <a:pt x="55" y="10542"/>
                                    <a:pt x="0" y="10665"/>
                                    <a:pt x="0" y="10800"/>
                                  </a:cubicBezTo>
                                  <a:cubicBezTo>
                                    <a:pt x="0" y="11072"/>
                                    <a:pt x="220" y="11291"/>
                                    <a:pt x="491" y="11291"/>
                                  </a:cubicBezTo>
                                  <a:cubicBezTo>
                                    <a:pt x="626" y="11291"/>
                                    <a:pt x="749" y="11236"/>
                                    <a:pt x="838" y="11147"/>
                                  </a:cubicBezTo>
                                  <a:lnTo>
                                    <a:pt x="2945" y="9040"/>
                                  </a:lnTo>
                                  <a:lnTo>
                                    <a:pt x="2945" y="21109"/>
                                  </a:lnTo>
                                  <a:cubicBezTo>
                                    <a:pt x="2945" y="21381"/>
                                    <a:pt x="3166" y="21600"/>
                                    <a:pt x="3436" y="21600"/>
                                  </a:cubicBezTo>
                                  <a:lnTo>
                                    <a:pt x="18164" y="21600"/>
                                  </a:lnTo>
                                  <a:cubicBezTo>
                                    <a:pt x="18434" y="21600"/>
                                    <a:pt x="18655" y="21381"/>
                                    <a:pt x="18655" y="21109"/>
                                  </a:cubicBezTo>
                                  <a:lnTo>
                                    <a:pt x="18655" y="9040"/>
                                  </a:lnTo>
                                  <a:lnTo>
                                    <a:pt x="20762" y="11147"/>
                                  </a:lnTo>
                                  <a:cubicBezTo>
                                    <a:pt x="20851" y="11236"/>
                                    <a:pt x="20974" y="11291"/>
                                    <a:pt x="21109" y="11291"/>
                                  </a:cubicBezTo>
                                  <a:cubicBezTo>
                                    <a:pt x="21380" y="11291"/>
                                    <a:pt x="21600" y="11072"/>
                                    <a:pt x="21600" y="10800"/>
                                  </a:cubicBezTo>
                                  <a:cubicBezTo>
                                    <a:pt x="21600" y="10665"/>
                                    <a:pt x="21545" y="10542"/>
                                    <a:pt x="21456" y="1045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5" name="Shape 2526"/>
                          <wps:cNvSpPr/>
                          <wps:spPr>
                            <a:xfrm>
                              <a:off x="1007282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4236" y="16752"/>
                                  </a:moveTo>
                                  <a:cubicBezTo>
                                    <a:pt x="14001" y="16887"/>
                                    <a:pt x="13921" y="17188"/>
                                    <a:pt x="14057" y="17422"/>
                                  </a:cubicBezTo>
                                  <a:cubicBezTo>
                                    <a:pt x="14192" y="17658"/>
                                    <a:pt x="14493" y="17738"/>
                                    <a:pt x="14727" y="17602"/>
                                  </a:cubicBezTo>
                                  <a:cubicBezTo>
                                    <a:pt x="14962" y="17467"/>
                                    <a:pt x="15042" y="17167"/>
                                    <a:pt x="14907" y="16932"/>
                                  </a:cubicBezTo>
                                  <a:cubicBezTo>
                                    <a:pt x="14771" y="16697"/>
                                    <a:pt x="14472" y="16617"/>
                                    <a:pt x="14236" y="16752"/>
                                  </a:cubicBezTo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5218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5" y="9624"/>
                                    <a:pt x="11978" y="9084"/>
                                    <a:pt x="11291" y="8906"/>
                                  </a:cubicBezTo>
                                  <a:lnTo>
                                    <a:pt x="11291" y="3436"/>
                                  </a:lnTo>
                                  <a:cubicBezTo>
                                    <a:pt x="11291" y="3166"/>
                                    <a:pt x="11071" y="2945"/>
                                    <a:pt x="10800" y="2945"/>
                                  </a:cubicBezTo>
                                  <a:cubicBezTo>
                                    <a:pt x="10529" y="2945"/>
                                    <a:pt x="10309" y="3166"/>
                                    <a:pt x="10309" y="3436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5218" y="11291"/>
                                  </a:lnTo>
                                  <a:cubicBezTo>
                                    <a:pt x="1548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489" y="10309"/>
                                    <a:pt x="15218" y="10309"/>
                                  </a:cubicBezTo>
                                  <a:moveTo>
                                    <a:pt x="16932" y="6693"/>
                                  </a:moveTo>
                                  <a:cubicBezTo>
                                    <a:pt x="16697" y="6829"/>
                                    <a:pt x="16616" y="7129"/>
                                    <a:pt x="16752" y="7364"/>
                                  </a:cubicBezTo>
                                  <a:cubicBezTo>
                                    <a:pt x="16887" y="7599"/>
                                    <a:pt x="17188" y="7679"/>
                                    <a:pt x="17422" y="7543"/>
                                  </a:cubicBezTo>
                                  <a:cubicBezTo>
                                    <a:pt x="17657" y="7408"/>
                                    <a:pt x="17737" y="7108"/>
                                    <a:pt x="17602" y="6873"/>
                                  </a:cubicBezTo>
                                  <a:cubicBezTo>
                                    <a:pt x="17467" y="6638"/>
                                    <a:pt x="17166" y="6557"/>
                                    <a:pt x="16932" y="6693"/>
                                  </a:cubicBezTo>
                                  <a:moveTo>
                                    <a:pt x="10800" y="17673"/>
                                  </a:moveTo>
                                  <a:cubicBezTo>
                                    <a:pt x="10529" y="17673"/>
                                    <a:pt x="10309" y="17893"/>
                                    <a:pt x="10309" y="18164"/>
                                  </a:cubicBezTo>
                                  <a:cubicBezTo>
                                    <a:pt x="10309" y="18435"/>
                                    <a:pt x="10529" y="18655"/>
                                    <a:pt x="10800" y="18655"/>
                                  </a:cubicBezTo>
                                  <a:cubicBezTo>
                                    <a:pt x="11071" y="18655"/>
                                    <a:pt x="11291" y="18435"/>
                                    <a:pt x="11291" y="18164"/>
                                  </a:cubicBezTo>
                                  <a:cubicBezTo>
                                    <a:pt x="11291" y="17893"/>
                                    <a:pt x="11071" y="17673"/>
                                    <a:pt x="10800" y="17673"/>
                                  </a:cubicBezTo>
                                  <a:moveTo>
                                    <a:pt x="17422" y="14057"/>
                                  </a:moveTo>
                                  <a:cubicBezTo>
                                    <a:pt x="17188" y="13921"/>
                                    <a:pt x="16887" y="14001"/>
                                    <a:pt x="16752" y="14236"/>
                                  </a:cubicBezTo>
                                  <a:cubicBezTo>
                                    <a:pt x="16616" y="14472"/>
                                    <a:pt x="16697" y="14772"/>
                                    <a:pt x="16932" y="14907"/>
                                  </a:cubicBezTo>
                                  <a:cubicBezTo>
                                    <a:pt x="17166" y="15043"/>
                                    <a:pt x="17467" y="14962"/>
                                    <a:pt x="17602" y="14727"/>
                                  </a:cubicBezTo>
                                  <a:cubicBezTo>
                                    <a:pt x="17737" y="14492"/>
                                    <a:pt x="17657" y="14192"/>
                                    <a:pt x="17422" y="14057"/>
                                  </a:cubicBezTo>
                                  <a:moveTo>
                                    <a:pt x="4668" y="6693"/>
                                  </a:moveTo>
                                  <a:cubicBezTo>
                                    <a:pt x="4433" y="6557"/>
                                    <a:pt x="4133" y="6638"/>
                                    <a:pt x="3998" y="6873"/>
                                  </a:cubicBezTo>
                                  <a:cubicBezTo>
                                    <a:pt x="3863" y="7108"/>
                                    <a:pt x="3942" y="7408"/>
                                    <a:pt x="4178" y="7543"/>
                                  </a:cubicBezTo>
                                  <a:cubicBezTo>
                                    <a:pt x="4412" y="7679"/>
                                    <a:pt x="4713" y="7599"/>
                                    <a:pt x="4848" y="7364"/>
                                  </a:cubicBezTo>
                                  <a:cubicBezTo>
                                    <a:pt x="4984" y="7129"/>
                                    <a:pt x="4903" y="6829"/>
                                    <a:pt x="4668" y="6693"/>
                                  </a:cubicBezTo>
                                  <a:moveTo>
                                    <a:pt x="14236" y="4848"/>
                                  </a:moveTo>
                                  <a:cubicBezTo>
                                    <a:pt x="14472" y="4984"/>
                                    <a:pt x="14771" y="4903"/>
                                    <a:pt x="14907" y="4669"/>
                                  </a:cubicBezTo>
                                  <a:cubicBezTo>
                                    <a:pt x="15042" y="4434"/>
                                    <a:pt x="14962" y="4134"/>
                                    <a:pt x="14727" y="3998"/>
                                  </a:cubicBezTo>
                                  <a:cubicBezTo>
                                    <a:pt x="14493" y="3863"/>
                                    <a:pt x="14192" y="3943"/>
                                    <a:pt x="14057" y="4178"/>
                                  </a:cubicBezTo>
                                  <a:cubicBezTo>
                                    <a:pt x="13921" y="4412"/>
                                    <a:pt x="14001" y="4713"/>
                                    <a:pt x="14236" y="4848"/>
                                  </a:cubicBezTo>
                                  <a:moveTo>
                                    <a:pt x="3436" y="10309"/>
                                  </a:moveTo>
                                  <a:cubicBezTo>
                                    <a:pt x="3166" y="10309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6" y="11291"/>
                                    <a:pt x="3436" y="11291"/>
                                  </a:cubicBezTo>
                                  <a:cubicBezTo>
                                    <a:pt x="3707" y="11291"/>
                                    <a:pt x="3927" y="11072"/>
                                    <a:pt x="3927" y="10800"/>
                                  </a:cubicBezTo>
                                  <a:cubicBezTo>
                                    <a:pt x="3927" y="10529"/>
                                    <a:pt x="3707" y="10309"/>
                                    <a:pt x="3436" y="10309"/>
                                  </a:cubicBezTo>
                                  <a:moveTo>
                                    <a:pt x="6873" y="3998"/>
                                  </a:moveTo>
                                  <a:cubicBezTo>
                                    <a:pt x="6638" y="4134"/>
                                    <a:pt x="6558" y="4434"/>
                                    <a:pt x="6693" y="4669"/>
                                  </a:cubicBezTo>
                                  <a:cubicBezTo>
                                    <a:pt x="6829" y="4903"/>
                                    <a:pt x="7129" y="4984"/>
                                    <a:pt x="7364" y="4848"/>
                                  </a:cubicBezTo>
                                  <a:cubicBezTo>
                                    <a:pt x="7599" y="4713"/>
                                    <a:pt x="7679" y="4412"/>
                                    <a:pt x="7543" y="4178"/>
                                  </a:cubicBezTo>
                                  <a:cubicBezTo>
                                    <a:pt x="7408" y="3943"/>
                                    <a:pt x="7108" y="3863"/>
                                    <a:pt x="6873" y="3998"/>
                                  </a:cubicBezTo>
                                  <a:moveTo>
                                    <a:pt x="4178" y="14057"/>
                                  </a:moveTo>
                                  <a:cubicBezTo>
                                    <a:pt x="3942" y="14192"/>
                                    <a:pt x="3863" y="14492"/>
                                    <a:pt x="3998" y="14727"/>
                                  </a:cubicBezTo>
                                  <a:cubicBezTo>
                                    <a:pt x="4133" y="14962"/>
                                    <a:pt x="4433" y="15043"/>
                                    <a:pt x="4668" y="14907"/>
                                  </a:cubicBezTo>
                                  <a:cubicBezTo>
                                    <a:pt x="4903" y="14772"/>
                                    <a:pt x="4984" y="14472"/>
                                    <a:pt x="4848" y="14236"/>
                                  </a:cubicBezTo>
                                  <a:cubicBezTo>
                                    <a:pt x="4713" y="14001"/>
                                    <a:pt x="4412" y="13921"/>
                                    <a:pt x="4178" y="14057"/>
                                  </a:cubicBezTo>
                                  <a:moveTo>
                                    <a:pt x="7364" y="16752"/>
                                  </a:moveTo>
                                  <a:cubicBezTo>
                                    <a:pt x="7129" y="16617"/>
                                    <a:pt x="6829" y="16697"/>
                                    <a:pt x="6693" y="16932"/>
                                  </a:cubicBezTo>
                                  <a:cubicBezTo>
                                    <a:pt x="6558" y="17167"/>
                                    <a:pt x="6638" y="17467"/>
                                    <a:pt x="6873" y="17602"/>
                                  </a:cubicBezTo>
                                  <a:cubicBezTo>
                                    <a:pt x="7108" y="17738"/>
                                    <a:pt x="7408" y="17658"/>
                                    <a:pt x="7543" y="17422"/>
                                  </a:cubicBezTo>
                                  <a:cubicBezTo>
                                    <a:pt x="7679" y="17188"/>
                                    <a:pt x="7599" y="16887"/>
                                    <a:pt x="7364" y="16752"/>
                                  </a:cubicBezTo>
                                  <a:moveTo>
                                    <a:pt x="18164" y="10309"/>
                                  </a:moveTo>
                                  <a:cubicBezTo>
                                    <a:pt x="17893" y="10309"/>
                                    <a:pt x="17673" y="10529"/>
                                    <a:pt x="17673" y="10800"/>
                                  </a:cubicBezTo>
                                  <a:cubicBezTo>
                                    <a:pt x="17673" y="11072"/>
                                    <a:pt x="17893" y="11291"/>
                                    <a:pt x="18164" y="11291"/>
                                  </a:cubicBezTo>
                                  <a:cubicBezTo>
                                    <a:pt x="18434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4" y="10309"/>
                                    <a:pt x="18164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6" name="Shape 2527"/>
                          <wps:cNvSpPr/>
                          <wps:spPr>
                            <a:xfrm>
                              <a:off x="1655585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4236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6" y="9622"/>
                                    <a:pt x="11979" y="9084"/>
                                    <a:pt x="11291" y="8906"/>
                                  </a:cubicBezTo>
                                  <a:lnTo>
                                    <a:pt x="11291" y="5400"/>
                                  </a:lnTo>
                                  <a:cubicBezTo>
                                    <a:pt x="11291" y="5129"/>
                                    <a:pt x="11071" y="4909"/>
                                    <a:pt x="10800" y="4909"/>
                                  </a:cubicBezTo>
                                  <a:cubicBezTo>
                                    <a:pt x="10529" y="4909"/>
                                    <a:pt x="10309" y="5129"/>
                                    <a:pt x="10309" y="5400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4236" y="11291"/>
                                  </a:lnTo>
                                  <a:cubicBezTo>
                                    <a:pt x="14507" y="11291"/>
                                    <a:pt x="14727" y="11072"/>
                                    <a:pt x="14727" y="10800"/>
                                  </a:cubicBezTo>
                                  <a:cubicBezTo>
                                    <a:pt x="14727" y="10529"/>
                                    <a:pt x="14507" y="10309"/>
                                    <a:pt x="14236" y="10309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6462" y="18655"/>
                                    <a:pt x="2945" y="15138"/>
                                    <a:pt x="2945" y="10800"/>
                                  </a:cubicBezTo>
                                  <a:cubicBezTo>
                                    <a:pt x="2945" y="6462"/>
                                    <a:pt x="6462" y="2945"/>
                                    <a:pt x="10800" y="2945"/>
                                  </a:cubicBezTo>
                                  <a:cubicBezTo>
                                    <a:pt x="15138" y="2945"/>
                                    <a:pt x="18655" y="6462"/>
                                    <a:pt x="18655" y="10800"/>
                                  </a:cubicBezTo>
                                  <a:cubicBezTo>
                                    <a:pt x="18655" y="15138"/>
                                    <a:pt x="15138" y="18655"/>
                                    <a:pt x="10800" y="18655"/>
                                  </a:cubicBezTo>
                                  <a:moveTo>
                                    <a:pt x="10800" y="1964"/>
                                  </a:moveTo>
                                  <a:cubicBezTo>
                                    <a:pt x="5920" y="1964"/>
                                    <a:pt x="1964" y="5920"/>
                                    <a:pt x="1964" y="10800"/>
                                  </a:cubicBezTo>
                                  <a:cubicBezTo>
                                    <a:pt x="1964" y="15680"/>
                                    <a:pt x="5920" y="19636"/>
                                    <a:pt x="10800" y="19636"/>
                                  </a:cubicBezTo>
                                  <a:cubicBezTo>
                                    <a:pt x="15680" y="19636"/>
                                    <a:pt x="19636" y="15680"/>
                                    <a:pt x="19636" y="10800"/>
                                  </a:cubicBezTo>
                                  <a:cubicBezTo>
                                    <a:pt x="19636" y="5920"/>
                                    <a:pt x="15680" y="1964"/>
                                    <a:pt x="10800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7" name="Shape 2528"/>
                          <wps:cNvSpPr/>
                          <wps:spPr>
                            <a:xfrm>
                              <a:off x="2350195" y="1057080"/>
                              <a:ext cx="246973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250" y="19636"/>
                                  </a:moveTo>
                                  <a:cubicBezTo>
                                    <a:pt x="20250" y="20178"/>
                                    <a:pt x="19645" y="20618"/>
                                    <a:pt x="18900" y="20618"/>
                                  </a:cubicBezTo>
                                  <a:lnTo>
                                    <a:pt x="2700" y="20618"/>
                                  </a:lnTo>
                                  <a:cubicBezTo>
                                    <a:pt x="1955" y="20618"/>
                                    <a:pt x="1350" y="20178"/>
                                    <a:pt x="1350" y="19636"/>
                                  </a:cubicBezTo>
                                  <a:lnTo>
                                    <a:pt x="1350" y="10800"/>
                                  </a:lnTo>
                                  <a:cubicBezTo>
                                    <a:pt x="1350" y="10258"/>
                                    <a:pt x="1955" y="9818"/>
                                    <a:pt x="2700" y="9818"/>
                                  </a:cubicBezTo>
                                  <a:lnTo>
                                    <a:pt x="18900" y="9818"/>
                                  </a:lnTo>
                                  <a:cubicBezTo>
                                    <a:pt x="19645" y="9818"/>
                                    <a:pt x="20250" y="10258"/>
                                    <a:pt x="20250" y="10800"/>
                                  </a:cubicBezTo>
                                  <a:cubicBezTo>
                                    <a:pt x="20250" y="10800"/>
                                    <a:pt x="20250" y="19636"/>
                                    <a:pt x="20250" y="19636"/>
                                  </a:cubicBezTo>
                                  <a:close/>
                                  <a:moveTo>
                                    <a:pt x="4050" y="5891"/>
                                  </a:moveTo>
                                  <a:cubicBezTo>
                                    <a:pt x="4050" y="3180"/>
                                    <a:pt x="7072" y="982"/>
                                    <a:pt x="10800" y="982"/>
                                  </a:cubicBezTo>
                                  <a:cubicBezTo>
                                    <a:pt x="14528" y="982"/>
                                    <a:pt x="17550" y="3180"/>
                                    <a:pt x="17550" y="5891"/>
                                  </a:cubicBezTo>
                                  <a:lnTo>
                                    <a:pt x="17550" y="8836"/>
                                  </a:lnTo>
                                  <a:lnTo>
                                    <a:pt x="4050" y="8836"/>
                                  </a:lnTo>
                                  <a:cubicBezTo>
                                    <a:pt x="4050" y="8836"/>
                                    <a:pt x="4050" y="5891"/>
                                    <a:pt x="4050" y="5891"/>
                                  </a:cubicBezTo>
                                  <a:close/>
                                  <a:moveTo>
                                    <a:pt x="18900" y="8836"/>
                                  </a:moveTo>
                                  <a:lnTo>
                                    <a:pt x="18900" y="5891"/>
                                  </a:lnTo>
                                  <a:cubicBezTo>
                                    <a:pt x="18900" y="2638"/>
                                    <a:pt x="15273" y="0"/>
                                    <a:pt x="10800" y="0"/>
                                  </a:cubicBezTo>
                                  <a:cubicBezTo>
                                    <a:pt x="6327" y="0"/>
                                    <a:pt x="2700" y="2638"/>
                                    <a:pt x="2700" y="5891"/>
                                  </a:cubicBezTo>
                                  <a:lnTo>
                                    <a:pt x="2700" y="8836"/>
                                  </a:lnTo>
                                  <a:cubicBezTo>
                                    <a:pt x="1209" y="8836"/>
                                    <a:pt x="0" y="9716"/>
                                    <a:pt x="0" y="10800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209" y="21600"/>
                                    <a:pt x="2700" y="21600"/>
                                  </a:cubicBezTo>
                                  <a:lnTo>
                                    <a:pt x="18900" y="21600"/>
                                  </a:lnTo>
                                  <a:cubicBezTo>
                                    <a:pt x="2039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9716"/>
                                    <a:pt x="20391" y="8836"/>
                                    <a:pt x="18900" y="8836"/>
                                  </a:cubicBezTo>
                                  <a:moveTo>
                                    <a:pt x="11475" y="15573"/>
                                  </a:moveTo>
                                  <a:lnTo>
                                    <a:pt x="11475" y="16200"/>
                                  </a:lnTo>
                                  <a:cubicBezTo>
                                    <a:pt x="11475" y="16472"/>
                                    <a:pt x="11172" y="16691"/>
                                    <a:pt x="10800" y="16691"/>
                                  </a:cubicBezTo>
                                  <a:cubicBezTo>
                                    <a:pt x="10428" y="16691"/>
                                    <a:pt x="10125" y="16472"/>
                                    <a:pt x="10125" y="16200"/>
                                  </a:cubicBezTo>
                                  <a:lnTo>
                                    <a:pt x="10125" y="15573"/>
                                  </a:lnTo>
                                  <a:cubicBezTo>
                                    <a:pt x="9723" y="15403"/>
                                    <a:pt x="9450" y="15090"/>
                                    <a:pt x="9450" y="14727"/>
                                  </a:cubicBezTo>
                                  <a:cubicBezTo>
                                    <a:pt x="9450" y="14186"/>
                                    <a:pt x="10055" y="13745"/>
                                    <a:pt x="10800" y="13745"/>
                                  </a:cubicBezTo>
                                  <a:cubicBezTo>
                                    <a:pt x="11545" y="13745"/>
                                    <a:pt x="12150" y="14186"/>
                                    <a:pt x="12150" y="14727"/>
                                  </a:cubicBezTo>
                                  <a:cubicBezTo>
                                    <a:pt x="12150" y="15090"/>
                                    <a:pt x="11876" y="15403"/>
                                    <a:pt x="11475" y="15573"/>
                                  </a:cubicBezTo>
                                  <a:moveTo>
                                    <a:pt x="10800" y="12764"/>
                                  </a:moveTo>
                                  <a:cubicBezTo>
                                    <a:pt x="9309" y="12764"/>
                                    <a:pt x="8100" y="13643"/>
                                    <a:pt x="8100" y="14727"/>
                                  </a:cubicBezTo>
                                  <a:cubicBezTo>
                                    <a:pt x="8100" y="15232"/>
                                    <a:pt x="8369" y="15687"/>
                                    <a:pt x="8798" y="16034"/>
                                  </a:cubicBezTo>
                                  <a:cubicBezTo>
                                    <a:pt x="8789" y="16089"/>
                                    <a:pt x="8775" y="16144"/>
                                    <a:pt x="8775" y="16200"/>
                                  </a:cubicBezTo>
                                  <a:cubicBezTo>
                                    <a:pt x="8775" y="17014"/>
                                    <a:pt x="9681" y="17673"/>
                                    <a:pt x="10800" y="17673"/>
                                  </a:cubicBezTo>
                                  <a:cubicBezTo>
                                    <a:pt x="11919" y="17673"/>
                                    <a:pt x="12825" y="17014"/>
                                    <a:pt x="12825" y="16200"/>
                                  </a:cubicBezTo>
                                  <a:cubicBezTo>
                                    <a:pt x="12825" y="16144"/>
                                    <a:pt x="12810" y="16089"/>
                                    <a:pt x="12802" y="16034"/>
                                  </a:cubicBezTo>
                                  <a:cubicBezTo>
                                    <a:pt x="13231" y="15686"/>
                                    <a:pt x="13500" y="15232"/>
                                    <a:pt x="13500" y="14727"/>
                                  </a:cubicBezTo>
                                  <a:cubicBezTo>
                                    <a:pt x="13500" y="13643"/>
                                    <a:pt x="12291" y="12764"/>
                                    <a:pt x="10800" y="127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8" name="Shape 2529"/>
                          <wps:cNvSpPr/>
                          <wps:spPr>
                            <a:xfrm>
                              <a:off x="2998498" y="1057080"/>
                              <a:ext cx="246973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475" y="15573"/>
                                  </a:moveTo>
                                  <a:lnTo>
                                    <a:pt x="11475" y="16200"/>
                                  </a:lnTo>
                                  <a:cubicBezTo>
                                    <a:pt x="11475" y="16471"/>
                                    <a:pt x="11172" y="16691"/>
                                    <a:pt x="10800" y="16691"/>
                                  </a:cubicBezTo>
                                  <a:cubicBezTo>
                                    <a:pt x="10428" y="16691"/>
                                    <a:pt x="10125" y="16471"/>
                                    <a:pt x="10125" y="16200"/>
                                  </a:cubicBezTo>
                                  <a:lnTo>
                                    <a:pt x="10125" y="15573"/>
                                  </a:lnTo>
                                  <a:cubicBezTo>
                                    <a:pt x="9723" y="15403"/>
                                    <a:pt x="9450" y="15090"/>
                                    <a:pt x="9450" y="14727"/>
                                  </a:cubicBezTo>
                                  <a:cubicBezTo>
                                    <a:pt x="9450" y="14185"/>
                                    <a:pt x="10055" y="13745"/>
                                    <a:pt x="10800" y="13745"/>
                                  </a:cubicBezTo>
                                  <a:cubicBezTo>
                                    <a:pt x="11545" y="13745"/>
                                    <a:pt x="12150" y="14185"/>
                                    <a:pt x="12150" y="14727"/>
                                  </a:cubicBezTo>
                                  <a:cubicBezTo>
                                    <a:pt x="12150" y="15090"/>
                                    <a:pt x="11876" y="15403"/>
                                    <a:pt x="11475" y="15573"/>
                                  </a:cubicBezTo>
                                  <a:moveTo>
                                    <a:pt x="10800" y="12764"/>
                                  </a:moveTo>
                                  <a:cubicBezTo>
                                    <a:pt x="9309" y="12764"/>
                                    <a:pt x="8100" y="13643"/>
                                    <a:pt x="8100" y="14727"/>
                                  </a:cubicBezTo>
                                  <a:cubicBezTo>
                                    <a:pt x="8100" y="15232"/>
                                    <a:pt x="8369" y="15686"/>
                                    <a:pt x="8798" y="16034"/>
                                  </a:cubicBezTo>
                                  <a:cubicBezTo>
                                    <a:pt x="8789" y="16089"/>
                                    <a:pt x="8775" y="16143"/>
                                    <a:pt x="8775" y="16200"/>
                                  </a:cubicBezTo>
                                  <a:cubicBezTo>
                                    <a:pt x="8775" y="17014"/>
                                    <a:pt x="9681" y="17673"/>
                                    <a:pt x="10800" y="17673"/>
                                  </a:cubicBezTo>
                                  <a:cubicBezTo>
                                    <a:pt x="11919" y="17673"/>
                                    <a:pt x="12825" y="17014"/>
                                    <a:pt x="12825" y="16200"/>
                                  </a:cubicBezTo>
                                  <a:cubicBezTo>
                                    <a:pt x="12825" y="16143"/>
                                    <a:pt x="12810" y="16089"/>
                                    <a:pt x="12802" y="16034"/>
                                  </a:cubicBezTo>
                                  <a:cubicBezTo>
                                    <a:pt x="13231" y="15687"/>
                                    <a:pt x="13500" y="15232"/>
                                    <a:pt x="13500" y="14727"/>
                                  </a:cubicBezTo>
                                  <a:cubicBezTo>
                                    <a:pt x="13500" y="13643"/>
                                    <a:pt x="12291" y="12764"/>
                                    <a:pt x="10800" y="12764"/>
                                  </a:cubicBezTo>
                                  <a:moveTo>
                                    <a:pt x="20250" y="19636"/>
                                  </a:moveTo>
                                  <a:cubicBezTo>
                                    <a:pt x="20250" y="20179"/>
                                    <a:pt x="19645" y="20618"/>
                                    <a:pt x="18900" y="20618"/>
                                  </a:cubicBezTo>
                                  <a:lnTo>
                                    <a:pt x="2700" y="20618"/>
                                  </a:lnTo>
                                  <a:cubicBezTo>
                                    <a:pt x="1955" y="20618"/>
                                    <a:pt x="1350" y="20179"/>
                                    <a:pt x="1350" y="19636"/>
                                  </a:cubicBezTo>
                                  <a:lnTo>
                                    <a:pt x="1350" y="10800"/>
                                  </a:lnTo>
                                  <a:cubicBezTo>
                                    <a:pt x="1350" y="10258"/>
                                    <a:pt x="1955" y="9818"/>
                                    <a:pt x="2700" y="9818"/>
                                  </a:cubicBezTo>
                                  <a:lnTo>
                                    <a:pt x="18900" y="9818"/>
                                  </a:lnTo>
                                  <a:cubicBezTo>
                                    <a:pt x="19645" y="9818"/>
                                    <a:pt x="20250" y="10258"/>
                                    <a:pt x="20250" y="10800"/>
                                  </a:cubicBezTo>
                                  <a:cubicBezTo>
                                    <a:pt x="20250" y="10800"/>
                                    <a:pt x="20250" y="19636"/>
                                    <a:pt x="20250" y="19636"/>
                                  </a:cubicBezTo>
                                  <a:close/>
                                  <a:moveTo>
                                    <a:pt x="18900" y="8836"/>
                                  </a:moveTo>
                                  <a:lnTo>
                                    <a:pt x="18900" y="5891"/>
                                  </a:lnTo>
                                  <a:cubicBezTo>
                                    <a:pt x="18900" y="2638"/>
                                    <a:pt x="15273" y="0"/>
                                    <a:pt x="10800" y="0"/>
                                  </a:cubicBezTo>
                                  <a:cubicBezTo>
                                    <a:pt x="6327" y="0"/>
                                    <a:pt x="2700" y="2638"/>
                                    <a:pt x="2700" y="5891"/>
                                  </a:cubicBezTo>
                                  <a:cubicBezTo>
                                    <a:pt x="2700" y="6162"/>
                                    <a:pt x="3003" y="6382"/>
                                    <a:pt x="3375" y="6382"/>
                                  </a:cubicBezTo>
                                  <a:cubicBezTo>
                                    <a:pt x="3747" y="6382"/>
                                    <a:pt x="4050" y="6162"/>
                                    <a:pt x="4050" y="5891"/>
                                  </a:cubicBezTo>
                                  <a:cubicBezTo>
                                    <a:pt x="4050" y="3180"/>
                                    <a:pt x="7072" y="982"/>
                                    <a:pt x="10800" y="982"/>
                                  </a:cubicBezTo>
                                  <a:cubicBezTo>
                                    <a:pt x="14528" y="982"/>
                                    <a:pt x="17550" y="3180"/>
                                    <a:pt x="17550" y="5891"/>
                                  </a:cubicBezTo>
                                  <a:lnTo>
                                    <a:pt x="17550" y="8836"/>
                                  </a:lnTo>
                                  <a:lnTo>
                                    <a:pt x="2700" y="8836"/>
                                  </a:lnTo>
                                  <a:cubicBezTo>
                                    <a:pt x="1209" y="8836"/>
                                    <a:pt x="0" y="9716"/>
                                    <a:pt x="0" y="10800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209" y="21600"/>
                                    <a:pt x="2700" y="21600"/>
                                  </a:cubicBezTo>
                                  <a:lnTo>
                                    <a:pt x="18900" y="21600"/>
                                  </a:lnTo>
                                  <a:cubicBezTo>
                                    <a:pt x="2039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9716"/>
                                    <a:pt x="20391" y="8836"/>
                                    <a:pt x="18900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9" name="Shape 2530"/>
                          <wps:cNvSpPr/>
                          <wps:spPr>
                            <a:xfrm>
                              <a:off x="3631367" y="1057079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7"/>
                                    <a:pt x="19200" y="20617"/>
                                  </a:cubicBezTo>
                                  <a:lnTo>
                                    <a:pt x="6000" y="20617"/>
                                  </a:lnTo>
                                  <a:lnTo>
                                    <a:pt x="6000" y="982"/>
                                  </a:lnTo>
                                  <a:lnTo>
                                    <a:pt x="13200" y="982"/>
                                  </a:lnTo>
                                  <a:lnTo>
                                    <a:pt x="13200" y="6872"/>
                                  </a:lnTo>
                                  <a:lnTo>
                                    <a:pt x="15600" y="4909"/>
                                  </a:lnTo>
                                  <a:lnTo>
                                    <a:pt x="18000" y="6872"/>
                                  </a:lnTo>
                                  <a:lnTo>
                                    <a:pt x="18000" y="982"/>
                                  </a:ln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4800" y="20617"/>
                                  </a:move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4800" y="982"/>
                                  </a:lnTo>
                                  <a:cubicBezTo>
                                    <a:pt x="4800" y="982"/>
                                    <a:pt x="4800" y="20617"/>
                                    <a:pt x="4800" y="20617"/>
                                  </a:cubicBezTo>
                                  <a:close/>
                                  <a:moveTo>
                                    <a:pt x="14400" y="982"/>
                                  </a:moveTo>
                                  <a:lnTo>
                                    <a:pt x="16800" y="982"/>
                                  </a:lnTo>
                                  <a:lnTo>
                                    <a:pt x="16800" y="4418"/>
                                  </a:lnTo>
                                  <a:lnTo>
                                    <a:pt x="15600" y="3436"/>
                                  </a:lnTo>
                                  <a:lnTo>
                                    <a:pt x="14400" y="4418"/>
                                  </a:lnTo>
                                  <a:cubicBezTo>
                                    <a:pt x="14400" y="4418"/>
                                    <a:pt x="14400" y="982"/>
                                    <a:pt x="14400" y="982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0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0" name="Shape 2531"/>
                          <wps:cNvSpPr/>
                          <wps:spPr>
                            <a:xfrm>
                              <a:off x="4279670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19636"/>
                                  </a:moveTo>
                                  <a:cubicBezTo>
                                    <a:pt x="20400" y="20179"/>
                                    <a:pt x="19862" y="20618"/>
                                    <a:pt x="19200" y="20618"/>
                                  </a:cubicBezTo>
                                  <a:lnTo>
                                    <a:pt x="7200" y="20618"/>
                                  </a:lnTo>
                                  <a:lnTo>
                                    <a:pt x="7200" y="982"/>
                                  </a:ln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6000" y="20618"/>
                                  </a:moveTo>
                                  <a:lnTo>
                                    <a:pt x="3600" y="20618"/>
                                  </a:lnTo>
                                  <a:cubicBezTo>
                                    <a:pt x="2937" y="20618"/>
                                    <a:pt x="2400" y="20179"/>
                                    <a:pt x="2400" y="19636"/>
                                  </a:cubicBezTo>
                                  <a:lnTo>
                                    <a:pt x="2400" y="18655"/>
                                  </a:lnTo>
                                  <a:lnTo>
                                    <a:pt x="3000" y="18655"/>
                                  </a:lnTo>
                                  <a:cubicBezTo>
                                    <a:pt x="3332" y="18655"/>
                                    <a:pt x="3600" y="18435"/>
                                    <a:pt x="3600" y="18164"/>
                                  </a:cubicBezTo>
                                  <a:cubicBezTo>
                                    <a:pt x="3600" y="17893"/>
                                    <a:pt x="3332" y="17673"/>
                                    <a:pt x="3000" y="17673"/>
                                  </a:cubicBezTo>
                                  <a:lnTo>
                                    <a:pt x="2400" y="17673"/>
                                  </a:lnTo>
                                  <a:lnTo>
                                    <a:pt x="2400" y="15709"/>
                                  </a:lnTo>
                                  <a:lnTo>
                                    <a:pt x="3000" y="15709"/>
                                  </a:lnTo>
                                  <a:cubicBezTo>
                                    <a:pt x="3332" y="15709"/>
                                    <a:pt x="3600" y="15490"/>
                                    <a:pt x="3600" y="15218"/>
                                  </a:cubicBezTo>
                                  <a:cubicBezTo>
                                    <a:pt x="3600" y="14947"/>
                                    <a:pt x="3332" y="14727"/>
                                    <a:pt x="3000" y="14727"/>
                                  </a:cubicBezTo>
                                  <a:lnTo>
                                    <a:pt x="2400" y="14727"/>
                                  </a:lnTo>
                                  <a:lnTo>
                                    <a:pt x="2400" y="12764"/>
                                  </a:lnTo>
                                  <a:lnTo>
                                    <a:pt x="3000" y="12764"/>
                                  </a:lnTo>
                                  <a:cubicBezTo>
                                    <a:pt x="3332" y="12764"/>
                                    <a:pt x="3600" y="12544"/>
                                    <a:pt x="3600" y="12273"/>
                                  </a:cubicBezTo>
                                  <a:cubicBezTo>
                                    <a:pt x="3600" y="12002"/>
                                    <a:pt x="3332" y="11782"/>
                                    <a:pt x="3000" y="11782"/>
                                  </a:cubicBezTo>
                                  <a:lnTo>
                                    <a:pt x="2400" y="11782"/>
                                  </a:lnTo>
                                  <a:lnTo>
                                    <a:pt x="2400" y="9818"/>
                                  </a:lnTo>
                                  <a:lnTo>
                                    <a:pt x="3000" y="9818"/>
                                  </a:lnTo>
                                  <a:cubicBezTo>
                                    <a:pt x="3332" y="9818"/>
                                    <a:pt x="3600" y="9599"/>
                                    <a:pt x="3600" y="9327"/>
                                  </a:cubicBezTo>
                                  <a:cubicBezTo>
                                    <a:pt x="3600" y="9056"/>
                                    <a:pt x="3332" y="8836"/>
                                    <a:pt x="3000" y="8836"/>
                                  </a:cubicBezTo>
                                  <a:lnTo>
                                    <a:pt x="2400" y="8836"/>
                                  </a:lnTo>
                                  <a:lnTo>
                                    <a:pt x="2400" y="6873"/>
                                  </a:lnTo>
                                  <a:lnTo>
                                    <a:pt x="3000" y="6873"/>
                                  </a:lnTo>
                                  <a:cubicBezTo>
                                    <a:pt x="3332" y="6873"/>
                                    <a:pt x="3600" y="6653"/>
                                    <a:pt x="3600" y="6382"/>
                                  </a:cubicBezTo>
                                  <a:cubicBezTo>
                                    <a:pt x="3600" y="6111"/>
                                    <a:pt x="3332" y="5891"/>
                                    <a:pt x="3000" y="5891"/>
                                  </a:cubicBezTo>
                                  <a:lnTo>
                                    <a:pt x="2400" y="5891"/>
                                  </a:lnTo>
                                  <a:lnTo>
                                    <a:pt x="2400" y="3927"/>
                                  </a:lnTo>
                                  <a:lnTo>
                                    <a:pt x="3000" y="3927"/>
                                  </a:lnTo>
                                  <a:cubicBezTo>
                                    <a:pt x="3332" y="3927"/>
                                    <a:pt x="3600" y="3708"/>
                                    <a:pt x="3600" y="3436"/>
                                  </a:cubicBezTo>
                                  <a:cubicBezTo>
                                    <a:pt x="3600" y="3166"/>
                                    <a:pt x="3332" y="2945"/>
                                    <a:pt x="3000" y="2945"/>
                                  </a:cubicBezTo>
                                  <a:lnTo>
                                    <a:pt x="2400" y="2945"/>
                                  </a:lnTo>
                                  <a:lnTo>
                                    <a:pt x="2400" y="1964"/>
                                  </a:lnTo>
                                  <a:cubicBezTo>
                                    <a:pt x="2400" y="1422"/>
                                    <a:pt x="2937" y="982"/>
                                    <a:pt x="3600" y="982"/>
                                  </a:cubicBezTo>
                                  <a:lnTo>
                                    <a:pt x="6000" y="982"/>
                                  </a:lnTo>
                                  <a:cubicBezTo>
                                    <a:pt x="6000" y="982"/>
                                    <a:pt x="6000" y="20618"/>
                                    <a:pt x="6000" y="20618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3600" y="0"/>
                                  </a:lnTo>
                                  <a:cubicBezTo>
                                    <a:pt x="2275" y="0"/>
                                    <a:pt x="1200" y="879"/>
                                    <a:pt x="1200" y="1964"/>
                                  </a:cubicBezTo>
                                  <a:lnTo>
                                    <a:pt x="1200" y="2945"/>
                                  </a:lnTo>
                                  <a:lnTo>
                                    <a:pt x="600" y="2945"/>
                                  </a:lnTo>
                                  <a:cubicBezTo>
                                    <a:pt x="268" y="2945"/>
                                    <a:pt x="0" y="3166"/>
                                    <a:pt x="0" y="3436"/>
                                  </a:cubicBezTo>
                                  <a:cubicBezTo>
                                    <a:pt x="0" y="3708"/>
                                    <a:pt x="268" y="3927"/>
                                    <a:pt x="600" y="3927"/>
                                  </a:cubicBezTo>
                                  <a:lnTo>
                                    <a:pt x="1200" y="3927"/>
                                  </a:lnTo>
                                  <a:lnTo>
                                    <a:pt x="1200" y="5891"/>
                                  </a:lnTo>
                                  <a:lnTo>
                                    <a:pt x="600" y="5891"/>
                                  </a:lnTo>
                                  <a:cubicBezTo>
                                    <a:pt x="268" y="5891"/>
                                    <a:pt x="0" y="6111"/>
                                    <a:pt x="0" y="6382"/>
                                  </a:cubicBezTo>
                                  <a:cubicBezTo>
                                    <a:pt x="0" y="6653"/>
                                    <a:pt x="268" y="6873"/>
                                    <a:pt x="600" y="6873"/>
                                  </a:cubicBezTo>
                                  <a:lnTo>
                                    <a:pt x="1200" y="6873"/>
                                  </a:lnTo>
                                  <a:lnTo>
                                    <a:pt x="1200" y="8836"/>
                                  </a:lnTo>
                                  <a:lnTo>
                                    <a:pt x="600" y="8836"/>
                                  </a:lnTo>
                                  <a:cubicBezTo>
                                    <a:pt x="268" y="8836"/>
                                    <a:pt x="0" y="9056"/>
                                    <a:pt x="0" y="9327"/>
                                  </a:cubicBezTo>
                                  <a:cubicBezTo>
                                    <a:pt x="0" y="9599"/>
                                    <a:pt x="268" y="9818"/>
                                    <a:pt x="600" y="9818"/>
                                  </a:cubicBezTo>
                                  <a:lnTo>
                                    <a:pt x="1200" y="9818"/>
                                  </a:lnTo>
                                  <a:lnTo>
                                    <a:pt x="1200" y="11782"/>
                                  </a:lnTo>
                                  <a:lnTo>
                                    <a:pt x="600" y="11782"/>
                                  </a:lnTo>
                                  <a:cubicBezTo>
                                    <a:pt x="268" y="11782"/>
                                    <a:pt x="0" y="12002"/>
                                    <a:pt x="0" y="12273"/>
                                  </a:cubicBezTo>
                                  <a:cubicBezTo>
                                    <a:pt x="0" y="12544"/>
                                    <a:pt x="268" y="12764"/>
                                    <a:pt x="600" y="12764"/>
                                  </a:cubicBezTo>
                                  <a:lnTo>
                                    <a:pt x="1200" y="12764"/>
                                  </a:lnTo>
                                  <a:lnTo>
                                    <a:pt x="1200" y="14727"/>
                                  </a:lnTo>
                                  <a:lnTo>
                                    <a:pt x="600" y="14727"/>
                                  </a:lnTo>
                                  <a:cubicBezTo>
                                    <a:pt x="268" y="14727"/>
                                    <a:pt x="0" y="14947"/>
                                    <a:pt x="0" y="15218"/>
                                  </a:cubicBezTo>
                                  <a:cubicBezTo>
                                    <a:pt x="0" y="15490"/>
                                    <a:pt x="268" y="15709"/>
                                    <a:pt x="600" y="15709"/>
                                  </a:cubicBezTo>
                                  <a:lnTo>
                                    <a:pt x="1200" y="15709"/>
                                  </a:lnTo>
                                  <a:lnTo>
                                    <a:pt x="1200" y="17673"/>
                                  </a:lnTo>
                                  <a:lnTo>
                                    <a:pt x="600" y="17673"/>
                                  </a:lnTo>
                                  <a:cubicBezTo>
                                    <a:pt x="268" y="17673"/>
                                    <a:pt x="0" y="17893"/>
                                    <a:pt x="0" y="18164"/>
                                  </a:cubicBezTo>
                                  <a:cubicBezTo>
                                    <a:pt x="0" y="18435"/>
                                    <a:pt x="268" y="18655"/>
                                    <a:pt x="600" y="18655"/>
                                  </a:cubicBezTo>
                                  <a:lnTo>
                                    <a:pt x="1200" y="18655"/>
                                  </a:lnTo>
                                  <a:lnTo>
                                    <a:pt x="1200" y="19636"/>
                                  </a:lnTo>
                                  <a:cubicBezTo>
                                    <a:pt x="1200" y="20721"/>
                                    <a:pt x="2275" y="21600"/>
                                    <a:pt x="36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1" name="Shape 2532"/>
                          <wps:cNvSpPr/>
                          <wps:spPr>
                            <a:xfrm>
                              <a:off x="4927973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5891"/>
                                  </a:moveTo>
                                  <a:lnTo>
                                    <a:pt x="14400" y="982"/>
                                  </a:lnTo>
                                  <a:lnTo>
                                    <a:pt x="15000" y="982"/>
                                  </a:lnTo>
                                  <a:lnTo>
                                    <a:pt x="20400" y="5891"/>
                                  </a:lnTo>
                                  <a:cubicBezTo>
                                    <a:pt x="20400" y="5891"/>
                                    <a:pt x="14400" y="5891"/>
                                    <a:pt x="14400" y="5891"/>
                                  </a:cubicBezTo>
                                  <a:close/>
                                  <a:moveTo>
                                    <a:pt x="20400" y="19636"/>
                                  </a:moveTo>
                                  <a:cubicBezTo>
                                    <a:pt x="20400" y="20179"/>
                                    <a:pt x="19862" y="20618"/>
                                    <a:pt x="19200" y="20618"/>
                                  </a:cubicBezTo>
                                  <a:lnTo>
                                    <a:pt x="2400" y="20618"/>
                                  </a:lnTo>
                                  <a:cubicBezTo>
                                    <a:pt x="1737" y="20618"/>
                                    <a:pt x="1200" y="20179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7" y="982"/>
                                    <a:pt x="2400" y="982"/>
                                  </a:cubicBezTo>
                                  <a:lnTo>
                                    <a:pt x="13200" y="982"/>
                                  </a:lnTo>
                                  <a:lnTo>
                                    <a:pt x="13200" y="5891"/>
                                  </a:lnTo>
                                  <a:cubicBezTo>
                                    <a:pt x="13200" y="6433"/>
                                    <a:pt x="13738" y="6873"/>
                                    <a:pt x="14400" y="6873"/>
                                  </a:cubicBezTo>
                                  <a:lnTo>
                                    <a:pt x="20400" y="6873"/>
                                  </a:lnTo>
                                  <a:cubicBezTo>
                                    <a:pt x="20400" y="6873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56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5400"/>
                                    <a:pt x="15600" y="0"/>
                                    <a:pt x="15600" y="0"/>
                                  </a:cubicBezTo>
                                  <a:close/>
                                  <a:moveTo>
                                    <a:pt x="4800" y="8836"/>
                                  </a:moveTo>
                                  <a:cubicBezTo>
                                    <a:pt x="4800" y="9108"/>
                                    <a:pt x="5068" y="9327"/>
                                    <a:pt x="5400" y="9327"/>
                                  </a:cubicBezTo>
                                  <a:lnTo>
                                    <a:pt x="16200" y="9327"/>
                                  </a:lnTo>
                                  <a:cubicBezTo>
                                    <a:pt x="16532" y="9327"/>
                                    <a:pt x="16800" y="9108"/>
                                    <a:pt x="16800" y="8836"/>
                                  </a:cubicBezTo>
                                  <a:cubicBezTo>
                                    <a:pt x="16800" y="8566"/>
                                    <a:pt x="16532" y="8345"/>
                                    <a:pt x="16200" y="8345"/>
                                  </a:cubicBezTo>
                                  <a:lnTo>
                                    <a:pt x="5400" y="8345"/>
                                  </a:lnTo>
                                  <a:cubicBezTo>
                                    <a:pt x="5068" y="8345"/>
                                    <a:pt x="4800" y="8566"/>
                                    <a:pt x="4800" y="8836"/>
                                  </a:cubicBezTo>
                                  <a:moveTo>
                                    <a:pt x="16200" y="12273"/>
                                  </a:moveTo>
                                  <a:lnTo>
                                    <a:pt x="5400" y="12273"/>
                                  </a:lnTo>
                                  <a:cubicBezTo>
                                    <a:pt x="5068" y="12273"/>
                                    <a:pt x="4800" y="12493"/>
                                    <a:pt x="4800" y="12764"/>
                                  </a:cubicBezTo>
                                  <a:cubicBezTo>
                                    <a:pt x="4800" y="13035"/>
                                    <a:pt x="5068" y="13255"/>
                                    <a:pt x="5400" y="13255"/>
                                  </a:cubicBezTo>
                                  <a:lnTo>
                                    <a:pt x="16200" y="13255"/>
                                  </a:lnTo>
                                  <a:cubicBezTo>
                                    <a:pt x="16532" y="13255"/>
                                    <a:pt x="16800" y="13035"/>
                                    <a:pt x="16800" y="12764"/>
                                  </a:cubicBezTo>
                                  <a:cubicBezTo>
                                    <a:pt x="16800" y="12493"/>
                                    <a:pt x="16532" y="12273"/>
                                    <a:pt x="16200" y="12273"/>
                                  </a:cubicBezTo>
                                  <a:moveTo>
                                    <a:pt x="5400" y="5400"/>
                                  </a:moveTo>
                                  <a:lnTo>
                                    <a:pt x="8400" y="5400"/>
                                  </a:lnTo>
                                  <a:cubicBezTo>
                                    <a:pt x="8732" y="5400"/>
                                    <a:pt x="9000" y="5181"/>
                                    <a:pt x="9000" y="4909"/>
                                  </a:cubicBezTo>
                                  <a:cubicBezTo>
                                    <a:pt x="9000" y="4638"/>
                                    <a:pt x="8732" y="4418"/>
                                    <a:pt x="8400" y="4418"/>
                                  </a:cubicBezTo>
                                  <a:lnTo>
                                    <a:pt x="5400" y="4418"/>
                                  </a:lnTo>
                                  <a:cubicBezTo>
                                    <a:pt x="5068" y="4418"/>
                                    <a:pt x="4800" y="4638"/>
                                    <a:pt x="4800" y="4909"/>
                                  </a:cubicBezTo>
                                  <a:cubicBezTo>
                                    <a:pt x="4800" y="5181"/>
                                    <a:pt x="5068" y="5400"/>
                                    <a:pt x="5400" y="5400"/>
                                  </a:cubicBezTo>
                                  <a:moveTo>
                                    <a:pt x="12600" y="16200"/>
                                  </a:moveTo>
                                  <a:lnTo>
                                    <a:pt x="5400" y="16200"/>
                                  </a:lnTo>
                                  <a:cubicBezTo>
                                    <a:pt x="5068" y="16200"/>
                                    <a:pt x="4800" y="16420"/>
                                    <a:pt x="4800" y="16691"/>
                                  </a:cubicBezTo>
                                  <a:cubicBezTo>
                                    <a:pt x="4800" y="16962"/>
                                    <a:pt x="5068" y="17182"/>
                                    <a:pt x="5400" y="17182"/>
                                  </a:cubicBezTo>
                                  <a:lnTo>
                                    <a:pt x="12600" y="17182"/>
                                  </a:lnTo>
                                  <a:cubicBezTo>
                                    <a:pt x="12932" y="17182"/>
                                    <a:pt x="13200" y="16962"/>
                                    <a:pt x="13200" y="16691"/>
                                  </a:cubicBezTo>
                                  <a:cubicBezTo>
                                    <a:pt x="13200" y="16420"/>
                                    <a:pt x="12932" y="16200"/>
                                    <a:pt x="12600" y="16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2" name="Shape 2533"/>
                          <wps:cNvSpPr/>
                          <wps:spPr>
                            <a:xfrm>
                              <a:off x="5576276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8836"/>
                                  </a:moveTo>
                                  <a:lnTo>
                                    <a:pt x="10800" y="5967"/>
                                  </a:lnTo>
                                  <a:lnTo>
                                    <a:pt x="13929" y="8836"/>
                                  </a:lnTo>
                                  <a:cubicBezTo>
                                    <a:pt x="13929" y="8836"/>
                                    <a:pt x="10800" y="8836"/>
                                    <a:pt x="10800" y="8836"/>
                                  </a:cubicBezTo>
                                  <a:close/>
                                  <a:moveTo>
                                    <a:pt x="14400" y="19636"/>
                                  </a:moveTo>
                                  <a:cubicBezTo>
                                    <a:pt x="14400" y="20179"/>
                                    <a:pt x="13862" y="20618"/>
                                    <a:pt x="13200" y="20618"/>
                                  </a:cubicBezTo>
                                  <a:lnTo>
                                    <a:pt x="2400" y="20618"/>
                                  </a:lnTo>
                                  <a:cubicBezTo>
                                    <a:pt x="1738" y="20618"/>
                                    <a:pt x="1200" y="20179"/>
                                    <a:pt x="1200" y="19636"/>
                                  </a:cubicBezTo>
                                  <a:lnTo>
                                    <a:pt x="1200" y="6873"/>
                                  </a:lnTo>
                                  <a:cubicBezTo>
                                    <a:pt x="1200" y="6331"/>
                                    <a:pt x="1738" y="5891"/>
                                    <a:pt x="2400" y="5891"/>
                                  </a:cubicBezTo>
                                  <a:lnTo>
                                    <a:pt x="9600" y="5891"/>
                                  </a:lnTo>
                                  <a:lnTo>
                                    <a:pt x="9600" y="8836"/>
                                  </a:lnTo>
                                  <a:cubicBezTo>
                                    <a:pt x="9600" y="9378"/>
                                    <a:pt x="10138" y="9818"/>
                                    <a:pt x="10800" y="9818"/>
                                  </a:cubicBezTo>
                                  <a:lnTo>
                                    <a:pt x="14400" y="9818"/>
                                  </a:lnTo>
                                  <a:cubicBezTo>
                                    <a:pt x="14400" y="9818"/>
                                    <a:pt x="14400" y="19636"/>
                                    <a:pt x="14400" y="19636"/>
                                  </a:cubicBezTo>
                                  <a:close/>
                                  <a:moveTo>
                                    <a:pt x="2400" y="4909"/>
                                  </a:moveTo>
                                  <a:cubicBezTo>
                                    <a:pt x="1075" y="4909"/>
                                    <a:pt x="0" y="5788"/>
                                    <a:pt x="0" y="6873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3200" y="21600"/>
                                  </a:lnTo>
                                  <a:cubicBezTo>
                                    <a:pt x="14525" y="21600"/>
                                    <a:pt x="15600" y="20721"/>
                                    <a:pt x="15600" y="19636"/>
                                  </a:cubicBezTo>
                                  <a:lnTo>
                                    <a:pt x="15600" y="8836"/>
                                  </a:lnTo>
                                  <a:lnTo>
                                    <a:pt x="11400" y="4909"/>
                                  </a:lnTo>
                                  <a:cubicBezTo>
                                    <a:pt x="11400" y="4909"/>
                                    <a:pt x="2400" y="4909"/>
                                    <a:pt x="2400" y="4909"/>
                                  </a:cubicBezTo>
                                  <a:close/>
                                  <a:moveTo>
                                    <a:pt x="16800" y="3927"/>
                                  </a:moveTo>
                                  <a:lnTo>
                                    <a:pt x="16800" y="1058"/>
                                  </a:lnTo>
                                  <a:lnTo>
                                    <a:pt x="19929" y="3927"/>
                                  </a:lnTo>
                                  <a:cubicBezTo>
                                    <a:pt x="19929" y="3927"/>
                                    <a:pt x="16800" y="3927"/>
                                    <a:pt x="16800" y="3927"/>
                                  </a:cubicBezTo>
                                  <a:close/>
                                  <a:moveTo>
                                    <a:pt x="17400" y="0"/>
                                  </a:moveTo>
                                  <a:lnTo>
                                    <a:pt x="8400" y="0"/>
                                  </a:lnTo>
                                  <a:cubicBezTo>
                                    <a:pt x="7075" y="0"/>
                                    <a:pt x="6000" y="879"/>
                                    <a:pt x="6000" y="1964"/>
                                  </a:cubicBezTo>
                                  <a:lnTo>
                                    <a:pt x="6000" y="3436"/>
                                  </a:lnTo>
                                  <a:cubicBezTo>
                                    <a:pt x="6000" y="3708"/>
                                    <a:pt x="6268" y="3927"/>
                                    <a:pt x="6600" y="3927"/>
                                  </a:cubicBezTo>
                                  <a:cubicBezTo>
                                    <a:pt x="6932" y="3927"/>
                                    <a:pt x="7200" y="3708"/>
                                    <a:pt x="7200" y="3436"/>
                                  </a:cubicBezTo>
                                  <a:lnTo>
                                    <a:pt x="7200" y="1964"/>
                                  </a:lnTo>
                                  <a:cubicBezTo>
                                    <a:pt x="7200" y="1422"/>
                                    <a:pt x="7738" y="982"/>
                                    <a:pt x="8400" y="982"/>
                                  </a:cubicBezTo>
                                  <a:lnTo>
                                    <a:pt x="15600" y="982"/>
                                  </a:lnTo>
                                  <a:lnTo>
                                    <a:pt x="15600" y="3927"/>
                                  </a:lnTo>
                                  <a:cubicBezTo>
                                    <a:pt x="15600" y="4469"/>
                                    <a:pt x="16138" y="4909"/>
                                    <a:pt x="16800" y="4909"/>
                                  </a:cubicBezTo>
                                  <a:lnTo>
                                    <a:pt x="20400" y="4909"/>
                                  </a:lnTo>
                                  <a:lnTo>
                                    <a:pt x="20400" y="14727"/>
                                  </a:lnTo>
                                  <a:cubicBezTo>
                                    <a:pt x="20400" y="15269"/>
                                    <a:pt x="19862" y="15709"/>
                                    <a:pt x="19200" y="15709"/>
                                  </a:cubicBezTo>
                                  <a:lnTo>
                                    <a:pt x="17400" y="15709"/>
                                  </a:lnTo>
                                  <a:cubicBezTo>
                                    <a:pt x="17068" y="15709"/>
                                    <a:pt x="16800" y="15929"/>
                                    <a:pt x="16800" y="16200"/>
                                  </a:cubicBezTo>
                                  <a:cubicBezTo>
                                    <a:pt x="16800" y="16472"/>
                                    <a:pt x="17068" y="16691"/>
                                    <a:pt x="17400" y="16691"/>
                                  </a:cubicBezTo>
                                  <a:lnTo>
                                    <a:pt x="19200" y="16691"/>
                                  </a:lnTo>
                                  <a:cubicBezTo>
                                    <a:pt x="20525" y="16691"/>
                                    <a:pt x="21600" y="15812"/>
                                    <a:pt x="21600" y="14727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927"/>
                                    <a:pt x="17400" y="0"/>
                                    <a:pt x="17400" y="0"/>
                                  </a:cubicBezTo>
                                  <a:close/>
                                  <a:moveTo>
                                    <a:pt x="3600" y="12273"/>
                                  </a:moveTo>
                                  <a:cubicBezTo>
                                    <a:pt x="3600" y="12544"/>
                                    <a:pt x="3868" y="12764"/>
                                    <a:pt x="4200" y="12764"/>
                                  </a:cubicBezTo>
                                  <a:lnTo>
                                    <a:pt x="11400" y="12764"/>
                                  </a:lnTo>
                                  <a:cubicBezTo>
                                    <a:pt x="11732" y="12764"/>
                                    <a:pt x="12000" y="12544"/>
                                    <a:pt x="12000" y="12273"/>
                                  </a:cubicBezTo>
                                  <a:cubicBezTo>
                                    <a:pt x="12000" y="12002"/>
                                    <a:pt x="11732" y="11782"/>
                                    <a:pt x="11400" y="11782"/>
                                  </a:cubicBezTo>
                                  <a:lnTo>
                                    <a:pt x="4200" y="11782"/>
                                  </a:lnTo>
                                  <a:cubicBezTo>
                                    <a:pt x="3868" y="11782"/>
                                    <a:pt x="3600" y="12002"/>
                                    <a:pt x="3600" y="12273"/>
                                  </a:cubicBezTo>
                                  <a:moveTo>
                                    <a:pt x="4200" y="9818"/>
                                  </a:moveTo>
                                  <a:lnTo>
                                    <a:pt x="6600" y="9818"/>
                                  </a:lnTo>
                                  <a:cubicBezTo>
                                    <a:pt x="6932" y="9818"/>
                                    <a:pt x="7200" y="9599"/>
                                    <a:pt x="7200" y="9327"/>
                                  </a:cubicBezTo>
                                  <a:cubicBezTo>
                                    <a:pt x="7200" y="9056"/>
                                    <a:pt x="6932" y="8836"/>
                                    <a:pt x="6600" y="8836"/>
                                  </a:cubicBezTo>
                                  <a:lnTo>
                                    <a:pt x="4200" y="8836"/>
                                  </a:lnTo>
                                  <a:cubicBezTo>
                                    <a:pt x="3868" y="8836"/>
                                    <a:pt x="3600" y="9056"/>
                                    <a:pt x="3600" y="9327"/>
                                  </a:cubicBezTo>
                                  <a:cubicBezTo>
                                    <a:pt x="3600" y="9599"/>
                                    <a:pt x="3868" y="9818"/>
                                    <a:pt x="4200" y="9818"/>
                                  </a:cubicBezTo>
                                  <a:moveTo>
                                    <a:pt x="9000" y="17673"/>
                                  </a:moveTo>
                                  <a:lnTo>
                                    <a:pt x="4200" y="17673"/>
                                  </a:lnTo>
                                  <a:cubicBezTo>
                                    <a:pt x="3868" y="17673"/>
                                    <a:pt x="3600" y="17893"/>
                                    <a:pt x="3600" y="18164"/>
                                  </a:cubicBezTo>
                                  <a:cubicBezTo>
                                    <a:pt x="3600" y="18435"/>
                                    <a:pt x="3868" y="18655"/>
                                    <a:pt x="4200" y="18655"/>
                                  </a:cubicBezTo>
                                  <a:lnTo>
                                    <a:pt x="9000" y="18655"/>
                                  </a:lnTo>
                                  <a:cubicBezTo>
                                    <a:pt x="9332" y="18655"/>
                                    <a:pt x="9600" y="18435"/>
                                    <a:pt x="9600" y="18164"/>
                                  </a:cubicBezTo>
                                  <a:cubicBezTo>
                                    <a:pt x="9600" y="17893"/>
                                    <a:pt x="9332" y="17673"/>
                                    <a:pt x="9000" y="17673"/>
                                  </a:cubicBezTo>
                                  <a:moveTo>
                                    <a:pt x="11400" y="14727"/>
                                  </a:moveTo>
                                  <a:lnTo>
                                    <a:pt x="4200" y="14727"/>
                                  </a:lnTo>
                                  <a:cubicBezTo>
                                    <a:pt x="3868" y="14727"/>
                                    <a:pt x="3600" y="14947"/>
                                    <a:pt x="3600" y="15218"/>
                                  </a:cubicBezTo>
                                  <a:cubicBezTo>
                                    <a:pt x="3600" y="15490"/>
                                    <a:pt x="3868" y="15709"/>
                                    <a:pt x="4200" y="15709"/>
                                  </a:cubicBezTo>
                                  <a:lnTo>
                                    <a:pt x="11400" y="15709"/>
                                  </a:lnTo>
                                  <a:cubicBezTo>
                                    <a:pt x="11732" y="15709"/>
                                    <a:pt x="12000" y="15490"/>
                                    <a:pt x="12000" y="15218"/>
                                  </a:cubicBezTo>
                                  <a:cubicBezTo>
                                    <a:pt x="12000" y="14947"/>
                                    <a:pt x="11732" y="14727"/>
                                    <a:pt x="11400" y="147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3" name="Shape 2535"/>
                          <wps:cNvSpPr/>
                          <wps:spPr>
                            <a:xfrm>
                              <a:off x="389850" y="1705383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8836"/>
                                  </a:moveTo>
                                  <a:lnTo>
                                    <a:pt x="10800" y="5966"/>
                                  </a:lnTo>
                                  <a:lnTo>
                                    <a:pt x="13928" y="8836"/>
                                  </a:lnTo>
                                  <a:cubicBezTo>
                                    <a:pt x="13928" y="8836"/>
                                    <a:pt x="10800" y="8836"/>
                                    <a:pt x="10800" y="8836"/>
                                  </a:cubicBezTo>
                                  <a:close/>
                                  <a:moveTo>
                                    <a:pt x="14400" y="19636"/>
                                  </a:moveTo>
                                  <a:cubicBezTo>
                                    <a:pt x="14400" y="20178"/>
                                    <a:pt x="13862" y="20617"/>
                                    <a:pt x="13200" y="20617"/>
                                  </a:cubicBez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6872"/>
                                  </a:lnTo>
                                  <a:cubicBezTo>
                                    <a:pt x="1200" y="6331"/>
                                    <a:pt x="1738" y="5891"/>
                                    <a:pt x="2400" y="5891"/>
                                  </a:cubicBezTo>
                                  <a:lnTo>
                                    <a:pt x="9600" y="5891"/>
                                  </a:lnTo>
                                  <a:lnTo>
                                    <a:pt x="9600" y="8836"/>
                                  </a:lnTo>
                                  <a:cubicBezTo>
                                    <a:pt x="9600" y="9378"/>
                                    <a:pt x="10138" y="9818"/>
                                    <a:pt x="10800" y="9818"/>
                                  </a:cubicBezTo>
                                  <a:lnTo>
                                    <a:pt x="14400" y="9818"/>
                                  </a:lnTo>
                                  <a:cubicBezTo>
                                    <a:pt x="14400" y="9818"/>
                                    <a:pt x="14400" y="19636"/>
                                    <a:pt x="14400" y="19636"/>
                                  </a:cubicBezTo>
                                  <a:close/>
                                  <a:moveTo>
                                    <a:pt x="2400" y="4909"/>
                                  </a:moveTo>
                                  <a:cubicBezTo>
                                    <a:pt x="1075" y="4909"/>
                                    <a:pt x="0" y="5788"/>
                                    <a:pt x="0" y="6872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3200" y="21600"/>
                                  </a:lnTo>
                                  <a:cubicBezTo>
                                    <a:pt x="14525" y="21600"/>
                                    <a:pt x="15600" y="20720"/>
                                    <a:pt x="15600" y="19636"/>
                                  </a:cubicBezTo>
                                  <a:lnTo>
                                    <a:pt x="15600" y="8836"/>
                                  </a:lnTo>
                                  <a:lnTo>
                                    <a:pt x="11400" y="4909"/>
                                  </a:lnTo>
                                  <a:cubicBezTo>
                                    <a:pt x="11400" y="4909"/>
                                    <a:pt x="2400" y="4909"/>
                                    <a:pt x="2400" y="4909"/>
                                  </a:cubicBezTo>
                                  <a:close/>
                                  <a:moveTo>
                                    <a:pt x="16800" y="3927"/>
                                  </a:moveTo>
                                  <a:lnTo>
                                    <a:pt x="16800" y="1058"/>
                                  </a:lnTo>
                                  <a:lnTo>
                                    <a:pt x="19928" y="3927"/>
                                  </a:lnTo>
                                  <a:cubicBezTo>
                                    <a:pt x="19928" y="3927"/>
                                    <a:pt x="16800" y="3927"/>
                                    <a:pt x="16800" y="3927"/>
                                  </a:cubicBezTo>
                                  <a:close/>
                                  <a:moveTo>
                                    <a:pt x="17400" y="0"/>
                                  </a:moveTo>
                                  <a:lnTo>
                                    <a:pt x="8400" y="0"/>
                                  </a:lnTo>
                                  <a:cubicBezTo>
                                    <a:pt x="7075" y="0"/>
                                    <a:pt x="6000" y="879"/>
                                    <a:pt x="6000" y="1964"/>
                                  </a:cubicBezTo>
                                  <a:lnTo>
                                    <a:pt x="6000" y="3436"/>
                                  </a:lnTo>
                                  <a:cubicBezTo>
                                    <a:pt x="6000" y="3708"/>
                                    <a:pt x="6269" y="3927"/>
                                    <a:pt x="6600" y="3927"/>
                                  </a:cubicBezTo>
                                  <a:cubicBezTo>
                                    <a:pt x="6931" y="3927"/>
                                    <a:pt x="7200" y="3708"/>
                                    <a:pt x="7200" y="3436"/>
                                  </a:cubicBezTo>
                                  <a:lnTo>
                                    <a:pt x="7200" y="1964"/>
                                  </a:lnTo>
                                  <a:cubicBezTo>
                                    <a:pt x="7200" y="1422"/>
                                    <a:pt x="7738" y="982"/>
                                    <a:pt x="8400" y="982"/>
                                  </a:cubicBezTo>
                                  <a:lnTo>
                                    <a:pt x="15600" y="982"/>
                                  </a:lnTo>
                                  <a:lnTo>
                                    <a:pt x="15600" y="3927"/>
                                  </a:lnTo>
                                  <a:cubicBezTo>
                                    <a:pt x="15600" y="4469"/>
                                    <a:pt x="16138" y="4909"/>
                                    <a:pt x="16800" y="4909"/>
                                  </a:cubicBezTo>
                                  <a:lnTo>
                                    <a:pt x="20400" y="4909"/>
                                  </a:lnTo>
                                  <a:lnTo>
                                    <a:pt x="20400" y="14727"/>
                                  </a:lnTo>
                                  <a:cubicBezTo>
                                    <a:pt x="20400" y="15269"/>
                                    <a:pt x="19862" y="15709"/>
                                    <a:pt x="19200" y="15709"/>
                                  </a:cubicBezTo>
                                  <a:lnTo>
                                    <a:pt x="17400" y="15709"/>
                                  </a:lnTo>
                                  <a:cubicBezTo>
                                    <a:pt x="17069" y="15709"/>
                                    <a:pt x="16800" y="15929"/>
                                    <a:pt x="16800" y="16199"/>
                                  </a:cubicBezTo>
                                  <a:cubicBezTo>
                                    <a:pt x="16800" y="16471"/>
                                    <a:pt x="17069" y="16690"/>
                                    <a:pt x="17400" y="16690"/>
                                  </a:cubicBezTo>
                                  <a:lnTo>
                                    <a:pt x="19200" y="16690"/>
                                  </a:lnTo>
                                  <a:cubicBezTo>
                                    <a:pt x="20525" y="16690"/>
                                    <a:pt x="21600" y="15811"/>
                                    <a:pt x="21600" y="14727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927"/>
                                    <a:pt x="17400" y="0"/>
                                    <a:pt x="17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4" name="Shape 2536"/>
                          <wps:cNvSpPr/>
                          <wps:spPr>
                            <a:xfrm>
                              <a:off x="1007282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418" y="11782"/>
                                  </a:moveTo>
                                  <a:lnTo>
                                    <a:pt x="14236" y="11782"/>
                                  </a:lnTo>
                                  <a:cubicBezTo>
                                    <a:pt x="14507" y="11782"/>
                                    <a:pt x="14727" y="11562"/>
                                    <a:pt x="14727" y="11291"/>
                                  </a:cubicBezTo>
                                  <a:cubicBezTo>
                                    <a:pt x="14727" y="11020"/>
                                    <a:pt x="14507" y="10800"/>
                                    <a:pt x="14236" y="10800"/>
                                  </a:cubicBezTo>
                                  <a:lnTo>
                                    <a:pt x="4418" y="10800"/>
                                  </a:lnTo>
                                  <a:cubicBezTo>
                                    <a:pt x="4147" y="10800"/>
                                    <a:pt x="3927" y="11020"/>
                                    <a:pt x="3927" y="11291"/>
                                  </a:cubicBezTo>
                                  <a:cubicBezTo>
                                    <a:pt x="3927" y="11562"/>
                                    <a:pt x="4147" y="11782"/>
                                    <a:pt x="4418" y="11782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5891" y="20618"/>
                                  </a:lnTo>
                                  <a:lnTo>
                                    <a:pt x="5891" y="16200"/>
                                  </a:lnTo>
                                  <a:cubicBezTo>
                                    <a:pt x="5891" y="15929"/>
                                    <a:pt x="5671" y="15709"/>
                                    <a:pt x="5400" y="15709"/>
                                  </a:cubicBezTo>
                                  <a:lnTo>
                                    <a:pt x="982" y="15709"/>
                                  </a:lnTo>
                                  <a:lnTo>
                                    <a:pt x="982" y="982"/>
                                  </a:lnTo>
                                  <a:lnTo>
                                    <a:pt x="20618" y="982"/>
                                  </a:lnTo>
                                  <a:cubicBezTo>
                                    <a:pt x="20618" y="982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4909" y="20127"/>
                                  </a:moveTo>
                                  <a:lnTo>
                                    <a:pt x="1473" y="16691"/>
                                  </a:lnTo>
                                  <a:lnTo>
                                    <a:pt x="4909" y="16691"/>
                                  </a:lnTo>
                                  <a:cubicBezTo>
                                    <a:pt x="4909" y="16691"/>
                                    <a:pt x="4909" y="20127"/>
                                    <a:pt x="4909" y="20127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40"/>
                                    <a:pt x="0" y="982"/>
                                  </a:cubicBezTo>
                                  <a:lnTo>
                                    <a:pt x="0" y="16691"/>
                                  </a:lnTo>
                                  <a:lnTo>
                                    <a:pt x="4909" y="21600"/>
                                  </a:ln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982"/>
                                  </a:lnTo>
                                  <a:cubicBezTo>
                                    <a:pt x="21600" y="440"/>
                                    <a:pt x="21160" y="0"/>
                                    <a:pt x="20618" y="0"/>
                                  </a:cubicBezTo>
                                  <a:moveTo>
                                    <a:pt x="4418" y="8836"/>
                                  </a:moveTo>
                                  <a:lnTo>
                                    <a:pt x="17182" y="8836"/>
                                  </a:lnTo>
                                  <a:cubicBezTo>
                                    <a:pt x="17453" y="8836"/>
                                    <a:pt x="17673" y="8617"/>
                                    <a:pt x="17673" y="8345"/>
                                  </a:cubicBezTo>
                                  <a:cubicBezTo>
                                    <a:pt x="17673" y="8075"/>
                                    <a:pt x="17453" y="7855"/>
                                    <a:pt x="17182" y="7855"/>
                                  </a:cubicBezTo>
                                  <a:lnTo>
                                    <a:pt x="4418" y="7855"/>
                                  </a:lnTo>
                                  <a:cubicBezTo>
                                    <a:pt x="4147" y="7855"/>
                                    <a:pt x="3927" y="8075"/>
                                    <a:pt x="3927" y="8345"/>
                                  </a:cubicBezTo>
                                  <a:cubicBezTo>
                                    <a:pt x="3927" y="8617"/>
                                    <a:pt x="4147" y="8836"/>
                                    <a:pt x="4418" y="8836"/>
                                  </a:cubicBezTo>
                                  <a:moveTo>
                                    <a:pt x="4418" y="5891"/>
                                  </a:moveTo>
                                  <a:lnTo>
                                    <a:pt x="10309" y="5891"/>
                                  </a:lnTo>
                                  <a:cubicBezTo>
                                    <a:pt x="10580" y="5891"/>
                                    <a:pt x="10800" y="5672"/>
                                    <a:pt x="10800" y="5400"/>
                                  </a:cubicBezTo>
                                  <a:cubicBezTo>
                                    <a:pt x="10800" y="5129"/>
                                    <a:pt x="10580" y="4909"/>
                                    <a:pt x="10309" y="4909"/>
                                  </a:cubicBezTo>
                                  <a:lnTo>
                                    <a:pt x="4418" y="4909"/>
                                  </a:lnTo>
                                  <a:cubicBezTo>
                                    <a:pt x="4147" y="4909"/>
                                    <a:pt x="3927" y="5129"/>
                                    <a:pt x="3927" y="5400"/>
                                  </a:cubicBezTo>
                                  <a:cubicBezTo>
                                    <a:pt x="3927" y="5672"/>
                                    <a:pt x="4147" y="5891"/>
                                    <a:pt x="4418" y="589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5" name="Shape 2537"/>
                          <wps:cNvSpPr/>
                          <wps:spPr>
                            <a:xfrm>
                              <a:off x="1686457" y="1705383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13745"/>
                                  </a:moveTo>
                                  <a:lnTo>
                                    <a:pt x="3600" y="13745"/>
                                  </a:lnTo>
                                  <a:cubicBezTo>
                                    <a:pt x="3269" y="13745"/>
                                    <a:pt x="3000" y="13966"/>
                                    <a:pt x="3000" y="14236"/>
                                  </a:cubicBezTo>
                                  <a:cubicBezTo>
                                    <a:pt x="3000" y="14508"/>
                                    <a:pt x="3269" y="14727"/>
                                    <a:pt x="3600" y="14727"/>
                                  </a:cubicBezTo>
                                  <a:lnTo>
                                    <a:pt x="14400" y="14727"/>
                                  </a:lnTo>
                                  <a:cubicBezTo>
                                    <a:pt x="14731" y="14727"/>
                                    <a:pt x="15000" y="14508"/>
                                    <a:pt x="15000" y="14236"/>
                                  </a:cubicBezTo>
                                  <a:cubicBezTo>
                                    <a:pt x="15000" y="13966"/>
                                    <a:pt x="14731" y="13745"/>
                                    <a:pt x="14400" y="13745"/>
                                  </a:cubicBezTo>
                                  <a:moveTo>
                                    <a:pt x="3000" y="11291"/>
                                  </a:moveTo>
                                  <a:cubicBezTo>
                                    <a:pt x="3000" y="11562"/>
                                    <a:pt x="3269" y="11782"/>
                                    <a:pt x="3600" y="11782"/>
                                  </a:cubicBezTo>
                                  <a:lnTo>
                                    <a:pt x="18000" y="11782"/>
                                  </a:lnTo>
                                  <a:cubicBezTo>
                                    <a:pt x="18331" y="11782"/>
                                    <a:pt x="18600" y="11562"/>
                                    <a:pt x="18600" y="11291"/>
                                  </a:cubicBezTo>
                                  <a:cubicBezTo>
                                    <a:pt x="18600" y="11020"/>
                                    <a:pt x="18331" y="10800"/>
                                    <a:pt x="18000" y="10800"/>
                                  </a:cubicBezTo>
                                  <a:lnTo>
                                    <a:pt x="3600" y="10800"/>
                                  </a:lnTo>
                                  <a:cubicBezTo>
                                    <a:pt x="3269" y="10800"/>
                                    <a:pt x="3000" y="11020"/>
                                    <a:pt x="3000" y="11291"/>
                                  </a:cubicBezTo>
                                  <a:moveTo>
                                    <a:pt x="20400" y="20618"/>
                                  </a:moveTo>
                                  <a:lnTo>
                                    <a:pt x="6600" y="20618"/>
                                  </a:lnTo>
                                  <a:lnTo>
                                    <a:pt x="1200" y="16200"/>
                                  </a:lnTo>
                                  <a:lnTo>
                                    <a:pt x="1200" y="2945"/>
                                  </a:lnTo>
                                  <a:lnTo>
                                    <a:pt x="4200" y="2945"/>
                                  </a:lnTo>
                                  <a:lnTo>
                                    <a:pt x="4200" y="4418"/>
                                  </a:lnTo>
                                  <a:cubicBezTo>
                                    <a:pt x="4200" y="4690"/>
                                    <a:pt x="4469" y="4909"/>
                                    <a:pt x="4800" y="4909"/>
                                  </a:cubicBezTo>
                                  <a:cubicBezTo>
                                    <a:pt x="5131" y="4909"/>
                                    <a:pt x="5400" y="4690"/>
                                    <a:pt x="5400" y="4418"/>
                                  </a:cubicBezTo>
                                  <a:lnTo>
                                    <a:pt x="5400" y="2945"/>
                                  </a:lnTo>
                                  <a:lnTo>
                                    <a:pt x="6600" y="2945"/>
                                  </a:lnTo>
                                  <a:lnTo>
                                    <a:pt x="6600" y="4418"/>
                                  </a:lnTo>
                                  <a:cubicBezTo>
                                    <a:pt x="6600" y="4690"/>
                                    <a:pt x="6869" y="4909"/>
                                    <a:pt x="7200" y="4909"/>
                                  </a:cubicBezTo>
                                  <a:cubicBezTo>
                                    <a:pt x="7531" y="4909"/>
                                    <a:pt x="7800" y="4690"/>
                                    <a:pt x="7800" y="4418"/>
                                  </a:cubicBezTo>
                                  <a:lnTo>
                                    <a:pt x="7800" y="2945"/>
                                  </a:lnTo>
                                  <a:lnTo>
                                    <a:pt x="9000" y="2945"/>
                                  </a:lnTo>
                                  <a:lnTo>
                                    <a:pt x="9000" y="4418"/>
                                  </a:lnTo>
                                  <a:cubicBezTo>
                                    <a:pt x="9000" y="4690"/>
                                    <a:pt x="9269" y="4909"/>
                                    <a:pt x="9600" y="4909"/>
                                  </a:cubicBezTo>
                                  <a:cubicBezTo>
                                    <a:pt x="9931" y="4909"/>
                                    <a:pt x="10200" y="4690"/>
                                    <a:pt x="10200" y="4418"/>
                                  </a:cubicBezTo>
                                  <a:lnTo>
                                    <a:pt x="10200" y="2945"/>
                                  </a:lnTo>
                                  <a:lnTo>
                                    <a:pt x="11400" y="2945"/>
                                  </a:lnTo>
                                  <a:lnTo>
                                    <a:pt x="11400" y="4418"/>
                                  </a:lnTo>
                                  <a:cubicBezTo>
                                    <a:pt x="11400" y="4690"/>
                                    <a:pt x="11669" y="4909"/>
                                    <a:pt x="12000" y="4909"/>
                                  </a:cubicBezTo>
                                  <a:cubicBezTo>
                                    <a:pt x="12331" y="4909"/>
                                    <a:pt x="12600" y="4690"/>
                                    <a:pt x="12600" y="4418"/>
                                  </a:cubicBezTo>
                                  <a:lnTo>
                                    <a:pt x="12600" y="2945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13800" y="4418"/>
                                  </a:lnTo>
                                  <a:cubicBezTo>
                                    <a:pt x="13800" y="4690"/>
                                    <a:pt x="14069" y="4909"/>
                                    <a:pt x="14400" y="4909"/>
                                  </a:cubicBezTo>
                                  <a:cubicBezTo>
                                    <a:pt x="14731" y="4909"/>
                                    <a:pt x="15000" y="4690"/>
                                    <a:pt x="15000" y="4418"/>
                                  </a:cubicBezTo>
                                  <a:lnTo>
                                    <a:pt x="15000" y="2945"/>
                                  </a:lnTo>
                                  <a:lnTo>
                                    <a:pt x="16200" y="2945"/>
                                  </a:lnTo>
                                  <a:lnTo>
                                    <a:pt x="16200" y="4418"/>
                                  </a:lnTo>
                                  <a:cubicBezTo>
                                    <a:pt x="16200" y="4690"/>
                                    <a:pt x="16469" y="4909"/>
                                    <a:pt x="16800" y="4909"/>
                                  </a:cubicBezTo>
                                  <a:cubicBezTo>
                                    <a:pt x="17131" y="4909"/>
                                    <a:pt x="17400" y="4690"/>
                                    <a:pt x="17400" y="4418"/>
                                  </a:cubicBezTo>
                                  <a:lnTo>
                                    <a:pt x="17400" y="2945"/>
                                  </a:lnTo>
                                  <a:lnTo>
                                    <a:pt x="20400" y="2945"/>
                                  </a:lnTo>
                                  <a:cubicBezTo>
                                    <a:pt x="20400" y="2945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1200" y="20618"/>
                                  </a:moveTo>
                                  <a:lnTo>
                                    <a:pt x="1200" y="17673"/>
                                  </a:lnTo>
                                  <a:lnTo>
                                    <a:pt x="4800" y="20618"/>
                                  </a:lnTo>
                                  <a:cubicBezTo>
                                    <a:pt x="4800" y="20618"/>
                                    <a:pt x="1200" y="20618"/>
                                    <a:pt x="1200" y="20618"/>
                                  </a:cubicBezTo>
                                  <a:close/>
                                  <a:moveTo>
                                    <a:pt x="20400" y="1964"/>
                                  </a:moveTo>
                                  <a:lnTo>
                                    <a:pt x="17400" y="1964"/>
                                  </a:lnTo>
                                  <a:lnTo>
                                    <a:pt x="17400" y="491"/>
                                  </a:lnTo>
                                  <a:cubicBezTo>
                                    <a:pt x="17400" y="220"/>
                                    <a:pt x="17131" y="0"/>
                                    <a:pt x="16800" y="0"/>
                                  </a:cubicBezTo>
                                  <a:cubicBezTo>
                                    <a:pt x="16469" y="0"/>
                                    <a:pt x="16200" y="220"/>
                                    <a:pt x="16200" y="491"/>
                                  </a:cubicBezTo>
                                  <a:lnTo>
                                    <a:pt x="16200" y="1964"/>
                                  </a:lnTo>
                                  <a:lnTo>
                                    <a:pt x="15000" y="1964"/>
                                  </a:lnTo>
                                  <a:lnTo>
                                    <a:pt x="15000" y="491"/>
                                  </a:lnTo>
                                  <a:cubicBezTo>
                                    <a:pt x="15000" y="220"/>
                                    <a:pt x="14731" y="0"/>
                                    <a:pt x="14400" y="0"/>
                                  </a:cubicBezTo>
                                  <a:cubicBezTo>
                                    <a:pt x="14069" y="0"/>
                                    <a:pt x="13800" y="220"/>
                                    <a:pt x="13800" y="491"/>
                                  </a:cubicBezTo>
                                  <a:lnTo>
                                    <a:pt x="13800" y="1964"/>
                                  </a:lnTo>
                                  <a:lnTo>
                                    <a:pt x="12600" y="1964"/>
                                  </a:lnTo>
                                  <a:lnTo>
                                    <a:pt x="12600" y="491"/>
                                  </a:lnTo>
                                  <a:cubicBezTo>
                                    <a:pt x="12600" y="220"/>
                                    <a:pt x="12331" y="0"/>
                                    <a:pt x="12000" y="0"/>
                                  </a:cubicBezTo>
                                  <a:cubicBezTo>
                                    <a:pt x="11669" y="0"/>
                                    <a:pt x="11400" y="220"/>
                                    <a:pt x="11400" y="491"/>
                                  </a:cubicBezTo>
                                  <a:lnTo>
                                    <a:pt x="11400" y="1964"/>
                                  </a:lnTo>
                                  <a:lnTo>
                                    <a:pt x="10200" y="1964"/>
                                  </a:lnTo>
                                  <a:lnTo>
                                    <a:pt x="10200" y="491"/>
                                  </a:lnTo>
                                  <a:cubicBezTo>
                                    <a:pt x="10200" y="220"/>
                                    <a:pt x="9931" y="0"/>
                                    <a:pt x="9600" y="0"/>
                                  </a:cubicBezTo>
                                  <a:cubicBezTo>
                                    <a:pt x="9269" y="0"/>
                                    <a:pt x="9000" y="220"/>
                                    <a:pt x="9000" y="491"/>
                                  </a:cubicBezTo>
                                  <a:lnTo>
                                    <a:pt x="9000" y="1964"/>
                                  </a:lnTo>
                                  <a:lnTo>
                                    <a:pt x="7800" y="1964"/>
                                  </a:lnTo>
                                  <a:lnTo>
                                    <a:pt x="7800" y="491"/>
                                  </a:lnTo>
                                  <a:cubicBezTo>
                                    <a:pt x="7800" y="220"/>
                                    <a:pt x="7531" y="0"/>
                                    <a:pt x="7200" y="0"/>
                                  </a:cubicBezTo>
                                  <a:cubicBezTo>
                                    <a:pt x="6869" y="0"/>
                                    <a:pt x="6600" y="220"/>
                                    <a:pt x="6600" y="491"/>
                                  </a:cubicBezTo>
                                  <a:lnTo>
                                    <a:pt x="6600" y="1964"/>
                                  </a:lnTo>
                                  <a:lnTo>
                                    <a:pt x="5400" y="1964"/>
                                  </a:lnTo>
                                  <a:lnTo>
                                    <a:pt x="5400" y="491"/>
                                  </a:lnTo>
                                  <a:cubicBezTo>
                                    <a:pt x="5400" y="220"/>
                                    <a:pt x="5131" y="0"/>
                                    <a:pt x="4800" y="0"/>
                                  </a:cubicBezTo>
                                  <a:cubicBezTo>
                                    <a:pt x="4469" y="0"/>
                                    <a:pt x="4200" y="220"/>
                                    <a:pt x="4200" y="491"/>
                                  </a:cubicBezTo>
                                  <a:lnTo>
                                    <a:pt x="4200" y="1964"/>
                                  </a:lnTo>
                                  <a:lnTo>
                                    <a:pt x="1200" y="1964"/>
                                  </a:lnTo>
                                  <a:cubicBezTo>
                                    <a:pt x="538" y="1964"/>
                                    <a:pt x="0" y="2404"/>
                                    <a:pt x="0" y="2945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1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2945"/>
                                  </a:lnTo>
                                  <a:cubicBezTo>
                                    <a:pt x="21600" y="2404"/>
                                    <a:pt x="21062" y="1964"/>
                                    <a:pt x="20400" y="1964"/>
                                  </a:cubicBezTo>
                                  <a:moveTo>
                                    <a:pt x="3600" y="8836"/>
                                  </a:moveTo>
                                  <a:lnTo>
                                    <a:pt x="10800" y="8836"/>
                                  </a:lnTo>
                                  <a:cubicBezTo>
                                    <a:pt x="11131" y="8836"/>
                                    <a:pt x="11400" y="8617"/>
                                    <a:pt x="11400" y="8345"/>
                                  </a:cubicBezTo>
                                  <a:cubicBezTo>
                                    <a:pt x="11400" y="8075"/>
                                    <a:pt x="11131" y="7855"/>
                                    <a:pt x="10800" y="7855"/>
                                  </a:cubicBezTo>
                                  <a:lnTo>
                                    <a:pt x="3600" y="7855"/>
                                  </a:lnTo>
                                  <a:cubicBezTo>
                                    <a:pt x="3269" y="7855"/>
                                    <a:pt x="3000" y="8075"/>
                                    <a:pt x="3000" y="8345"/>
                                  </a:cubicBezTo>
                                  <a:cubicBezTo>
                                    <a:pt x="3000" y="8617"/>
                                    <a:pt x="3269" y="8836"/>
                                    <a:pt x="3600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6" name="Shape 2538"/>
                          <wps:cNvSpPr/>
                          <wps:spPr>
                            <a:xfrm>
                              <a:off x="2334761" y="1705383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5891"/>
                                  </a:moveTo>
                                  <a:lnTo>
                                    <a:pt x="1200" y="5891"/>
                                  </a:lnTo>
                                  <a:lnTo>
                                    <a:pt x="1200" y="3927"/>
                                  </a:lnTo>
                                  <a:lnTo>
                                    <a:pt x="6000" y="3927"/>
                                  </a:lnTo>
                                  <a:cubicBezTo>
                                    <a:pt x="6000" y="4469"/>
                                    <a:pt x="6538" y="4909"/>
                                    <a:pt x="7200" y="4909"/>
                                  </a:cubicBezTo>
                                  <a:lnTo>
                                    <a:pt x="14400" y="4909"/>
                                  </a:lnTo>
                                  <a:cubicBezTo>
                                    <a:pt x="15062" y="4909"/>
                                    <a:pt x="15600" y="4469"/>
                                    <a:pt x="15600" y="3927"/>
                                  </a:cubicBezTo>
                                  <a:lnTo>
                                    <a:pt x="20400" y="3927"/>
                                  </a:lnTo>
                                  <a:cubicBezTo>
                                    <a:pt x="20400" y="3927"/>
                                    <a:pt x="20400" y="5891"/>
                                    <a:pt x="20400" y="5891"/>
                                  </a:cubicBezTo>
                                  <a:close/>
                                  <a:moveTo>
                                    <a:pt x="20400" y="20618"/>
                                  </a:moveTo>
                                  <a:lnTo>
                                    <a:pt x="1200" y="20618"/>
                                  </a:lnTo>
                                  <a:lnTo>
                                    <a:pt x="1200" y="6873"/>
                                  </a:lnTo>
                                  <a:lnTo>
                                    <a:pt x="20400" y="6873"/>
                                  </a:lnTo>
                                  <a:cubicBezTo>
                                    <a:pt x="20400" y="6873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7200" y="1964"/>
                                  </a:moveTo>
                                  <a:lnTo>
                                    <a:pt x="14400" y="1964"/>
                                  </a:lnTo>
                                  <a:lnTo>
                                    <a:pt x="14400" y="3927"/>
                                  </a:lnTo>
                                  <a:lnTo>
                                    <a:pt x="7200" y="3927"/>
                                  </a:lnTo>
                                  <a:cubicBezTo>
                                    <a:pt x="7200" y="3927"/>
                                    <a:pt x="7200" y="1964"/>
                                    <a:pt x="7200" y="1964"/>
                                  </a:cubicBezTo>
                                  <a:close/>
                                  <a:moveTo>
                                    <a:pt x="20400" y="2945"/>
                                  </a:moveTo>
                                  <a:lnTo>
                                    <a:pt x="15600" y="2945"/>
                                  </a:lnTo>
                                  <a:lnTo>
                                    <a:pt x="15600" y="1964"/>
                                  </a:lnTo>
                                  <a:cubicBezTo>
                                    <a:pt x="15600" y="1422"/>
                                    <a:pt x="15062" y="982"/>
                                    <a:pt x="14400" y="982"/>
                                  </a:cubicBezTo>
                                  <a:lnTo>
                                    <a:pt x="12000" y="982"/>
                                  </a:lnTo>
                                  <a:cubicBezTo>
                                    <a:pt x="12000" y="440"/>
                                    <a:pt x="11462" y="0"/>
                                    <a:pt x="10800" y="0"/>
                                  </a:cubicBezTo>
                                  <a:cubicBezTo>
                                    <a:pt x="10138" y="0"/>
                                    <a:pt x="9600" y="440"/>
                                    <a:pt x="9600" y="982"/>
                                  </a:cubicBezTo>
                                  <a:lnTo>
                                    <a:pt x="7200" y="982"/>
                                  </a:lnTo>
                                  <a:cubicBezTo>
                                    <a:pt x="6538" y="982"/>
                                    <a:pt x="6000" y="1422"/>
                                    <a:pt x="6000" y="1964"/>
                                  </a:cubicBezTo>
                                  <a:lnTo>
                                    <a:pt x="6000" y="2945"/>
                                  </a:lnTo>
                                  <a:lnTo>
                                    <a:pt x="1200" y="2945"/>
                                  </a:lnTo>
                                  <a:cubicBezTo>
                                    <a:pt x="538" y="2945"/>
                                    <a:pt x="0" y="3386"/>
                                    <a:pt x="0" y="3927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0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386"/>
                                    <a:pt x="21062" y="2945"/>
                                    <a:pt x="20400" y="2945"/>
                                  </a:cubicBezTo>
                                  <a:moveTo>
                                    <a:pt x="4200" y="16691"/>
                                  </a:moveTo>
                                  <a:lnTo>
                                    <a:pt x="15000" y="16691"/>
                                  </a:lnTo>
                                  <a:cubicBezTo>
                                    <a:pt x="15331" y="16691"/>
                                    <a:pt x="15600" y="16472"/>
                                    <a:pt x="15600" y="16200"/>
                                  </a:cubicBezTo>
                                  <a:cubicBezTo>
                                    <a:pt x="15600" y="15929"/>
                                    <a:pt x="15331" y="15709"/>
                                    <a:pt x="15000" y="15709"/>
                                  </a:cubicBezTo>
                                  <a:lnTo>
                                    <a:pt x="4200" y="15709"/>
                                  </a:lnTo>
                                  <a:cubicBezTo>
                                    <a:pt x="3869" y="15709"/>
                                    <a:pt x="3600" y="15929"/>
                                    <a:pt x="3600" y="16200"/>
                                  </a:cubicBezTo>
                                  <a:cubicBezTo>
                                    <a:pt x="3600" y="16472"/>
                                    <a:pt x="3869" y="16691"/>
                                    <a:pt x="4200" y="16691"/>
                                  </a:cubicBezTo>
                                  <a:moveTo>
                                    <a:pt x="4200" y="13745"/>
                                  </a:moveTo>
                                  <a:lnTo>
                                    <a:pt x="17400" y="13745"/>
                                  </a:lnTo>
                                  <a:cubicBezTo>
                                    <a:pt x="17731" y="13745"/>
                                    <a:pt x="18000" y="13526"/>
                                    <a:pt x="18000" y="13255"/>
                                  </a:cubicBezTo>
                                  <a:cubicBezTo>
                                    <a:pt x="18000" y="12984"/>
                                    <a:pt x="17731" y="12764"/>
                                    <a:pt x="17400" y="12764"/>
                                  </a:cubicBezTo>
                                  <a:lnTo>
                                    <a:pt x="4200" y="12764"/>
                                  </a:lnTo>
                                  <a:cubicBezTo>
                                    <a:pt x="3869" y="12764"/>
                                    <a:pt x="3600" y="12984"/>
                                    <a:pt x="3600" y="13255"/>
                                  </a:cubicBezTo>
                                  <a:cubicBezTo>
                                    <a:pt x="3600" y="13526"/>
                                    <a:pt x="3869" y="13745"/>
                                    <a:pt x="4200" y="13745"/>
                                  </a:cubicBezTo>
                                  <a:moveTo>
                                    <a:pt x="4200" y="10800"/>
                                  </a:moveTo>
                                  <a:lnTo>
                                    <a:pt x="11400" y="10800"/>
                                  </a:lnTo>
                                  <a:cubicBezTo>
                                    <a:pt x="11731" y="10800"/>
                                    <a:pt x="12000" y="10581"/>
                                    <a:pt x="12000" y="10309"/>
                                  </a:cubicBezTo>
                                  <a:cubicBezTo>
                                    <a:pt x="12000" y="10038"/>
                                    <a:pt x="11731" y="9818"/>
                                    <a:pt x="11400" y="9818"/>
                                  </a:cubicBezTo>
                                  <a:lnTo>
                                    <a:pt x="4200" y="9818"/>
                                  </a:lnTo>
                                  <a:cubicBezTo>
                                    <a:pt x="3869" y="9818"/>
                                    <a:pt x="3600" y="10038"/>
                                    <a:pt x="3600" y="10309"/>
                                  </a:cubicBezTo>
                                  <a:cubicBezTo>
                                    <a:pt x="3600" y="10581"/>
                                    <a:pt x="3869" y="10800"/>
                                    <a:pt x="42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7" name="Shape 2539"/>
                          <wps:cNvSpPr/>
                          <wps:spPr>
                            <a:xfrm>
                              <a:off x="2952192" y="1759408"/>
                              <a:ext cx="339588" cy="2315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720"/>
                                  </a:moveTo>
                                  <a:cubicBezTo>
                                    <a:pt x="21600" y="323"/>
                                    <a:pt x="21380" y="0"/>
                                    <a:pt x="21109" y="0"/>
                                  </a:cubicBezTo>
                                  <a:cubicBezTo>
                                    <a:pt x="20969" y="0"/>
                                    <a:pt x="20845" y="88"/>
                                    <a:pt x="20756" y="226"/>
                                  </a:cubicBezTo>
                                  <a:lnTo>
                                    <a:pt x="20754" y="223"/>
                                  </a:lnTo>
                                  <a:lnTo>
                                    <a:pt x="7848" y="19853"/>
                                  </a:lnTo>
                                  <a:lnTo>
                                    <a:pt x="838" y="9571"/>
                                  </a:lnTo>
                                  <a:cubicBezTo>
                                    <a:pt x="749" y="9441"/>
                                    <a:pt x="626" y="9360"/>
                                    <a:pt x="491" y="9360"/>
                                  </a:cubicBezTo>
                                  <a:cubicBezTo>
                                    <a:pt x="220" y="9360"/>
                                    <a:pt x="0" y="9683"/>
                                    <a:pt x="0" y="10080"/>
                                  </a:cubicBezTo>
                                  <a:cubicBezTo>
                                    <a:pt x="0" y="10279"/>
                                    <a:pt x="55" y="10459"/>
                                    <a:pt x="144" y="10589"/>
                                  </a:cubicBezTo>
                                  <a:lnTo>
                                    <a:pt x="7507" y="21390"/>
                                  </a:lnTo>
                                  <a:cubicBezTo>
                                    <a:pt x="7596" y="21520"/>
                                    <a:pt x="7719" y="21600"/>
                                    <a:pt x="7855" y="21600"/>
                                  </a:cubicBezTo>
                                  <a:cubicBezTo>
                                    <a:pt x="7995" y="21600"/>
                                    <a:pt x="8119" y="21513"/>
                                    <a:pt x="8208" y="21376"/>
                                  </a:cubicBezTo>
                                  <a:lnTo>
                                    <a:pt x="8210" y="21377"/>
                                  </a:lnTo>
                                  <a:lnTo>
                                    <a:pt x="21465" y="1217"/>
                                  </a:lnTo>
                                  <a:lnTo>
                                    <a:pt x="21462" y="1215"/>
                                  </a:lnTo>
                                  <a:cubicBezTo>
                                    <a:pt x="21547" y="1087"/>
                                    <a:pt x="21600" y="913"/>
                                    <a:pt x="21600" y="72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8" name="Shape 2540"/>
                          <wps:cNvSpPr/>
                          <wps:spPr>
                            <a:xfrm>
                              <a:off x="3600496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732" y="6661"/>
                                  </a:moveTo>
                                  <a:cubicBezTo>
                                    <a:pt x="20540" y="6471"/>
                                    <a:pt x="20228" y="6473"/>
                                    <a:pt x="20038" y="6667"/>
                                  </a:cubicBezTo>
                                  <a:cubicBezTo>
                                    <a:pt x="19903" y="6804"/>
                                    <a:pt x="19870" y="7000"/>
                                    <a:pt x="19929" y="7171"/>
                                  </a:cubicBezTo>
                                  <a:lnTo>
                                    <a:pt x="19918" y="7175"/>
                                  </a:lnTo>
                                  <a:cubicBezTo>
                                    <a:pt x="20365" y="8298"/>
                                    <a:pt x="20618" y="951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8" y="982"/>
                                    <a:pt x="10800" y="982"/>
                                  </a:cubicBezTo>
                                  <a:cubicBezTo>
                                    <a:pt x="13575" y="982"/>
                                    <a:pt x="16077" y="2136"/>
                                    <a:pt x="17862" y="3989"/>
                                  </a:cubicBezTo>
                                  <a:lnTo>
                                    <a:pt x="17868" y="3982"/>
                                  </a:lnTo>
                                  <a:cubicBezTo>
                                    <a:pt x="18062" y="4157"/>
                                    <a:pt x="18359" y="4153"/>
                                    <a:pt x="18544" y="3965"/>
                                  </a:cubicBezTo>
                                  <a:cubicBezTo>
                                    <a:pt x="18734" y="3771"/>
                                    <a:pt x="18732" y="3461"/>
                                    <a:pt x="18539" y="3270"/>
                                  </a:cubicBezTo>
                                  <a:cubicBezTo>
                                    <a:pt x="18520" y="3252"/>
                                    <a:pt x="18496" y="3244"/>
                                    <a:pt x="18476" y="3230"/>
                                  </a:cubicBezTo>
                                  <a:cubicBezTo>
                                    <a:pt x="16521" y="1241"/>
                                    <a:pt x="13810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9412"/>
                                    <a:pt x="21329" y="8089"/>
                                    <a:pt x="20851" y="6869"/>
                                  </a:cubicBezTo>
                                  <a:cubicBezTo>
                                    <a:pt x="20828" y="6794"/>
                                    <a:pt x="20793" y="6721"/>
                                    <a:pt x="20732" y="6661"/>
                                  </a:cubicBezTo>
                                  <a:moveTo>
                                    <a:pt x="10792" y="13534"/>
                                  </a:moveTo>
                                  <a:lnTo>
                                    <a:pt x="6238" y="8980"/>
                                  </a:lnTo>
                                  <a:cubicBezTo>
                                    <a:pt x="6149" y="8891"/>
                                    <a:pt x="6027" y="8836"/>
                                    <a:pt x="5891" y="8836"/>
                                  </a:cubicBezTo>
                                  <a:cubicBezTo>
                                    <a:pt x="5620" y="8836"/>
                                    <a:pt x="5400" y="9056"/>
                                    <a:pt x="5400" y="9327"/>
                                  </a:cubicBezTo>
                                  <a:cubicBezTo>
                                    <a:pt x="5400" y="9463"/>
                                    <a:pt x="5455" y="9585"/>
                                    <a:pt x="5544" y="9675"/>
                                  </a:cubicBezTo>
                                  <a:lnTo>
                                    <a:pt x="10453" y="14583"/>
                                  </a:lnTo>
                                  <a:cubicBezTo>
                                    <a:pt x="10542" y="14672"/>
                                    <a:pt x="10664" y="14727"/>
                                    <a:pt x="10800" y="14727"/>
                                  </a:cubicBezTo>
                                  <a:cubicBezTo>
                                    <a:pt x="10940" y="14727"/>
                                    <a:pt x="11064" y="14668"/>
                                    <a:pt x="11154" y="14574"/>
                                  </a:cubicBezTo>
                                  <a:lnTo>
                                    <a:pt x="11155" y="14576"/>
                                  </a:lnTo>
                                  <a:lnTo>
                                    <a:pt x="19353" y="5988"/>
                                  </a:lnTo>
                                  <a:cubicBezTo>
                                    <a:pt x="19353" y="5989"/>
                                    <a:pt x="19354" y="5990"/>
                                    <a:pt x="19354" y="5991"/>
                                  </a:cubicBezTo>
                                  <a:lnTo>
                                    <a:pt x="20055" y="5255"/>
                                  </a:lnTo>
                                  <a:cubicBezTo>
                                    <a:pt x="20055" y="5255"/>
                                    <a:pt x="20054" y="5254"/>
                                    <a:pt x="20054" y="5253"/>
                                  </a:cubicBezTo>
                                  <a:lnTo>
                                    <a:pt x="21464" y="3775"/>
                                  </a:lnTo>
                                  <a:lnTo>
                                    <a:pt x="21463" y="3774"/>
                                  </a:lnTo>
                                  <a:cubicBezTo>
                                    <a:pt x="21547" y="3686"/>
                                    <a:pt x="21600" y="3567"/>
                                    <a:pt x="21600" y="3436"/>
                                  </a:cubicBezTo>
                                  <a:cubicBezTo>
                                    <a:pt x="21600" y="3166"/>
                                    <a:pt x="21380" y="2945"/>
                                    <a:pt x="21109" y="2945"/>
                                  </a:cubicBezTo>
                                  <a:cubicBezTo>
                                    <a:pt x="20969" y="2945"/>
                                    <a:pt x="20844" y="3005"/>
                                    <a:pt x="20755" y="3099"/>
                                  </a:cubicBezTo>
                                  <a:lnTo>
                                    <a:pt x="20754" y="3097"/>
                                  </a:lnTo>
                                  <a:lnTo>
                                    <a:pt x="19493" y="4419"/>
                                  </a:lnTo>
                                  <a:cubicBezTo>
                                    <a:pt x="19492" y="4418"/>
                                    <a:pt x="19491" y="4416"/>
                                    <a:pt x="19490" y="4415"/>
                                  </a:cubicBezTo>
                                  <a:lnTo>
                                    <a:pt x="18805" y="5133"/>
                                  </a:lnTo>
                                  <a:cubicBezTo>
                                    <a:pt x="18806" y="5134"/>
                                    <a:pt x="18807" y="5136"/>
                                    <a:pt x="18807" y="5137"/>
                                  </a:cubicBezTo>
                                  <a:cubicBezTo>
                                    <a:pt x="18807" y="5137"/>
                                    <a:pt x="10792" y="13534"/>
                                    <a:pt x="10792" y="135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9" name="Shape 2541"/>
                          <wps:cNvSpPr/>
                          <wps:spPr>
                            <a:xfrm>
                              <a:off x="4279670" y="1736254"/>
                              <a:ext cx="277845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48" y="10800"/>
                                  </a:moveTo>
                                  <a:lnTo>
                                    <a:pt x="21424" y="1024"/>
                                  </a:lnTo>
                                  <a:cubicBezTo>
                                    <a:pt x="21533" y="916"/>
                                    <a:pt x="21600" y="766"/>
                                    <a:pt x="21600" y="600"/>
                                  </a:cubicBezTo>
                                  <a:cubicBezTo>
                                    <a:pt x="21600" y="269"/>
                                    <a:pt x="21332" y="0"/>
                                    <a:pt x="21000" y="0"/>
                                  </a:cubicBezTo>
                                  <a:cubicBezTo>
                                    <a:pt x="20835" y="0"/>
                                    <a:pt x="20685" y="67"/>
                                    <a:pt x="20576" y="176"/>
                                  </a:cubicBezTo>
                                  <a:lnTo>
                                    <a:pt x="10800" y="9952"/>
                                  </a:lnTo>
                                  <a:lnTo>
                                    <a:pt x="1024" y="176"/>
                                  </a:lnTo>
                                  <a:cubicBezTo>
                                    <a:pt x="916" y="67"/>
                                    <a:pt x="766" y="0"/>
                                    <a:pt x="600" y="0"/>
                                  </a:cubicBezTo>
                                  <a:cubicBezTo>
                                    <a:pt x="268" y="0"/>
                                    <a:pt x="0" y="269"/>
                                    <a:pt x="0" y="600"/>
                                  </a:cubicBezTo>
                                  <a:cubicBezTo>
                                    <a:pt x="0" y="766"/>
                                    <a:pt x="67" y="916"/>
                                    <a:pt x="176" y="1025"/>
                                  </a:cubicBezTo>
                                  <a:lnTo>
                                    <a:pt x="9952" y="10800"/>
                                  </a:lnTo>
                                  <a:lnTo>
                                    <a:pt x="176" y="20576"/>
                                  </a:lnTo>
                                  <a:cubicBezTo>
                                    <a:pt x="67" y="20684"/>
                                    <a:pt x="0" y="20834"/>
                                    <a:pt x="0" y="21000"/>
                                  </a:cubicBezTo>
                                  <a:cubicBezTo>
                                    <a:pt x="0" y="21332"/>
                                    <a:pt x="268" y="21600"/>
                                    <a:pt x="600" y="21600"/>
                                  </a:cubicBezTo>
                                  <a:cubicBezTo>
                                    <a:pt x="766" y="21600"/>
                                    <a:pt x="916" y="21533"/>
                                    <a:pt x="1024" y="21424"/>
                                  </a:cubicBezTo>
                                  <a:lnTo>
                                    <a:pt x="10800" y="11648"/>
                                  </a:lnTo>
                                  <a:lnTo>
                                    <a:pt x="20576" y="21424"/>
                                  </a:lnTo>
                                  <a:cubicBezTo>
                                    <a:pt x="20685" y="21533"/>
                                    <a:pt x="20835" y="21600"/>
                                    <a:pt x="21000" y="21600"/>
                                  </a:cubicBezTo>
                                  <a:cubicBezTo>
                                    <a:pt x="21332" y="21600"/>
                                    <a:pt x="21600" y="21332"/>
                                    <a:pt x="21600" y="21000"/>
                                  </a:cubicBezTo>
                                  <a:cubicBezTo>
                                    <a:pt x="21600" y="20834"/>
                                    <a:pt x="21533" y="20684"/>
                                    <a:pt x="21424" y="20576"/>
                                  </a:cubicBezTo>
                                  <a:cubicBezTo>
                                    <a:pt x="21424" y="20576"/>
                                    <a:pt x="11648" y="10800"/>
                                    <a:pt x="11648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0" name="Shape 2542"/>
                          <wps:cNvSpPr/>
                          <wps:spPr>
                            <a:xfrm>
                              <a:off x="4897102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655" y="4909"/>
                                  </a:moveTo>
                                  <a:lnTo>
                                    <a:pt x="19636" y="4909"/>
                                  </a:lnTo>
                                  <a:lnTo>
                                    <a:pt x="19636" y="3927"/>
                                  </a:lnTo>
                                  <a:lnTo>
                                    <a:pt x="18655" y="3927"/>
                                  </a:lnTo>
                                  <a:cubicBezTo>
                                    <a:pt x="18655" y="3927"/>
                                    <a:pt x="18655" y="4909"/>
                                    <a:pt x="18655" y="4909"/>
                                  </a:cubicBezTo>
                                  <a:close/>
                                  <a:moveTo>
                                    <a:pt x="19636" y="12764"/>
                                  </a:moveTo>
                                  <a:lnTo>
                                    <a:pt x="18655" y="12764"/>
                                  </a:lnTo>
                                  <a:lnTo>
                                    <a:pt x="18655" y="13745"/>
                                  </a:lnTo>
                                  <a:lnTo>
                                    <a:pt x="19636" y="13745"/>
                                  </a:lnTo>
                                  <a:cubicBezTo>
                                    <a:pt x="19636" y="13745"/>
                                    <a:pt x="19636" y="12764"/>
                                    <a:pt x="19636" y="12764"/>
                                  </a:cubicBezTo>
                                  <a:close/>
                                  <a:moveTo>
                                    <a:pt x="18655" y="2945"/>
                                  </a:moveTo>
                                  <a:lnTo>
                                    <a:pt x="19636" y="2945"/>
                                  </a:lnTo>
                                  <a:lnTo>
                                    <a:pt x="19636" y="1964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964"/>
                                    <a:pt x="18655" y="2945"/>
                                    <a:pt x="18655" y="2945"/>
                                  </a:cubicBezTo>
                                  <a:close/>
                                  <a:moveTo>
                                    <a:pt x="20618" y="10309"/>
                                  </a:moveTo>
                                  <a:lnTo>
                                    <a:pt x="17673" y="10309"/>
                                  </a:lnTo>
                                  <a:lnTo>
                                    <a:pt x="17673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0309"/>
                                    <a:pt x="20618" y="10309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7673" y="20618"/>
                                  </a:lnTo>
                                  <a:lnTo>
                                    <a:pt x="17673" y="11291"/>
                                  </a:lnTo>
                                  <a:lnTo>
                                    <a:pt x="20618" y="11291"/>
                                  </a:lnTo>
                                  <a:cubicBezTo>
                                    <a:pt x="20618" y="11291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10309"/>
                                  </a:moveTo>
                                  <a:lnTo>
                                    <a:pt x="4909" y="10309"/>
                                  </a:lnTo>
                                  <a:lnTo>
                                    <a:pt x="4909" y="982"/>
                                  </a:lnTo>
                                  <a:lnTo>
                                    <a:pt x="16691" y="982"/>
                                  </a:lnTo>
                                  <a:cubicBezTo>
                                    <a:pt x="16691" y="982"/>
                                    <a:pt x="16691" y="10309"/>
                                    <a:pt x="16691" y="10309"/>
                                  </a:cubicBezTo>
                                  <a:close/>
                                  <a:moveTo>
                                    <a:pt x="16691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1291"/>
                                  </a:lnTo>
                                  <a:lnTo>
                                    <a:pt x="16691" y="11291"/>
                                  </a:lnTo>
                                  <a:cubicBezTo>
                                    <a:pt x="16691" y="11291"/>
                                    <a:pt x="16691" y="20618"/>
                                    <a:pt x="16691" y="20618"/>
                                  </a:cubicBezTo>
                                  <a:close/>
                                  <a:moveTo>
                                    <a:pt x="3927" y="10309"/>
                                  </a:moveTo>
                                  <a:lnTo>
                                    <a:pt x="982" y="103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1" y="982"/>
                                    <a:pt x="1964" y="982"/>
                                  </a:cubicBezTo>
                                  <a:lnTo>
                                    <a:pt x="3927" y="982"/>
                                  </a:lnTo>
                                  <a:cubicBezTo>
                                    <a:pt x="3927" y="982"/>
                                    <a:pt x="3927" y="10309"/>
                                    <a:pt x="3927" y="10309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1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3927" y="11291"/>
                                  </a:lnTo>
                                  <a:cubicBezTo>
                                    <a:pt x="3927" y="11291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9636" y="14727"/>
                                  </a:moveTo>
                                  <a:lnTo>
                                    <a:pt x="18655" y="14727"/>
                                  </a:lnTo>
                                  <a:lnTo>
                                    <a:pt x="18655" y="15709"/>
                                  </a:lnTo>
                                  <a:lnTo>
                                    <a:pt x="19636" y="15709"/>
                                  </a:lnTo>
                                  <a:cubicBezTo>
                                    <a:pt x="19636" y="15709"/>
                                    <a:pt x="19636" y="14727"/>
                                    <a:pt x="19636" y="14727"/>
                                  </a:cubicBezTo>
                                  <a:close/>
                                  <a:moveTo>
                                    <a:pt x="18655" y="6873"/>
                                  </a:moveTo>
                                  <a:lnTo>
                                    <a:pt x="19636" y="6873"/>
                                  </a:lnTo>
                                  <a:lnTo>
                                    <a:pt x="19636" y="5891"/>
                                  </a:lnTo>
                                  <a:lnTo>
                                    <a:pt x="18655" y="5891"/>
                                  </a:lnTo>
                                  <a:cubicBezTo>
                                    <a:pt x="18655" y="5891"/>
                                    <a:pt x="18655" y="6873"/>
                                    <a:pt x="18655" y="6873"/>
                                  </a:cubicBezTo>
                                  <a:close/>
                                  <a:moveTo>
                                    <a:pt x="18655" y="8836"/>
                                  </a:moveTo>
                                  <a:lnTo>
                                    <a:pt x="19636" y="8836"/>
                                  </a:lnTo>
                                  <a:lnTo>
                                    <a:pt x="19636" y="7855"/>
                                  </a:lnTo>
                                  <a:lnTo>
                                    <a:pt x="18655" y="7855"/>
                                  </a:lnTo>
                                  <a:cubicBezTo>
                                    <a:pt x="18655" y="7855"/>
                                    <a:pt x="18655" y="8836"/>
                                    <a:pt x="18655" y="8836"/>
                                  </a:cubicBezTo>
                                  <a:close/>
                                  <a:moveTo>
                                    <a:pt x="19636" y="16691"/>
                                  </a:moveTo>
                                  <a:lnTo>
                                    <a:pt x="18655" y="16691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9636" y="17673"/>
                                  </a:lnTo>
                                  <a:cubicBezTo>
                                    <a:pt x="19636" y="17673"/>
                                    <a:pt x="19636" y="16691"/>
                                    <a:pt x="19636" y="16691"/>
                                  </a:cubicBezTo>
                                  <a:close/>
                                  <a:moveTo>
                                    <a:pt x="19636" y="18655"/>
                                  </a:moveTo>
                                  <a:lnTo>
                                    <a:pt x="18655" y="18655"/>
                                  </a:lnTo>
                                  <a:lnTo>
                                    <a:pt x="18655" y="19636"/>
                                  </a:lnTo>
                                  <a:lnTo>
                                    <a:pt x="19636" y="19636"/>
                                  </a:lnTo>
                                  <a:cubicBezTo>
                                    <a:pt x="19636" y="19636"/>
                                    <a:pt x="19636" y="18655"/>
                                    <a:pt x="19636" y="18655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1964" y="2945"/>
                                  </a:moveTo>
                                  <a:lnTo>
                                    <a:pt x="2945" y="2945"/>
                                  </a:lnTo>
                                  <a:lnTo>
                                    <a:pt x="2945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1964" y="1964"/>
                                    <a:pt x="1964" y="2945"/>
                                    <a:pt x="1964" y="2945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2764"/>
                                  </a:moveTo>
                                  <a:lnTo>
                                    <a:pt x="1964" y="12764"/>
                                  </a:lnTo>
                                  <a:lnTo>
                                    <a:pt x="1964" y="13745"/>
                                  </a:lnTo>
                                  <a:lnTo>
                                    <a:pt x="2945" y="13745"/>
                                  </a:lnTo>
                                  <a:cubicBezTo>
                                    <a:pt x="2945" y="13745"/>
                                    <a:pt x="2945" y="12764"/>
                                    <a:pt x="2945" y="12764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1964" y="4909"/>
                                  </a:moveTo>
                                  <a:lnTo>
                                    <a:pt x="2945" y="4909"/>
                                  </a:lnTo>
                                  <a:lnTo>
                                    <a:pt x="2945" y="3927"/>
                                  </a:lnTo>
                                  <a:lnTo>
                                    <a:pt x="1964" y="3927"/>
                                  </a:lnTo>
                                  <a:cubicBezTo>
                                    <a:pt x="1964" y="3927"/>
                                    <a:pt x="1964" y="4909"/>
                                    <a:pt x="1964" y="4909"/>
                                  </a:cubicBezTo>
                                  <a:close/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1" name="Shape 2543"/>
                          <wps:cNvSpPr/>
                          <wps:spPr>
                            <a:xfrm>
                              <a:off x="5545405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18655"/>
                                  </a:moveTo>
                                  <a:lnTo>
                                    <a:pt x="14727" y="18655"/>
                                  </a:lnTo>
                                  <a:lnTo>
                                    <a:pt x="14727" y="19636"/>
                                  </a:lnTo>
                                  <a:lnTo>
                                    <a:pt x="15709" y="19636"/>
                                  </a:lnTo>
                                  <a:cubicBezTo>
                                    <a:pt x="15709" y="19636"/>
                                    <a:pt x="15709" y="18655"/>
                                    <a:pt x="15709" y="18655"/>
                                  </a:cubicBezTo>
                                  <a:close/>
                                  <a:moveTo>
                                    <a:pt x="15709" y="14727"/>
                                  </a:moveTo>
                                  <a:lnTo>
                                    <a:pt x="14727" y="14727"/>
                                  </a:lnTo>
                                  <a:lnTo>
                                    <a:pt x="14727" y="15709"/>
                                  </a:lnTo>
                                  <a:lnTo>
                                    <a:pt x="15709" y="15709"/>
                                  </a:lnTo>
                                  <a:cubicBezTo>
                                    <a:pt x="15709" y="15709"/>
                                    <a:pt x="15709" y="14727"/>
                                    <a:pt x="15709" y="14727"/>
                                  </a:cubicBezTo>
                                  <a:close/>
                                  <a:moveTo>
                                    <a:pt x="14727" y="10800"/>
                                  </a:moveTo>
                                  <a:lnTo>
                                    <a:pt x="15709" y="10800"/>
                                  </a:lnTo>
                                  <a:lnTo>
                                    <a:pt x="15709" y="9818"/>
                                  </a:lnTo>
                                  <a:lnTo>
                                    <a:pt x="14727" y="9818"/>
                                  </a:lnTo>
                                  <a:cubicBezTo>
                                    <a:pt x="14727" y="9818"/>
                                    <a:pt x="14727" y="10800"/>
                                    <a:pt x="14727" y="10800"/>
                                  </a:cubicBezTo>
                                  <a:close/>
                                  <a:moveTo>
                                    <a:pt x="15709" y="16691"/>
                                  </a:moveTo>
                                  <a:lnTo>
                                    <a:pt x="14727" y="16691"/>
                                  </a:lnTo>
                                  <a:lnTo>
                                    <a:pt x="14727" y="17673"/>
                                  </a:lnTo>
                                  <a:lnTo>
                                    <a:pt x="15709" y="17673"/>
                                  </a:lnTo>
                                  <a:cubicBezTo>
                                    <a:pt x="15709" y="17673"/>
                                    <a:pt x="15709" y="16691"/>
                                    <a:pt x="15709" y="16691"/>
                                  </a:cubicBezTo>
                                  <a:close/>
                                  <a:moveTo>
                                    <a:pt x="14727" y="8836"/>
                                  </a:moveTo>
                                  <a:lnTo>
                                    <a:pt x="15709" y="8836"/>
                                  </a:lnTo>
                                  <a:lnTo>
                                    <a:pt x="15709" y="7855"/>
                                  </a:lnTo>
                                  <a:lnTo>
                                    <a:pt x="14727" y="7855"/>
                                  </a:lnTo>
                                  <a:cubicBezTo>
                                    <a:pt x="14727" y="7855"/>
                                    <a:pt x="14727" y="8836"/>
                                    <a:pt x="14727" y="88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879"/>
                                    <a:pt x="3927" y="1964"/>
                                  </a:cubicBezTo>
                                  <a:lnTo>
                                    <a:pt x="3927" y="2455"/>
                                  </a:lnTo>
                                  <a:cubicBezTo>
                                    <a:pt x="3927" y="2726"/>
                                    <a:pt x="4147" y="2945"/>
                                    <a:pt x="4418" y="2945"/>
                                  </a:cubicBezTo>
                                  <a:cubicBezTo>
                                    <a:pt x="4690" y="2945"/>
                                    <a:pt x="4909" y="2726"/>
                                    <a:pt x="4909" y="2455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909" y="1422"/>
                                    <a:pt x="5349" y="982"/>
                                    <a:pt x="5891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lnTo>
                                    <a:pt x="20618" y="15709"/>
                                  </a:lnTo>
                                  <a:cubicBezTo>
                                    <a:pt x="20618" y="16251"/>
                                    <a:pt x="20178" y="16691"/>
                                    <a:pt x="19636" y="16691"/>
                                  </a:cubicBezTo>
                                  <a:lnTo>
                                    <a:pt x="19145" y="16691"/>
                                  </a:lnTo>
                                  <a:cubicBezTo>
                                    <a:pt x="18874" y="16691"/>
                                    <a:pt x="18655" y="16911"/>
                                    <a:pt x="18655" y="17182"/>
                                  </a:cubicBezTo>
                                  <a:cubicBezTo>
                                    <a:pt x="18655" y="17453"/>
                                    <a:pt x="18874" y="17673"/>
                                    <a:pt x="19145" y="17673"/>
                                  </a:cubicBezTo>
                                  <a:lnTo>
                                    <a:pt x="19636" y="17673"/>
                                  </a:lnTo>
                                  <a:cubicBezTo>
                                    <a:pt x="20721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4727" y="6873"/>
                                  </a:moveTo>
                                  <a:lnTo>
                                    <a:pt x="15709" y="6873"/>
                                  </a:lnTo>
                                  <a:lnTo>
                                    <a:pt x="15709" y="5891"/>
                                  </a:lnTo>
                                  <a:lnTo>
                                    <a:pt x="14727" y="5891"/>
                                  </a:lnTo>
                                  <a:cubicBezTo>
                                    <a:pt x="14727" y="5891"/>
                                    <a:pt x="14727" y="6873"/>
                                    <a:pt x="14727" y="6873"/>
                                  </a:cubicBezTo>
                                  <a:close/>
                                  <a:moveTo>
                                    <a:pt x="16691" y="12273"/>
                                  </a:moveTo>
                                  <a:lnTo>
                                    <a:pt x="13745" y="12273"/>
                                  </a:lnTo>
                                  <a:lnTo>
                                    <a:pt x="13745" y="4909"/>
                                  </a:lnTo>
                                  <a:lnTo>
                                    <a:pt x="15709" y="4909"/>
                                  </a:lnTo>
                                  <a:cubicBezTo>
                                    <a:pt x="16251" y="4909"/>
                                    <a:pt x="16691" y="5349"/>
                                    <a:pt x="16691" y="5891"/>
                                  </a:cubicBezTo>
                                  <a:cubicBezTo>
                                    <a:pt x="16691" y="5891"/>
                                    <a:pt x="16691" y="12273"/>
                                    <a:pt x="16691" y="12273"/>
                                  </a:cubicBezTo>
                                  <a:close/>
                                  <a:moveTo>
                                    <a:pt x="16691" y="19636"/>
                                  </a:moveTo>
                                  <a:cubicBezTo>
                                    <a:pt x="16691" y="20178"/>
                                    <a:pt x="16251" y="20618"/>
                                    <a:pt x="15709" y="20618"/>
                                  </a:cubicBezTo>
                                  <a:lnTo>
                                    <a:pt x="13745" y="20618"/>
                                  </a:lnTo>
                                  <a:lnTo>
                                    <a:pt x="13745" y="13255"/>
                                  </a:lnTo>
                                  <a:lnTo>
                                    <a:pt x="16691" y="13255"/>
                                  </a:lnTo>
                                  <a:cubicBezTo>
                                    <a:pt x="16691" y="13255"/>
                                    <a:pt x="16691" y="19636"/>
                                    <a:pt x="16691" y="19636"/>
                                  </a:cubicBezTo>
                                  <a:close/>
                                  <a:moveTo>
                                    <a:pt x="12764" y="12273"/>
                                  </a:moveTo>
                                  <a:lnTo>
                                    <a:pt x="4909" y="12273"/>
                                  </a:lnTo>
                                  <a:lnTo>
                                    <a:pt x="4909" y="4909"/>
                                  </a:lnTo>
                                  <a:lnTo>
                                    <a:pt x="12764" y="4909"/>
                                  </a:lnTo>
                                  <a:cubicBezTo>
                                    <a:pt x="12764" y="4909"/>
                                    <a:pt x="12764" y="12273"/>
                                    <a:pt x="12764" y="12273"/>
                                  </a:cubicBezTo>
                                  <a:close/>
                                  <a:moveTo>
                                    <a:pt x="12764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3255"/>
                                  </a:lnTo>
                                  <a:lnTo>
                                    <a:pt x="12764" y="13255"/>
                                  </a:lnTo>
                                  <a:cubicBezTo>
                                    <a:pt x="12764" y="13255"/>
                                    <a:pt x="12764" y="20618"/>
                                    <a:pt x="12764" y="20618"/>
                                  </a:cubicBezTo>
                                  <a:close/>
                                  <a:moveTo>
                                    <a:pt x="3927" y="12273"/>
                                  </a:moveTo>
                                  <a:lnTo>
                                    <a:pt x="982" y="12273"/>
                                  </a:lnTo>
                                  <a:lnTo>
                                    <a:pt x="982" y="5891"/>
                                  </a:lnTo>
                                  <a:cubicBezTo>
                                    <a:pt x="982" y="5349"/>
                                    <a:pt x="1422" y="4909"/>
                                    <a:pt x="1964" y="4909"/>
                                  </a:cubicBezTo>
                                  <a:lnTo>
                                    <a:pt x="3927" y="4909"/>
                                  </a:lnTo>
                                  <a:cubicBezTo>
                                    <a:pt x="3927" y="4909"/>
                                    <a:pt x="3927" y="12273"/>
                                    <a:pt x="3927" y="12273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3255"/>
                                  </a:lnTo>
                                  <a:lnTo>
                                    <a:pt x="3927" y="13255"/>
                                  </a:lnTo>
                                  <a:cubicBezTo>
                                    <a:pt x="3927" y="13255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5709" y="3927"/>
                                  </a:moveTo>
                                  <a:lnTo>
                                    <a:pt x="1964" y="3927"/>
                                  </a:lnTo>
                                  <a:cubicBezTo>
                                    <a:pt x="879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721"/>
                                    <a:pt x="17673" y="19636"/>
                                  </a:cubicBezTo>
                                  <a:lnTo>
                                    <a:pt x="17673" y="5891"/>
                                  </a:lnTo>
                                  <a:cubicBezTo>
                                    <a:pt x="17673" y="4806"/>
                                    <a:pt x="16794" y="3927"/>
                                    <a:pt x="15709" y="3927"/>
                                  </a:cubicBezTo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  <a:moveTo>
                                    <a:pt x="1964" y="10800"/>
                                  </a:moveTo>
                                  <a:lnTo>
                                    <a:pt x="2945" y="10800"/>
                                  </a:lnTo>
                                  <a:lnTo>
                                    <a:pt x="2945" y="9818"/>
                                  </a:lnTo>
                                  <a:lnTo>
                                    <a:pt x="1964" y="9818"/>
                                  </a:lnTo>
                                  <a:cubicBezTo>
                                    <a:pt x="1964" y="9818"/>
                                    <a:pt x="1964" y="10800"/>
                                    <a:pt x="1964" y="10800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2" name="Shape 2545"/>
                          <wps:cNvSpPr/>
                          <wps:spPr>
                            <a:xfrm>
                              <a:off x="358979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9"/>
                                  </a:moveTo>
                                  <a:cubicBezTo>
                                    <a:pt x="5377" y="20619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7" y="982"/>
                                    <a:pt x="10800" y="982"/>
                                  </a:cubicBezTo>
                                  <a:cubicBezTo>
                                    <a:pt x="13336" y="982"/>
                                    <a:pt x="15638" y="1950"/>
                                    <a:pt x="17377" y="3529"/>
                                  </a:cubicBezTo>
                                  <a:lnTo>
                                    <a:pt x="10453" y="10453"/>
                                  </a:lnTo>
                                  <a:cubicBezTo>
                                    <a:pt x="10364" y="10542"/>
                                    <a:pt x="10309" y="10665"/>
                                    <a:pt x="10309" y="10800"/>
                                  </a:cubicBezTo>
                                  <a:cubicBezTo>
                                    <a:pt x="10309" y="11072"/>
                                    <a:pt x="10529" y="11291"/>
                                    <a:pt x="10800" y="11291"/>
                                  </a:cubicBezTo>
                                  <a:lnTo>
                                    <a:pt x="20594" y="11291"/>
                                  </a:lnTo>
                                  <a:cubicBezTo>
                                    <a:pt x="20336" y="16484"/>
                                    <a:pt x="16057" y="20619"/>
                                    <a:pt x="10800" y="20619"/>
                                  </a:cubicBezTo>
                                  <a:moveTo>
                                    <a:pt x="20594" y="10309"/>
                                  </a:moveTo>
                                  <a:lnTo>
                                    <a:pt x="11985" y="10309"/>
                                  </a:lnTo>
                                  <a:lnTo>
                                    <a:pt x="18071" y="4223"/>
                                  </a:lnTo>
                                  <a:cubicBezTo>
                                    <a:pt x="19541" y="5852"/>
                                    <a:pt x="20477" y="7971"/>
                                    <a:pt x="20594" y="10309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3" name="Shape 2546"/>
                          <wps:cNvSpPr/>
                          <wps:spPr>
                            <a:xfrm>
                              <a:off x="1007282" y="2384557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20400"/>
                                  </a:moveTo>
                                  <a:lnTo>
                                    <a:pt x="18655" y="20400"/>
                                  </a:lnTo>
                                  <a:lnTo>
                                    <a:pt x="18655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1109" y="0"/>
                                  </a:moveTo>
                                  <a:lnTo>
                                    <a:pt x="18164" y="0"/>
                                  </a:lnTo>
                                  <a:cubicBezTo>
                                    <a:pt x="17893" y="0"/>
                                    <a:pt x="17673" y="269"/>
                                    <a:pt x="17673" y="600"/>
                                  </a:cubicBezTo>
                                  <a:lnTo>
                                    <a:pt x="17673" y="21000"/>
                                  </a:lnTo>
                                  <a:cubicBezTo>
                                    <a:pt x="17673" y="21332"/>
                                    <a:pt x="17893" y="21600"/>
                                    <a:pt x="18164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32"/>
                                    <a:pt x="21600" y="21000"/>
                                  </a:cubicBezTo>
                                  <a:lnTo>
                                    <a:pt x="21600" y="600"/>
                                  </a:lnTo>
                                  <a:cubicBezTo>
                                    <a:pt x="21600" y="269"/>
                                    <a:pt x="21380" y="0"/>
                                    <a:pt x="21109" y="0"/>
                                  </a:cubicBezTo>
                                  <a:moveTo>
                                    <a:pt x="8836" y="20400"/>
                                  </a:moveTo>
                                  <a:lnTo>
                                    <a:pt x="6873" y="20400"/>
                                  </a:lnTo>
                                  <a:lnTo>
                                    <a:pt x="6873" y="3600"/>
                                  </a:lnTo>
                                  <a:lnTo>
                                    <a:pt x="8836" y="3600"/>
                                  </a:lnTo>
                                  <a:cubicBezTo>
                                    <a:pt x="8836" y="3600"/>
                                    <a:pt x="8836" y="20400"/>
                                    <a:pt x="8836" y="20400"/>
                                  </a:cubicBezTo>
                                  <a:close/>
                                  <a:moveTo>
                                    <a:pt x="9327" y="2400"/>
                                  </a:moveTo>
                                  <a:lnTo>
                                    <a:pt x="6382" y="2400"/>
                                  </a:lnTo>
                                  <a:cubicBezTo>
                                    <a:pt x="6111" y="2400"/>
                                    <a:pt x="5891" y="2669"/>
                                    <a:pt x="5891" y="3000"/>
                                  </a:cubicBezTo>
                                  <a:lnTo>
                                    <a:pt x="5891" y="21000"/>
                                  </a:lnTo>
                                  <a:cubicBezTo>
                                    <a:pt x="5891" y="21332"/>
                                    <a:pt x="6111" y="21600"/>
                                    <a:pt x="6382" y="21600"/>
                                  </a:cubicBezTo>
                                  <a:lnTo>
                                    <a:pt x="9327" y="21600"/>
                                  </a:lnTo>
                                  <a:cubicBezTo>
                                    <a:pt x="9598" y="21600"/>
                                    <a:pt x="9818" y="21332"/>
                                    <a:pt x="9818" y="21000"/>
                                  </a:cubicBezTo>
                                  <a:lnTo>
                                    <a:pt x="9818" y="3000"/>
                                  </a:lnTo>
                                  <a:cubicBezTo>
                                    <a:pt x="9818" y="2669"/>
                                    <a:pt x="9598" y="2400"/>
                                    <a:pt x="9327" y="2400"/>
                                  </a:cubicBezTo>
                                  <a:moveTo>
                                    <a:pt x="14727" y="20400"/>
                                  </a:moveTo>
                                  <a:lnTo>
                                    <a:pt x="12764" y="20400"/>
                                  </a:lnTo>
                                  <a:lnTo>
                                    <a:pt x="12764" y="10800"/>
                                  </a:lnTo>
                                  <a:lnTo>
                                    <a:pt x="14727" y="10800"/>
                                  </a:lnTo>
                                  <a:cubicBezTo>
                                    <a:pt x="14727" y="10800"/>
                                    <a:pt x="14727" y="20400"/>
                                    <a:pt x="14727" y="20400"/>
                                  </a:cubicBezTo>
                                  <a:close/>
                                  <a:moveTo>
                                    <a:pt x="15218" y="9600"/>
                                  </a:moveTo>
                                  <a:lnTo>
                                    <a:pt x="12273" y="9600"/>
                                  </a:lnTo>
                                  <a:cubicBezTo>
                                    <a:pt x="12002" y="9600"/>
                                    <a:pt x="11782" y="9869"/>
                                    <a:pt x="11782" y="10200"/>
                                  </a:cubicBezTo>
                                  <a:lnTo>
                                    <a:pt x="11782" y="21000"/>
                                  </a:lnTo>
                                  <a:cubicBezTo>
                                    <a:pt x="11782" y="21332"/>
                                    <a:pt x="12002" y="21600"/>
                                    <a:pt x="12273" y="21600"/>
                                  </a:cubicBezTo>
                                  <a:lnTo>
                                    <a:pt x="15218" y="21600"/>
                                  </a:lnTo>
                                  <a:cubicBezTo>
                                    <a:pt x="15489" y="21600"/>
                                    <a:pt x="15709" y="21332"/>
                                    <a:pt x="15709" y="21000"/>
                                  </a:cubicBezTo>
                                  <a:lnTo>
                                    <a:pt x="15709" y="10200"/>
                                  </a:lnTo>
                                  <a:cubicBezTo>
                                    <a:pt x="15709" y="9869"/>
                                    <a:pt x="15489" y="9600"/>
                                    <a:pt x="15218" y="9600"/>
                                  </a:cubicBezTo>
                                  <a:moveTo>
                                    <a:pt x="2945" y="20400"/>
                                  </a:moveTo>
                                  <a:lnTo>
                                    <a:pt x="982" y="20400"/>
                                  </a:lnTo>
                                  <a:lnTo>
                                    <a:pt x="982" y="14400"/>
                                  </a:lnTo>
                                  <a:lnTo>
                                    <a:pt x="2945" y="14400"/>
                                  </a:lnTo>
                                  <a:cubicBezTo>
                                    <a:pt x="2945" y="14400"/>
                                    <a:pt x="2945" y="20400"/>
                                    <a:pt x="2945" y="20400"/>
                                  </a:cubicBezTo>
                                  <a:close/>
                                  <a:moveTo>
                                    <a:pt x="3436" y="13200"/>
                                  </a:moveTo>
                                  <a:lnTo>
                                    <a:pt x="491" y="13200"/>
                                  </a:lnTo>
                                  <a:cubicBezTo>
                                    <a:pt x="220" y="13200"/>
                                    <a:pt x="0" y="13469"/>
                                    <a:pt x="0" y="13800"/>
                                  </a:cubicBezTo>
                                  <a:lnTo>
                                    <a:pt x="0" y="21000"/>
                                  </a:lnTo>
                                  <a:cubicBezTo>
                                    <a:pt x="0" y="21332"/>
                                    <a:pt x="220" y="21600"/>
                                    <a:pt x="491" y="21600"/>
                                  </a:cubicBezTo>
                                  <a:lnTo>
                                    <a:pt x="3436" y="21600"/>
                                  </a:lnTo>
                                  <a:cubicBezTo>
                                    <a:pt x="3707" y="21600"/>
                                    <a:pt x="3927" y="21332"/>
                                    <a:pt x="3927" y="21000"/>
                                  </a:cubicBezTo>
                                  <a:lnTo>
                                    <a:pt x="3927" y="13800"/>
                                  </a:lnTo>
                                  <a:cubicBezTo>
                                    <a:pt x="3927" y="13469"/>
                                    <a:pt x="3707" y="13200"/>
                                    <a:pt x="3436" y="13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4" name="Shape 2547"/>
                          <wps:cNvSpPr/>
                          <wps:spPr>
                            <a:xfrm>
                              <a:off x="1655585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73" y="17379"/>
                                  </a:moveTo>
                                  <a:lnTo>
                                    <a:pt x="15643" y="14949"/>
                                  </a:lnTo>
                                  <a:cubicBezTo>
                                    <a:pt x="16600" y="13832"/>
                                    <a:pt x="17182" y="12386"/>
                                    <a:pt x="17182" y="10800"/>
                                  </a:cubicBezTo>
                                  <a:cubicBezTo>
                                    <a:pt x="17182" y="9214"/>
                                    <a:pt x="16600" y="7767"/>
                                    <a:pt x="15643" y="6651"/>
                                  </a:cubicBezTo>
                                  <a:lnTo>
                                    <a:pt x="18073" y="4221"/>
                                  </a:lnTo>
                                  <a:cubicBezTo>
                                    <a:pt x="19649" y="5963"/>
                                    <a:pt x="20618" y="8266"/>
                                    <a:pt x="20618" y="10800"/>
                                  </a:cubicBezTo>
                                  <a:cubicBezTo>
                                    <a:pt x="20618" y="13335"/>
                                    <a:pt x="19649" y="15637"/>
                                    <a:pt x="18073" y="17379"/>
                                  </a:cubicBezTo>
                                  <a:moveTo>
                                    <a:pt x="10800" y="20619"/>
                                  </a:moveTo>
                                  <a:cubicBezTo>
                                    <a:pt x="8265" y="20619"/>
                                    <a:pt x="5963" y="19650"/>
                                    <a:pt x="4221" y="18073"/>
                                  </a:cubicBezTo>
                                  <a:lnTo>
                                    <a:pt x="6651" y="15643"/>
                                  </a:lnTo>
                                  <a:cubicBezTo>
                                    <a:pt x="7767" y="16600"/>
                                    <a:pt x="9214" y="17182"/>
                                    <a:pt x="10800" y="17182"/>
                                  </a:cubicBezTo>
                                  <a:cubicBezTo>
                                    <a:pt x="12386" y="17182"/>
                                    <a:pt x="13833" y="16600"/>
                                    <a:pt x="14949" y="15643"/>
                                  </a:cubicBezTo>
                                  <a:lnTo>
                                    <a:pt x="17379" y="18073"/>
                                  </a:lnTo>
                                  <a:cubicBezTo>
                                    <a:pt x="15637" y="19650"/>
                                    <a:pt x="13334" y="20619"/>
                                    <a:pt x="10800" y="20619"/>
                                  </a:cubicBezTo>
                                  <a:moveTo>
                                    <a:pt x="982" y="10800"/>
                                  </a:moveTo>
                                  <a:cubicBezTo>
                                    <a:pt x="982" y="8266"/>
                                    <a:pt x="1950" y="5963"/>
                                    <a:pt x="3527" y="4221"/>
                                  </a:cubicBezTo>
                                  <a:lnTo>
                                    <a:pt x="5957" y="6651"/>
                                  </a:lnTo>
                                  <a:cubicBezTo>
                                    <a:pt x="4999" y="7767"/>
                                    <a:pt x="4418" y="9214"/>
                                    <a:pt x="4418" y="10800"/>
                                  </a:cubicBezTo>
                                  <a:cubicBezTo>
                                    <a:pt x="4418" y="12386"/>
                                    <a:pt x="4999" y="13832"/>
                                    <a:pt x="5957" y="14949"/>
                                  </a:cubicBezTo>
                                  <a:lnTo>
                                    <a:pt x="3527" y="17379"/>
                                  </a:lnTo>
                                  <a:cubicBezTo>
                                    <a:pt x="1950" y="15637"/>
                                    <a:pt x="982" y="13335"/>
                                    <a:pt x="982" y="10800"/>
                                  </a:cubicBezTo>
                                  <a:moveTo>
                                    <a:pt x="16200" y="10800"/>
                                  </a:moveTo>
                                  <a:cubicBezTo>
                                    <a:pt x="16200" y="13782"/>
                                    <a:pt x="13782" y="16200"/>
                                    <a:pt x="10800" y="16200"/>
                                  </a:cubicBezTo>
                                  <a:cubicBezTo>
                                    <a:pt x="7817" y="16200"/>
                                    <a:pt x="5400" y="13782"/>
                                    <a:pt x="5400" y="10800"/>
                                  </a:cubicBez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400"/>
                                    <a:pt x="16200" y="7817"/>
                                    <a:pt x="16200" y="10800"/>
                                  </a:cubicBezTo>
                                  <a:moveTo>
                                    <a:pt x="10800" y="982"/>
                                  </a:moveTo>
                                  <a:cubicBezTo>
                                    <a:pt x="13334" y="982"/>
                                    <a:pt x="15637" y="1950"/>
                                    <a:pt x="17379" y="3527"/>
                                  </a:cubicBezTo>
                                  <a:lnTo>
                                    <a:pt x="14949" y="5957"/>
                                  </a:lnTo>
                                  <a:cubicBezTo>
                                    <a:pt x="13832" y="4999"/>
                                    <a:pt x="12386" y="4418"/>
                                    <a:pt x="10800" y="4418"/>
                                  </a:cubicBezTo>
                                  <a:cubicBezTo>
                                    <a:pt x="9214" y="4418"/>
                                    <a:pt x="7767" y="4999"/>
                                    <a:pt x="6651" y="5957"/>
                                  </a:cubicBezTo>
                                  <a:lnTo>
                                    <a:pt x="4221" y="3527"/>
                                  </a:lnTo>
                                  <a:cubicBezTo>
                                    <a:pt x="5963" y="1950"/>
                                    <a:pt x="8265" y="982"/>
                                    <a:pt x="10800" y="982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5" name="Shape 2548"/>
                          <wps:cNvSpPr/>
                          <wps:spPr>
                            <a:xfrm>
                              <a:off x="2303888" y="2484890"/>
                              <a:ext cx="339588" cy="771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145" y="17280"/>
                                  </a:moveTo>
                                  <a:cubicBezTo>
                                    <a:pt x="18332" y="17280"/>
                                    <a:pt x="17673" y="14380"/>
                                    <a:pt x="17673" y="10800"/>
                                  </a:cubicBezTo>
                                  <a:cubicBezTo>
                                    <a:pt x="17673" y="7224"/>
                                    <a:pt x="18332" y="4320"/>
                                    <a:pt x="19145" y="4320"/>
                                  </a:cubicBezTo>
                                  <a:cubicBezTo>
                                    <a:pt x="19959" y="4320"/>
                                    <a:pt x="20618" y="7224"/>
                                    <a:pt x="20618" y="10800"/>
                                  </a:cubicBezTo>
                                  <a:cubicBezTo>
                                    <a:pt x="20618" y="14380"/>
                                    <a:pt x="19959" y="17280"/>
                                    <a:pt x="19145" y="17280"/>
                                  </a:cubicBezTo>
                                  <a:moveTo>
                                    <a:pt x="19145" y="0"/>
                                  </a:moveTo>
                                  <a:cubicBezTo>
                                    <a:pt x="17790" y="0"/>
                                    <a:pt x="16691" y="4837"/>
                                    <a:pt x="16691" y="10800"/>
                                  </a:cubicBezTo>
                                  <a:cubicBezTo>
                                    <a:pt x="16691" y="16766"/>
                                    <a:pt x="17790" y="21600"/>
                                    <a:pt x="19145" y="21600"/>
                                  </a:cubicBezTo>
                                  <a:cubicBezTo>
                                    <a:pt x="20501" y="21600"/>
                                    <a:pt x="21600" y="16766"/>
                                    <a:pt x="21600" y="10800"/>
                                  </a:cubicBezTo>
                                  <a:cubicBezTo>
                                    <a:pt x="21600" y="4837"/>
                                    <a:pt x="20501" y="0"/>
                                    <a:pt x="19145" y="0"/>
                                  </a:cubicBezTo>
                                  <a:moveTo>
                                    <a:pt x="10800" y="17280"/>
                                  </a:moveTo>
                                  <a:cubicBezTo>
                                    <a:pt x="9986" y="17280"/>
                                    <a:pt x="9327" y="14380"/>
                                    <a:pt x="9327" y="10800"/>
                                  </a:cubicBezTo>
                                  <a:cubicBezTo>
                                    <a:pt x="9327" y="7224"/>
                                    <a:pt x="9986" y="4320"/>
                                    <a:pt x="10800" y="4320"/>
                                  </a:cubicBezTo>
                                  <a:cubicBezTo>
                                    <a:pt x="11614" y="4320"/>
                                    <a:pt x="12273" y="7224"/>
                                    <a:pt x="12273" y="10800"/>
                                  </a:cubicBezTo>
                                  <a:cubicBezTo>
                                    <a:pt x="12273" y="14380"/>
                                    <a:pt x="11614" y="17280"/>
                                    <a:pt x="10800" y="1728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9444" y="0"/>
                                    <a:pt x="8345" y="4837"/>
                                    <a:pt x="8345" y="10800"/>
                                  </a:cubicBezTo>
                                  <a:cubicBezTo>
                                    <a:pt x="8345" y="16766"/>
                                    <a:pt x="9444" y="21600"/>
                                    <a:pt x="10800" y="21600"/>
                                  </a:cubicBezTo>
                                  <a:cubicBezTo>
                                    <a:pt x="12156" y="21600"/>
                                    <a:pt x="13255" y="16766"/>
                                    <a:pt x="13255" y="10800"/>
                                  </a:cubicBezTo>
                                  <a:cubicBezTo>
                                    <a:pt x="13255" y="4837"/>
                                    <a:pt x="12156" y="0"/>
                                    <a:pt x="10800" y="0"/>
                                  </a:cubicBezTo>
                                  <a:moveTo>
                                    <a:pt x="2455" y="17280"/>
                                  </a:moveTo>
                                  <a:cubicBezTo>
                                    <a:pt x="1641" y="17280"/>
                                    <a:pt x="982" y="14380"/>
                                    <a:pt x="982" y="10800"/>
                                  </a:cubicBezTo>
                                  <a:cubicBezTo>
                                    <a:pt x="982" y="7224"/>
                                    <a:pt x="1641" y="4320"/>
                                    <a:pt x="2455" y="4320"/>
                                  </a:cubicBezTo>
                                  <a:cubicBezTo>
                                    <a:pt x="3268" y="4320"/>
                                    <a:pt x="3927" y="7224"/>
                                    <a:pt x="3927" y="10800"/>
                                  </a:cubicBezTo>
                                  <a:cubicBezTo>
                                    <a:pt x="3927" y="14380"/>
                                    <a:pt x="3268" y="17280"/>
                                    <a:pt x="2455" y="17280"/>
                                  </a:cubicBezTo>
                                  <a:moveTo>
                                    <a:pt x="2455" y="0"/>
                                  </a:moveTo>
                                  <a:cubicBezTo>
                                    <a:pt x="1099" y="0"/>
                                    <a:pt x="0" y="4837"/>
                                    <a:pt x="0" y="10800"/>
                                  </a:cubicBezTo>
                                  <a:cubicBezTo>
                                    <a:pt x="0" y="16766"/>
                                    <a:pt x="1099" y="21600"/>
                                    <a:pt x="2455" y="21600"/>
                                  </a:cubicBezTo>
                                  <a:cubicBezTo>
                                    <a:pt x="3811" y="21600"/>
                                    <a:pt x="4909" y="16766"/>
                                    <a:pt x="4909" y="10800"/>
                                  </a:cubicBezTo>
                                  <a:cubicBezTo>
                                    <a:pt x="4909" y="4837"/>
                                    <a:pt x="3811" y="0"/>
                                    <a:pt x="2455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6" name="Shape 2549"/>
                          <wps:cNvSpPr/>
                          <wps:spPr>
                            <a:xfrm>
                              <a:off x="2952192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0800" y="11291"/>
                                  </a:moveTo>
                                  <a:cubicBezTo>
                                    <a:pt x="10529" y="11291"/>
                                    <a:pt x="10309" y="11072"/>
                                    <a:pt x="10309" y="10800"/>
                                  </a:cubicBezTo>
                                  <a:cubicBezTo>
                                    <a:pt x="10309" y="10529"/>
                                    <a:pt x="10529" y="10309"/>
                                    <a:pt x="10800" y="10309"/>
                                  </a:cubicBezTo>
                                  <a:cubicBezTo>
                                    <a:pt x="11071" y="10309"/>
                                    <a:pt x="11291" y="10529"/>
                                    <a:pt x="11291" y="10800"/>
                                  </a:cubicBezTo>
                                  <a:cubicBezTo>
                                    <a:pt x="11291" y="11072"/>
                                    <a:pt x="11071" y="11291"/>
                                    <a:pt x="10800" y="11291"/>
                                  </a:cubicBezTo>
                                  <a:moveTo>
                                    <a:pt x="10800" y="9327"/>
                                  </a:moveTo>
                                  <a:cubicBezTo>
                                    <a:pt x="9986" y="9327"/>
                                    <a:pt x="9327" y="9987"/>
                                    <a:pt x="9327" y="10800"/>
                                  </a:cubicBezTo>
                                  <a:cubicBezTo>
                                    <a:pt x="9327" y="11614"/>
                                    <a:pt x="9986" y="12273"/>
                                    <a:pt x="10800" y="12273"/>
                                  </a:cubicBezTo>
                                  <a:cubicBezTo>
                                    <a:pt x="11614" y="12273"/>
                                    <a:pt x="12273" y="11614"/>
                                    <a:pt x="12273" y="10800"/>
                                  </a:cubicBezTo>
                                  <a:cubicBezTo>
                                    <a:pt x="12273" y="9987"/>
                                    <a:pt x="11614" y="9327"/>
                                    <a:pt x="10800" y="9327"/>
                                  </a:cubicBezTo>
                                  <a:moveTo>
                                    <a:pt x="5400" y="11291"/>
                                  </a:moveTo>
                                  <a:cubicBezTo>
                                    <a:pt x="5129" y="11291"/>
                                    <a:pt x="4909" y="11072"/>
                                    <a:pt x="4909" y="10800"/>
                                  </a:cubicBezTo>
                                  <a:cubicBezTo>
                                    <a:pt x="4909" y="10529"/>
                                    <a:pt x="5129" y="10309"/>
                                    <a:pt x="5400" y="10309"/>
                                  </a:cubicBezTo>
                                  <a:cubicBezTo>
                                    <a:pt x="5671" y="10309"/>
                                    <a:pt x="5891" y="10529"/>
                                    <a:pt x="5891" y="10800"/>
                                  </a:cubicBezTo>
                                  <a:cubicBezTo>
                                    <a:pt x="5891" y="11072"/>
                                    <a:pt x="5671" y="11291"/>
                                    <a:pt x="5400" y="11291"/>
                                  </a:cubicBezTo>
                                  <a:moveTo>
                                    <a:pt x="5400" y="9327"/>
                                  </a:moveTo>
                                  <a:cubicBezTo>
                                    <a:pt x="4586" y="9327"/>
                                    <a:pt x="3927" y="9987"/>
                                    <a:pt x="3927" y="10800"/>
                                  </a:cubicBezTo>
                                  <a:cubicBezTo>
                                    <a:pt x="3927" y="11614"/>
                                    <a:pt x="4586" y="12273"/>
                                    <a:pt x="5400" y="12273"/>
                                  </a:cubicBezTo>
                                  <a:cubicBezTo>
                                    <a:pt x="6214" y="12273"/>
                                    <a:pt x="6873" y="11614"/>
                                    <a:pt x="6873" y="10800"/>
                                  </a:cubicBezTo>
                                  <a:cubicBezTo>
                                    <a:pt x="6873" y="9987"/>
                                    <a:pt x="6214" y="9327"/>
                                    <a:pt x="5400" y="9327"/>
                                  </a:cubicBezTo>
                                  <a:moveTo>
                                    <a:pt x="16200" y="11291"/>
                                  </a:moveTo>
                                  <a:cubicBezTo>
                                    <a:pt x="1592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929" y="10309"/>
                                    <a:pt x="16200" y="10309"/>
                                  </a:cubicBezTo>
                                  <a:cubicBezTo>
                                    <a:pt x="16471" y="10309"/>
                                    <a:pt x="16691" y="10529"/>
                                    <a:pt x="16691" y="10800"/>
                                  </a:cubicBezTo>
                                  <a:cubicBezTo>
                                    <a:pt x="16691" y="11072"/>
                                    <a:pt x="16471" y="11291"/>
                                    <a:pt x="16200" y="11291"/>
                                  </a:cubicBezTo>
                                  <a:moveTo>
                                    <a:pt x="16200" y="9327"/>
                                  </a:moveTo>
                                  <a:cubicBezTo>
                                    <a:pt x="15386" y="9327"/>
                                    <a:pt x="14727" y="9987"/>
                                    <a:pt x="14727" y="10800"/>
                                  </a:cubicBezTo>
                                  <a:cubicBezTo>
                                    <a:pt x="14727" y="11614"/>
                                    <a:pt x="15386" y="12273"/>
                                    <a:pt x="16200" y="12273"/>
                                  </a:cubicBezTo>
                                  <a:cubicBezTo>
                                    <a:pt x="17014" y="12273"/>
                                    <a:pt x="17673" y="11614"/>
                                    <a:pt x="17673" y="10800"/>
                                  </a:cubicBezTo>
                                  <a:cubicBezTo>
                                    <a:pt x="17673" y="9987"/>
                                    <a:pt x="17014" y="9327"/>
                                    <a:pt x="16200" y="93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7" name="Shape 2550"/>
                          <wps:cNvSpPr/>
                          <wps:spPr>
                            <a:xfrm>
                              <a:off x="3600496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109" y="7364"/>
                                  </a:moveTo>
                                  <a:cubicBezTo>
                                    <a:pt x="20838" y="7364"/>
                                    <a:pt x="20618" y="7584"/>
                                    <a:pt x="20618" y="7855"/>
                                  </a:cubicBezTo>
                                  <a:lnTo>
                                    <a:pt x="20618" y="18655"/>
                                  </a:lnTo>
                                  <a:cubicBezTo>
                                    <a:pt x="20618" y="19739"/>
                                    <a:pt x="19739" y="20618"/>
                                    <a:pt x="18655" y="20618"/>
                                  </a:cubicBezTo>
                                  <a:lnTo>
                                    <a:pt x="2945" y="20618"/>
                                  </a:lnTo>
                                  <a:cubicBezTo>
                                    <a:pt x="1861" y="20618"/>
                                    <a:pt x="982" y="19739"/>
                                    <a:pt x="982" y="18655"/>
                                  </a:cubicBezTo>
                                  <a:lnTo>
                                    <a:pt x="982" y="2945"/>
                                  </a:lnTo>
                                  <a:cubicBezTo>
                                    <a:pt x="982" y="1861"/>
                                    <a:pt x="1861" y="982"/>
                                    <a:pt x="2945" y="982"/>
                                  </a:cubicBezTo>
                                  <a:lnTo>
                                    <a:pt x="13745" y="982"/>
                                  </a:lnTo>
                                  <a:cubicBezTo>
                                    <a:pt x="14017" y="982"/>
                                    <a:pt x="14236" y="762"/>
                                    <a:pt x="14236" y="491"/>
                                  </a:cubicBezTo>
                                  <a:cubicBezTo>
                                    <a:pt x="14236" y="220"/>
                                    <a:pt x="14017" y="0"/>
                                    <a:pt x="13745" y="0"/>
                                  </a:cubicBezTo>
                                  <a:lnTo>
                                    <a:pt x="2945" y="0"/>
                                  </a:lnTo>
                                  <a:cubicBezTo>
                                    <a:pt x="1318" y="0"/>
                                    <a:pt x="0" y="1319"/>
                                    <a:pt x="0" y="2945"/>
                                  </a:cubicBezTo>
                                  <a:lnTo>
                                    <a:pt x="0" y="18655"/>
                                  </a:lnTo>
                                  <a:cubicBezTo>
                                    <a:pt x="0" y="20282"/>
                                    <a:pt x="1318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282" y="21600"/>
                                    <a:pt x="21600" y="20282"/>
                                    <a:pt x="21600" y="18655"/>
                                  </a:cubicBezTo>
                                  <a:lnTo>
                                    <a:pt x="21600" y="7855"/>
                                  </a:lnTo>
                                  <a:cubicBezTo>
                                    <a:pt x="21600" y="7584"/>
                                    <a:pt x="21380" y="7364"/>
                                    <a:pt x="21109" y="7364"/>
                                  </a:cubicBezTo>
                                  <a:moveTo>
                                    <a:pt x="7006" y="12764"/>
                                  </a:moveTo>
                                  <a:lnTo>
                                    <a:pt x="8836" y="12764"/>
                                  </a:lnTo>
                                  <a:lnTo>
                                    <a:pt x="8836" y="14594"/>
                                  </a:lnTo>
                                  <a:lnTo>
                                    <a:pt x="6627" y="14973"/>
                                  </a:lnTo>
                                  <a:cubicBezTo>
                                    <a:pt x="6627" y="14973"/>
                                    <a:pt x="7006" y="12764"/>
                                    <a:pt x="7006" y="12764"/>
                                  </a:cubicBezTo>
                                  <a:close/>
                                  <a:moveTo>
                                    <a:pt x="16775" y="2742"/>
                                  </a:moveTo>
                                  <a:lnTo>
                                    <a:pt x="18858" y="4825"/>
                                  </a:lnTo>
                                  <a:lnTo>
                                    <a:pt x="9818" y="13865"/>
                                  </a:lnTo>
                                  <a:lnTo>
                                    <a:pt x="9818" y="11782"/>
                                  </a:lnTo>
                                  <a:lnTo>
                                    <a:pt x="7736" y="11782"/>
                                  </a:lnTo>
                                  <a:cubicBezTo>
                                    <a:pt x="7736" y="11782"/>
                                    <a:pt x="16775" y="2742"/>
                                    <a:pt x="16775" y="2742"/>
                                  </a:cubicBezTo>
                                  <a:close/>
                                  <a:moveTo>
                                    <a:pt x="18104" y="1414"/>
                                  </a:moveTo>
                                  <a:cubicBezTo>
                                    <a:pt x="18371" y="1147"/>
                                    <a:pt x="18739" y="982"/>
                                    <a:pt x="19145" y="982"/>
                                  </a:cubicBezTo>
                                  <a:cubicBezTo>
                                    <a:pt x="19959" y="982"/>
                                    <a:pt x="20618" y="1642"/>
                                    <a:pt x="20618" y="2455"/>
                                  </a:cubicBezTo>
                                  <a:cubicBezTo>
                                    <a:pt x="20618" y="2861"/>
                                    <a:pt x="20453" y="3230"/>
                                    <a:pt x="20187" y="3496"/>
                                  </a:cubicBezTo>
                                  <a:lnTo>
                                    <a:pt x="19552" y="4131"/>
                                  </a:lnTo>
                                  <a:lnTo>
                                    <a:pt x="17469" y="2048"/>
                                  </a:lnTo>
                                  <a:cubicBezTo>
                                    <a:pt x="17469" y="2048"/>
                                    <a:pt x="18104" y="1414"/>
                                    <a:pt x="18104" y="1414"/>
                                  </a:cubicBezTo>
                                  <a:close/>
                                  <a:moveTo>
                                    <a:pt x="5400" y="16200"/>
                                  </a:moveTo>
                                  <a:lnTo>
                                    <a:pt x="9590" y="15481"/>
                                  </a:lnTo>
                                  <a:lnTo>
                                    <a:pt x="20881" y="4190"/>
                                  </a:lnTo>
                                  <a:cubicBezTo>
                                    <a:pt x="21325" y="3746"/>
                                    <a:pt x="21600" y="3133"/>
                                    <a:pt x="21600" y="2455"/>
                                  </a:cubicBezTo>
                                  <a:cubicBezTo>
                                    <a:pt x="21600" y="1099"/>
                                    <a:pt x="20501" y="0"/>
                                    <a:pt x="19145" y="0"/>
                                  </a:cubicBezTo>
                                  <a:cubicBezTo>
                                    <a:pt x="18468" y="0"/>
                                    <a:pt x="17854" y="275"/>
                                    <a:pt x="17410" y="719"/>
                                  </a:cubicBezTo>
                                  <a:lnTo>
                                    <a:pt x="6119" y="12010"/>
                                  </a:lnTo>
                                  <a:cubicBezTo>
                                    <a:pt x="6119" y="12010"/>
                                    <a:pt x="5400" y="16200"/>
                                    <a:pt x="5400" y="16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8" name="Shape 2551"/>
                          <wps:cNvSpPr/>
                          <wps:spPr>
                            <a:xfrm>
                              <a:off x="4248799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755" y="6010"/>
                                  </a:moveTo>
                                  <a:lnTo>
                                    <a:pt x="18630" y="7136"/>
                                  </a:lnTo>
                                  <a:lnTo>
                                    <a:pt x="14465" y="2970"/>
                                  </a:lnTo>
                                  <a:lnTo>
                                    <a:pt x="15590" y="1845"/>
                                  </a:lnTo>
                                  <a:cubicBezTo>
                                    <a:pt x="15590" y="1845"/>
                                    <a:pt x="16391" y="982"/>
                                    <a:pt x="17673" y="982"/>
                                  </a:cubicBezTo>
                                  <a:cubicBezTo>
                                    <a:pt x="19300" y="982"/>
                                    <a:pt x="20618" y="2300"/>
                                    <a:pt x="20618" y="3927"/>
                                  </a:cubicBezTo>
                                  <a:cubicBezTo>
                                    <a:pt x="20618" y="4741"/>
                                    <a:pt x="20288" y="5477"/>
                                    <a:pt x="19755" y="6010"/>
                                  </a:cubicBezTo>
                                  <a:moveTo>
                                    <a:pt x="7364" y="18402"/>
                                  </a:moveTo>
                                  <a:lnTo>
                                    <a:pt x="7364" y="14727"/>
                                  </a:lnTo>
                                  <a:cubicBezTo>
                                    <a:pt x="7364" y="14456"/>
                                    <a:pt x="7144" y="14236"/>
                                    <a:pt x="6873" y="14236"/>
                                  </a:cubicBezTo>
                                  <a:lnTo>
                                    <a:pt x="3198" y="14236"/>
                                  </a:lnTo>
                                  <a:lnTo>
                                    <a:pt x="13770" y="3665"/>
                                  </a:lnTo>
                                  <a:lnTo>
                                    <a:pt x="17935" y="7830"/>
                                  </a:lnTo>
                                  <a:cubicBezTo>
                                    <a:pt x="17935" y="7830"/>
                                    <a:pt x="7364" y="18402"/>
                                    <a:pt x="7364" y="18402"/>
                                  </a:cubicBezTo>
                                  <a:close/>
                                  <a:moveTo>
                                    <a:pt x="6382" y="19042"/>
                                  </a:moveTo>
                                  <a:lnTo>
                                    <a:pt x="2945" y="19845"/>
                                  </a:lnTo>
                                  <a:lnTo>
                                    <a:pt x="2945" y="18655"/>
                                  </a:lnTo>
                                  <a:lnTo>
                                    <a:pt x="1755" y="18655"/>
                                  </a:lnTo>
                                  <a:lnTo>
                                    <a:pt x="2558" y="15218"/>
                                  </a:lnTo>
                                  <a:lnTo>
                                    <a:pt x="6382" y="15218"/>
                                  </a:lnTo>
                                  <a:cubicBezTo>
                                    <a:pt x="6382" y="15218"/>
                                    <a:pt x="6382" y="19042"/>
                                    <a:pt x="6382" y="19042"/>
                                  </a:cubicBezTo>
                                  <a:close/>
                                  <a:moveTo>
                                    <a:pt x="17673" y="0"/>
                                  </a:moveTo>
                                  <a:cubicBezTo>
                                    <a:pt x="16588" y="0"/>
                                    <a:pt x="15606" y="439"/>
                                    <a:pt x="14896" y="1151"/>
                                  </a:cubicBezTo>
                                  <a:lnTo>
                                    <a:pt x="1641" y="1440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7195" y="19959"/>
                                  </a:lnTo>
                                  <a:lnTo>
                                    <a:pt x="20449" y="6704"/>
                                  </a:lnTo>
                                  <a:cubicBezTo>
                                    <a:pt x="21160" y="5994"/>
                                    <a:pt x="21600" y="5012"/>
                                    <a:pt x="21600" y="3927"/>
                                  </a:cubicBezTo>
                                  <a:cubicBezTo>
                                    <a:pt x="21600" y="1758"/>
                                    <a:pt x="19842" y="0"/>
                                    <a:pt x="17673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9" name="Shape 2552"/>
                          <wps:cNvSpPr/>
                          <wps:spPr>
                            <a:xfrm>
                              <a:off x="4897102" y="2369122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8360"/>
                                  </a:moveTo>
                                  <a:cubicBezTo>
                                    <a:pt x="9864" y="18360"/>
                                    <a:pt x="8922" y="18237"/>
                                    <a:pt x="7998" y="17995"/>
                                  </a:cubicBezTo>
                                  <a:cubicBezTo>
                                    <a:pt x="7923" y="17975"/>
                                    <a:pt x="7846" y="17965"/>
                                    <a:pt x="7770" y="17965"/>
                                  </a:cubicBezTo>
                                  <a:cubicBezTo>
                                    <a:pt x="7646" y="17965"/>
                                    <a:pt x="7522" y="17991"/>
                                    <a:pt x="7406" y="18043"/>
                                  </a:cubicBezTo>
                                  <a:lnTo>
                                    <a:pt x="3352" y="19826"/>
                                  </a:lnTo>
                                  <a:lnTo>
                                    <a:pt x="4013" y="16735"/>
                                  </a:lnTo>
                                  <a:cubicBezTo>
                                    <a:pt x="4098" y="16339"/>
                                    <a:pt x="3972" y="15924"/>
                                    <a:pt x="3689" y="15662"/>
                                  </a:cubicBezTo>
                                  <a:cubicBezTo>
                                    <a:pt x="1944" y="14045"/>
                                    <a:pt x="982" y="11934"/>
                                    <a:pt x="982" y="9720"/>
                                  </a:cubicBezTo>
                                  <a:cubicBezTo>
                                    <a:pt x="982" y="4956"/>
                                    <a:pt x="5387" y="1080"/>
                                    <a:pt x="10800" y="1080"/>
                                  </a:cubicBezTo>
                                  <a:cubicBezTo>
                                    <a:pt x="16214" y="1080"/>
                                    <a:pt x="20618" y="4956"/>
                                    <a:pt x="20618" y="9720"/>
                                  </a:cubicBezTo>
                                  <a:cubicBezTo>
                                    <a:pt x="20618" y="14484"/>
                                    <a:pt x="16214" y="18360"/>
                                    <a:pt x="10800" y="1836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352"/>
                                    <a:pt x="0" y="9720"/>
                                  </a:cubicBezTo>
                                  <a:cubicBezTo>
                                    <a:pt x="0" y="12353"/>
                                    <a:pt x="1168" y="14738"/>
                                    <a:pt x="3057" y="16488"/>
                                  </a:cubicBezTo>
                                  <a:lnTo>
                                    <a:pt x="1964" y="21600"/>
                                  </a:lnTo>
                                  <a:lnTo>
                                    <a:pt x="7770" y="19046"/>
                                  </a:lnTo>
                                  <a:cubicBezTo>
                                    <a:pt x="8732" y="19298"/>
                                    <a:pt x="9747" y="19440"/>
                                    <a:pt x="10800" y="19440"/>
                                  </a:cubicBezTo>
                                  <a:cubicBezTo>
                                    <a:pt x="16765" y="19440"/>
                                    <a:pt x="21600" y="15089"/>
                                    <a:pt x="21600" y="9720"/>
                                  </a:cubicBezTo>
                                  <a:cubicBezTo>
                                    <a:pt x="21600" y="4352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0" name="Shape 2553"/>
                          <wps:cNvSpPr/>
                          <wps:spPr>
                            <a:xfrm>
                              <a:off x="5545405" y="2369122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8100"/>
                                  </a:moveTo>
                                  <a:cubicBezTo>
                                    <a:pt x="14896" y="8100"/>
                                    <a:pt x="14236" y="8826"/>
                                    <a:pt x="14236" y="9720"/>
                                  </a:cubicBezTo>
                                  <a:cubicBezTo>
                                    <a:pt x="14236" y="10615"/>
                                    <a:pt x="14896" y="11340"/>
                                    <a:pt x="15709" y="11340"/>
                                  </a:cubicBezTo>
                                  <a:cubicBezTo>
                                    <a:pt x="16522" y="11340"/>
                                    <a:pt x="17182" y="10615"/>
                                    <a:pt x="17182" y="9720"/>
                                  </a:cubicBezTo>
                                  <a:cubicBezTo>
                                    <a:pt x="17182" y="8826"/>
                                    <a:pt x="16522" y="8100"/>
                                    <a:pt x="15709" y="8100"/>
                                  </a:cubicBezTo>
                                  <a:moveTo>
                                    <a:pt x="10800" y="18360"/>
                                  </a:moveTo>
                                  <a:cubicBezTo>
                                    <a:pt x="9864" y="18360"/>
                                    <a:pt x="8922" y="18237"/>
                                    <a:pt x="7998" y="17995"/>
                                  </a:cubicBezTo>
                                  <a:cubicBezTo>
                                    <a:pt x="7923" y="17975"/>
                                    <a:pt x="7846" y="17965"/>
                                    <a:pt x="7770" y="17965"/>
                                  </a:cubicBezTo>
                                  <a:cubicBezTo>
                                    <a:pt x="7646" y="17965"/>
                                    <a:pt x="7522" y="17991"/>
                                    <a:pt x="7406" y="18043"/>
                                  </a:cubicBezTo>
                                  <a:lnTo>
                                    <a:pt x="3352" y="19826"/>
                                  </a:lnTo>
                                  <a:lnTo>
                                    <a:pt x="4013" y="16735"/>
                                  </a:lnTo>
                                  <a:cubicBezTo>
                                    <a:pt x="4098" y="16339"/>
                                    <a:pt x="3972" y="15924"/>
                                    <a:pt x="3689" y="15662"/>
                                  </a:cubicBezTo>
                                  <a:cubicBezTo>
                                    <a:pt x="1944" y="14045"/>
                                    <a:pt x="982" y="11934"/>
                                    <a:pt x="982" y="9720"/>
                                  </a:cubicBezTo>
                                  <a:cubicBezTo>
                                    <a:pt x="982" y="4956"/>
                                    <a:pt x="5387" y="1080"/>
                                    <a:pt x="10800" y="1080"/>
                                  </a:cubicBezTo>
                                  <a:cubicBezTo>
                                    <a:pt x="16214" y="1080"/>
                                    <a:pt x="20618" y="4956"/>
                                    <a:pt x="20618" y="9720"/>
                                  </a:cubicBezTo>
                                  <a:cubicBezTo>
                                    <a:pt x="20618" y="14484"/>
                                    <a:pt x="16214" y="18360"/>
                                    <a:pt x="10800" y="1836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352"/>
                                    <a:pt x="0" y="9720"/>
                                  </a:cubicBezTo>
                                  <a:cubicBezTo>
                                    <a:pt x="0" y="12353"/>
                                    <a:pt x="1168" y="14738"/>
                                    <a:pt x="3057" y="16488"/>
                                  </a:cubicBezTo>
                                  <a:lnTo>
                                    <a:pt x="1964" y="21600"/>
                                  </a:lnTo>
                                  <a:lnTo>
                                    <a:pt x="7770" y="19046"/>
                                  </a:lnTo>
                                  <a:cubicBezTo>
                                    <a:pt x="8732" y="19298"/>
                                    <a:pt x="9747" y="19440"/>
                                    <a:pt x="10800" y="19440"/>
                                  </a:cubicBezTo>
                                  <a:cubicBezTo>
                                    <a:pt x="16765" y="19440"/>
                                    <a:pt x="21600" y="15089"/>
                                    <a:pt x="21600" y="9720"/>
                                  </a:cubicBezTo>
                                  <a:cubicBezTo>
                                    <a:pt x="21600" y="4352"/>
                                    <a:pt x="16765" y="0"/>
                                    <a:pt x="10800" y="0"/>
                                  </a:cubicBezTo>
                                  <a:moveTo>
                                    <a:pt x="10800" y="8100"/>
                                  </a:moveTo>
                                  <a:cubicBezTo>
                                    <a:pt x="9987" y="8100"/>
                                    <a:pt x="9327" y="8826"/>
                                    <a:pt x="9327" y="9720"/>
                                  </a:cubicBezTo>
                                  <a:cubicBezTo>
                                    <a:pt x="9327" y="10615"/>
                                    <a:pt x="9987" y="11340"/>
                                    <a:pt x="10800" y="11340"/>
                                  </a:cubicBezTo>
                                  <a:cubicBezTo>
                                    <a:pt x="11613" y="11340"/>
                                    <a:pt x="12273" y="10615"/>
                                    <a:pt x="12273" y="9720"/>
                                  </a:cubicBezTo>
                                  <a:cubicBezTo>
                                    <a:pt x="12273" y="8826"/>
                                    <a:pt x="11613" y="8100"/>
                                    <a:pt x="10800" y="8100"/>
                                  </a:cubicBezTo>
                                  <a:moveTo>
                                    <a:pt x="5891" y="8100"/>
                                  </a:moveTo>
                                  <a:cubicBezTo>
                                    <a:pt x="5078" y="8100"/>
                                    <a:pt x="4418" y="8826"/>
                                    <a:pt x="4418" y="9720"/>
                                  </a:cubicBezTo>
                                  <a:cubicBezTo>
                                    <a:pt x="4418" y="10615"/>
                                    <a:pt x="5078" y="11340"/>
                                    <a:pt x="5891" y="11340"/>
                                  </a:cubicBezTo>
                                  <a:cubicBezTo>
                                    <a:pt x="6704" y="11340"/>
                                    <a:pt x="7364" y="10615"/>
                                    <a:pt x="7364" y="9720"/>
                                  </a:cubicBezTo>
                                  <a:cubicBezTo>
                                    <a:pt x="7364" y="8826"/>
                                    <a:pt x="6704" y="8100"/>
                                    <a:pt x="5891" y="81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1" name="Shape 2555"/>
                          <wps:cNvSpPr/>
                          <wps:spPr>
                            <a:xfrm>
                              <a:off x="358979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73" y="17379"/>
                                  </a:moveTo>
                                  <a:lnTo>
                                    <a:pt x="4221" y="3527"/>
                                  </a:lnTo>
                                  <a:cubicBezTo>
                                    <a:pt x="5963" y="1950"/>
                                    <a:pt x="8265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335"/>
                                    <a:pt x="19650" y="15637"/>
                                    <a:pt x="18073" y="17379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8266"/>
                                    <a:pt x="1950" y="5963"/>
                                    <a:pt x="3527" y="4221"/>
                                  </a:cubicBezTo>
                                  <a:lnTo>
                                    <a:pt x="17379" y="18073"/>
                                  </a:lnTo>
                                  <a:cubicBezTo>
                                    <a:pt x="15637" y="19650"/>
                                    <a:pt x="13334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2" name="Shape 2556"/>
                          <wps:cNvSpPr/>
                          <wps:spPr>
                            <a:xfrm>
                              <a:off x="1007282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1874" y="5396"/>
                                  </a:moveTo>
                                  <a:cubicBezTo>
                                    <a:pt x="11493" y="5396"/>
                                    <a:pt x="11166" y="5519"/>
                                    <a:pt x="10894" y="5766"/>
                                  </a:cubicBezTo>
                                  <a:cubicBezTo>
                                    <a:pt x="10621" y="6013"/>
                                    <a:pt x="10484" y="6310"/>
                                    <a:pt x="10484" y="6658"/>
                                  </a:cubicBezTo>
                                  <a:cubicBezTo>
                                    <a:pt x="10484" y="7005"/>
                                    <a:pt x="10621" y="7301"/>
                                    <a:pt x="10894" y="7545"/>
                                  </a:cubicBezTo>
                                  <a:cubicBezTo>
                                    <a:pt x="11166" y="7790"/>
                                    <a:pt x="11493" y="7912"/>
                                    <a:pt x="11874" y="7912"/>
                                  </a:cubicBezTo>
                                  <a:cubicBezTo>
                                    <a:pt x="12255" y="7912"/>
                                    <a:pt x="12581" y="7790"/>
                                    <a:pt x="12852" y="7545"/>
                                  </a:cubicBezTo>
                                  <a:cubicBezTo>
                                    <a:pt x="13122" y="7301"/>
                                    <a:pt x="13257" y="7005"/>
                                    <a:pt x="13257" y="6658"/>
                                  </a:cubicBezTo>
                                  <a:cubicBezTo>
                                    <a:pt x="13257" y="6310"/>
                                    <a:pt x="13122" y="6013"/>
                                    <a:pt x="12852" y="5766"/>
                                  </a:cubicBezTo>
                                  <a:cubicBezTo>
                                    <a:pt x="12581" y="5519"/>
                                    <a:pt x="12255" y="5396"/>
                                    <a:pt x="11874" y="5396"/>
                                  </a:cubicBezTo>
                                  <a:moveTo>
                                    <a:pt x="12242" y="15228"/>
                                  </a:moveTo>
                                  <a:cubicBezTo>
                                    <a:pt x="11942" y="15228"/>
                                    <a:pt x="11730" y="15180"/>
                                    <a:pt x="11608" y="15083"/>
                                  </a:cubicBezTo>
                                  <a:cubicBezTo>
                                    <a:pt x="11486" y="14987"/>
                                    <a:pt x="11425" y="14807"/>
                                    <a:pt x="11425" y="14542"/>
                                  </a:cubicBezTo>
                                  <a:cubicBezTo>
                                    <a:pt x="11425" y="14436"/>
                                    <a:pt x="11444" y="14281"/>
                                    <a:pt x="11482" y="14076"/>
                                  </a:cubicBezTo>
                                  <a:cubicBezTo>
                                    <a:pt x="11519" y="13870"/>
                                    <a:pt x="11562" y="13687"/>
                                    <a:pt x="11609" y="13527"/>
                                  </a:cubicBezTo>
                                  <a:lnTo>
                                    <a:pt x="12189" y="11532"/>
                                  </a:lnTo>
                                  <a:cubicBezTo>
                                    <a:pt x="12246" y="11349"/>
                                    <a:pt x="12284" y="11148"/>
                                    <a:pt x="12306" y="10929"/>
                                  </a:cubicBezTo>
                                  <a:cubicBezTo>
                                    <a:pt x="12327" y="10709"/>
                                    <a:pt x="12337" y="10557"/>
                                    <a:pt x="12337" y="10469"/>
                                  </a:cubicBezTo>
                                  <a:cubicBezTo>
                                    <a:pt x="12337" y="10049"/>
                                    <a:pt x="12185" y="9707"/>
                                    <a:pt x="11882" y="9444"/>
                                  </a:cubicBezTo>
                                  <a:cubicBezTo>
                                    <a:pt x="11578" y="9182"/>
                                    <a:pt x="11146" y="9050"/>
                                    <a:pt x="10586" y="9050"/>
                                  </a:cubicBezTo>
                                  <a:cubicBezTo>
                                    <a:pt x="10275" y="9050"/>
                                    <a:pt x="9945" y="9104"/>
                                    <a:pt x="9597" y="9211"/>
                                  </a:cubicBezTo>
                                  <a:cubicBezTo>
                                    <a:pt x="9248" y="9319"/>
                                    <a:pt x="8884" y="9448"/>
                                    <a:pt x="8502" y="9599"/>
                                  </a:cubicBezTo>
                                  <a:lnTo>
                                    <a:pt x="8347" y="10216"/>
                                  </a:lnTo>
                                  <a:cubicBezTo>
                                    <a:pt x="8460" y="10175"/>
                                    <a:pt x="8595" y="10131"/>
                                    <a:pt x="8753" y="10085"/>
                                  </a:cubicBezTo>
                                  <a:cubicBezTo>
                                    <a:pt x="8911" y="10040"/>
                                    <a:pt x="9066" y="10017"/>
                                    <a:pt x="9217" y="10017"/>
                                  </a:cubicBezTo>
                                  <a:cubicBezTo>
                                    <a:pt x="9524" y="10017"/>
                                    <a:pt x="9731" y="10068"/>
                                    <a:pt x="9839" y="10168"/>
                                  </a:cubicBezTo>
                                  <a:cubicBezTo>
                                    <a:pt x="9948" y="10269"/>
                                    <a:pt x="10002" y="10447"/>
                                    <a:pt x="10002" y="10703"/>
                                  </a:cubicBezTo>
                                  <a:cubicBezTo>
                                    <a:pt x="10002" y="10844"/>
                                    <a:pt x="9985" y="11001"/>
                                    <a:pt x="9949" y="11172"/>
                                  </a:cubicBezTo>
                                  <a:cubicBezTo>
                                    <a:pt x="9914" y="11343"/>
                                    <a:pt x="9870" y="11526"/>
                                    <a:pt x="9818" y="11717"/>
                                  </a:cubicBezTo>
                                  <a:lnTo>
                                    <a:pt x="9235" y="13719"/>
                                  </a:lnTo>
                                  <a:cubicBezTo>
                                    <a:pt x="9184" y="13929"/>
                                    <a:pt x="9146" y="14118"/>
                                    <a:pt x="9123" y="14285"/>
                                  </a:cubicBezTo>
                                  <a:cubicBezTo>
                                    <a:pt x="9100" y="14451"/>
                                    <a:pt x="9088" y="14615"/>
                                    <a:pt x="9088" y="14775"/>
                                  </a:cubicBezTo>
                                  <a:cubicBezTo>
                                    <a:pt x="9088" y="15186"/>
                                    <a:pt x="9244" y="15526"/>
                                    <a:pt x="9556" y="15793"/>
                                  </a:cubicBezTo>
                                  <a:cubicBezTo>
                                    <a:pt x="9869" y="16060"/>
                                    <a:pt x="10308" y="16194"/>
                                    <a:pt x="10872" y="16194"/>
                                  </a:cubicBezTo>
                                  <a:cubicBezTo>
                                    <a:pt x="11239" y="16194"/>
                                    <a:pt x="11561" y="16147"/>
                                    <a:pt x="11839" y="16053"/>
                                  </a:cubicBezTo>
                                  <a:cubicBezTo>
                                    <a:pt x="12117" y="15960"/>
                                    <a:pt x="12488" y="15824"/>
                                    <a:pt x="12954" y="15645"/>
                                  </a:cubicBezTo>
                                  <a:lnTo>
                                    <a:pt x="13109" y="15028"/>
                                  </a:lnTo>
                                  <a:cubicBezTo>
                                    <a:pt x="13029" y="15065"/>
                                    <a:pt x="12900" y="15107"/>
                                    <a:pt x="12721" y="15155"/>
                                  </a:cubicBezTo>
                                  <a:cubicBezTo>
                                    <a:pt x="12543" y="15204"/>
                                    <a:pt x="12383" y="15228"/>
                                    <a:pt x="12242" y="1522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3" name="Shape 2557"/>
                          <wps:cNvSpPr/>
                          <wps:spPr>
                            <a:xfrm>
                              <a:off x="165558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991" y="6559"/>
                                  </a:moveTo>
                                  <a:cubicBezTo>
                                    <a:pt x="12727" y="6341"/>
                                    <a:pt x="12420" y="6172"/>
                                    <a:pt x="12078" y="6058"/>
                                  </a:cubicBezTo>
                                  <a:cubicBezTo>
                                    <a:pt x="11737" y="5946"/>
                                    <a:pt x="11367" y="5889"/>
                                    <a:pt x="10978" y="5889"/>
                                  </a:cubicBezTo>
                                  <a:cubicBezTo>
                                    <a:pt x="10477" y="5889"/>
                                    <a:pt x="10025" y="5967"/>
                                    <a:pt x="9633" y="6120"/>
                                  </a:cubicBezTo>
                                  <a:cubicBezTo>
                                    <a:pt x="9239" y="6275"/>
                                    <a:pt x="8900" y="6494"/>
                                    <a:pt x="8623" y="6771"/>
                                  </a:cubicBezTo>
                                  <a:cubicBezTo>
                                    <a:pt x="8346" y="7049"/>
                                    <a:pt x="8133" y="7392"/>
                                    <a:pt x="7992" y="7788"/>
                                  </a:cubicBezTo>
                                  <a:cubicBezTo>
                                    <a:pt x="7853" y="8180"/>
                                    <a:pt x="7782" y="8620"/>
                                    <a:pt x="7782" y="9096"/>
                                  </a:cubicBezTo>
                                  <a:lnTo>
                                    <a:pt x="7782" y="9217"/>
                                  </a:lnTo>
                                  <a:lnTo>
                                    <a:pt x="8880" y="9217"/>
                                  </a:lnTo>
                                  <a:lnTo>
                                    <a:pt x="8877" y="9093"/>
                                  </a:lnTo>
                                  <a:cubicBezTo>
                                    <a:pt x="8868" y="8767"/>
                                    <a:pt x="8908" y="8461"/>
                                    <a:pt x="8993" y="8187"/>
                                  </a:cubicBezTo>
                                  <a:cubicBezTo>
                                    <a:pt x="9079" y="7914"/>
                                    <a:pt x="9207" y="7675"/>
                                    <a:pt x="9377" y="7473"/>
                                  </a:cubicBezTo>
                                  <a:cubicBezTo>
                                    <a:pt x="9545" y="7274"/>
                                    <a:pt x="9762" y="7115"/>
                                    <a:pt x="10024" y="7000"/>
                                  </a:cubicBezTo>
                                  <a:cubicBezTo>
                                    <a:pt x="10287" y="6884"/>
                                    <a:pt x="10594" y="6827"/>
                                    <a:pt x="10937" y="6827"/>
                                  </a:cubicBezTo>
                                  <a:cubicBezTo>
                                    <a:pt x="11182" y="6827"/>
                                    <a:pt x="11418" y="6868"/>
                                    <a:pt x="11639" y="6950"/>
                                  </a:cubicBezTo>
                                  <a:cubicBezTo>
                                    <a:pt x="11858" y="7032"/>
                                    <a:pt x="12053" y="7146"/>
                                    <a:pt x="12218" y="7289"/>
                                  </a:cubicBezTo>
                                  <a:cubicBezTo>
                                    <a:pt x="12381" y="7431"/>
                                    <a:pt x="12512" y="7605"/>
                                    <a:pt x="12609" y="7808"/>
                                  </a:cubicBezTo>
                                  <a:cubicBezTo>
                                    <a:pt x="12704" y="8011"/>
                                    <a:pt x="12752" y="8236"/>
                                    <a:pt x="12752" y="8478"/>
                                  </a:cubicBezTo>
                                  <a:cubicBezTo>
                                    <a:pt x="12752" y="8797"/>
                                    <a:pt x="12674" y="9089"/>
                                    <a:pt x="12519" y="9350"/>
                                  </a:cubicBezTo>
                                  <a:cubicBezTo>
                                    <a:pt x="12359" y="9618"/>
                                    <a:pt x="12154" y="9865"/>
                                    <a:pt x="11913" y="10082"/>
                                  </a:cubicBezTo>
                                  <a:cubicBezTo>
                                    <a:pt x="11624" y="10337"/>
                                    <a:pt x="11374" y="10568"/>
                                    <a:pt x="11170" y="10771"/>
                                  </a:cubicBezTo>
                                  <a:cubicBezTo>
                                    <a:pt x="10959" y="10979"/>
                                    <a:pt x="10789" y="11200"/>
                                    <a:pt x="10662" y="11428"/>
                                  </a:cubicBezTo>
                                  <a:cubicBezTo>
                                    <a:pt x="10534" y="11657"/>
                                    <a:pt x="10441" y="11916"/>
                                    <a:pt x="10385" y="12199"/>
                                  </a:cubicBezTo>
                                  <a:cubicBezTo>
                                    <a:pt x="10329" y="12478"/>
                                    <a:pt x="10305" y="12827"/>
                                    <a:pt x="10315" y="13237"/>
                                  </a:cubicBezTo>
                                  <a:lnTo>
                                    <a:pt x="10318" y="13355"/>
                                  </a:lnTo>
                                  <a:lnTo>
                                    <a:pt x="11407" y="13355"/>
                                  </a:lnTo>
                                  <a:lnTo>
                                    <a:pt x="11410" y="13237"/>
                                  </a:lnTo>
                                  <a:cubicBezTo>
                                    <a:pt x="11418" y="12838"/>
                                    <a:pt x="11436" y="12531"/>
                                    <a:pt x="11463" y="12322"/>
                                  </a:cubicBezTo>
                                  <a:cubicBezTo>
                                    <a:pt x="11488" y="12125"/>
                                    <a:pt x="11538" y="11956"/>
                                    <a:pt x="11611" y="11821"/>
                                  </a:cubicBezTo>
                                  <a:cubicBezTo>
                                    <a:pt x="11687" y="11684"/>
                                    <a:pt x="11803" y="11541"/>
                                    <a:pt x="11959" y="11399"/>
                                  </a:cubicBezTo>
                                  <a:cubicBezTo>
                                    <a:pt x="12127" y="11245"/>
                                    <a:pt x="12351" y="11031"/>
                                    <a:pt x="12630" y="10762"/>
                                  </a:cubicBezTo>
                                  <a:cubicBezTo>
                                    <a:pt x="12979" y="10441"/>
                                    <a:pt x="13270" y="10102"/>
                                    <a:pt x="13495" y="9753"/>
                                  </a:cubicBezTo>
                                  <a:cubicBezTo>
                                    <a:pt x="13729" y="9393"/>
                                    <a:pt x="13847" y="8952"/>
                                    <a:pt x="13847" y="8439"/>
                                  </a:cubicBezTo>
                                  <a:cubicBezTo>
                                    <a:pt x="13847" y="8038"/>
                                    <a:pt x="13770" y="7675"/>
                                    <a:pt x="13618" y="7362"/>
                                  </a:cubicBezTo>
                                  <a:cubicBezTo>
                                    <a:pt x="13467" y="7050"/>
                                    <a:pt x="13256" y="6780"/>
                                    <a:pt x="12991" y="6559"/>
                                  </a:cubicBezTo>
                                  <a:moveTo>
                                    <a:pt x="10179" y="15706"/>
                                  </a:moveTo>
                                  <a:lnTo>
                                    <a:pt x="11558" y="15706"/>
                                  </a:lnTo>
                                  <a:lnTo>
                                    <a:pt x="11558" y="14072"/>
                                  </a:lnTo>
                                  <a:lnTo>
                                    <a:pt x="10179" y="14072"/>
                                  </a:lnTo>
                                  <a:cubicBezTo>
                                    <a:pt x="10179" y="14072"/>
                                    <a:pt x="10179" y="15706"/>
                                    <a:pt x="10179" y="15706"/>
                                  </a:cubicBezTo>
                                  <a:close/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4" name="Shape 2558"/>
                          <wps:cNvSpPr/>
                          <wps:spPr>
                            <a:xfrm>
                              <a:off x="2303888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1782" y="5891"/>
                                  </a:moveTo>
                                  <a:lnTo>
                                    <a:pt x="9818" y="5891"/>
                                  </a:lnTo>
                                  <a:cubicBezTo>
                                    <a:pt x="9547" y="5891"/>
                                    <a:pt x="9327" y="6111"/>
                                    <a:pt x="9327" y="6382"/>
                                  </a:cubicBezTo>
                                  <a:cubicBezTo>
                                    <a:pt x="9327" y="6394"/>
                                    <a:pt x="9334" y="6405"/>
                                    <a:pt x="9334" y="6417"/>
                                  </a:cubicBezTo>
                                  <a:lnTo>
                                    <a:pt x="9328" y="6417"/>
                                  </a:lnTo>
                                  <a:lnTo>
                                    <a:pt x="9819" y="12308"/>
                                  </a:lnTo>
                                  <a:lnTo>
                                    <a:pt x="9825" y="12307"/>
                                  </a:lnTo>
                                  <a:cubicBezTo>
                                    <a:pt x="9844" y="12562"/>
                                    <a:pt x="10050" y="12764"/>
                                    <a:pt x="10309" y="12764"/>
                                  </a:cubicBezTo>
                                  <a:lnTo>
                                    <a:pt x="11291" y="12764"/>
                                  </a:lnTo>
                                  <a:cubicBezTo>
                                    <a:pt x="11550" y="12764"/>
                                    <a:pt x="11756" y="12562"/>
                                    <a:pt x="11775" y="12307"/>
                                  </a:cubicBezTo>
                                  <a:lnTo>
                                    <a:pt x="11781" y="12308"/>
                                  </a:lnTo>
                                  <a:lnTo>
                                    <a:pt x="12272" y="6417"/>
                                  </a:lnTo>
                                  <a:lnTo>
                                    <a:pt x="12266" y="6417"/>
                                  </a:lnTo>
                                  <a:cubicBezTo>
                                    <a:pt x="12267" y="6405"/>
                                    <a:pt x="12273" y="6394"/>
                                    <a:pt x="12273" y="6382"/>
                                  </a:cubicBezTo>
                                  <a:cubicBezTo>
                                    <a:pt x="12273" y="6111"/>
                                    <a:pt x="12053" y="5891"/>
                                    <a:pt x="11782" y="5891"/>
                                  </a:cubicBezTo>
                                  <a:moveTo>
                                    <a:pt x="10800" y="13745"/>
                                  </a:moveTo>
                                  <a:cubicBezTo>
                                    <a:pt x="10258" y="13745"/>
                                    <a:pt x="9818" y="14186"/>
                                    <a:pt x="9818" y="14727"/>
                                  </a:cubicBezTo>
                                  <a:cubicBezTo>
                                    <a:pt x="9818" y="15269"/>
                                    <a:pt x="10258" y="15709"/>
                                    <a:pt x="10800" y="15709"/>
                                  </a:cubicBezTo>
                                  <a:cubicBezTo>
                                    <a:pt x="11342" y="15709"/>
                                    <a:pt x="11782" y="15269"/>
                                    <a:pt x="11782" y="14727"/>
                                  </a:cubicBezTo>
                                  <a:cubicBezTo>
                                    <a:pt x="11782" y="14186"/>
                                    <a:pt x="11342" y="13745"/>
                                    <a:pt x="10800" y="1374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5" name="Shape 2559"/>
                          <wps:cNvSpPr/>
                          <wps:spPr>
                            <a:xfrm>
                              <a:off x="2952192" y="303286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15600"/>
                                  </a:moveTo>
                                  <a:lnTo>
                                    <a:pt x="982" y="15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16691" y="1200"/>
                                  </a:lnTo>
                                  <a:lnTo>
                                    <a:pt x="16691" y="3000"/>
                                  </a:lnTo>
                                  <a:cubicBezTo>
                                    <a:pt x="16691" y="3332"/>
                                    <a:pt x="16911" y="3600"/>
                                    <a:pt x="17182" y="3600"/>
                                  </a:cubicBezTo>
                                  <a:cubicBezTo>
                                    <a:pt x="17453" y="3600"/>
                                    <a:pt x="17673" y="3332"/>
                                    <a:pt x="17673" y="3000"/>
                                  </a:cubicBezTo>
                                  <a:lnTo>
                                    <a:pt x="17673" y="1200"/>
                                  </a:lnTo>
                                  <a:cubicBezTo>
                                    <a:pt x="17673" y="538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5600"/>
                                  </a:lnTo>
                                  <a:cubicBezTo>
                                    <a:pt x="0" y="16262"/>
                                    <a:pt x="440" y="16800"/>
                                    <a:pt x="982" y="16800"/>
                                  </a:cubicBezTo>
                                  <a:lnTo>
                                    <a:pt x="2455" y="16800"/>
                                  </a:lnTo>
                                  <a:cubicBezTo>
                                    <a:pt x="2725" y="16800"/>
                                    <a:pt x="2945" y="16532"/>
                                    <a:pt x="2945" y="16200"/>
                                  </a:cubicBezTo>
                                  <a:cubicBezTo>
                                    <a:pt x="2945" y="15869"/>
                                    <a:pt x="2725" y="15600"/>
                                    <a:pt x="2455" y="156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4909" y="20400"/>
                                  </a:lnTo>
                                  <a:lnTo>
                                    <a:pt x="4909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4909" y="4800"/>
                                  </a:lnTo>
                                  <a:cubicBezTo>
                                    <a:pt x="4367" y="4800"/>
                                    <a:pt x="3927" y="5338"/>
                                    <a:pt x="3927" y="60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3927" y="21062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6" name="Shape 2560"/>
                          <wps:cNvSpPr/>
                          <wps:spPr>
                            <a:xfrm>
                              <a:off x="3600496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13745"/>
                                  </a:moveTo>
                                  <a:cubicBezTo>
                                    <a:pt x="2726" y="13745"/>
                                    <a:pt x="2945" y="13526"/>
                                    <a:pt x="2945" y="13255"/>
                                  </a:cubicBezTo>
                                  <a:cubicBezTo>
                                    <a:pt x="2945" y="12984"/>
                                    <a:pt x="2726" y="12764"/>
                                    <a:pt x="2455" y="12764"/>
                                  </a:cubicBezTo>
                                  <a:lnTo>
                                    <a:pt x="982" y="12764"/>
                                  </a:lnTo>
                                  <a:lnTo>
                                    <a:pt x="982" y="982"/>
                                  </a:lnTo>
                                  <a:lnTo>
                                    <a:pt x="16691" y="982"/>
                                  </a:lnTo>
                                  <a:lnTo>
                                    <a:pt x="16691" y="2455"/>
                                  </a:lnTo>
                                  <a:cubicBezTo>
                                    <a:pt x="16691" y="2726"/>
                                    <a:pt x="16910" y="2945"/>
                                    <a:pt x="17182" y="2945"/>
                                  </a:cubicBezTo>
                                  <a:cubicBezTo>
                                    <a:pt x="17453" y="2945"/>
                                    <a:pt x="17673" y="2726"/>
                                    <a:pt x="17673" y="2455"/>
                                  </a:cubicBezTo>
                                  <a:lnTo>
                                    <a:pt x="17673" y="982"/>
                                  </a:lnTo>
                                  <a:cubicBezTo>
                                    <a:pt x="17673" y="440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40"/>
                                    <a:pt x="0" y="982"/>
                                  </a:cubicBezTo>
                                  <a:lnTo>
                                    <a:pt x="0" y="16691"/>
                                  </a:lnTo>
                                  <a:cubicBezTo>
                                    <a:pt x="0" y="17233"/>
                                    <a:pt x="440" y="17673"/>
                                    <a:pt x="982" y="17673"/>
                                  </a:cubicBezTo>
                                  <a:lnTo>
                                    <a:pt x="2455" y="17673"/>
                                  </a:lnTo>
                                  <a:cubicBezTo>
                                    <a:pt x="2726" y="17673"/>
                                    <a:pt x="2945" y="17453"/>
                                    <a:pt x="2945" y="17182"/>
                                  </a:cubicBezTo>
                                  <a:cubicBezTo>
                                    <a:pt x="2945" y="16911"/>
                                    <a:pt x="2726" y="16691"/>
                                    <a:pt x="2455" y="16691"/>
                                  </a:cubicBezTo>
                                  <a:lnTo>
                                    <a:pt x="982" y="16691"/>
                                  </a:lnTo>
                                  <a:lnTo>
                                    <a:pt x="982" y="13745"/>
                                  </a:lnTo>
                                  <a:cubicBezTo>
                                    <a:pt x="982" y="13745"/>
                                    <a:pt x="2455" y="13745"/>
                                    <a:pt x="2455" y="13745"/>
                                  </a:cubicBezTo>
                                  <a:close/>
                                  <a:moveTo>
                                    <a:pt x="20618" y="16691"/>
                                  </a:moveTo>
                                  <a:lnTo>
                                    <a:pt x="4909" y="16691"/>
                                  </a:lnTo>
                                  <a:lnTo>
                                    <a:pt x="4909" y="4909"/>
                                  </a:lnTo>
                                  <a:lnTo>
                                    <a:pt x="20618" y="4909"/>
                                  </a:lnTo>
                                  <a:cubicBezTo>
                                    <a:pt x="20618" y="4909"/>
                                    <a:pt x="20618" y="16691"/>
                                    <a:pt x="20618" y="16691"/>
                                  </a:cubicBezTo>
                                  <a:close/>
                                  <a:moveTo>
                                    <a:pt x="20618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7673"/>
                                  </a:lnTo>
                                  <a:lnTo>
                                    <a:pt x="20618" y="17673"/>
                                  </a:lnTo>
                                  <a:cubicBezTo>
                                    <a:pt x="20618" y="17673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20618" y="3927"/>
                                  </a:moveTo>
                                  <a:lnTo>
                                    <a:pt x="4909" y="3927"/>
                                  </a:lnTo>
                                  <a:cubicBezTo>
                                    <a:pt x="4367" y="3927"/>
                                    <a:pt x="3927" y="4367"/>
                                    <a:pt x="3927" y="4909"/>
                                  </a:cubicBezTo>
                                  <a:lnTo>
                                    <a:pt x="3927" y="20618"/>
                                  </a:lnTo>
                                  <a:cubicBezTo>
                                    <a:pt x="3927" y="21160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4909"/>
                                  </a:lnTo>
                                  <a:cubicBezTo>
                                    <a:pt x="21600" y="4367"/>
                                    <a:pt x="21160" y="3927"/>
                                    <a:pt x="20618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7" name="Shape 2561"/>
                          <wps:cNvSpPr/>
                          <wps:spPr>
                            <a:xfrm>
                              <a:off x="4248799" y="303286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3600"/>
                                  </a:moveTo>
                                  <a:lnTo>
                                    <a:pt x="19145" y="3600"/>
                                  </a:lnTo>
                                  <a:cubicBezTo>
                                    <a:pt x="19417" y="3600"/>
                                    <a:pt x="19636" y="3332"/>
                                    <a:pt x="19636" y="3000"/>
                                  </a:cubicBezTo>
                                  <a:cubicBezTo>
                                    <a:pt x="19636" y="2669"/>
                                    <a:pt x="19417" y="2400"/>
                                    <a:pt x="19145" y="2400"/>
                                  </a:cubicBezTo>
                                  <a:lnTo>
                                    <a:pt x="2455" y="2400"/>
                                  </a:lnTo>
                                  <a:cubicBezTo>
                                    <a:pt x="2183" y="2400"/>
                                    <a:pt x="1964" y="2669"/>
                                    <a:pt x="1964" y="3000"/>
                                  </a:cubicBezTo>
                                  <a:cubicBezTo>
                                    <a:pt x="1964" y="3332"/>
                                    <a:pt x="2183" y="3600"/>
                                    <a:pt x="2455" y="36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982" y="20400"/>
                                  </a:lnTo>
                                  <a:lnTo>
                                    <a:pt x="982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982" y="4800"/>
                                  </a:lnTo>
                                  <a:cubicBezTo>
                                    <a:pt x="439" y="4800"/>
                                    <a:pt x="0" y="5338"/>
                                    <a:pt x="0" y="6000"/>
                                  </a:cubicBezTo>
                                  <a:lnTo>
                                    <a:pt x="0" y="20400"/>
                                  </a:lnTo>
                                  <a:cubicBezTo>
                                    <a:pt x="0" y="21062"/>
                                    <a:pt x="439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  <a:moveTo>
                                    <a:pt x="4418" y="1200"/>
                                  </a:moveTo>
                                  <a:lnTo>
                                    <a:pt x="17182" y="1200"/>
                                  </a:lnTo>
                                  <a:cubicBezTo>
                                    <a:pt x="17453" y="1200"/>
                                    <a:pt x="17673" y="932"/>
                                    <a:pt x="17673" y="600"/>
                                  </a:cubicBezTo>
                                  <a:cubicBezTo>
                                    <a:pt x="17673" y="269"/>
                                    <a:pt x="17453" y="0"/>
                                    <a:pt x="17182" y="0"/>
                                  </a:cubicBezTo>
                                  <a:lnTo>
                                    <a:pt x="4418" y="0"/>
                                  </a:lnTo>
                                  <a:cubicBezTo>
                                    <a:pt x="4147" y="0"/>
                                    <a:pt x="3927" y="269"/>
                                    <a:pt x="3927" y="600"/>
                                  </a:cubicBezTo>
                                  <a:cubicBezTo>
                                    <a:pt x="3927" y="932"/>
                                    <a:pt x="4147" y="1200"/>
                                    <a:pt x="4418" y="1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8" name="Shape 2562"/>
                          <wps:cNvSpPr/>
                          <wps:spPr>
                            <a:xfrm>
                              <a:off x="4897102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9636"/>
                                  </a:moveTo>
                                  <a:cubicBezTo>
                                    <a:pt x="20618" y="20179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1" y="20619"/>
                                    <a:pt x="982" y="20179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1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4294" y="17673"/>
                                  </a:moveTo>
                                  <a:lnTo>
                                    <a:pt x="8376" y="10732"/>
                                  </a:lnTo>
                                  <a:lnTo>
                                    <a:pt x="10838" y="14425"/>
                                  </a:lnTo>
                                  <a:cubicBezTo>
                                    <a:pt x="10862" y="14484"/>
                                    <a:pt x="10898" y="14536"/>
                                    <a:pt x="10942" y="14581"/>
                                  </a:cubicBezTo>
                                  <a:lnTo>
                                    <a:pt x="10944" y="14583"/>
                                  </a:lnTo>
                                  <a:cubicBezTo>
                                    <a:pt x="11033" y="14673"/>
                                    <a:pt x="11155" y="14727"/>
                                    <a:pt x="11291" y="14727"/>
                                  </a:cubicBezTo>
                                  <a:cubicBezTo>
                                    <a:pt x="11427" y="14727"/>
                                    <a:pt x="11549" y="14673"/>
                                    <a:pt x="11638" y="14583"/>
                                  </a:cubicBezTo>
                                  <a:lnTo>
                                    <a:pt x="13686" y="12536"/>
                                  </a:lnTo>
                                  <a:lnTo>
                                    <a:pt x="17242" y="17673"/>
                                  </a:lnTo>
                                  <a:cubicBezTo>
                                    <a:pt x="17242" y="17673"/>
                                    <a:pt x="4294" y="17673"/>
                                    <a:pt x="4294" y="17673"/>
                                  </a:cubicBezTo>
                                  <a:close/>
                                  <a:moveTo>
                                    <a:pt x="18620" y="17982"/>
                                  </a:moveTo>
                                  <a:lnTo>
                                    <a:pt x="18617" y="17978"/>
                                  </a:lnTo>
                                  <a:cubicBezTo>
                                    <a:pt x="18590" y="17913"/>
                                    <a:pt x="18551" y="17858"/>
                                    <a:pt x="18501" y="17810"/>
                                  </a:cubicBezTo>
                                  <a:lnTo>
                                    <a:pt x="14201" y="11600"/>
                                  </a:lnTo>
                                  <a:lnTo>
                                    <a:pt x="14200" y="11601"/>
                                  </a:lnTo>
                                  <a:cubicBezTo>
                                    <a:pt x="14127" y="11420"/>
                                    <a:pt x="13952" y="11291"/>
                                    <a:pt x="13745" y="11291"/>
                                  </a:cubicBezTo>
                                  <a:cubicBezTo>
                                    <a:pt x="13610" y="11291"/>
                                    <a:pt x="13488" y="11346"/>
                                    <a:pt x="13398" y="11435"/>
                                  </a:cubicBezTo>
                                  <a:lnTo>
                                    <a:pt x="11360" y="13473"/>
                                  </a:lnTo>
                                  <a:lnTo>
                                    <a:pt x="8798" y="9630"/>
                                  </a:lnTo>
                                  <a:cubicBezTo>
                                    <a:pt x="8724" y="9453"/>
                                    <a:pt x="8550" y="9327"/>
                                    <a:pt x="8345" y="9327"/>
                                  </a:cubicBezTo>
                                  <a:cubicBezTo>
                                    <a:pt x="8175" y="9327"/>
                                    <a:pt x="8033" y="9420"/>
                                    <a:pt x="7945" y="9551"/>
                                  </a:cubicBezTo>
                                  <a:lnTo>
                                    <a:pt x="7937" y="9546"/>
                                  </a:lnTo>
                                  <a:lnTo>
                                    <a:pt x="3028" y="17891"/>
                                  </a:lnTo>
                                  <a:lnTo>
                                    <a:pt x="3036" y="17897"/>
                                  </a:lnTo>
                                  <a:cubicBezTo>
                                    <a:pt x="2983" y="17974"/>
                                    <a:pt x="2945" y="18063"/>
                                    <a:pt x="2945" y="18164"/>
                                  </a:cubicBezTo>
                                  <a:cubicBezTo>
                                    <a:pt x="2945" y="18435"/>
                                    <a:pt x="3165" y="18655"/>
                                    <a:pt x="3436" y="18655"/>
                                  </a:cubicBezTo>
                                  <a:lnTo>
                                    <a:pt x="18164" y="18655"/>
                                  </a:lnTo>
                                  <a:cubicBezTo>
                                    <a:pt x="18435" y="18655"/>
                                    <a:pt x="18655" y="18435"/>
                                    <a:pt x="18655" y="18164"/>
                                  </a:cubicBezTo>
                                  <a:cubicBezTo>
                                    <a:pt x="18655" y="18099"/>
                                    <a:pt x="18640" y="18039"/>
                                    <a:pt x="18618" y="17983"/>
                                  </a:cubicBezTo>
                                  <a:cubicBezTo>
                                    <a:pt x="18618" y="17983"/>
                                    <a:pt x="18620" y="17982"/>
                                    <a:pt x="18620" y="17982"/>
                                  </a:cubicBezTo>
                                  <a:close/>
                                  <a:moveTo>
                                    <a:pt x="5400" y="3927"/>
                                  </a:moveTo>
                                  <a:cubicBezTo>
                                    <a:pt x="6213" y="3927"/>
                                    <a:pt x="6873" y="4587"/>
                                    <a:pt x="6873" y="5400"/>
                                  </a:cubicBezTo>
                                  <a:cubicBezTo>
                                    <a:pt x="6873" y="6214"/>
                                    <a:pt x="6213" y="6873"/>
                                    <a:pt x="5400" y="6873"/>
                                  </a:cubicBezTo>
                                  <a:cubicBezTo>
                                    <a:pt x="4587" y="6873"/>
                                    <a:pt x="3927" y="6214"/>
                                    <a:pt x="3927" y="5400"/>
                                  </a:cubicBezTo>
                                  <a:cubicBezTo>
                                    <a:pt x="3927" y="4587"/>
                                    <a:pt x="4587" y="3927"/>
                                    <a:pt x="5400" y="3927"/>
                                  </a:cubicBezTo>
                                  <a:moveTo>
                                    <a:pt x="5400" y="7855"/>
                                  </a:moveTo>
                                  <a:cubicBezTo>
                                    <a:pt x="6756" y="7855"/>
                                    <a:pt x="7855" y="6756"/>
                                    <a:pt x="7855" y="5400"/>
                                  </a:cubicBezTo>
                                  <a:cubicBezTo>
                                    <a:pt x="7855" y="4045"/>
                                    <a:pt x="6756" y="2945"/>
                                    <a:pt x="5400" y="2945"/>
                                  </a:cubicBezTo>
                                  <a:cubicBezTo>
                                    <a:pt x="4044" y="2945"/>
                                    <a:pt x="2945" y="4045"/>
                                    <a:pt x="2945" y="5400"/>
                                  </a:cubicBezTo>
                                  <a:cubicBezTo>
                                    <a:pt x="2945" y="6756"/>
                                    <a:pt x="4044" y="7855"/>
                                    <a:pt x="5400" y="78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9" name="Shape 2563"/>
                          <wps:cNvSpPr/>
                          <wps:spPr>
                            <a:xfrm>
                              <a:off x="554540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0"/>
                                  </a:move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879"/>
                                    <a:pt x="3927" y="1964"/>
                                  </a:cubicBezTo>
                                  <a:lnTo>
                                    <a:pt x="3927" y="2455"/>
                                  </a:lnTo>
                                  <a:cubicBezTo>
                                    <a:pt x="3927" y="2726"/>
                                    <a:pt x="4147" y="2945"/>
                                    <a:pt x="4418" y="2945"/>
                                  </a:cubicBezTo>
                                  <a:cubicBezTo>
                                    <a:pt x="4690" y="2945"/>
                                    <a:pt x="4909" y="2726"/>
                                    <a:pt x="4909" y="2455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909" y="1422"/>
                                    <a:pt x="5349" y="982"/>
                                    <a:pt x="5891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lnTo>
                                    <a:pt x="20618" y="15709"/>
                                  </a:lnTo>
                                  <a:cubicBezTo>
                                    <a:pt x="20618" y="16252"/>
                                    <a:pt x="20178" y="16691"/>
                                    <a:pt x="19636" y="16691"/>
                                  </a:cubicBezTo>
                                  <a:lnTo>
                                    <a:pt x="19145" y="16691"/>
                                  </a:lnTo>
                                  <a:cubicBezTo>
                                    <a:pt x="18874" y="16691"/>
                                    <a:pt x="18655" y="16911"/>
                                    <a:pt x="18655" y="17182"/>
                                  </a:cubicBezTo>
                                  <a:cubicBezTo>
                                    <a:pt x="18655" y="17453"/>
                                    <a:pt x="18874" y="17673"/>
                                    <a:pt x="19145" y="17673"/>
                                  </a:cubicBezTo>
                                  <a:lnTo>
                                    <a:pt x="19636" y="17673"/>
                                  </a:lnTo>
                                  <a:cubicBezTo>
                                    <a:pt x="20721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4354" y="17673"/>
                                  </a:moveTo>
                                  <a:lnTo>
                                    <a:pt x="7369" y="13149"/>
                                  </a:lnTo>
                                  <a:lnTo>
                                    <a:pt x="8875" y="15407"/>
                                  </a:lnTo>
                                  <a:cubicBezTo>
                                    <a:pt x="8949" y="15584"/>
                                    <a:pt x="9123" y="15709"/>
                                    <a:pt x="9327" y="15709"/>
                                  </a:cubicBezTo>
                                  <a:cubicBezTo>
                                    <a:pt x="9463" y="15709"/>
                                    <a:pt x="9586" y="15655"/>
                                    <a:pt x="9674" y="15565"/>
                                  </a:cubicBezTo>
                                  <a:lnTo>
                                    <a:pt x="11198" y="14042"/>
                                  </a:lnTo>
                                  <a:lnTo>
                                    <a:pt x="13376" y="17673"/>
                                  </a:lnTo>
                                  <a:cubicBezTo>
                                    <a:pt x="13376" y="17673"/>
                                    <a:pt x="4354" y="17673"/>
                                    <a:pt x="4354" y="17673"/>
                                  </a:cubicBezTo>
                                  <a:close/>
                                  <a:moveTo>
                                    <a:pt x="14692" y="17982"/>
                                  </a:moveTo>
                                  <a:lnTo>
                                    <a:pt x="14690" y="17977"/>
                                  </a:lnTo>
                                  <a:cubicBezTo>
                                    <a:pt x="14685" y="17967"/>
                                    <a:pt x="14677" y="17959"/>
                                    <a:pt x="14673" y="17949"/>
                                  </a:cubicBezTo>
                                  <a:lnTo>
                                    <a:pt x="11747" y="13073"/>
                                  </a:lnTo>
                                  <a:lnTo>
                                    <a:pt x="11745" y="13073"/>
                                  </a:lnTo>
                                  <a:cubicBezTo>
                                    <a:pt x="11673" y="12892"/>
                                    <a:pt x="11498" y="12764"/>
                                    <a:pt x="11291" y="12764"/>
                                  </a:cubicBezTo>
                                  <a:cubicBezTo>
                                    <a:pt x="11155" y="12764"/>
                                    <a:pt x="11033" y="12819"/>
                                    <a:pt x="10944" y="12908"/>
                                  </a:cubicBezTo>
                                  <a:lnTo>
                                    <a:pt x="9397" y="14454"/>
                                  </a:lnTo>
                                  <a:lnTo>
                                    <a:pt x="7816" y="12084"/>
                                  </a:lnTo>
                                  <a:cubicBezTo>
                                    <a:pt x="7742" y="11907"/>
                                    <a:pt x="7568" y="11782"/>
                                    <a:pt x="7364" y="11782"/>
                                  </a:cubicBezTo>
                                  <a:cubicBezTo>
                                    <a:pt x="7193" y="11782"/>
                                    <a:pt x="7051" y="11874"/>
                                    <a:pt x="6963" y="12006"/>
                                  </a:cubicBezTo>
                                  <a:lnTo>
                                    <a:pt x="6955" y="12000"/>
                                  </a:lnTo>
                                  <a:lnTo>
                                    <a:pt x="3028" y="17891"/>
                                  </a:lnTo>
                                  <a:lnTo>
                                    <a:pt x="3036" y="17897"/>
                                  </a:lnTo>
                                  <a:cubicBezTo>
                                    <a:pt x="2983" y="17974"/>
                                    <a:pt x="2945" y="18063"/>
                                    <a:pt x="2945" y="18164"/>
                                  </a:cubicBezTo>
                                  <a:cubicBezTo>
                                    <a:pt x="2945" y="18435"/>
                                    <a:pt x="3165" y="18655"/>
                                    <a:pt x="3436" y="18655"/>
                                  </a:cubicBezTo>
                                  <a:lnTo>
                                    <a:pt x="14236" y="18655"/>
                                  </a:lnTo>
                                  <a:cubicBezTo>
                                    <a:pt x="14508" y="18655"/>
                                    <a:pt x="14727" y="18435"/>
                                    <a:pt x="14727" y="18164"/>
                                  </a:cubicBezTo>
                                  <a:cubicBezTo>
                                    <a:pt x="14727" y="18099"/>
                                    <a:pt x="14713" y="18039"/>
                                    <a:pt x="14691" y="17983"/>
                                  </a:cubicBezTo>
                                  <a:cubicBezTo>
                                    <a:pt x="14691" y="17983"/>
                                    <a:pt x="14692" y="17982"/>
                                    <a:pt x="14692" y="17982"/>
                                  </a:cubicBezTo>
                                  <a:close/>
                                  <a:moveTo>
                                    <a:pt x="4909" y="7855"/>
                                  </a:moveTo>
                                  <a:cubicBezTo>
                                    <a:pt x="5451" y="7855"/>
                                    <a:pt x="5891" y="8295"/>
                                    <a:pt x="5891" y="8836"/>
                                  </a:cubicBezTo>
                                  <a:cubicBezTo>
                                    <a:pt x="5891" y="9379"/>
                                    <a:pt x="5451" y="9818"/>
                                    <a:pt x="4909" y="9818"/>
                                  </a:cubicBezTo>
                                  <a:cubicBezTo>
                                    <a:pt x="4367" y="9818"/>
                                    <a:pt x="3927" y="9379"/>
                                    <a:pt x="3927" y="8836"/>
                                  </a:cubicBezTo>
                                  <a:cubicBezTo>
                                    <a:pt x="3927" y="8295"/>
                                    <a:pt x="4367" y="7855"/>
                                    <a:pt x="4909" y="7855"/>
                                  </a:cubicBezTo>
                                  <a:moveTo>
                                    <a:pt x="4909" y="10800"/>
                                  </a:moveTo>
                                  <a:cubicBezTo>
                                    <a:pt x="5994" y="10800"/>
                                    <a:pt x="6873" y="9921"/>
                                    <a:pt x="6873" y="8836"/>
                                  </a:cubicBezTo>
                                  <a:cubicBezTo>
                                    <a:pt x="6873" y="7752"/>
                                    <a:pt x="5994" y="6873"/>
                                    <a:pt x="4909" y="6873"/>
                                  </a:cubicBezTo>
                                  <a:cubicBezTo>
                                    <a:pt x="3825" y="6873"/>
                                    <a:pt x="2945" y="7752"/>
                                    <a:pt x="2945" y="8836"/>
                                  </a:cubicBezTo>
                                  <a:cubicBezTo>
                                    <a:pt x="2945" y="9921"/>
                                    <a:pt x="3825" y="10800"/>
                                    <a:pt x="4909" y="10800"/>
                                  </a:cubicBezTo>
                                  <a:moveTo>
                                    <a:pt x="16691" y="19636"/>
                                  </a:moveTo>
                                  <a:cubicBezTo>
                                    <a:pt x="16691" y="20179"/>
                                    <a:pt x="16251" y="20619"/>
                                    <a:pt x="15709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9"/>
                                    <a:pt x="982" y="19636"/>
                                  </a:cubicBezTo>
                                  <a:lnTo>
                                    <a:pt x="982" y="5891"/>
                                  </a:lnTo>
                                  <a:cubicBezTo>
                                    <a:pt x="982" y="5349"/>
                                    <a:pt x="1422" y="4909"/>
                                    <a:pt x="1964" y="4909"/>
                                  </a:cubicBezTo>
                                  <a:lnTo>
                                    <a:pt x="15709" y="4909"/>
                                  </a:lnTo>
                                  <a:cubicBezTo>
                                    <a:pt x="16251" y="4909"/>
                                    <a:pt x="16691" y="5349"/>
                                    <a:pt x="16691" y="5891"/>
                                  </a:cubicBezTo>
                                  <a:cubicBezTo>
                                    <a:pt x="16691" y="5891"/>
                                    <a:pt x="16691" y="19636"/>
                                    <a:pt x="16691" y="19636"/>
                                  </a:cubicBezTo>
                                  <a:close/>
                                  <a:moveTo>
                                    <a:pt x="15709" y="3927"/>
                                  </a:moveTo>
                                  <a:lnTo>
                                    <a:pt x="1964" y="3927"/>
                                  </a:lnTo>
                                  <a:cubicBezTo>
                                    <a:pt x="879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721"/>
                                    <a:pt x="17673" y="19636"/>
                                  </a:cubicBezTo>
                                  <a:lnTo>
                                    <a:pt x="17673" y="5891"/>
                                  </a:lnTo>
                                  <a:cubicBezTo>
                                    <a:pt x="17673" y="4806"/>
                                    <a:pt x="16794" y="3927"/>
                                    <a:pt x="15709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0" name="Shape 2565"/>
                          <wps:cNvSpPr/>
                          <wps:spPr>
                            <a:xfrm>
                              <a:off x="358979" y="3681163"/>
                              <a:ext cx="339588" cy="2778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855" y="8400"/>
                                  </a:moveTo>
                                  <a:lnTo>
                                    <a:pt x="13745" y="8400"/>
                                  </a:lnTo>
                                  <a:lnTo>
                                    <a:pt x="13745" y="9600"/>
                                  </a:lnTo>
                                  <a:lnTo>
                                    <a:pt x="7855" y="9600"/>
                                  </a:lnTo>
                                  <a:cubicBezTo>
                                    <a:pt x="7855" y="9600"/>
                                    <a:pt x="7855" y="8400"/>
                                    <a:pt x="7855" y="8400"/>
                                  </a:cubicBezTo>
                                  <a:close/>
                                  <a:moveTo>
                                    <a:pt x="7855" y="10800"/>
                                  </a:moveTo>
                                  <a:lnTo>
                                    <a:pt x="13745" y="10800"/>
                                  </a:lnTo>
                                  <a:cubicBezTo>
                                    <a:pt x="14287" y="10800"/>
                                    <a:pt x="14727" y="10262"/>
                                    <a:pt x="14727" y="9600"/>
                                  </a:cubicBezTo>
                                  <a:lnTo>
                                    <a:pt x="14727" y="8400"/>
                                  </a:lnTo>
                                  <a:cubicBezTo>
                                    <a:pt x="14727" y="7737"/>
                                    <a:pt x="14287" y="7200"/>
                                    <a:pt x="13745" y="7200"/>
                                  </a:cubicBezTo>
                                  <a:lnTo>
                                    <a:pt x="7855" y="7200"/>
                                  </a:lnTo>
                                  <a:cubicBezTo>
                                    <a:pt x="7313" y="7200"/>
                                    <a:pt x="6873" y="7737"/>
                                    <a:pt x="6873" y="8400"/>
                                  </a:cubicBezTo>
                                  <a:lnTo>
                                    <a:pt x="6873" y="9600"/>
                                  </a:lnTo>
                                  <a:cubicBezTo>
                                    <a:pt x="6873" y="10262"/>
                                    <a:pt x="7313" y="10800"/>
                                    <a:pt x="7855" y="10800"/>
                                  </a:cubicBezTo>
                                  <a:moveTo>
                                    <a:pt x="20618" y="3600"/>
                                  </a:moveTo>
                                  <a:lnTo>
                                    <a:pt x="982" y="3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3600"/>
                                    <a:pt x="20618" y="3600"/>
                                  </a:cubicBezTo>
                                  <a:close/>
                                  <a:moveTo>
                                    <a:pt x="18655" y="20399"/>
                                  </a:moveTo>
                                  <a:lnTo>
                                    <a:pt x="2945" y="20399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18655" y="4800"/>
                                  </a:lnTo>
                                  <a:cubicBezTo>
                                    <a:pt x="18655" y="4800"/>
                                    <a:pt x="18655" y="20399"/>
                                    <a:pt x="18655" y="2039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3600"/>
                                  </a:lnTo>
                                  <a:cubicBezTo>
                                    <a:pt x="0" y="4263"/>
                                    <a:pt x="440" y="4800"/>
                                    <a:pt x="982" y="4800"/>
                                  </a:cubicBezTo>
                                  <a:lnTo>
                                    <a:pt x="1964" y="4800"/>
                                  </a:lnTo>
                                  <a:lnTo>
                                    <a:pt x="1964" y="20399"/>
                                  </a:lnTo>
                                  <a:cubicBezTo>
                                    <a:pt x="1964" y="21062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062"/>
                                    <a:pt x="19636" y="20399"/>
                                  </a:cubicBezTo>
                                  <a:lnTo>
                                    <a:pt x="19636" y="4800"/>
                                  </a:lnTo>
                                  <a:lnTo>
                                    <a:pt x="20618" y="4800"/>
                                  </a:lnTo>
                                  <a:cubicBezTo>
                                    <a:pt x="21160" y="4800"/>
                                    <a:pt x="21600" y="4263"/>
                                    <a:pt x="21600" y="36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1" name="Shape 2566"/>
                          <wps:cNvSpPr/>
                          <wps:spPr>
                            <a:xfrm>
                              <a:off x="1007282" y="3681163"/>
                              <a:ext cx="339588" cy="2778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12000"/>
                                  </a:moveTo>
                                  <a:cubicBezTo>
                                    <a:pt x="6653" y="12000"/>
                                    <a:pt x="6873" y="12268"/>
                                    <a:pt x="6873" y="12599"/>
                                  </a:cubicBezTo>
                                  <a:cubicBezTo>
                                    <a:pt x="6873" y="12931"/>
                                    <a:pt x="6653" y="13199"/>
                                    <a:pt x="6382" y="13199"/>
                                  </a:cubicBezTo>
                                  <a:cubicBezTo>
                                    <a:pt x="6111" y="13199"/>
                                    <a:pt x="5891" y="12931"/>
                                    <a:pt x="5891" y="12599"/>
                                  </a:cubicBezTo>
                                  <a:cubicBezTo>
                                    <a:pt x="5891" y="12268"/>
                                    <a:pt x="6111" y="12000"/>
                                    <a:pt x="6382" y="12000"/>
                                  </a:cubicBezTo>
                                  <a:moveTo>
                                    <a:pt x="6382" y="14399"/>
                                  </a:moveTo>
                                  <a:cubicBezTo>
                                    <a:pt x="7195" y="14399"/>
                                    <a:pt x="7855" y="13594"/>
                                    <a:pt x="7855" y="12599"/>
                                  </a:cubicBezTo>
                                  <a:cubicBezTo>
                                    <a:pt x="7855" y="11606"/>
                                    <a:pt x="7195" y="10800"/>
                                    <a:pt x="6382" y="10800"/>
                                  </a:cubicBezTo>
                                  <a:cubicBezTo>
                                    <a:pt x="5568" y="10800"/>
                                    <a:pt x="4909" y="11606"/>
                                    <a:pt x="4909" y="12599"/>
                                  </a:cubicBezTo>
                                  <a:cubicBezTo>
                                    <a:pt x="4909" y="13594"/>
                                    <a:pt x="5568" y="14399"/>
                                    <a:pt x="6382" y="14399"/>
                                  </a:cubicBezTo>
                                  <a:moveTo>
                                    <a:pt x="20618" y="3600"/>
                                  </a:moveTo>
                                  <a:lnTo>
                                    <a:pt x="982" y="3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3600"/>
                                    <a:pt x="20618" y="3600"/>
                                  </a:cubicBezTo>
                                  <a:close/>
                                  <a:moveTo>
                                    <a:pt x="18655" y="20399"/>
                                  </a:moveTo>
                                  <a:lnTo>
                                    <a:pt x="2945" y="20399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18655" y="4800"/>
                                  </a:lnTo>
                                  <a:cubicBezTo>
                                    <a:pt x="18655" y="4800"/>
                                    <a:pt x="18655" y="20399"/>
                                    <a:pt x="18655" y="2039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3600"/>
                                  </a:lnTo>
                                  <a:cubicBezTo>
                                    <a:pt x="0" y="4263"/>
                                    <a:pt x="440" y="4800"/>
                                    <a:pt x="982" y="4800"/>
                                  </a:cubicBezTo>
                                  <a:lnTo>
                                    <a:pt x="1964" y="4800"/>
                                  </a:lnTo>
                                  <a:lnTo>
                                    <a:pt x="1964" y="20399"/>
                                  </a:lnTo>
                                  <a:cubicBezTo>
                                    <a:pt x="1964" y="21062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062"/>
                                    <a:pt x="19636" y="20399"/>
                                  </a:cubicBezTo>
                                  <a:lnTo>
                                    <a:pt x="19636" y="4800"/>
                                  </a:lnTo>
                                  <a:lnTo>
                                    <a:pt x="20618" y="4800"/>
                                  </a:lnTo>
                                  <a:cubicBezTo>
                                    <a:pt x="21160" y="4800"/>
                                    <a:pt x="21600" y="4263"/>
                                    <a:pt x="21600" y="36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10800" y="12000"/>
                                  </a:moveTo>
                                  <a:cubicBezTo>
                                    <a:pt x="11071" y="12000"/>
                                    <a:pt x="11291" y="12268"/>
                                    <a:pt x="11291" y="12599"/>
                                  </a:cubicBezTo>
                                  <a:cubicBezTo>
                                    <a:pt x="11291" y="12931"/>
                                    <a:pt x="11071" y="13199"/>
                                    <a:pt x="10800" y="13199"/>
                                  </a:cubicBezTo>
                                  <a:cubicBezTo>
                                    <a:pt x="10529" y="13199"/>
                                    <a:pt x="10309" y="12931"/>
                                    <a:pt x="10309" y="12599"/>
                                  </a:cubicBezTo>
                                  <a:cubicBezTo>
                                    <a:pt x="10309" y="12268"/>
                                    <a:pt x="10529" y="12000"/>
                                    <a:pt x="10800" y="12000"/>
                                  </a:cubicBezTo>
                                  <a:moveTo>
                                    <a:pt x="10800" y="14399"/>
                                  </a:moveTo>
                                  <a:cubicBezTo>
                                    <a:pt x="11614" y="14399"/>
                                    <a:pt x="12273" y="13594"/>
                                    <a:pt x="12273" y="12599"/>
                                  </a:cubicBezTo>
                                  <a:cubicBezTo>
                                    <a:pt x="12273" y="11606"/>
                                    <a:pt x="11614" y="10800"/>
                                    <a:pt x="10800" y="10800"/>
                                  </a:cubicBezTo>
                                  <a:cubicBezTo>
                                    <a:pt x="9986" y="10800"/>
                                    <a:pt x="9327" y="11606"/>
                                    <a:pt x="9327" y="12599"/>
                                  </a:cubicBezTo>
                                  <a:cubicBezTo>
                                    <a:pt x="9327" y="13594"/>
                                    <a:pt x="9986" y="14399"/>
                                    <a:pt x="10800" y="14399"/>
                                  </a:cubicBezTo>
                                  <a:moveTo>
                                    <a:pt x="15218" y="12000"/>
                                  </a:moveTo>
                                  <a:cubicBezTo>
                                    <a:pt x="15489" y="12000"/>
                                    <a:pt x="15709" y="12268"/>
                                    <a:pt x="15709" y="12599"/>
                                  </a:cubicBezTo>
                                  <a:cubicBezTo>
                                    <a:pt x="15709" y="12931"/>
                                    <a:pt x="15489" y="13199"/>
                                    <a:pt x="15218" y="13199"/>
                                  </a:cubicBezTo>
                                  <a:cubicBezTo>
                                    <a:pt x="14947" y="13199"/>
                                    <a:pt x="14727" y="12931"/>
                                    <a:pt x="14727" y="12599"/>
                                  </a:cubicBezTo>
                                  <a:cubicBezTo>
                                    <a:pt x="14727" y="12268"/>
                                    <a:pt x="14947" y="12000"/>
                                    <a:pt x="15218" y="12000"/>
                                  </a:cubicBezTo>
                                  <a:moveTo>
                                    <a:pt x="15218" y="14399"/>
                                  </a:moveTo>
                                  <a:cubicBezTo>
                                    <a:pt x="16032" y="14399"/>
                                    <a:pt x="16691" y="13594"/>
                                    <a:pt x="16691" y="12599"/>
                                  </a:cubicBezTo>
                                  <a:cubicBezTo>
                                    <a:pt x="16691" y="11606"/>
                                    <a:pt x="16032" y="10800"/>
                                    <a:pt x="15218" y="10800"/>
                                  </a:cubicBezTo>
                                  <a:cubicBezTo>
                                    <a:pt x="14405" y="10800"/>
                                    <a:pt x="13745" y="11606"/>
                                    <a:pt x="13745" y="12599"/>
                                  </a:cubicBezTo>
                                  <a:cubicBezTo>
                                    <a:pt x="13745" y="13594"/>
                                    <a:pt x="14405" y="14399"/>
                                    <a:pt x="15218" y="1439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2" name="Shape 2567"/>
                          <wps:cNvSpPr/>
                          <wps:spPr>
                            <a:xfrm>
                              <a:off x="1655585" y="3650292"/>
                              <a:ext cx="339588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4909"/>
                                  </a:moveTo>
                                  <a:lnTo>
                                    <a:pt x="12764" y="4909"/>
                                  </a:lnTo>
                                  <a:cubicBezTo>
                                    <a:pt x="12493" y="4909"/>
                                    <a:pt x="12273" y="5129"/>
                                    <a:pt x="12273" y="5400"/>
                                  </a:cubicBezTo>
                                  <a:cubicBezTo>
                                    <a:pt x="12273" y="5671"/>
                                    <a:pt x="12493" y="5891"/>
                                    <a:pt x="12764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7854"/>
                                  </a:lnTo>
                                  <a:lnTo>
                                    <a:pt x="12764" y="7854"/>
                                  </a:lnTo>
                                  <a:cubicBezTo>
                                    <a:pt x="12493" y="7854"/>
                                    <a:pt x="12273" y="8074"/>
                                    <a:pt x="12273" y="8345"/>
                                  </a:cubicBezTo>
                                  <a:cubicBezTo>
                                    <a:pt x="12273" y="8617"/>
                                    <a:pt x="12493" y="8836"/>
                                    <a:pt x="12764" y="8836"/>
                                  </a:cubicBezTo>
                                  <a:lnTo>
                                    <a:pt x="18655" y="8836"/>
                                  </a:lnTo>
                                  <a:lnTo>
                                    <a:pt x="18655" y="20617"/>
                                  </a:lnTo>
                                  <a:lnTo>
                                    <a:pt x="2945" y="20617"/>
                                  </a:lnTo>
                                  <a:lnTo>
                                    <a:pt x="2945" y="8836"/>
                                  </a:lnTo>
                                  <a:lnTo>
                                    <a:pt x="8836" y="8836"/>
                                  </a:lnTo>
                                  <a:cubicBezTo>
                                    <a:pt x="9107" y="8836"/>
                                    <a:pt x="9327" y="8617"/>
                                    <a:pt x="9327" y="8345"/>
                                  </a:cubicBezTo>
                                  <a:cubicBezTo>
                                    <a:pt x="9327" y="8074"/>
                                    <a:pt x="9107" y="7854"/>
                                    <a:pt x="8836" y="7854"/>
                                  </a:cubicBezTo>
                                  <a:lnTo>
                                    <a:pt x="982" y="7854"/>
                                  </a:lnTo>
                                  <a:lnTo>
                                    <a:pt x="982" y="5891"/>
                                  </a:lnTo>
                                  <a:lnTo>
                                    <a:pt x="8836" y="5891"/>
                                  </a:lnTo>
                                  <a:cubicBezTo>
                                    <a:pt x="9107" y="5891"/>
                                    <a:pt x="9327" y="5671"/>
                                    <a:pt x="9327" y="5400"/>
                                  </a:cubicBezTo>
                                  <a:cubicBezTo>
                                    <a:pt x="9327" y="5129"/>
                                    <a:pt x="9107" y="4909"/>
                                    <a:pt x="8836" y="4909"/>
                                  </a:cubicBezTo>
                                  <a:lnTo>
                                    <a:pt x="982" y="4909"/>
                                  </a:lnTo>
                                  <a:cubicBezTo>
                                    <a:pt x="440" y="4909"/>
                                    <a:pt x="0" y="5349"/>
                                    <a:pt x="0" y="5891"/>
                                  </a:cubicBezTo>
                                  <a:lnTo>
                                    <a:pt x="0" y="7854"/>
                                  </a:lnTo>
                                  <a:cubicBezTo>
                                    <a:pt x="0" y="8396"/>
                                    <a:pt x="440" y="8836"/>
                                    <a:pt x="982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20617"/>
                                  </a:lnTo>
                                  <a:cubicBezTo>
                                    <a:pt x="1964" y="21159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59"/>
                                    <a:pt x="19636" y="20617"/>
                                  </a:cubicBezTo>
                                  <a:lnTo>
                                    <a:pt x="19636" y="8836"/>
                                  </a:lnTo>
                                  <a:lnTo>
                                    <a:pt x="20618" y="8836"/>
                                  </a:lnTo>
                                  <a:cubicBezTo>
                                    <a:pt x="21160" y="8836"/>
                                    <a:pt x="21600" y="8396"/>
                                    <a:pt x="21600" y="7854"/>
                                  </a:cubicBezTo>
                                  <a:lnTo>
                                    <a:pt x="21600" y="5891"/>
                                  </a:lnTo>
                                  <a:cubicBezTo>
                                    <a:pt x="21600" y="5349"/>
                                    <a:pt x="21160" y="4909"/>
                                    <a:pt x="20618" y="4909"/>
                                  </a:cubicBezTo>
                                  <a:moveTo>
                                    <a:pt x="7855" y="11782"/>
                                  </a:moveTo>
                                  <a:cubicBezTo>
                                    <a:pt x="7584" y="11782"/>
                                    <a:pt x="7364" y="12001"/>
                                    <a:pt x="7364" y="12272"/>
                                  </a:cubicBezTo>
                                  <a:cubicBezTo>
                                    <a:pt x="7364" y="12408"/>
                                    <a:pt x="7419" y="12531"/>
                                    <a:pt x="7507" y="12619"/>
                                  </a:cubicBezTo>
                                  <a:lnTo>
                                    <a:pt x="10453" y="15565"/>
                                  </a:lnTo>
                                  <a:cubicBezTo>
                                    <a:pt x="10542" y="15654"/>
                                    <a:pt x="10665" y="15709"/>
                                    <a:pt x="10800" y="15709"/>
                                  </a:cubicBezTo>
                                  <a:cubicBezTo>
                                    <a:pt x="10935" y="15709"/>
                                    <a:pt x="11058" y="15654"/>
                                    <a:pt x="11147" y="15565"/>
                                  </a:cubicBezTo>
                                  <a:lnTo>
                                    <a:pt x="14093" y="12619"/>
                                  </a:lnTo>
                                  <a:cubicBezTo>
                                    <a:pt x="14181" y="12531"/>
                                    <a:pt x="14236" y="12408"/>
                                    <a:pt x="14236" y="12272"/>
                                  </a:cubicBezTo>
                                  <a:cubicBezTo>
                                    <a:pt x="14236" y="12001"/>
                                    <a:pt x="14016" y="11782"/>
                                    <a:pt x="13745" y="11782"/>
                                  </a:cubicBezTo>
                                  <a:cubicBezTo>
                                    <a:pt x="13610" y="11782"/>
                                    <a:pt x="13487" y="11837"/>
                                    <a:pt x="13398" y="11925"/>
                                  </a:cubicBezTo>
                                  <a:lnTo>
                                    <a:pt x="11291" y="14033"/>
                                  </a:lnTo>
                                  <a:lnTo>
                                    <a:pt x="11291" y="492"/>
                                  </a:lnTo>
                                  <a:lnTo>
                                    <a:pt x="11291" y="491"/>
                                  </a:lnTo>
                                  <a:cubicBezTo>
                                    <a:pt x="11291" y="220"/>
                                    <a:pt x="11071" y="0"/>
                                    <a:pt x="10800" y="0"/>
                                  </a:cubicBezTo>
                                  <a:cubicBezTo>
                                    <a:pt x="10529" y="0"/>
                                    <a:pt x="10309" y="220"/>
                                    <a:pt x="10309" y="491"/>
                                  </a:cubicBezTo>
                                  <a:lnTo>
                                    <a:pt x="10309" y="14033"/>
                                  </a:lnTo>
                                  <a:lnTo>
                                    <a:pt x="8202" y="11925"/>
                                  </a:lnTo>
                                  <a:cubicBezTo>
                                    <a:pt x="8113" y="11837"/>
                                    <a:pt x="7990" y="11782"/>
                                    <a:pt x="7855" y="117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3" name="Shape 2568"/>
                          <wps:cNvSpPr/>
                          <wps:spPr>
                            <a:xfrm>
                              <a:off x="2303888" y="3650292"/>
                              <a:ext cx="339588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4909"/>
                                  </a:moveTo>
                                  <a:lnTo>
                                    <a:pt x="12764" y="4909"/>
                                  </a:lnTo>
                                  <a:cubicBezTo>
                                    <a:pt x="12493" y="4909"/>
                                    <a:pt x="12273" y="5129"/>
                                    <a:pt x="12273" y="5400"/>
                                  </a:cubicBezTo>
                                  <a:cubicBezTo>
                                    <a:pt x="12273" y="5671"/>
                                    <a:pt x="12493" y="5891"/>
                                    <a:pt x="12764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7854"/>
                                  </a:lnTo>
                                  <a:lnTo>
                                    <a:pt x="12764" y="7854"/>
                                  </a:lnTo>
                                  <a:cubicBezTo>
                                    <a:pt x="12493" y="7854"/>
                                    <a:pt x="12273" y="8074"/>
                                    <a:pt x="12273" y="8345"/>
                                  </a:cubicBezTo>
                                  <a:cubicBezTo>
                                    <a:pt x="12273" y="8617"/>
                                    <a:pt x="12493" y="8836"/>
                                    <a:pt x="12764" y="8836"/>
                                  </a:cubicBezTo>
                                  <a:lnTo>
                                    <a:pt x="18655" y="8836"/>
                                  </a:lnTo>
                                  <a:lnTo>
                                    <a:pt x="18655" y="20617"/>
                                  </a:lnTo>
                                  <a:lnTo>
                                    <a:pt x="2945" y="20617"/>
                                  </a:lnTo>
                                  <a:lnTo>
                                    <a:pt x="2945" y="8836"/>
                                  </a:lnTo>
                                  <a:lnTo>
                                    <a:pt x="8836" y="8836"/>
                                  </a:lnTo>
                                  <a:cubicBezTo>
                                    <a:pt x="9107" y="8836"/>
                                    <a:pt x="9327" y="8617"/>
                                    <a:pt x="9327" y="8345"/>
                                  </a:cubicBezTo>
                                  <a:cubicBezTo>
                                    <a:pt x="9327" y="8074"/>
                                    <a:pt x="9107" y="7854"/>
                                    <a:pt x="8836" y="7854"/>
                                  </a:cubicBezTo>
                                  <a:lnTo>
                                    <a:pt x="982" y="7854"/>
                                  </a:lnTo>
                                  <a:lnTo>
                                    <a:pt x="982" y="5891"/>
                                  </a:lnTo>
                                  <a:lnTo>
                                    <a:pt x="8836" y="5891"/>
                                  </a:lnTo>
                                  <a:cubicBezTo>
                                    <a:pt x="9107" y="5891"/>
                                    <a:pt x="9327" y="5671"/>
                                    <a:pt x="9327" y="5400"/>
                                  </a:cubicBezTo>
                                  <a:cubicBezTo>
                                    <a:pt x="9327" y="5129"/>
                                    <a:pt x="9107" y="4909"/>
                                    <a:pt x="8836" y="4909"/>
                                  </a:cubicBezTo>
                                  <a:lnTo>
                                    <a:pt x="982" y="4909"/>
                                  </a:lnTo>
                                  <a:cubicBezTo>
                                    <a:pt x="440" y="4909"/>
                                    <a:pt x="0" y="5349"/>
                                    <a:pt x="0" y="5891"/>
                                  </a:cubicBezTo>
                                  <a:lnTo>
                                    <a:pt x="0" y="7854"/>
                                  </a:lnTo>
                                  <a:cubicBezTo>
                                    <a:pt x="0" y="8396"/>
                                    <a:pt x="440" y="8836"/>
                                    <a:pt x="982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20617"/>
                                  </a:lnTo>
                                  <a:cubicBezTo>
                                    <a:pt x="1964" y="21159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59"/>
                                    <a:pt x="19636" y="20617"/>
                                  </a:cubicBezTo>
                                  <a:lnTo>
                                    <a:pt x="19636" y="8836"/>
                                  </a:lnTo>
                                  <a:lnTo>
                                    <a:pt x="20618" y="8836"/>
                                  </a:lnTo>
                                  <a:cubicBezTo>
                                    <a:pt x="21160" y="8836"/>
                                    <a:pt x="21600" y="8396"/>
                                    <a:pt x="21600" y="7854"/>
                                  </a:cubicBezTo>
                                  <a:lnTo>
                                    <a:pt x="21600" y="5891"/>
                                  </a:lnTo>
                                  <a:cubicBezTo>
                                    <a:pt x="21600" y="5349"/>
                                    <a:pt x="21160" y="4909"/>
                                    <a:pt x="20618" y="4909"/>
                                  </a:cubicBezTo>
                                  <a:moveTo>
                                    <a:pt x="7855" y="3927"/>
                                  </a:moveTo>
                                  <a:cubicBezTo>
                                    <a:pt x="7990" y="3927"/>
                                    <a:pt x="8113" y="3872"/>
                                    <a:pt x="8202" y="3784"/>
                                  </a:cubicBezTo>
                                  <a:lnTo>
                                    <a:pt x="10309" y="1676"/>
                                  </a:lnTo>
                                  <a:lnTo>
                                    <a:pt x="10309" y="15218"/>
                                  </a:lnTo>
                                  <a:lnTo>
                                    <a:pt x="10309" y="15218"/>
                                  </a:lnTo>
                                  <a:cubicBezTo>
                                    <a:pt x="10309" y="15489"/>
                                    <a:pt x="10529" y="15709"/>
                                    <a:pt x="10800" y="15709"/>
                                  </a:cubicBezTo>
                                  <a:cubicBezTo>
                                    <a:pt x="11071" y="15709"/>
                                    <a:pt x="11291" y="15489"/>
                                    <a:pt x="11291" y="15218"/>
                                  </a:cubicBezTo>
                                  <a:lnTo>
                                    <a:pt x="11291" y="1676"/>
                                  </a:lnTo>
                                  <a:lnTo>
                                    <a:pt x="13398" y="3784"/>
                                  </a:lnTo>
                                  <a:cubicBezTo>
                                    <a:pt x="13487" y="3872"/>
                                    <a:pt x="13610" y="3927"/>
                                    <a:pt x="13745" y="3927"/>
                                  </a:cubicBezTo>
                                  <a:cubicBezTo>
                                    <a:pt x="14016" y="3927"/>
                                    <a:pt x="14236" y="3708"/>
                                    <a:pt x="14236" y="3436"/>
                                  </a:cubicBezTo>
                                  <a:cubicBezTo>
                                    <a:pt x="14236" y="3301"/>
                                    <a:pt x="14181" y="3178"/>
                                    <a:pt x="14093" y="3089"/>
                                  </a:cubicBezTo>
                                  <a:lnTo>
                                    <a:pt x="11147" y="144"/>
                                  </a:lnTo>
                                  <a:cubicBezTo>
                                    <a:pt x="11058" y="55"/>
                                    <a:pt x="10935" y="0"/>
                                    <a:pt x="10800" y="0"/>
                                  </a:cubicBezTo>
                                  <a:cubicBezTo>
                                    <a:pt x="10665" y="0"/>
                                    <a:pt x="10542" y="55"/>
                                    <a:pt x="10453" y="144"/>
                                  </a:cubicBezTo>
                                  <a:lnTo>
                                    <a:pt x="7507" y="3089"/>
                                  </a:lnTo>
                                  <a:cubicBezTo>
                                    <a:pt x="7419" y="3178"/>
                                    <a:pt x="7364" y="3301"/>
                                    <a:pt x="7364" y="3436"/>
                                  </a:cubicBezTo>
                                  <a:cubicBezTo>
                                    <a:pt x="7364" y="3708"/>
                                    <a:pt x="7584" y="3927"/>
                                    <a:pt x="7855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4" name="Shape 2569"/>
                          <wps:cNvSpPr/>
                          <wps:spPr>
                            <a:xfrm>
                              <a:off x="2952192" y="3650292"/>
                              <a:ext cx="339588" cy="3395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8836"/>
                                  </a:moveTo>
                                  <a:lnTo>
                                    <a:pt x="982" y="8836"/>
                                  </a:lnTo>
                                  <a:lnTo>
                                    <a:pt x="982" y="6873"/>
                                  </a:lnTo>
                                  <a:lnTo>
                                    <a:pt x="20618" y="6873"/>
                                  </a:lnTo>
                                  <a:cubicBezTo>
                                    <a:pt x="20618" y="6873"/>
                                    <a:pt x="20618" y="8836"/>
                                    <a:pt x="20618" y="8836"/>
                                  </a:cubicBezTo>
                                  <a:close/>
                                  <a:moveTo>
                                    <a:pt x="18655" y="20618"/>
                                  </a:moveTo>
                                  <a:lnTo>
                                    <a:pt x="2945" y="20618"/>
                                  </a:lnTo>
                                  <a:lnTo>
                                    <a:pt x="2945" y="9818"/>
                                  </a:lnTo>
                                  <a:lnTo>
                                    <a:pt x="18655" y="9818"/>
                                  </a:lnTo>
                                  <a:cubicBezTo>
                                    <a:pt x="18655" y="9818"/>
                                    <a:pt x="18655" y="20618"/>
                                    <a:pt x="18655" y="20618"/>
                                  </a:cubicBezTo>
                                  <a:close/>
                                  <a:moveTo>
                                    <a:pt x="3927" y="982"/>
                                  </a:moveTo>
                                  <a:lnTo>
                                    <a:pt x="11782" y="982"/>
                                  </a:lnTo>
                                  <a:lnTo>
                                    <a:pt x="11782" y="3436"/>
                                  </a:lnTo>
                                  <a:cubicBezTo>
                                    <a:pt x="11782" y="3708"/>
                                    <a:pt x="12002" y="3927"/>
                                    <a:pt x="12273" y="3927"/>
                                  </a:cubicBezTo>
                                  <a:lnTo>
                                    <a:pt x="14727" y="3927"/>
                                  </a:lnTo>
                                  <a:lnTo>
                                    <a:pt x="14727" y="5891"/>
                                  </a:lnTo>
                                  <a:lnTo>
                                    <a:pt x="3927" y="5891"/>
                                  </a:lnTo>
                                  <a:cubicBezTo>
                                    <a:pt x="3927" y="5891"/>
                                    <a:pt x="3927" y="982"/>
                                    <a:pt x="3927" y="982"/>
                                  </a:cubicBezTo>
                                  <a:close/>
                                  <a:moveTo>
                                    <a:pt x="12764" y="1473"/>
                                  </a:moveTo>
                                  <a:lnTo>
                                    <a:pt x="14236" y="2945"/>
                                  </a:lnTo>
                                  <a:lnTo>
                                    <a:pt x="12764" y="2945"/>
                                  </a:lnTo>
                                  <a:cubicBezTo>
                                    <a:pt x="12764" y="2945"/>
                                    <a:pt x="12764" y="1473"/>
                                    <a:pt x="12764" y="1473"/>
                                  </a:cubicBezTo>
                                  <a:close/>
                                  <a:moveTo>
                                    <a:pt x="17673" y="1964"/>
                                  </a:moveTo>
                                  <a:lnTo>
                                    <a:pt x="17673" y="5891"/>
                                  </a:lnTo>
                                  <a:lnTo>
                                    <a:pt x="15709" y="5891"/>
                                  </a:lnTo>
                                  <a:lnTo>
                                    <a:pt x="15709" y="2945"/>
                                  </a:lnTo>
                                  <a:lnTo>
                                    <a:pt x="14727" y="1964"/>
                                  </a:lnTo>
                                  <a:cubicBezTo>
                                    <a:pt x="14727" y="1964"/>
                                    <a:pt x="17673" y="1964"/>
                                    <a:pt x="17673" y="1964"/>
                                  </a:cubicBezTo>
                                  <a:close/>
                                  <a:moveTo>
                                    <a:pt x="20618" y="5891"/>
                                  </a:moveTo>
                                  <a:lnTo>
                                    <a:pt x="18655" y="5891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422"/>
                                    <a:pt x="18215" y="982"/>
                                    <a:pt x="17673" y="982"/>
                                  </a:cubicBezTo>
                                  <a:lnTo>
                                    <a:pt x="13745" y="982"/>
                                  </a:lnTo>
                                  <a:lnTo>
                                    <a:pt x="12764" y="0"/>
                                  </a:lnTo>
                                  <a:lnTo>
                                    <a:pt x="3927" y="0"/>
                                  </a:lnTo>
                                  <a:cubicBezTo>
                                    <a:pt x="3385" y="0"/>
                                    <a:pt x="2945" y="440"/>
                                    <a:pt x="2945" y="982"/>
                                  </a:cubicBezTo>
                                  <a:lnTo>
                                    <a:pt x="2945" y="5891"/>
                                  </a:lnTo>
                                  <a:lnTo>
                                    <a:pt x="982" y="5891"/>
                                  </a:lnTo>
                                  <a:cubicBezTo>
                                    <a:pt x="440" y="5891"/>
                                    <a:pt x="0" y="6331"/>
                                    <a:pt x="0" y="6873"/>
                                  </a:cubicBezTo>
                                  <a:lnTo>
                                    <a:pt x="0" y="8836"/>
                                  </a:lnTo>
                                  <a:cubicBezTo>
                                    <a:pt x="0" y="9379"/>
                                    <a:pt x="440" y="9818"/>
                                    <a:pt x="982" y="9818"/>
                                  </a:cubicBezTo>
                                  <a:lnTo>
                                    <a:pt x="1964" y="9818"/>
                                  </a:lnTo>
                                  <a:lnTo>
                                    <a:pt x="1964" y="20618"/>
                                  </a:lnTo>
                                  <a:cubicBezTo>
                                    <a:pt x="1964" y="21160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60"/>
                                    <a:pt x="19636" y="20618"/>
                                  </a:cubicBezTo>
                                  <a:lnTo>
                                    <a:pt x="19636" y="9818"/>
                                  </a:lnTo>
                                  <a:lnTo>
                                    <a:pt x="20618" y="9818"/>
                                  </a:lnTo>
                                  <a:cubicBezTo>
                                    <a:pt x="21160" y="9818"/>
                                    <a:pt x="21600" y="9379"/>
                                    <a:pt x="21600" y="8836"/>
                                  </a:cubicBezTo>
                                  <a:lnTo>
                                    <a:pt x="21600" y="6873"/>
                                  </a:lnTo>
                                  <a:cubicBezTo>
                                    <a:pt x="21600" y="6331"/>
                                    <a:pt x="21160" y="5891"/>
                                    <a:pt x="20618" y="5891"/>
                                  </a:cubicBezTo>
                                  <a:moveTo>
                                    <a:pt x="7855" y="12763"/>
                                  </a:moveTo>
                                  <a:lnTo>
                                    <a:pt x="13745" y="12763"/>
                                  </a:lnTo>
                                  <a:lnTo>
                                    <a:pt x="13745" y="13745"/>
                                  </a:lnTo>
                                  <a:lnTo>
                                    <a:pt x="7855" y="13745"/>
                                  </a:lnTo>
                                  <a:cubicBezTo>
                                    <a:pt x="7855" y="13745"/>
                                    <a:pt x="7855" y="12763"/>
                                    <a:pt x="7855" y="12763"/>
                                  </a:cubicBezTo>
                                  <a:close/>
                                  <a:moveTo>
                                    <a:pt x="7855" y="14727"/>
                                  </a:moveTo>
                                  <a:lnTo>
                                    <a:pt x="13745" y="14727"/>
                                  </a:lnTo>
                                  <a:cubicBezTo>
                                    <a:pt x="14287" y="14727"/>
                                    <a:pt x="14727" y="14287"/>
                                    <a:pt x="14727" y="13745"/>
                                  </a:cubicBezTo>
                                  <a:lnTo>
                                    <a:pt x="14727" y="12763"/>
                                  </a:lnTo>
                                  <a:cubicBezTo>
                                    <a:pt x="14727" y="12221"/>
                                    <a:pt x="14287" y="11782"/>
                                    <a:pt x="13745" y="11782"/>
                                  </a:cubicBezTo>
                                  <a:lnTo>
                                    <a:pt x="7855" y="11782"/>
                                  </a:lnTo>
                                  <a:cubicBezTo>
                                    <a:pt x="7313" y="11782"/>
                                    <a:pt x="6873" y="12221"/>
                                    <a:pt x="6873" y="12763"/>
                                  </a:cubicBezTo>
                                  <a:lnTo>
                                    <a:pt x="6873" y="13745"/>
                                  </a:lnTo>
                                  <a:cubicBezTo>
                                    <a:pt x="6873" y="14287"/>
                                    <a:pt x="7313" y="14727"/>
                                    <a:pt x="7855" y="147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5" name="Shape 2570"/>
                          <wps:cNvSpPr/>
                          <wps:spPr>
                            <a:xfrm>
                              <a:off x="3600496" y="3658010"/>
                              <a:ext cx="339588" cy="331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319" extrusionOk="0">
                                  <a:moveTo>
                                    <a:pt x="7530" y="4197"/>
                                  </a:moveTo>
                                  <a:lnTo>
                                    <a:pt x="6680" y="3701"/>
                                  </a:lnTo>
                                  <a:lnTo>
                                    <a:pt x="6189" y="4560"/>
                                  </a:lnTo>
                                  <a:lnTo>
                                    <a:pt x="7040" y="5056"/>
                                  </a:lnTo>
                                  <a:cubicBezTo>
                                    <a:pt x="7040" y="5056"/>
                                    <a:pt x="7530" y="4197"/>
                                    <a:pt x="7530" y="4197"/>
                                  </a:cubicBezTo>
                                  <a:close/>
                                  <a:moveTo>
                                    <a:pt x="8512" y="2479"/>
                                  </a:moveTo>
                                  <a:lnTo>
                                    <a:pt x="7662" y="1984"/>
                                  </a:lnTo>
                                  <a:lnTo>
                                    <a:pt x="7171" y="2843"/>
                                  </a:lnTo>
                                  <a:lnTo>
                                    <a:pt x="8021" y="3339"/>
                                  </a:lnTo>
                                  <a:cubicBezTo>
                                    <a:pt x="8021" y="3339"/>
                                    <a:pt x="8512" y="2479"/>
                                    <a:pt x="8512" y="2479"/>
                                  </a:cubicBezTo>
                                  <a:close/>
                                  <a:moveTo>
                                    <a:pt x="20618" y="8428"/>
                                  </a:moveTo>
                                  <a:lnTo>
                                    <a:pt x="982" y="8428"/>
                                  </a:lnTo>
                                  <a:lnTo>
                                    <a:pt x="982" y="6445"/>
                                  </a:lnTo>
                                  <a:lnTo>
                                    <a:pt x="20618" y="6445"/>
                                  </a:lnTo>
                                  <a:cubicBezTo>
                                    <a:pt x="20618" y="6445"/>
                                    <a:pt x="20618" y="8428"/>
                                    <a:pt x="20618" y="8428"/>
                                  </a:cubicBezTo>
                                  <a:close/>
                                  <a:moveTo>
                                    <a:pt x="18655" y="20327"/>
                                  </a:moveTo>
                                  <a:lnTo>
                                    <a:pt x="2945" y="20327"/>
                                  </a:lnTo>
                                  <a:lnTo>
                                    <a:pt x="2945" y="9420"/>
                                  </a:lnTo>
                                  <a:lnTo>
                                    <a:pt x="18655" y="9420"/>
                                  </a:lnTo>
                                  <a:cubicBezTo>
                                    <a:pt x="18655" y="9420"/>
                                    <a:pt x="18655" y="20327"/>
                                    <a:pt x="18655" y="20327"/>
                                  </a:cubicBezTo>
                                  <a:close/>
                                  <a:moveTo>
                                    <a:pt x="6811" y="1488"/>
                                  </a:moveTo>
                                  <a:cubicBezTo>
                                    <a:pt x="7083" y="1014"/>
                                    <a:pt x="7683" y="851"/>
                                    <a:pt x="8153" y="1125"/>
                                  </a:cubicBezTo>
                                  <a:lnTo>
                                    <a:pt x="9854" y="2117"/>
                                  </a:lnTo>
                                  <a:lnTo>
                                    <a:pt x="7946" y="5454"/>
                                  </a:lnTo>
                                  <a:lnTo>
                                    <a:pt x="5759" y="5454"/>
                                  </a:lnTo>
                                  <a:lnTo>
                                    <a:pt x="5698" y="5419"/>
                                  </a:lnTo>
                                  <a:lnTo>
                                    <a:pt x="5678" y="5454"/>
                                  </a:lnTo>
                                  <a:lnTo>
                                    <a:pt x="4545" y="5454"/>
                                  </a:lnTo>
                                  <a:cubicBezTo>
                                    <a:pt x="4545" y="5454"/>
                                    <a:pt x="6811" y="1488"/>
                                    <a:pt x="6811" y="1488"/>
                                  </a:cubicBezTo>
                                  <a:close/>
                                  <a:moveTo>
                                    <a:pt x="15577" y="5454"/>
                                  </a:moveTo>
                                  <a:lnTo>
                                    <a:pt x="9079" y="5454"/>
                                  </a:lnTo>
                                  <a:lnTo>
                                    <a:pt x="10704" y="2612"/>
                                  </a:lnTo>
                                  <a:cubicBezTo>
                                    <a:pt x="10704" y="2612"/>
                                    <a:pt x="15577" y="5454"/>
                                    <a:pt x="15577" y="5454"/>
                                  </a:cubicBezTo>
                                  <a:close/>
                                  <a:moveTo>
                                    <a:pt x="15930" y="2759"/>
                                  </a:moveTo>
                                  <a:cubicBezTo>
                                    <a:pt x="16454" y="2617"/>
                                    <a:pt x="16991" y="2931"/>
                                    <a:pt x="17132" y="3460"/>
                                  </a:cubicBezTo>
                                  <a:lnTo>
                                    <a:pt x="17661" y="5454"/>
                                  </a:lnTo>
                                  <a:lnTo>
                                    <a:pt x="17540" y="5454"/>
                                  </a:lnTo>
                                  <a:lnTo>
                                    <a:pt x="16279" y="4718"/>
                                  </a:lnTo>
                                  <a:lnTo>
                                    <a:pt x="16438" y="4674"/>
                                  </a:lnTo>
                                  <a:lnTo>
                                    <a:pt x="16184" y="3716"/>
                                  </a:lnTo>
                                  <a:lnTo>
                                    <a:pt x="15236" y="3973"/>
                                  </a:lnTo>
                                  <a:lnTo>
                                    <a:pt x="15279" y="4135"/>
                                  </a:lnTo>
                                  <a:lnTo>
                                    <a:pt x="14076" y="3434"/>
                                  </a:lnTo>
                                  <a:lnTo>
                                    <a:pt x="14033" y="3272"/>
                                  </a:lnTo>
                                  <a:cubicBezTo>
                                    <a:pt x="14033" y="3272"/>
                                    <a:pt x="15930" y="2759"/>
                                    <a:pt x="15930" y="2759"/>
                                  </a:cubicBezTo>
                                  <a:close/>
                                  <a:moveTo>
                                    <a:pt x="20618" y="5454"/>
                                  </a:moveTo>
                                  <a:lnTo>
                                    <a:pt x="18678" y="5454"/>
                                  </a:lnTo>
                                  <a:lnTo>
                                    <a:pt x="18081" y="3203"/>
                                  </a:lnTo>
                                  <a:cubicBezTo>
                                    <a:pt x="17800" y="2145"/>
                                    <a:pt x="16724" y="1518"/>
                                    <a:pt x="15676" y="1801"/>
                                  </a:cubicBezTo>
                                  <a:lnTo>
                                    <a:pt x="12671" y="2615"/>
                                  </a:lnTo>
                                  <a:lnTo>
                                    <a:pt x="8644" y="266"/>
                                  </a:lnTo>
                                  <a:cubicBezTo>
                                    <a:pt x="7704" y="-281"/>
                                    <a:pt x="6504" y="44"/>
                                    <a:pt x="5961" y="992"/>
                                  </a:cubicBezTo>
                                  <a:lnTo>
                                    <a:pt x="3410" y="5454"/>
                                  </a:lnTo>
                                  <a:lnTo>
                                    <a:pt x="982" y="5454"/>
                                  </a:lnTo>
                                  <a:cubicBezTo>
                                    <a:pt x="440" y="5454"/>
                                    <a:pt x="0" y="5898"/>
                                    <a:pt x="0" y="6445"/>
                                  </a:cubicBezTo>
                                  <a:lnTo>
                                    <a:pt x="0" y="8428"/>
                                  </a:lnTo>
                                  <a:cubicBezTo>
                                    <a:pt x="0" y="8977"/>
                                    <a:pt x="440" y="9420"/>
                                    <a:pt x="982" y="9420"/>
                                  </a:cubicBezTo>
                                  <a:lnTo>
                                    <a:pt x="1964" y="9420"/>
                                  </a:lnTo>
                                  <a:lnTo>
                                    <a:pt x="1964" y="20327"/>
                                  </a:lnTo>
                                  <a:cubicBezTo>
                                    <a:pt x="1964" y="20875"/>
                                    <a:pt x="2403" y="21319"/>
                                    <a:pt x="2945" y="21319"/>
                                  </a:cubicBezTo>
                                  <a:lnTo>
                                    <a:pt x="18655" y="21319"/>
                                  </a:lnTo>
                                  <a:cubicBezTo>
                                    <a:pt x="19197" y="21319"/>
                                    <a:pt x="19636" y="20875"/>
                                    <a:pt x="19636" y="20327"/>
                                  </a:cubicBezTo>
                                  <a:lnTo>
                                    <a:pt x="19636" y="9420"/>
                                  </a:lnTo>
                                  <a:lnTo>
                                    <a:pt x="20618" y="9420"/>
                                  </a:lnTo>
                                  <a:cubicBezTo>
                                    <a:pt x="21160" y="9420"/>
                                    <a:pt x="21600" y="8977"/>
                                    <a:pt x="21600" y="8428"/>
                                  </a:cubicBezTo>
                                  <a:lnTo>
                                    <a:pt x="21600" y="6445"/>
                                  </a:lnTo>
                                  <a:cubicBezTo>
                                    <a:pt x="21600" y="5898"/>
                                    <a:pt x="21160" y="5454"/>
                                    <a:pt x="20618" y="5454"/>
                                  </a:cubicBezTo>
                                  <a:moveTo>
                                    <a:pt x="7855" y="12395"/>
                                  </a:moveTo>
                                  <a:lnTo>
                                    <a:pt x="13745" y="12395"/>
                                  </a:lnTo>
                                  <a:lnTo>
                                    <a:pt x="13745" y="13386"/>
                                  </a:lnTo>
                                  <a:lnTo>
                                    <a:pt x="7855" y="13386"/>
                                  </a:lnTo>
                                  <a:cubicBezTo>
                                    <a:pt x="7855" y="13386"/>
                                    <a:pt x="7855" y="12395"/>
                                    <a:pt x="7855" y="12395"/>
                                  </a:cubicBezTo>
                                  <a:close/>
                                  <a:moveTo>
                                    <a:pt x="7855" y="14378"/>
                                  </a:moveTo>
                                  <a:lnTo>
                                    <a:pt x="13745" y="14378"/>
                                  </a:lnTo>
                                  <a:cubicBezTo>
                                    <a:pt x="14288" y="14378"/>
                                    <a:pt x="14727" y="13934"/>
                                    <a:pt x="14727" y="13386"/>
                                  </a:cubicBezTo>
                                  <a:lnTo>
                                    <a:pt x="14727" y="12395"/>
                                  </a:lnTo>
                                  <a:cubicBezTo>
                                    <a:pt x="14727" y="11847"/>
                                    <a:pt x="14288" y="11403"/>
                                    <a:pt x="13745" y="11403"/>
                                  </a:cubicBezTo>
                                  <a:lnTo>
                                    <a:pt x="7855" y="11403"/>
                                  </a:lnTo>
                                  <a:cubicBezTo>
                                    <a:pt x="7312" y="11403"/>
                                    <a:pt x="6873" y="11847"/>
                                    <a:pt x="6873" y="12395"/>
                                  </a:cubicBezTo>
                                  <a:lnTo>
                                    <a:pt x="6873" y="13386"/>
                                  </a:lnTo>
                                  <a:cubicBezTo>
                                    <a:pt x="6873" y="13934"/>
                                    <a:pt x="7312" y="14378"/>
                                    <a:pt x="7855" y="1437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6" name="Shape 2571"/>
                          <wps:cNvSpPr/>
                          <wps:spPr>
                            <a:xfrm>
                              <a:off x="4248799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7" name="Shape 2572"/>
                          <wps:cNvSpPr/>
                          <wps:spPr>
                            <a:xfrm>
                              <a:off x="4897102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moveTo>
                                    <a:pt x="13745" y="8836"/>
                                  </a:moveTo>
                                  <a:lnTo>
                                    <a:pt x="9818" y="8836"/>
                                  </a:lnTo>
                                  <a:lnTo>
                                    <a:pt x="9818" y="4909"/>
                                  </a:lnTo>
                                  <a:cubicBezTo>
                                    <a:pt x="9818" y="4638"/>
                                    <a:pt x="9599" y="4418"/>
                                    <a:pt x="9327" y="4418"/>
                                  </a:cubicBezTo>
                                  <a:cubicBezTo>
                                    <a:pt x="9056" y="4418"/>
                                    <a:pt x="8836" y="4638"/>
                                    <a:pt x="8836" y="4909"/>
                                  </a:cubicBezTo>
                                  <a:lnTo>
                                    <a:pt x="8836" y="8836"/>
                                  </a:lnTo>
                                  <a:lnTo>
                                    <a:pt x="4909" y="8836"/>
                                  </a:lnTo>
                                  <a:cubicBezTo>
                                    <a:pt x="4638" y="8836"/>
                                    <a:pt x="4418" y="9056"/>
                                    <a:pt x="4418" y="9327"/>
                                  </a:cubicBezTo>
                                  <a:cubicBezTo>
                                    <a:pt x="4418" y="9599"/>
                                    <a:pt x="4638" y="9818"/>
                                    <a:pt x="4909" y="9818"/>
                                  </a:cubicBezTo>
                                  <a:lnTo>
                                    <a:pt x="8836" y="9818"/>
                                  </a:lnTo>
                                  <a:lnTo>
                                    <a:pt x="8836" y="13745"/>
                                  </a:lnTo>
                                  <a:cubicBezTo>
                                    <a:pt x="8836" y="14017"/>
                                    <a:pt x="9056" y="14236"/>
                                    <a:pt x="9327" y="14236"/>
                                  </a:cubicBezTo>
                                  <a:cubicBezTo>
                                    <a:pt x="9599" y="14236"/>
                                    <a:pt x="9818" y="14017"/>
                                    <a:pt x="9818" y="13745"/>
                                  </a:cubicBezTo>
                                  <a:lnTo>
                                    <a:pt x="9818" y="9818"/>
                                  </a:lnTo>
                                  <a:lnTo>
                                    <a:pt x="13745" y="9818"/>
                                  </a:lnTo>
                                  <a:cubicBezTo>
                                    <a:pt x="14017" y="9818"/>
                                    <a:pt x="14236" y="9599"/>
                                    <a:pt x="14236" y="9327"/>
                                  </a:cubicBezTo>
                                  <a:cubicBezTo>
                                    <a:pt x="14236" y="9056"/>
                                    <a:pt x="14017" y="8836"/>
                                    <a:pt x="13745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8" name="Shape 2573"/>
                          <wps:cNvSpPr/>
                          <wps:spPr>
                            <a:xfrm>
                              <a:off x="5545405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moveTo>
                                    <a:pt x="13745" y="8836"/>
                                  </a:moveTo>
                                  <a:lnTo>
                                    <a:pt x="4909" y="8836"/>
                                  </a:lnTo>
                                  <a:cubicBezTo>
                                    <a:pt x="4638" y="8836"/>
                                    <a:pt x="4418" y="9056"/>
                                    <a:pt x="4418" y="9327"/>
                                  </a:cubicBezTo>
                                  <a:cubicBezTo>
                                    <a:pt x="4418" y="9599"/>
                                    <a:pt x="4638" y="9818"/>
                                    <a:pt x="4909" y="9818"/>
                                  </a:cubicBezTo>
                                  <a:lnTo>
                                    <a:pt x="13745" y="9818"/>
                                  </a:lnTo>
                                  <a:cubicBezTo>
                                    <a:pt x="14017" y="9818"/>
                                    <a:pt x="14236" y="9599"/>
                                    <a:pt x="14236" y="9327"/>
                                  </a:cubicBezTo>
                                  <a:cubicBezTo>
                                    <a:pt x="14236" y="9056"/>
                                    <a:pt x="14017" y="8836"/>
                                    <a:pt x="13745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9" name="Shape 2594"/>
                          <wps:cNvSpPr/>
                          <wps:spPr>
                            <a:xfrm>
                              <a:off x="6215365" y="108795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436" y="8400"/>
                                  </a:moveTo>
                                  <a:lnTo>
                                    <a:pt x="18164" y="8400"/>
                                  </a:lnTo>
                                  <a:cubicBezTo>
                                    <a:pt x="18435" y="8400"/>
                                    <a:pt x="18655" y="8132"/>
                                    <a:pt x="18655" y="7800"/>
                                  </a:cubicBezTo>
                                  <a:cubicBezTo>
                                    <a:pt x="18655" y="7468"/>
                                    <a:pt x="18435" y="7200"/>
                                    <a:pt x="18164" y="7200"/>
                                  </a:cubicBezTo>
                                  <a:lnTo>
                                    <a:pt x="3436" y="7200"/>
                                  </a:lnTo>
                                  <a:cubicBezTo>
                                    <a:pt x="3165" y="7200"/>
                                    <a:pt x="2945" y="7468"/>
                                    <a:pt x="2945" y="7800"/>
                                  </a:cubicBezTo>
                                  <a:cubicBezTo>
                                    <a:pt x="2945" y="8132"/>
                                    <a:pt x="3165" y="8400"/>
                                    <a:pt x="3436" y="8400"/>
                                  </a:cubicBezTo>
                                  <a:moveTo>
                                    <a:pt x="3436" y="10800"/>
                                  </a:moveTo>
                                  <a:lnTo>
                                    <a:pt x="18164" y="10800"/>
                                  </a:lnTo>
                                  <a:cubicBezTo>
                                    <a:pt x="18435" y="10800"/>
                                    <a:pt x="18655" y="10532"/>
                                    <a:pt x="18655" y="10200"/>
                                  </a:cubicBezTo>
                                  <a:cubicBezTo>
                                    <a:pt x="18655" y="9868"/>
                                    <a:pt x="18435" y="9600"/>
                                    <a:pt x="18164" y="9600"/>
                                  </a:cubicBezTo>
                                  <a:lnTo>
                                    <a:pt x="3436" y="9600"/>
                                  </a:lnTo>
                                  <a:cubicBezTo>
                                    <a:pt x="3165" y="9600"/>
                                    <a:pt x="2945" y="9868"/>
                                    <a:pt x="2945" y="10200"/>
                                  </a:cubicBezTo>
                                  <a:cubicBezTo>
                                    <a:pt x="2945" y="10532"/>
                                    <a:pt x="3165" y="10800"/>
                                    <a:pt x="3436" y="10800"/>
                                  </a:cubicBezTo>
                                  <a:moveTo>
                                    <a:pt x="3436" y="13200"/>
                                  </a:moveTo>
                                  <a:lnTo>
                                    <a:pt x="13255" y="13200"/>
                                  </a:lnTo>
                                  <a:cubicBezTo>
                                    <a:pt x="13526" y="13200"/>
                                    <a:pt x="13745" y="12931"/>
                                    <a:pt x="13745" y="12601"/>
                                  </a:cubicBezTo>
                                  <a:cubicBezTo>
                                    <a:pt x="13745" y="12268"/>
                                    <a:pt x="13526" y="12000"/>
                                    <a:pt x="13255" y="12000"/>
                                  </a:cubicBezTo>
                                  <a:lnTo>
                                    <a:pt x="3436" y="12000"/>
                                  </a:lnTo>
                                  <a:cubicBezTo>
                                    <a:pt x="3165" y="12000"/>
                                    <a:pt x="2945" y="12268"/>
                                    <a:pt x="2945" y="12601"/>
                                  </a:cubicBezTo>
                                  <a:cubicBezTo>
                                    <a:pt x="2945" y="12931"/>
                                    <a:pt x="3165" y="13200"/>
                                    <a:pt x="3436" y="13200"/>
                                  </a:cubicBezTo>
                                  <a:moveTo>
                                    <a:pt x="20618" y="19200"/>
                                  </a:moveTo>
                                  <a:lnTo>
                                    <a:pt x="18114" y="19200"/>
                                  </a:lnTo>
                                  <a:cubicBezTo>
                                    <a:pt x="17887" y="17831"/>
                                    <a:pt x="16897" y="16800"/>
                                    <a:pt x="15709" y="16800"/>
                                  </a:cubicBezTo>
                                  <a:cubicBezTo>
                                    <a:pt x="14522" y="16800"/>
                                    <a:pt x="13532" y="17831"/>
                                    <a:pt x="13304" y="19200"/>
                                  </a:cubicBezTo>
                                  <a:lnTo>
                                    <a:pt x="8296" y="19200"/>
                                  </a:lnTo>
                                  <a:cubicBezTo>
                                    <a:pt x="8068" y="17831"/>
                                    <a:pt x="7078" y="16800"/>
                                    <a:pt x="5891" y="16800"/>
                                  </a:cubicBezTo>
                                  <a:cubicBezTo>
                                    <a:pt x="4703" y="16800"/>
                                    <a:pt x="3713" y="17831"/>
                                    <a:pt x="3486" y="19200"/>
                                  </a:cubicBezTo>
                                  <a:lnTo>
                                    <a:pt x="982" y="192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19862"/>
                                    <a:pt x="440" y="20400"/>
                                    <a:pt x="982" y="204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4199" y="20400"/>
                                    <a:pt x="4418" y="20132"/>
                                    <a:pt x="4418" y="19800"/>
                                  </a:cubicBezTo>
                                  <a:cubicBezTo>
                                    <a:pt x="4418" y="18807"/>
                                    <a:pt x="5078" y="18000"/>
                                    <a:pt x="5891" y="18000"/>
                                  </a:cubicBezTo>
                                  <a:cubicBezTo>
                                    <a:pt x="6704" y="18000"/>
                                    <a:pt x="7364" y="18807"/>
                                    <a:pt x="7364" y="19800"/>
                                  </a:cubicBezTo>
                                  <a:cubicBezTo>
                                    <a:pt x="7364" y="20132"/>
                                    <a:pt x="7583" y="20400"/>
                                    <a:pt x="7855" y="20400"/>
                                  </a:cubicBezTo>
                                  <a:lnTo>
                                    <a:pt x="13745" y="20400"/>
                                  </a:lnTo>
                                  <a:cubicBezTo>
                                    <a:pt x="14017" y="20400"/>
                                    <a:pt x="14236" y="20132"/>
                                    <a:pt x="14236" y="19800"/>
                                  </a:cubicBezTo>
                                  <a:cubicBezTo>
                                    <a:pt x="14236" y="18807"/>
                                    <a:pt x="14896" y="18000"/>
                                    <a:pt x="15709" y="18000"/>
                                  </a:cubicBezTo>
                                  <a:cubicBezTo>
                                    <a:pt x="16523" y="18000"/>
                                    <a:pt x="17182" y="18807"/>
                                    <a:pt x="17182" y="19800"/>
                                  </a:cubicBezTo>
                                  <a:cubicBezTo>
                                    <a:pt x="17182" y="20132"/>
                                    <a:pt x="17401" y="20400"/>
                                    <a:pt x="17673" y="20400"/>
                                  </a:cubicBezTo>
                                  <a:lnTo>
                                    <a:pt x="20618" y="20400"/>
                                  </a:lnTo>
                                  <a:cubicBezTo>
                                    <a:pt x="21160" y="20400"/>
                                    <a:pt x="21600" y="19862"/>
                                    <a:pt x="21600" y="192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5891" y="19200"/>
                                  </a:moveTo>
                                  <a:cubicBezTo>
                                    <a:pt x="5620" y="19200"/>
                                    <a:pt x="5400" y="19468"/>
                                    <a:pt x="5400" y="19800"/>
                                  </a:cubicBezTo>
                                  <a:lnTo>
                                    <a:pt x="5400" y="21000"/>
                                  </a:lnTo>
                                  <a:cubicBezTo>
                                    <a:pt x="5400" y="21332"/>
                                    <a:pt x="5620" y="21600"/>
                                    <a:pt x="5891" y="21600"/>
                                  </a:cubicBezTo>
                                  <a:cubicBezTo>
                                    <a:pt x="6162" y="21600"/>
                                    <a:pt x="6382" y="21332"/>
                                    <a:pt x="6382" y="21000"/>
                                  </a:cubicBezTo>
                                  <a:lnTo>
                                    <a:pt x="6382" y="19800"/>
                                  </a:lnTo>
                                  <a:cubicBezTo>
                                    <a:pt x="6382" y="19468"/>
                                    <a:pt x="6162" y="19200"/>
                                    <a:pt x="5891" y="19200"/>
                                  </a:cubicBezTo>
                                  <a:moveTo>
                                    <a:pt x="3436" y="6000"/>
                                  </a:moveTo>
                                  <a:lnTo>
                                    <a:pt x="18164" y="6000"/>
                                  </a:lnTo>
                                  <a:cubicBezTo>
                                    <a:pt x="18435" y="6000"/>
                                    <a:pt x="18655" y="5732"/>
                                    <a:pt x="18655" y="5400"/>
                                  </a:cubicBezTo>
                                  <a:cubicBezTo>
                                    <a:pt x="18655" y="5069"/>
                                    <a:pt x="18435" y="4800"/>
                                    <a:pt x="18164" y="4800"/>
                                  </a:cubicBezTo>
                                  <a:lnTo>
                                    <a:pt x="3436" y="4800"/>
                                  </a:lnTo>
                                  <a:cubicBezTo>
                                    <a:pt x="3165" y="4800"/>
                                    <a:pt x="2945" y="5069"/>
                                    <a:pt x="2945" y="5400"/>
                                  </a:cubicBezTo>
                                  <a:cubicBezTo>
                                    <a:pt x="2945" y="5732"/>
                                    <a:pt x="3165" y="6000"/>
                                    <a:pt x="3436" y="6000"/>
                                  </a:cubicBezTo>
                                  <a:moveTo>
                                    <a:pt x="15709" y="19200"/>
                                  </a:moveTo>
                                  <a:cubicBezTo>
                                    <a:pt x="15438" y="19200"/>
                                    <a:pt x="15218" y="19468"/>
                                    <a:pt x="15218" y="19800"/>
                                  </a:cubicBezTo>
                                  <a:lnTo>
                                    <a:pt x="15218" y="21000"/>
                                  </a:lnTo>
                                  <a:cubicBezTo>
                                    <a:pt x="15218" y="21332"/>
                                    <a:pt x="15438" y="21600"/>
                                    <a:pt x="15709" y="21600"/>
                                  </a:cubicBezTo>
                                  <a:cubicBezTo>
                                    <a:pt x="15980" y="21600"/>
                                    <a:pt x="16200" y="21332"/>
                                    <a:pt x="16200" y="21000"/>
                                  </a:cubicBezTo>
                                  <a:lnTo>
                                    <a:pt x="16200" y="19800"/>
                                  </a:lnTo>
                                  <a:cubicBezTo>
                                    <a:pt x="16200" y="19468"/>
                                    <a:pt x="15980" y="19200"/>
                                    <a:pt x="15709" y="19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0" name="Shape 2604"/>
                          <wps:cNvSpPr/>
                          <wps:spPr>
                            <a:xfrm>
                              <a:off x="6215365" y="1736254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9600"/>
                                  </a:moveTo>
                                  <a:lnTo>
                                    <a:pt x="17673" y="9600"/>
                                  </a:lnTo>
                                  <a:lnTo>
                                    <a:pt x="17673" y="8400"/>
                                  </a:lnTo>
                                  <a:cubicBezTo>
                                    <a:pt x="17673" y="7738"/>
                                    <a:pt x="17233" y="7200"/>
                                    <a:pt x="16691" y="7200"/>
                                  </a:cubicBezTo>
                                  <a:lnTo>
                                    <a:pt x="14727" y="7200"/>
                                  </a:lnTo>
                                  <a:cubicBezTo>
                                    <a:pt x="14186" y="7200"/>
                                    <a:pt x="13745" y="7738"/>
                                    <a:pt x="13745" y="8400"/>
                                  </a:cubicBezTo>
                                  <a:lnTo>
                                    <a:pt x="13745" y="9600"/>
                                  </a:lnTo>
                                  <a:lnTo>
                                    <a:pt x="7855" y="9600"/>
                                  </a:lnTo>
                                  <a:lnTo>
                                    <a:pt x="7855" y="8400"/>
                                  </a:lnTo>
                                  <a:cubicBezTo>
                                    <a:pt x="7855" y="7738"/>
                                    <a:pt x="7414" y="7200"/>
                                    <a:pt x="6873" y="7200"/>
                                  </a:cubicBezTo>
                                  <a:lnTo>
                                    <a:pt x="4909" y="7200"/>
                                  </a:lnTo>
                                  <a:cubicBezTo>
                                    <a:pt x="4367" y="7200"/>
                                    <a:pt x="3927" y="7738"/>
                                    <a:pt x="3927" y="8400"/>
                                  </a:cubicBezTo>
                                  <a:lnTo>
                                    <a:pt x="3927" y="9600"/>
                                  </a:lnTo>
                                  <a:lnTo>
                                    <a:pt x="982" y="9600"/>
                                  </a:lnTo>
                                  <a:lnTo>
                                    <a:pt x="982" y="3601"/>
                                  </a:lnTo>
                                  <a:lnTo>
                                    <a:pt x="20618" y="3601"/>
                                  </a:lnTo>
                                  <a:cubicBezTo>
                                    <a:pt x="20618" y="3601"/>
                                    <a:pt x="20618" y="9600"/>
                                    <a:pt x="20618" y="9600"/>
                                  </a:cubicBezTo>
                                  <a:close/>
                                  <a:moveTo>
                                    <a:pt x="14727" y="8400"/>
                                  </a:moveTo>
                                  <a:lnTo>
                                    <a:pt x="16691" y="8400"/>
                                  </a:lnTo>
                                  <a:lnTo>
                                    <a:pt x="16691" y="12001"/>
                                  </a:lnTo>
                                  <a:lnTo>
                                    <a:pt x="14727" y="12001"/>
                                  </a:lnTo>
                                  <a:cubicBezTo>
                                    <a:pt x="14727" y="12001"/>
                                    <a:pt x="14727" y="8400"/>
                                    <a:pt x="14727" y="8400"/>
                                  </a:cubicBezTo>
                                  <a:close/>
                                  <a:moveTo>
                                    <a:pt x="4909" y="8400"/>
                                  </a:moveTo>
                                  <a:lnTo>
                                    <a:pt x="6873" y="8400"/>
                                  </a:lnTo>
                                  <a:lnTo>
                                    <a:pt x="6873" y="12001"/>
                                  </a:lnTo>
                                  <a:lnTo>
                                    <a:pt x="4909" y="12001"/>
                                  </a:lnTo>
                                  <a:cubicBezTo>
                                    <a:pt x="4909" y="12001"/>
                                    <a:pt x="4909" y="8400"/>
                                    <a:pt x="4909" y="8400"/>
                                  </a:cubicBezTo>
                                  <a:close/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lnTo>
                                    <a:pt x="1964" y="10800"/>
                                  </a:lnTo>
                                  <a:lnTo>
                                    <a:pt x="3927" y="10800"/>
                                  </a:lnTo>
                                  <a:lnTo>
                                    <a:pt x="3927" y="12001"/>
                                  </a:lnTo>
                                  <a:cubicBezTo>
                                    <a:pt x="3927" y="12662"/>
                                    <a:pt x="4367" y="13200"/>
                                    <a:pt x="4909" y="13200"/>
                                  </a:cubicBezTo>
                                  <a:lnTo>
                                    <a:pt x="6873" y="13200"/>
                                  </a:lnTo>
                                  <a:cubicBezTo>
                                    <a:pt x="7414" y="13200"/>
                                    <a:pt x="7855" y="12662"/>
                                    <a:pt x="7855" y="12001"/>
                                  </a:cubicBezTo>
                                  <a:lnTo>
                                    <a:pt x="7855" y="10800"/>
                                  </a:lnTo>
                                  <a:lnTo>
                                    <a:pt x="13745" y="10800"/>
                                  </a:lnTo>
                                  <a:lnTo>
                                    <a:pt x="13745" y="12001"/>
                                  </a:lnTo>
                                  <a:cubicBezTo>
                                    <a:pt x="13745" y="12662"/>
                                    <a:pt x="14186" y="13200"/>
                                    <a:pt x="14727" y="13200"/>
                                  </a:cubicBezTo>
                                  <a:lnTo>
                                    <a:pt x="16691" y="13200"/>
                                  </a:lnTo>
                                  <a:cubicBezTo>
                                    <a:pt x="17233" y="13200"/>
                                    <a:pt x="17673" y="12662"/>
                                    <a:pt x="17673" y="12001"/>
                                  </a:cubicBezTo>
                                  <a:lnTo>
                                    <a:pt x="17673" y="10800"/>
                                  </a:lnTo>
                                  <a:lnTo>
                                    <a:pt x="19636" y="10800"/>
                                  </a:lnTo>
                                  <a:cubicBezTo>
                                    <a:pt x="19636" y="10800"/>
                                    <a:pt x="19636" y="20400"/>
                                    <a:pt x="19636" y="20400"/>
                                  </a:cubicBezTo>
                                  <a:close/>
                                  <a:moveTo>
                                    <a:pt x="8836" y="1200"/>
                                  </a:moveTo>
                                  <a:lnTo>
                                    <a:pt x="12764" y="1200"/>
                                  </a:lnTo>
                                  <a:cubicBezTo>
                                    <a:pt x="13305" y="1200"/>
                                    <a:pt x="13745" y="1738"/>
                                    <a:pt x="13745" y="2400"/>
                                  </a:cubicBezTo>
                                  <a:lnTo>
                                    <a:pt x="7855" y="2400"/>
                                  </a:lnTo>
                                  <a:cubicBezTo>
                                    <a:pt x="7855" y="1738"/>
                                    <a:pt x="8295" y="1200"/>
                                    <a:pt x="8836" y="1200"/>
                                  </a:cubicBezTo>
                                  <a:moveTo>
                                    <a:pt x="20618" y="2400"/>
                                  </a:moveTo>
                                  <a:lnTo>
                                    <a:pt x="14727" y="2400"/>
                                  </a:lnTo>
                                  <a:cubicBezTo>
                                    <a:pt x="14727" y="1075"/>
                                    <a:pt x="13848" y="0"/>
                                    <a:pt x="12764" y="0"/>
                                  </a:cubicBezTo>
                                  <a:lnTo>
                                    <a:pt x="8836" y="0"/>
                                  </a:lnTo>
                                  <a:cubicBezTo>
                                    <a:pt x="7752" y="0"/>
                                    <a:pt x="6873" y="1075"/>
                                    <a:pt x="6873" y="2400"/>
                                  </a:cubicBezTo>
                                  <a:lnTo>
                                    <a:pt x="982" y="2400"/>
                                  </a:lnTo>
                                  <a:cubicBezTo>
                                    <a:pt x="440" y="2400"/>
                                    <a:pt x="0" y="2938"/>
                                    <a:pt x="0" y="3601"/>
                                  </a:cubicBezTo>
                                  <a:lnTo>
                                    <a:pt x="0" y="9600"/>
                                  </a:lnTo>
                                  <a:cubicBezTo>
                                    <a:pt x="0" y="10262"/>
                                    <a:pt x="440" y="10800"/>
                                    <a:pt x="982" y="10800"/>
                                  </a:cubicBezTo>
                                  <a:lnTo>
                                    <a:pt x="982" y="20400"/>
                                  </a:lnTo>
                                  <a:cubicBezTo>
                                    <a:pt x="982" y="21062"/>
                                    <a:pt x="1422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178" y="21600"/>
                                    <a:pt x="20618" y="21062"/>
                                    <a:pt x="20618" y="20400"/>
                                  </a:cubicBezTo>
                                  <a:lnTo>
                                    <a:pt x="20618" y="10800"/>
                                  </a:lnTo>
                                  <a:cubicBezTo>
                                    <a:pt x="21160" y="10800"/>
                                    <a:pt x="21600" y="10262"/>
                                    <a:pt x="21600" y="9600"/>
                                  </a:cubicBezTo>
                                  <a:lnTo>
                                    <a:pt x="21600" y="3601"/>
                                  </a:lnTo>
                                  <a:cubicBezTo>
                                    <a:pt x="21600" y="2938"/>
                                    <a:pt x="21160" y="2400"/>
                                    <a:pt x="20618" y="2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1" name="Shape 2614"/>
                          <wps:cNvSpPr/>
                          <wps:spPr>
                            <a:xfrm>
                              <a:off x="6215365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958" y="17505"/>
                                  </a:moveTo>
                                  <a:cubicBezTo>
                                    <a:pt x="17372" y="16944"/>
                                    <a:pt x="16242" y="15945"/>
                                    <a:pt x="15117" y="15413"/>
                                  </a:cubicBezTo>
                                  <a:cubicBezTo>
                                    <a:pt x="14189" y="14975"/>
                                    <a:pt x="13657" y="14531"/>
                                    <a:pt x="13491" y="14057"/>
                                  </a:cubicBezTo>
                                  <a:cubicBezTo>
                                    <a:pt x="13377" y="13728"/>
                                    <a:pt x="13428" y="13351"/>
                                    <a:pt x="13649" y="12904"/>
                                  </a:cubicBezTo>
                                  <a:cubicBezTo>
                                    <a:pt x="13815" y="12567"/>
                                    <a:pt x="13972" y="12286"/>
                                    <a:pt x="14117" y="12028"/>
                                  </a:cubicBezTo>
                                  <a:cubicBezTo>
                                    <a:pt x="14730" y="10934"/>
                                    <a:pt x="15203" y="10145"/>
                                    <a:pt x="15203" y="7348"/>
                                  </a:cubicBezTo>
                                  <a:cubicBezTo>
                                    <a:pt x="15203" y="3162"/>
                                    <a:pt x="12787" y="2951"/>
                                    <a:pt x="12309" y="2951"/>
                                  </a:cubicBezTo>
                                  <a:cubicBezTo>
                                    <a:pt x="11917" y="2951"/>
                                    <a:pt x="11672" y="3037"/>
                                    <a:pt x="11435" y="3121"/>
                                  </a:cubicBezTo>
                                  <a:cubicBezTo>
                                    <a:pt x="11175" y="3213"/>
                                    <a:pt x="10907" y="3309"/>
                                    <a:pt x="10296" y="3319"/>
                                  </a:cubicBezTo>
                                  <a:cubicBezTo>
                                    <a:pt x="9190" y="3337"/>
                                    <a:pt x="6873" y="3375"/>
                                    <a:pt x="6873" y="7226"/>
                                  </a:cubicBezTo>
                                  <a:cubicBezTo>
                                    <a:pt x="6873" y="9919"/>
                                    <a:pt x="7574" y="11156"/>
                                    <a:pt x="8125" y="12150"/>
                                  </a:cubicBezTo>
                                  <a:cubicBezTo>
                                    <a:pt x="8266" y="12404"/>
                                    <a:pt x="8399" y="12645"/>
                                    <a:pt x="8505" y="12885"/>
                                  </a:cubicBezTo>
                                  <a:cubicBezTo>
                                    <a:pt x="8973" y="13949"/>
                                    <a:pt x="8631" y="14693"/>
                                    <a:pt x="7426" y="15224"/>
                                  </a:cubicBezTo>
                                  <a:cubicBezTo>
                                    <a:pt x="5905" y="15897"/>
                                    <a:pt x="5188" y="16247"/>
                                    <a:pt x="3693" y="17562"/>
                                  </a:cubicBezTo>
                                  <a:cubicBezTo>
                                    <a:pt x="2017" y="15800"/>
                                    <a:pt x="982" y="134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395"/>
                                    <a:pt x="19603" y="15749"/>
                                    <a:pt x="17958" y="17505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8356" y="20618"/>
                                    <a:pt x="6125" y="19720"/>
                                    <a:pt x="4407" y="18242"/>
                                  </a:cubicBezTo>
                                  <a:cubicBezTo>
                                    <a:pt x="5730" y="17084"/>
                                    <a:pt x="6362" y="16767"/>
                                    <a:pt x="7823" y="16122"/>
                                  </a:cubicBezTo>
                                  <a:cubicBezTo>
                                    <a:pt x="9515" y="15375"/>
                                    <a:pt x="10091" y="14051"/>
                                    <a:pt x="9403" y="12489"/>
                                  </a:cubicBezTo>
                                  <a:cubicBezTo>
                                    <a:pt x="9279" y="12208"/>
                                    <a:pt x="9136" y="11949"/>
                                    <a:pt x="8984" y="11674"/>
                                  </a:cubicBezTo>
                                  <a:cubicBezTo>
                                    <a:pt x="8461" y="10732"/>
                                    <a:pt x="7855" y="9665"/>
                                    <a:pt x="7855" y="7226"/>
                                  </a:cubicBezTo>
                                  <a:cubicBezTo>
                                    <a:pt x="7855" y="4341"/>
                                    <a:pt x="9224" y="4318"/>
                                    <a:pt x="10312" y="4300"/>
                                  </a:cubicBezTo>
                                  <a:cubicBezTo>
                                    <a:pt x="11084" y="4287"/>
                                    <a:pt x="11461" y="4154"/>
                                    <a:pt x="11763" y="4047"/>
                                  </a:cubicBezTo>
                                  <a:cubicBezTo>
                                    <a:pt x="11964" y="3975"/>
                                    <a:pt x="12086" y="3933"/>
                                    <a:pt x="12309" y="3933"/>
                                  </a:cubicBezTo>
                                  <a:cubicBezTo>
                                    <a:pt x="13218" y="3933"/>
                                    <a:pt x="14221" y="4830"/>
                                    <a:pt x="14221" y="7348"/>
                                  </a:cubicBezTo>
                                  <a:cubicBezTo>
                                    <a:pt x="14221" y="9888"/>
                                    <a:pt x="13840" y="10513"/>
                                    <a:pt x="13261" y="11548"/>
                                  </a:cubicBezTo>
                                  <a:cubicBezTo>
                                    <a:pt x="13108" y="11820"/>
                                    <a:pt x="12943" y="12115"/>
                                    <a:pt x="12768" y="12470"/>
                                  </a:cubicBezTo>
                                  <a:cubicBezTo>
                                    <a:pt x="12430" y="13155"/>
                                    <a:pt x="12362" y="13798"/>
                                    <a:pt x="12565" y="14380"/>
                                  </a:cubicBezTo>
                                  <a:cubicBezTo>
                                    <a:pt x="12825" y="15126"/>
                                    <a:pt x="13502" y="15737"/>
                                    <a:pt x="14696" y="16302"/>
                                  </a:cubicBezTo>
                                  <a:cubicBezTo>
                                    <a:pt x="15675" y="16764"/>
                                    <a:pt x="16700" y="17667"/>
                                    <a:pt x="17251" y="18189"/>
                                  </a:cubicBezTo>
                                  <a:cubicBezTo>
                                    <a:pt x="15525" y="19697"/>
                                    <a:pt x="13272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5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2" name="Shape 2624"/>
                          <wps:cNvSpPr/>
                          <wps:spPr>
                            <a:xfrm>
                              <a:off x="621536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82" y="6873"/>
                                  </a:moveTo>
                                  <a:lnTo>
                                    <a:pt x="20618" y="6873"/>
                                  </a:lnTo>
                                  <a:lnTo>
                                    <a:pt x="20618" y="7855"/>
                                  </a:lnTo>
                                  <a:lnTo>
                                    <a:pt x="982" y="7855"/>
                                  </a:lnTo>
                                  <a:cubicBezTo>
                                    <a:pt x="982" y="7855"/>
                                    <a:pt x="982" y="6873"/>
                                    <a:pt x="982" y="6873"/>
                                  </a:cubicBezTo>
                                  <a:close/>
                                  <a:moveTo>
                                    <a:pt x="16691" y="8836"/>
                                  </a:moveTo>
                                  <a:lnTo>
                                    <a:pt x="18655" y="8836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6691" y="17673"/>
                                  </a:lnTo>
                                  <a:cubicBezTo>
                                    <a:pt x="16691" y="17673"/>
                                    <a:pt x="16691" y="8836"/>
                                    <a:pt x="16691" y="8836"/>
                                  </a:cubicBezTo>
                                  <a:close/>
                                  <a:moveTo>
                                    <a:pt x="13745" y="8836"/>
                                  </a:moveTo>
                                  <a:lnTo>
                                    <a:pt x="15709" y="8836"/>
                                  </a:lnTo>
                                  <a:lnTo>
                                    <a:pt x="15709" y="17673"/>
                                  </a:lnTo>
                                  <a:lnTo>
                                    <a:pt x="13745" y="17673"/>
                                  </a:lnTo>
                                  <a:cubicBezTo>
                                    <a:pt x="13745" y="17673"/>
                                    <a:pt x="13745" y="8836"/>
                                    <a:pt x="13745" y="8836"/>
                                  </a:cubicBezTo>
                                  <a:close/>
                                  <a:moveTo>
                                    <a:pt x="8836" y="8836"/>
                                  </a:moveTo>
                                  <a:lnTo>
                                    <a:pt x="12764" y="8836"/>
                                  </a:lnTo>
                                  <a:lnTo>
                                    <a:pt x="12764" y="17673"/>
                                  </a:lnTo>
                                  <a:lnTo>
                                    <a:pt x="8836" y="17673"/>
                                  </a:lnTo>
                                  <a:cubicBezTo>
                                    <a:pt x="8836" y="17673"/>
                                    <a:pt x="8836" y="8836"/>
                                    <a:pt x="8836" y="8836"/>
                                  </a:cubicBezTo>
                                  <a:close/>
                                  <a:moveTo>
                                    <a:pt x="5891" y="8836"/>
                                  </a:moveTo>
                                  <a:lnTo>
                                    <a:pt x="7855" y="8836"/>
                                  </a:lnTo>
                                  <a:lnTo>
                                    <a:pt x="7855" y="17673"/>
                                  </a:lnTo>
                                  <a:lnTo>
                                    <a:pt x="5891" y="17673"/>
                                  </a:lnTo>
                                  <a:cubicBezTo>
                                    <a:pt x="5891" y="17673"/>
                                    <a:pt x="5891" y="8836"/>
                                    <a:pt x="5891" y="8836"/>
                                  </a:cubicBezTo>
                                  <a:close/>
                                  <a:moveTo>
                                    <a:pt x="2945" y="8836"/>
                                  </a:moveTo>
                                  <a:lnTo>
                                    <a:pt x="4909" y="8836"/>
                                  </a:lnTo>
                                  <a:lnTo>
                                    <a:pt x="4909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8836"/>
                                    <a:pt x="2945" y="8836"/>
                                  </a:cubicBezTo>
                                  <a:close/>
                                  <a:moveTo>
                                    <a:pt x="19773" y="18655"/>
                                  </a:moveTo>
                                  <a:lnTo>
                                    <a:pt x="20428" y="20618"/>
                                  </a:lnTo>
                                  <a:lnTo>
                                    <a:pt x="1172" y="20618"/>
                                  </a:lnTo>
                                  <a:lnTo>
                                    <a:pt x="1827" y="18655"/>
                                  </a:lnTo>
                                  <a:cubicBezTo>
                                    <a:pt x="1827" y="18655"/>
                                    <a:pt x="19773" y="18655"/>
                                    <a:pt x="19773" y="18655"/>
                                  </a:cubicBezTo>
                                  <a:close/>
                                  <a:moveTo>
                                    <a:pt x="10800" y="1056"/>
                                  </a:moveTo>
                                  <a:lnTo>
                                    <a:pt x="19261" y="5891"/>
                                  </a:lnTo>
                                  <a:lnTo>
                                    <a:pt x="2339" y="5891"/>
                                  </a:lnTo>
                                  <a:cubicBezTo>
                                    <a:pt x="2339" y="5891"/>
                                    <a:pt x="10800" y="1056"/>
                                    <a:pt x="10800" y="1056"/>
                                  </a:cubicBezTo>
                                  <a:close/>
                                  <a:moveTo>
                                    <a:pt x="21109" y="8836"/>
                                  </a:moveTo>
                                  <a:cubicBezTo>
                                    <a:pt x="21380" y="8836"/>
                                    <a:pt x="21600" y="8617"/>
                                    <a:pt x="21600" y="8345"/>
                                  </a:cubicBezTo>
                                  <a:lnTo>
                                    <a:pt x="21600" y="6382"/>
                                  </a:lnTo>
                                  <a:cubicBezTo>
                                    <a:pt x="21600" y="6200"/>
                                    <a:pt x="21496" y="6047"/>
                                    <a:pt x="21349" y="5963"/>
                                  </a:cubicBezTo>
                                  <a:lnTo>
                                    <a:pt x="21353" y="5956"/>
                                  </a:lnTo>
                                  <a:lnTo>
                                    <a:pt x="11044" y="65"/>
                                  </a:lnTo>
                                  <a:lnTo>
                                    <a:pt x="11040" y="72"/>
                                  </a:lnTo>
                                  <a:cubicBezTo>
                                    <a:pt x="10968" y="30"/>
                                    <a:pt x="10889" y="0"/>
                                    <a:pt x="10800" y="0"/>
                                  </a:cubicBezTo>
                                  <a:cubicBezTo>
                                    <a:pt x="10711" y="0"/>
                                    <a:pt x="10632" y="30"/>
                                    <a:pt x="10560" y="72"/>
                                  </a:cubicBezTo>
                                  <a:lnTo>
                                    <a:pt x="10556" y="65"/>
                                  </a:lnTo>
                                  <a:lnTo>
                                    <a:pt x="247" y="5956"/>
                                  </a:lnTo>
                                  <a:lnTo>
                                    <a:pt x="251" y="5963"/>
                                  </a:lnTo>
                                  <a:cubicBezTo>
                                    <a:pt x="104" y="6047"/>
                                    <a:pt x="0" y="6200"/>
                                    <a:pt x="0" y="6382"/>
                                  </a:cubicBezTo>
                                  <a:lnTo>
                                    <a:pt x="0" y="8345"/>
                                  </a:lnTo>
                                  <a:cubicBezTo>
                                    <a:pt x="0" y="8617"/>
                                    <a:pt x="220" y="8836"/>
                                    <a:pt x="491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1473" y="17673"/>
                                  </a:lnTo>
                                  <a:cubicBezTo>
                                    <a:pt x="1256" y="17673"/>
                                    <a:pt x="1078" y="17816"/>
                                    <a:pt x="1013" y="18010"/>
                                  </a:cubicBezTo>
                                  <a:lnTo>
                                    <a:pt x="1007" y="18009"/>
                                  </a:lnTo>
                                  <a:lnTo>
                                    <a:pt x="25" y="20954"/>
                                  </a:lnTo>
                                  <a:lnTo>
                                    <a:pt x="31" y="20955"/>
                                  </a:lnTo>
                                  <a:cubicBezTo>
                                    <a:pt x="14" y="21005"/>
                                    <a:pt x="0" y="21055"/>
                                    <a:pt x="0" y="21109"/>
                                  </a:cubicBezTo>
                                  <a:cubicBezTo>
                                    <a:pt x="0" y="21381"/>
                                    <a:pt x="220" y="21600"/>
                                    <a:pt x="491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1055"/>
                                    <a:pt x="21586" y="21005"/>
                                    <a:pt x="21569" y="20955"/>
                                  </a:cubicBezTo>
                                  <a:lnTo>
                                    <a:pt x="21575" y="20954"/>
                                  </a:lnTo>
                                  <a:lnTo>
                                    <a:pt x="20593" y="18009"/>
                                  </a:lnTo>
                                  <a:lnTo>
                                    <a:pt x="20587" y="18010"/>
                                  </a:lnTo>
                                  <a:cubicBezTo>
                                    <a:pt x="20522" y="17816"/>
                                    <a:pt x="20344" y="17673"/>
                                    <a:pt x="20127" y="17673"/>
                                  </a:cubicBezTo>
                                  <a:lnTo>
                                    <a:pt x="19636" y="17673"/>
                                  </a:lnTo>
                                  <a:lnTo>
                                    <a:pt x="19636" y="8836"/>
                                  </a:lnTo>
                                  <a:cubicBezTo>
                                    <a:pt x="19636" y="8836"/>
                                    <a:pt x="21109" y="8836"/>
                                    <a:pt x="21109" y="88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3" name="Shape 2634"/>
                          <wps:cNvSpPr/>
                          <wps:spPr>
                            <a:xfrm>
                              <a:off x="6215365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579" y="7008"/>
                                  </a:moveTo>
                                  <a:cubicBezTo>
                                    <a:pt x="20006" y="12260"/>
                                    <a:pt x="12624" y="19436"/>
                                    <a:pt x="10800" y="20538"/>
                                  </a:cubicBezTo>
                                  <a:cubicBezTo>
                                    <a:pt x="8976" y="19436"/>
                                    <a:pt x="1594" y="12260"/>
                                    <a:pt x="1021" y="7001"/>
                                  </a:cubicBezTo>
                                  <a:cubicBezTo>
                                    <a:pt x="1021" y="7001"/>
                                    <a:pt x="982" y="6718"/>
                                    <a:pt x="982" y="6382"/>
                                  </a:cubicBezTo>
                                  <a:cubicBezTo>
                                    <a:pt x="982" y="3404"/>
                                    <a:pt x="3404" y="982"/>
                                    <a:pt x="6382" y="982"/>
                                  </a:cubicBezTo>
                                  <a:cubicBezTo>
                                    <a:pt x="7780" y="982"/>
                                    <a:pt x="9107" y="1518"/>
                                    <a:pt x="10120" y="2491"/>
                                  </a:cubicBezTo>
                                  <a:lnTo>
                                    <a:pt x="10800" y="3145"/>
                                  </a:lnTo>
                                  <a:lnTo>
                                    <a:pt x="11480" y="2491"/>
                                  </a:lnTo>
                                  <a:cubicBezTo>
                                    <a:pt x="12493" y="1518"/>
                                    <a:pt x="13820" y="982"/>
                                    <a:pt x="15218" y="982"/>
                                  </a:cubicBezTo>
                                  <a:cubicBezTo>
                                    <a:pt x="18196" y="982"/>
                                    <a:pt x="20618" y="3404"/>
                                    <a:pt x="20618" y="6382"/>
                                  </a:cubicBezTo>
                                  <a:cubicBezTo>
                                    <a:pt x="20618" y="6725"/>
                                    <a:pt x="20579" y="7008"/>
                                    <a:pt x="20579" y="7008"/>
                                  </a:cubicBezTo>
                                  <a:moveTo>
                                    <a:pt x="21600" y="6382"/>
                                  </a:moveTo>
                                  <a:cubicBezTo>
                                    <a:pt x="21600" y="2857"/>
                                    <a:pt x="18743" y="0"/>
                                    <a:pt x="15218" y="0"/>
                                  </a:cubicBezTo>
                                  <a:cubicBezTo>
                                    <a:pt x="13502" y="0"/>
                                    <a:pt x="11947" y="681"/>
                                    <a:pt x="10800" y="1784"/>
                                  </a:cubicBezTo>
                                  <a:cubicBezTo>
                                    <a:pt x="9653" y="681"/>
                                    <a:pt x="8098" y="0"/>
                                    <a:pt x="6382" y="0"/>
                                  </a:cubicBezTo>
                                  <a:cubicBezTo>
                                    <a:pt x="2857" y="0"/>
                                    <a:pt x="0" y="2857"/>
                                    <a:pt x="0" y="6382"/>
                                  </a:cubicBezTo>
                                  <a:cubicBezTo>
                                    <a:pt x="0" y="6792"/>
                                    <a:pt x="65" y="7282"/>
                                    <a:pt x="45" y="7115"/>
                                  </a:cubicBezTo>
                                  <a:cubicBezTo>
                                    <a:pt x="733" y="13419"/>
                                    <a:pt x="9855" y="21600"/>
                                    <a:pt x="10800" y="21600"/>
                                  </a:cubicBezTo>
                                  <a:cubicBezTo>
                                    <a:pt x="11745" y="21600"/>
                                    <a:pt x="20867" y="13419"/>
                                    <a:pt x="21555" y="7115"/>
                                  </a:cubicBezTo>
                                  <a:cubicBezTo>
                                    <a:pt x="21536" y="7282"/>
                                    <a:pt x="21600" y="6792"/>
                                    <a:pt x="21600" y="63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4" name="文本框 120"/>
                          <wps:cNvSpPr txBox="1"/>
                          <wps:spPr>
                            <a:xfrm>
                              <a:off x="0" y="0"/>
                              <a:ext cx="6868795" cy="624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53585F"/>
                                    <w:kern w:val="24"/>
                                    <w:sz w:val="32"/>
                                    <w:szCs w:val="32"/>
                                  </w:rPr>
                                  <w:t>求职指导链接 · 按住ctrl单击链接下载求职攻略</w:t>
                                </w:r>
                              </w:p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"http://kss.ksyun.com/wps-upload-file/2017/09/01/d79c2e49-c95c-0ec1-ef1e-3bfffdcfed4f.zip"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7"/>
                                    <w:rFonts w:hint="eastAsia" w:ascii="微软雅黑" w:hAnsi="微软雅黑" w:eastAsia="微软雅黑" w:cstheme="minorBidi"/>
                                    <w:color w:val="7C7C7C" w:themeColor="accent3" w:themeShade="BF"/>
                                    <w:kern w:val="24"/>
                                    <w:sz w:val="20"/>
                                    <w:szCs w:val="20"/>
                                  </w:rPr>
                                  <w:t>http://kss.ksyun.com/wps-upload-file/2017/09/01/d79c2e49-c95c-0ec1-ef1e-3bfffdcfed4f.zip</w:t>
                                </w:r>
                                <w:r>
                                  <w:rPr>
                                    <w:rStyle w:val="7"/>
                                    <w:rFonts w:hint="eastAsia" w:ascii="微软雅黑" w:hAnsi="微软雅黑" w:eastAsia="微软雅黑" w:cstheme="minorBidi"/>
                                    <w:color w:val="7C7C7C" w:themeColor="accent3" w:themeShade="BF"/>
                                    <w:kern w:val="24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.25pt;z-index:251632640;mso-width-relative:page;mso-height-relative:page;" coordsize="7559675,10693400" o:gfxdata="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">
                <o:lock v:ext="edit" aspectratio="f"/>
                <v:shape id="图片 2" o:spid="_x0000_s1026" o:spt="75" type="#_x0000_t75" style="position:absolute;left:0;top:0;height:10693400;width:7559675;" filled="f" o:preferrelative="t" stroked="f" coordsize="21600,21600" o:gfxdata="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Nq7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group id="组合 1" o:spid="_x0000_s1026" o:spt="203" style="position:absolute;left:331076;top:2743200;height:7262279;width:6868795;" coordsize="6868795,726227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Shape 2534" o:spid="_x0000_s1026" o:spt="100" style="position:absolute;left:366697;top:4329466;height:339599;width:277845;v-text-anchor:middle;" fillcolor="#53585F" filled="t" stroked="f" coordsize="21600,21600" o:gfxdata="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TNdm5AAAA2wAA&#10;AA8AAAAAAAAAAQAgAAAAIgAAAGRycy9kb3ducmV2LnhtbFBLAQIUABQAAAAIAIdO4kAzLwWeOwAA&#10;ADkAAAAQAAAAAAAAAAEAIAAAAAgBAABkcnMvc2hhcGV4bWwueG1sUEsFBgAAAAAGAAYAWwEAALID&#10;AAAAAA==&#10;" path="m14400,5891l14400,982,15000,982,20400,5891c20400,5891,14400,5891,14400,5891xm20400,19636c20400,20178,19862,20617,19200,20617l2400,20617c1738,20617,1200,20178,1200,19636l1200,1964c1200,1422,1738,982,2400,982l13200,982,13200,5891c13200,6433,13738,6872,14400,6872l20400,6872c20400,6872,20400,19636,20400,19636xm15600,0l2400,0c1075,0,0,879,0,1964l0,19636c0,20720,1075,21600,2400,21600l19200,21600c20525,21600,21600,20720,21600,19636l21600,5400c21600,5400,15600,0,15600,0x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4" o:spid="_x0000_s1026" o:spt="100" style="position:absolute;left:335826;top:4977770;height:339588;width:339588;v-text-anchor:middle;" fillcolor="#53585F" filled="t" stroked="f" coordsize="21600,21600" o:gfxdata="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Bq665AAAA2wAA&#10;AA8AAAAAAAAAAQAgAAAAIgAAAGRycy9kb3ducmV2LnhtbFBLAQIUABQAAAAIAIdO4kAzLwWeOwAA&#10;ADkAAAAQAAAAAAAAAAEAIAAAAAgBAABkcnMvc2hhcGV4bWwueG1sUEsFBgAAAAAGAAYAWwEAALID&#10;AAAAAA==&#10;" path="m8836,8255l12837,10800,8836,13345c8836,13345,8836,8255,8836,8255xm8345,14727c8461,14727,8564,14681,8647,14614l8652,14620,14052,11184,14047,11178c14160,11088,14236,10955,14236,10800c14236,10645,14160,10512,14047,10422l14052,10417,8652,6980,8647,6986c8564,6919,8461,6873,8345,6873c8074,6873,7855,7093,7855,7364l7855,14236c7855,14507,8074,14727,8345,14727m19636,18655l18655,18655,18655,19636,19636,19636c19636,19636,19636,18655,19636,18655xm19636,14727l18655,14727,18655,15709,19636,15709c19636,15709,19636,14727,19636,14727xm19636,12764l18655,12764,18655,13745,19636,13745c19636,13745,19636,12764,19636,12764xm19636,16691l18655,16691,18655,17673,19636,17673c19636,17673,19636,16691,19636,16691xm18655,2945l19636,2945,19636,1964,18655,1964c18655,1964,18655,2945,18655,2945xm20618,10309l17673,10309,17673,982,19636,982c20178,982,20618,1421,20618,1964c20618,1964,20618,10309,20618,10309xm20618,19636c20618,20178,20178,20618,19636,20618l17673,20618,17673,11291,20618,11291c20618,11291,20618,19636,20618,19636xm16691,20618l4909,20618,4909,982,16691,982c16691,982,16691,20618,16691,20618xm3927,10309l982,10309,982,1964c982,1421,1422,982,1964,982l3927,982c3927,982,3927,10309,3927,10309xm3927,20618l1964,20618c1422,20618,982,20178,982,19636l982,11291,3927,11291c3927,11291,3927,20618,3927,20618xm19636,0l1964,0c879,0,0,879,0,1964l0,19636c0,20721,879,21600,1964,21600l19636,21600c20721,21600,21600,20721,21600,19636l21600,1964c21600,879,20721,0,19636,0m18655,8836l19636,8836,19636,7855,18655,7855c18655,7855,18655,8836,18655,8836xm18655,6873l19636,6873,19636,5891,18655,5891c18655,5891,18655,6873,18655,6873xm18655,4909l19636,4909,19636,3927,18655,3927c18655,3927,18655,4909,18655,4909xm1964,2945l2945,2945,2945,1964,1964,1964c1964,1964,1964,2945,1964,2945xm1964,8836l2945,8836,2945,7855,1964,7855c1964,7855,1964,8836,1964,8836xm2945,16691l1964,16691,1964,17673,2945,17673c2945,17673,2945,16691,2945,16691xm2945,12764l1964,12764,1964,13745,2945,13745c2945,13745,2945,12764,2945,12764xm2945,14727l1964,14727,1964,15709,2945,15709c2945,15709,2945,14727,2945,14727xm2945,18655l1964,18655,1964,19636,2945,19636c2945,19636,2945,18655,2945,18655xm1964,6873l2945,6873,2945,5891,1964,5891c1964,5891,1964,6873,1964,6873xm1964,4909l2945,4909,2945,3927,1964,3927c1964,3927,1964,4909,1964,4909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4" o:spid="_x0000_s1026" o:spt="100" style="position:absolute;left:335826;top:5641509;height:308717;width:339588;v-text-anchor:middle;" fillcolor="#53585F" filled="t" stroked="f" coordsize="21600,21600" o:gfxdata="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NDjW5AAAA2wAA&#10;AA8AAAAAAAAAAQAgAAAAIgAAAGRycy9kb3ducmV2LnhtbFBLAQIUABQAAAAIAIdO4kAzLwWeOwAA&#10;ADkAAAAQAAAAAAAAAAEAIAAAAAgBAABkcnMvc2hhcGV4bWwueG1sUEsFBgAAAAAGAAYAWwEAALID&#10;AAAAAA==&#10;" path="m7855,18900c7279,18900,6684,18827,6086,18683c6017,18666,5946,18658,5876,18658c5756,18658,5636,18682,5523,18729l2957,19815,3365,18243c3474,17827,3345,17380,3039,17108c1712,15926,982,14358,982,12690c982,9266,4065,6480,7855,6480c11644,6480,14727,9266,14727,12690c14727,16114,11644,18900,7855,18900m7855,5400c3517,5400,0,8664,0,12690c0,14758,932,16620,2422,17947l1473,21600,5876,19738c6509,19891,7169,19980,7855,19980c12192,19980,15709,16716,15709,12690c15709,8664,12192,5400,7855,5400m21600,7290c21600,3264,18084,0,13745,0c10506,0,7725,1821,6525,4422c6912,4367,7306,4332,7708,4326c8875,2394,11143,1080,13745,1080c17535,1080,20618,3866,20618,7290c20618,8958,19888,10526,18561,11707c18255,11980,18126,12428,18234,12843l18643,14415,16613,13556c16573,13922,16500,14278,16411,14628l20127,16200,19178,12547c20669,11220,21600,9358,21600,729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4" o:spid="_x0000_s1026" o:spt="100" style="position:absolute;left:335826;top:6274376;height:339588;width:339588;v-text-anchor:middle;" fillcolor="#53585F" filled="t" stroked="f" coordsize="21600,21600" o:gfxdata="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JZBugAAANsA&#10;AAAPAAAAAAAAAAEAIAAAACIAAABkcnMvZG93bnJldi54bWxQSwECFAAUAAAACACHTuJAMy8FnjsA&#10;AAA5AAAAEAAAAAAAAAABACAAAAAJAQAAZHJzL3NoYXBleG1sLnhtbFBLBQYAAAAABgAGAFsBAACz&#10;AwAAAAA=&#10;" path="m9818,10800l11782,10800,11782,12764,9818,12764c9818,12764,9818,10800,9818,10800xm9327,13745l12273,13745c12544,13745,12764,13526,12764,13255l12764,10309c12764,10038,12544,9818,12273,9818l9327,9818c9056,9818,8836,10038,8836,10309l8836,13255c8836,13526,9056,13745,9327,13745m14727,15709l16691,15709,16691,17673,14727,17673c14727,17673,14727,15709,14727,15709xm14236,18655l17182,18655c17453,18655,17673,18435,17673,18164l17673,15218c17673,14947,17453,14727,17182,14727l14236,14727c13965,14727,13745,14947,13745,15218l13745,18164c13745,18435,13965,18655,14236,18655m9818,5891l11782,5891,11782,7855,9818,7855c9818,7855,9818,5891,9818,5891xm9327,8836l12273,8836c12544,8836,12764,8617,12764,8345l12764,5400c12764,5129,12544,4909,12273,4909l9327,4909c9056,4909,8836,5129,8836,5400l8836,8345c8836,8617,9056,8836,9327,8836m4909,15709l6873,15709,6873,17673,4909,17673c4909,17673,4909,15709,4909,15709xm4418,18655l7364,18655c7635,18655,7855,18435,7855,18164l7855,15218c7855,14947,7635,14727,7364,14727l4418,14727c4147,14727,3927,14947,3927,15218l3927,18164c3927,18435,4147,18655,4418,18655m14727,10800l16691,10800,16691,12764,14727,12764c14727,12764,14727,10800,14727,10800xm14236,13745l17182,13745c17453,13745,17673,13526,17673,13255l17673,10309c17673,10038,17453,9818,17182,9818l14236,9818c13965,9818,13745,10038,13745,10309l13745,13255c13745,13526,13965,13745,14236,13745m4909,10800l6873,10800,6873,12764,4909,12764c4909,12764,4909,10800,4909,10800xm4418,13745l7364,13745c7635,13745,7855,13526,7855,13255l7855,10309c7855,10038,7635,9818,7364,9818l4418,9818c4147,9818,3927,10038,3927,10309l3927,13255c3927,13526,4147,13745,4418,13745m4909,5891l6873,5891,6873,7855,4909,7855c4909,7855,4909,5891,4909,5891xm4418,8836l7364,8836c7635,8836,7855,8617,7855,8345l7855,5400c7855,5129,7635,4909,7364,4909l4418,4909c4147,4909,3927,5129,3927,5400l3927,8345c3927,8617,4147,8836,4418,8836m14727,5891l16691,5891,16691,7855,14727,7855c14727,7855,14727,5891,14727,5891xm14236,8836l17182,8836c17453,8836,17673,8617,17673,8345l17673,5400c17673,5129,17453,4909,17182,4909l14236,4909c13965,4909,13745,5129,13745,5400l13745,8345c13745,8617,13965,8836,14236,8836m19636,1964l1964,1964,1964,982,19636,982c19636,982,19636,1964,19636,1964xm19636,20618l12764,20618,12764,15218c12764,14947,12544,14727,12273,14727l9327,14727c9056,14727,8836,14947,8836,15218l8836,20618,1964,20618,1964,2945,19636,2945c19636,2945,19636,20618,19636,20618xm11782,20618l9818,20618,9818,15709,11782,15709c11782,15709,11782,20618,11782,20618xm21109,1964l20618,1964,20618,491c20618,220,20399,0,20127,0l1473,0c1201,0,982,220,982,491l982,1964,491,1964c220,1964,0,2184,0,2455c0,2726,220,2945,491,2945l982,2945,982,21109c982,21381,1201,21600,1473,21600l20127,21600c20399,21600,20618,21381,20618,21109l20618,2945,21109,2945c21380,2945,21600,2726,21600,2455c21600,2184,21380,1964,21109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4" o:spid="_x0000_s1026" o:spt="100" style="position:absolute;left:351262;top:6922679;height:339588;width:308717;v-text-anchor:middle;" fillcolor="#53585F" filled="t" stroked="f" coordsize="21600,21600" o:gfxdata="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gz2rsAAADb&#10;AAAADwAAAAAAAAABACAAAAAiAAAAZHJzL2Rvd25yZXYueG1sUEsBAhQAFAAAAAgAh07iQDMvBZ47&#10;AAAAOQAAABAAAAAAAAAAAQAgAAAACgEAAGRycy9zaGFwZXhtbC54bWxQSwUGAAAAAAYABgBbAQAA&#10;tAMAAAAA&#10;" path="m10800,4909c5432,4909,1080,4030,1080,2945c1080,1861,5432,982,10800,982c16168,982,20520,1861,20520,2945c20520,4030,16168,4909,10800,4909m16305,8659c14130,10260,11880,11916,11880,14727c11880,17561,11880,19270,11642,20135c11522,20573,11509,20618,10800,20618c10091,20618,10078,20573,9957,20135c9818,19627,9761,18820,9738,17673l10260,17673c10558,17673,10800,17453,10800,17182c10800,16911,10558,16691,10260,16691l9724,16691c9722,16381,9721,16059,9721,15709l10260,15709c10558,15709,10800,15489,10800,15218c10800,14947,10558,14727,10260,14727l9720,14727c9720,11916,7470,10260,5295,8659c3543,7370,1872,6139,1294,4344c3119,5266,6691,5891,10800,5891c14905,5891,18475,5266,20302,4347c19721,6143,18053,7373,16305,8659m10800,0c4835,0,0,1319,0,2945c0,8836,8640,9818,8640,14727l8640,15217,8640,15218,8640,15219c8641,15938,8642,16572,8649,17142c8647,17155,8640,17168,8640,17182c8640,17199,8648,17212,8651,17230c8699,20896,8995,21600,10800,21600c12960,21600,12960,20618,12960,14727c12960,9818,21600,8836,21600,2945c21600,1319,16765,0,10800,0e">
                    <v:path o:connectlocs="154358,169794;154358,169794;154358,169794;154358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5" o:spid="_x0000_s1026" o:spt="100" style="position:absolute;left:1061308;top:4329478;height:339588;width:277845;v-text-anchor:middle;" fillcolor="#53585F" filled="t" stroked="f" coordsize="21600,21600" o:gfxdata="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uq2tugAAANsA&#10;AAAPAAAAAAAAAAEAIAAAACIAAABkcnMvZG93bnJldi54bWxQSwECFAAUAAAACACHTuJAMy8FnjsA&#10;AAA5AAAAEAAAAAAAAAABACAAAAAJAQAAZHJzL3NoYXBleG1sLnhtbFBLBQYAAAAABgAGAFsBAACz&#10;AwAAAAA=&#10;" path="m9000,14727l5400,14727c5069,14727,4800,14947,4800,15218c4800,15490,5069,15709,5400,15709l9000,15709c9331,15709,9600,15490,9600,15218c9600,14947,9331,14727,9000,14727m20400,2579c18840,3757,15638,4614,12466,4845c12197,4307,11554,3927,10800,3927c10046,3927,9403,4307,9135,4845c5962,4614,2760,3757,1200,2579l1200,1964c1200,1422,1738,982,2400,982l19200,982c19862,982,20400,1422,20400,1964c20400,1964,20400,2579,20400,2579xm10200,5400c10200,5129,10469,4909,10800,4909c11131,4909,11400,5129,11400,5400c11400,5672,11131,5891,10800,5891c10469,5891,10200,5672,10200,5400m20400,19636c20400,20178,19862,20619,19200,20619l2400,20619c1738,20619,1200,20178,1200,19636l1200,3859c3007,4894,6118,5617,9086,5827c9311,6431,9988,6873,10800,6873c11611,6873,12289,6431,12514,5827c15482,5617,18593,4894,20400,3859c20400,3859,20400,19636,20400,19636xm19200,0l2400,0c1075,0,0,879,0,1964l0,19636c0,20721,1075,21600,2400,21600l19200,21600c20525,21600,21600,20721,21600,19636l21600,1964c21600,879,20525,0,19200,0m7800,16691l5400,16691c5069,16691,4800,16911,4800,17182c4800,17453,5069,17673,5400,17673l7800,17673c8131,17673,8400,17453,8400,17182c8400,16911,8131,16691,7800,16691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6" o:spid="_x0000_s1026" o:spt="100" style="position:absolute;left:1709611;top:4329478;height:339588;width:277845;v-text-anchor:middle;" fillcolor="#53585F" filled="t" stroked="f" coordsize="21600,21600" o:gfxdata="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YINrsAAADb&#10;AAAADwAAAAAAAAABACAAAAAiAAAAZHJzL2Rvd25yZXYueG1sUEsBAhQAFAAAAAgAh07iQDMvBZ47&#10;AAAAOQAAABAAAAAAAAAAAQAgAAAACgEAAGRycy9zaGFwZXhtbC54bWxQSwUGAAAAAAYABgBbAQAA&#10;tAMAAAAA&#10;" path="m15600,6076c14428,7109,12685,7649,10071,7803c9806,7259,9160,6873,8400,6873c7640,6873,6994,7259,6729,7803c4115,7649,2372,7109,1200,6076l1200,5891c1200,5349,1738,4909,2400,4909l14400,4909c15062,4909,15600,5349,15600,5891c15600,5891,15600,6076,15600,6076xm7800,8346c7800,8074,8069,7855,8400,7855c8731,7855,9000,8074,9000,8346c9000,8617,8731,8836,8400,8836c8069,8836,7800,8617,7800,8346m15600,19636c15600,20179,15062,20619,14400,20619l2400,20619c1738,20619,1200,20179,1200,19636l1200,7318c2658,8244,4301,8666,6693,8790c6924,9385,7597,9819,8400,9819c9203,9819,9875,9385,10108,8790c12499,8666,14142,8244,15600,7318c15600,7318,15600,19636,15600,19636xm14400,3927l2400,3927c1075,3927,0,4806,0,5891l0,19636c0,20721,1075,21600,2400,21600l14400,21600c15725,21600,16800,20721,16800,19636l16800,5891c16800,4806,15725,3927,14400,3927m5400,17673l4200,17673c3869,17673,3600,17893,3600,18164c3600,18435,3869,18655,4200,18655l5400,18655c5731,18655,6000,18435,6000,18164c6000,17893,5731,17673,5400,17673m6600,15709l4200,15709c3869,15709,3600,15929,3600,16200c3600,16472,3869,16691,4200,16691l6600,16691c6931,16691,7200,16472,7200,16200c7200,15929,6931,15709,6600,15709m19200,0l7200,0c5875,0,4800,879,4800,1964l4800,2455c4800,2726,5069,2945,5400,2945c5731,2945,6000,2726,6000,2455l6000,1964c6000,1422,6538,982,7200,982l19200,982c19862,982,20400,1422,20400,1964l20400,15709c20400,16252,19862,16691,19200,16691l18600,16691c18269,16691,18000,16911,18000,17182c18000,17453,18269,17673,18600,17673l19200,17673c20525,17673,21600,16794,21600,15709l21600,1964c21600,879,20525,0,19200,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7" o:spid="_x0000_s1026" o:spt="100" style="position:absolute;left:2327043;top:4329478;height:339588;width:339588;v-text-anchor:middle;" fillcolor="#53585F" filled="t" stroked="f" coordsize="21600,21600" o:gfxdata="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aZxEvQAA&#10;ANsAAAAPAAAAAAAAAAEAIAAAACIAAABkcnMvZG93bnJldi54bWxQSwECFAAUAAAACACHTuJAMy8F&#10;njsAAAA5AAAAEAAAAAAAAAABACAAAAAMAQAAZHJzL3NoYXBleG1sLnhtbFBLBQYAAAAABgAGAFsB&#10;AAC2AwAAAAA=&#10;" path="m12281,19846l9413,12882,19655,2640c19655,2640,12281,19846,12281,19846xm1755,9320l18960,1945,8719,12187c8719,12187,1755,9320,1755,9320xm21600,491c21600,220,21380,0,21109,0c21034,0,20964,20,20900,52l20898,48,302,8875c301,8875,299,8876,297,8877l280,8885,281,8887c116,8967,0,9132,0,9327c0,9550,151,9731,355,9791l353,9799,8462,13138,11801,21248,11809,21245c11869,21449,12050,21600,12273,21600c12468,21600,12634,21484,12713,21319l12716,21320,12723,21303c12724,21301,12725,21300,12725,21298l21553,702,21547,699c21578,636,21600,567,21600,491m7855,16200c7719,16200,7596,16255,7507,16344l6035,17817c5946,17905,5891,18029,5891,18164c5891,18435,6111,18655,6382,18655c6517,18655,6640,18600,6729,18511l8202,17038c8291,16950,8345,16827,8345,16691c8345,16420,8126,16200,7855,16200m7855,14237c7855,13966,7635,13745,7364,13745c7228,13745,7105,13801,7017,13889l2107,18798c2019,18888,1964,19011,1964,19145c1964,19417,2184,19636,2455,19636c2590,19636,2713,19582,2802,19493l7711,14583c7800,14495,7855,14372,7855,14237m4765,14583l5256,14093c5345,14004,5400,13881,5400,13745c5400,13475,5180,13255,4909,13255c4774,13255,4651,13310,4562,13398l4071,13889c3982,13979,3927,14101,3927,14237c3927,14507,4147,14727,4418,14727c4554,14727,4676,14673,4765,14583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8" o:spid="_x0000_s1026" o:spt="100" style="position:absolute;left:2975346;top:4344913;height:308729;width:339588;v-text-anchor:middle;" fillcolor="#53585F" filled="t" stroked="f" coordsize="21600,21600" o:gfxdata="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U537sAAADb&#10;AAAADwAAAAAAAAABACAAAAAiAAAAZHJzL2Rvd25yZXYueG1sUEsBAhQAFAAAAAgAh07iQDMvBZ47&#10;AAAAOQAAABAAAAAAAAAAAQAgAAAACgEAAGRycy9zaGFwZXhtbC54bWxQSwUGAAAAAAYABgBbAQAA&#10;tAMAAAAA&#10;" path="m17182,12420c16368,12420,15709,11694,15709,10800c15709,9906,16368,9180,17182,9180c17995,9180,18655,9906,18655,10800c18655,11694,17995,12420,17182,12420m21109,10260l19587,10260c19360,9028,18369,8100,17182,8100c15994,8100,15004,9028,14777,10260l491,10260c220,10260,0,10502,0,10800c0,11098,220,11340,491,11340l14777,11340c15004,12572,15994,13500,17182,13500c18369,13500,19360,12572,19587,11340l21109,11340c21380,11340,21600,11098,21600,10800c21600,10502,21380,10260,21109,10260m5400,1080c6214,1080,6873,1806,6873,2700c6873,3595,6214,4320,5400,4320c4586,4320,3927,3595,3927,2700c3927,1806,4586,1080,5400,1080m491,3240l2995,3240c3222,4472,4213,5400,5400,5400c6587,5400,7578,4472,7805,3240l21109,3240c21380,3240,21600,2999,21600,2700c21600,2402,21380,2160,21109,2160l7805,2160c7578,928,6587,0,5400,0c4213,0,3222,928,2995,2160l491,2160c220,2160,0,2402,0,2700c0,2999,220,3240,491,3240m9327,20519c8514,20519,7855,19794,7855,18899c7855,18005,8514,17279,9327,17279c10141,17279,10800,18005,10800,18899c10800,19794,10141,20519,9327,20519m21109,18359l11732,18359c11505,17127,10515,16199,9327,16199c8140,16199,7150,17127,6922,18359l491,18359c220,18359,0,18601,0,18899c0,19198,220,19439,491,19439l6922,19439c7150,20672,8140,21600,9327,21600c10515,21600,11505,20672,11732,19439l21109,19439c21380,19439,21600,19198,21600,18899c21600,18601,21380,18359,21109,18359e">
                    <v:path o:connectlocs="169794,154364;169794,154364;169794,154364;169794,15436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9" o:spid="_x0000_s1026" o:spt="100" style="position:absolute;left:3623649;top:4344913;height:308729;width:339588;v-text-anchor:middle;" fillcolor="#53585F" filled="t" stroked="f" coordsize="21600,21600" o:gfxdata="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c1r/ugAAANsA&#10;AAAPAAAAAAAAAAEAIAAAACIAAABkcnMvZG93bnJldi54bWxQSwECFAAUAAAACACHTuJAMy8FnjsA&#10;AAA5AAAAEAAAAAAAAAABACAAAAAJAQAAZHJzL3NoYXBleG1sLnhtbFBLBQYAAAAABgAGAFsBAACz&#10;AwAAAAA=&#10;" path="m6382,15119c7195,15119,7855,14394,7855,13500c7855,12605,7195,11880,6382,11880c5568,11880,4909,12605,4909,13500c4909,14394,5568,15119,6382,15119m2455,3240c2725,3240,2945,2999,2945,2700c2945,2402,2725,2160,2455,2160c2184,2160,1964,2402,1964,2700c1964,2999,2184,3240,2455,3240m3927,8100c3927,6609,5026,5400,6382,5400c7738,5400,8836,6609,8836,8100l8836,13500c8836,14991,7738,16199,6382,16199c5026,16199,3927,14991,3927,13500c3927,13500,3927,8100,3927,8100xm2945,13500c2945,15587,4484,17279,6382,17279c8280,17279,9818,15587,9818,13500l9818,8100c9818,6012,8280,4320,6382,4320c4484,4320,2945,6012,2945,8100c2945,8100,2945,13500,2945,13500xm2455,19439c2725,19439,2945,19198,2945,18899c2945,18601,2725,18359,2455,18359c2184,18359,1964,18601,1964,18899c1964,19198,2184,19439,2455,19439m20618,20519l982,20519,982,1080,20618,1080c20618,1080,20618,20519,20618,20519xm20618,0l982,0c440,0,0,484,0,1080l0,20519c0,21115,440,21600,982,21600l20618,21600c21160,21600,21600,21115,21600,20519l21600,1080c21600,484,21160,0,20618,0m19145,3240c19416,3240,19636,2999,19636,2700c19636,2402,19416,2160,19145,2160c18875,2160,18655,2402,18655,2700c18655,2999,18875,3240,19145,3240m12764,8100c12764,6609,13863,5400,15218,5400c16574,5400,17673,6609,17673,8100l17673,13500c17673,14991,16574,16199,15218,16199c13863,16199,12764,14991,12764,13500c12764,13500,12764,8100,12764,8100xm15218,17279c17116,17279,18655,15587,18655,13500l18655,8100c18655,6012,17116,4320,15218,4320c13320,4320,11782,6012,11782,8100l11782,13500c11782,15587,13320,17279,15218,17279m15218,9720c16032,9720,16691,8995,16691,8100c16691,7206,16032,6480,15218,6480c14405,6480,13745,7206,13745,8100c13745,8995,14405,9720,15218,9720m19145,18359c18875,18359,18655,18601,18655,18899c18655,19198,18875,19439,19145,19439c19416,19439,19636,19198,19636,18899c19636,18601,19416,18359,19145,18359e">
                    <v:path o:connectlocs="169794,154364;169794,154364;169794,154364;169794,15436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0" o:spid="_x0000_s1026" o:spt="100" style="position:absolute;left:4271953;top:4329478;height:339588;width:339588;v-text-anchor:middle;" fillcolor="#53585F" filled="t" stroked="f" coordsize="21600,21600" o:gfxdata="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//2S8AAAA&#10;2wAAAA8AAAAAAAAAAQAgAAAAIgAAAGRycy9kb3ducmV2LnhtbFBLAQIUABQAAAAIAIdO4kAzLwWe&#10;OwAAADkAAAAQAAAAAAAAAAEAIAAAAAsBAABkcnMvc2hhcGV4bWwueG1sUEsFBgAAAAAGAAYAWwEA&#10;ALUDAAAAAA==&#10;" path="m20618,19636c20618,20178,20178,20619,19636,20619l1964,20619c1422,20619,982,20178,982,19636l982,1964c982,1422,1422,982,1964,982l19636,982c20178,982,20618,1422,20618,1964c20618,1964,20618,19636,20618,19636xm19636,0l1964,0c879,0,0,879,0,1964l0,19636c0,20721,879,21600,1964,21600l19636,21600c20721,21600,21600,20721,21600,19636l21600,1964c21600,879,20721,0,19636,0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1" o:spid="_x0000_s1026" o:spt="100" style="position:absolute;left:4920256;top:4329478;height:339588;width:339588;v-text-anchor:middle;" fillcolor="#53585F" filled="t" stroked="f" coordsize="21600,21600" o:gfxdata="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tYRO8AAAA&#10;2wAAAA8AAAAAAAAAAQAgAAAAIgAAAGRycy9kb3ducmV2LnhtbFBLAQIUABQAAAAIAIdO4kAzLwWe&#10;OwAAADkAAAAQAAAAAAAAAAEAIAAAAAsBAABkcnMvc2hhcGV4bWwueG1sUEsFBgAAAAAGAAYAWwEA&#10;ALUDAAAAAA==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2" o:spid="_x0000_s1026" o:spt="100" style="position:absolute;left:5568559;top:4329478;height:339588;width:339588;v-text-anchor:middle;" fillcolor="#53585F" filled="t" stroked="f" coordsize="21600,21600" o:gfxdata="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cSIvQAA&#10;ANsAAAAPAAAAAAAAAAEAIAAAACIAAABkcnMvZG93bnJldi54bWxQSwECFAAUAAAACACHTuJAMy8F&#10;njsAAAA5AAAAEAAAAAAAAAABACAAAAAMAQAAZHJzL3NoYXBleG1sLnhtbFBLBQYAAAAABgAGAFsB&#10;AAC2AwAAAAA=&#10;" path="m20618,12012c20614,12014,20611,12016,20607,12016l19602,12268c19256,12354,18984,12622,18892,12966c18703,13672,18421,14352,18053,14986c17873,15295,17876,15677,18060,15984l18601,16885,16886,18600c16882,18598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2,18415,6617,18049c6465,17961,6296,17917,6127,17917c5951,17917,5777,17964,5621,18057l4725,18595c4722,18597,4718,18598,4714,18600l3000,16885,3540,15984c3724,15677,3727,15295,3548,14986c3179,14351,2897,13672,2708,12966c2616,12622,2343,12354,1998,12268l993,12016c989,12016,986,12014,982,12012l982,9587,1998,9333c2343,9246,2616,8979,2708,8634c2897,7929,3179,7249,3548,6615c3727,6305,3724,5923,3540,5617l3005,4725c3004,4722,3002,4719,3000,4715l4715,3000,5621,3543c5777,3637,5951,3683,6127,3683c6296,3683,6465,3639,6618,3552c7251,3185,7929,2904,8632,2717c8976,2624,9244,2352,9331,2006l9587,982,12012,982c12014,986,12015,989,12016,993l12269,2006c12356,2352,12624,2624,12968,2717c13671,2904,14348,3185,14982,3552c15134,3639,15304,3683,15473,3683c15648,3683,15822,3637,15978,3543l16884,3000,18600,4715c18598,4719,18597,4722,18595,4725l18060,5616c17876,5923,17873,6305,18053,6615c18421,7249,18703,7928,18892,8634c18984,8979,19256,9246,19602,9333l20618,9587c20618,9587,20618,12012,20618,12012xm20880,8641l19841,8380c19626,7580,19308,6822,18902,6122l19455,5200c19625,4871,19736,4463,19455,4182l17419,2145c17292,2019,17136,1968,16975,1968c16778,1968,16572,2043,16400,2145l15473,2701c14775,2298,14020,1982,13222,1768l12960,720c12848,367,12638,0,12240,0l9360,0c8962,0,8730,367,8640,720l8378,1768c7580,1982,6825,2298,6127,2701l5200,2145c5028,2043,4822,1968,4625,1968c4464,1968,4308,2019,4181,2145l2145,4182c1864,4463,1975,4871,2145,5200l2698,6122c2292,6822,1973,7580,1759,8380l720,8641c367,8730,0,8962,0,9361l0,12240c0,12638,367,12848,720,12960l1759,13220c1973,14021,2292,14778,2698,15479l2145,16400c1959,16713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3,19455,16400l18902,15479c19308,14778,19626,14021,19841,13220l20880,12960c21233,12848,21600,12638,21600,12240l21600,9361c21600,8962,21233,8730,20880,8641m15709,10800c15709,13346,13771,15438,11291,15685l11291,12694c12137,12476,12764,11714,12764,10800c12764,10630,12735,10468,12694,10310l15308,8857c15565,9453,15709,10110,15709,10800m9818,10800c9818,10258,10258,9818,10800,9818c11342,9818,11782,10258,11782,10800c11782,11342,11342,11782,10800,11782c10258,11782,9818,11342,9818,10800m10309,15685c7829,15438,5891,13346,5891,10800c5891,10110,6035,9453,6292,8857l8906,10310c8865,10468,8836,10630,8836,10800c8836,11714,9463,12476,10309,12694c10309,12694,10309,15685,10309,15685xm10800,5891c12470,5891,13942,6727,14829,8000l12220,9450c11862,9074,11360,8836,10800,8836c10240,8836,9738,9074,9380,9450l6771,8000c7658,6727,9130,5891,10800,5891m10800,4909c7547,4909,4909,7547,4909,10800c4909,14054,7547,16691,10800,16691c14053,16691,16691,14054,16691,10800c16691,7547,14053,4909,10800,49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3" o:spid="_x0000_s1026" o:spt="100" style="position:absolute;left:6216862;top:4329478;height:339588;width:339588;v-text-anchor:middle;" fillcolor="#53585F" filled="t" stroked="f" coordsize="21600,21600" o:gfxdata="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IXPy8AAAA&#10;2wAAAA8AAAAAAAAAAQAgAAAAIgAAAGRycy9kb3ducmV2LnhtbFBLAQIUABQAAAAIAIdO4kAzLwWe&#10;OwAAADkAAAAQAAAAAAAAAAEAIAAAAAsBAABkcnMvc2hhcGV4bWwueG1sUEsFBgAAAAAGAAYAWwEA&#10;ALUDAAAAAA==&#10;" path="m20618,8095l20091,8640c19294,8426,18482,8322,17675,8322l17150,7377c17052,7203,16911,7035,16741,6937c16601,6856,16442,6822,16268,6868l13487,7613c13102,7716,12995,8125,12977,8495l12996,9570c12293,9973,11639,10471,11053,11057l10023,10762c9673,10664,9239,10682,9040,11026l7600,13520c7401,13864,7614,14229,7863,14504l8633,15248c8419,16049,8315,16864,8317,17674l7377,18196c7060,18373,6765,18693,6868,19077l7281,20619,1964,20619c1422,20619,982,20178,982,19636l982,11291,1931,11291c2328,11291,2538,10924,2651,10571l2913,9523c3711,9310,4466,8993,5164,8590l6091,9146c6275,9241,6484,9317,6681,9317c6837,9317,6985,9270,7110,9146l9146,7109c9427,6828,9332,6404,9146,6091l8593,5169c8999,4469,9317,3711,9531,2911l10571,2651c10924,2538,11291,2328,11291,1931l11291,982,19636,982c20178,982,20618,1421,20618,1964c20618,1964,20618,8095,20618,8095xm20618,12594c19750,12088,18750,11782,17673,11782c14419,11782,11782,14419,11782,17673c11782,18751,12088,19750,12594,20619l8298,20619,7875,19042,8794,18532c9106,18358,9299,18028,9299,17671c9298,16938,9392,16208,9582,15502c9674,15158,9572,14791,9316,14543l8572,13823c8569,13820,8566,13817,8564,13813l9776,11713,10783,12001c11126,12099,11495,12003,11748,11751c12264,11234,12848,10787,13485,10421c13794,10243,13983,9911,13977,9554l13960,8514,13960,8503,16304,7875,16817,8799c16905,8958,17032,9085,17184,9172c17330,9257,17499,9304,17675,9304c18407,9304,19135,9399,19837,9589c20106,9660,20389,9611,20618,9464c20618,9464,20618,12594,20618,12594xm20618,15475l19093,16323c18735,15946,18233,15709,17673,15709c17113,15709,16610,15946,16253,16323l13643,14873c14530,13599,16003,12764,17673,12764c18783,12764,19798,13141,20618,13764c20618,13764,20618,15475,20618,15475xm20618,19636c20618,20178,20178,20619,19636,20619l18164,20619,18164,19567c19009,19348,19636,18587,19636,17673c19636,17502,19608,17339,19567,17182l20618,16598c20618,16598,20618,19636,20618,19636xm16691,17673c16691,17131,17131,16691,17673,16691c18214,16691,18655,17131,18655,17673c18655,18215,18214,18655,17673,18655c17131,18655,16691,18215,16691,17673m17182,20619l13757,20619c13138,19797,12764,18781,12764,17673c12764,16982,12907,16326,13165,15730l15779,17182c15738,17339,15709,17502,15709,17673c15709,18587,16336,19348,17182,19567c17182,19567,17182,20619,17182,20619xm982,5376c3301,5145,5145,3301,5375,982l10309,982,10309,1703c10305,1705,10302,1706,10298,1707l9293,1958c8947,2045,8675,2313,8583,2657c8394,3363,8112,4042,7744,4676c7564,4986,7567,5368,7751,5674l8292,6575,6576,8291c6573,8290,6569,8288,6566,8286l5669,7748c5513,7655,5339,7608,5164,7608c4995,7608,4825,7652,4673,7739c4039,8106,3362,8387,2659,8575c2315,8666,2047,8938,1960,9285l1707,10298c1706,10302,1705,10305,1703,10310l982,10310c982,10310,982,5376,982,5376xm982,1964c982,1421,1422,982,1964,982l4384,982c4162,2758,2758,4162,982,4384c982,4384,982,1964,982,1964xm19636,0l1964,0c879,0,0,879,0,1964l0,19636c0,20721,879,21600,1964,21600l19636,21600c20721,21600,21600,20721,21600,19636l21600,1964c21600,879,20721,0,19636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5" o:spid="_x0000_s1026" o:spt="100" style="position:absolute;left:1030437;top:4993216;height:308717;width:339588;v-text-anchor:middle;" fillcolor="#53585F" filled="t" stroked="f" coordsize="21600,21600" o:gfxdata="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PlnvQAA&#10;ANsAAAAPAAAAAAAAAAEAIAAAACIAAABkcnMvZG93bnJldi54bWxQSwECFAAUAAAACACHTuJAMy8F&#10;njsAAAA5AAAAEAAAAAAAAAABACAAAAAMAQAAZHJzL3NoYXBleG1sLnhtbFBLBQYAAAAABgAGAFsB&#10;AAC2AwAAAAA=&#10;" path="m7364,14040l14236,14040c14507,14040,14727,13799,14727,13500c14727,13202,14507,12960,14236,12960l7364,12960c7093,12960,6873,13202,6873,13500c6873,13799,7093,14040,7364,14040m7364,11880l18164,11880c18434,11880,18655,11639,18655,11340c18655,11042,18434,10800,18164,10800l7364,10800c7093,10800,6873,11042,6873,11340c6873,11639,7093,11880,7364,11880m20618,19440l18605,19440c18378,18208,17387,17280,16200,17280c15013,17280,14022,18208,13795,19440l11732,19440c11505,18208,10515,17280,9327,17280c8140,17280,7150,18208,6922,19440l4909,19440,4909,5400,20618,5400c20618,5400,20618,19440,20618,19440xm20618,4320l4909,4320c4367,4320,3927,4804,3927,5400l3927,19440c3927,20036,4367,20520,4909,20520l7364,20520c7634,20520,7855,20279,7855,19980c7855,19085,8514,18360,9327,18360c10141,18360,10800,19085,10800,19980c10800,20279,11020,20520,11291,20520l14236,20520c14507,20520,14727,20279,14727,19980c14727,19085,15386,18360,16200,18360c17014,18360,17673,19085,17673,19980c17673,20279,17893,20520,18164,20520l20618,20520c21160,20520,21600,20036,21600,19440l21600,5400c21600,4804,21160,4320,20618,4320m7364,9720l18164,9720c18434,9720,18655,9479,18655,9180c18655,8882,18434,8640,18164,8640l7364,8640c7093,8640,6873,8882,6873,9180c6873,9479,7093,9720,7364,9720m9327,19440c9056,19440,8836,19682,8836,19980l8836,21060c8836,21359,9056,21600,9327,21600c9598,21600,9818,21359,9818,21060l9818,19980c9818,19682,9598,19440,9327,19440m2455,15120l982,15120,982,1080,16691,1080,16691,2700c16691,2999,16911,3240,17182,3240c17453,3240,17673,2999,17673,2700l17673,1080c17673,484,17233,0,16691,0l982,0c440,0,0,484,0,1080l0,15120c0,15716,440,16201,982,16201l2455,16201c2725,16201,2945,15959,2945,15660c2945,15362,2725,15120,2455,15120m16200,19440c15929,19440,15709,19682,15709,19980l15709,21060c15709,21359,15929,21600,16200,21600c16471,21600,16691,21359,16691,21060l16691,19980c16691,19682,16471,19440,16200,1944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6" o:spid="_x0000_s1026" o:spt="100" style="position:absolute;left:1678740;top:5024089;height:246973;width:339588;v-text-anchor:middle;" fillcolor="#53585F" filled="t" stroked="f" coordsize="21600,21600" o:gfxdata="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WZxC8AAAA&#10;2wAAAA8AAAAAAAAAAQAgAAAAIgAAAGRycy9kb3ducmV2LnhtbFBLAQIUABQAAAAIAIdO4kAzLwWe&#10;OwAAADkAAAAQAAAAAAAAAAEAIAAAAAsBAABkcnMvc2hhcGV4bWwueG1sUEsFBgAAAAAGAAYAWwEA&#10;ALUDAAAAAA==&#10;" path="m3436,5400l9327,5400c9598,5400,9818,5098,9818,4725c9818,4353,9598,4050,9327,4050l3436,4050c3166,4050,2945,4353,2945,4725c2945,5098,3166,5400,3436,5400m3436,8100l7364,8100c7634,8100,7855,7798,7855,7425c7855,7053,7634,6750,7364,6750l3436,6750c3166,6750,2945,7053,2945,7425c2945,7798,3166,8100,3436,8100m3436,10800l9327,10800c9598,10800,9818,10498,9818,10125c9818,9753,9598,9450,9327,9450l3436,9450c3166,9450,2945,9753,2945,10125c2945,10498,3166,10800,3436,10800m20618,20250l15709,20250,15709,17551,16691,17551c16962,17551,17182,17248,17182,16875c17182,16503,16962,16200,16691,16200l13745,16200c13475,16200,13255,16503,13255,16875c13255,17248,13475,17551,13745,17551l14727,17551,14727,20250,6873,20250,6873,17551,7855,17551c8125,17551,8345,17248,8345,16875c8345,16503,8125,16200,7855,16200l4909,16200c4638,16200,4418,16503,4418,16875c4418,17248,4638,17551,4909,17551l5891,17551,5891,20250,982,20250,982,1350,20618,1350c20618,1350,20618,20250,20618,20250xm20618,0l982,0c440,0,0,605,0,1350l0,20250c0,20995,440,21600,982,21600l20618,21600c21160,21600,21600,20995,21600,20250l21600,1350c21600,605,21160,0,20618,0m3436,13500l7364,13500c7634,13500,7855,13198,7855,12825c7855,12452,7634,12150,7364,12150l3436,12150c3166,12150,2945,12452,2945,12825c2945,13198,3166,13500,3436,13500m12273,5400l16200,5400c16471,5400,16691,5098,16691,4725c16691,4353,16471,4050,16200,4050l12273,4050c12002,4050,11782,4353,11782,4725c11782,5098,12002,5400,12273,5400m12273,10800l16200,10800c16471,10800,16691,10498,16691,10125c16691,9753,16471,9450,16200,9450l12273,9450c12002,9450,11782,9753,11782,10125c11782,10498,12002,10800,12273,10800m12273,13500l18164,13500c18434,13500,18655,13198,18655,12825c18655,12452,18434,12150,18164,12150l12273,12150c12002,12150,11782,12452,11782,12825c11782,13198,12002,13500,12273,13500m12273,8100l18164,8100c18434,8100,18655,7798,18655,7425c18655,7053,18434,6750,18164,6750l12273,6750c12002,6750,11782,7053,11782,7425c11782,7798,12002,8100,12273,8100e">
                    <v:path o:connectlocs="169794,123486;169794,123486;169794,123486;169794,12348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7" o:spid="_x0000_s1026" o:spt="100" style="position:absolute;left:2327043;top:5008653;height:277845;width:339588;v-text-anchor:middle;" fillcolor="#53585F" filled="t" stroked="f" coordsize="21600,21600" o:gfxdata="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sKLvQAA&#10;ANsAAAAPAAAAAAAAAAEAIAAAACIAAABkcnMvZG93bnJldi54bWxQSwECFAAUAAAACACHTuJAMy8F&#10;njsAAAA5AAAAEAAAAAAAAAABACAAAAAMAQAAZHJzL3NoYXBleG1sLnhtbFBLBQYAAAAABgAGAFsB&#10;AAC2AwAAAAA=&#10;" path="m7364,9600l11291,9600c11562,9600,11782,9332,11782,9000c11782,8669,11562,8400,11291,8400l7364,8400c7093,8400,6873,8669,6873,9000c6873,9332,7093,9600,7364,9600m7364,12000l9327,12000c9598,12000,9818,11732,9818,11400c9818,11069,9598,10800,9327,10800l7364,10800c7093,10800,6873,11069,6873,11400c6873,11732,7093,12000,7364,12000m20618,20400l16691,20400,16691,19200,17182,19200c17453,19200,17673,18932,17673,18600c17673,18269,17453,18000,17182,18000l15218,18000c14947,18000,14727,18269,14727,18600c14727,18932,14947,19200,15218,19200l15709,19200,15709,20400,9818,20400,9818,19200,10309,19200c10580,19200,10800,18932,10800,18600c10800,18269,10580,18000,10309,18000l8345,18000c8075,18000,7855,18269,7855,18600c7855,18932,8075,19200,8345,19200l8836,19200,8836,20400,4909,20400,4909,6000,20618,6000c20618,6000,20618,20400,20618,20400xm20618,4800l4909,4800c4367,4800,3927,5338,3927,6000l3927,20400c3927,21062,4367,21600,4909,21600l20618,21600c21160,21600,21600,21062,21600,20400l21600,6000c21600,5338,21160,4800,20618,4800m7364,14400l11291,14400c11562,14400,11782,14132,11782,13800c11782,13469,11562,13200,11291,13200l7364,13200c7093,13200,6873,13469,6873,13800c6873,14132,7093,14400,7364,14400m2455,15600l982,15600,982,1200,16691,1200,16691,3000c16691,3332,16911,3600,17182,3600c17453,3600,17673,3332,17673,3000l17673,1200c17673,538,17233,0,16691,0l982,0c440,0,0,538,0,1200l0,15600c0,16262,440,16801,982,16801l2455,16801c2725,16801,2945,16532,2945,16200c2945,15869,2725,15600,2455,15600m14236,14400l16200,14400c16471,14400,16691,14132,16691,13800c16691,13469,16471,13200,16200,13200l14236,13200c13966,13200,13745,13469,13745,13800c13745,14132,13966,14400,14236,14400m14236,9600l16200,9600c16471,9600,16691,9332,16691,9000c16691,8669,16471,8400,16200,8400l14236,8400c13966,8400,13745,8669,13745,9000c13745,9332,13966,9600,14236,9600m14236,12000l18164,12000c18434,12000,18655,11732,18655,11400c18655,11069,18434,10800,18164,10800l14236,10800c13966,10800,13745,11069,13745,11400c13745,11732,13966,12000,14236,12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8" o:spid="_x0000_s1026" o:spt="100" style="position:absolute;left:2975346;top:5008653;height:277845;width:339588;v-text-anchor:middle;" fillcolor="#53585F" filled="t" stroked="f" coordsize="21600,21600" o:gfxdata="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BVb5ugAAANsA&#10;AAAPAAAAAAAAAAEAIAAAACIAAABkcnMvZG93bnJldi54bWxQSwECFAAUAAAACACHTuJAMy8FnjsA&#10;AAA5AAAAEAAAAAAAAAABACAAAAAJAQAAZHJzL3NoYXBleG1sLnhtbFBLBQYAAAAABgAGAFsBAACz&#10;AwAAAAA=&#10;" path="m6873,8400l10800,8400,10800,12001,6873,12001c6873,12001,6873,8400,6873,8400xm6382,13200l11291,13200c11562,13200,11782,12932,11782,12600l11782,7800c11782,7469,11562,7200,11291,7200l6382,7200c6111,7200,5891,7469,5891,7800l5891,12600c5891,12932,6111,13200,6382,13200m6382,4800c6653,4800,6873,4531,6873,4200c6873,3868,6653,3600,6382,3600c6111,3600,5891,3868,5891,4200c5891,4531,6111,4800,6382,4800m20618,20400l2945,20400c1861,20400,982,19325,982,18000l982,4800,2945,4800,2945,17400c2945,17732,3166,18000,3436,18000c3707,18000,3927,17732,3927,17400l3927,1200,20618,1200c20618,1200,20618,20400,20618,20400xm20618,0l3927,0c3385,0,2945,538,2945,1200l2945,3600,982,3600c440,3600,0,4138,0,4800l0,18000c0,19988,1319,21600,2945,21600l20618,21600c21160,21600,21600,21062,21600,20400l21600,1200c21600,538,21160,0,20618,0m6382,18000l18164,18000c18434,18000,18655,17732,18655,17400c18655,17068,18434,16801,18164,16801l6382,16801c6111,16801,5891,17068,5891,17400c5891,17732,6111,18000,6382,18000m6382,15600l18164,15600c18434,15600,18655,15332,18655,15000c18655,14668,18434,14401,18164,14401l6382,14401c6111,14401,5891,14668,5891,15000c5891,15332,6111,15600,6382,15600m8345,4800c8616,4800,8836,4531,8836,4200c8836,3868,8616,3600,8345,3600c8075,3600,7855,3868,7855,4200c7855,4531,8075,4800,8345,4800m18164,7200l14236,7200c13966,7200,13745,7469,13745,7800c13745,8132,13966,8400,14236,8400l18164,8400c18434,8400,18655,8132,18655,7800c18655,7469,18434,7200,18164,7200m18164,12001l14236,12001c13966,12001,13745,12268,13745,12600c13745,12932,13966,13200,14236,13200l18164,13200c18434,13200,18655,12932,18655,12600c18655,12268,18434,12001,18164,12001m18164,9600l14236,9600c13966,9600,13745,9869,13745,10200c13745,10532,13966,10800,14236,10800l18164,10800c18434,10800,18655,10532,18655,10200c18655,9869,18434,9600,18164,9600m18164,4800c18434,4800,18655,4531,18655,4200c18655,3868,18434,3600,18164,3600c17893,3600,17673,3868,17673,4200c17673,4531,17893,4800,18164,4800m16200,4800c16471,4800,16691,4531,16691,4200c16691,3868,16471,3600,16200,3600c15929,3600,15709,3868,15709,4200c15709,4531,15929,4800,16200,4800m10309,4800l14236,4800c14507,4800,14727,4531,14727,4200c14727,3868,14507,3600,14236,3600l10309,3600c10038,3600,9818,3868,9818,4200c9818,4531,10038,4800,10309,4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9" o:spid="_x0000_s1026" o:spt="100" style="position:absolute;left:3623649;top:4977782;height:339588;width:339588;v-text-anchor:middle;" fillcolor="#53585F" filled="t" stroked="f" coordsize="21600,21600" o:gfxdata="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SfNivQAA&#10;ANsAAAAPAAAAAAAAAAEAIAAAACIAAABkcnMvZG93bnJldi54bWxQSwECFAAUAAAACACHTuJAMy8F&#10;njsAAAA5AAAAEAAAAAAAAAABACAAAAAMAQAAZHJzL3NoYXBleG1sLnhtbFBLBQYAAAAABgAGAFsB&#10;AAC2AwAAAAA=&#10;" path="m6382,7855c6653,7855,6873,7635,6873,7364c6873,7092,6653,6873,6382,6873c6111,6873,5891,7092,5891,7364c5891,7635,6111,7855,6382,7855m6873,10800l10800,10800,10800,13746,6873,13746c6873,13746,6873,10800,6873,10800xm6382,14727l11291,14727c11562,14727,11782,14508,11782,14236l11782,10309c11782,10038,11562,9818,11291,9818l6382,9818c6111,9818,5891,10038,5891,10309l5891,14236c5891,14508,6111,14727,6382,14727m8345,7855c8616,7855,8836,7635,8836,7364c8836,7092,8616,6873,8345,6873c8075,6873,7855,7092,7855,7364c7855,7635,8075,7855,8345,7855m20618,20618l2945,20618c1861,20618,982,19739,982,18655l982,7855,2945,7855,2945,18164c2945,18435,3166,18655,3436,18655c3707,18655,3927,18435,3927,18164l3927,4909,20618,4909c20618,4909,20618,20618,20618,20618xm20618,3927l3927,3927c3385,3927,2945,4367,2945,4909l2945,6873,982,6873c440,6873,0,7313,0,7855l0,18655c0,20282,1319,21600,2945,21600l20618,21600c21160,21600,21600,21160,21600,20618l21600,4909c21600,4367,21160,3927,20618,3927m6382,16691l18164,16691c18434,16691,18655,16472,18655,16200c18655,15929,18434,15710,18164,15710l6382,15710c6111,15710,5891,15929,5891,16200c5891,16472,6111,16691,6382,16691m10309,7855l14236,7855c14507,7855,14727,7635,14727,7364c14727,7092,14507,6873,14236,6873l10309,6873c10038,6873,9818,7092,9818,7364c9818,7635,10038,7855,10309,7855m6382,18655l18164,18655c18434,18655,18655,18435,18655,18164c18655,17893,18434,17673,18164,17673l6382,17673c6111,17673,5891,17893,5891,18164c5891,18435,6111,18655,6382,18655m4909,2945l20127,2945c20398,2945,20618,2726,20618,2455c20618,2184,20398,1964,20127,1964l4909,1964c4638,1964,4418,2184,4418,2455c4418,2726,4638,2945,4909,2945m18164,11783l14236,11783c13966,11783,13745,12001,13745,12273c13745,12544,13966,12764,14236,12764l18164,12764c18434,12764,18655,12544,18655,12273c18655,12001,18434,11783,18164,11783m6382,982l19145,982c19416,982,19636,762,19636,491c19636,220,19416,0,19145,0l6382,0c6111,0,5891,220,5891,491c5891,762,6111,982,6382,982m18164,13746l14236,13746c13966,13746,13745,13965,13745,14236c13745,14508,13966,14727,14236,14727l18164,14727c18434,14727,18655,14508,18655,14236c18655,13965,18434,13746,18164,13746m16200,7855c16471,7855,16691,7635,16691,7364c16691,7092,16471,6873,16200,6873c15929,6873,15709,7092,15709,7364c15709,7635,15929,7855,16200,7855m18164,7855c18434,7855,18655,7635,18655,7364c18655,7092,18434,6873,18164,6873c17893,6873,17673,7092,17673,7364c17673,7635,17893,7855,18164,7855m18164,9818l14236,9818c13966,9818,13745,10038,13745,10309c13745,10581,13966,10800,14236,10800l18164,10800c18434,10800,18655,10581,18655,10309c18655,10038,18434,9818,18164,9818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0" o:spid="_x0000_s1026" o:spt="100" style="position:absolute;left:4271953;top:4977782;height:339588;width:339588;v-text-anchor:middle;" fillcolor="#53585F" filled="t" stroked="f" coordsize="21600,21600" o:gfxdata="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+qzCK5AAAA2wAA&#10;AA8AAAAAAAAAAQAgAAAAIgAAAGRycy9kb3ducmV2LnhtbFBLAQIUABQAAAAIAIdO4kAzLwWeOwAA&#10;ADkAAAAQAAAAAAAAAAEAIAAAAAgBAABkcnMvc2hhcGV4bWwueG1sUEsFBgAAAAAGAAYAWwEAALID&#10;AAAAAA==&#10;" path="m10800,20618c5378,20618,982,16223,982,10800c982,5378,5378,982,10800,982c16223,982,20618,5378,20618,10800c20618,16223,16223,20618,10800,20618m10800,0c4835,0,0,4836,0,10800c0,16765,4835,21600,10800,21600c16765,21600,21600,16765,21600,10800c21600,4836,16765,0,10800,0m16200,10309l11291,10309,11291,5401c11291,5129,11071,4909,10800,4909c10529,4909,10309,5129,10309,5401l10309,10309,5400,10309c5129,10309,4909,10529,4909,10800c4909,11072,5129,11292,5400,11292l10309,11292,10309,16200c10309,16472,10529,16691,10800,16691c11071,16691,11291,16472,11291,16200l11291,11292,16200,11292c16471,11292,16691,11072,16691,10800c16691,10529,16471,10309,16200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1" o:spid="_x0000_s1026" o:spt="100" style="position:absolute;left:4920256;top:4977782;height:339588;width:339588;v-text-anchor:middle;" fillcolor="#53585F" filled="t" stroked="f" coordsize="21600,21600" o:gfxdata="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ZpubsAAADb&#10;AAAADwAAAAAAAAABACAAAAAiAAAAZHJzL2Rvd25yZXYueG1sUEsBAhQAFAAAAAgAh07iQDMvBZ47&#10;AAAAOQAAABAAAAAAAAAAAQAgAAAACgEAAGRycy9zaGFwZXhtbC54bWxQSwUGAAAAAAYABgBbAQAA&#10;tAMAAAAA&#10;" path="m10800,20618c5378,20618,982,16223,982,10800c982,5378,5378,982,10800,982c16223,982,20618,5378,20618,10800c20618,16223,16223,20618,10800,20618m10800,0c4835,0,0,4836,0,10800c0,16765,4835,21600,10800,21600c16765,21600,21600,16765,21600,10800c21600,4836,16765,0,10800,0m16200,10309l5400,10309c5129,10309,4909,10529,4909,10800c4909,11072,5129,11292,5400,11292l16200,11292c16471,11292,16691,11072,16691,10800c16691,10529,16471,10309,16200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2" o:spid="_x0000_s1026" o:spt="100" style="position:absolute;left:5568559;top:5008653;height:277845;width:339588;v-text-anchor:middle;" fillcolor="#53585F" filled="t" stroked="f" coordsize="21600,21600" o:gfxdata="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dia74A&#10;AADcAAAADwAAAAAAAAABACAAAAAiAAAAZHJzL2Rvd25yZXYueG1sUEsBAhQAFAAAAAgAh07iQDMv&#10;BZ47AAAAOQAAABAAAAAAAAAAAQAgAAAADQEAAGRycy9zaGFwZXhtbC54bWxQSwUGAAAAAAYABgBb&#10;AQAAtwMAAAAA&#10;" path="m5400,6001l8345,6001c8617,6001,8836,5732,8836,5400c8836,5069,8617,4800,8345,4800l5400,4800c5129,4800,4909,5069,4909,5400c4909,5732,5129,6001,5400,6001m20618,20400l18655,20400,18655,18000c18926,18000,19145,17732,19145,17400c19145,17069,18926,16801,18655,16801l18655,3601,20618,3601c20618,3601,20618,20400,20618,20400xm17673,16801c17401,16801,17182,17069,17182,17400c17182,17732,17401,18000,17673,18000l17673,20400,3927,20400,3927,18000c4199,18000,4418,17732,4418,17400c4418,17069,4199,16801,3927,16801l3927,3601,17673,3601c17673,3601,17673,16801,17673,16801xm2945,16801c2674,16801,2455,17069,2455,17400c2455,17732,2674,18000,2945,18000l2945,20400,982,20400,982,3601,2945,3601c2945,3601,2945,16801,2945,16801xm8836,1200l12764,1200c13305,1200,13745,1738,13745,2400l7855,2400c7855,1738,8295,1200,8836,1200m20618,2400l14727,2400c14727,1075,13848,0,12764,0l8836,0c7752,0,6873,1075,6873,2400l982,2400c439,2400,0,2938,0,3601l0,20400c0,21063,439,21600,982,21600l20618,21600c21160,21600,21600,21063,21600,20400l21600,3601c21600,2938,21160,2400,20618,2400m5400,8400l6382,8400c6653,8400,6873,8132,6873,7800c6873,7469,6653,7200,6382,7200l5400,7200c5129,7200,4909,7469,4909,7800c4909,8132,5129,8400,5400,84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3" o:spid="_x0000_s1026" o:spt="100" style="position:absolute;left:6216862;top:4993216;height:308717;width:339588;v-text-anchor:middle;" fillcolor="#53585F" filled="t" stroked="f" coordsize="21600,21600" o:gfxdata="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lEtvQAA&#10;ANwAAAAPAAAAAAAAAAEAIAAAACIAAABkcnMvZG93bnJldi54bWxQSwECFAAUAAAACACHTuJAMy8F&#10;njsAAAA5AAAAEAAAAAAAAAABACAAAAAMAQAAZHJzL3NoYXBleG1sLnhtbFBLBQYAAAAABgAGAFsB&#10;AAC2AwAAAAA=&#10;" path="m16691,20520l14727,20520,14727,18360c14999,18360,15218,18119,15218,17820c15218,17522,14999,17280,14727,17280l14727,7560,16691,7560c16691,7560,16691,20520,16691,20520xm13745,17280c13474,17280,13255,17522,13255,17820c13255,18119,13474,18360,13745,18360l13745,20520,3927,20520,3927,18360c4199,18360,4418,18119,4418,17820c4418,17522,4199,17280,3927,17280l3927,7560,13745,7560c13745,7560,13745,17280,13745,17280xm2945,17280c2674,17280,2455,17522,2455,17820c2455,18119,2674,18360,2945,18360l2945,20520,982,20520,982,7560,2945,7560c2945,7560,2945,17280,2945,17280xm7855,5400l9818,5400c10360,5400,10800,5884,10800,6481l6873,6481c6873,5884,7313,5400,7855,5400m16691,6481l11782,6481c11782,5287,10903,4321,9818,4321l7855,4321c6770,4321,5891,5287,5891,6481l982,6481c440,6481,0,6964,0,7560l0,20520c0,21116,440,21600,982,21600l16691,21600c17233,21600,17673,21116,17673,20520l17673,7560c17673,6964,17233,6481,16691,6481m10800,2161c10800,1564,11240,1080,11782,1080l13745,1080c14287,1080,14727,1564,14727,2161c14727,2161,10800,2161,10800,2161xm20618,2161l15709,2161c15709,967,14830,0,13745,0l11782,0c10697,0,9818,967,9818,2161l4909,2161c4367,2161,3927,2644,3927,3240l3927,4860c3927,5159,4147,5400,4418,5400c4690,5400,4909,5159,4909,4860l4909,3240,20618,3240,20618,16201,19145,16201c18874,16201,18655,16442,18655,16740c18655,17039,18874,17280,19145,17280l20618,17280c21160,17280,21600,16796,21600,16201l21600,3240c21600,2644,21160,2161,20618,2161m5400,11881l6382,11881c6653,11881,6873,11639,6873,11341c6873,11042,6653,10800,6382,10800l5400,10800c5129,10800,4909,11042,4909,11341c4909,11639,5129,11881,5400,11881m5400,9720l8345,9720c8617,9720,8836,9479,8836,9181c8836,8882,8617,8640,8345,8640l5400,8640c5129,8640,4909,8882,4909,9181c4909,9479,5129,9720,5400,972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5" o:spid="_x0000_s1026" o:spt="100" style="position:absolute;left:1030436;top:5626085;height:339739;width:339748;v-text-anchor:middle;" fillcolor="#53585F" filled="t" stroked="f" coordsize="21410,21410" o:gfxdata="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Lz1bsAAADc&#10;AAAADwAAAAAAAAABACAAAAAiAAAAZHJzL2Rvd25yZXYueG1sUEsBAhQAFAAAAAgAh07iQDMvBZ47&#10;AAAAOQAAABAAAAAAAAAAAQAgAAAACgEAAGRycy9zaGFwZXhtbC54bWxQSwUGAAAAAAYABgBbAQAA&#10;tAMAAAAA&#10;" path="m20437,20437l17519,20437,17519,18978c17519,18710,17301,18492,17033,18492l15574,18492,15574,17033c15574,16764,15356,16546,15087,16546l13344,16546,10309,13497c10221,13409,10100,13354,9965,13354c9819,13354,9693,13422,9604,13524l8815,14312c8435,14692,7820,14692,7441,14312l1256,8128c877,7748,877,7133,1256,6753l6754,1255c7133,876,7749,876,8128,1255l14312,7440c14691,7820,14691,8435,14312,8815l13539,9588c13437,9677,13370,9804,13370,9950c13370,10084,13424,10206,13513,10294l20437,17234c20437,17234,20437,20437,20437,20437xm21268,16689l14547,9954,14999,9502c15758,8743,15758,7512,14999,6753l8815,569c8056,-190,6825,-190,6066,569l569,6066c-190,6825,-190,8056,569,8815l6754,14999c7513,15758,8743,15758,9502,14999l9968,14533,12798,17376c12886,17465,13008,17519,13142,17519l14601,17519,14601,18978c14601,19247,14819,19464,15087,19464l16546,19464,16546,20924c16546,21193,16764,21410,17033,21410l20924,21410c21192,21410,21410,21193,21410,20924l21410,17033c21410,16899,21356,16777,21268,16689m6819,7791c6282,7791,5846,7356,5846,6819c5846,6282,6282,5846,6819,5846c7356,5846,7792,6282,7792,6819c7792,7356,7356,7791,6819,7791m6819,4873c5745,4873,4874,5744,4874,6819c4874,7893,5745,8765,6819,8765c7893,8765,8765,7893,8765,6819c8765,5744,7893,4873,6819,4873e">
                    <v:path o:connectlocs="169874,169869;169874,169869;169874,169869;169874,16986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6" o:spid="_x0000_s1026" o:spt="100" style="position:absolute;left:1678740;top:5626085;height:339588;width:339588;v-text-anchor:middle;" fillcolor="#53585F" filled="t" stroked="f" coordsize="21600,21600" o:gfxdata="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hYMS5AAAA3AAA&#10;AA8AAAAAAAAAAQAgAAAAIgAAAGRycy9kb3ducmV2LnhtbFBLAQIUABQAAAAIAIdO4kAzLwWeOwAA&#10;ADkAAAAQAAAAAAAAAAEAIAAAAAgBAABkcnMvc2hhcGV4bWwueG1sUEsFBgAAAAAGAAYAWwEAALID&#10;AAAAAA==&#10;" path="m10800,10309c10800,10581,10580,10800,10309,10800c10038,10800,9818,10581,9818,10309c9818,10038,10038,9818,10309,9818c10580,9818,10800,10038,10800,10309m20618,20618l18655,20618,18655,19145c18655,18875,18434,18655,18164,18655l16691,18655,16691,17182c16691,16911,16471,16691,16200,16691l14441,16691,12850,15086c12761,14997,12639,14943,12503,14943c12356,14943,12228,15010,12138,15113l11833,15418c11450,15801,10829,15801,10445,15418l6167,11139c5784,10756,5784,10136,6167,9752l9752,6167c10135,5784,10756,5784,11139,6167l11761,6789c11699,7609,11457,8377,11069,9054c10847,8919,10588,8837,10309,8837c9496,8837,8836,9496,8836,10309c8836,11123,9496,11782,10309,11782c11123,11782,11782,11123,11782,10309c11782,10156,11752,10012,11709,9873c12146,9210,12466,8463,12631,7659l15417,10446c15800,10829,15800,11450,15417,11833l15128,12122c15025,12213,14957,12341,14957,12487c14957,12623,15013,12746,15101,12835l20618,18367c20618,18367,20618,20618,20618,20618xm5343,11673c2859,11190,982,9008,982,6383c982,3400,3399,982,6382,982c9011,982,11198,2862,11681,5349c10910,4719,9777,4755,9058,5473l5474,9058c4757,9775,4719,10904,5343,11673m21456,17817l16142,12488c16874,11720,16865,10507,16111,9752l12763,6404c12763,6396,12764,6389,12764,6383c12764,2857,9907,0,6382,0c2857,0,0,2857,0,6383c0,9907,2857,12764,6382,12764c6389,12764,6396,12763,6403,12763l9752,16111c10511,16870,11735,16875,12503,16130l13889,17529c13978,17618,14101,17673,14236,17673l15709,17673,15709,19145c15709,19417,15929,19636,16200,19636l17673,19636,17673,21109c17673,21381,17893,21600,18164,21600l21109,21600c21380,21600,21600,21381,21600,21109l21600,18164c21600,18029,21545,17906,21456,1781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7" o:spid="_x0000_s1026" o:spt="100" style="position:absolute;left:2327043;top:5656955;height:277833;width:339588;v-text-anchor:middle;" fillcolor="#53585F" filled="t" stroked="f" coordsize="21600,21600" o:gfxdata="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3FX74A&#10;AADcAAAADwAAAAAAAAABACAAAAAiAAAAZHJzL2Rvd25yZXYueG1sUEsBAhQAFAAAAAgAh07iQDMv&#10;BZ47AAAAOQAAABAAAAAAAAAAAQAgAAAADQEAAGRycy9zaGFwZXhtbC54bWxQSwUGAAAAAAYABgBb&#10;AQAAtwMAAAAA&#10;" path="m19636,20400l1964,20400c1422,20400,982,19862,982,19200c982,18538,1422,18000,1964,18000l19636,18000c20178,18000,20618,18538,20618,19200c20618,19862,20178,20400,19636,20400m19636,16800l1964,16800c879,16800,0,17874,0,19200c0,20526,879,21600,1964,21600l19636,21600c20721,21600,21600,20526,21600,19200c21600,17874,20721,16800,19636,16800m1964,1200l19636,1200c20178,1200,20618,1737,20618,2399c20618,3063,20178,3599,19636,3599l1964,3599c1422,3599,982,3063,982,2399c982,1737,1422,1200,1964,1200m1964,4799l19636,4799c20721,4799,21600,3725,21600,2399c21600,1074,20721,0,19636,0l1964,0c879,0,0,1074,0,2399c0,3725,879,4799,1964,4799m19636,12000l1964,12000c1422,12000,982,11463,982,10800c982,10137,1422,9600,1964,9600l19636,9600c20178,9600,20618,10137,20618,10800c20618,11463,20178,12000,19636,12000m19636,8400l1964,8400c879,8400,0,9474,0,10800c0,12125,879,13200,1964,13200l19636,13200c20721,13200,21600,12125,21600,10800c21600,9474,20721,8400,19636,8400e">
                    <v:path o:connectlocs="169794,138916;169794,138916;169794,138916;169794,1389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8" o:spid="_x0000_s1026" o:spt="100" style="position:absolute;left:2975346;top:5656956;height:277845;width:339588;v-text-anchor:middle;" fillcolor="#53585F" filled="t" stroked="f" coordsize="21600,21600" o:gfxdata="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RH7+5AAAA3AAA&#10;AA8AAAAAAAAAAQAgAAAAIgAAAGRycy9kb3ducmV2LnhtbFBLAQIUABQAAAAIAIdO4kAzLwWeOwAA&#10;ADkAAAAQAAAAAAAAAAEAIAAAAAgBAABkcnMvc2hhcGV4bWwueG1sUEsFBgAAAAAGAAYAWwEAALID&#10;AAAAAA==&#10;" path="m1964,3600c1422,3600,982,3063,982,2400c982,1738,1422,1200,1964,1200c2506,1200,2945,1738,2945,2400c2945,3063,2506,3600,1964,3600m1964,0c879,0,0,1075,0,2400c0,3726,879,4800,1964,4800c3048,4800,3927,3726,3927,2400c3927,1075,3048,0,1964,0m1964,12000c1422,12000,982,11463,982,10800c982,10138,1422,9600,1964,9600c2506,9600,2945,10138,2945,10800c2945,11463,2506,12000,1964,12000m1964,8401c879,8401,0,9475,0,10800c0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0,17875,0,19200c0,20526,879,21600,1964,21600c3048,21600,3927,20526,3927,19200c3927,17875,3048,16800,1964,16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9" o:spid="_x0000_s1026" o:spt="100" style="position:absolute;left:3623649;top:5656956;height:277845;width:339588;v-text-anchor:middle;" fillcolor="#53585F" filled="t" stroked="f" coordsize="21600,21600" o:gfxdata="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HbokvQAA&#10;ANwAAAAPAAAAAAAAAAEAIAAAACIAAABkcnMvZG93bnJldi54bWxQSwECFAAUAAAACACHTuJAMy8F&#10;njsAAAA5AAAAEAAAAAAAAAABACAAAAAMAQAAZHJzL3NoYXBleG1sLnhtbFBLBQYAAAAABgAGAFsB&#10;AAC2AwAAAAA=&#10;" path="m21109,13200l5400,13200c5129,13200,4909,13469,4909,13800c4909,14132,5129,14400,5400,14400l21109,14400c21380,14400,21600,14132,21600,13800c21600,13469,21380,13200,21109,13200m21109,7200l5400,7200c5129,7200,4909,7469,4909,7800c4909,8132,5129,8401,5400,8401l21109,8401c21380,8401,21600,8132,21600,7800c21600,7469,21380,7200,21109,7200m1473,0c659,0,0,807,0,1800c0,2794,659,3600,1473,3600c2286,3600,2945,2794,2945,1800c2945,807,2286,0,1473,0m21109,19200l5400,19200c5129,19200,4909,19469,4909,19800c4909,20132,5129,20400,5400,20400l21109,20400c21380,20400,21600,20132,21600,19800c21600,19469,21380,19200,21109,19200m5400,2400l21109,2400c21380,2400,21600,2132,21600,1800c21600,1469,21380,1200,21109,1200l5400,1200c5129,1200,4909,1469,4909,1800c4909,2132,5129,2400,5400,2400m1473,18000c659,18000,0,18806,0,19800c0,20794,659,21600,1473,21600c2286,21600,2945,20794,2945,19800c2945,18806,2286,18000,1473,18000m1473,6000c659,6000,0,6807,0,7800c0,8794,659,9600,1473,9600c2286,9600,2945,8794,2945,7800c2945,6807,2286,6000,1473,6000m1473,12000c659,12000,0,12807,0,13800c0,14794,659,15600,1473,15600c2286,15600,2945,14794,2945,13800c2945,12807,2286,12000,1473,12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0" o:spid="_x0000_s1026" o:spt="100" style="position:absolute;left:4271953;top:5656955;height:277837;width:339588;v-text-anchor:middle;" fillcolor="#53585F" filled="t" stroked="f" coordsize="21600,21600" o:gfxdata="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T3zrsAAADb&#10;AAAADwAAAAAAAAABACAAAAAiAAAAZHJzL2Rvd25yZXYueG1sUEsBAhQAFAAAAAgAh07iQDMvBZ47&#10;AAAAOQAAABAAAAAAAAAAAQAgAAAACgEAAGRycy9zaGFwZXhtbC54bWxQSwUGAAAAAAYABgBbAQAA&#10;tAMAAAAA&#10;" path="m20618,6000l982,6000,982,2399c982,1737,1422,1200,1964,1200l6873,1200c8345,1200,8345,3600,10800,3600l19636,3600c20178,3600,20618,4137,20618,4800c20618,4800,20618,6000,20618,6000xm20618,19200c20618,19863,20178,20400,19636,20400l1964,20400c1422,20400,982,19863,982,19200l982,7200,20618,7200c20618,7200,20618,19200,20618,19200xm19636,2399l10800,2399c8836,2399,8836,0,6873,0l1964,0c879,0,0,1074,0,2399l0,19200c0,20526,879,21600,1964,21600l19636,21600c20721,21600,21600,20526,21600,19200l21600,4800c21600,3474,20721,2399,19636,2399e">
                    <v:path o:connectlocs="169794,138918;169794,138918;169794,138918;169794,13891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1" o:spid="_x0000_s1026" o:spt="100" style="position:absolute;left:4920256;top:5641519;height:308717;width:339588;v-text-anchor:middle;" fillcolor="#53585F" filled="t" stroked="f" coordsize="21600,21600" o:gfxdata="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4UlW8AAAA&#10;2wAAAA8AAAAAAAAAAQAgAAAAIgAAAGRycy9kb3ducmV2LnhtbFBLAQIUABQAAAAIAIdO4kAzLwWe&#10;OwAAADkAAAAQAAAAAAAAAAEAIAAAAAsBAABkcnMvc2hhcGV4bWwueG1sUEsFBgAAAAAGAAYAWwEA&#10;ALUDAAAAAA==&#10;" path="m19636,2161l13745,2161c11782,2160,11782,0,9818,0l5891,0c4806,0,3927,967,3927,2161l3927,2700c3927,2999,4147,3240,4418,3240c4690,3240,4909,2999,4909,2700l4909,2161c4909,1564,5348,1080,5891,1080l9818,1080c11291,1080,11291,3239,13744,3240l19636,3240c20178,3240,20618,3724,20618,4321l20618,15120c20618,15717,20178,16200,19636,16200l19145,16200c18874,16200,18655,16442,18655,16740c18655,17039,18874,17280,19145,17280l19636,17280c20721,17280,21600,16314,21600,15120l21600,4321c21600,3127,20721,2161,19636,2161m16691,9720l982,9720,982,6481c982,5884,1421,5400,1964,5400l5891,5400c7364,5400,7364,7560,9818,7560l15709,7560c16251,7560,16691,8044,16691,8641c16691,8641,16691,9720,16691,9720xm16691,19440c16691,20037,16251,20520,15709,20520l1964,20520c1421,20520,982,20037,982,19440l982,10801,16691,10801c16691,10801,16691,19440,16691,19440xm15709,6481l9818,6481c7855,6480,7855,4320,5891,4320l1964,4320c879,4320,0,5287,0,6481l0,19440c0,20634,879,21600,1964,21600l15709,21600c16794,21600,17673,20634,17673,19440l17673,8641c17673,7447,16794,6481,15709,6481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2" o:spid="_x0000_s1026" o:spt="100" style="position:absolute;left:5568559;top:5656955;height:277833;width:339588;v-text-anchor:middle;" fillcolor="#53585F" filled="t" stroked="f" coordsize="21600,21600" o:gfxdata="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RyiG8AAAA&#10;2wAAAA8AAAAAAAAAAQAgAAAAIgAAAGRycy9kb3ducmV2LnhtbFBLAQIUABQAAAAIAIdO4kAzLwWe&#10;OwAAADkAAAAQAAAAAAAAAAEAIAAAAAsBAABkcnMvc2hhcGV4bWwueG1sUEsFBgAAAAAGAAYAWwEA&#10;ALUDAAAAAA==&#10;" path="m10800,13200c11071,13200,11291,13469,11291,13800c11291,14132,11071,14400,10800,14400c10529,14400,10309,14132,10309,13800c10309,13469,10529,13200,10800,13200m10800,15600c11613,15600,12273,14794,12273,13800c12273,12806,11613,12000,10800,12000c9987,12000,9327,12806,9327,13800c9327,14794,9987,15600,10800,15600m5400,13200c5671,13200,5891,13469,5891,13800c5891,14132,5671,14400,5400,14400c5129,14400,4909,14132,4909,13800c4909,13469,5129,13200,5400,13200m5400,15600c6213,15600,6873,14794,6873,13800c6873,12806,6213,12000,5400,12000c4587,12000,3927,12806,3927,13800c3927,14794,4587,15600,5400,15600m20618,6000l982,6000,982,2399c982,1737,1421,1200,1964,1200l6873,1200c8345,1200,8345,3600,10800,3600l19636,3600c20178,3600,20618,4137,20618,4799c20618,4799,20618,6000,20618,6000xm20618,19200c20618,19862,20178,20400,19636,20400l1964,20400c1421,20400,982,19862,982,19200l982,7199,20618,7199c20618,7199,20618,19200,20618,19200xm19636,2399l10800,2399c8836,2399,8836,0,6873,0l1964,0c879,0,0,1074,0,2399l0,19200c0,20526,879,21600,1964,21600l19636,21600c20721,21600,21600,20526,21600,19200l21600,4799c21600,3474,20721,2399,19636,2399m16200,13200c16471,13200,16691,13469,16691,13800c16691,14132,16471,14400,16200,14400c15929,14400,15709,14132,15709,13800c15709,13469,15929,13200,16200,13200m16200,15600c17013,15600,17673,14794,17673,13800c17673,12806,17013,12000,16200,12000c15387,12000,14727,12806,14727,13800c14727,14794,15387,15600,16200,15600e">
                    <v:path o:connectlocs="169794,138916;169794,138916;169794,138916;169794,1389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3" o:spid="_x0000_s1026" o:spt="100" style="position:absolute;left:6216862;top:5626085;height:339588;width:339588;v-text-anchor:middle;" fillcolor="#53585F" filled="t" stroked="f" coordsize="21600,21600" o:gfxdata="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W+6vQAA&#10;ANsAAAAPAAAAAAAAAAEAIAAAACIAAABkcnMvZG93bnJldi54bWxQSwECFAAUAAAACACHTuJAMy8F&#10;njsAAAA5AAAAEAAAAAAAAAABACAAAAAMAQAAZHJzL3NoYXBleG1sLnhtbFBLBQYAAAAABgAGAFsB&#10;AAC2AwAAAAA=&#10;" path="m19636,1964l10800,1964c8836,1964,8836,0,6873,0l1964,0c879,0,0,879,0,1964l0,15709c0,16794,879,17673,1964,17673l6599,17673c6257,17372,5941,17046,5656,16691l1964,16691c1422,16691,982,16252,982,15709l982,5891,6599,5891c7023,5517,7484,5185,7982,4909l982,4909,982,1964c982,1422,1422,982,1964,982l6873,982c8345,982,8345,2946,10800,2946l19636,2946c20178,2946,20618,3385,20618,3927l20618,4909,15582,4909c16080,5185,16541,5517,16965,5891l20618,5891,20618,15709c20618,16252,20178,16691,19636,16691l18766,16691,19738,17663c20774,17609,21600,16759,21600,15709l21600,3927c21600,2843,20721,1964,19636,1964m11782,17673c8529,17673,5891,15036,5891,11782c5891,8529,8529,5891,11782,5891c15035,5891,17673,8529,17673,11782c17673,15036,15035,17673,11782,17673m16972,16278c18018,15072,18655,13503,18655,11782c18655,7987,15578,4910,11782,4910c7986,4910,4909,7987,4909,11782c4909,15578,7986,18655,11782,18655c13503,18655,15072,18017,16278,16972l16972,17666c16969,17668,16967,17671,16965,17673l16979,17673,20762,21457c20851,21546,20974,21600,21109,21600c21380,21600,21600,21381,21600,21109c21600,20974,21545,20851,21456,20762c21456,20762,16972,16278,16972,16278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5" o:spid="_x0000_s1026" o:spt="100" style="position:absolute;left:1030437;top:6274388;height:339588;width:339588;v-text-anchor:middle;" fillcolor="#53585F" filled="t" stroked="f" coordsize="21600,21600" o:gfxdata="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P8c28AAAA&#10;2wAAAA8AAAAAAAAAAQAgAAAAIgAAAGRycy9kb3ducmV2LnhtbFBLAQIUABQAAAAIAIdO4kAzLwWe&#10;OwAAADkAAAAQAAAAAAAAAAEAIAAAAAsBAABkcnMvc2hhcGV4bWwueG1sUEsFBgAAAAAGAAYAWwEA&#10;ALUDAAAAAA==&#10;" path="m17593,17878c16514,16546,15177,15812,14084,15323c13842,15214,13687,15099,13598,14990c15238,14959,16521,14237,16581,14203c16751,14106,16846,13918,16826,13724c16807,13546,16693,13394,16530,13325c16461,13275,15663,12629,15663,9051c15663,5000,14115,2945,11061,2945c8481,2945,5845,3642,5845,8806c5845,12555,5219,13278,5122,13367c4957,13416,4826,13551,4784,13723c4734,13935,4828,14153,5015,14262c6396,15064,7482,15136,8065,15091c7994,15151,7850,15241,7564,15335c6211,15776,4766,16807,3958,17834c2125,16050,982,13560,982,10800c982,5377,5377,982,10800,982c16222,982,20618,5377,20618,10800c20618,13584,19454,16092,17593,17878m10800,20618c8489,20618,6370,19815,4693,18480c5360,17604,6693,16652,7869,16268c8578,16037,8988,15688,9087,15232c9214,14656,8775,14230,8725,14183c8597,14065,8412,14025,8246,14075c8208,14086,7406,14309,6089,13714c6486,13026,6826,11618,6826,8806c6826,4301,8829,3928,11061,3928c12615,3928,14681,4458,14681,9051c14681,11662,15092,12966,15499,13617c14943,13829,14058,14076,13097,13993c12883,13971,12690,14092,12605,14285c12420,14704,12408,15649,13683,16219c14677,16664,15893,17331,16850,18522c15182,19831,13085,20618,10800,20618m10800,0c4835,0,0,4836,0,10800c0,16765,4835,21600,10800,21600c16764,21600,21600,16765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6" o:spid="_x0000_s1026" o:spt="100" style="position:absolute;left:1678740;top:6289823;height:308792;width:339588;v-text-anchor:middle;" fillcolor="#53585F" filled="t" stroked="f" coordsize="21600,21600" o:gfxdata="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1RWvQAA&#10;ANsAAAAPAAAAAAAAAAEAIAAAACIAAABkcnMvZG93bnJldi54bWxQSwECFAAUAAAACACHTuJAMy8F&#10;njsAAAA5AAAAEAAAAAAAAAABACAAAAAMAQAAZHJzL3NoYXBleG1sLnhtbFBLBQYAAAAABgAGAFsB&#10;AAC2AwAAAAA=&#10;" path="m1016,20520c1258,18675,2752,17923,4191,17361c5156,17087,6884,15971,6884,13567c6884,11510,6113,10507,5698,9969c5646,9902,5599,9842,5562,9786c5550,9769,5538,9752,5526,9735c5491,9662,5297,9177,5553,8011c5604,7777,5583,7531,5493,7312c5249,6721,4603,5151,5035,3988c5619,2411,6140,2099,7085,1642c7132,1619,7177,1592,7220,1562c7458,1393,8233,1080,9029,1080c9467,1080,9840,1172,10137,1353c10491,1569,10825,1968,11308,3213c11991,4974,11820,6477,11347,7186c11175,7442,11116,7769,11184,8078c11422,9164,11247,9602,11210,9679c11181,9712,11153,9748,11129,9786c11091,9842,11044,9902,10992,9969c10578,10507,9806,11510,9806,13567c9806,15972,11535,17087,12500,17361c13925,17916,15432,18665,15675,20520c15675,20520,1016,20520,1016,20520xm12782,16326c12782,16326,10788,15813,10788,13567c10788,11595,11607,10900,11923,10420c11923,10420,12573,9806,12138,7825c12863,6740,12999,4821,12211,2789c11716,1514,11279,815,10613,409c10124,111,9569,0,9029,0c8023,0,7070,384,6690,653c5576,1192,4828,1688,4126,3579c3556,5114,4241,6891,4598,7757c4163,9739,4767,10420,4767,10420c5083,10900,5903,11595,5903,13567c5903,15813,3909,16326,3909,16326c2642,16817,0,17821,0,21060c0,21060,0,21600,491,21600l16200,21600c16691,21600,16691,21060,16691,21060c16691,17821,14048,16817,12782,16326m18035,15774c18035,15774,16217,15312,16217,13291c16217,11515,17087,10890,17376,10458c17376,10458,17968,9906,17572,8122c18232,7146,18387,5419,17669,3590c17218,2442,16666,1814,16059,1449c15612,1180,15107,1081,14614,1081c13880,1081,13182,1301,12753,1514c12878,1781,12997,2064,13115,2366c13131,2409,13143,2453,13159,2496c13436,2360,13994,2160,14614,2160c15001,2160,15328,2239,15588,2396c15893,2579,16347,2947,16767,4019c17366,5541,17207,6853,16784,7478c16610,7736,16549,8067,16618,8379c16817,9273,16689,9648,16656,9723c16631,9754,16607,9786,16584,9820c16565,9848,16497,9929,16447,9988c16023,10488,15236,11419,15236,13291c15236,15520,16851,16555,17757,16810c19050,17307,20311,17926,20570,19440l17464,19440c17553,19773,17615,20132,17645,20520l21152,20520c21600,20520,21600,20034,21600,20034c21600,17119,19191,16215,18035,15774e">
                    <v:path o:connectlocs="169794,154396;169794,154396;169794,154396;169794,15439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7" o:spid="_x0000_s1026" o:spt="100" style="position:absolute;left:2327043;top:6305259;height:277875;width:339588;v-text-anchor:middle;" fillcolor="#53585F" filled="t" stroked="f" coordsize="21600,21600" o:gfxdata="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cwCS5AAAA2wAA&#10;AA8AAAAAAAAAAQAgAAAAIgAAAGRycy9kb3ducmV2LnhtbFBLAQIUABQAAAAIAIdO4kAzLwWeOwAA&#10;ADkAAAAQAAAAAAAAAAEAIAAAAAgBAABkcnMvc2hhcGV4bWwueG1sUEsFBgAAAAAGAAYAWwEAALID&#10;AAAAAA==&#10;" path="m4457,20400c4686,18711,5897,18036,7134,17493l7173,17477c8055,17190,9626,16039,9626,13569c9626,11474,8932,10452,8558,9902c8484,9791,8394,9649,8414,9680c8384,9599,8237,9129,8449,8035c8549,7522,8380,7241,8380,7241c8112,6505,7614,5133,7988,4025c8490,2492,8935,2190,9741,1747c9788,1721,9834,1691,9877,1657c10029,1535,10674,1200,11403,1200c11768,1200,12075,1285,12318,1454c12610,1655,12890,2039,13313,3271c14101,5469,13602,6698,13350,7124c13183,7407,13126,7764,13191,8102c13386,9109,13260,9534,13227,9619c13219,9631,13101,9814,13041,9902c12668,10452,11973,11474,11973,13569c11973,16039,13545,17190,14427,17477l14466,17493c15703,18036,16914,18711,17143,20400c17143,20400,4457,20400,4457,20400xm14715,16328c14715,16328,12955,15815,12955,13569c12955,11596,13678,10901,13957,10421c13957,10421,14531,9807,14146,7826c14787,6740,14995,4972,14211,2789c13774,1514,13389,815,12801,409c12370,110,11880,0,11403,0c10516,0,9675,384,9339,653c8357,1192,7697,1688,7077,3579c6540,5168,7179,6892,7494,7758c7110,9740,7642,10421,7642,10421c7922,10901,8644,11596,8644,13569c8644,15815,6885,16328,6885,16328c5768,16819,3436,17760,3436,21000c3436,21000,3436,21600,3927,21600l17673,21600c18164,21600,18164,21000,18164,21000c18164,17760,15832,16819,14715,16328m19516,15006c19516,15006,18416,14701,18416,12954c18416,11419,18794,10879,19017,10506c19017,10506,19443,9975,19136,8435c19388,7760,19900,6419,19470,5184c18974,3714,18645,3327,17860,2908c17591,2699,16918,2400,16208,2400c15873,2400,15531,2473,15218,2647c15343,3035,15449,3420,15525,3799c15537,3790,15550,3779,15563,3770c15730,3657,15948,3600,16208,3600c16716,3600,17211,3825,17332,3919c17375,3953,17421,3983,17467,4008c17950,4265,18131,4362,18562,5641c18822,6387,18452,7378,18253,7911c18161,8156,18130,8457,18182,8718c18316,9392,18254,9706,18232,9784c18230,9788,18227,9793,18224,9798l18191,9853c17926,10290,17434,11106,17434,12954c17434,15019,18570,15933,19229,16155c19856,16429,20435,16859,20582,17999l18459,18000c18647,18353,18802,18755,18920,19200l21109,19199c21600,19199,21600,18599,21600,18599c21600,16199,20410,15388,19516,15006m2371,16155c3030,15933,4166,15019,4166,12954c4166,11106,3673,10290,3409,9853l3376,9798c3373,9793,3370,9788,3367,9784c3346,9706,3283,9392,3418,8718c3470,8457,3439,8156,3347,7911c3148,7378,2778,6387,3038,5641c3469,4362,3649,4265,4133,4008c4180,3983,4225,3953,4268,3919c4389,3825,4884,3600,5392,3600c5636,3600,5839,3655,6002,3755c6045,3548,6096,3341,6165,3134c6225,2950,6289,2793,6351,2630c6046,2468,5716,2400,5392,2400c4682,2400,4009,2699,3740,2908c2955,3327,2625,3714,2130,5184c1700,6419,2212,7760,2464,8435c2156,9975,2583,10506,2583,10506c2806,10879,3185,11419,3185,12954c3185,14701,2084,15006,2084,15006c1191,15388,0,16199,0,18599c0,18599,0,19199,491,19199l2680,19200c2798,18755,2952,18353,3141,18000l1018,17999c1165,16859,1744,16429,2371,16155e">
                    <v:path o:connectlocs="169794,138937;169794,138937;169794,138937;169794,138937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8" o:spid="_x0000_s1026" o:spt="100" style="position:absolute;left:2975346;top:6287945;height:339603;width:339556;v-text-anchor:middle;" fillcolor="#53585F" filled="t" stroked="f" coordsize="21278,21600" o:gfxdata="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WHwvQAA&#10;ANsAAAAPAAAAAAAAAAEAIAAAACIAAABkcnMvZG93bnJldi54bWxQSwECFAAUAAAACACHTuJAMy8F&#10;njsAAAA5AAAAEAAAAAAAAAABACAAAAAMAQAAZHJzL3NoYXBleG1sLnhtbFBLBQYAAAAABgAGAFsB&#10;AAC2AwAAAAA=&#10;" path="m2560,18308c2472,18397,2418,18520,2418,18655c2418,18926,2635,19146,2902,19146c3169,19146,3385,18926,3385,18655c3385,18384,3169,18164,2902,18164c2768,18164,2647,18219,2560,18308m20499,4279l20091,4692,20088,4688,17670,7143,17664,7137c17227,7580,16624,7853,15958,7853c14624,7853,13543,6755,13543,5401c13543,4725,13813,4113,14248,3670l13563,2975c12951,3596,12571,4452,12571,5401c12571,7300,14087,8840,15958,8840c16893,8840,17737,8454,18348,7832l18353,7837,20152,6011c20516,7368,20343,8670,19540,9505l16947,12198c16605,12553,16104,12766,15610,12766c15590,12765,13953,12652,12318,11611l12314,11620c12239,11572,12155,11537,12060,11537c11897,11537,11759,11625,11671,11753l11654,11742,4270,20043c3919,20399,3436,20618,2902,20618c1833,20618,967,19740,967,18655c967,18113,1184,17622,1534,17267l9684,9801,9671,9786c9796,9698,9884,9557,9884,9389c9884,9283,9844,9190,9787,9110l9790,9107c8390,7219,8340,5816,9546,4488l12130,1805c12785,1125,13641,982,14244,982l14246,982c14611,982,14988,1037,15366,1136l13559,2970,14243,3664,16661,1210,16657,1206,17082,775c16139,269,15160,0,14246,0l14244,0c13167,0,12182,361,11460,1111l8867,3804c7163,5672,7613,7584,8769,9315l850,16572c325,17106,0,17842,0,18655c0,20282,1299,21600,2902,21600c3703,21600,4429,21271,4954,20738l12160,12652c13800,13590,15363,13747,15606,13747c16313,13747,17067,13463,17617,12892l20209,10198c21560,8795,21600,6433,20499,4279e">
                    <v:path o:connectlocs="169778,169801;169778,169801;169778,169801;169778,169801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9" o:spid="_x0000_s1026" o:spt="100" style="position:absolute;left:3623649;top:6274388;height:339585;width:339588;v-text-anchor:middle;" fillcolor="#53585F" filled="t" stroked="f" coordsize="21600,21583" o:gfxdata="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tEEvugAAANsA&#10;AAAPAAAAAAAAAAEAIAAAACIAAABkcnMvZG93bnJldi54bWxQSwECFAAUAAAACACHTuJAMy8FnjsA&#10;AAA5AAAAEAAAAAAAAAABACAAAAAJAQAAZHJzL3NoYXBleG1sLnhtbFBLBQYAAAAABgAGAFsBAACz&#10;AwAAAAA=&#10;" path="m12364,11941l13062,14033,11365,12790,10785,12365,10205,12790,8508,14033,9206,11941,9426,11282,8877,10856,7511,9794,9790,9794,10030,9160,10785,7162,11540,9160,11779,9794,14059,9794,12692,10856,12144,11282c12144,11282,12364,11941,12364,11941xm12458,8813l10785,4384,9111,8813,4649,8813,8275,11631,6601,16647,10785,13582,14969,16647,13295,11631,16921,8813c16921,8813,12458,8813,12458,8813xm10800,20592c9796,20381,982,17399,982,12263c982,7469,2322,2919,2778,1179c4022,1719,7232,2943,10800,2943c14368,2943,17579,1719,18823,1179c19278,2918,20618,7466,20618,12263c20618,17393,11803,20381,10800,20592m19618,356c19577,216,19477,101,19343,42c19210,-17,19057,-13,18926,52c18888,71,15053,1962,10800,1962c6556,1962,2712,71,2674,52c2543,-13,2391,-17,2257,42c2124,101,2023,216,1983,356c1963,426,0,6376,0,12263c0,18484,10271,21491,10708,21575c10739,21580,10770,21583,10800,21583c10831,21583,10862,21580,10892,21575c11329,21491,21600,18484,21600,12263c21600,6376,19637,426,19618,356e">
                    <v:path o:connectlocs="169794,169792;169794,169792;169794,169792;169794,16979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0" o:spid="_x0000_s1026" o:spt="100" style="position:absolute;left:4271953;top:6289823;height:308833;width:339588;v-text-anchor:middle;" fillcolor="#53585F" filled="t" stroked="f" coordsize="21600,21144" o:gfxdata="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Yul&#10;wAAAANsAAAAPAAAAAAAAAAEAIAAAACIAAABkcnMvZG93bnJldi54bWxQSwECFAAUAAAACACHTuJA&#10;My8FnjsAAAA5AAAAEAAAAAAAAAABACAAAAAPAQAAZHJzL3NoYXBleG1sLnhtbFBLBQYAAAAABgAG&#10;AFsBAAC5AwAAAAA=&#10;" path="m20618,7406l13580,7406c13156,6803,12718,6095,12319,5293l20618,5293c20618,5293,20618,7406,20618,7406xm19636,13747l11291,13747,11291,8463,13090,8463c14022,9712,14815,10437,14882,10497c15009,10610,15174,10644,15323,10601c15418,10574,15505,10516,15573,10429c15746,10205,15718,9871,15510,9684c15498,9674,15023,9238,14383,8463l19636,8463c19636,8463,19636,13747,19636,13747xm19636,20087l11291,20087,11291,14803,19636,14803c19636,14803,19636,20087,19636,20087xm11291,5461c11626,6178,11991,6828,12360,7406l11291,7406c11291,7406,11291,5461,11291,5461xm12871,1481c14045,751,15436,979,15979,1990c16343,2668,16223,3523,15755,4236l11845,4236c11740,3975,11641,3708,11550,3432c11653,2691,12120,1947,12871,1481m10309,7406l9224,7406c9600,6819,9970,6158,10309,5429c10309,5429,10309,7406,10309,7406xm10309,13747l1964,13747,1964,8463,7202,8463c6563,9238,6087,9674,6075,9684c5867,9871,5839,10205,6012,10429c6080,10516,6167,10574,6261,10601c6411,10644,6575,10610,6703,10497c6770,10437,7563,9712,8495,8463l10309,8463c10309,8463,10309,13747,10309,13747xm10309,20087l1964,20087,1964,14803,10309,14803c10309,14803,10309,20087,10309,20087xm982,7406l982,5293,9266,5293c8867,6095,8429,6803,8005,7406c8005,7406,982,7406,982,7406xm5606,1990c6148,980,7540,751,8714,1481c9465,1948,9931,2692,10035,3433c9944,3708,9845,3975,9740,4236l5830,4236c5362,3523,5242,2668,5606,1990m20618,4236l16874,4236c17259,3325,17284,2310,16829,1461c16015,-54,14024,-456,12380,565c11747,959,11277,1511,10965,2122c10949,2115,10937,2103,10920,2098c10909,2095,10899,2097,10888,2095c10861,2089,10834,2089,10806,2088c10782,2089,10759,2089,10735,2093c10712,2096,10689,2090,10665,2098c10648,2103,10636,2115,10620,2122c10307,1511,9837,959,9205,566c7561,-456,5569,-54,4755,1461c4301,2310,4325,3325,4711,4236l982,4236c440,4236,0,4709,0,5293l0,7406c0,7990,440,8463,982,8463l982,20087c982,20671,1422,21144,1964,21144l19636,21144c20178,21144,20618,20671,20618,20087l20618,8463c21160,8463,21600,7990,21600,7406l21600,5293c21600,4709,21160,4236,20618,4236e">
                    <v:path o:connectlocs="169794,154416;169794,154416;169794,154416;169794,1544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1" o:spid="_x0000_s1026" o:spt="100" style="position:absolute;left:4920256;top:6336131;height:216101;width:339588;v-text-anchor:middle;" fillcolor="#53585F" filled="t" stroked="f" coordsize="21600,21600" o:gfxdata="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yhLO8AAAA&#10;2wAAAA8AAAAAAAAAAQAgAAAAIgAAAGRycy9kb3ducmV2LnhtbFBLAQIUABQAAAAIAIdO4kAzLwWe&#10;OwAAADkAAAAQAAAAAAAAAAEAIAAAAAsBAABkcnMvc2hhcGV4bWwueG1sUEsFBgAAAAAGAAYAWwEA&#10;ALUDAAAAAA==&#10;" path="m10800,20057c5378,20057,982,13445,982,10800c982,8155,5378,1543,10800,1543c16223,1543,20618,8155,20618,10800c20618,13445,16223,20057,10800,20057m10800,0c4835,0,0,7714,0,10800c0,13886,4835,21600,10800,21600c16765,21600,21600,13886,21600,10800c21600,7714,16765,0,10800,0m10800,16971c8631,16971,6873,14209,6873,10800c6873,7392,8631,4629,10800,4629c12969,4629,14727,7392,14727,10800c14727,14209,12969,16971,10800,16971m10800,3087c8088,3087,5891,6540,5891,10800c5891,15061,8088,18514,10800,18514c13512,18514,15709,15061,15709,10800c15709,6540,13512,3087,10800,3087m10800,8486c9987,8486,9327,9523,9327,10800c9327,12078,9987,13114,10800,13114c11613,13114,12273,12078,12273,10800c12273,9523,11613,8486,10800,8486e">
                    <v:path o:connectlocs="169794,108050;169794,108050;169794,108050;169794,1080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2" o:spid="_x0000_s1026" o:spt="100" style="position:absolute;left:5568559;top:6274388;height:339588;width:339588;v-text-anchor:middle;" fillcolor="#53585F" filled="t" stroked="f" coordsize="21600,21600" o:gfxdata="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fiEovQAA&#10;ANsAAAAPAAAAAAAAAAEAIAAAACIAAABkcnMvZG93bnJldi54bWxQSwECFAAUAAAACACHTuJAMy8F&#10;njsAAAA5AAAAEAAAAAAAAAABACAAAAAMAQAAZHJzL3NoYXBleG1sLnhtbFBLBQYAAAAABgAGAFsB&#10;AAC2AwAAAAA=&#10;" path="m9579,17044c9428,17174,9252,17274,9050,17344c8849,17415,8636,17450,8413,17450c7887,17450,7488,17288,7214,16966c6941,16644,6797,16226,6782,15715l5864,15715c5857,16122,5913,16486,6032,16805c6151,17123,6321,17393,6545,17611c6767,17830,7038,17995,7355,18106c7671,18218,8024,18273,8413,18273c8773,18273,9113,18223,9434,18123c9754,18023,10033,17873,10271,17672c10509,17472,10697,17222,10837,16922c10978,16621,11048,16275,11048,15881c11048,15407,10935,14995,10708,14646c10481,14298,10134,14072,9666,13968l9666,13946c9968,13805,10220,13597,10422,13323c10624,13048,10724,12734,10724,12377c10724,12014,10665,11698,10546,11432c10427,11165,10263,10946,10055,10776c9846,10605,9599,10477,9315,10392c9030,10306,8722,10264,8391,10264c8010,10264,7673,10326,7382,10453c7090,10579,6847,10753,6653,10976c6459,11198,6309,11466,6204,11777c6100,12088,6040,12433,6026,12811l6944,12811c6944,12581,6972,12363,7031,12155c7088,11947,7177,11766,7296,11610c7414,11454,7565,11330,7749,11237c7932,11144,8147,11098,8391,11098c8780,11098,9104,11204,9364,11415c9623,11627,9752,11943,9752,12366c9752,12574,9713,12759,9634,12922c9554,13086,9448,13221,9315,13329c9182,13436,9027,13517,8851,13574c8674,13629,8488,13657,8294,13657l7992,13657c7963,13657,7930,13653,7895,13645l7895,14447c8067,14424,8251,14413,8445,14413c8676,14413,8890,14444,9088,14507c9286,14571,9457,14667,9601,14797c9745,14927,9860,15086,9947,15275c10033,15464,10076,15682,10076,15926c10076,16163,10031,16377,9941,16565c9851,16754,9731,16914,9579,17044m14257,18151l15175,18151,15175,10264,14473,10264c14422,10561,14329,10805,14192,10998c14055,11191,13888,11343,13690,11454c13492,11565,13271,11641,13026,11682c12781,11723,12529,11743,12270,11743l12270,12499,14257,12499c14257,12499,14257,18151,14257,18151xm20618,6873l982,6873,982,3928c982,3385,1421,2945,1964,2945l3927,2945,3927,4418c3927,4690,4147,4909,4418,4909c4690,4909,4909,4690,4909,4418l4909,2945,16691,2945,16691,4418c16691,4690,16910,4909,17182,4909c17453,4909,17673,4690,17673,4418l17673,2945,19636,2945c20179,2945,20618,3385,20618,3928c20618,3928,20618,6873,20618,6873xm20618,19636c20618,20179,20179,20618,19636,20618l1964,20618c1421,20618,982,20179,982,19636l982,7855,20618,7855c20618,7855,20618,19636,20618,19636xm19636,1964l17673,1964,17673,491c17673,220,17453,0,17182,0c16910,0,16691,220,16691,491l16691,1964,4909,1964,4909,491c4909,220,4690,0,4418,0c4147,0,3927,220,3927,491l3927,1964,1964,1964c879,1964,0,2843,0,3928l0,19636c0,20721,879,21600,1964,21600l19636,21600c20721,21600,21600,20721,21600,19636l21600,3928c21600,2843,20721,1964,19636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3" o:spid="_x0000_s1026" o:spt="100" style="position:absolute;left:6216862;top:6274388;height:339588;width:339588;v-text-anchor:middle;" fillcolor="#53585F" filled="t" stroked="f" coordsize="21600,21600" o:gfxdata="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XuVy8AAAA&#10;2wAAAA8AAAAAAAAAAQAgAAAAIgAAAGRycy9kb3ducmV2LnhtbFBLAQIUABQAAAAIAIdO4kAzLwWe&#10;OwAAADkAAAAQAAAAAAAAAAEAIAAAAAsBAABkcnMvc2hhcGV4bWwueG1sUEsFBgAAAAAGAAYAWwEA&#10;ALUDAAAAAA==&#10;" path="m7364,13255l5400,13255,5400,15218,7364,15218c7364,15218,7364,13255,7364,13255xm7364,16691l5400,16691,5400,18655,7364,18655c7364,18655,7364,16691,7364,16691xm7364,9818l5400,9818,5400,11782,7364,11782c7364,11782,7364,9818,7364,9818xm4418,16691l2455,16691,2455,18655,4418,18655c4418,18655,4418,16691,4418,16691xm20618,6873l982,6873,982,3928c982,3385,1422,2945,1964,2945l3927,2945,3927,4418c3927,4690,4147,4909,4418,4909c4690,4909,4909,4690,4909,4418l4909,2945,16691,2945,16691,4418c16691,4690,16910,4909,17182,4909c17453,4909,17673,4690,17673,4418l17673,2945,19636,2945c20178,2945,20618,3385,20618,3928c20618,3928,20618,6873,20618,6873xm20618,19636c20618,20178,20178,20618,19636,20618l1964,20618c1422,20618,982,20178,982,19636l982,7855,20618,7855c20618,7855,20618,19636,20618,19636xm19636,1964l17673,1964,17673,491c17673,220,17453,0,17182,0c16910,0,16691,220,16691,491l16691,1964,4909,1964,4909,491c4909,220,4690,0,4418,0c4147,0,3927,220,3927,491l3927,1964,1964,1964c879,1964,0,2843,0,3928l0,19636c0,20721,879,21600,1964,21600l19636,21600c20721,21600,21600,20721,21600,19636l21600,3928c21600,2843,20721,1964,19636,1964m4418,9818l2455,9818,2455,11782,4418,11782c4418,11782,4418,9818,4418,9818xm4418,13255l2455,13255,2455,15218,4418,15218c4418,15218,4418,13255,4418,13255xm10309,16691l8345,16691,8345,18655,10309,18655c10309,18655,10309,16691,10309,16691xm10309,9818l8345,9818,8345,11782,10309,11782c10309,11782,10309,9818,10309,9818xm10309,13255l8345,13255,8345,15218,10309,15218c10309,15218,10309,13255,10309,13255xm19145,13255l17182,13255,17182,15218,19145,15218c19145,15218,19145,13255,19145,13255xm16200,13255l14236,13255,14236,15218,16200,15218c16200,15218,16200,13255,16200,13255xm19145,9818l17182,9818,17182,11782,19145,11782c19145,11782,19145,9818,19145,9818xm16200,9818l14236,9818,14236,11782,16200,11782c16200,11782,16200,9818,16200,9818xm13255,16691l11291,16691,11291,18655,13255,18655c13255,18655,13255,16691,13255,16691xm13255,9818l11291,9818,11291,11782,13255,11782c13255,11782,13255,9818,13255,9818xm13255,13255l11291,13255,11291,15218,13255,15218c13255,15218,13255,13255,13255,13255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5" o:spid="_x0000_s1026" o:spt="100" style="position:absolute;left:1030437;top:6953562;height:277845;width:339588;v-text-anchor:middle;" fillcolor="#53585F" filled="t" stroked="f" coordsize="21600,21600" o:gfxdata="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2xzHvQAA&#10;ANsAAAAPAAAAAAAAAAEAIAAAACIAAABkcnMvZG93bnJldi54bWxQSwECFAAUAAAACACHTuJAMy8F&#10;njsAAAA5AAAAEAAAAAAAAAABACAAAAAMAQAAZHJzL3NoYXBleG1sLnhtbFBLBQYAAAAABgAGAFsB&#10;AAC2AwAAAAA=&#10;" path="m19636,20400l1964,20400c1422,20400,982,19862,982,19200c982,18949,1025,18796,1048,18734c1065,18712,1048,18729,1078,18673l9914,1873c9930,1843,9944,1813,9957,1783c9960,1778,10234,1200,10800,1200c11366,1200,11588,1654,11617,1719c11641,1792,11650,1806,11686,1873l20522,18673c20535,18697,20548,18720,20562,18744c20576,18785,20618,18928,20618,19200c20618,19862,20177,20400,19636,20400m21348,18023l12511,1223c12511,1223,12058,0,10800,0c9616,0,9089,1223,9089,1223l252,18023c252,18023,0,18421,0,19200c0,20526,879,21600,1964,21600l19636,21600c20721,21600,21600,20526,21600,19200c21600,18362,21348,18023,21348,18023m10800,15600c10258,15600,9818,16138,9818,16800c9818,17462,10258,18000,10800,18000c11342,18000,11782,17462,11782,16800c11782,16138,11342,15600,10800,15600m10800,6000c10258,6000,9818,6538,9818,7200l10309,13800c10309,14132,10529,14400,10800,14400c11071,14400,11291,14132,11291,13800l11782,7200c11782,6538,11342,6000,10800,6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6" o:spid="_x0000_s1026" o:spt="100" style="position:absolute;left:1709611;top:6922691;height:339588;width:277845;v-text-anchor:middle;" fillcolor="#53585F" filled="t" stroked="f" coordsize="21600,21600" o:gfxdata="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JgrC8AAAA&#10;2wAAAA8AAAAAAAAAAQAgAAAAIgAAAGRycy9kb3ducmV2LnhtbFBLAQIUABQAAAAIAIdO4kAzLwWe&#10;OwAAADkAAAAQAAAAAAAAAAEAIAAAAAsBAABkcnMvc2hhcGV4bWwueG1sUEsFBgAAAAAGAAYAWwEA&#10;ALUDAAAAAA==&#10;" path="m7222,18655c7553,18644,7811,18417,7799,18146l6916,6377c6904,6106,6626,5895,6295,5904c5963,5915,5705,6142,5717,6413l6601,18182c6613,18453,6891,18664,7222,18655m17400,19636c17319,20154,16862,20618,16200,20618l5400,20618c4737,20618,4291,20160,4200,19636l3000,3927,18600,3927c18600,3927,17400,19636,17400,19636xm7800,983l13800,983,13800,2945,7800,2945c7800,2945,7800,983,7800,983xm21000,2945l15000,2945,15000,983c15000,440,14462,0,13800,0l7800,0c7137,0,6600,440,6600,983l6600,2945,600,2945c269,2945,0,3166,0,3437c0,3708,269,3927,600,3927l1800,3927,3000,19636c3193,20711,4075,21600,5400,21600l16200,21600c17525,21600,18374,20700,18600,19636l19800,3927,21000,3927c21331,3927,21600,3708,21600,3437c21600,3166,21331,2945,21000,2945m14380,18654c14711,18664,14989,18452,15001,18181l15871,6413c15883,6142,15625,5914,15294,5904c14962,5895,14684,6106,14672,6377l13802,18146c13790,18417,14049,18644,14380,18654m10800,18655c11131,18655,11400,18435,11400,18164l11400,6382c11400,6110,11131,5891,10800,5891c10469,5891,10200,6110,10200,6382l10200,18164c10200,18435,10469,18655,10800,18655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7" o:spid="_x0000_s1026" o:spt="100" style="position:absolute;left:2381069;top:6922691;height:339588;width:231538;v-text-anchor:middle;" fillcolor="#53585F" filled="t" stroked="f" coordsize="21600,21600" o:gfxdata="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ScrvQAA&#10;ANsAAAAPAAAAAAAAAAEAIAAAACIAAABkcnMvZG93bnJldi54bWxQSwECFAAUAAAACACHTuJAMy8F&#10;njsAAAA5AAAAEAAAAAAAAAABACAAAAAMAQAAZHJzL3NoYXBleG1sLnhtbFBLBQYAAAAABgAGAFsB&#10;AAC2AwAAAAA=&#10;" path="m18720,19636c18623,20154,18075,20618,17280,20618l4320,20618c3525,20618,2989,20160,2880,19636l1483,3927,20117,3927c20117,3927,18720,19636,18720,19636xm4529,2227c4971,2122,5311,1878,5440,1571c5563,1278,6084,982,6840,982c7596,982,8117,1094,8240,1387c8286,1495,8358,1598,8454,1688c8957,2167,9732,2442,10577,2442c11235,2442,11854,2268,12300,1947c12697,1647,13446,1473,14760,1473c16059,1473,16752,1940,16920,2209c17107,2509,17391,2750,17688,2945l2830,2945c3170,2668,3770,2408,4529,2227m20880,2945l19676,2945c19217,2693,18780,2403,18405,1964c17787,1241,16749,491,14760,491c13012,491,11880,798,11231,1289c11081,1397,10839,1461,10577,1461c10245,1461,9879,1359,9624,1116c9310,370,8188,0,6840,0c5492,0,4370,554,4056,1300c2613,1643,1555,2238,1211,2945l720,2945c323,2945,0,3165,0,3436l0,3437,1440,19636c1672,20711,2730,21600,4320,21600l17280,21600c18870,21600,19890,20700,20160,19636l21600,3437,21600,3436c21600,3165,21277,2945,20880,2945m6507,18655c6904,18644,7214,18417,7200,18146l6139,6377c6125,6106,5791,5895,5394,5904c4996,5915,4686,6142,4700,6413l5761,18182c5775,18453,6109,18664,6507,18655m10800,18655c11197,18655,11520,18435,11520,18164l11520,6382c11520,6110,11197,5891,10800,5891c10403,5891,10080,6110,10080,6382l10080,18164c10080,18435,10403,18655,10800,18655m15095,18654c15494,18664,15827,18452,15841,18181l16886,6413c16900,6142,16590,5914,16192,5904c15795,5895,15461,6106,15447,6377l14402,18146c14388,18417,14699,18644,15095,18654e">
                    <v:path o:connectlocs="115769,169794;115769,169794;115769,169794;115769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8" o:spid="_x0000_s1026" o:spt="100" style="position:absolute;left:2975346;top:6922691;height:339588;width:339588;v-text-anchor:middle;" fillcolor="#53585F" filled="t" stroked="f" coordsize="21600,21600" o:gfxdata="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2rNZugAAANsA&#10;AAAPAAAAAAAAAAEAIAAAACIAAABkcnMvZG93bnJldi54bWxQSwECFAAUAAAACACHTuJAMy8FnjsA&#10;AAA5AAAAEAAAAAAAAAABACAAAAAJAQAAZHJzL3NoYXBleG1sLnhtbFBLBQYAAAAABgAGAFsBAACz&#10;AwAAAAA=&#10;" path="m16445,20618c15830,20618,15230,20482,14664,20214c14611,20189,14556,20170,14501,20155c8920,17308,4296,12685,1448,7105c1432,7048,1412,6991,1386,6936c1118,6369,982,5770,982,5155c982,2774,3067,982,4418,982c4595,982,4712,1072,4765,1126c4777,1139,4800,1164,4832,1216c4849,1244,4868,1271,4888,1297l8121,5453c8146,5485,8173,5515,8202,5544c8255,5598,8345,5715,8345,5891c8345,5978,8321,6060,8274,6135l7180,7221c7175,7226,7170,7231,7165,7236c6769,7609,6543,8126,6543,8668c6543,9175,6740,9658,7082,10020c7094,10040,7107,10059,7121,10078c8327,11745,9810,13222,11528,14469c11541,14478,11555,14487,11568,14496c11931,14844,12418,15045,12928,15045c13440,15045,13934,14840,14301,14479c14320,14463,14338,14446,14356,14427l15456,13320c15533,13271,15615,13247,15701,13247c15878,13247,15995,13337,16048,13391c16077,13420,16108,13447,16140,13472l20296,16704c20323,16725,20351,16744,20379,16762c20431,16795,20455,16816,20466,16827c20520,16881,20610,16997,20610,17174c20610,17207,20612,17240,20616,17273c20539,18625,18774,20618,16445,20618m21600,17174l21592,17174c21592,16768,21427,16399,21161,16133c21082,16054,20994,15988,20899,15929l16743,12697c16476,12430,16108,12265,15701,12265c15368,12265,15065,12380,14819,12567l13659,13736,13656,13733c13477,13934,13218,14063,12928,14063c12595,14063,12303,13897,12125,13645c12119,13654,12111,13663,12104,13674c10500,12510,9078,11108,7916,9502c7927,9495,7937,9486,7949,9479c7693,9299,7525,9004,7525,8668c7525,8367,7662,8101,7873,7920l7872,7918,9026,6773c9213,6528,9327,6224,9327,5891c9327,5485,9162,5116,8896,4850l5663,693c5604,599,5538,510,5459,432c5193,165,4825,0,4418,0c2455,0,0,2308,0,5155c0,5943,183,6688,499,7356l483,7373c3436,13255,8345,18164,14228,21117l14244,21101c14912,21418,15657,21600,16445,21600c19292,21600,21600,19145,21600,17182c21600,17179,21600,17177,21600,1717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9" o:spid="_x0000_s1026" o:spt="100" style="position:absolute;left:3623649;top:6922691;height:339588;width:339682;v-text-anchor:middle;" fillcolor="#53585F" filled="t" stroked="f" coordsize="21600,21600" o:gfxdata="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hbCvQAA&#10;ANsAAAAPAAAAAAAAAAEAIAAAACIAAABkcnMvZG93bnJldi54bWxQSwECFAAUAAAACACHTuJAMy8F&#10;njsAAAA5AAAAEAAAAAAAAAABACAAAAAMAQAAZHJzL3NoYXBleG1sLnhtbFBLBQYAAAAABgAGAFsB&#10;AAC2AwAAAAA=&#10;" path="m16441,20618c15826,20618,15226,20482,14660,20214c14607,20189,14552,20170,14497,20155c8918,17308,4295,12685,1448,7105c1432,7048,1412,6991,1386,6936c1117,6369,982,5770,982,5155c982,2774,3066,982,4417,982c4594,982,4711,1072,4764,1126c4776,1139,4798,1164,4831,1216c4848,1244,4867,1271,4887,1297l8118,5453c8143,5485,8170,5515,8199,5544c8253,5598,8343,5715,8343,5891c8343,5978,8319,6060,8272,6135l7178,7221c7173,7226,7168,7231,7163,7236c6767,7609,6541,8126,6541,8668c6541,9175,6738,9658,7080,10020c7092,10040,7105,10059,7119,10078c8325,11745,9807,13222,11525,14469c11538,14478,11551,14487,11565,14496c11928,14844,12414,15045,12924,15045c13436,15045,13930,14840,14297,14479c14316,14463,14335,14446,14352,14427l15451,13320c15529,13271,15611,13247,15697,13247c15874,13247,15990,13337,16044,13391c16073,13420,16103,13447,16135,13472l20291,16704c20317,16725,20345,16744,20374,16762c20426,16795,20449,16816,20461,16827c20515,16881,20605,16997,20605,17174c20605,17207,20606,17240,20610,17273c20533,18625,18769,20618,16441,20618m21586,17174c21586,16768,21421,16399,21155,16133c21077,16054,20988,15988,20893,15929l16738,12697c16471,12430,16104,12265,15697,12265c15364,12265,15060,12380,14815,12567l13655,13736,13652,13733c13473,13934,13214,14063,12924,14063c12592,14063,12300,13897,12122,13645c12116,13654,12107,13663,12101,13674c10497,12510,9076,11108,7914,9502c7925,9495,7935,9486,7947,9479c7691,9299,7523,9004,7523,8668c7523,8367,7659,8101,7871,7920l7870,7918,9023,6773c9211,6528,9325,6224,9325,5891c9325,5485,9160,5116,8893,4850l5662,693c5603,599,5537,510,5458,432c5191,165,4823,0,4417,0c2454,0,0,2308,0,5155c0,5943,183,6688,499,7356l482,7373c3435,13255,8343,18164,14224,21117l14240,21101c14908,21418,15652,21600,16441,21600c19287,21600,21594,19145,21594,17182c21594,17179,21594,17177,21594,17174c21594,17174,21586,17174,21586,17174xm11785,10800c12326,10800,12766,10360,12766,9819c12766,9276,12326,8836,11785,8836c11242,8836,10803,9276,10803,9819c10803,10360,11242,10800,11785,10800m11785,5891c13953,5891,15711,7649,15711,9819c15711,10090,15930,10309,16201,10309c16472,10309,16692,10090,16692,9819c16692,7107,14495,4909,11785,4909c11513,4909,11294,5129,11294,5400c11294,5672,11513,5891,11785,5891m11785,982c16663,982,20618,4939,20618,9819c20618,10090,20838,10309,21109,10309c21380,10309,21600,10090,21600,9819c21600,4396,17206,0,11785,0c11513,0,11294,220,11294,491c11294,762,11513,982,11785,982e">
                    <v:path o:connectlocs="169841,169794;169841,169794;169841,169794;169841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0" o:spid="_x0000_s1026" o:spt="100" style="position:absolute;left:4349132;top:6922691;height:339588;width:185238;v-text-anchor:middle;" fillcolor="#53585F" filled="t" stroked="f" coordsize="21600,21600" o:gfxdata="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1KYK5AAAA2wAA&#10;AA8AAAAAAAAAAQAgAAAAIgAAAGRycy9kb3ducmV2LnhtbFBLAQIUABQAAAAIAIdO4kAzLwWeOwAA&#10;ADkAAAAQAAAAAAAAAAEAIAAAAAgBAABkcnMvc2hhcGV4bWwueG1sUEsFBgAAAAAGAAYAWwEAALID&#10;AAAAAA==&#10;" path="m9507,18651l10795,12327,10781,12326c10785,12307,10800,12292,10800,12273c10800,12001,10398,11782,9900,11782l2149,11782,8749,982,15850,982,11436,8190,11447,8192c11417,8241,11391,8291,11391,8345c11391,8617,11794,8836,12291,8836l19195,8836c19195,8836,9507,18651,9507,18651xm21600,8345c21600,8074,21197,7855,20700,7855l13541,7855,17954,646,17944,644c17974,595,18000,545,18000,491c18000,220,17598,0,17100,0l8101,0c7703,0,7376,143,7257,337l7246,335,47,12117,57,12120c27,12168,0,12218,0,12273c0,12544,403,12764,900,12764l8895,12764,7206,21055,7220,21056c7216,21074,7200,21090,7200,21109c7200,21380,7603,21600,8101,21600c8464,21600,8761,21480,8900,21310l8918,21315,21517,8551,21513,8550c21567,8487,21600,8419,21600,8345e">
                    <v:path o:connectlocs="92619,169794;92619,169794;92619,169794;92619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1" o:spid="_x0000_s1026" o:spt="100" style="position:absolute;left:4920256;top:6953562;height:277845;width:339588;v-text-anchor:middle;" fillcolor="#53585F" filled="t" stroked="f" coordsize="21600,21600" o:gfxdata="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YwZvQAA&#10;ANsAAAAPAAAAAAAAAAEAIAAAACIAAABkcnMvZG93bnJldi54bWxQSwECFAAUAAAACACHTuJAMy8F&#10;njsAAAA5AAAAEAAAAAAAAAABACAAAAAMAQAAZHJzL3NoYXBleG1sLnhtbFBLBQYAAAAABgAGAFsB&#10;AAC2AwAAAAA=&#10;" path="m19636,3600l1964,3600,1964,1200,19636,1200c19636,1200,19636,3600,19636,3600xm17182,6000l17182,4800,19145,4800,19145,6000c19145,6662,18705,7200,18164,7200c17621,7200,17182,6662,17182,6000m14236,6000l14236,4800,16200,4800,16200,6000c16200,6662,15760,7200,15218,7200c14675,7200,14236,6662,14236,6000m11291,6000l11291,4800,13255,4800,13255,6000c13255,6662,12814,7200,12273,7200c11730,7200,11291,6662,11291,6000m8345,6000l8345,4800,10309,4800,10309,6000c10309,6662,9869,7200,9327,7200c8785,7200,8345,6662,8345,6000m5400,6000l5400,4800,7364,4800,7364,6000c7364,6662,6924,7200,6382,7200c5839,7200,5400,6662,5400,6000m2455,6000l2455,4800,4418,4800,4418,6000c4418,6662,3978,7200,3436,7200c2894,7200,2455,6662,2455,6000m19636,20400l12764,20400,12764,13800c12764,13469,12544,13200,12273,13200l9327,13200c9056,13200,8836,13469,8836,13800l8836,20400,1964,20400,1964,7573c2324,8076,2847,8400,3436,8400c4026,8400,4549,8076,4909,7573c5269,8076,5792,8400,6382,8400c6971,8400,7495,8076,7855,7573c8215,8076,8738,8400,9327,8400c9917,8400,10440,8076,10800,7573c11160,8076,11683,8400,12273,8400c12862,8400,13385,8076,13745,7573c14105,8076,14629,8400,15218,8400c15808,8400,16331,8076,16691,7573c17051,8076,17574,8400,18164,8400c18753,8400,19276,8076,19636,7573c19636,7573,19636,20400,19636,20400xm11782,20400l9818,20400,9818,14400,11782,14400c11782,14400,11782,20400,11782,20400xm21109,20400l20618,20400,20618,4800,21109,4800c21380,4800,21600,4532,21600,4200c21600,3868,21380,3600,21109,3600l20618,3600,20618,1200c20618,538,20178,0,19636,0l1964,0c1421,0,982,538,982,1200l982,3600,491,3600c220,3600,0,3868,0,4200c0,4532,220,4800,491,4800l982,4800,982,20400,491,20400c220,20400,0,20669,0,21000c0,21332,220,21600,491,21600l21109,21600c21380,21600,21600,21332,21600,21000c21600,20669,21380,20400,21109,20400m16691,16800l14727,16800,14727,14400,16691,14400c16691,14400,16691,16800,16691,16800xm17182,13200l14236,13200c13965,13200,13745,13469,13745,13800l13745,17400c13745,17732,13965,18000,14236,18000l17182,18000c17453,18000,17673,17732,17673,17400l17673,13800c17673,13469,17453,13200,17182,13200m6873,16800l4909,16800,4909,14400,6873,14400c6873,14400,6873,16800,6873,16800xm7364,13200l4418,13200c4147,13200,3927,13469,3927,13800l3927,17400c3927,17732,4147,18000,4418,18000l7364,18000c7635,18000,7855,17732,7855,17400l7855,13800c7855,13469,7635,13200,7364,13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2" o:spid="_x0000_s1026" o:spt="100" style="position:absolute;left:5599431;top:6922691;height:339588;width:277845;v-text-anchor:middle;" fillcolor="#53585F" filled="t" stroked="f" coordsize="21600,21600" o:gfxdata="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xJuvQAA&#10;ANsAAAAPAAAAAAAAAAEAIAAAACIAAABkcnMvZG93bnJldi54bWxQSwECFAAUAAAACACHTuJAMy8F&#10;njsAAAA5AAAAEAAAAAAAAAABACAAAAAMAQAAZHJzL3NoYXBleG1sLnhtbFBLBQYAAAAABgAGAFsB&#10;AAC2AwAAAAA=&#10;" path="m10800,17673c4588,17673,1200,16051,1200,15218c1200,14690,1355,14275,1611,13896c3255,14967,6746,15709,10800,15709c14856,15709,18345,14966,19987,13894c20244,14273,20400,14689,20400,15218c20400,16051,17011,17673,10800,17673m10800,20618c9475,20618,8400,19739,8400,18655c8400,18625,8408,18597,8409,18567c9179,18623,9977,18655,10800,18655c11623,18655,12421,18623,13191,18567c13192,18597,13200,18625,13200,18655c13200,19739,12125,20618,10800,20618m2948,12551c4308,11388,6000,9939,6000,6873c6000,5232,7238,3825,8988,3239c9428,3657,10072,3927,10800,3927c11528,3927,12172,3657,12611,3239c14362,3825,15600,5232,15600,6873c15600,9939,17292,11388,18652,12551c18911,12773,19152,12979,19366,13183c18217,14077,14825,14727,10800,14727c6779,14727,3383,14079,2230,13186c2446,12981,2687,12774,2948,12551m10800,982c11462,982,12000,1422,12000,1964c12000,2506,11462,2945,10800,2945c10138,2945,9600,2506,9600,1964c9600,1422,10138,982,10800,982m21600,15218c21600,11782,16800,11782,16800,6873c16800,4845,15296,3105,13152,2356c13183,2229,13200,2098,13200,1964c13200,879,12125,0,10800,0c9475,0,8400,879,8400,1964c8400,2098,8417,2229,8448,2356c6304,3105,4800,4845,4800,6873c4800,11782,0,11782,0,15218c0,16716,3016,17986,7217,18457c7211,18523,7200,18587,7200,18655c7200,20282,8812,21600,10800,21600c12788,21600,14400,20282,14400,18655c14400,18587,14389,18523,14383,18457c18584,17986,21600,16716,21600,15218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3" o:spid="_x0000_s1026" o:spt="100" style="position:absolute;left:6216862;top:6922691;height:339588;width:339588;v-text-anchor:middle;" fillcolor="#53585F" filled="t" stroked="f" coordsize="21600,21600" o:gfxdata="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7f1vQAA&#10;ANsAAAAPAAAAAAAAAAEAIAAAACIAAABkcnMvZG93bnJldi54bWxQSwECFAAUAAAACACHTuJAMy8F&#10;njsAAAA5AAAAEAAAAAAAAAABACAAAAAMAQAAZHJzL3NoYXBleG1sLnhtbFBLBQYAAAAABgAGAFsB&#10;AAC2AwAAAAA=&#10;" path="m12144,18334l15583,6873,20168,6873c20168,6873,12144,18334,12144,18334xm10800,19403l7041,6873,14559,6873c14559,6873,10800,19403,10800,19403xm1432,6873l6017,6873,9456,18334c9456,18334,1432,6873,1432,6873xm6578,982l8536,982,6082,5891,1669,5891c1669,5891,6578,982,6578,982xm11973,982l14427,5891,7173,5891,9627,982c9627,982,11973,982,11973,982xm15022,982l19931,5891,15518,5891,13064,982c13064,982,15022,982,15022,982xm21600,6382c21600,6272,21557,6175,21495,6093l21502,6088,21471,6057c21459,6044,21448,6032,21434,6020l15611,197,15604,201c15514,82,15379,0,15218,0l6382,0c6221,0,6086,82,5996,201l5989,197,166,6020c152,6032,141,6044,129,6057l98,6088,105,6093c43,6175,0,6272,0,6382c0,6499,46,6602,115,6686l109,6690,10418,21418,10424,21413c10514,21525,10646,21600,10800,21600c10954,21600,11086,21525,11176,21413l11182,21418,21491,6690,21485,6686c21553,6602,21600,6499,21600,638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5" o:spid="_x0000_s1026" o:spt="100" style="position:absolute;left:358979;top:1057080;height:339588;width:339588;v-text-anchor:middle;" fillcolor="#53585F" filled="t" stroked="f" coordsize="21600,21600" o:gfxdata="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Ti+BvQAA&#10;ANsAAAAPAAAAAAAAAAEAIAAAACIAAABkcnMvZG93bnJldi54bWxQSwECFAAUAAAACACHTuJAMy8F&#10;njsAAAA5AAAAEAAAAAAAAAABACAAAAAMAQAAZHJzL3NoYXBleG1sLnhtbFBLBQYAAAAABgAGAFsB&#10;AAC2AwAAAAA=&#10;" path="m11291,17673c11562,17673,11782,17453,11782,17182c11782,16911,11562,16691,11291,16691c11020,16691,10800,16911,10800,17182c10800,17453,11020,17673,11291,17673m17673,18655l13745,18655,13745,12273c13745,12002,13525,11782,13255,11782l8345,11782c8075,11782,7855,12002,7855,12273l7855,18655,3927,18655,3927,8058,10800,1185,17673,8058c17673,8058,17673,18655,17673,18655xm17673,20618l13745,20618,13745,19636,17673,19636c17673,19636,17673,20618,17673,20618xm12764,20618l8836,20618,8836,12764,12764,12764c12764,12764,12764,20618,12764,20618xm7855,20618l3927,20618,3927,19636,7855,19636c7855,19636,7855,20618,7855,20618xm14727,1964l16691,1964,16691,5688,14727,3724c14727,3724,14727,1964,14727,1964xm21456,10453l17673,6670,17673,1473c17673,1202,17453,982,17182,982l14236,982c13966,982,13745,1202,13745,1473l13745,2742,11147,144c11058,55,10935,0,10800,0c10665,0,10542,55,10453,144l144,10453c55,10542,0,10665,0,10800c0,11072,220,11291,491,11291c626,11291,749,11236,838,11147l2945,9040,2945,21109c2945,21381,3166,21600,3436,21600l18164,21600c18434,21600,18655,21381,18655,21109l18655,9040,20762,11147c20851,11236,20974,11291,21109,11291c21380,11291,21600,11072,21600,10800c21600,10665,21545,10542,21456,10453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6" o:spid="_x0000_s1026" o:spt="100" style="position:absolute;left:1007282;top:1057080;height:339588;width:339588;v-text-anchor:middle;" fillcolor="#53585F" filled="t" stroked="f" coordsize="21600,21600" o:gfxdata="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Cihq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7" o:spid="_x0000_s1026" o:spt="100" style="position:absolute;left:1655585;top:1057080;height:339588;width:339588;v-text-anchor:middle;" fillcolor="#53585F" filled="t" stroked="f" coordsize="21600,21600" o:gfxdata="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BRtvQAA&#10;ANsAAAAPAAAAAAAAAAEAIAAAACIAAABkcnMvZG93bnJldi54bWxQSwECFAAUAAAACACHTuJAMy8F&#10;njsAAAA5AAAAEAAAAAAAAAABACAAAAAMAQAAZHJzL3NoYXBleG1sLnhtbFBLBQYAAAAABgAGAFsB&#10;AAC2AwAAAAA=&#10;" path="m10800,11782c10258,11782,9818,11342,9818,10800c9818,10258,10258,9818,10800,9818c11342,9818,11782,10258,11782,10800c11782,11342,11342,11782,10800,11782m14236,10309l12694,10309c12516,9622,11979,9084,11291,8906l11291,5400c11291,5129,11071,4909,10800,4909c10529,4909,10309,5129,10309,5400l10309,8906c9464,9125,8836,9886,8836,10800c8836,11885,9716,12764,10800,12764c11714,12764,12476,12137,12694,11291l14236,11291c14507,11291,14727,11072,14727,10800c14727,10529,14507,10309,14236,10309m10800,20618c5377,20618,982,16223,982,10800c982,5377,5377,982,10800,982c16223,982,20618,5377,20618,10800c20618,16223,16223,20618,10800,20618m10800,0c4836,0,0,4836,0,10800c0,16765,4836,21600,10800,21600c16764,21600,21600,16765,21600,10800c21600,4836,16764,0,10800,0m10800,18655c6462,18655,2945,15138,2945,10800c2945,6462,6462,2945,10800,2945c15138,2945,18655,6462,18655,10800c18655,15138,15138,18655,10800,18655m10800,1964c5920,1964,1964,5920,1964,10800c1964,15680,5920,19636,10800,19636c15680,19636,19636,15680,19636,10800c19636,5920,15680,1964,10800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8" o:spid="_x0000_s1026" o:spt="100" style="position:absolute;left:2350195;top:1057080;height:339588;width:246973;v-text-anchor:middle;" fillcolor="#53585F" filled="t" stroked="f" coordsize="21600,21600" o:gfxdata="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LH2vQAA&#10;ANsAAAAPAAAAAAAAAAEAIAAAACIAAABkcnMvZG93bnJldi54bWxQSwECFAAUAAAACACHTuJAMy8F&#10;njsAAAA5AAAAEAAAAAAAAAABACAAAAAMAQAAZHJzL3NoYXBleG1sLnhtbFBLBQYAAAAABgAGAFsB&#10;AAC2AwAAAAA=&#10;" path="m20250,19636c20250,20178,19645,20618,18900,20618l2700,20618c1955,20618,1350,20178,1350,19636l1350,10800c1350,10258,1955,9818,2700,9818l18900,9818c19645,9818,20250,10258,20250,10800c20250,10800,20250,19636,20250,19636xm4050,5891c4050,3180,7072,982,10800,982c14528,982,17550,3180,17550,5891l17550,8836,4050,8836c4050,8836,4050,5891,4050,5891xm18900,8836l18900,5891c18900,2638,15273,0,10800,0c6327,0,2700,2638,2700,5891l2700,8836c1209,8836,0,9716,0,10800l0,19636c0,20721,1209,21600,2700,21600l18900,21600c20391,21600,21600,20721,21600,19636l21600,10800c21600,9716,20391,8836,18900,8836m11475,15573l11475,16200c11475,16472,11172,16691,10800,16691c10428,16691,10125,16472,10125,16200l10125,15573c9723,15403,9450,15090,9450,14727c9450,14186,10055,13745,10800,13745c11545,13745,12150,14186,12150,14727c12150,15090,11876,15403,11475,15573m10800,12764c9309,12764,8100,13643,8100,14727c8100,15232,8369,15687,8798,16034c8789,16089,8775,16144,8775,16200c8775,17014,9681,17673,10800,17673c11919,17673,12825,17014,12825,16200c12825,16144,12810,16089,12802,16034c13231,15686,13500,15232,13500,14727c13500,13643,12291,12764,10800,12764e">
                    <v:path o:connectlocs="123486,169794;123486,169794;123486,169794;123486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9" o:spid="_x0000_s1026" o:spt="100" style="position:absolute;left:2998498;top:1057080;height:339588;width:246973;v-text-anchor:middle;" fillcolor="#53585F" filled="t" stroked="f" coordsize="21600,21600" o:gfxdata="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DJYS5AAAA2wAA&#10;AA8AAAAAAAAAAQAgAAAAIgAAAGRycy9kb3ducmV2LnhtbFBLAQIUABQAAAAIAIdO4kAzLwWeOwAA&#10;ADkAAAAQAAAAAAAAAAEAIAAAAAgBAABkcnMvc2hhcGV4bWwueG1sUEsFBgAAAAAGAAYAWwEAALID&#10;AAAAAA==&#10;" path="m11475,15573l11475,16200c11475,16471,11172,16691,10800,16691c10428,16691,10125,16471,10125,16200l10125,15573c9723,15403,9450,15090,9450,14727c9450,14185,10055,13745,10800,13745c11545,13745,12150,14185,12150,14727c12150,15090,11876,15403,11475,15573m10800,12764c9309,12764,8100,13643,8100,14727c8100,15232,8369,15686,8798,16034c8789,16089,8775,16143,8775,16200c8775,17014,9681,17673,10800,17673c11919,17673,12825,17014,12825,16200c12825,16143,12810,16089,12802,16034c13231,15687,13500,15232,13500,14727c13500,13643,12291,12764,10800,12764m20250,19636c20250,20179,19645,20618,18900,20618l2700,20618c1955,20618,1350,20179,1350,19636l1350,10800c1350,10258,1955,9818,2700,9818l18900,9818c19645,9818,20250,10258,20250,10800c20250,10800,20250,19636,20250,19636xm18900,8836l18900,5891c18900,2638,15273,0,10800,0c6327,0,2700,2638,2700,5891c2700,6162,3003,6382,3375,6382c3747,6382,4050,6162,4050,5891c4050,3180,7072,982,10800,982c14528,982,17550,3180,17550,5891l17550,8836,2700,8836c1209,8836,0,9716,0,10800l0,19636c0,20721,1209,21600,2700,21600l18900,21600c20391,21600,21600,20721,21600,19636l21600,10800c21600,9716,20391,8836,18900,8836e">
                    <v:path o:connectlocs="123486,169794;123486,169794;123486,169794;123486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0" o:spid="_x0000_s1026" o:spt="100" style="position:absolute;left:3631367;top:1057079;height:339599;width:277845;v-text-anchor:middle;" fillcolor="#53585F" filled="t" stroked="f" coordsize="21600,21600" o:gfxdata="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4AfvQAA&#10;ANsAAAAPAAAAAAAAAAEAIAAAACIAAABkcnMvZG93bnJldi54bWxQSwECFAAUAAAACACHTuJAMy8F&#10;njsAAAA5AAAAEAAAAAAAAAABACAAAAAMAQAAZHJzL3NoYXBleG1sLnhtbFBLBQYAAAAABgAGAFsB&#10;AAC2AwAAAAA=&#10;" path="m20400,19636c20400,20178,19862,20617,19200,20617l6000,20617,6000,982,13200,982,13200,6872,15600,4909,18000,6872,18000,982,19200,982c19862,982,20400,1422,20400,1964c20400,1964,20400,19636,20400,19636xm4800,20617l2400,20617c1738,20617,1200,20178,1200,19636l1200,1964c1200,1422,1738,982,2400,982l4800,982c4800,982,4800,20617,4800,20617xm14400,982l16800,982,16800,4418,15600,3436,14400,4418c14400,4418,14400,982,14400,982xm19200,0l2400,0c1075,0,0,879,0,1964l0,19636c0,20720,1075,21600,2400,21600l19200,21600c20525,21600,21600,20720,21600,19636l21600,1964c21600,879,20525,0,19200,0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1" o:spid="_x0000_s1026" o:spt="100" style="position:absolute;left:4279670;top:1057080;height:339588;width:277845;v-text-anchor:middle;" fillcolor="#53585F" filled="t" stroked="f" coordsize="21600,21600" o:gfxdata="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GeM/ugAAANsA&#10;AAAPAAAAAAAAAAEAIAAAACIAAABkcnMvZG93bnJldi54bWxQSwECFAAUAAAACACHTuJAMy8FnjsA&#10;AAA5AAAAEAAAAAAAAAABACAAAAAJAQAAZHJzL3NoYXBleG1sLnhtbFBLBQYAAAAABgAGAFsBAACz&#10;AwAAAAA=&#10;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0l3600,0c2275,0,1200,879,1200,1964l1200,2945,600,2945c268,2945,0,3166,0,3436c0,3708,268,3927,600,3927l1200,3927,1200,5891,600,5891c268,5891,0,6111,0,6382c0,6653,268,6873,600,6873l1200,6873,1200,8836,600,8836c268,8836,0,9056,0,9327c0,9599,268,9818,600,9818l1200,9818,1200,11782,600,11782c268,11782,0,12002,0,12273c0,12544,268,12764,600,12764l1200,12764,1200,14727,600,14727c268,14727,0,14947,0,15218c0,15490,268,15709,600,15709l1200,15709,1200,17673,600,17673c268,17673,0,17893,0,18164c0,18435,268,18655,600,18655l1200,18655,1200,19636c1200,20721,2275,21600,3600,21600l19200,21600c20525,21600,21600,20721,21600,19636l21600,1964c21600,879,20525,0,19200,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2" o:spid="_x0000_s1026" o:spt="100" style="position:absolute;left:4927973;top:1057080;height:339588;width:277845;v-text-anchor:middle;" fillcolor="#53585F" filled="t" stroked="f" coordsize="21600,21600" o:gfxdata="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VRqS8AAAA&#10;2wAAAA8AAAAAAAAAAQAgAAAAIgAAAGRycy9kb3ducmV2LnhtbFBLAQIUABQAAAAIAIdO4kAzLwWe&#10;OwAAADkAAAAQAAAAAAAAAAEAIAAAAAsBAABkcnMvc2hhcGV4bWwueG1sUEsFBgAAAAAGAAYAWwEA&#10;ALUDAAAAAA==&#10;" path="m14400,5891l14400,982,15000,982,20400,5891c20400,5891,14400,5891,14400,5891xm20400,19636c20400,20179,19862,20618,19200,20618l2400,20618c1737,20618,1200,20179,1200,19636l1200,1964c1200,1422,1737,982,2400,982l13200,982,13200,5891c13200,6433,13738,6873,14400,6873l20400,6873c20400,6873,20400,19636,20400,19636xm15600,0l2400,0c1075,0,0,879,0,1964l0,19636c0,20721,1075,21600,2400,21600l19200,21600c20525,21600,21600,20721,21600,19636l21600,5400c21600,5400,15600,0,15600,0xm4800,8836c4800,9108,5068,9327,5400,9327l16200,9327c16532,9327,16800,9108,16800,8836c16800,8566,16532,8345,16200,8345l5400,8345c5068,8345,4800,8566,4800,8836m16200,12273l5400,12273c5068,12273,4800,12493,4800,12764c4800,13035,5068,13255,5400,13255l16200,13255c16532,13255,16800,13035,16800,12764c16800,12493,16532,12273,16200,12273m5400,5400l8400,5400c8732,5400,9000,5181,9000,4909c9000,4638,8732,4418,8400,4418l5400,4418c5068,4418,4800,4638,4800,4909c4800,5181,5068,5400,5400,5400m12600,16200l5400,16200c5068,16200,4800,16420,4800,16691c4800,16962,5068,17182,5400,17182l12600,17182c12932,17182,13200,16962,13200,16691c13200,16420,12932,16200,12600,1620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3" o:spid="_x0000_s1026" o:spt="100" style="position:absolute;left:5576276;top:1057080;height:339588;width:277845;v-text-anchor:middle;" fillcolor="#53585F" filled="t" stroked="f" coordsize="21600,21600" o:gfxdata="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H2NO8AAAA&#10;2wAAAA8AAAAAAAAAAQAgAAAAIgAAAGRycy9kb3ducmV2LnhtbFBLAQIUABQAAAAIAIdO4kAzLwWe&#10;OwAAADkAAAAQAAAAAAAAAAEAIAAAAAsBAABkcnMvc2hhcGV4bWwueG1sUEsFBgAAAAAGAAYAWwEA&#10;ALUDAAAAAA==&#10;" path="m10800,8836l10800,5967,13929,8836c13929,8836,10800,8836,10800,8836xm14400,19636c14400,20179,13862,20618,13200,20618l2400,20618c1738,20618,1200,20179,1200,19636l1200,6873c1200,6331,1738,5891,2400,5891l9600,5891,9600,8836c9600,9378,10138,9818,10800,9818l14400,9818c14400,9818,14400,19636,14400,19636xm2400,4909c1075,4909,0,5788,0,6873l0,19636c0,20721,1075,21600,2400,21600l13200,21600c14525,21600,15600,20721,15600,19636l15600,8836,11400,4909c11400,4909,2400,4909,2400,4909xm16800,3927l16800,1058,19929,3927c19929,3927,16800,3927,16800,3927xm17400,0l8400,0c7075,0,6000,879,6000,1964l6000,3436c6000,3708,6268,3927,6600,3927c6932,3927,7200,3708,7200,3436l7200,1964c7200,1422,7738,982,8400,982l15600,982,15600,3927c15600,4469,16138,4909,16800,4909l20400,4909,20400,14727c20400,15269,19862,15709,19200,15709l17400,15709c17068,15709,16800,15929,16800,16200c16800,16472,17068,16691,17400,16691l19200,16691c20525,16691,21600,15812,21600,14727l21600,3927c21600,3927,17400,0,17400,0xm3600,12273c3600,12544,3868,12764,4200,12764l11400,12764c11732,12764,12000,12544,12000,12273c12000,12002,11732,11782,11400,11782l4200,11782c3868,11782,3600,12002,3600,12273m4200,9818l6600,9818c6932,9818,7200,9599,7200,9327c7200,9056,6932,8836,6600,8836l4200,8836c3868,8836,3600,9056,3600,9327c3600,9599,3868,9818,4200,9818m9000,17673l4200,17673c3868,17673,3600,17893,3600,18164c3600,18435,3868,18655,4200,18655l9000,18655c9332,18655,9600,18435,9600,18164c9600,17893,9332,17673,9000,17673m11400,14727l4200,14727c3868,14727,3600,14947,3600,15218c3600,15490,3868,15709,4200,15709l11400,15709c11732,15709,12000,15490,12000,15218c12000,14947,11732,14727,11400,14727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5" o:spid="_x0000_s1026" o:spt="100" style="position:absolute;left:389850;top:1705383;height:339599;width:277845;v-text-anchor:middle;" fillcolor="#53585F" filled="t" stroked="f" coordsize="21600,21600" o:gfxdata="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y31IvQAA&#10;ANsAAAAPAAAAAAAAAAEAIAAAACIAAABkcnMvZG93bnJldi54bWxQSwECFAAUAAAACACHTuJAMy8F&#10;njsAAAA5AAAAEAAAAAAAAAABACAAAAAMAQAAZHJzL3NoYXBleG1sLnhtbFBLBQYAAAAABgAGAFsB&#10;AAC2AwAAAAA=&#10;" path="m10800,8836l10800,5966,13928,8836c13928,8836,10800,8836,10800,8836xm14400,19636c14400,20178,13862,20617,13200,20617l2400,20617c1738,20617,1200,20178,1200,19636l1200,6872c1200,6331,1738,5891,2400,5891l9600,5891,9600,8836c9600,9378,10138,9818,10800,9818l14400,9818c14400,9818,14400,19636,14400,19636xm2400,4909c1075,4909,0,5788,0,6872l0,19636c0,20720,1075,21600,2400,21600l13200,21600c14525,21600,15600,20720,15600,19636l15600,8836,11400,4909c11400,4909,2400,4909,2400,4909xm16800,3927l16800,1058,19928,3927c19928,3927,16800,3927,16800,3927xm17400,0l8400,0c7075,0,6000,879,6000,1964l6000,3436c6000,3708,6269,3927,6600,3927c6931,3927,7200,3708,7200,3436l7200,1964c7200,1422,7738,982,8400,982l15600,982,15600,3927c15600,4469,16138,4909,16800,4909l20400,4909,20400,14727c20400,15269,19862,15709,19200,15709l17400,15709c17069,15709,16800,15929,16800,16199c16800,16471,17069,16690,17400,16690l19200,16690c20525,16690,21600,15811,21600,14727l21600,3927c21600,3927,17400,0,17400,0x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6" o:spid="_x0000_s1026" o:spt="100" style="position:absolute;left:1007282;top:1705383;height:339588;width:339588;v-text-anchor:middle;" fillcolor="#53585F" filled="t" stroked="f" coordsize="21600,21600" o:gfxdata="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i5Ty8AAAA&#10;2wAAAA8AAAAAAAAAAQAgAAAAIgAAAGRycy9kb3ducmV2LnhtbFBLAQIUABQAAAAIAIdO4kAzLwWe&#10;OwAAADkAAAAQAAAAAAAAAAEAIAAAAAsBAABkcnMvc2hhcGV4bWwueG1sUEsFBgAAAAAGAAYAWwEA&#10;ALUDAAAAAA==&#10;" path="m4418,11782l14236,11782c14507,11782,14727,11562,14727,11291c14727,11020,14507,10800,14236,10800l4418,10800c4147,10800,3927,11020,3927,11291c3927,11562,4147,11782,4418,11782m20618,20618l5891,20618,5891,16200c5891,15929,5671,15709,5400,15709l982,15709,982,982,20618,982c20618,982,20618,20618,20618,20618xm4909,20127l1473,16691,4909,16691c4909,16691,4909,20127,4909,20127xm20618,0l982,0c440,0,0,440,0,982l0,16691,4909,21600,20618,21600c21160,21600,21600,21161,21600,20618l21600,982c21600,440,21160,0,20618,0m4418,8836l17182,8836c17453,8836,17673,8617,17673,8345c17673,8075,17453,7855,17182,7855l4418,7855c4147,7855,3927,8075,3927,8345c3927,8617,4147,8836,4418,8836m4418,5891l10309,5891c10580,5891,10800,5672,10800,5400c10800,5129,10580,4909,10309,4909l4418,4909c4147,4909,3927,5129,3927,5400c3927,5672,4147,5891,4418,5891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7" o:spid="_x0000_s1026" o:spt="100" style="position:absolute;left:1686457;top:1705383;height:339588;width:277845;v-text-anchor:middle;" fillcolor="#53585F" filled="t" stroked="f" coordsize="21600,21600" o:gfxdata="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bkCnvQAA&#10;ANsAAAAPAAAAAAAAAAEAIAAAACIAAABkcnMvZG93bnJldi54bWxQSwECFAAUAAAACACHTuJAMy8F&#10;njsAAAA5AAAAEAAAAAAAAAABACAAAAAMAQAAZHJzL3NoYXBleG1sLnhtbFBLBQYAAAAABgAGAFsB&#10;AAC2AwAAAAA=&#10;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0,16800,0c16469,0,16200,220,16200,491l16200,1964,15000,1964,15000,491c15000,220,14731,0,14400,0c14069,0,13800,220,13800,491l13800,1964,12600,1964,12600,491c12600,220,12331,0,12000,0c11669,0,11400,220,11400,491l11400,1964,10200,1964,10200,491c10200,220,9931,0,9600,0c9269,0,9000,220,9000,491l9000,1964,7800,1964,7800,491c7800,220,7531,0,7200,0c6869,0,6600,220,6600,491l6600,1964,5400,1964,5400,491c5400,220,5131,0,4800,0c4469,0,4200,220,4200,491l4200,1964,1200,1964c538,1964,0,2404,0,2945l0,20618c0,21161,538,21600,1200,21600l20400,21600c21062,21600,21600,21161,21600,20618l21600,2945c21600,2404,21062,1964,20400,1964m3600,8836l10800,8836c11131,8836,11400,8617,11400,8345c11400,8075,11131,7855,10800,7855l3600,7855c3269,7855,3000,8075,3000,8345c3000,8617,3269,8836,3600,8836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8" o:spid="_x0000_s1026" o:spt="100" style="position:absolute;left:2334761;top:1705383;height:339588;width:277845;v-text-anchor:middle;" fillcolor="#53585F" filled="t" stroked="f" coordsize="21600,21600" o:gfxdata="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83tC8AAAA&#10;2wAAAA8AAAAAAAAAAQAgAAAAIgAAAGRycy9kb3ducmV2LnhtbFBLAQIUABQAAAAIAIdO4kAzLwWe&#10;OwAAADkAAAAQAAAAAAAAAAEAIAAAAAsBAABkcnMvc2hhcGV4bWwueG1sUEsFBgAAAAAGAAYAWwEA&#10;ALUDAAAAAA==&#10;" path="m20400,5891l1200,5891,1200,3927,6000,3927c6000,4469,6538,4909,7200,4909l14400,4909c15062,4909,15600,4469,15600,3927l20400,3927c20400,3927,20400,5891,20400,5891xm20400,20618l1200,20618,1200,6873,20400,6873c20400,6873,20400,20618,20400,20618xm7200,1964l14400,1964,14400,3927,7200,3927c7200,3927,7200,1964,7200,1964xm20400,2945l15600,2945,15600,1964c15600,1422,15062,982,14400,982l12000,982c12000,440,11462,0,10800,0c10138,0,9600,440,9600,982l7200,982c6538,982,6000,1422,6000,1964l6000,2945,1200,2945c538,2945,0,3386,0,3927l0,20618c0,21160,538,21600,1200,21600l20400,21600c21062,21600,21600,21160,21600,20618l21600,3927c21600,3386,21062,2945,20400,2945m4200,16691l15000,16691c15331,16691,15600,16472,15600,16200c15600,15929,15331,15709,15000,15709l4200,15709c3869,15709,3600,15929,3600,16200c3600,16472,3869,16691,4200,16691m4200,13745l17400,13745c17731,13745,18000,13526,18000,13255c18000,12984,17731,12764,17400,12764l4200,12764c3869,12764,3600,12984,3600,13255c3600,13526,3869,13745,4200,13745m4200,10800l11400,10800c11731,10800,12000,10581,12000,10309c12000,10038,11731,9818,11400,9818l4200,9818c3869,9818,3600,10038,3600,10309c3600,10581,3869,10800,4200,1080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9" o:spid="_x0000_s1026" o:spt="100" style="position:absolute;left:2952192;top:1759408;height:231538;width:339588;v-text-anchor:middle;" fillcolor="#53585F" filled="t" stroked="f" coordsize="21600,21600" o:gfxdata="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we0u8AAAA&#10;2wAAAA8AAAAAAAAAAQAgAAAAIgAAAGRycy9kb3ducmV2LnhtbFBLAQIUABQAAAAIAIdO4kAzLwWe&#10;OwAAADkAAAAQAAAAAAAAAAEAIAAAAAsBAABkcnMvc2hhcGV4bWwueG1sUEsFBgAAAAAGAAYAWwEA&#10;ALUDAAAAAA==&#10;" path="m21600,720c21600,323,21380,0,21109,0c20969,0,20845,88,20756,226l20754,223,7848,19853,838,9571c749,9441,626,9360,491,9360c220,9360,0,9683,0,10080c0,10279,55,10459,144,10589l7507,21390c7596,21520,7719,21600,7855,21600c7995,21600,8119,21513,8208,21376l8210,21377,21465,1217,21462,1215c21547,1087,21600,913,21600,720e">
                    <v:path o:connectlocs="169794,115769;169794,115769;169794,115769;169794,11576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0" o:spid="_x0000_s1026" o:spt="100" style="position:absolute;left:3600496;top:1705383;height:339588;width:339588;v-text-anchor:middle;" fillcolor="#53585F" filled="t" stroked="f" coordsize="21600,21600" o:gfxdata="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b+85ugAAANsA&#10;AAAPAAAAAAAAAAEAIAAAACIAAABkcnMvZG93bnJldi54bWxQSwECFAAUAAAACACHTuJAMy8FnjsA&#10;AAA5AAAAEAAAAAAAAAABACAAAAAJAQAAZHJzL3NoYXBleG1sLnhtbFBLBQYAAAAABgAGAFsBAACz&#10;AwAAAAA=&#10;" path="m20732,6661c20540,6471,20228,6473,20038,6667c19903,6804,19870,7000,19929,7171l19918,7175c20365,8298,20618,9518,20618,10800c20618,16223,16223,20618,10800,20618c5378,20618,982,16223,982,10800c982,5377,5378,982,10800,982c13575,982,16077,2136,17862,3989l17868,3982c18062,4157,18359,4153,18544,3965c18734,3771,18732,3461,18539,3270c18520,3252,18496,3244,18476,3230c16521,1241,13810,0,10800,0c4835,0,0,4835,0,10800c0,16764,4835,21600,10800,21600c16765,21600,21600,16764,21600,10800c21600,9412,21329,8089,20851,6869c20828,6794,20793,6721,20732,6661m10792,13534l6238,8980c6149,8891,6027,8836,5891,8836c5620,8836,5400,9056,5400,9327c5400,9463,5455,9585,5544,9675l10453,14583c10542,14672,10664,14727,10800,14727c10940,14727,11064,14668,11154,14574l11155,14576,19353,5988c19353,5989,19354,5990,19354,5991l20055,5255c20055,5255,20054,5254,20054,5253l21464,3775,21463,3774c21547,3686,21600,3567,21600,3436c21600,3166,21380,2945,21109,2945c20969,2945,20844,3005,20755,3099l20754,3097,19493,4419c19492,4418,19491,4416,19490,4415l18805,5133c18806,5134,18807,5136,18807,5137c18807,5137,10792,13534,10792,13534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1" o:spid="_x0000_s1026" o:spt="100" style="position:absolute;left:4279670;top:1736254;height:277845;width:277845;v-text-anchor:middle;" fillcolor="#53585F" filled="t" stroked="f" coordsize="21600,21600" o:gfxdata="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jSqK8AAAA&#10;2wAAAA8AAAAAAAAAAQAgAAAAIgAAAGRycy9kb3ducmV2LnhtbFBLAQIUABQAAAAIAIdO4kAzLwWe&#10;OwAAADkAAAAQAAAAAAAAAAEAIAAAAAsBAABkcnMvc2hhcGV4bWwueG1sUEsFBgAAAAAGAAYAWwEA&#10;ALUDAAAAAA==&#10;" path="m11648,10800l21424,1024c21533,916,21600,766,21600,600c21600,269,21332,0,21000,0c20835,0,20685,67,20576,176l10800,9952,1024,176c916,67,766,0,600,0c268,0,0,269,0,600c0,766,67,916,176,1025l9952,10800,176,20576c67,20684,0,20834,0,21000c0,21332,268,21600,600,21600c766,21600,916,21533,1024,21424l10800,11648,20576,21424c20685,21533,20835,21600,21000,21600c21332,21600,21600,21332,21600,21000c21600,20834,21533,20684,21424,20576c21424,20576,11648,10800,11648,10800xe">
                    <v:path o:connectlocs="138922,138922;138922,138922;138922,138922;138922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2" o:spid="_x0000_s1026" o:spt="100" style="position:absolute;left:4897102;top:1705383;height:339588;width:339588;v-text-anchor:middle;" fillcolor="#53585F" filled="t" stroked="f" coordsize="21600,21600" o:gfxdata="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nAdeK5AAAA2wAA&#10;AA8AAAAAAAAAAQAgAAAAIgAAAGRycy9kb3ducmV2LnhtbFBLAQIUABQAAAAIAIdO4kAzLwWeOwAA&#10;ADkAAAAQAAAAAAAAAAEAIAAAAAgBAABkcnMvc2hhcGV4bWwueG1sUEsFBgAAAAAGAAYAWwEAALID&#10;AAAAAA==&#10;" path="m18655,4909l19636,4909,19636,3927,18655,3927c18655,3927,18655,4909,18655,4909xm19636,12764l18655,12764,18655,13745,19636,13745c19636,13745,19636,12764,19636,12764xm18655,2945l19636,2945,19636,1964,18655,1964c18655,1964,18655,2945,18655,2945xm20618,10309l17673,10309,17673,982,19636,982c20178,982,20618,1422,20618,1964c20618,1964,20618,10309,20618,10309xm20618,19636c20618,20178,20178,20618,19636,20618l17673,20618,17673,11291,20618,11291c20618,11291,20618,19636,20618,19636xm16691,10309l4909,10309,4909,982,16691,982c16691,982,16691,10309,16691,10309xm16691,20618l4909,20618,4909,11291,16691,11291c16691,11291,16691,20618,16691,20618xm3927,10309l982,10309,982,1964c982,1422,1421,982,1964,982l3927,982c3927,982,3927,10309,3927,10309xm3927,20618l1964,20618c1421,20618,982,20178,982,19636l982,11291,3927,11291c3927,11291,3927,20618,3927,20618xm19636,0l1964,0c879,0,0,879,0,1964l0,19636c0,20721,879,21600,1964,21600l19636,21600c20721,21600,21600,20721,21600,19636l21600,1964c21600,879,20721,0,19636,0m19636,14727l18655,14727,18655,15709,19636,15709c19636,15709,19636,14727,19636,14727xm18655,6873l19636,6873,19636,5891,18655,5891c18655,5891,18655,6873,18655,6873xm18655,8836l19636,8836,19636,7855,18655,7855c18655,7855,18655,8836,18655,8836xm19636,16691l18655,16691,18655,17673,19636,17673c19636,17673,19636,16691,19636,16691xm19636,18655l18655,18655,18655,19636,19636,19636c19636,19636,19636,18655,19636,18655xm2945,18655l1964,18655,1964,19636,2945,19636c2945,19636,2945,18655,2945,18655xm2945,16691l1964,16691,1964,17673,2945,17673c2945,17673,2945,16691,2945,16691xm1964,2945l2945,2945,2945,1964,1964,1964c1964,1964,1964,2945,1964,2945xm2945,14727l1964,14727,1964,15709,2945,15709c2945,15709,2945,14727,2945,14727xm2945,12764l1964,12764,1964,13745,2945,13745c2945,13745,2945,12764,2945,12764xm1964,6873l2945,6873,2945,5891,1964,5891c1964,5891,1964,6873,1964,6873xm1964,4909l2945,4909,2945,3927,1964,3927c1964,3927,1964,4909,1964,4909xm1964,8836l2945,8836,2945,7855,1964,7855c1964,7855,1964,8836,1964,8836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3" o:spid="_x0000_s1026" o:spt="100" style="position:absolute;left:5545405;top:1705383;height:339588;width:339588;v-text-anchor:middle;" fillcolor="#53585F" filled="t" stroked="f" coordsize="21600,21600" o:gfxdata="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jNB5vQAA&#10;ANsAAAAPAAAAAAAAAAEAIAAAACIAAABkcnMvZG93bnJldi54bWxQSwECFAAUAAAACACHTuJAMy8F&#10;njsAAAA5AAAAEAAAAAAAAAABACAAAAAMAQAAZHJzL3NoYXBleG1sLnhtbFBLBQYAAAAABgAGAFsB&#10;AAC2AwAAAAA=&#10;" path="m15709,18655l14727,18655,14727,19636,15709,19636c15709,19636,15709,18655,15709,18655xm15709,14727l14727,14727,14727,15709,15709,15709c15709,15709,15709,14727,15709,14727xm14727,10800l15709,10800,15709,9818,14727,9818c14727,9818,14727,10800,14727,10800xm15709,16691l14727,16691,14727,17673,15709,17673c15709,17673,15709,16691,15709,16691xm14727,8836l15709,8836,15709,7855,14727,7855c14727,7855,14727,8836,14727,8836xm19636,0l5891,0c4806,0,3927,879,3927,1964l3927,2455c3927,2726,4147,2945,4418,2945c4690,2945,4909,2726,4909,2455l4909,1964c4909,1422,5349,982,5891,982l19636,982c20178,982,20618,1422,20618,1964l20618,15709c20618,16251,20178,16691,19636,16691l19145,16691c18874,16691,18655,16911,18655,17182c18655,17453,18874,17673,19145,17673l19636,17673c20721,17673,21600,16794,21600,15709l21600,1964c21600,879,20721,0,19636,0m14727,6873l15709,6873,15709,5891,14727,5891c14727,5891,14727,6873,14727,6873xm16691,12273l13745,12273,13745,4909,15709,4909c16251,4909,16691,5349,16691,5891c16691,5891,16691,12273,16691,12273xm16691,19636c16691,20178,16251,20618,15709,20618l13745,20618,13745,13255,16691,13255c16691,13255,16691,19636,16691,19636xm12764,12273l4909,12273,4909,4909,12764,4909c12764,4909,12764,12273,12764,12273xm12764,20618l4909,20618,4909,13255,12764,13255c12764,13255,12764,20618,12764,20618xm3927,12273l982,12273,982,5891c982,5349,1422,4909,1964,4909l3927,4909c3927,4909,3927,12273,3927,12273xm3927,20618l1964,20618c1422,20618,982,20178,982,19636l982,13255,3927,13255c3927,13255,3927,20618,3927,20618xm15709,3927l1964,3927c879,3927,0,4806,0,5891l0,19636c0,20721,879,21600,1964,21600l15709,21600c16794,21600,17673,20721,17673,19636l17673,5891c17673,4806,16794,3927,15709,3927m1964,8836l2945,8836,2945,7855,1964,7855c1964,7855,1964,8836,1964,8836xm1964,10800l2945,10800,2945,9818,1964,9818c1964,9818,1964,10800,1964,10800xm2945,16691l1964,16691,1964,17673,2945,17673c2945,17673,2945,16691,2945,16691xm1964,6873l2945,6873,2945,5891,1964,5891c1964,5891,1964,6873,1964,6873xm2945,14727l1964,14727,1964,15709,2945,15709c2945,15709,2945,14727,2945,14727xm2945,18655l1964,18655,1964,19636,2945,19636c2945,19636,2945,18655,2945,18655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5" o:spid="_x0000_s1026" o:spt="100" style="position:absolute;left:358979;top:2353686;height:339588;width:339588;v-text-anchor:middle;" fillcolor="#53585F" filled="t" stroked="f" coordsize="21600,21600" o:gfxdata="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k4OvQAA&#10;ANsAAAAPAAAAAAAAAAEAIAAAACIAAABkcnMvZG93bnJldi54bWxQSwECFAAUAAAACACHTuJAMy8F&#10;njsAAAA5AAAAEAAAAAAAAAABACAAAAAMAQAAZHJzL3NoYXBleG1sLnhtbFBLBQYAAAAABgAGAFsB&#10;AAC2AwAAAAA=&#10;" path="m10800,20619c5377,20619,982,16223,982,10800c982,5378,5377,982,10800,982c13336,982,15638,1950,17377,3529l10453,10453c10364,10542,10309,10665,10309,10800c10309,11072,10529,11291,10800,11291l20594,11291c20336,16484,16057,20619,10800,20619m20594,10309l11985,10309,18071,4223c19541,5852,20477,7971,20594,10309m10800,0c4836,0,0,4836,0,10800c0,16765,4836,21600,10800,21600c16764,21600,21600,16765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6" o:spid="_x0000_s1026" o:spt="100" style="position:absolute;left:1007282;top:2384557;height:277845;width:339588;v-text-anchor:middle;" fillcolor="#53585F" filled="t" stroked="f" coordsize="21600,21600" o:gfxdata="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EuuVvQAA&#10;ANsAAAAPAAAAAAAAAAEAIAAAACIAAABkcnMvZG93bnJldi54bWxQSwECFAAUAAAACACHTuJAMy8F&#10;njsAAAA5AAAAEAAAAAAAAAABACAAAAAMAQAAZHJzL3NoYXBleG1sLnhtbFBLBQYAAAAABgAGAFsB&#10;AAC2AwAAAAA=&#10;" path="m20618,20400l18655,20400,18655,1200,20618,1200c20618,1200,20618,20400,20618,20400xm21109,0l18164,0c17893,0,17673,269,17673,600l17673,21000c17673,21332,17893,21600,18164,21600l21109,21600c21380,21600,21600,21332,21600,21000l21600,600c21600,269,21380,0,21109,0m8836,20400l6873,20400,6873,3600,8836,3600c8836,3600,8836,20400,8836,20400xm9327,2400l6382,2400c6111,2400,5891,2669,5891,3000l5891,21000c5891,21332,6111,21600,6382,21600l9327,21600c9598,21600,9818,21332,9818,21000l9818,3000c9818,2669,9598,2400,9327,2400m14727,20400l12764,20400,12764,10800,14727,10800c14727,10800,14727,20400,14727,20400xm15218,9600l12273,9600c12002,9600,11782,9869,11782,10200l11782,21000c11782,21332,12002,21600,12273,21600l15218,21600c15489,21600,15709,21332,15709,21000l15709,10200c15709,9869,15489,9600,15218,9600m2945,20400l982,20400,982,14400,2945,14400c2945,14400,2945,20400,2945,20400xm3436,13200l491,13200c220,13200,0,13469,0,13800l0,21000c0,21332,220,21600,491,21600l3436,21600c3707,21600,3927,21332,3927,21000l3927,13800c3927,13469,3707,13200,3436,13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7" o:spid="_x0000_s1026" o:spt="100" style="position:absolute;left:1655585;top:2353686;height:339588;width:339588;v-text-anchor:middle;" fillcolor="#53585F" filled="t" stroked="f" coordsize="21600,21600" o:gfxdata="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+3PhvQAA&#10;ANsAAAAPAAAAAAAAAAEAIAAAACIAAABkcnMvZG93bnJldi54bWxQSwECFAAUAAAACACHTuJAMy8F&#10;njsAAAA5AAAAEAAAAAAAAAABACAAAAAMAQAAZHJzL3NoYXBleG1sLnhtbFBLBQYAAAAABgAGAFsB&#10;AAC2AwAAAAA=&#10;" path="m18073,17379l15643,14949c16600,13832,17182,12386,17182,10800c17182,9214,16600,7767,15643,6651l18073,4221c19649,5963,20618,8266,20618,10800c20618,13335,19649,15637,18073,17379m10800,20619c8265,20619,5963,19650,4221,18073l6651,15643c7767,16600,9214,17182,10800,17182c12386,17182,13833,16600,14949,15643l17379,18073c15637,19650,13334,20619,10800,20619m982,10800c982,8266,1950,5963,3527,4221l5957,6651c4999,7767,4418,9214,4418,10800c4418,12386,4999,13832,5957,14949l3527,17379c1950,15637,982,13335,982,10800m16200,10800c16200,13782,13782,16200,10800,16200c7817,16200,5400,13782,5400,10800c5400,7817,7817,5400,10800,5400c13782,5400,16200,7817,16200,10800m10800,982c13334,982,15637,1950,17379,3527l14949,5957c13832,4999,12386,4418,10800,4418c9214,4418,7767,4999,6651,5957l4221,3527c5963,1950,8265,982,10800,982m10800,0c4835,0,0,4835,0,10800c0,16764,4835,21600,10800,21600c16764,21600,21600,16764,21600,10800c21600,4835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8" o:spid="_x0000_s1026" o:spt="100" style="position:absolute;left:2303888;top:2484890;height:77180;width:339588;v-text-anchor:middle;" fillcolor="#53585F" filled="t" stroked="f" coordsize="21600,21600" o:gfxdata="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9Z6vQAA&#10;ANsAAAAPAAAAAAAAAAEAIAAAACIAAABkcnMvZG93bnJldi54bWxQSwECFAAUAAAACACHTuJAMy8F&#10;njsAAAA5AAAAEAAAAAAAAAABACAAAAAMAQAAZHJzL3NoYXBleG1sLnhtbFBLBQYAAAAABgAGAFsB&#10;AAC2AwAAAAA=&#10;" path="m19145,17280c18332,17280,17673,14380,17673,10800c17673,7224,18332,4320,19145,4320c19959,4320,20618,7224,20618,10800c20618,14380,19959,17280,19145,17280m19145,0c17790,0,16691,4837,16691,10800c16691,16766,17790,21600,19145,21600c20501,21600,21600,16766,21600,10800c21600,4837,20501,0,19145,0m10800,17280c9986,17280,9327,14380,9327,10800c9327,7224,9986,4320,10800,4320c11614,4320,12273,7224,12273,10800c12273,14380,11614,17280,10800,17280m10800,0c9444,0,8345,4837,8345,10800c8345,16766,9444,21600,10800,21600c12156,21600,13255,16766,13255,10800c13255,4837,12156,0,10800,0m2455,17280c1641,17280,982,14380,982,10800c982,7224,1641,4320,2455,4320c3268,4320,3927,7224,3927,10800c3927,14380,3268,17280,2455,17280m2455,0c1099,0,0,4837,0,10800c0,16766,1099,21600,2455,21600c3811,21600,4909,16766,4909,10800c4909,4837,3811,0,2455,0e">
                    <v:path o:connectlocs="169794,38590;169794,38590;169794,38590;169794,3859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9" o:spid="_x0000_s1026" o:spt="100" style="position:absolute;left:2952192;top:2353686;height:339588;width:339588;v-text-anchor:middle;" fillcolor="#53585F" filled="t" stroked="f" coordsize="21600,21600" o:gfxdata="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lSA28AAAA&#10;2wAAAA8AAAAAAAAAAQAgAAAAIgAAAGRycy9kb3ducmV2LnhtbFBLAQIUABQAAAAIAIdO4kAzLwWe&#10;OwAAADkAAAAQAAAAAAAAAAEAIAAAAAsBAABkcnMvc2hhcGV4bWwueG1sUEsFBgAAAAAGAAYAWwEA&#10;ALUDAAAAAA==&#10;" path="m10800,20618c5377,20618,982,16223,982,10800c982,5378,5377,982,10800,982c16223,982,20618,5378,20618,10800c20618,16223,16223,20618,10800,20618m10800,0c4836,0,0,4836,0,10800c0,16765,4836,21600,10800,21600c16764,21600,21600,16765,21600,10800c21600,4836,16764,0,10800,0m10800,11291c10529,11291,10309,11072,10309,10800c10309,10529,10529,10309,10800,10309c11071,10309,11291,10529,11291,10800c11291,11072,11071,11291,10800,11291m10800,9327c9986,9327,9327,9987,9327,10800c9327,11614,9986,12273,10800,12273c11614,12273,12273,11614,12273,10800c12273,9987,11614,9327,10800,9327m5400,11291c5129,11291,4909,11072,4909,10800c4909,10529,5129,10309,5400,10309c5671,10309,5891,10529,5891,10800c5891,11072,5671,11291,5400,11291m5400,9327c4586,9327,3927,9987,3927,10800c3927,11614,4586,12273,5400,12273c6214,12273,6873,11614,6873,10800c6873,9987,6214,9327,5400,9327m16200,11291c15929,11291,15709,11072,15709,10800c15709,10529,15929,10309,16200,10309c16471,10309,16691,10529,16691,10800c16691,11072,16471,11291,16200,11291m16200,9327c15386,9327,14727,9987,14727,10800c14727,11614,15386,12273,16200,12273c17014,12273,17673,11614,17673,10800c17673,9987,17014,9327,16200,93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0" o:spid="_x0000_s1026" o:spt="100" style="position:absolute;left:3600496;top:2353686;height:339588;width:339588;v-text-anchor:middle;" fillcolor="#53585F" filled="t" stroked="f" coordsize="21600,21600" o:gfxdata="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Ke2WvQAA&#10;ANsAAAAPAAAAAAAAAAEAIAAAACIAAABkcnMvZG93bnJldi54bWxQSwECFAAUAAAACACHTuJAMy8F&#10;njsAAAA5AAAAEAAAAAAAAAABACAAAAAMAQAAZHJzL3NoYXBleG1sLnhtbFBLBQYAAAAABgAGAFsB&#10;AAC2AwAAAAA=&#10;" path="m21109,7364c20838,7364,20618,7584,20618,7855l20618,18655c20618,19739,19739,20618,18655,20618l2945,20618c1861,20618,982,19739,982,18655l982,2945c982,1861,1861,982,2945,982l13745,982c14017,982,14236,762,14236,491c14236,220,14017,0,13745,0l2945,0c1318,0,0,1319,0,2945l0,18655c0,20282,1318,21600,2945,21600l18655,21600c20282,21600,21600,20282,21600,18655l21600,7855c21600,7584,21380,7364,21109,7364m7006,12764l8836,12764,8836,14594,6627,14973c6627,14973,7006,12764,7006,12764xm16775,2742l18858,4825,9818,13865,9818,11782,7736,11782c7736,11782,16775,2742,16775,2742xm18104,1414c18371,1147,18739,982,19145,982c19959,982,20618,1642,20618,2455c20618,2861,20453,3230,20187,3496l19552,4131,17469,2048c17469,2048,18104,1414,18104,1414xm5400,16200l9590,15481,20881,4190c21325,3746,21600,3133,21600,2455c21600,1099,20501,0,19145,0c18468,0,17854,275,17410,719l6119,12010c6119,12010,5400,16200,5400,16200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1" o:spid="_x0000_s1026" o:spt="100" style="position:absolute;left:4248799;top:2353686;height:339588;width:339588;v-text-anchor:middle;" fillcolor="#53585F" filled="t" stroked="f" coordsize="21600,21600" o:gfxdata="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2eeS5AAAA2wAA&#10;AA8AAAAAAAAAAQAgAAAAIgAAAGRycy9kb3ducmV2LnhtbFBLAQIUABQAAAAIAIdO4kAzLwWeOwAA&#10;ADkAAAAQAAAAAAAAAAEAIAAAAAgBAABkcnMvc2hhcGV4bWwueG1sUEsFBgAAAAAGAAYAWwEAALID&#10;AAAAAA==&#10;" path="m19755,6010l18630,7136,14465,2970,15590,1845c15590,1845,16391,982,17673,982c19300,982,20618,2300,20618,3927c20618,4741,20288,5477,19755,6010m7364,18402l7364,14727c7364,14456,7144,14236,6873,14236l3198,14236,13770,3665,17935,7830c17935,7830,7364,18402,7364,18402xm6382,19042l2945,19845,2945,18655,1755,18655,2558,15218,6382,15218c6382,15218,6382,19042,6382,19042xm17673,0c16588,0,15606,439,14896,1151l1641,14405,0,21600,7195,19959,20449,6704c21160,5994,21600,5012,21600,3927c21600,1758,19842,0,17673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2" o:spid="_x0000_s1026" o:spt="100" style="position:absolute;left:4897102;top:2369122;height:308717;width:339588;v-text-anchor:middle;" fillcolor="#53585F" filled="t" stroked="f" coordsize="21600,21600" o:gfxdata="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tx/vQAA&#10;ANsAAAAPAAAAAAAAAAEAIAAAACIAAABkcnMvZG93bnJldi54bWxQSwECFAAUAAAACACHTuJAMy8F&#10;njsAAAA5AAAAEAAAAAAAAAABACAAAAAMAQAAZHJzL3NoYXBleG1sLnhtbFBLBQYAAAAABgAGAFsB&#10;AAC2AwAAAAA=&#10;" path="m10800,18360c9864,18360,8922,18237,7998,17995c7923,17975,7846,17965,7770,17965c7646,17965,7522,17991,7406,18043l3352,19826,4013,16735c4098,16339,3972,15924,3689,15662c1944,14045,982,11934,982,9720c982,4956,5387,1080,10800,1080c16214,1080,20618,4956,20618,9720c20618,14484,16214,18360,10800,18360m10800,0c4835,0,0,4352,0,9720c0,12353,1168,14738,3057,16488l1964,21600,7770,19046c8732,19298,9747,19440,10800,19440c16765,19440,21600,15089,21600,9720c21600,4352,16765,0,10800,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3" o:spid="_x0000_s1026" o:spt="100" style="position:absolute;left:5545405;top:2369122;height:308717;width:339588;v-text-anchor:middle;" fillcolor="#53585F" filled="t" stroked="f" coordsize="21600,21600" o:gfxdata="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VBcW5AAAA2wAA&#10;AA8AAAAAAAAAAQAgAAAAIgAAAGRycy9kb3ducmV2LnhtbFBLAQIUABQAAAAIAIdO4kAzLwWeOwAA&#10;ADkAAAAQAAAAAAAAAAEAIAAAAAgBAABkcnMvc2hhcGV4bWwueG1sUEsFBgAAAAAGAAYAWwEAALID&#10;AAAAAA==&#10;" path="m15709,8100c14896,8100,14236,8826,14236,9720c14236,10615,14896,11340,15709,11340c16522,11340,17182,10615,17182,9720c17182,8826,16522,8100,15709,8100m10800,18360c9864,18360,8922,18237,7998,17995c7923,17975,7846,17965,7770,17965c7646,17965,7522,17991,7406,18043l3352,19826,4013,16735c4098,16339,3972,15924,3689,15662c1944,14045,982,11934,982,9720c982,4956,5387,1080,10800,1080c16214,1080,20618,4956,20618,9720c20618,14484,16214,18360,10800,18360m10800,0c4835,0,0,4352,0,9720c0,12353,1168,14738,3057,16488l1964,21600,7770,19046c8732,19298,9747,19440,10800,19440c16765,19440,21600,15089,21600,9720c21600,4352,16765,0,10800,0m10800,8100c9987,8100,9327,8826,9327,9720c9327,10615,9987,11340,10800,11340c11613,11340,12273,10615,12273,9720c12273,8826,11613,8100,10800,8100m5891,8100c5078,8100,4418,8826,4418,9720c4418,10615,5078,11340,5891,11340c6704,11340,7364,10615,7364,9720c7364,8826,6704,8100,5891,810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5" o:spid="_x0000_s1026" o:spt="100" style="position:absolute;left:358979;top:3001989;height:339588;width:339588;v-text-anchor:middle;" fillcolor="#53585F" filled="t" stroked="f" coordsize="21600,21600" o:gfxdata="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ZoF68AAAA&#10;2wAAAA8AAAAAAAAAAQAgAAAAIgAAAGRycy9kb3ducmV2LnhtbFBLAQIUABQAAAAIAIdO4kAzLwWe&#10;OwAAADkAAAAQAAAAAAAAAAEAIAAAAAsBAABkcnMvc2hhcGV4bWwueG1sUEsFBgAAAAAGAAYAWwEA&#10;ALUDAAAAAA==&#10;" path="m18073,17379l4221,3527c5963,1950,8265,982,10800,982c16223,982,20618,5377,20618,10800c20618,13335,19650,15637,18073,17379m10800,20618c5377,20618,982,16223,982,10800c982,8266,1950,5963,3527,4221l17379,18073c15637,19650,13334,20618,10800,20618m10800,0c4835,0,0,4836,0,10800c0,16764,4835,21600,10800,21600c16764,21600,21600,16764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6" o:spid="_x0000_s1026" o:spt="100" style="position:absolute;left:1007282;top:3001989;height:339588;width:339588;v-text-anchor:middle;" fillcolor="#53585F" filled="t" stroked="f" coordsize="21600,21600" o:gfxdata="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LPim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1874,5396c11493,5396,11166,5519,10894,5766c10621,6013,10484,6310,10484,6658c10484,7005,10621,7301,10894,7545c11166,7790,11493,7912,11874,7912c12255,7912,12581,7790,12852,7545c13122,7301,13257,7005,13257,6658c13257,6310,13122,6013,12852,5766c12581,5519,12255,5396,11874,5396m12242,15228c11942,15228,11730,15180,11608,15083c11486,14987,11425,14807,11425,14542c11425,14436,11444,14281,11482,14076c11519,13870,11562,13687,11609,13527l12189,11532c12246,11349,12284,11148,12306,10929c12327,10709,12337,10557,12337,10469c12337,10049,12185,9707,11882,9444c11578,9182,11146,9050,10586,9050c10275,9050,9945,9104,9597,9211c9248,9319,8884,9448,8502,9599l8347,10216c8460,10175,8595,10131,8753,10085c8911,10040,9066,10017,9217,10017c9524,10017,9731,10068,9839,10168c9948,10269,10002,10447,10002,10703c10002,10844,9985,11001,9949,11172c9914,11343,9870,11526,9818,11717l9235,13719c9184,13929,9146,14118,9123,14285c9100,14451,9088,14615,9088,14775c9088,15186,9244,15526,9556,15793c9869,16060,10308,16194,10872,16194c11239,16194,11561,16147,11839,16053c12117,15960,12488,15824,12954,15645l13109,15028c13029,15065,12900,15107,12721,15155c12543,15204,12383,15228,12242,15228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7" o:spid="_x0000_s1026" o:spt="100" style="position:absolute;left:1655585;top:3001989;height:339588;width:339588;v-text-anchor:middle;" fillcolor="#53585F" filled="t" stroked="f" coordsize="21600,21600" o:gfxdata="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Hm7K8AAAA&#10;2wAAAA8AAAAAAAAAAQAgAAAAIgAAAGRycy9kb3ducmV2LnhtbFBLAQIUABQAAAAIAIdO4kAzLwWe&#10;OwAAADkAAAAQAAAAAAAAAAEAIAAAAAsBAABkcnMvc2hhcGV4bWwueG1sUEsFBgAAAAAGAAYAWwEA&#10;ALUDAAAAAA==&#10;" path="m12991,6559c12727,6341,12420,6172,12078,6058c11737,5946,11367,5889,10978,5889c10477,5889,10025,5967,9633,6120c9239,6275,8900,6494,8623,6771c8346,7049,8133,7392,7992,7788c7853,8180,7782,8620,7782,9096l7782,9217,8880,9217,8877,9093c8868,8767,8908,8461,8993,8187c9079,7914,9207,7675,9377,7473c9545,7274,9762,7115,10024,7000c10287,6884,10594,6827,10937,6827c11182,6827,11418,6868,11639,6950c11858,7032,12053,7146,12218,7289c12381,7431,12512,7605,12609,7808c12704,8011,12752,8236,12752,8478c12752,8797,12674,9089,12519,9350c12359,9618,12154,9865,11913,10082c11624,10337,11374,10568,11170,10771c10959,10979,10789,11200,10662,11428c10534,11657,10441,11916,10385,12199c10329,12478,10305,12827,10315,13237l10318,13355,11407,13355,11410,13237c11418,12838,11436,12531,11463,12322c11488,12125,11538,11956,11611,11821c11687,11684,11803,11541,11959,11399c12127,11245,12351,11031,12630,10762c12979,10441,13270,10102,13495,9753c13729,9393,13847,8952,13847,8439c13847,8038,13770,7675,13618,7362c13467,7050,13256,6780,12991,6559m10179,15706l11558,15706,11558,14072,10179,14072c10179,14072,10179,15706,10179,15706xm10800,20618c5377,20618,982,16223,982,10800c982,5377,5377,982,10800,982c16223,982,20618,5377,20618,10800c20618,16223,16223,20618,10800,20618m10800,0c4835,0,0,4836,0,10800c0,16764,4835,21600,10800,21600c16764,21600,21600,16764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8" o:spid="_x0000_s1026" o:spt="100" style="position:absolute;left:2303888;top:3001989;height:339588;width:339588;v-text-anchor:middle;" fillcolor="#53585F" filled="t" stroked="f" coordsize="21600,21600" o:gfxdata="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A8a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1782,5891l9818,5891c9547,5891,9327,6111,9327,6382c9327,6394,9334,6405,9334,6417l9328,6417,9819,12308,9825,12307c9844,12562,10050,12764,10309,12764l11291,12764c11550,12764,11756,12562,11775,12307l11781,12308,12272,6417,12266,6417c12267,6405,12273,6394,12273,6382c12273,6111,12053,5891,11782,5891m10800,13745c10258,13745,9818,14186,9818,14727c9818,15269,10258,15709,10800,15709c11342,15709,11782,15269,11782,14727c11782,14186,11342,13745,10800,13745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9" o:spid="_x0000_s1026" o:spt="100" style="position:absolute;left:2952192;top:3032860;height:277845;width:339588;v-text-anchor:middle;" fillcolor="#53585F" filled="t" stroked="f" coordsize="21600,21600" o:gfxdata="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YqZdvQAA&#10;ANsAAAAPAAAAAAAAAAEAIAAAACIAAABkcnMvZG93bnJldi54bWxQSwECFAAUAAAACACHTuJAMy8F&#10;njsAAAA5AAAAEAAAAAAAAAABACAAAAAMAQAAZHJzL3NoYXBleG1sLnhtbFBLBQYAAAAABgAGAFsB&#10;AAC2AwAAAAA=&#10;" path="m2455,15600l982,15600,982,1200,16691,1200,16691,3000c16691,3332,16911,3600,17182,3600c17453,3600,17673,3332,17673,3000l17673,1200c17673,538,17233,0,16691,0l982,0c440,0,0,538,0,1200l0,15600c0,16262,440,16800,982,16800l2455,16800c2725,16800,2945,16532,2945,16200c2945,15869,2725,15600,2455,15600m20618,20400l4909,20400,4909,6000,20618,6000c20618,6000,20618,20400,20618,20400xm20618,4800l4909,4800c4367,4800,3927,5338,3927,6000l3927,20400c3927,21062,4367,21600,4909,21600l20618,21600c21160,21600,21600,21062,21600,20400l21600,6000c21600,5338,21160,4800,20618,4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0" o:spid="_x0000_s1026" o:spt="100" style="position:absolute;left:3600496;top:3001989;height:339588;width:339588;v-text-anchor:middle;" fillcolor="#53585F" filled="t" stroked="f" coordsize="21600,21600" o:gfxdata="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DgqvQAA&#10;ANsAAAAPAAAAAAAAAAEAIAAAACIAAABkcnMvZG93bnJldi54bWxQSwECFAAUAAAACACHTuJAMy8F&#10;njsAAAA5AAAAEAAAAAAAAAABACAAAAAMAQAAZHJzL3NoYXBleG1sLnhtbFBLBQYAAAAABgAGAFsB&#10;AAC2AwAAAAA=&#10;" path="m2455,13745c2726,13745,2945,13526,2945,13255c2945,12984,2726,12764,2455,12764l982,12764,982,982,16691,982,16691,2455c16691,2726,16910,2945,17182,2945c17453,2945,17673,2726,17673,2455l17673,982c17673,440,17233,0,16691,0l982,0c440,0,0,440,0,982l0,16691c0,17233,440,17673,982,17673l2455,17673c2726,17673,2945,17453,2945,17182c2945,16911,2726,16691,2455,16691l982,16691,982,13745c982,13745,2455,13745,2455,13745xm20618,16691l4909,16691,4909,4909,20618,4909c20618,4909,20618,16691,20618,16691xm20618,20618l4909,20618,4909,17673,20618,17673c20618,17673,20618,20618,20618,20618xm20618,3927l4909,3927c4367,3927,3927,4367,3927,4909l3927,20618c3927,21160,4367,21600,4909,21600l20618,21600c21160,21600,21600,21160,21600,20618l21600,4909c21600,4367,21160,3927,20618,39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1" o:spid="_x0000_s1026" o:spt="100" style="position:absolute;left:4248799;top:3032860;height:277845;width:339588;v-text-anchor:middle;" fillcolor="#53585F" filled="t" stroked="f" coordsize="21600,21600" o:gfxdata="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/J2xvQAA&#10;ANsAAAAPAAAAAAAAAAEAIAAAACIAAABkcnMvZG93bnJldi54bWxQSwECFAAUAAAACACHTuJAMy8F&#10;njsAAAA5AAAAEAAAAAAAAAABACAAAAAMAQAAZHJzL3NoYXBleG1sLnhtbFBLBQYAAAAABgAGAFsB&#10;AAC2AwAAAAA=&#10;" path="m2455,3600l19145,3600c19417,3600,19636,3332,19636,3000c19636,2669,19417,2400,19145,2400l2455,2400c2183,2400,1964,2669,1964,3000c1964,3332,2183,3600,2455,3600m20618,20400l982,20400,982,6000,20618,6000c20618,6000,20618,20400,20618,20400xm20618,4800l982,4800c439,4800,0,5338,0,6000l0,20400c0,21062,439,21600,982,21600l20618,21600c21160,21600,21600,21062,21600,20400l21600,6000c21600,5338,21160,4800,20618,4800m4418,1200l17182,1200c17453,1200,17673,932,17673,600c17673,269,17453,0,17182,0l4418,0c4147,0,3927,269,3927,600c3927,932,4147,1200,4418,1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2" o:spid="_x0000_s1026" o:spt="100" style="position:absolute;left:4897102;top:3001989;height:339588;width:339588;v-text-anchor:middle;" fillcolor="#53585F" filled="t" stroked="f" coordsize="21600,21600" o:gfxdata="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jCcO5AAAA2wAA&#10;AA8AAAAAAAAAAQAgAAAAIgAAAGRycy9kb3ducmV2LnhtbFBLAQIUABQAAAAIAIdO4kAzLwWeOwAA&#10;ADkAAAAQAAAAAAAAAAEAIAAAAAgBAABkcnMvc2hhcGV4bWwueG1sUEsFBgAAAAAGAAYAWwEAALID&#10;AAAAAA==&#10;" path="m20618,19636c20618,20179,20178,20619,19636,20619l1964,20619c1421,20619,982,20179,982,19636l982,1964c982,1422,1421,982,1964,982l19636,982c20178,982,20618,1422,20618,1964c20618,1964,20618,19636,20618,19636xm19636,0l1964,0c879,0,0,879,0,1964l0,19636c0,20721,879,21600,1964,21600l19636,21600c20721,21600,21600,20721,21600,19636l21600,1964c21600,879,20721,0,19636,0m4294,17673l8376,10732,10838,14425c10862,14484,10898,14536,10942,14581l10944,14583c11033,14673,11155,14727,11291,14727c11427,14727,11549,14673,11638,14583l13686,12536,17242,17673c17242,17673,4294,17673,4294,17673xm18620,17982l18617,17978c18590,17913,18551,17858,18501,17810l14201,11600,14200,11601c14127,11420,13952,11291,13745,11291c13610,11291,13488,11346,13398,11435l11360,13473,8798,9630c8724,9453,8550,9327,8345,9327c8175,9327,8033,9420,7945,9551l7937,9546,3028,17891,3036,17897c2983,17974,2945,18063,2945,18164c2945,18435,3165,18655,3436,18655l18164,18655c18435,18655,18655,18435,18655,18164c18655,18099,18640,18039,18618,17983c18618,17983,18620,17982,18620,17982xm5400,3927c6213,3927,6873,4587,6873,5400c6873,6214,6213,6873,5400,6873c4587,6873,3927,6214,3927,5400c3927,4587,4587,3927,5400,3927m5400,7855c6756,7855,7855,6756,7855,5400c7855,4045,6756,2945,5400,2945c4044,2945,2945,4045,2945,5400c2945,6756,4044,7855,5400,7855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3" o:spid="_x0000_s1026" o:spt="100" style="position:absolute;left:5545405;top:3001989;height:339588;width:339588;v-text-anchor:middle;" fillcolor="#53585F" filled="t" stroked="f" coordsize="21600,21600" o:gfxdata="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6xYvQAA&#10;ANsAAAAPAAAAAAAAAAEAIAAAACIAAABkcnMvZG93bnJldi54bWxQSwECFAAUAAAACACHTuJAMy8F&#10;njsAAAA5AAAAEAAAAAAAAAABACAAAAAMAQAAZHJzL3NoYXBleG1sLnhtbFBLBQYAAAAABgAGAFsB&#10;AAC2AwAAAAA=&#10;" path="m19636,0l5891,0c4806,0,3927,879,3927,1964l3927,2455c3927,2726,4147,2945,4418,2945c4690,2945,4909,2726,4909,2455l4909,1964c4909,1422,5349,982,5891,982l19636,982c20178,982,20618,1422,20618,1964l20618,15709c20618,16252,20178,16691,19636,16691l19145,16691c18874,16691,18655,16911,18655,17182c18655,17453,18874,17673,19145,17673l19636,17673c20721,17673,21600,16794,21600,15709l21600,1964c21600,879,20721,0,19636,0m4354,17673l7369,13149,8875,15407c8949,15584,9123,15709,9327,15709c9463,15709,9586,15655,9674,15565l11198,14042,13376,17673c13376,17673,4354,17673,4354,17673xm14692,17982l14690,17977c14685,17967,14677,17959,14673,17949l11747,13073,11745,13073c11673,12892,11498,12764,11291,12764c11155,12764,11033,12819,10944,12908l9397,14454,7816,12084c7742,11907,7568,11782,7364,11782c7193,11782,7051,11874,6963,12006l6955,12000,3028,17891,3036,17897c2983,17974,2945,18063,2945,18164c2945,18435,3165,18655,3436,18655l14236,18655c14508,18655,14727,18435,14727,18164c14727,18099,14713,18039,14691,17983c14691,17983,14692,17982,14692,17982xm4909,7855c5451,7855,5891,8295,5891,8836c5891,9379,5451,9818,4909,9818c4367,9818,3927,9379,3927,8836c3927,8295,4367,7855,4909,7855m4909,10800c5994,10800,6873,9921,6873,8836c6873,7752,5994,6873,4909,6873c3825,6873,2945,7752,2945,8836c2945,9921,3825,10800,4909,10800m16691,19636c16691,20179,16251,20619,15709,20619l1964,20619c1422,20619,982,20179,982,19636l982,5891c982,5349,1422,4909,1964,4909l15709,4909c16251,4909,16691,5349,16691,5891c16691,5891,16691,19636,16691,19636xm15709,3927l1964,3927c879,3927,0,4806,0,5891l0,19636c0,20721,879,21600,1964,21600l15709,21600c16794,21600,17673,20721,17673,19636l17673,5891c17673,4806,16794,3927,15709,39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5" o:spid="_x0000_s1026" o:spt="100" style="position:absolute;left:358979;top:3681163;height:277853;width:339588;v-text-anchor:middle;" fillcolor="#53585F" filled="t" stroked="f" coordsize="21600,21600" o:gfxdata="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Mkxi5AAAA2wAA&#10;AA8AAAAAAAAAAQAgAAAAIgAAAGRycy9kb3ducmV2LnhtbFBLAQIUABQAAAAIAIdO4kAzLwWeOwAA&#10;ADkAAAAQAAAAAAAAAAEAIAAAAAgBAABkcnMvc2hhcGV4bWwueG1sUEsFBgAAAAAGAAYAWwEAALID&#10;AAAAAA==&#10;" path="m7855,8400l13745,8400,13745,9600,7855,9600c7855,9600,7855,8400,7855,8400xm7855,10800l13745,10800c14287,10800,14727,10262,14727,9600l14727,8400c14727,7737,14287,7200,13745,7200l7855,7200c7313,7200,6873,7737,6873,8400l6873,9600c6873,10262,7313,10800,7855,10800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e">
                    <v:path o:connectlocs="169794,138926;169794,138926;169794,138926;169794,13892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6" o:spid="_x0000_s1026" o:spt="100" style="position:absolute;left:1007282;top:3681163;height:277856;width:339588;v-text-anchor:middle;" fillcolor="#53585F" filled="t" stroked="f" coordsize="21600,21600" o:gfxdata="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gDaDvQAA&#10;ANsAAAAPAAAAAAAAAAEAIAAAACIAAABkcnMvZG93bnJldi54bWxQSwECFAAUAAAACACHTuJAMy8F&#10;njsAAAA5AAAAEAAAAAAAAAABACAAAAAMAQAAZHJzL3NoYXBleG1sLnhtbFBLBQYAAAAABgAGAFsB&#10;AAC2AwAAAAA=&#10;" path="m6382,12000c6653,12000,6873,12268,6873,12599c6873,12931,6653,13199,6382,13199c6111,13199,5891,12931,5891,12599c5891,12268,6111,12000,6382,12000m6382,14399c7195,14399,7855,13594,7855,12599c7855,11606,7195,10800,6382,10800c5568,10800,4909,11606,4909,12599c4909,13594,5568,14399,6382,14399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m10800,12000c11071,12000,11291,12268,11291,12599c11291,12931,11071,13199,10800,13199c10529,13199,10309,12931,10309,12599c10309,12268,10529,12000,10800,12000m10800,14399c11614,14399,12273,13594,12273,12599c12273,11606,11614,10800,10800,10800c9986,10800,9327,11606,9327,12599c9327,13594,9986,14399,10800,14399m15218,12000c15489,12000,15709,12268,15709,12599c15709,12931,15489,13199,15218,13199c14947,13199,14727,12931,14727,12599c14727,12268,14947,12000,15218,12000m15218,14399c16032,14399,16691,13594,16691,12599c16691,11606,16032,10800,15218,10800c14405,10800,13745,11606,13745,12599c13745,13594,14405,14399,15218,14399e">
                    <v:path o:connectlocs="169794,138928;169794,138928;169794,138928;169794,13892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7" o:spid="_x0000_s1026" o:spt="100" style="position:absolute;left:1655585;top:3650292;height:339599;width:339588;v-text-anchor:middle;" fillcolor="#53585F" filled="t" stroked="f" coordsize="21600,21600" o:gfxdata="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Uqj0vQAA&#10;ANsAAAAPAAAAAAAAAAEAIAAAACIAAABkcnMvZG93bnJldi54bWxQSwECFAAUAAAACACHTuJAMy8F&#10;njsAAAA5AAAAEAAAAAAAAAABACAAAAAMAQAAZHJzL3NoYXBleG1sLnhtbFBLBQYAAAAABgAGAFsB&#10;AAC2AwAAAAA=&#10;" path="m20618,4909l12764,4909c12493,4909,12273,5129,12273,5400c12273,5671,12493,5891,12764,5891l20618,5891,20618,7854,12764,7854c12493,7854,12273,8074,12273,8345c12273,8617,12493,8836,12764,8836l18655,8836,18655,20617,2945,20617,2945,8836,8836,8836c9107,8836,9327,8617,9327,8345c9327,8074,9107,7854,8836,7854l982,7854,982,5891,8836,5891c9107,5891,9327,5671,9327,5400c9327,5129,9107,4909,8836,4909l982,4909c440,4909,0,5349,0,5891l0,7854c0,8396,440,8836,982,8836l1964,8836,1964,20617c1964,21159,2403,21600,2945,21600l18655,21600c19197,21600,19636,21159,19636,20617l19636,8836,20618,8836c21160,8836,21600,8396,21600,7854l21600,5891c21600,5349,21160,4909,20618,4909m7855,11782c7584,11782,7364,12001,7364,12272c7364,12408,7419,12531,7507,12619l10453,15565c10542,15654,10665,15709,10800,15709c10935,15709,11058,15654,11147,15565l14093,12619c14181,12531,14236,12408,14236,12272c14236,12001,14016,11782,13745,11782c13610,11782,13487,11837,13398,11925l11291,14033,11291,492,11291,491c11291,220,11071,0,10800,0c10529,0,10309,220,10309,491l10309,14033,8202,11925c8113,11837,7990,11782,7855,11782e">
                    <v:path o:connectlocs="169794,169799;169794,169799;169794,169799;169794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8" o:spid="_x0000_s1026" o:spt="100" style="position:absolute;left:2303888;top:3650292;height:339599;width:339588;v-text-anchor:middle;" fillcolor="#53585F" filled="t" stroked="f" coordsize="21600,21600" o:gfxdata="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g1vvQAA&#10;ANsAAAAPAAAAAAAAAAEAIAAAACIAAABkcnMvZG93bnJldi54bWxQSwECFAAUAAAACACHTuJAMy8F&#10;njsAAAA5AAAAEAAAAAAAAAABACAAAAAMAQAAZHJzL3NoYXBleG1sLnhtbFBLBQYAAAAABgAGAFsB&#10;AAC2AwAAAAA=&#10;" path="m20618,4909l12764,4909c12493,4909,12273,5129,12273,5400c12273,5671,12493,5891,12764,5891l20618,5891,20618,7854,12764,7854c12493,7854,12273,8074,12273,8345c12273,8617,12493,8836,12764,8836l18655,8836,18655,20617,2945,20617,2945,8836,8836,8836c9107,8836,9327,8617,9327,8345c9327,8074,9107,7854,8836,7854l982,7854,982,5891,8836,5891c9107,5891,9327,5671,9327,5400c9327,5129,9107,4909,8836,4909l982,4909c440,4909,0,5349,0,5891l0,7854c0,8396,440,8836,982,8836l1964,8836,1964,20617c1964,21159,2403,21600,2945,21600l18655,21600c19197,21600,19636,21159,19636,20617l19636,8836,20618,8836c21160,8836,21600,8396,21600,7854l21600,5891c21600,5349,21160,4909,20618,4909m7855,3927c7990,3927,8113,3872,8202,3784l10309,1676,10309,15218,10309,15218c10309,15489,10529,15709,10800,15709c11071,15709,11291,15489,11291,15218l11291,1676,13398,3784c13487,3872,13610,3927,13745,3927c14016,3927,14236,3708,14236,3436c14236,3301,14181,3178,14093,3089l11147,144c11058,55,10935,0,10800,0c10665,0,10542,55,10453,144l7507,3089c7419,3178,7364,3301,7364,3436c7364,3708,7584,3927,7855,3927e">
                    <v:path o:connectlocs="169794,169799;169794,169799;169794,169799;169794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9" o:spid="_x0000_s1026" o:spt="100" style="position:absolute;left:2952192;top:3650292;height:339595;width:339588;v-text-anchor:middle;" fillcolor="#53585F" filled="t" stroked="f" coordsize="21600,21600" o:gfxdata="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95UbvQAA&#10;ANsAAAAPAAAAAAAAAAEAIAAAACIAAABkcnMvZG93bnJldi54bWxQSwECFAAUAAAACACHTuJAMy8F&#10;njsAAAA5AAAAEAAAAAAAAAABACAAAAAMAQAAZHJzL3NoYXBleG1sLnhtbFBLBQYAAAAABgAGAFsB&#10;AAC2AwAAAAA=&#10;" path="m20618,8836l982,8836,982,6873,20618,6873c20618,6873,20618,8836,20618,8836xm18655,20618l2945,20618,2945,9818,18655,9818c18655,9818,18655,20618,18655,20618xm3927,982l11782,982,11782,3436c11782,3708,12002,3927,12273,3927l14727,3927,14727,5891,3927,5891c3927,5891,3927,982,3927,982xm12764,1473l14236,2945,12764,2945c12764,2945,12764,1473,12764,1473xm17673,1964l17673,5891,15709,5891,15709,2945,14727,1964c14727,1964,17673,1964,17673,1964xm20618,5891l18655,5891,18655,1964c18655,1422,18215,982,17673,982l13745,982,12764,0,3927,0c3385,0,2945,440,2945,982l2945,5891,982,5891c440,5891,0,6331,0,6873l0,8836c0,9379,440,9818,982,9818l1964,9818,1964,20618c1964,21160,2403,21600,2945,21600l18655,21600c19197,21600,19636,21160,19636,20618l19636,9818,20618,9818c21160,9818,21600,9379,21600,8836l21600,6873c21600,6331,21160,5891,20618,5891m7855,12763l13745,12763,13745,13745,7855,13745c7855,13745,7855,12763,7855,12763xm7855,14727l13745,14727c14287,14727,14727,14287,14727,13745l14727,12763c14727,12221,14287,11782,13745,11782l7855,11782c7313,11782,6873,12221,6873,12763l6873,13745c6873,14287,7313,14727,7855,14727e">
                    <v:path o:connectlocs="169794,169797;169794,169797;169794,169797;169794,169797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0" o:spid="_x0000_s1026" o:spt="100" style="position:absolute;left:3600496;top:3658010;height:331872;width:339588;v-text-anchor:middle;" fillcolor="#53585F" filled="t" stroked="f" coordsize="21600,21319" o:gfxdata="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qk6Z&#10;wAAAANsAAAAPAAAAAAAAAAEAIAAAACIAAABkcnMvZG93bnJldi54bWxQSwECFAAUAAAACACHTuJA&#10;My8FnjsAAAA5AAAAEAAAAAAAAAABACAAAAAPAQAAZHJzL3NoYXBleG1sLnhtbFBLBQYAAAAABgAG&#10;AFsBAAC5AwAAAAA=&#10;" path="m7530,4197l6680,3701,6189,4560,7040,5056c7040,5056,7530,4197,7530,4197xm8512,2479l7662,1984,7171,2843,8021,3339c8021,3339,8512,2479,8512,2479xm20618,8428l982,8428,982,6445,20618,6445c20618,6445,20618,8428,20618,8428xm18655,20327l2945,20327,2945,9420,18655,9420c18655,9420,18655,20327,18655,20327xm6811,1488c7083,1014,7683,851,8153,1125l9854,2117,7946,5454,5759,5454,5698,5419,5678,5454,4545,5454c4545,5454,6811,1488,6811,1488xm15577,5454l9079,5454,10704,2612c10704,2612,15577,5454,15577,5454xm15930,2759c16454,2617,16991,2931,17132,3460l17661,5454,17540,5454,16279,4718,16438,4674,16184,3716,15236,3973,15279,4135,14076,3434,14033,3272c14033,3272,15930,2759,15930,2759xm20618,5454l18678,5454,18081,3203c17800,2145,16724,1518,15676,1801l12671,2615,8644,266c7704,-281,6504,44,5961,992l3410,5454,982,5454c440,5454,0,5898,0,6445l0,8428c0,8977,440,9420,982,9420l1964,9420,1964,20327c1964,20875,2403,21319,2945,21319l18655,21319c19197,21319,19636,20875,19636,20327l19636,9420,20618,9420c21160,9420,21600,8977,21600,8428l21600,6445c21600,5898,21160,5454,20618,5454m7855,12395l13745,12395,13745,13386,7855,13386c7855,13386,7855,12395,7855,12395xm7855,14378l13745,14378c14288,14378,14727,13934,14727,13386l14727,12395c14727,11847,14288,11403,13745,11403l7855,11403c7312,11403,6873,11847,6873,12395l6873,13386c6873,13934,7312,14378,7855,14378e">
                    <v:path o:connectlocs="169794,165936;169794,165936;169794,165936;169794,16593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1" o:spid="_x0000_s1026" o:spt="100" style="position:absolute;left:4248799;top:3650292;height:339588;width:339588;v-text-anchor:middle;" fillcolor="#53585F" filled="t" stroked="f" coordsize="21600,21600" o:gfxdata="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prve8AAAA&#10;2wAAAA8AAAAAAAAAAQAgAAAAIgAAAGRycy9kb3ducmV2LnhtbFBLAQIUABQAAAAIAIdO4kAzLwWe&#10;OwAAADkAAAAQAAAAAAAAAAEAIAAAAAsBAABkcnMvc2hhcGV4bWwueG1sUEsFBgAAAAAGAAYAWwEA&#10;ALUDAAAAAA=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2" o:spid="_x0000_s1026" o:spt="100" style="position:absolute;left:4897102;top:3650292;height:339588;width:339588;v-text-anchor:middle;" fillcolor="#53585F" filled="t" stroked="f" coordsize="21600,21600" o:gfxdata="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JQtsvQAA&#10;ANsAAAAPAAAAAAAAAAEAIAAAACIAAABkcnMvZG93bnJldi54bWxQSwECFAAUAAAACACHTuJAMy8F&#10;njsAAAA5AAAAEAAAAAAAAAABACAAAAAMAQAAZHJzL3NoYXBleG1sLnhtbFBLBQYAAAAABgAGAFsB&#10;AAC2AwAAAAA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m13745,8836l9818,8836,9818,4909c9818,4638,9599,4418,9327,4418c9056,4418,8836,4638,8836,4909l8836,8836,4909,8836c4638,8836,4418,9056,4418,9327c4418,9599,4638,9818,4909,9818l8836,9818,8836,13745c8836,14017,9056,14236,9327,14236c9599,14236,9818,14017,9818,13745l9818,9818,13745,9818c14017,9818,14236,9599,14236,9327c14236,9056,14017,8836,13745,8836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3" o:spid="_x0000_s1026" o:spt="100" style="position:absolute;left:5545405;top:3650292;height:339588;width:339588;v-text-anchor:middle;" fillcolor="#53585F" filled="t" stroked="f" coordsize="21600,21600" o:gfxdata="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6nx65AAAA2wAA&#10;AA8AAAAAAAAAAQAgAAAAIgAAAGRycy9kb3ducmV2LnhtbFBLAQIUABQAAAAIAIdO4kAzLwWeOwAA&#10;ADkAAAAQAAAAAAAAAAEAIAAAAAgBAABkcnMvc2hhcGV4bWwueG1sUEsFBgAAAAAGAAYAWwEAALID&#10;AAAAAA=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m13745,8836l4909,8836c4638,8836,4418,9056,4418,9327c4418,9599,4638,9818,4909,9818l13745,9818c14017,9818,14236,9599,14236,9327c14236,9056,14017,8836,13745,8836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4" o:spid="_x0000_s1026" o:spt="100" style="position:absolute;left:6215365;top:1087950;height:277845;width:339588;v-text-anchor:middle;" fillcolor="#53585F" filled="t" stroked="f" coordsize="21600,21600" o:gfxdata="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9jqFvQAA&#10;ANsAAAAPAAAAAAAAAAEAIAAAACIAAABkcnMvZG93bnJldi54bWxQSwECFAAUAAAACACHTuJAMy8F&#10;njsAAAA5AAAAEAAAAAAAAAABACAAAAAMAQAAZHJzL3NoYXBleG1sLnhtbFBLBQYAAAAABgAGAFsB&#10;AAC2AwAAAAA=&#10;" path="m3436,8400l18164,8400c18435,8400,18655,8132,18655,7800c18655,7468,18435,7200,18164,7200l3436,7200c3165,7200,2945,7468,2945,7800c2945,8132,3165,8400,3436,8400m3436,10800l18164,10800c18435,10800,18655,10532,18655,10200c18655,9868,18435,9600,18164,9600l3436,9600c3165,9600,2945,9868,2945,10200c2945,10532,3165,10800,3436,10800m3436,13200l13255,13200c13526,13200,13745,12931,13745,12601c13745,12268,13526,12000,13255,12000l3436,12000c3165,12000,2945,12268,2945,12601c2945,12931,3165,13200,3436,13200m20618,19200l18114,19200c17887,17831,16897,16800,15709,16800c14522,16800,13532,17831,13304,19200l8296,19200c8068,17831,7078,16800,5891,16800c4703,16800,3713,17831,3486,19200l982,19200,982,1200,20618,1200c20618,1200,20618,19200,20618,19200xm20618,0l982,0c440,0,0,538,0,1200l0,19200c0,19862,440,20400,982,20400l3927,20400c4199,20400,4418,20132,4418,19800c4418,18807,5078,18000,5891,18000c6704,18000,7364,18807,7364,19800c7364,20132,7583,20400,7855,20400l13745,20400c14017,20400,14236,20132,14236,19800c14236,18807,14896,18000,15709,18000c16523,18000,17182,18807,17182,19800c17182,20132,17401,20400,17673,20400l20618,20400c21160,20400,21600,19862,21600,19200l21600,1200c21600,538,21160,0,20618,0m5891,19200c5620,19200,5400,19468,5400,19800l5400,21000c5400,21332,5620,21600,5891,21600c6162,21600,6382,21332,6382,21000l6382,19800c6382,19468,6162,19200,5891,19200m3436,6000l18164,6000c18435,6000,18655,5732,18655,5400c18655,5069,18435,4800,18164,4800l3436,4800c3165,4800,2945,5069,2945,5400c2945,5732,3165,6000,3436,6000m15709,19200c15438,19200,15218,19468,15218,19800l15218,21000c15218,21332,15438,21600,15709,21600c15980,21600,16200,21332,16200,21000l16200,19800c16200,19468,15980,19200,15709,19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4" o:spid="_x0000_s1026" o:spt="100" style="position:absolute;left:6215365;top:1736254;height:277845;width:339588;v-text-anchor:middle;" fillcolor="#53585F" filled="t" stroked="f" coordsize="21600,21600" o:gfxdata="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scDvQAA&#10;ANwAAAAPAAAAAAAAAAEAIAAAACIAAABkcnMvZG93bnJldi54bWxQSwECFAAUAAAACACHTuJAMy8F&#10;njsAAAA5AAAAEAAAAAAAAAABACAAAAAMAQAAZHJzL3NoYXBleG1sLnhtbFBLBQYAAAAABgAGAFsB&#10;AAC2AwAAAAA=&#10;" path="m20618,9600l17673,9600,17673,8400c17673,7738,17233,7200,16691,7200l14727,7200c14186,7200,13745,7738,13745,8400l13745,9600,7855,9600,7855,8400c7855,7738,7414,7200,6873,7200l4909,7200c4367,7200,3927,7738,3927,8400l3927,9600,982,9600,982,3601,20618,3601c20618,3601,20618,9600,20618,9600xm14727,8400l16691,8400,16691,12001,14727,12001c14727,12001,14727,8400,14727,8400xm4909,8400l6873,8400,6873,12001,4909,12001c4909,12001,4909,8400,4909,8400xm19636,20400l1964,20400,1964,10800,3927,10800,3927,12001c3927,12662,4367,13200,4909,13200l6873,13200c7414,13200,7855,12662,7855,12001l7855,10800,13745,10800,13745,12001c13745,12662,14186,13200,14727,13200l16691,13200c17233,13200,17673,12662,17673,12001l17673,10800,19636,10800c19636,10800,19636,20400,19636,20400xm8836,1200l12764,1200c13305,1200,13745,1738,13745,2400l7855,2400c7855,1738,8295,1200,8836,1200m20618,2400l14727,2400c14727,1075,13848,0,12764,0l8836,0c7752,0,6873,1075,6873,2400l982,2400c440,2400,0,2938,0,3601l0,9600c0,10262,440,10800,982,10800l982,20400c982,21062,1422,21600,1964,21600l19636,21600c20178,21600,20618,21062,20618,20400l20618,10800c21160,10800,21600,10262,21600,9600l21600,3601c21600,2938,21160,2400,20618,24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4" o:spid="_x0000_s1026" o:spt="100" style="position:absolute;left:6215365;top:2353686;height:339588;width:339588;v-text-anchor:middle;" fillcolor="#53585F" filled="t" stroked="f" coordsize="21600,21600" o:gfxdata="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JimLsAAADc&#10;AAAADwAAAAAAAAABACAAAAAiAAAAZHJzL2Rvd25yZXYueG1sUEsBAhQAFAAAAAgAh07iQDMvBZ47&#10;AAAAOQAAABAAAAAAAAAAAQAgAAAACgEAAGRycy9zaGFwZXhtbC54bWxQSwUGAAAAAAYABgBbAQAA&#10;tAMAAAAA&#10;" path="m17958,17505c17372,16944,16242,15945,15117,15413c14189,14975,13657,14531,13491,14057c13377,13728,13428,13351,13649,12904c13815,12567,13972,12286,14117,12028c14730,10934,15203,10145,15203,7348c15203,3162,12787,2951,12309,2951c11917,2951,11672,3037,11435,3121c11175,3213,10907,3309,10296,3319c9190,3337,6873,3375,6873,7226c6873,9919,7574,11156,8125,12150c8266,12404,8399,12645,8505,12885c8973,13949,8631,14693,7426,15224c5905,15897,5188,16247,3693,17562c2017,15800,982,13423,982,10800c982,5377,5377,982,10800,982c16223,982,20618,5377,20618,10800c20618,13395,19603,15749,17958,17505m10800,20618c8356,20618,6125,19720,4407,18242c5730,17084,6362,16767,7823,16122c9515,15375,10091,14051,9403,12489c9279,12208,9136,11949,8984,11674c8461,10732,7855,9665,7855,7226c7855,4341,9224,4318,10312,4300c11084,4287,11461,4154,11763,4047c11964,3975,12086,3933,12309,3933c13218,3933,14221,4830,14221,7348c14221,9888,13840,10513,13261,11548c13108,11820,12943,12115,12768,12470c12430,13155,12362,13798,12565,14380c12825,15126,13502,15737,14696,16302c15675,16764,16700,17667,17251,18189c15525,19697,13272,20618,10800,20618m10800,0c4835,0,0,4835,0,10800c0,16764,4835,21600,10800,21600c16765,21600,21600,16764,21600,10800c21600,4835,16765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4" o:spid="_x0000_s1026" o:spt="100" style="position:absolute;left:6215365;top:3001989;height:339588;width:339588;v-text-anchor:middle;" fillcolor="#53585F" filled="t" stroked="f" coordsize="21600,21600" o:gfxdata="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gPzvugAAANwA&#10;AAAPAAAAAAAAAAEAIAAAACIAAABkcnMvZG93bnJldi54bWxQSwECFAAUAAAACACHTuJAMy8FnjsA&#10;AAA5AAAAEAAAAAAAAAABACAAAAAJAQAAZHJzL3NoYXBleG1sLnhtbFBLBQYAAAAABgAGAFsBAACz&#10;AwAAAAA=&#10;" path="m982,6873l20618,6873,20618,7855,982,7855c982,7855,982,6873,982,6873xm16691,8836l18655,8836,18655,17673,16691,17673c16691,17673,16691,8836,16691,8836xm13745,8836l15709,8836,15709,17673,13745,17673c13745,17673,13745,8836,13745,8836xm8836,8836l12764,8836,12764,17673,8836,17673c8836,17673,8836,8836,8836,8836xm5891,8836l7855,8836,7855,17673,5891,17673c5891,17673,5891,8836,5891,8836xm2945,8836l4909,8836,4909,17673,2945,17673c2945,17673,2945,8836,2945,8836xm19773,18655l20428,20618,1172,20618,1827,18655c1827,18655,19773,18655,19773,18655xm10800,1056l19261,5891,2339,5891c2339,5891,10800,1056,10800,1056xm21109,8836c21380,8836,21600,8617,21600,8345l21600,6382c21600,6200,21496,6047,21349,5963l21353,5956,11044,65,11040,72c10968,30,10889,0,10800,0c10711,0,10632,30,10560,72l10556,65,247,5956,251,5963c104,6047,0,6200,0,6382l0,8345c0,8617,220,8836,491,8836l1964,8836,1964,17673,1473,17673c1256,17673,1078,17816,1013,18010l1007,18009,25,20954,31,20955c14,21005,0,21055,0,21109c0,21381,220,21600,491,21600l21109,21600c21380,21600,21600,21381,21600,21109c21600,21055,21586,21005,21569,20955l21575,20954,20593,18009,20587,18010c20522,17816,20344,17673,20127,17673l19636,17673,19636,8836c19636,8836,21109,8836,21109,8836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4" o:spid="_x0000_s1026" o:spt="100" style="position:absolute;left:6215365;top:3650292;height:339588;width:339588;v-text-anchor:middle;" fillcolor="#53585F" filled="t" stroked="f" coordsize="21600,21600" o:gfxdata="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zFl0ugAAANwA&#10;AAAPAAAAAAAAAAEAIAAAACIAAABkcnMvZG93bnJldi54bWxQSwECFAAUAAAACACHTuJAMy8FnjsA&#10;AAA5AAAAEAAAAAAAAAABACAAAAAJAQAAZHJzL3NoYXBleG1sLnhtbFBLBQYAAAAABgAGAFsBAACz&#10;AwAAAAA=&#10;" path="m20579,7008c20006,12260,12624,19436,10800,20538c8976,19436,1594,12260,1021,7001c1021,7001,982,6718,982,6382c982,3404,3404,982,6382,982c7780,982,9107,1518,10120,2491l10800,3145,11480,2491c12493,1518,13820,982,15218,982c18196,982,20618,3404,20618,6382c20618,6725,20579,7008,20579,7008m21600,6382c21600,2857,18743,0,15218,0c13502,0,11947,681,10800,1784c9653,681,8098,0,6382,0c2857,0,0,2857,0,6382c0,6792,65,7282,45,7115c733,13419,9855,21600,10800,21600c11745,21600,20867,13419,21555,7115c21536,7282,21600,6792,21600,638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文本框 120" o:spid="_x0000_s1026" o:spt="202" type="#_x0000_t202" style="position:absolute;left:0;top:0;height:624840;width:6868795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53585F"/>
                              <w:kern w:val="24"/>
                              <w:sz w:val="32"/>
                              <w:szCs w:val="32"/>
                            </w:rPr>
                            <w:t>求职指导链接 · 按住ctrl单击链接下载求职攻略</w:t>
                          </w:r>
                        </w:p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HYPERLINK "http://kss.ksyun.com/wps-upload-file/2017/09/01/d79c2e49-c95c-0ec1-ef1e-3bfffdcfed4f.zip"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7"/>
                              <w:rFonts w:hint="eastAsia" w:ascii="微软雅黑" w:hAnsi="微软雅黑" w:eastAsia="微软雅黑" w:cstheme="minorBidi"/>
                              <w:color w:val="7C7C7C" w:themeColor="accent3" w:themeShade="BF"/>
                              <w:kern w:val="24"/>
                              <w:sz w:val="20"/>
                              <w:szCs w:val="20"/>
                            </w:rPr>
                            <w:t>http://kss.ksyun.com/wps-upload-file/2017/09/01/d79c2e49-c95c-0ec1-ef1e-3bfffdcfed4f.zip</w:t>
                          </w:r>
                          <w:r>
                            <w:rPr>
                              <w:rStyle w:val="7"/>
                              <w:rFonts w:hint="eastAsia" w:ascii="微软雅黑" w:hAnsi="微软雅黑" w:eastAsia="微软雅黑" w:cstheme="minorBidi"/>
                              <w:color w:val="7C7C7C" w:themeColor="accent3" w:themeShade="BF"/>
                              <w:kern w:val="24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28544" behindDoc="1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0</wp:posOffset>
            </wp:positionV>
            <wp:extent cx="7539990" cy="10659745"/>
            <wp:effectExtent l="0" t="0" r="4445" b="8255"/>
            <wp:wrapNone/>
            <wp:docPr id="1" name="图片 1" descr="C:\Users\93959\AppData\Local\Microsoft\Windows\INetCache\Content.Word\鹿笙附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93959\AppData\Local\Microsoft\Windows\INetCache\Content.Word\鹿笙附件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968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微软雅黑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88F4128A-7E79-41E7-B718-B3C2E9DF626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26839C0-D55A-48DE-82EA-1F67427AE48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81915A38-6E24-41F0-BE74-F130AEF76F1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917A3"/>
    <w:multiLevelType w:val="multilevel"/>
    <w:tmpl w:val="532917A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9F6410"/>
    <w:rsid w:val="000A38E8"/>
    <w:rsid w:val="000E04DC"/>
    <w:rsid w:val="00147FEC"/>
    <w:rsid w:val="003D0608"/>
    <w:rsid w:val="004C729C"/>
    <w:rsid w:val="00523EA1"/>
    <w:rsid w:val="005325AA"/>
    <w:rsid w:val="00735C23"/>
    <w:rsid w:val="008D7B16"/>
    <w:rsid w:val="009D77B6"/>
    <w:rsid w:val="00B0303F"/>
    <w:rsid w:val="00B7626B"/>
    <w:rsid w:val="00C1576D"/>
    <w:rsid w:val="00D00719"/>
    <w:rsid w:val="00D46F8C"/>
    <w:rsid w:val="00E33CCA"/>
    <w:rsid w:val="00F26159"/>
    <w:rsid w:val="6C9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b7d8c1470f21b6f5c86dcb1a90909f79\&#20154;&#20107;&#25307;&#32856;1-3&#24180;&#32463;&#39564;&#31616;&#27905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人事招聘1-3年经验简洁简历.docx</Template>
  <Pages>3</Pages>
  <Words>0</Words>
  <Characters>0</Characters>
  <Lines>1</Lines>
  <Paragraphs>1</Paragraphs>
  <TotalTime>10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2020-06-18T12:23:00Z</dcterms:created>
  <dc:creator>双子晨</dc:creator>
  <cp:lastModifiedBy>双子晨</cp:lastModifiedBy>
  <dcterms:modified xsi:type="dcterms:W3CDTF">2020-06-18T12:32:01Z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