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726680" cy="10923905"/>
                <wp:effectExtent l="0" t="0" r="0" b="0"/>
                <wp:wrapNone/>
                <wp:docPr id="12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26680" cy="10924072"/>
                          <a:chOff x="0" y="0"/>
                          <a:chExt cx="7007023" cy="9906000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图片包含 雪花, 户外, 天空, 男士&#10;&#10;已生成极高可信度的说明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Freeform 5"/>
                        <wps:cNvSpPr>
                          <a:spLocks noEditPoints="1"/>
                        </wps:cNvSpPr>
                        <wps:spPr bwMode="auto">
                          <a:xfrm rot="21292515">
                            <a:off x="1691742" y="1723082"/>
                            <a:ext cx="5315281" cy="2860086"/>
                          </a:xfrm>
                          <a:custGeom>
                            <a:avLst/>
                            <a:gdLst>
                              <a:gd name="T0" fmla="*/ 1736 w 3209"/>
                              <a:gd name="T1" fmla="*/ 888 h 1728"/>
                              <a:gd name="T2" fmla="*/ 361 w 3209"/>
                              <a:gd name="T3" fmla="*/ 755 h 1728"/>
                              <a:gd name="T4" fmla="*/ 119 w 3209"/>
                              <a:gd name="T5" fmla="*/ 1145 h 1728"/>
                              <a:gd name="T6" fmla="*/ 188 w 3209"/>
                              <a:gd name="T7" fmla="*/ 989 h 1728"/>
                              <a:gd name="T8" fmla="*/ 26 w 3209"/>
                              <a:gd name="T9" fmla="*/ 757 h 1728"/>
                              <a:gd name="T10" fmla="*/ 14 w 3209"/>
                              <a:gd name="T11" fmla="*/ 643 h 1728"/>
                              <a:gd name="T12" fmla="*/ 235 w 3209"/>
                              <a:gd name="T13" fmla="*/ 583 h 1728"/>
                              <a:gd name="T14" fmla="*/ 427 w 3209"/>
                              <a:gd name="T15" fmla="*/ 457 h 1728"/>
                              <a:gd name="T16" fmla="*/ 702 w 3209"/>
                              <a:gd name="T17" fmla="*/ 445 h 1728"/>
                              <a:gd name="T18" fmla="*/ 925 w 3209"/>
                              <a:gd name="T19" fmla="*/ 405 h 1728"/>
                              <a:gd name="T20" fmla="*/ 690 w 3209"/>
                              <a:gd name="T21" fmla="*/ 640 h 1728"/>
                              <a:gd name="T22" fmla="*/ 652 w 3209"/>
                              <a:gd name="T23" fmla="*/ 691 h 1728"/>
                              <a:gd name="T24" fmla="*/ 676 w 3209"/>
                              <a:gd name="T25" fmla="*/ 1047 h 1728"/>
                              <a:gd name="T26" fmla="*/ 418 w 3209"/>
                              <a:gd name="T27" fmla="*/ 869 h 1728"/>
                              <a:gd name="T28" fmla="*/ 523 w 3209"/>
                              <a:gd name="T29" fmla="*/ 451 h 1728"/>
                              <a:gd name="T30" fmla="*/ 584 w 3209"/>
                              <a:gd name="T31" fmla="*/ 537 h 1728"/>
                              <a:gd name="T32" fmla="*/ 475 w 3209"/>
                              <a:gd name="T33" fmla="*/ 519 h 1728"/>
                              <a:gd name="T34" fmla="*/ 2237 w 3209"/>
                              <a:gd name="T35" fmla="*/ 424 h 1728"/>
                              <a:gd name="T36" fmla="*/ 2228 w 3209"/>
                              <a:gd name="T37" fmla="*/ 278 h 1728"/>
                              <a:gd name="T38" fmla="*/ 2653 w 3209"/>
                              <a:gd name="T39" fmla="*/ 648 h 1728"/>
                              <a:gd name="T40" fmla="*/ 2547 w 3209"/>
                              <a:gd name="T41" fmla="*/ 667 h 1728"/>
                              <a:gd name="T42" fmla="*/ 2255 w 3209"/>
                              <a:gd name="T43" fmla="*/ 796 h 1728"/>
                              <a:gd name="T44" fmla="*/ 3187 w 3209"/>
                              <a:gd name="T45" fmla="*/ 87 h 1728"/>
                              <a:gd name="T46" fmla="*/ 1985 w 3209"/>
                              <a:gd name="T47" fmla="*/ 292 h 1728"/>
                              <a:gd name="T48" fmla="*/ 1740 w 3209"/>
                              <a:gd name="T49" fmla="*/ 335 h 1728"/>
                              <a:gd name="T50" fmla="*/ 1638 w 3209"/>
                              <a:gd name="T51" fmla="*/ 277 h 1728"/>
                              <a:gd name="T52" fmla="*/ 1326 w 3209"/>
                              <a:gd name="T53" fmla="*/ 334 h 1728"/>
                              <a:gd name="T54" fmla="*/ 1532 w 3209"/>
                              <a:gd name="T55" fmla="*/ 375 h 1728"/>
                              <a:gd name="T56" fmla="*/ 1420 w 3209"/>
                              <a:gd name="T57" fmla="*/ 394 h 1728"/>
                              <a:gd name="T58" fmla="*/ 1295 w 3209"/>
                              <a:gd name="T59" fmla="*/ 505 h 1728"/>
                              <a:gd name="T60" fmla="*/ 1241 w 3209"/>
                              <a:gd name="T61" fmla="*/ 944 h 1728"/>
                              <a:gd name="T62" fmla="*/ 1153 w 3209"/>
                              <a:gd name="T63" fmla="*/ 445 h 1728"/>
                              <a:gd name="T64" fmla="*/ 994 w 3209"/>
                              <a:gd name="T65" fmla="*/ 393 h 1728"/>
                              <a:gd name="T66" fmla="*/ 868 w 3209"/>
                              <a:gd name="T67" fmla="*/ 663 h 1728"/>
                              <a:gd name="T68" fmla="*/ 868 w 3209"/>
                              <a:gd name="T69" fmla="*/ 663 h 1728"/>
                              <a:gd name="T70" fmla="*/ 846 w 3209"/>
                              <a:gd name="T71" fmla="*/ 936 h 1728"/>
                              <a:gd name="T72" fmla="*/ 1111 w 3209"/>
                              <a:gd name="T73" fmla="*/ 595 h 1728"/>
                              <a:gd name="T74" fmla="*/ 1131 w 3209"/>
                              <a:gd name="T75" fmla="*/ 704 h 1728"/>
                              <a:gd name="T76" fmla="*/ 1027 w 3209"/>
                              <a:gd name="T77" fmla="*/ 666 h 1728"/>
                              <a:gd name="T78" fmla="*/ 1713 w 3209"/>
                              <a:gd name="T79" fmla="*/ 821 h 1728"/>
                              <a:gd name="T80" fmla="*/ 1684 w 3209"/>
                              <a:gd name="T81" fmla="*/ 703 h 1728"/>
                              <a:gd name="T82" fmla="*/ 1713 w 3209"/>
                              <a:gd name="T83" fmla="*/ 821 h 1728"/>
                              <a:gd name="T84" fmla="*/ 1561 w 3209"/>
                              <a:gd name="T85" fmla="*/ 561 h 1728"/>
                              <a:gd name="T86" fmla="*/ 1900 w 3209"/>
                              <a:gd name="T87" fmla="*/ 861 h 1728"/>
                              <a:gd name="T88" fmla="*/ 1622 w 3209"/>
                              <a:gd name="T89" fmla="*/ 1707 h 1728"/>
                              <a:gd name="T90" fmla="*/ 1460 w 3209"/>
                              <a:gd name="T91" fmla="*/ 479 h 1728"/>
                              <a:gd name="T92" fmla="*/ 1523 w 3209"/>
                              <a:gd name="T93" fmla="*/ 554 h 1728"/>
                              <a:gd name="T94" fmla="*/ 1426 w 3209"/>
                              <a:gd name="T95" fmla="*/ 571 h 1728"/>
                              <a:gd name="T96" fmla="*/ 1460 w 3209"/>
                              <a:gd name="T97" fmla="*/ 479 h 1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209" h="1728">
                                <a:moveTo>
                                  <a:pt x="1457" y="618"/>
                                </a:moveTo>
                                <a:cubicBezTo>
                                  <a:pt x="1772" y="562"/>
                                  <a:pt x="1772" y="562"/>
                                  <a:pt x="1772" y="562"/>
                                </a:cubicBezTo>
                                <a:cubicBezTo>
                                  <a:pt x="1812" y="789"/>
                                  <a:pt x="1812" y="789"/>
                                  <a:pt x="1812" y="789"/>
                                </a:cubicBezTo>
                                <a:cubicBezTo>
                                  <a:pt x="1736" y="888"/>
                                  <a:pt x="1736" y="888"/>
                                  <a:pt x="1736" y="888"/>
                                </a:cubicBezTo>
                                <a:cubicBezTo>
                                  <a:pt x="1511" y="927"/>
                                  <a:pt x="1511" y="927"/>
                                  <a:pt x="1511" y="927"/>
                                </a:cubicBezTo>
                                <a:lnTo>
                                  <a:pt x="1457" y="618"/>
                                </a:lnTo>
                                <a:close/>
                                <a:moveTo>
                                  <a:pt x="268" y="772"/>
                                </a:moveTo>
                                <a:cubicBezTo>
                                  <a:pt x="361" y="755"/>
                                  <a:pt x="361" y="755"/>
                                  <a:pt x="361" y="755"/>
                                </a:cubicBezTo>
                                <a:cubicBezTo>
                                  <a:pt x="284" y="860"/>
                                  <a:pt x="284" y="860"/>
                                  <a:pt x="284" y="860"/>
                                </a:cubicBezTo>
                                <a:cubicBezTo>
                                  <a:pt x="314" y="1032"/>
                                  <a:pt x="314" y="1032"/>
                                  <a:pt x="314" y="1032"/>
                                </a:cubicBezTo>
                                <a:cubicBezTo>
                                  <a:pt x="238" y="1124"/>
                                  <a:pt x="238" y="1124"/>
                                  <a:pt x="238" y="1124"/>
                                </a:cubicBezTo>
                                <a:cubicBezTo>
                                  <a:pt x="119" y="1145"/>
                                  <a:pt x="119" y="1145"/>
                                  <a:pt x="119" y="1145"/>
                                </a:cubicBezTo>
                                <a:cubicBezTo>
                                  <a:pt x="106" y="1070"/>
                                  <a:pt x="106" y="1070"/>
                                  <a:pt x="106" y="1070"/>
                                </a:cubicBezTo>
                                <a:cubicBezTo>
                                  <a:pt x="208" y="1052"/>
                                  <a:pt x="208" y="1052"/>
                                  <a:pt x="208" y="1052"/>
                                </a:cubicBezTo>
                                <a:cubicBezTo>
                                  <a:pt x="195" y="980"/>
                                  <a:pt x="195" y="980"/>
                                  <a:pt x="195" y="980"/>
                                </a:cubicBezTo>
                                <a:cubicBezTo>
                                  <a:pt x="188" y="989"/>
                                  <a:pt x="188" y="989"/>
                                  <a:pt x="188" y="989"/>
                                </a:cubicBezTo>
                                <a:cubicBezTo>
                                  <a:pt x="53" y="1013"/>
                                  <a:pt x="53" y="1013"/>
                                  <a:pt x="53" y="1013"/>
                                </a:cubicBezTo>
                                <a:cubicBezTo>
                                  <a:pt x="173" y="853"/>
                                  <a:pt x="173" y="853"/>
                                  <a:pt x="173" y="853"/>
                                </a:cubicBezTo>
                                <a:cubicBezTo>
                                  <a:pt x="152" y="735"/>
                                  <a:pt x="152" y="735"/>
                                  <a:pt x="152" y="735"/>
                                </a:cubicBezTo>
                                <a:cubicBezTo>
                                  <a:pt x="26" y="757"/>
                                  <a:pt x="26" y="757"/>
                                  <a:pt x="26" y="757"/>
                                </a:cubicBezTo>
                                <a:cubicBezTo>
                                  <a:pt x="13" y="685"/>
                                  <a:pt x="13" y="685"/>
                                  <a:pt x="13" y="685"/>
                                </a:cubicBezTo>
                                <a:cubicBezTo>
                                  <a:pt x="139" y="663"/>
                                  <a:pt x="139" y="663"/>
                                  <a:pt x="139" y="663"/>
                                </a:cubicBezTo>
                                <a:cubicBezTo>
                                  <a:pt x="130" y="611"/>
                                  <a:pt x="130" y="611"/>
                                  <a:pt x="130" y="611"/>
                                </a:cubicBezTo>
                                <a:cubicBezTo>
                                  <a:pt x="14" y="643"/>
                                  <a:pt x="14" y="643"/>
                                  <a:pt x="14" y="643"/>
                                </a:cubicBezTo>
                                <a:cubicBezTo>
                                  <a:pt x="0" y="563"/>
                                  <a:pt x="0" y="563"/>
                                  <a:pt x="0" y="563"/>
                                </a:cubicBezTo>
                                <a:cubicBezTo>
                                  <a:pt x="280" y="484"/>
                                  <a:pt x="280" y="484"/>
                                  <a:pt x="280" y="484"/>
                                </a:cubicBezTo>
                                <a:cubicBezTo>
                                  <a:pt x="276" y="571"/>
                                  <a:pt x="276" y="571"/>
                                  <a:pt x="276" y="571"/>
                                </a:cubicBezTo>
                                <a:cubicBezTo>
                                  <a:pt x="235" y="583"/>
                                  <a:pt x="235" y="583"/>
                                  <a:pt x="235" y="583"/>
                                </a:cubicBezTo>
                                <a:cubicBezTo>
                                  <a:pt x="245" y="644"/>
                                  <a:pt x="245" y="644"/>
                                  <a:pt x="245" y="644"/>
                                </a:cubicBezTo>
                                <a:cubicBezTo>
                                  <a:pt x="357" y="624"/>
                                  <a:pt x="357" y="624"/>
                                  <a:pt x="357" y="624"/>
                                </a:cubicBezTo>
                                <a:cubicBezTo>
                                  <a:pt x="323" y="475"/>
                                  <a:pt x="323" y="475"/>
                                  <a:pt x="323" y="475"/>
                                </a:cubicBezTo>
                                <a:cubicBezTo>
                                  <a:pt x="427" y="457"/>
                                  <a:pt x="427" y="457"/>
                                  <a:pt x="427" y="457"/>
                                </a:cubicBezTo>
                                <a:cubicBezTo>
                                  <a:pt x="461" y="606"/>
                                  <a:pt x="461" y="606"/>
                                  <a:pt x="461" y="606"/>
                                </a:cubicBezTo>
                                <a:cubicBezTo>
                                  <a:pt x="677" y="568"/>
                                  <a:pt x="677" y="568"/>
                                  <a:pt x="677" y="568"/>
                                </a:cubicBezTo>
                                <a:cubicBezTo>
                                  <a:pt x="657" y="453"/>
                                  <a:pt x="657" y="453"/>
                                  <a:pt x="657" y="453"/>
                                </a:cubicBezTo>
                                <a:cubicBezTo>
                                  <a:pt x="702" y="445"/>
                                  <a:pt x="702" y="445"/>
                                  <a:pt x="702" y="445"/>
                                </a:cubicBezTo>
                                <a:cubicBezTo>
                                  <a:pt x="713" y="398"/>
                                  <a:pt x="713" y="398"/>
                                  <a:pt x="713" y="398"/>
                                </a:cubicBezTo>
                                <a:cubicBezTo>
                                  <a:pt x="826" y="378"/>
                                  <a:pt x="826" y="378"/>
                                  <a:pt x="826" y="378"/>
                                </a:cubicBezTo>
                                <a:cubicBezTo>
                                  <a:pt x="818" y="424"/>
                                  <a:pt x="818" y="424"/>
                                  <a:pt x="818" y="424"/>
                                </a:cubicBezTo>
                                <a:cubicBezTo>
                                  <a:pt x="925" y="405"/>
                                  <a:pt x="925" y="405"/>
                                  <a:pt x="925" y="405"/>
                                </a:cubicBezTo>
                                <a:cubicBezTo>
                                  <a:pt x="1012" y="899"/>
                                  <a:pt x="1012" y="899"/>
                                  <a:pt x="1012" y="899"/>
                                </a:cubicBezTo>
                                <a:cubicBezTo>
                                  <a:pt x="930" y="998"/>
                                  <a:pt x="930" y="998"/>
                                  <a:pt x="930" y="998"/>
                                </a:cubicBezTo>
                                <a:cubicBezTo>
                                  <a:pt x="758" y="1029"/>
                                  <a:pt x="758" y="1029"/>
                                  <a:pt x="758" y="1029"/>
                                </a:cubicBezTo>
                                <a:cubicBezTo>
                                  <a:pt x="690" y="640"/>
                                  <a:pt x="690" y="640"/>
                                  <a:pt x="690" y="640"/>
                                </a:cubicBezTo>
                                <a:cubicBezTo>
                                  <a:pt x="480" y="677"/>
                                  <a:pt x="480" y="677"/>
                                  <a:pt x="480" y="677"/>
                                </a:cubicBezTo>
                                <a:cubicBezTo>
                                  <a:pt x="497" y="749"/>
                                  <a:pt x="497" y="749"/>
                                  <a:pt x="497" y="749"/>
                                </a:cubicBezTo>
                                <a:cubicBezTo>
                                  <a:pt x="520" y="714"/>
                                  <a:pt x="520" y="714"/>
                                  <a:pt x="520" y="714"/>
                                </a:cubicBezTo>
                                <a:cubicBezTo>
                                  <a:pt x="652" y="691"/>
                                  <a:pt x="652" y="691"/>
                                  <a:pt x="652" y="691"/>
                                </a:cubicBezTo>
                                <a:cubicBezTo>
                                  <a:pt x="529" y="875"/>
                                  <a:pt x="529" y="875"/>
                                  <a:pt x="529" y="875"/>
                                </a:cubicBezTo>
                                <a:cubicBezTo>
                                  <a:pt x="557" y="991"/>
                                  <a:pt x="557" y="991"/>
                                  <a:pt x="557" y="991"/>
                                </a:cubicBezTo>
                                <a:cubicBezTo>
                                  <a:pt x="693" y="967"/>
                                  <a:pt x="693" y="967"/>
                                  <a:pt x="693" y="967"/>
                                </a:cubicBezTo>
                                <a:cubicBezTo>
                                  <a:pt x="676" y="1047"/>
                                  <a:pt x="676" y="1047"/>
                                  <a:pt x="676" y="1047"/>
                                </a:cubicBezTo>
                                <a:cubicBezTo>
                                  <a:pt x="470" y="1083"/>
                                  <a:pt x="470" y="1083"/>
                                  <a:pt x="470" y="1083"/>
                                </a:cubicBezTo>
                                <a:cubicBezTo>
                                  <a:pt x="443" y="968"/>
                                  <a:pt x="443" y="968"/>
                                  <a:pt x="443" y="968"/>
                                </a:cubicBezTo>
                                <a:cubicBezTo>
                                  <a:pt x="340" y="987"/>
                                  <a:pt x="340" y="987"/>
                                  <a:pt x="340" y="987"/>
                                </a:cubicBezTo>
                                <a:cubicBezTo>
                                  <a:pt x="418" y="869"/>
                                  <a:pt x="418" y="869"/>
                                  <a:pt x="418" y="869"/>
                                </a:cubicBezTo>
                                <a:cubicBezTo>
                                  <a:pt x="375" y="696"/>
                                  <a:pt x="375" y="696"/>
                                  <a:pt x="375" y="696"/>
                                </a:cubicBezTo>
                                <a:cubicBezTo>
                                  <a:pt x="258" y="717"/>
                                  <a:pt x="258" y="717"/>
                                  <a:pt x="258" y="717"/>
                                </a:cubicBezTo>
                                <a:lnTo>
                                  <a:pt x="268" y="772"/>
                                </a:lnTo>
                                <a:close/>
                                <a:moveTo>
                                  <a:pt x="523" y="451"/>
                                </a:moveTo>
                                <a:cubicBezTo>
                                  <a:pt x="532" y="450"/>
                                  <a:pt x="542" y="450"/>
                                  <a:pt x="552" y="454"/>
                                </a:cubicBezTo>
                                <a:cubicBezTo>
                                  <a:pt x="561" y="457"/>
                                  <a:pt x="570" y="463"/>
                                  <a:pt x="577" y="471"/>
                                </a:cubicBezTo>
                                <a:cubicBezTo>
                                  <a:pt x="584" y="479"/>
                                  <a:pt x="588" y="489"/>
                                  <a:pt x="590" y="498"/>
                                </a:cubicBezTo>
                                <a:cubicBezTo>
                                  <a:pt x="592" y="508"/>
                                  <a:pt x="590" y="521"/>
                                  <a:pt x="584" y="537"/>
                                </a:cubicBezTo>
                                <a:cubicBezTo>
                                  <a:pt x="578" y="552"/>
                                  <a:pt x="564" y="562"/>
                                  <a:pt x="543" y="566"/>
                                </a:cubicBezTo>
                                <a:cubicBezTo>
                                  <a:pt x="532" y="568"/>
                                  <a:pt x="522" y="567"/>
                                  <a:pt x="512" y="564"/>
                                </a:cubicBezTo>
                                <a:cubicBezTo>
                                  <a:pt x="503" y="560"/>
                                  <a:pt x="494" y="554"/>
                                  <a:pt x="487" y="546"/>
                                </a:cubicBezTo>
                                <a:cubicBezTo>
                                  <a:pt x="481" y="538"/>
                                  <a:pt x="476" y="529"/>
                                  <a:pt x="475" y="519"/>
                                </a:cubicBezTo>
                                <a:cubicBezTo>
                                  <a:pt x="473" y="509"/>
                                  <a:pt x="474" y="499"/>
                                  <a:pt x="478" y="488"/>
                                </a:cubicBezTo>
                                <a:cubicBezTo>
                                  <a:pt x="481" y="478"/>
                                  <a:pt x="487" y="470"/>
                                  <a:pt x="495" y="463"/>
                                </a:cubicBezTo>
                                <a:cubicBezTo>
                                  <a:pt x="504" y="457"/>
                                  <a:pt x="513" y="453"/>
                                  <a:pt x="523" y="451"/>
                                </a:cubicBezTo>
                                <a:close/>
                                <a:moveTo>
                                  <a:pt x="2237" y="424"/>
                                </a:moveTo>
                                <a:cubicBezTo>
                                  <a:pt x="2150" y="440"/>
                                  <a:pt x="2150" y="440"/>
                                  <a:pt x="2150" y="440"/>
                                </a:cubicBezTo>
                                <a:cubicBezTo>
                                  <a:pt x="2136" y="362"/>
                                  <a:pt x="2136" y="362"/>
                                  <a:pt x="2136" y="362"/>
                                </a:cubicBezTo>
                                <a:cubicBezTo>
                                  <a:pt x="2232" y="345"/>
                                  <a:pt x="2232" y="345"/>
                                  <a:pt x="2232" y="345"/>
                                </a:cubicBezTo>
                                <a:cubicBezTo>
                                  <a:pt x="2228" y="278"/>
                                  <a:pt x="2228" y="278"/>
                                  <a:pt x="2228" y="278"/>
                                </a:cubicBezTo>
                                <a:cubicBezTo>
                                  <a:pt x="2339" y="259"/>
                                  <a:pt x="2339" y="259"/>
                                  <a:pt x="2339" y="259"/>
                                </a:cubicBezTo>
                                <a:cubicBezTo>
                                  <a:pt x="2345" y="325"/>
                                  <a:pt x="2345" y="325"/>
                                  <a:pt x="2345" y="325"/>
                                </a:cubicBezTo>
                                <a:cubicBezTo>
                                  <a:pt x="2589" y="282"/>
                                  <a:pt x="2589" y="282"/>
                                  <a:pt x="2589" y="282"/>
                                </a:cubicBezTo>
                                <a:cubicBezTo>
                                  <a:pt x="2653" y="648"/>
                                  <a:pt x="2653" y="648"/>
                                  <a:pt x="2653" y="648"/>
                                </a:cubicBezTo>
                                <a:cubicBezTo>
                                  <a:pt x="2567" y="741"/>
                                  <a:pt x="2567" y="741"/>
                                  <a:pt x="2567" y="741"/>
                                </a:cubicBezTo>
                                <a:cubicBezTo>
                                  <a:pt x="2477" y="757"/>
                                  <a:pt x="2477" y="757"/>
                                  <a:pt x="2477" y="757"/>
                                </a:cubicBezTo>
                                <a:cubicBezTo>
                                  <a:pt x="2463" y="682"/>
                                  <a:pt x="2463" y="682"/>
                                  <a:pt x="2463" y="682"/>
                                </a:cubicBezTo>
                                <a:cubicBezTo>
                                  <a:pt x="2547" y="667"/>
                                  <a:pt x="2547" y="667"/>
                                  <a:pt x="2547" y="667"/>
                                </a:cubicBezTo>
                                <a:cubicBezTo>
                                  <a:pt x="2496" y="379"/>
                                  <a:pt x="2496" y="379"/>
                                  <a:pt x="2496" y="379"/>
                                </a:cubicBezTo>
                                <a:cubicBezTo>
                                  <a:pt x="2348" y="405"/>
                                  <a:pt x="2348" y="405"/>
                                  <a:pt x="2348" y="405"/>
                                </a:cubicBezTo>
                                <a:cubicBezTo>
                                  <a:pt x="2369" y="776"/>
                                  <a:pt x="2369" y="776"/>
                                  <a:pt x="2369" y="776"/>
                                </a:cubicBezTo>
                                <a:cubicBezTo>
                                  <a:pt x="2255" y="796"/>
                                  <a:pt x="2255" y="796"/>
                                  <a:pt x="2255" y="796"/>
                                </a:cubicBezTo>
                                <a:lnTo>
                                  <a:pt x="2237" y="424"/>
                                </a:lnTo>
                                <a:close/>
                                <a:moveTo>
                                  <a:pt x="1985" y="216"/>
                                </a:moveTo>
                                <a:cubicBezTo>
                                  <a:pt x="3209" y="0"/>
                                  <a:pt x="3209" y="0"/>
                                  <a:pt x="3209" y="0"/>
                                </a:cubicBezTo>
                                <a:cubicBezTo>
                                  <a:pt x="3187" y="87"/>
                                  <a:pt x="3187" y="87"/>
                                  <a:pt x="3187" y="87"/>
                                </a:cubicBezTo>
                                <a:cubicBezTo>
                                  <a:pt x="2098" y="279"/>
                                  <a:pt x="2098" y="279"/>
                                  <a:pt x="2098" y="279"/>
                                </a:cubicBezTo>
                                <a:cubicBezTo>
                                  <a:pt x="2183" y="764"/>
                                  <a:pt x="2183" y="764"/>
                                  <a:pt x="2183" y="764"/>
                                </a:cubicBezTo>
                                <a:cubicBezTo>
                                  <a:pt x="2081" y="839"/>
                                  <a:pt x="2081" y="839"/>
                                  <a:pt x="2081" y="839"/>
                                </a:cubicBezTo>
                                <a:cubicBezTo>
                                  <a:pt x="1985" y="292"/>
                                  <a:pt x="1985" y="292"/>
                                  <a:pt x="1985" y="292"/>
                                </a:cubicBezTo>
                                <a:cubicBezTo>
                                  <a:pt x="1836" y="318"/>
                                  <a:pt x="1836" y="318"/>
                                  <a:pt x="1836" y="318"/>
                                </a:cubicBezTo>
                                <a:cubicBezTo>
                                  <a:pt x="1901" y="398"/>
                                  <a:pt x="1901" y="398"/>
                                  <a:pt x="1901" y="398"/>
                                </a:cubicBezTo>
                                <a:cubicBezTo>
                                  <a:pt x="1801" y="415"/>
                                  <a:pt x="1801" y="415"/>
                                  <a:pt x="1801" y="415"/>
                                </a:cubicBezTo>
                                <a:cubicBezTo>
                                  <a:pt x="1740" y="335"/>
                                  <a:pt x="1740" y="335"/>
                                  <a:pt x="1740" y="335"/>
                                </a:cubicBezTo>
                                <a:cubicBezTo>
                                  <a:pt x="1722" y="338"/>
                                  <a:pt x="1722" y="338"/>
                                  <a:pt x="1722" y="338"/>
                                </a:cubicBezTo>
                                <a:cubicBezTo>
                                  <a:pt x="1698" y="434"/>
                                  <a:pt x="1698" y="434"/>
                                  <a:pt x="1698" y="434"/>
                                </a:cubicBezTo>
                                <a:cubicBezTo>
                                  <a:pt x="1594" y="452"/>
                                  <a:pt x="1594" y="452"/>
                                  <a:pt x="1594" y="452"/>
                                </a:cubicBezTo>
                                <a:cubicBezTo>
                                  <a:pt x="1638" y="277"/>
                                  <a:pt x="1638" y="277"/>
                                  <a:pt x="1638" y="277"/>
                                </a:cubicBezTo>
                                <a:cubicBezTo>
                                  <a:pt x="1972" y="218"/>
                                  <a:pt x="1972" y="218"/>
                                  <a:pt x="1972" y="218"/>
                                </a:cubicBezTo>
                                <a:lnTo>
                                  <a:pt x="1985" y="216"/>
                                </a:lnTo>
                                <a:close/>
                                <a:moveTo>
                                  <a:pt x="1240" y="350"/>
                                </a:moveTo>
                                <a:cubicBezTo>
                                  <a:pt x="1326" y="334"/>
                                  <a:pt x="1326" y="334"/>
                                  <a:pt x="1326" y="334"/>
                                </a:cubicBezTo>
                                <a:cubicBezTo>
                                  <a:pt x="1326" y="334"/>
                                  <a:pt x="1326" y="334"/>
                                  <a:pt x="1326" y="334"/>
                                </a:cubicBezTo>
                                <a:cubicBezTo>
                                  <a:pt x="1581" y="289"/>
                                  <a:pt x="1581" y="289"/>
                                  <a:pt x="1581" y="289"/>
                                </a:cubicBezTo>
                                <a:cubicBezTo>
                                  <a:pt x="1560" y="370"/>
                                  <a:pt x="1560" y="370"/>
                                  <a:pt x="1560" y="370"/>
                                </a:cubicBezTo>
                                <a:cubicBezTo>
                                  <a:pt x="1532" y="375"/>
                                  <a:pt x="1532" y="375"/>
                                  <a:pt x="1532" y="375"/>
                                </a:cubicBezTo>
                                <a:cubicBezTo>
                                  <a:pt x="1573" y="456"/>
                                  <a:pt x="1573" y="456"/>
                                  <a:pt x="1573" y="456"/>
                                </a:cubicBezTo>
                                <a:cubicBezTo>
                                  <a:pt x="1475" y="473"/>
                                  <a:pt x="1475" y="473"/>
                                  <a:pt x="1475" y="473"/>
                                </a:cubicBezTo>
                                <a:cubicBezTo>
                                  <a:pt x="1435" y="392"/>
                                  <a:pt x="1435" y="392"/>
                                  <a:pt x="1435" y="392"/>
                                </a:cubicBezTo>
                                <a:cubicBezTo>
                                  <a:pt x="1420" y="394"/>
                                  <a:pt x="1420" y="394"/>
                                  <a:pt x="1420" y="394"/>
                                </a:cubicBezTo>
                                <a:cubicBezTo>
                                  <a:pt x="1420" y="398"/>
                                  <a:pt x="1420" y="398"/>
                                  <a:pt x="1420" y="398"/>
                                </a:cubicBezTo>
                                <a:cubicBezTo>
                                  <a:pt x="1414" y="399"/>
                                  <a:pt x="1414" y="399"/>
                                  <a:pt x="1414" y="399"/>
                                </a:cubicBezTo>
                                <a:cubicBezTo>
                                  <a:pt x="1398" y="487"/>
                                  <a:pt x="1398" y="487"/>
                                  <a:pt x="1398" y="487"/>
                                </a:cubicBezTo>
                                <a:cubicBezTo>
                                  <a:pt x="1295" y="505"/>
                                  <a:pt x="1295" y="505"/>
                                  <a:pt x="1295" y="505"/>
                                </a:cubicBezTo>
                                <a:cubicBezTo>
                                  <a:pt x="1311" y="417"/>
                                  <a:pt x="1311" y="417"/>
                                  <a:pt x="1311" y="417"/>
                                </a:cubicBezTo>
                                <a:cubicBezTo>
                                  <a:pt x="1253" y="427"/>
                                  <a:pt x="1253" y="427"/>
                                  <a:pt x="1253" y="427"/>
                                </a:cubicBezTo>
                                <a:cubicBezTo>
                                  <a:pt x="1326" y="842"/>
                                  <a:pt x="1326" y="842"/>
                                  <a:pt x="1326" y="842"/>
                                </a:cubicBezTo>
                                <a:cubicBezTo>
                                  <a:pt x="1241" y="944"/>
                                  <a:pt x="1241" y="944"/>
                                  <a:pt x="1241" y="944"/>
                                </a:cubicBezTo>
                                <a:cubicBezTo>
                                  <a:pt x="1099" y="969"/>
                                  <a:pt x="1099" y="969"/>
                                  <a:pt x="1099" y="969"/>
                                </a:cubicBezTo>
                                <a:cubicBezTo>
                                  <a:pt x="1086" y="894"/>
                                  <a:pt x="1086" y="894"/>
                                  <a:pt x="1086" y="894"/>
                                </a:cubicBezTo>
                                <a:cubicBezTo>
                                  <a:pt x="1228" y="869"/>
                                  <a:pt x="1228" y="869"/>
                                  <a:pt x="1228" y="869"/>
                                </a:cubicBezTo>
                                <a:cubicBezTo>
                                  <a:pt x="1153" y="445"/>
                                  <a:pt x="1153" y="445"/>
                                  <a:pt x="1153" y="445"/>
                                </a:cubicBezTo>
                                <a:cubicBezTo>
                                  <a:pt x="1086" y="457"/>
                                  <a:pt x="1086" y="457"/>
                                  <a:pt x="1086" y="457"/>
                                </a:cubicBezTo>
                                <a:cubicBezTo>
                                  <a:pt x="1075" y="484"/>
                                  <a:pt x="1075" y="484"/>
                                  <a:pt x="1075" y="484"/>
                                </a:cubicBezTo>
                                <a:cubicBezTo>
                                  <a:pt x="961" y="504"/>
                                  <a:pt x="961" y="504"/>
                                  <a:pt x="961" y="504"/>
                                </a:cubicBezTo>
                                <a:cubicBezTo>
                                  <a:pt x="994" y="393"/>
                                  <a:pt x="994" y="393"/>
                                  <a:pt x="994" y="393"/>
                                </a:cubicBezTo>
                                <a:cubicBezTo>
                                  <a:pt x="1109" y="373"/>
                                  <a:pt x="1109" y="373"/>
                                  <a:pt x="1109" y="373"/>
                                </a:cubicBezTo>
                                <a:cubicBezTo>
                                  <a:pt x="1109" y="373"/>
                                  <a:pt x="1109" y="373"/>
                                  <a:pt x="1109" y="373"/>
                                </a:cubicBezTo>
                                <a:cubicBezTo>
                                  <a:pt x="1240" y="350"/>
                                  <a:pt x="1240" y="350"/>
                                  <a:pt x="1240" y="350"/>
                                </a:cubicBezTo>
                                <a:close/>
                                <a:moveTo>
                                  <a:pt x="868" y="663"/>
                                </a:moveTo>
                                <a:cubicBezTo>
                                  <a:pt x="839" y="500"/>
                                  <a:pt x="839" y="500"/>
                                  <a:pt x="839" y="500"/>
                                </a:cubicBezTo>
                                <a:cubicBezTo>
                                  <a:pt x="771" y="512"/>
                                  <a:pt x="771" y="512"/>
                                  <a:pt x="771" y="512"/>
                                </a:cubicBezTo>
                                <a:cubicBezTo>
                                  <a:pt x="800" y="675"/>
                                  <a:pt x="800" y="675"/>
                                  <a:pt x="800" y="675"/>
                                </a:cubicBezTo>
                                <a:lnTo>
                                  <a:pt x="868" y="663"/>
                                </a:lnTo>
                                <a:close/>
                                <a:moveTo>
                                  <a:pt x="871" y="680"/>
                                </a:moveTo>
                                <a:cubicBezTo>
                                  <a:pt x="854" y="746"/>
                                  <a:pt x="854" y="746"/>
                                  <a:pt x="854" y="746"/>
                                </a:cubicBezTo>
                                <a:cubicBezTo>
                                  <a:pt x="814" y="753"/>
                                  <a:pt x="814" y="753"/>
                                  <a:pt x="814" y="753"/>
                                </a:cubicBezTo>
                                <a:cubicBezTo>
                                  <a:pt x="846" y="936"/>
                                  <a:pt x="846" y="936"/>
                                  <a:pt x="846" y="936"/>
                                </a:cubicBezTo>
                                <a:cubicBezTo>
                                  <a:pt x="914" y="924"/>
                                  <a:pt x="914" y="924"/>
                                  <a:pt x="914" y="924"/>
                                </a:cubicBezTo>
                                <a:lnTo>
                                  <a:pt x="871" y="680"/>
                                </a:lnTo>
                                <a:close/>
                                <a:moveTo>
                                  <a:pt x="1079" y="592"/>
                                </a:moveTo>
                                <a:cubicBezTo>
                                  <a:pt x="1089" y="590"/>
                                  <a:pt x="1100" y="591"/>
                                  <a:pt x="1111" y="595"/>
                                </a:cubicBezTo>
                                <a:cubicBezTo>
                                  <a:pt x="1122" y="598"/>
                                  <a:pt x="1131" y="605"/>
                                  <a:pt x="1139" y="614"/>
                                </a:cubicBezTo>
                                <a:cubicBezTo>
                                  <a:pt x="1146" y="623"/>
                                  <a:pt x="1151" y="633"/>
                                  <a:pt x="1153" y="645"/>
                                </a:cubicBezTo>
                                <a:cubicBezTo>
                                  <a:pt x="1155" y="656"/>
                                  <a:pt x="1154" y="667"/>
                                  <a:pt x="1150" y="677"/>
                                </a:cubicBezTo>
                                <a:cubicBezTo>
                                  <a:pt x="1146" y="688"/>
                                  <a:pt x="1140" y="697"/>
                                  <a:pt x="1131" y="704"/>
                                </a:cubicBezTo>
                                <a:cubicBezTo>
                                  <a:pt x="1122" y="712"/>
                                  <a:pt x="1112" y="717"/>
                                  <a:pt x="1101" y="718"/>
                                </a:cubicBezTo>
                                <a:cubicBezTo>
                                  <a:pt x="1090" y="720"/>
                                  <a:pt x="1079" y="719"/>
                                  <a:pt x="1068" y="715"/>
                                </a:cubicBezTo>
                                <a:cubicBezTo>
                                  <a:pt x="1057" y="712"/>
                                  <a:pt x="1048" y="705"/>
                                  <a:pt x="1040" y="697"/>
                                </a:cubicBezTo>
                                <a:cubicBezTo>
                                  <a:pt x="1033" y="688"/>
                                  <a:pt x="1029" y="678"/>
                                  <a:pt x="1027" y="666"/>
                                </a:cubicBezTo>
                                <a:cubicBezTo>
                                  <a:pt x="1025" y="655"/>
                                  <a:pt x="1026" y="644"/>
                                  <a:pt x="1030" y="633"/>
                                </a:cubicBezTo>
                                <a:cubicBezTo>
                                  <a:pt x="1034" y="622"/>
                                  <a:pt x="1040" y="613"/>
                                  <a:pt x="1049" y="606"/>
                                </a:cubicBezTo>
                                <a:cubicBezTo>
                                  <a:pt x="1059" y="599"/>
                                  <a:pt x="1068" y="594"/>
                                  <a:pt x="1079" y="592"/>
                                </a:cubicBezTo>
                                <a:close/>
                                <a:moveTo>
                                  <a:pt x="1713" y="821"/>
                                </a:moveTo>
                                <a:cubicBezTo>
                                  <a:pt x="1682" y="649"/>
                                  <a:pt x="1682" y="649"/>
                                  <a:pt x="1682" y="649"/>
                                </a:cubicBezTo>
                                <a:cubicBezTo>
                                  <a:pt x="1571" y="668"/>
                                  <a:pt x="1571" y="668"/>
                                  <a:pt x="1571" y="668"/>
                                </a:cubicBezTo>
                                <a:cubicBezTo>
                                  <a:pt x="1581" y="721"/>
                                  <a:pt x="1581" y="721"/>
                                  <a:pt x="1581" y="721"/>
                                </a:cubicBezTo>
                                <a:cubicBezTo>
                                  <a:pt x="1684" y="703"/>
                                  <a:pt x="1684" y="703"/>
                                  <a:pt x="1684" y="703"/>
                                </a:cubicBezTo>
                                <a:cubicBezTo>
                                  <a:pt x="1665" y="774"/>
                                  <a:pt x="1665" y="774"/>
                                  <a:pt x="1665" y="774"/>
                                </a:cubicBezTo>
                                <a:cubicBezTo>
                                  <a:pt x="1592" y="788"/>
                                  <a:pt x="1592" y="788"/>
                                  <a:pt x="1592" y="788"/>
                                </a:cubicBezTo>
                                <a:cubicBezTo>
                                  <a:pt x="1602" y="841"/>
                                  <a:pt x="1602" y="841"/>
                                  <a:pt x="1602" y="841"/>
                                </a:cubicBezTo>
                                <a:lnTo>
                                  <a:pt x="1713" y="821"/>
                                </a:lnTo>
                                <a:close/>
                                <a:moveTo>
                                  <a:pt x="1811" y="804"/>
                                </a:moveTo>
                                <a:cubicBezTo>
                                  <a:pt x="1854" y="796"/>
                                  <a:pt x="1854" y="796"/>
                                  <a:pt x="1854" y="796"/>
                                </a:cubicBezTo>
                                <a:cubicBezTo>
                                  <a:pt x="1805" y="518"/>
                                  <a:pt x="1805" y="518"/>
                                  <a:pt x="1805" y="518"/>
                                </a:cubicBezTo>
                                <a:cubicBezTo>
                                  <a:pt x="1561" y="561"/>
                                  <a:pt x="1561" y="561"/>
                                  <a:pt x="1561" y="561"/>
                                </a:cubicBezTo>
                                <a:cubicBezTo>
                                  <a:pt x="1548" y="491"/>
                                  <a:pt x="1548" y="491"/>
                                  <a:pt x="1548" y="491"/>
                                </a:cubicBezTo>
                                <a:cubicBezTo>
                                  <a:pt x="1894" y="430"/>
                                  <a:pt x="1894" y="430"/>
                                  <a:pt x="1894" y="430"/>
                                </a:cubicBezTo>
                                <a:cubicBezTo>
                                  <a:pt x="1954" y="767"/>
                                  <a:pt x="1954" y="767"/>
                                  <a:pt x="1954" y="767"/>
                                </a:cubicBezTo>
                                <a:cubicBezTo>
                                  <a:pt x="1900" y="861"/>
                                  <a:pt x="1900" y="861"/>
                                  <a:pt x="1900" y="861"/>
                                </a:cubicBezTo>
                                <a:cubicBezTo>
                                  <a:pt x="1824" y="875"/>
                                  <a:pt x="1824" y="875"/>
                                  <a:pt x="1824" y="875"/>
                                </a:cubicBezTo>
                                <a:lnTo>
                                  <a:pt x="1811" y="804"/>
                                </a:lnTo>
                                <a:close/>
                                <a:moveTo>
                                  <a:pt x="1424" y="587"/>
                                </a:moveTo>
                                <a:cubicBezTo>
                                  <a:pt x="1622" y="1707"/>
                                  <a:pt x="1622" y="1707"/>
                                  <a:pt x="1622" y="1707"/>
                                </a:cubicBezTo>
                                <a:cubicBezTo>
                                  <a:pt x="1522" y="1728"/>
                                  <a:pt x="1522" y="1728"/>
                                  <a:pt x="1522" y="1728"/>
                                </a:cubicBezTo>
                                <a:cubicBezTo>
                                  <a:pt x="1323" y="604"/>
                                  <a:pt x="1323" y="604"/>
                                  <a:pt x="1323" y="604"/>
                                </a:cubicBezTo>
                                <a:lnTo>
                                  <a:pt x="1424" y="587"/>
                                </a:lnTo>
                                <a:close/>
                                <a:moveTo>
                                  <a:pt x="1460" y="479"/>
                                </a:moveTo>
                                <a:cubicBezTo>
                                  <a:pt x="1469" y="478"/>
                                  <a:pt x="1478" y="479"/>
                                  <a:pt x="1488" y="482"/>
                                </a:cubicBezTo>
                                <a:cubicBezTo>
                                  <a:pt x="1498" y="485"/>
                                  <a:pt x="1506" y="491"/>
                                  <a:pt x="1512" y="499"/>
                                </a:cubicBezTo>
                                <a:cubicBezTo>
                                  <a:pt x="1519" y="507"/>
                                  <a:pt x="1523" y="515"/>
                                  <a:pt x="1525" y="525"/>
                                </a:cubicBezTo>
                                <a:cubicBezTo>
                                  <a:pt x="1527" y="535"/>
                                  <a:pt x="1526" y="545"/>
                                  <a:pt x="1523" y="554"/>
                                </a:cubicBezTo>
                                <a:cubicBezTo>
                                  <a:pt x="1519" y="563"/>
                                  <a:pt x="1514" y="571"/>
                                  <a:pt x="1505" y="578"/>
                                </a:cubicBezTo>
                                <a:cubicBezTo>
                                  <a:pt x="1498" y="584"/>
                                  <a:pt x="1489" y="588"/>
                                  <a:pt x="1480" y="590"/>
                                </a:cubicBezTo>
                                <a:cubicBezTo>
                                  <a:pt x="1470" y="592"/>
                                  <a:pt x="1460" y="591"/>
                                  <a:pt x="1450" y="587"/>
                                </a:cubicBezTo>
                                <a:cubicBezTo>
                                  <a:pt x="1441" y="584"/>
                                  <a:pt x="1433" y="578"/>
                                  <a:pt x="1426" y="571"/>
                                </a:cubicBezTo>
                                <a:cubicBezTo>
                                  <a:pt x="1420" y="563"/>
                                  <a:pt x="1416" y="555"/>
                                  <a:pt x="1414" y="544"/>
                                </a:cubicBezTo>
                                <a:cubicBezTo>
                                  <a:pt x="1413" y="535"/>
                                  <a:pt x="1414" y="525"/>
                                  <a:pt x="1417" y="515"/>
                                </a:cubicBezTo>
                                <a:cubicBezTo>
                                  <a:pt x="1421" y="506"/>
                                  <a:pt x="1426" y="498"/>
                                  <a:pt x="1434" y="491"/>
                                </a:cubicBezTo>
                                <a:cubicBezTo>
                                  <a:pt x="1443" y="485"/>
                                  <a:pt x="1451" y="481"/>
                                  <a:pt x="1460" y="4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231814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4" name="矩形 4"/>
                        <wps:cNvSpPr/>
                        <wps:spPr>
                          <a:xfrm rot="4473418">
                            <a:off x="3955927" y="3990709"/>
                            <a:ext cx="1626870" cy="487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pStyle w:val="2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hint="eastAsia" w:ascii="微软雅黑" w:hAnsi="微软雅黑" w:eastAsia="微软雅黑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静月思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top:-72pt;height:860.15pt;width:608.4pt;mso-position-horizontal:left;mso-position-horizontal-relative:page;z-index:251659264;mso-width-relative:page;mso-height-relative:page;" coordsize="7007023,9906000" o:gfxdata="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">
                <o:lock v:ext="edit" aspectratio="f"/>
                <v:shape id="_x0000_s1026" o:spid="_x0000_s1026" o:spt="75" alt="图片包含 雪花, 户外, 天空, 男士&#10;&#10;已生成极高可信度的说明" type="#_x0000_t75" style="position:absolute;left:0;top:0;height:9906000;width:6858000;" filled="f" o:preferrelative="t" stroked="f" coordsize="21600,21600" o:gfxdata="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+Tn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cropbottom="771f" o:title=""/>
                  <o:lock v:ext="edit" aspectratio="t"/>
                </v:shape>
                <v:shape id="Freeform 5" o:spid="_x0000_s1026" o:spt="100" style="position:absolute;left:1691742;top:1723082;height:2860086;width:5315281;rotation:-335856f;" fillcolor="#231814" filled="t" stroked="f" coordsize="3209,1728" o:gfxdata="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WboDm8AAAA&#10;2gAAAA8AAAAAAAAAAQAgAAAAIgAAAGRycy9kb3ducmV2LnhtbFBLAQIUABQAAAAIAIdO4kAzLwWe&#10;OwAAADkAAAAQAAAAAAAAAAEAIAAAAAsBAABkcnMvc2hhcGV4bWwueG1sUEsFBgAAAAAGAAYAWwEA&#10;ALUDAAAAAA==&#10;" path="m1457,618c1772,562,1772,562,1772,562c1812,789,1812,789,1812,789c1736,888,1736,888,1736,888c1511,927,1511,927,1511,927l1457,618xm268,772c361,755,361,755,361,755c284,860,284,860,284,860c314,1032,314,1032,314,1032c238,1124,238,1124,238,1124c119,1145,119,1145,119,1145c106,1070,106,1070,106,1070c208,1052,208,1052,208,1052c195,980,195,980,195,980c188,989,188,989,188,989c53,1013,53,1013,53,1013c173,853,173,853,173,853c152,735,152,735,152,735c26,757,26,757,26,757c13,685,13,685,13,685c139,663,139,663,139,663c130,611,130,611,130,611c14,643,14,643,14,643c0,563,0,563,0,563c280,484,280,484,280,484c276,571,276,571,276,571c235,583,235,583,235,583c245,644,245,644,245,644c357,624,357,624,357,624c323,475,323,475,323,475c427,457,427,457,427,457c461,606,461,606,461,606c677,568,677,568,677,568c657,453,657,453,657,453c702,445,702,445,702,445c713,398,713,398,713,398c826,378,826,378,826,378c818,424,818,424,818,424c925,405,925,405,925,405c1012,899,1012,899,1012,899c930,998,930,998,930,998c758,1029,758,1029,758,1029c690,640,690,640,690,640c480,677,480,677,480,677c497,749,497,749,497,749c520,714,520,714,520,714c652,691,652,691,652,691c529,875,529,875,529,875c557,991,557,991,557,991c693,967,693,967,693,967c676,1047,676,1047,676,1047c470,1083,470,1083,470,1083c443,968,443,968,443,968c340,987,340,987,340,987c418,869,418,869,418,869c375,696,375,696,375,696c258,717,258,717,258,717l268,772xm523,451c532,450,542,450,552,454c561,457,570,463,577,471c584,479,588,489,590,498c592,508,590,521,584,537c578,552,564,562,543,566c532,568,522,567,512,564c503,560,494,554,487,546c481,538,476,529,475,519c473,509,474,499,478,488c481,478,487,470,495,463c504,457,513,453,523,451xm2237,424c2150,440,2150,440,2150,440c2136,362,2136,362,2136,362c2232,345,2232,345,2232,345c2228,278,2228,278,2228,278c2339,259,2339,259,2339,259c2345,325,2345,325,2345,325c2589,282,2589,282,2589,282c2653,648,2653,648,2653,648c2567,741,2567,741,2567,741c2477,757,2477,757,2477,757c2463,682,2463,682,2463,682c2547,667,2547,667,2547,667c2496,379,2496,379,2496,379c2348,405,2348,405,2348,405c2369,776,2369,776,2369,776c2255,796,2255,796,2255,796l2237,424xm1985,216c3209,0,3209,0,3209,0c3187,87,3187,87,3187,87c2098,279,2098,279,2098,279c2183,764,2183,764,2183,764c2081,839,2081,839,2081,839c1985,292,1985,292,1985,292c1836,318,1836,318,1836,318c1901,398,1901,398,1901,398c1801,415,1801,415,1801,415c1740,335,1740,335,1740,335c1722,338,1722,338,1722,338c1698,434,1698,434,1698,434c1594,452,1594,452,1594,452c1638,277,1638,277,1638,277c1972,218,1972,218,1972,218l1985,216xm1240,350c1326,334,1326,334,1326,334c1326,334,1326,334,1326,334c1581,289,1581,289,1581,289c1560,370,1560,370,1560,370c1532,375,1532,375,1532,375c1573,456,1573,456,1573,456c1475,473,1475,473,1475,473c1435,392,1435,392,1435,392c1420,394,1420,394,1420,394c1420,398,1420,398,1420,398c1414,399,1414,399,1414,399c1398,487,1398,487,1398,487c1295,505,1295,505,1295,505c1311,417,1311,417,1311,417c1253,427,1253,427,1253,427c1326,842,1326,842,1326,842c1241,944,1241,944,1241,944c1099,969,1099,969,1099,969c1086,894,1086,894,1086,894c1228,869,1228,869,1228,869c1153,445,1153,445,1153,445c1086,457,1086,457,1086,457c1075,484,1075,484,1075,484c961,504,961,504,961,504c994,393,994,393,994,393c1109,373,1109,373,1109,373c1109,373,1109,373,1109,373c1240,350,1240,350,1240,350xm868,663c839,500,839,500,839,500c771,512,771,512,771,512c800,675,800,675,800,675l868,663xm871,680c854,746,854,746,854,746c814,753,814,753,814,753c846,936,846,936,846,936c914,924,914,924,914,924l871,680xm1079,592c1089,590,1100,591,1111,595c1122,598,1131,605,1139,614c1146,623,1151,633,1153,645c1155,656,1154,667,1150,677c1146,688,1140,697,1131,704c1122,712,1112,717,1101,718c1090,720,1079,719,1068,715c1057,712,1048,705,1040,697c1033,688,1029,678,1027,666c1025,655,1026,644,1030,633c1034,622,1040,613,1049,606c1059,599,1068,594,1079,592xm1713,821c1682,649,1682,649,1682,649c1571,668,1571,668,1571,668c1581,721,1581,721,1581,721c1684,703,1684,703,1684,703c1665,774,1665,774,1665,774c1592,788,1592,788,1592,788c1602,841,1602,841,1602,841l1713,821xm1811,804c1854,796,1854,796,1854,796c1805,518,1805,518,1805,518c1561,561,1561,561,1561,561c1548,491,1548,491,1548,491c1894,430,1894,430,1894,430c1954,767,1954,767,1954,767c1900,861,1900,861,1900,861c1824,875,1824,875,1824,875l1811,804xm1424,587c1622,1707,1622,1707,1622,1707c1522,1728,1522,1728,1522,1728c1323,604,1323,604,1323,604l1424,587xm1460,479c1469,478,1478,479,1488,482c1498,485,1506,491,1512,499c1519,507,1523,515,1525,525c1527,535,1526,545,1523,554c1519,563,1514,571,1505,578c1498,584,1489,588,1480,590c1470,592,1460,591,1450,587c1441,584,1433,578,1426,571c1420,563,1416,555,1414,544c1413,535,1414,525,1417,515c1421,506,1426,498,1434,491c1443,485,1451,481,1460,479xe">
                  <v:path o:connectlocs="2875452,1469766;597948,1249632;197107,1895138;311396,1636935;43065,1252942;23189,1064256;389246,964947;707268,756400;1162769,736538;1532139,670332;1142893,1059291;1079951,1143703;1119703,1732934;692361,1438318;866279,746469;967318,888811;786774,859018;3705292,701780;3690385,460129;4394341,1072532;4218766,1103979;3735107,1317493;5278840,143997;3287888,483301;2882078,554472;2713128,458474;2196342,552817;2537553,620678;2352040,652126;2144994,835846;2055551,1562454;1909790,736538;1646428,650470;1437726,1097359;1437726,1097359;1401286,1549213;1840223,984809;1873350,1165220;1701088,1102324;2837356,1358871;2789321,1163565;2837356,1358871;2585588,928534;3147096,1425077;2686626,2825328;2418295,792813;2522646,916948;2361979,945086;2418295,792813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3955927;top:3990709;height:487680;width:1626870;rotation:4886165f;" filled="f" stroked="f" coordsize="21600,21600" o:gfxdata="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Ttf4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2"/>
                          <w:spacing w:before="0" w:beforeAutospacing="0" w:after="0" w:afterAutospacing="0"/>
                        </w:pPr>
                        <w:r>
                          <w:rPr>
                            <w:rFonts w:hint="eastAsia" w:ascii="微软雅黑" w:hAnsi="微软雅黑" w:eastAsia="微软雅黑" w:cstheme="minorBidi"/>
                            <w:color w:val="000000" w:themeColor="text1"/>
                            <w:kern w:val="24"/>
                            <w:sz w:val="36"/>
                            <w:szCs w:val="36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静月思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8275285"/>
    <w:rsid w:val="003A0FD4"/>
    <w:rsid w:val="006D6F8B"/>
    <w:rsid w:val="00B34A3A"/>
    <w:rsid w:val="00ED48FD"/>
    <w:rsid w:val="00F81131"/>
    <w:rsid w:val="7827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446df63f-c326-7ce8-d216-11cb85c0b1db\&#20914;&#28010;&#27714;&#32844;&#31616;&#21382;&#23553;&#38754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冲浪求职简历封面.docx</Template>
  <Pages>1</Pages>
  <Words>0</Words>
  <Characters>0</Characters>
  <Lines>1</Lines>
  <Paragraphs>1</Paragraphs>
  <TotalTime>11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2020-06-14T00:44:00Z</dcterms:created>
  <dc:creator>双子晨</dc:creator>
  <cp:lastModifiedBy>双子晨</cp:lastModifiedBy>
  <dcterms:modified xsi:type="dcterms:W3CDTF">2020-06-14T00:44:44Z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