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spacing w:line="898" w:lineRule="exact"/>
        <w:ind w:right="-119"/>
        <w:jc w:val="center"/>
        <w:rPr>
          <w:rFonts w:hint="eastAsia" w:ascii="微软雅黑" w:hAnsi="微软雅黑" w:eastAsia="微软雅黑"/>
          <w:b/>
          <w:color w:val="3D3A39"/>
          <w:sz w:val="68"/>
          <w:lang w:val="en-US" w:eastAsia="zh-CN"/>
        </w:rPr>
      </w:pPr>
      <w:r>
        <w:rPr>
          <w:rFonts w:hint="eastAsia" w:ascii="微软雅黑" w:hAnsi="微软雅黑" w:eastAsia="微软雅黑"/>
          <w:b/>
          <w:color w:val="3D3A39"/>
          <w:sz w:val="68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-854710</wp:posOffset>
                </wp:positionH>
                <wp:positionV relativeFrom="paragraph">
                  <wp:posOffset>-503555</wp:posOffset>
                </wp:positionV>
                <wp:extent cx="9446260" cy="1737360"/>
                <wp:effectExtent l="0" t="0" r="254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6260" cy="1737061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7.3pt;margin-top:-39.65pt;height:136.8pt;width:743.8pt;z-index:-251660288;v-text-anchor:middle;mso-width-relative:page;mso-height-relative:page;" fillcolor="#C6D0D6 [3208]" filled="t" stroked="f" coordsize="21600,21600" o:gfxdata="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AppJ0DdAAAA&#10;DQEAAA8AAAAAAAAAAQAgAAAAIgAAAGRycy9kb3ducmV2LnhtbFBLAQIUABQAAAAIAIdO4kCy4Buk&#10;UQIAAH4EAAAOAAAAAAAAAAEAIAAAACwBAABkcnMvZTJvRG9jLnhtbFBLBQYAAAAABgAGAFkBAADv&#10;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/>
          <w:b/>
          <w:color w:val="3D3A39"/>
          <w:sz w:val="68"/>
          <w:lang w:val="en-US" w:eastAsia="zh-CN"/>
        </w:rPr>
        <w:t>速写</w:t>
      </w:r>
    </w:p>
    <w:p>
      <w:pPr>
        <w:spacing w:line="16" w:lineRule="exact"/>
        <w:rPr>
          <w:rFonts w:ascii="Times New Roman" w:hAnsi="Times New Roman" w:eastAsia="Times New Roman"/>
          <w:sz w:val="24"/>
        </w:rPr>
      </w:pPr>
    </w:p>
    <w:p>
      <w:pPr>
        <w:spacing w:line="476" w:lineRule="exact"/>
        <w:ind w:right="60"/>
        <w:jc w:val="center"/>
        <w:rPr>
          <w:rFonts w:ascii="微软雅黑" w:hAnsi="微软雅黑" w:eastAsia="微软雅黑"/>
          <w:color w:val="3D3A39"/>
          <w:sz w:val="36"/>
        </w:rPr>
      </w:pPr>
      <w:bookmarkStart w:id="0" w:name="page1"/>
      <w:bookmarkEnd w:id="0"/>
      <w:r>
        <w:rPr>
          <w:rFonts w:hint="eastAsia" w:ascii="微软雅黑" w:hAnsi="微软雅黑" w:eastAsia="微软雅黑"/>
          <w:b/>
          <w:color w:val="3D3A39"/>
          <w:sz w:val="68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column">
                  <wp:posOffset>-330200</wp:posOffset>
                </wp:positionH>
                <wp:positionV relativeFrom="paragraph">
                  <wp:posOffset>351155</wp:posOffset>
                </wp:positionV>
                <wp:extent cx="8512810" cy="2458085"/>
                <wp:effectExtent l="0" t="0" r="2540" b="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2810" cy="245801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6pt;margin-top:27.65pt;height:193.55pt;width:670.3pt;z-index:-251663360;v-text-anchor:middle;mso-width-relative:page;mso-height-relative:page;" fillcolor="#F2F2F2 [3052]" filled="t" stroked="f" coordsize="21600,21600" o:gfxdata="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FfW7N/dAAAACwEAAA8AAAAAAAAAAQAgAAAAIgAAAGRycy9kb3ducmV2LnhtbFBL&#10;AQIUABQAAAAIAIdO4kA/9nPKYwIAAKIEAAAOAAAAAAAAAAEAIAAAACwBAABkcnMvZTJvRG9jLnht&#10;bFBLBQYAAAAABgAGAFkBAAAB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/>
          <w:color w:val="3D3A39"/>
          <w:sz w:val="36"/>
        </w:rPr>
        <w:t>PERSONAL</w:t>
      </w:r>
      <w:r>
        <w:rPr>
          <w:rFonts w:ascii="微软雅黑" w:hAnsi="微软雅黑" w:eastAsia="微软雅黑"/>
          <w:color w:val="3D3A39"/>
          <w:sz w:val="36"/>
        </w:rPr>
        <w:t xml:space="preserve"> </w:t>
      </w:r>
      <w:r>
        <w:rPr>
          <w:rFonts w:hint="eastAsia" w:ascii="微软雅黑" w:hAnsi="微软雅黑" w:eastAsia="微软雅黑"/>
          <w:color w:val="3D3A39"/>
          <w:sz w:val="36"/>
        </w:rPr>
        <w:t>RESUME</w:t>
      </w:r>
    </w:p>
    <w:p>
      <w:pPr>
        <w:spacing w:line="200" w:lineRule="exact"/>
        <w:rPr>
          <w:rFonts w:ascii="Times New Roman" w:hAnsi="Times New Roman" w:eastAsiaTheme="minorEastAsia"/>
          <w:sz w:val="24"/>
        </w:rPr>
      </w:pPr>
      <w:r>
        <w:rPr>
          <w:rFonts w:ascii="Times New Roman" w:hAnsi="Times New Roman" w:eastAsiaTheme="minorEastAsia"/>
          <w:sz w:val="24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column">
                  <wp:posOffset>-331470</wp:posOffset>
                </wp:positionH>
                <wp:positionV relativeFrom="paragraph">
                  <wp:posOffset>109855</wp:posOffset>
                </wp:positionV>
                <wp:extent cx="8513445" cy="10972800"/>
                <wp:effectExtent l="0" t="0" r="21590" b="1905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3379" cy="10972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6.1pt;margin-top:8.65pt;height:864pt;width:670.35pt;z-index:-251661312;v-text-anchor:middle;mso-width-relative:page;mso-height-relative:page;" filled="f" stroked="t" coordsize="21600,21600" o:gfxdata="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iOgeNoAAAAMAQAADwAAAAAAAAABACAAAAAiAAAAZHJzL2Rvd25yZXYu&#10;eG1sUEsBAhQAFAAAAAgAh07iQGGnIWVrAgAAugQAAA4AAAAAAAAAAQAgAAAAKQEAAGRycy9lMm9E&#10;b2MueG1sUEsFBgAAAAAGAAYAWQEAAAYGAAAAAA==&#10;">
                <v:fill on="f" focussize="0,0"/>
                <v:stroke weight="1.5pt" color="#595959 [2109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spacing w:line="200" w:lineRule="exact"/>
        <w:rPr>
          <w:rFonts w:ascii="Times New Roman" w:hAnsi="Times New Roman" w:eastAsiaTheme="minorEastAsia"/>
          <w:sz w:val="24"/>
        </w:rPr>
      </w:pPr>
    </w:p>
    <w:p>
      <w:pPr>
        <w:spacing w:line="200" w:lineRule="exact"/>
        <w:rPr>
          <w:rFonts w:ascii="Times New Roman" w:hAnsi="Times New Roman" w:eastAsiaTheme="minorEastAsia"/>
          <w:sz w:val="24"/>
        </w:rPr>
      </w:pPr>
    </w:p>
    <w:p>
      <w:pPr>
        <w:spacing w:line="200" w:lineRule="exact"/>
        <w:rPr>
          <w:rFonts w:ascii="Times New Roman" w:hAnsi="Times New Roman" w:eastAsiaTheme="minorEastAsia"/>
          <w:sz w:val="24"/>
        </w:rPr>
      </w:pPr>
    </w:p>
    <w:p>
      <w:pPr>
        <w:spacing w:line="200" w:lineRule="exact"/>
        <w:rPr>
          <w:rFonts w:ascii="Times New Roman" w:hAnsi="Times New Roman" w:eastAsiaTheme="minorEastAsia"/>
          <w:sz w:val="24"/>
        </w:rPr>
      </w:pPr>
      <w:r>
        <w:rPr>
          <w:rFonts w:ascii="Times New Roman" w:hAnsi="Times New Roman" w:eastAsiaTheme="minorEastAsia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112395</wp:posOffset>
                </wp:positionV>
                <wp:extent cx="1700530" cy="1699895"/>
                <wp:effectExtent l="19050" t="19050" r="13970" b="15240"/>
                <wp:wrapNone/>
                <wp:docPr id="2" name="对角圆角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0568" cy="1699889"/>
                        </a:xfrm>
                        <a:prstGeom prst="round2DiagRect">
                          <a:avLst>
                            <a:gd name="adj1" fmla="val 50000"/>
                            <a:gd name="adj2" fmla="val 50000"/>
                          </a:avLst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对角圆角矩形 39" o:spid="_x0000_s1026" style="position:absolute;left:0pt;margin-left:1pt;margin-top:8.85pt;height:133.85pt;width:133.9pt;z-index:251659264;v-text-anchor:middle;mso-width-relative:page;mso-height-relative:page;" filled="t" stroked="t" coordsize="1700568,1699889" o:gfxdata="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qJg6+tgAAACEBAAAZAAAAZHJz&#10;L19yZWxzL2Uyb0RvYy54bWwucmVsc4WPQWrDMBBF94XcQcw+lp1FKMWyN6HgbUgOMEhjWcQaCUkt&#10;9e0jyCaBQJfzP/89ph///Cp+KWUXWEHXtCCIdTCOrYLr5Xv/CSIXZINrYFKwUYZx2H30Z1qx1FFe&#10;XMyiUjgrWEqJX1JmvZDH3IRIXJs5JI+lnsnKiPqGluShbY8yPTNgeGGKyShIk+lAXLZYzf+zwzw7&#10;TaegfzxxeaOQzld3BWKyVBR4Mg4fYddEtiCHXr48NtwB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" path="m849944,0l850623,0c1320034,0,1700567,380533,1700567,849944l1700568,849944c1700568,1319355,1320035,1699888,850624,1699888l849944,1699889c380533,1699889,0,1319356,0,849945l0,849944c0,380533,380533,0,849944,0xe">
                <v:path o:connectlocs="1700568,849944;850284,1699889;0,849944;850284,0" o:connectangles="0,82,164,247"/>
                <v:fill type="frame" on="t" focussize="0,0" recolor="t" rotate="t" r:id="rId4"/>
                <v:stroke weight="3pt" color="#FFFFFF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200" w:lineRule="exact"/>
        <w:rPr>
          <w:rFonts w:ascii="Times New Roman" w:hAnsi="Times New Roman" w:eastAsiaTheme="minorEastAsia"/>
          <w:sz w:val="24"/>
        </w:rPr>
      </w:pPr>
    </w:p>
    <w:p>
      <w:pPr>
        <w:spacing w:line="200" w:lineRule="exact"/>
        <w:rPr>
          <w:rFonts w:ascii="Times New Roman" w:hAnsi="Times New Roman" w:eastAsiaTheme="minorEastAsia"/>
          <w:sz w:val="24"/>
        </w:rPr>
      </w:pP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2689225</wp:posOffset>
                </wp:positionH>
                <wp:positionV relativeFrom="paragraph">
                  <wp:posOffset>127000</wp:posOffset>
                </wp:positionV>
                <wp:extent cx="4659630" cy="1043940"/>
                <wp:effectExtent l="0" t="0" r="0" b="0"/>
                <wp:wrapNone/>
                <wp:docPr id="47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9725" cy="1043940"/>
                          <a:chOff x="0" y="0"/>
                          <a:chExt cx="4659725" cy="1043940"/>
                        </a:xfrm>
                      </wpg:grpSpPr>
                      <wpg:grpSp>
                        <wpg:cNvPr id="3" name="组合 2"/>
                        <wpg:cNvGrpSpPr/>
                        <wpg:grpSpPr>
                          <a:xfrm>
                            <a:off x="2366176" y="0"/>
                            <a:ext cx="2293549" cy="1043940"/>
                            <a:chOff x="2366176" y="0"/>
                            <a:chExt cx="2293549" cy="1043940"/>
                          </a:xfrm>
                        </wpg:grpSpPr>
                        <wpg:grpSp>
                          <wpg:cNvPr id="14" name="组合 14"/>
                          <wpg:cNvGrpSpPr/>
                          <wpg:grpSpPr>
                            <a:xfrm>
                              <a:off x="2366176" y="465468"/>
                              <a:ext cx="180732" cy="180732"/>
                              <a:chOff x="2366176" y="465468"/>
                              <a:chExt cx="333540" cy="333540"/>
                            </a:xfrm>
                          </wpg:grpSpPr>
                          <wps:wsp>
                            <wps:cNvPr id="22" name="矩形 22"/>
                            <wps:cNvSpPr/>
                            <wps:spPr>
                              <a:xfrm>
                                <a:off x="2366176" y="465468"/>
                                <a:ext cx="333540" cy="333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25000"/>
                                </a:schemeClr>
                              </a:solidFill>
                              <a:ln w="190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3" name="Freeform 4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437232" y="532770"/>
                                <a:ext cx="200633" cy="199413"/>
                              </a:xfrm>
                              <a:custGeom>
                                <a:avLst/>
                                <a:gdLst>
                                  <a:gd name="connsiteX0" fmla="*/ 352114 w 602980"/>
                                  <a:gd name="connsiteY0" fmla="*/ 132584 h 599312"/>
                                  <a:gd name="connsiteX1" fmla="*/ 431407 w 602980"/>
                                  <a:gd name="connsiteY1" fmla="*/ 174045 h 599312"/>
                                  <a:gd name="connsiteX2" fmla="*/ 472924 w 602980"/>
                                  <a:gd name="connsiteY2" fmla="*/ 253980 h 599312"/>
                                  <a:gd name="connsiteX3" fmla="*/ 456280 w 602980"/>
                                  <a:gd name="connsiteY3" fmla="*/ 274524 h 599312"/>
                                  <a:gd name="connsiteX4" fmla="*/ 454410 w 602980"/>
                                  <a:gd name="connsiteY4" fmla="*/ 274711 h 599312"/>
                                  <a:gd name="connsiteX5" fmla="*/ 435709 w 602980"/>
                                  <a:gd name="connsiteY5" fmla="*/ 258089 h 599312"/>
                                  <a:gd name="connsiteX6" fmla="*/ 405039 w 602980"/>
                                  <a:gd name="connsiteY6" fmla="*/ 200379 h 599312"/>
                                  <a:gd name="connsiteX7" fmla="*/ 347813 w 602980"/>
                                  <a:gd name="connsiteY7" fmla="*/ 169750 h 599312"/>
                                  <a:gd name="connsiteX8" fmla="*/ 331356 w 602980"/>
                                  <a:gd name="connsiteY8" fmla="*/ 149019 h 599312"/>
                                  <a:gd name="connsiteX9" fmla="*/ 352114 w 602980"/>
                                  <a:gd name="connsiteY9" fmla="*/ 132584 h 599312"/>
                                  <a:gd name="connsiteX10" fmla="*/ 369482 w 602980"/>
                                  <a:gd name="connsiteY10" fmla="*/ 54513 h 599312"/>
                                  <a:gd name="connsiteX11" fmla="*/ 488095 w 602980"/>
                                  <a:gd name="connsiteY11" fmla="*/ 114642 h 599312"/>
                                  <a:gd name="connsiteX12" fmla="*/ 548711 w 602980"/>
                                  <a:gd name="connsiteY12" fmla="*/ 234154 h 599312"/>
                                  <a:gd name="connsiteX13" fmla="*/ 532061 w 602980"/>
                                  <a:gd name="connsiteY13" fmla="*/ 254882 h 599312"/>
                                  <a:gd name="connsiteX14" fmla="*/ 530003 w 602980"/>
                                  <a:gd name="connsiteY14" fmla="*/ 254882 h 599312"/>
                                  <a:gd name="connsiteX15" fmla="*/ 511481 w 602980"/>
                                  <a:gd name="connsiteY15" fmla="*/ 238263 h 599312"/>
                                  <a:gd name="connsiteX16" fmla="*/ 461716 w 602980"/>
                                  <a:gd name="connsiteY16" fmla="*/ 140973 h 599312"/>
                                  <a:gd name="connsiteX17" fmla="*/ 365366 w 602980"/>
                                  <a:gd name="connsiteY17" fmla="*/ 91487 h 599312"/>
                                  <a:gd name="connsiteX18" fmla="*/ 348903 w 602980"/>
                                  <a:gd name="connsiteY18" fmla="*/ 70759 h 599312"/>
                                  <a:gd name="connsiteX19" fmla="*/ 369482 w 602980"/>
                                  <a:gd name="connsiteY19" fmla="*/ 54513 h 599312"/>
                                  <a:gd name="connsiteX20" fmla="*/ 108913 w 602980"/>
                                  <a:gd name="connsiteY20" fmla="*/ 37352 h 599312"/>
                                  <a:gd name="connsiteX21" fmla="*/ 89083 w 602980"/>
                                  <a:gd name="connsiteY21" fmla="*/ 45756 h 599312"/>
                                  <a:gd name="connsiteX22" fmla="*/ 88148 w 602980"/>
                                  <a:gd name="connsiteY22" fmla="*/ 46690 h 599312"/>
                                  <a:gd name="connsiteX23" fmla="*/ 87026 w 602980"/>
                                  <a:gd name="connsiteY23" fmla="*/ 47623 h 599312"/>
                                  <a:gd name="connsiteX24" fmla="*/ 41007 w 602980"/>
                                  <a:gd name="connsiteY24" fmla="*/ 133347 h 599312"/>
                                  <a:gd name="connsiteX25" fmla="*/ 186358 w 602980"/>
                                  <a:gd name="connsiteY25" fmla="*/ 416661 h 599312"/>
                                  <a:gd name="connsiteX26" fmla="*/ 463405 w 602980"/>
                                  <a:gd name="connsiteY26" fmla="*/ 561960 h 599312"/>
                                  <a:gd name="connsiteX27" fmla="*/ 471823 w 602980"/>
                                  <a:gd name="connsiteY27" fmla="*/ 561587 h 599312"/>
                                  <a:gd name="connsiteX28" fmla="*/ 556751 w 602980"/>
                                  <a:gd name="connsiteY28" fmla="*/ 515457 h 599312"/>
                                  <a:gd name="connsiteX29" fmla="*/ 559183 w 602980"/>
                                  <a:gd name="connsiteY29" fmla="*/ 476238 h 599312"/>
                                  <a:gd name="connsiteX30" fmla="*/ 472010 w 602980"/>
                                  <a:gd name="connsiteY30" fmla="*/ 389394 h 599312"/>
                                  <a:gd name="connsiteX31" fmla="*/ 454426 w 602980"/>
                                  <a:gd name="connsiteY31" fmla="*/ 382297 h 599312"/>
                                  <a:gd name="connsiteX32" fmla="*/ 434409 w 602980"/>
                                  <a:gd name="connsiteY32" fmla="*/ 390515 h 599312"/>
                                  <a:gd name="connsiteX33" fmla="*/ 398493 w 602980"/>
                                  <a:gd name="connsiteY33" fmla="*/ 426559 h 599312"/>
                                  <a:gd name="connsiteX34" fmla="*/ 375670 w 602980"/>
                                  <a:gd name="connsiteY34" fmla="*/ 437018 h 599312"/>
                                  <a:gd name="connsiteX35" fmla="*/ 359583 w 602980"/>
                                  <a:gd name="connsiteY35" fmla="*/ 432723 h 599312"/>
                                  <a:gd name="connsiteX36" fmla="*/ 249961 w 602980"/>
                                  <a:gd name="connsiteY36" fmla="*/ 353350 h 599312"/>
                                  <a:gd name="connsiteX37" fmla="*/ 170271 w 602980"/>
                                  <a:gd name="connsiteY37" fmla="*/ 243535 h 599312"/>
                                  <a:gd name="connsiteX38" fmla="*/ 173638 w 602980"/>
                                  <a:gd name="connsiteY38" fmla="*/ 208051 h 599312"/>
                                  <a:gd name="connsiteX39" fmla="*/ 174199 w 602980"/>
                                  <a:gd name="connsiteY39" fmla="*/ 207304 h 599312"/>
                                  <a:gd name="connsiteX40" fmla="*/ 212548 w 602980"/>
                                  <a:gd name="connsiteY40" fmla="*/ 169018 h 599312"/>
                                  <a:gd name="connsiteX41" fmla="*/ 213857 w 602980"/>
                                  <a:gd name="connsiteY41" fmla="*/ 131479 h 599312"/>
                                  <a:gd name="connsiteX42" fmla="*/ 126684 w 602980"/>
                                  <a:gd name="connsiteY42" fmla="*/ 44635 h 599312"/>
                                  <a:gd name="connsiteX43" fmla="*/ 108913 w 602980"/>
                                  <a:gd name="connsiteY43" fmla="*/ 37352 h 599312"/>
                                  <a:gd name="connsiteX44" fmla="*/ 108913 w 602980"/>
                                  <a:gd name="connsiteY44" fmla="*/ 0 h 599312"/>
                                  <a:gd name="connsiteX45" fmla="*/ 153060 w 602980"/>
                                  <a:gd name="connsiteY45" fmla="*/ 18115 h 599312"/>
                                  <a:gd name="connsiteX46" fmla="*/ 240234 w 602980"/>
                                  <a:gd name="connsiteY46" fmla="*/ 105145 h 599312"/>
                                  <a:gd name="connsiteX47" fmla="*/ 239111 w 602980"/>
                                  <a:gd name="connsiteY47" fmla="*/ 195538 h 599312"/>
                                  <a:gd name="connsiteX48" fmla="*/ 205065 w 602980"/>
                                  <a:gd name="connsiteY48" fmla="*/ 229341 h 599312"/>
                                  <a:gd name="connsiteX49" fmla="*/ 276338 w 602980"/>
                                  <a:gd name="connsiteY49" fmla="*/ 327017 h 599312"/>
                                  <a:gd name="connsiteX50" fmla="*/ 374174 w 602980"/>
                                  <a:gd name="connsiteY50" fmla="*/ 397985 h 599312"/>
                                  <a:gd name="connsiteX51" fmla="*/ 408033 w 602980"/>
                                  <a:gd name="connsiteY51" fmla="*/ 364182 h 599312"/>
                                  <a:gd name="connsiteX52" fmla="*/ 454426 w 602980"/>
                                  <a:gd name="connsiteY52" fmla="*/ 344945 h 599312"/>
                                  <a:gd name="connsiteX53" fmla="*/ 498386 w 602980"/>
                                  <a:gd name="connsiteY53" fmla="*/ 362874 h 599312"/>
                                  <a:gd name="connsiteX54" fmla="*/ 585560 w 602980"/>
                                  <a:gd name="connsiteY54" fmla="*/ 449904 h 599312"/>
                                  <a:gd name="connsiteX55" fmla="*/ 585747 w 602980"/>
                                  <a:gd name="connsiteY55" fmla="*/ 538802 h 599312"/>
                                  <a:gd name="connsiteX56" fmla="*/ 476125 w 602980"/>
                                  <a:gd name="connsiteY56" fmla="*/ 598752 h 599312"/>
                                  <a:gd name="connsiteX57" fmla="*/ 463405 w 602980"/>
                                  <a:gd name="connsiteY57" fmla="*/ 599312 h 599312"/>
                                  <a:gd name="connsiteX58" fmla="*/ 159795 w 602980"/>
                                  <a:gd name="connsiteY58" fmla="*/ 443181 h 599312"/>
                                  <a:gd name="connsiteX59" fmla="*/ 4342 w 602980"/>
                                  <a:gd name="connsiteY59" fmla="*/ 125876 h 599312"/>
                                  <a:gd name="connsiteX60" fmla="*/ 63455 w 602980"/>
                                  <a:gd name="connsiteY60" fmla="*/ 18489 h 599312"/>
                                  <a:gd name="connsiteX61" fmla="*/ 108913 w 602980"/>
                                  <a:gd name="connsiteY61" fmla="*/ 0 h 59931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</a:cxnLst>
                                <a:rect l="l" t="t" r="r" b="b"/>
                                <a:pathLst>
                                  <a:path w="602980" h="599312">
                                    <a:moveTo>
                                      <a:pt x="352114" y="132584"/>
                                    </a:moveTo>
                                    <a:cubicBezTo>
                                      <a:pt x="381849" y="136132"/>
                                      <a:pt x="413267" y="155929"/>
                                      <a:pt x="431407" y="174045"/>
                                    </a:cubicBezTo>
                                    <a:cubicBezTo>
                                      <a:pt x="449734" y="192162"/>
                                      <a:pt x="469745" y="224098"/>
                                      <a:pt x="472924" y="253980"/>
                                    </a:cubicBezTo>
                                    <a:cubicBezTo>
                                      <a:pt x="474046" y="264252"/>
                                      <a:pt x="466566" y="273404"/>
                                      <a:pt x="456280" y="274524"/>
                                    </a:cubicBezTo>
                                    <a:cubicBezTo>
                                      <a:pt x="455719" y="274711"/>
                                      <a:pt x="454971" y="274711"/>
                                      <a:pt x="454410" y="274711"/>
                                    </a:cubicBezTo>
                                    <a:cubicBezTo>
                                      <a:pt x="444872" y="274711"/>
                                      <a:pt x="436831" y="267614"/>
                                      <a:pt x="435709" y="258089"/>
                                    </a:cubicBezTo>
                                    <a:cubicBezTo>
                                      <a:pt x="433838" y="240533"/>
                                      <a:pt x="420935" y="216254"/>
                                      <a:pt x="405039" y="200379"/>
                                    </a:cubicBezTo>
                                    <a:cubicBezTo>
                                      <a:pt x="389330" y="184691"/>
                                      <a:pt x="365205" y="171804"/>
                                      <a:pt x="347813" y="169750"/>
                                    </a:cubicBezTo>
                                    <a:cubicBezTo>
                                      <a:pt x="337527" y="168629"/>
                                      <a:pt x="330234" y="159291"/>
                                      <a:pt x="331356" y="149019"/>
                                    </a:cubicBezTo>
                                    <a:cubicBezTo>
                                      <a:pt x="332665" y="138747"/>
                                      <a:pt x="341829" y="131463"/>
                                      <a:pt x="352114" y="132584"/>
                                    </a:cubicBezTo>
                                    <a:close/>
                                    <a:moveTo>
                                      <a:pt x="369482" y="54513"/>
                                    </a:moveTo>
                                    <a:cubicBezTo>
                                      <a:pt x="410267" y="59181"/>
                                      <a:pt x="455729" y="82150"/>
                                      <a:pt x="488095" y="114642"/>
                                    </a:cubicBezTo>
                                    <a:cubicBezTo>
                                      <a:pt x="521023" y="147322"/>
                                      <a:pt x="544221" y="193259"/>
                                      <a:pt x="548711" y="234154"/>
                                    </a:cubicBezTo>
                                    <a:cubicBezTo>
                                      <a:pt x="549834" y="244425"/>
                                      <a:pt x="542351" y="253762"/>
                                      <a:pt x="532061" y="254882"/>
                                    </a:cubicBezTo>
                                    <a:cubicBezTo>
                                      <a:pt x="531312" y="254882"/>
                                      <a:pt x="530751" y="254882"/>
                                      <a:pt x="530003" y="254882"/>
                                    </a:cubicBezTo>
                                    <a:cubicBezTo>
                                      <a:pt x="520648" y="254882"/>
                                      <a:pt x="512417" y="247786"/>
                                      <a:pt x="511481" y="238263"/>
                                    </a:cubicBezTo>
                                    <a:cubicBezTo>
                                      <a:pt x="507927" y="205770"/>
                                      <a:pt x="488469" y="167676"/>
                                      <a:pt x="461716" y="140973"/>
                                    </a:cubicBezTo>
                                    <a:cubicBezTo>
                                      <a:pt x="435337" y="114642"/>
                                      <a:pt x="397358" y="95222"/>
                                      <a:pt x="365366" y="91487"/>
                                    </a:cubicBezTo>
                                    <a:cubicBezTo>
                                      <a:pt x="355076" y="90366"/>
                                      <a:pt x="347593" y="81030"/>
                                      <a:pt x="348903" y="70759"/>
                                    </a:cubicBezTo>
                                    <a:cubicBezTo>
                                      <a:pt x="350025" y="60675"/>
                                      <a:pt x="359379" y="53206"/>
                                      <a:pt x="369482" y="54513"/>
                                    </a:cubicBezTo>
                                    <a:close/>
                                    <a:moveTo>
                                      <a:pt x="108913" y="37352"/>
                                    </a:moveTo>
                                    <a:cubicBezTo>
                                      <a:pt x="101617" y="37352"/>
                                      <a:pt x="94508" y="40340"/>
                                      <a:pt x="89083" y="45756"/>
                                    </a:cubicBezTo>
                                    <a:lnTo>
                                      <a:pt x="88148" y="46690"/>
                                    </a:lnTo>
                                    <a:lnTo>
                                      <a:pt x="87026" y="47623"/>
                                    </a:lnTo>
                                    <a:cubicBezTo>
                                      <a:pt x="85716" y="48557"/>
                                      <a:pt x="53354" y="73770"/>
                                      <a:pt x="41007" y="133347"/>
                                    </a:cubicBezTo>
                                    <a:cubicBezTo>
                                      <a:pt x="24358" y="214961"/>
                                      <a:pt x="66448" y="296948"/>
                                      <a:pt x="186358" y="416661"/>
                                    </a:cubicBezTo>
                                    <a:cubicBezTo>
                                      <a:pt x="321234" y="551502"/>
                                      <a:pt x="432539" y="561960"/>
                                      <a:pt x="463405" y="561960"/>
                                    </a:cubicBezTo>
                                    <a:cubicBezTo>
                                      <a:pt x="468830" y="561960"/>
                                      <a:pt x="471823" y="561587"/>
                                      <a:pt x="471823" y="561587"/>
                                    </a:cubicBezTo>
                                    <a:cubicBezTo>
                                      <a:pt x="524389" y="555424"/>
                                      <a:pt x="540102" y="536001"/>
                                      <a:pt x="556751" y="515457"/>
                                    </a:cubicBezTo>
                                    <a:cubicBezTo>
                                      <a:pt x="565543" y="504438"/>
                                      <a:pt x="570220" y="487443"/>
                                      <a:pt x="559183" y="476238"/>
                                    </a:cubicBezTo>
                                    <a:lnTo>
                                      <a:pt x="472010" y="389394"/>
                                    </a:lnTo>
                                    <a:cubicBezTo>
                                      <a:pt x="467520" y="384725"/>
                                      <a:pt x="461160" y="382297"/>
                                      <a:pt x="454426" y="382297"/>
                                    </a:cubicBezTo>
                                    <a:cubicBezTo>
                                      <a:pt x="446943" y="382297"/>
                                      <a:pt x="439834" y="385099"/>
                                      <a:pt x="434409" y="390515"/>
                                    </a:cubicBezTo>
                                    <a:lnTo>
                                      <a:pt x="398493" y="426559"/>
                                    </a:lnTo>
                                    <a:cubicBezTo>
                                      <a:pt x="392506" y="433283"/>
                                      <a:pt x="384462" y="437018"/>
                                      <a:pt x="375670" y="437018"/>
                                    </a:cubicBezTo>
                                    <a:cubicBezTo>
                                      <a:pt x="368375" y="437018"/>
                                      <a:pt x="362389" y="434217"/>
                                      <a:pt x="359583" y="432723"/>
                                    </a:cubicBezTo>
                                    <a:cubicBezTo>
                                      <a:pt x="330961" y="416848"/>
                                      <a:pt x="291677" y="394997"/>
                                      <a:pt x="249961" y="353350"/>
                                    </a:cubicBezTo>
                                    <a:cubicBezTo>
                                      <a:pt x="207871" y="311515"/>
                                      <a:pt x="186171" y="272296"/>
                                      <a:pt x="170271" y="243535"/>
                                    </a:cubicBezTo>
                                    <a:cubicBezTo>
                                      <a:pt x="164659" y="233823"/>
                                      <a:pt x="163536" y="219069"/>
                                      <a:pt x="173638" y="208051"/>
                                    </a:cubicBezTo>
                                    <a:lnTo>
                                      <a:pt x="174199" y="207304"/>
                                    </a:lnTo>
                                    <a:lnTo>
                                      <a:pt x="212548" y="169018"/>
                                    </a:lnTo>
                                    <a:cubicBezTo>
                                      <a:pt x="223211" y="158373"/>
                                      <a:pt x="223772" y="141564"/>
                                      <a:pt x="213857" y="131479"/>
                                    </a:cubicBezTo>
                                    <a:lnTo>
                                      <a:pt x="126684" y="44635"/>
                                    </a:lnTo>
                                    <a:cubicBezTo>
                                      <a:pt x="122007" y="39966"/>
                                      <a:pt x="115834" y="37352"/>
                                      <a:pt x="108913" y="37352"/>
                                    </a:cubicBezTo>
                                    <a:close/>
                                    <a:moveTo>
                                      <a:pt x="108913" y="0"/>
                                    </a:moveTo>
                                    <a:cubicBezTo>
                                      <a:pt x="125749" y="0"/>
                                      <a:pt x="141462" y="6536"/>
                                      <a:pt x="153060" y="18115"/>
                                    </a:cubicBezTo>
                                    <a:lnTo>
                                      <a:pt x="240234" y="105145"/>
                                    </a:lnTo>
                                    <a:cubicBezTo>
                                      <a:pt x="264927" y="129611"/>
                                      <a:pt x="264365" y="170138"/>
                                      <a:pt x="239111" y="195538"/>
                                    </a:cubicBezTo>
                                    <a:lnTo>
                                      <a:pt x="205065" y="229341"/>
                                    </a:lnTo>
                                    <a:cubicBezTo>
                                      <a:pt x="219843" y="255861"/>
                                      <a:pt x="240047" y="290598"/>
                                      <a:pt x="276338" y="327017"/>
                                    </a:cubicBezTo>
                                    <a:cubicBezTo>
                                      <a:pt x="312629" y="363248"/>
                                      <a:pt x="347797" y="383418"/>
                                      <a:pt x="374174" y="397985"/>
                                    </a:cubicBezTo>
                                    <a:lnTo>
                                      <a:pt x="408033" y="364182"/>
                                    </a:lnTo>
                                    <a:cubicBezTo>
                                      <a:pt x="420379" y="351669"/>
                                      <a:pt x="436841" y="344945"/>
                                      <a:pt x="454426" y="344945"/>
                                    </a:cubicBezTo>
                                    <a:cubicBezTo>
                                      <a:pt x="471075" y="344945"/>
                                      <a:pt x="486788" y="351295"/>
                                      <a:pt x="498386" y="362874"/>
                                    </a:cubicBezTo>
                                    <a:lnTo>
                                      <a:pt x="585560" y="449904"/>
                                    </a:lnTo>
                                    <a:cubicBezTo>
                                      <a:pt x="608756" y="473063"/>
                                      <a:pt x="608756" y="510415"/>
                                      <a:pt x="585747" y="538802"/>
                                    </a:cubicBezTo>
                                    <a:cubicBezTo>
                                      <a:pt x="568162" y="560840"/>
                                      <a:pt x="543844" y="590721"/>
                                      <a:pt x="476125" y="598752"/>
                                    </a:cubicBezTo>
                                    <a:cubicBezTo>
                                      <a:pt x="475003" y="598752"/>
                                      <a:pt x="470700" y="599312"/>
                                      <a:pt x="463405" y="599312"/>
                                    </a:cubicBezTo>
                                    <a:cubicBezTo>
                                      <a:pt x="428984" y="599312"/>
                                      <a:pt x="304959" y="588107"/>
                                      <a:pt x="159795" y="443181"/>
                                    </a:cubicBezTo>
                                    <a:cubicBezTo>
                                      <a:pt x="29783" y="313383"/>
                                      <a:pt x="-15113" y="221311"/>
                                      <a:pt x="4342" y="125876"/>
                                    </a:cubicBezTo>
                                    <a:cubicBezTo>
                                      <a:pt x="18372" y="57709"/>
                                      <a:pt x="55973" y="24465"/>
                                      <a:pt x="63455" y="18489"/>
                                    </a:cubicBezTo>
                                    <a:cubicBezTo>
                                      <a:pt x="75802" y="6536"/>
                                      <a:pt x="91889" y="0"/>
                                      <a:pt x="10891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g:grpSp>
                          <wpg:cNvPr id="15" name="组合 15"/>
                          <wpg:cNvGrpSpPr/>
                          <wpg:grpSpPr>
                            <a:xfrm>
                              <a:off x="2366176" y="781009"/>
                              <a:ext cx="180732" cy="180732"/>
                              <a:chOff x="2366176" y="781009"/>
                              <a:chExt cx="333540" cy="333540"/>
                            </a:xfrm>
                          </wpg:grpSpPr>
                          <wps:wsp>
                            <wps:cNvPr id="20" name="矩形 20"/>
                            <wps:cNvSpPr/>
                            <wps:spPr>
                              <a:xfrm>
                                <a:off x="2366176" y="781009"/>
                                <a:ext cx="333540" cy="333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25000"/>
                                </a:schemeClr>
                              </a:solidFill>
                              <a:ln w="190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1" name="Freeform 4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437232" y="871876"/>
                                <a:ext cx="200633" cy="156783"/>
                              </a:xfrm>
                              <a:custGeom>
                                <a:avLst/>
                                <a:gdLst>
                                  <a:gd name="T0" fmla="*/ 6164 w 6827"/>
                                  <a:gd name="T1" fmla="*/ 0 h 5343"/>
                                  <a:gd name="T2" fmla="*/ 6160 w 6827"/>
                                  <a:gd name="T3" fmla="*/ 0 h 5343"/>
                                  <a:gd name="T4" fmla="*/ 6159 w 6827"/>
                                  <a:gd name="T5" fmla="*/ 0 h 5343"/>
                                  <a:gd name="T6" fmla="*/ 668 w 6827"/>
                                  <a:gd name="T7" fmla="*/ 0 h 5343"/>
                                  <a:gd name="T8" fmla="*/ 666 w 6827"/>
                                  <a:gd name="T9" fmla="*/ 0 h 5343"/>
                                  <a:gd name="T10" fmla="*/ 664 w 6827"/>
                                  <a:gd name="T11" fmla="*/ 0 h 5343"/>
                                  <a:gd name="T12" fmla="*/ 0 w 6827"/>
                                  <a:gd name="T13" fmla="*/ 668 h 5343"/>
                                  <a:gd name="T14" fmla="*/ 0 w 6827"/>
                                  <a:gd name="T15" fmla="*/ 4675 h 5343"/>
                                  <a:gd name="T16" fmla="*/ 668 w 6827"/>
                                  <a:gd name="T17" fmla="*/ 5343 h 5343"/>
                                  <a:gd name="T18" fmla="*/ 6159 w 6827"/>
                                  <a:gd name="T19" fmla="*/ 5343 h 5343"/>
                                  <a:gd name="T20" fmla="*/ 6827 w 6827"/>
                                  <a:gd name="T21" fmla="*/ 4675 h 5343"/>
                                  <a:gd name="T22" fmla="*/ 6827 w 6827"/>
                                  <a:gd name="T23" fmla="*/ 668 h 5343"/>
                                  <a:gd name="T24" fmla="*/ 6164 w 6827"/>
                                  <a:gd name="T25" fmla="*/ 0 h 5343"/>
                                  <a:gd name="T26" fmla="*/ 5624 w 6827"/>
                                  <a:gd name="T27" fmla="*/ 445 h 5343"/>
                                  <a:gd name="T28" fmla="*/ 3413 w 6827"/>
                                  <a:gd name="T29" fmla="*/ 2655 h 5343"/>
                                  <a:gd name="T30" fmla="*/ 1203 w 6827"/>
                                  <a:gd name="T31" fmla="*/ 445 h 5343"/>
                                  <a:gd name="T32" fmla="*/ 5624 w 6827"/>
                                  <a:gd name="T33" fmla="*/ 445 h 5343"/>
                                  <a:gd name="T34" fmla="*/ 890 w 6827"/>
                                  <a:gd name="T35" fmla="*/ 4897 h 5343"/>
                                  <a:gd name="T36" fmla="*/ 668 w 6827"/>
                                  <a:gd name="T37" fmla="*/ 4897 h 5343"/>
                                  <a:gd name="T38" fmla="*/ 445 w 6827"/>
                                  <a:gd name="T39" fmla="*/ 4675 h 5343"/>
                                  <a:gd name="T40" fmla="*/ 445 w 6827"/>
                                  <a:gd name="T41" fmla="*/ 1576 h 5343"/>
                                  <a:gd name="T42" fmla="*/ 890 w 6827"/>
                                  <a:gd name="T43" fmla="*/ 2022 h 5343"/>
                                  <a:gd name="T44" fmla="*/ 890 w 6827"/>
                                  <a:gd name="T45" fmla="*/ 4897 h 5343"/>
                                  <a:gd name="T46" fmla="*/ 5491 w 6827"/>
                                  <a:gd name="T47" fmla="*/ 4897 h 5343"/>
                                  <a:gd name="T48" fmla="*/ 1336 w 6827"/>
                                  <a:gd name="T49" fmla="*/ 4897 h 5343"/>
                                  <a:gd name="T50" fmla="*/ 1336 w 6827"/>
                                  <a:gd name="T51" fmla="*/ 2467 h 5343"/>
                                  <a:gd name="T52" fmla="*/ 2941 w 6827"/>
                                  <a:gd name="T53" fmla="*/ 4072 h 5343"/>
                                  <a:gd name="T54" fmla="*/ 3413 w 6827"/>
                                  <a:gd name="T55" fmla="*/ 4267 h 5343"/>
                                  <a:gd name="T56" fmla="*/ 3886 w 6827"/>
                                  <a:gd name="T57" fmla="*/ 4072 h 5343"/>
                                  <a:gd name="T58" fmla="*/ 5491 w 6827"/>
                                  <a:gd name="T59" fmla="*/ 2467 h 5343"/>
                                  <a:gd name="T60" fmla="*/ 5491 w 6827"/>
                                  <a:gd name="T61" fmla="*/ 4897 h 5343"/>
                                  <a:gd name="T62" fmla="*/ 6381 w 6827"/>
                                  <a:gd name="T63" fmla="*/ 4675 h 5343"/>
                                  <a:gd name="T64" fmla="*/ 6159 w 6827"/>
                                  <a:gd name="T65" fmla="*/ 4897 h 5343"/>
                                  <a:gd name="T66" fmla="*/ 5936 w 6827"/>
                                  <a:gd name="T67" fmla="*/ 4897 h 5343"/>
                                  <a:gd name="T68" fmla="*/ 5936 w 6827"/>
                                  <a:gd name="T69" fmla="*/ 2022 h 5343"/>
                                  <a:gd name="T70" fmla="*/ 6381 w 6827"/>
                                  <a:gd name="T71" fmla="*/ 1576 h 5343"/>
                                  <a:gd name="T72" fmla="*/ 6381 w 6827"/>
                                  <a:gd name="T73" fmla="*/ 4675 h 5343"/>
                                  <a:gd name="T74" fmla="*/ 6381 w 6827"/>
                                  <a:gd name="T75" fmla="*/ 947 h 5343"/>
                                  <a:gd name="T76" fmla="*/ 5556 w 6827"/>
                                  <a:gd name="T77" fmla="*/ 1772 h 5343"/>
                                  <a:gd name="T78" fmla="*/ 5556 w 6827"/>
                                  <a:gd name="T79" fmla="*/ 1772 h 5343"/>
                                  <a:gd name="T80" fmla="*/ 3571 w 6827"/>
                                  <a:gd name="T81" fmla="*/ 3757 h 5343"/>
                                  <a:gd name="T82" fmla="*/ 3413 w 6827"/>
                                  <a:gd name="T83" fmla="*/ 3823 h 5343"/>
                                  <a:gd name="T84" fmla="*/ 3256 w 6827"/>
                                  <a:gd name="T85" fmla="*/ 3757 h 5343"/>
                                  <a:gd name="T86" fmla="*/ 1270 w 6827"/>
                                  <a:gd name="T87" fmla="*/ 1772 h 5343"/>
                                  <a:gd name="T88" fmla="*/ 1270 w 6827"/>
                                  <a:gd name="T89" fmla="*/ 1772 h 5343"/>
                                  <a:gd name="T90" fmla="*/ 445 w 6827"/>
                                  <a:gd name="T91" fmla="*/ 947 h 5343"/>
                                  <a:gd name="T92" fmla="*/ 445 w 6827"/>
                                  <a:gd name="T93" fmla="*/ 668 h 5343"/>
                                  <a:gd name="T94" fmla="*/ 588 w 6827"/>
                                  <a:gd name="T95" fmla="*/ 460 h 5343"/>
                                  <a:gd name="T96" fmla="*/ 3256 w 6827"/>
                                  <a:gd name="T97" fmla="*/ 3128 h 5343"/>
                                  <a:gd name="T98" fmla="*/ 3413 w 6827"/>
                                  <a:gd name="T99" fmla="*/ 3193 h 5343"/>
                                  <a:gd name="T100" fmla="*/ 3571 w 6827"/>
                                  <a:gd name="T101" fmla="*/ 3128 h 5343"/>
                                  <a:gd name="T102" fmla="*/ 6238 w 6827"/>
                                  <a:gd name="T103" fmla="*/ 460 h 5343"/>
                                  <a:gd name="T104" fmla="*/ 6381 w 6827"/>
                                  <a:gd name="T105" fmla="*/ 668 h 5343"/>
                                  <a:gd name="T106" fmla="*/ 6381 w 6827"/>
                                  <a:gd name="T107" fmla="*/ 947 h 53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6827" h="5343">
                                    <a:moveTo>
                                      <a:pt x="6164" y="0"/>
                                    </a:moveTo>
                                    <a:cubicBezTo>
                                      <a:pt x="6162" y="0"/>
                                      <a:pt x="6161" y="0"/>
                                      <a:pt x="6160" y="0"/>
                                    </a:cubicBezTo>
                                    <a:cubicBezTo>
                                      <a:pt x="6160" y="0"/>
                                      <a:pt x="6159" y="0"/>
                                      <a:pt x="6159" y="0"/>
                                    </a:cubicBezTo>
                                    <a:lnTo>
                                      <a:pt x="668" y="0"/>
                                    </a:lnTo>
                                    <a:cubicBezTo>
                                      <a:pt x="667" y="0"/>
                                      <a:pt x="667" y="0"/>
                                      <a:pt x="666" y="0"/>
                                    </a:cubicBezTo>
                                    <a:cubicBezTo>
                                      <a:pt x="665" y="0"/>
                                      <a:pt x="664" y="0"/>
                                      <a:pt x="664" y="0"/>
                                    </a:cubicBezTo>
                                    <a:cubicBezTo>
                                      <a:pt x="297" y="2"/>
                                      <a:pt x="0" y="301"/>
                                      <a:pt x="0" y="668"/>
                                    </a:cubicBezTo>
                                    <a:lnTo>
                                      <a:pt x="0" y="4675"/>
                                    </a:lnTo>
                                    <a:cubicBezTo>
                                      <a:pt x="0" y="5043"/>
                                      <a:pt x="300" y="5343"/>
                                      <a:pt x="668" y="5343"/>
                                    </a:cubicBezTo>
                                    <a:lnTo>
                                      <a:pt x="6159" y="5343"/>
                                    </a:lnTo>
                                    <a:cubicBezTo>
                                      <a:pt x="6527" y="5343"/>
                                      <a:pt x="6827" y="5043"/>
                                      <a:pt x="6827" y="4675"/>
                                    </a:cubicBezTo>
                                    <a:lnTo>
                                      <a:pt x="6827" y="668"/>
                                    </a:lnTo>
                                    <a:cubicBezTo>
                                      <a:pt x="6827" y="301"/>
                                      <a:pt x="6530" y="3"/>
                                      <a:pt x="6164" y="0"/>
                                    </a:cubicBezTo>
                                    <a:close/>
                                    <a:moveTo>
                                      <a:pt x="5624" y="445"/>
                                    </a:moveTo>
                                    <a:lnTo>
                                      <a:pt x="3413" y="2655"/>
                                    </a:lnTo>
                                    <a:lnTo>
                                      <a:pt x="1203" y="445"/>
                                    </a:lnTo>
                                    <a:lnTo>
                                      <a:pt x="5624" y="445"/>
                                    </a:lnTo>
                                    <a:close/>
                                    <a:moveTo>
                                      <a:pt x="890" y="4897"/>
                                    </a:moveTo>
                                    <a:lnTo>
                                      <a:pt x="668" y="4897"/>
                                    </a:lnTo>
                                    <a:cubicBezTo>
                                      <a:pt x="545" y="4897"/>
                                      <a:pt x="445" y="4798"/>
                                      <a:pt x="445" y="4675"/>
                                    </a:cubicBezTo>
                                    <a:lnTo>
                                      <a:pt x="445" y="1576"/>
                                    </a:lnTo>
                                    <a:lnTo>
                                      <a:pt x="890" y="2022"/>
                                    </a:lnTo>
                                    <a:lnTo>
                                      <a:pt x="890" y="4897"/>
                                    </a:lnTo>
                                    <a:close/>
                                    <a:moveTo>
                                      <a:pt x="5491" y="4897"/>
                                    </a:moveTo>
                                    <a:lnTo>
                                      <a:pt x="1336" y="4897"/>
                                    </a:lnTo>
                                    <a:lnTo>
                                      <a:pt x="1336" y="2467"/>
                                    </a:lnTo>
                                    <a:lnTo>
                                      <a:pt x="2941" y="4072"/>
                                    </a:lnTo>
                                    <a:cubicBezTo>
                                      <a:pt x="3071" y="4202"/>
                                      <a:pt x="3242" y="4267"/>
                                      <a:pt x="3413" y="4267"/>
                                    </a:cubicBezTo>
                                    <a:cubicBezTo>
                                      <a:pt x="3584" y="4267"/>
                                      <a:pt x="3755" y="4202"/>
                                      <a:pt x="3886" y="4072"/>
                                    </a:cubicBezTo>
                                    <a:lnTo>
                                      <a:pt x="5491" y="2467"/>
                                    </a:lnTo>
                                    <a:lnTo>
                                      <a:pt x="5491" y="4897"/>
                                    </a:lnTo>
                                    <a:close/>
                                    <a:moveTo>
                                      <a:pt x="6381" y="4675"/>
                                    </a:moveTo>
                                    <a:cubicBezTo>
                                      <a:pt x="6381" y="4798"/>
                                      <a:pt x="6282" y="4897"/>
                                      <a:pt x="6159" y="4897"/>
                                    </a:cubicBezTo>
                                    <a:lnTo>
                                      <a:pt x="5936" y="4897"/>
                                    </a:lnTo>
                                    <a:lnTo>
                                      <a:pt x="5936" y="2022"/>
                                    </a:lnTo>
                                    <a:lnTo>
                                      <a:pt x="6381" y="1576"/>
                                    </a:lnTo>
                                    <a:lnTo>
                                      <a:pt x="6381" y="4675"/>
                                    </a:lnTo>
                                    <a:close/>
                                    <a:moveTo>
                                      <a:pt x="6381" y="947"/>
                                    </a:moveTo>
                                    <a:lnTo>
                                      <a:pt x="5556" y="1772"/>
                                    </a:lnTo>
                                    <a:lnTo>
                                      <a:pt x="5556" y="1772"/>
                                    </a:lnTo>
                                    <a:lnTo>
                                      <a:pt x="3571" y="3757"/>
                                    </a:lnTo>
                                    <a:cubicBezTo>
                                      <a:pt x="3529" y="3799"/>
                                      <a:pt x="3473" y="3823"/>
                                      <a:pt x="3413" y="3823"/>
                                    </a:cubicBezTo>
                                    <a:cubicBezTo>
                                      <a:pt x="3354" y="3823"/>
                                      <a:pt x="3298" y="3799"/>
                                      <a:pt x="3256" y="3757"/>
                                    </a:cubicBezTo>
                                    <a:lnTo>
                                      <a:pt x="1270" y="1772"/>
                                    </a:lnTo>
                                    <a:lnTo>
                                      <a:pt x="1270" y="1772"/>
                                    </a:lnTo>
                                    <a:lnTo>
                                      <a:pt x="445" y="947"/>
                                    </a:lnTo>
                                    <a:lnTo>
                                      <a:pt x="445" y="668"/>
                                    </a:lnTo>
                                    <a:cubicBezTo>
                                      <a:pt x="445" y="573"/>
                                      <a:pt x="505" y="492"/>
                                      <a:pt x="588" y="460"/>
                                    </a:cubicBezTo>
                                    <a:lnTo>
                                      <a:pt x="3256" y="3128"/>
                                    </a:lnTo>
                                    <a:cubicBezTo>
                                      <a:pt x="3299" y="3171"/>
                                      <a:pt x="3356" y="3193"/>
                                      <a:pt x="3413" y="3193"/>
                                    </a:cubicBezTo>
                                    <a:cubicBezTo>
                                      <a:pt x="3470" y="3193"/>
                                      <a:pt x="3527" y="3171"/>
                                      <a:pt x="3571" y="3128"/>
                                    </a:cubicBezTo>
                                    <a:lnTo>
                                      <a:pt x="6238" y="460"/>
                                    </a:lnTo>
                                    <a:cubicBezTo>
                                      <a:pt x="6322" y="492"/>
                                      <a:pt x="6381" y="573"/>
                                      <a:pt x="6381" y="668"/>
                                    </a:cubicBezTo>
                                    <a:lnTo>
                                      <a:pt x="6381" y="9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g:grpSp>
                          <wpg:cNvPr id="16" name="Group 291"/>
                          <wpg:cNvGrpSpPr/>
                          <wpg:grpSpPr>
                            <a:xfrm>
                              <a:off x="2366176" y="149928"/>
                              <a:ext cx="180732" cy="180732"/>
                              <a:chOff x="2366176" y="149928"/>
                              <a:chExt cx="333540" cy="333540"/>
                            </a:xfrm>
                          </wpg:grpSpPr>
                          <wps:wsp>
                            <wps:cNvPr id="18" name="矩形 18"/>
                            <wps:cNvSpPr/>
                            <wps:spPr>
                              <a:xfrm>
                                <a:off x="2366176" y="149928"/>
                                <a:ext cx="333540" cy="333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25000"/>
                                </a:schemeClr>
                              </a:solidFill>
                              <a:ln w="190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9" name="Freeform 4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437232" y="235449"/>
                                <a:ext cx="200633" cy="171705"/>
                              </a:xfrm>
                              <a:custGeom>
                                <a:avLst/>
                                <a:gdLst>
                                  <a:gd name="T0" fmla="*/ 3324 w 3491"/>
                                  <a:gd name="T1" fmla="*/ 793 h 2992"/>
                                  <a:gd name="T2" fmla="*/ 2394 w 3491"/>
                                  <a:gd name="T3" fmla="*/ 793 h 2992"/>
                                  <a:gd name="T4" fmla="*/ 2394 w 3491"/>
                                  <a:gd name="T5" fmla="*/ 167 h 2992"/>
                                  <a:gd name="T6" fmla="*/ 2227 w 3491"/>
                                  <a:gd name="T7" fmla="*/ 0 h 2992"/>
                                  <a:gd name="T8" fmla="*/ 167 w 3491"/>
                                  <a:gd name="T9" fmla="*/ 0 h 2992"/>
                                  <a:gd name="T10" fmla="*/ 0 w 3491"/>
                                  <a:gd name="T11" fmla="*/ 167 h 2992"/>
                                  <a:gd name="T12" fmla="*/ 0 w 3491"/>
                                  <a:gd name="T13" fmla="*/ 1529 h 2992"/>
                                  <a:gd name="T14" fmla="*/ 167 w 3491"/>
                                  <a:gd name="T15" fmla="*/ 1696 h 2992"/>
                                  <a:gd name="T16" fmla="*/ 294 w 3491"/>
                                  <a:gd name="T17" fmla="*/ 1696 h 2992"/>
                                  <a:gd name="T18" fmla="*/ 174 w 3491"/>
                                  <a:gd name="T19" fmla="*/ 2030 h 2992"/>
                                  <a:gd name="T20" fmla="*/ 184 w 3491"/>
                                  <a:gd name="T21" fmla="*/ 2152 h 2992"/>
                                  <a:gd name="T22" fmla="*/ 275 w 3491"/>
                                  <a:gd name="T23" fmla="*/ 2199 h 2992"/>
                                  <a:gd name="T24" fmla="*/ 357 w 3491"/>
                                  <a:gd name="T25" fmla="*/ 2172 h 2992"/>
                                  <a:gd name="T26" fmla="*/ 1024 w 3491"/>
                                  <a:gd name="T27" fmla="*/ 1716 h 2992"/>
                                  <a:gd name="T28" fmla="*/ 1090 w 3491"/>
                                  <a:gd name="T29" fmla="*/ 1696 h 2992"/>
                                  <a:gd name="T30" fmla="*/ 1097 w 3491"/>
                                  <a:gd name="T31" fmla="*/ 1696 h 2992"/>
                                  <a:gd name="T32" fmla="*/ 1097 w 3491"/>
                                  <a:gd name="T33" fmla="*/ 2322 h 2992"/>
                                  <a:gd name="T34" fmla="*/ 1264 w 3491"/>
                                  <a:gd name="T35" fmla="*/ 2489 h 2992"/>
                                  <a:gd name="T36" fmla="*/ 2401 w 3491"/>
                                  <a:gd name="T37" fmla="*/ 2489 h 2992"/>
                                  <a:gd name="T38" fmla="*/ 2466 w 3491"/>
                                  <a:gd name="T39" fmla="*/ 2509 h 2992"/>
                                  <a:gd name="T40" fmla="*/ 3134 w 3491"/>
                                  <a:gd name="T41" fmla="*/ 2965 h 2992"/>
                                  <a:gd name="T42" fmla="*/ 3215 w 3491"/>
                                  <a:gd name="T43" fmla="*/ 2992 h 2992"/>
                                  <a:gd name="T44" fmla="*/ 3284 w 3491"/>
                                  <a:gd name="T45" fmla="*/ 2969 h 2992"/>
                                  <a:gd name="T46" fmla="*/ 3317 w 3491"/>
                                  <a:gd name="T47" fmla="*/ 2823 h 2992"/>
                                  <a:gd name="T48" fmla="*/ 3196 w 3491"/>
                                  <a:gd name="T49" fmla="*/ 2489 h 2992"/>
                                  <a:gd name="T50" fmla="*/ 3324 w 3491"/>
                                  <a:gd name="T51" fmla="*/ 2489 h 2992"/>
                                  <a:gd name="T52" fmla="*/ 3491 w 3491"/>
                                  <a:gd name="T53" fmla="*/ 2322 h 2992"/>
                                  <a:gd name="T54" fmla="*/ 3491 w 3491"/>
                                  <a:gd name="T55" fmla="*/ 960 h 2992"/>
                                  <a:gd name="T56" fmla="*/ 3324 w 3491"/>
                                  <a:gd name="T57" fmla="*/ 793 h 2992"/>
                                  <a:gd name="T58" fmla="*/ 912 w 3491"/>
                                  <a:gd name="T59" fmla="*/ 1551 h 2992"/>
                                  <a:gd name="T60" fmla="*/ 444 w 3491"/>
                                  <a:gd name="T61" fmla="*/ 1870 h 2992"/>
                                  <a:gd name="T62" fmla="*/ 508 w 3491"/>
                                  <a:gd name="T63" fmla="*/ 1693 h 2992"/>
                                  <a:gd name="T64" fmla="*/ 493 w 3491"/>
                                  <a:gd name="T65" fmla="*/ 1557 h 2992"/>
                                  <a:gd name="T66" fmla="*/ 370 w 3491"/>
                                  <a:gd name="T67" fmla="*/ 1496 h 2992"/>
                                  <a:gd name="T68" fmla="*/ 200 w 3491"/>
                                  <a:gd name="T69" fmla="*/ 1496 h 2992"/>
                                  <a:gd name="T70" fmla="*/ 200 w 3491"/>
                                  <a:gd name="T71" fmla="*/ 200 h 2992"/>
                                  <a:gd name="T72" fmla="*/ 2194 w 3491"/>
                                  <a:gd name="T73" fmla="*/ 200 h 2992"/>
                                  <a:gd name="T74" fmla="*/ 2194 w 3491"/>
                                  <a:gd name="T75" fmla="*/ 1496 h 2992"/>
                                  <a:gd name="T76" fmla="*/ 1199 w 3491"/>
                                  <a:gd name="T77" fmla="*/ 1496 h 2992"/>
                                  <a:gd name="T78" fmla="*/ 1197 w 3491"/>
                                  <a:gd name="T79" fmla="*/ 1496 h 2992"/>
                                  <a:gd name="T80" fmla="*/ 1195 w 3491"/>
                                  <a:gd name="T81" fmla="*/ 1496 h 2992"/>
                                  <a:gd name="T82" fmla="*/ 1090 w 3491"/>
                                  <a:gd name="T83" fmla="*/ 1496 h 2992"/>
                                  <a:gd name="T84" fmla="*/ 912 w 3491"/>
                                  <a:gd name="T85" fmla="*/ 1551 h 2992"/>
                                  <a:gd name="T86" fmla="*/ 3291 w 3491"/>
                                  <a:gd name="T87" fmla="*/ 2289 h 2992"/>
                                  <a:gd name="T88" fmla="*/ 3120 w 3491"/>
                                  <a:gd name="T89" fmla="*/ 2289 h 2992"/>
                                  <a:gd name="T90" fmla="*/ 2998 w 3491"/>
                                  <a:gd name="T91" fmla="*/ 2350 h 2992"/>
                                  <a:gd name="T92" fmla="*/ 2982 w 3491"/>
                                  <a:gd name="T93" fmla="*/ 2486 h 2992"/>
                                  <a:gd name="T94" fmla="*/ 3046 w 3491"/>
                                  <a:gd name="T95" fmla="*/ 2663 h 2992"/>
                                  <a:gd name="T96" fmla="*/ 2579 w 3491"/>
                                  <a:gd name="T97" fmla="*/ 2344 h 2992"/>
                                  <a:gd name="T98" fmla="*/ 2401 w 3491"/>
                                  <a:gd name="T99" fmla="*/ 2289 h 2992"/>
                                  <a:gd name="T100" fmla="*/ 1297 w 3491"/>
                                  <a:gd name="T101" fmla="*/ 2289 h 2992"/>
                                  <a:gd name="T102" fmla="*/ 1297 w 3491"/>
                                  <a:gd name="T103" fmla="*/ 1696 h 2992"/>
                                  <a:gd name="T104" fmla="*/ 2227 w 3491"/>
                                  <a:gd name="T105" fmla="*/ 1696 h 2992"/>
                                  <a:gd name="T106" fmla="*/ 2394 w 3491"/>
                                  <a:gd name="T107" fmla="*/ 1529 h 2992"/>
                                  <a:gd name="T108" fmla="*/ 2394 w 3491"/>
                                  <a:gd name="T109" fmla="*/ 993 h 2992"/>
                                  <a:gd name="T110" fmla="*/ 3291 w 3491"/>
                                  <a:gd name="T111" fmla="*/ 993 h 2992"/>
                                  <a:gd name="T112" fmla="*/ 3291 w 3491"/>
                                  <a:gd name="T113" fmla="*/ 2289 h 29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3491" h="2992">
                                    <a:moveTo>
                                      <a:pt x="3324" y="793"/>
                                    </a:moveTo>
                                    <a:lnTo>
                                      <a:pt x="2394" y="793"/>
                                    </a:lnTo>
                                    <a:lnTo>
                                      <a:pt x="2394" y="167"/>
                                    </a:lnTo>
                                    <a:cubicBezTo>
                                      <a:pt x="2394" y="75"/>
                                      <a:pt x="2319" y="0"/>
                                      <a:pt x="2227" y="0"/>
                                    </a:cubicBezTo>
                                    <a:lnTo>
                                      <a:pt x="167" y="0"/>
                                    </a:lnTo>
                                    <a:cubicBezTo>
                                      <a:pt x="75" y="0"/>
                                      <a:pt x="0" y="75"/>
                                      <a:pt x="0" y="167"/>
                                    </a:cubicBezTo>
                                    <a:lnTo>
                                      <a:pt x="0" y="1529"/>
                                    </a:lnTo>
                                    <a:cubicBezTo>
                                      <a:pt x="0" y="1621"/>
                                      <a:pt x="75" y="1696"/>
                                      <a:pt x="167" y="1696"/>
                                    </a:cubicBezTo>
                                    <a:lnTo>
                                      <a:pt x="294" y="1696"/>
                                    </a:lnTo>
                                    <a:lnTo>
                                      <a:pt x="174" y="2030"/>
                                    </a:lnTo>
                                    <a:cubicBezTo>
                                      <a:pt x="153" y="2089"/>
                                      <a:pt x="168" y="2129"/>
                                      <a:pt x="184" y="2152"/>
                                    </a:cubicBezTo>
                                    <a:cubicBezTo>
                                      <a:pt x="205" y="2182"/>
                                      <a:pt x="239" y="2199"/>
                                      <a:pt x="275" y="2199"/>
                                    </a:cubicBezTo>
                                    <a:cubicBezTo>
                                      <a:pt x="302" y="2199"/>
                                      <a:pt x="330" y="2190"/>
                                      <a:pt x="357" y="2172"/>
                                    </a:cubicBezTo>
                                    <a:lnTo>
                                      <a:pt x="1024" y="1716"/>
                                    </a:lnTo>
                                    <a:cubicBezTo>
                                      <a:pt x="1038" y="1707"/>
                                      <a:pt x="1073" y="1696"/>
                                      <a:pt x="1090" y="1696"/>
                                    </a:cubicBezTo>
                                    <a:lnTo>
                                      <a:pt x="1097" y="1696"/>
                                    </a:lnTo>
                                    <a:lnTo>
                                      <a:pt x="1097" y="2322"/>
                                    </a:lnTo>
                                    <a:cubicBezTo>
                                      <a:pt x="1097" y="2414"/>
                                      <a:pt x="1172" y="2489"/>
                                      <a:pt x="1264" y="2489"/>
                                    </a:cubicBezTo>
                                    <a:lnTo>
                                      <a:pt x="2401" y="2489"/>
                                    </a:lnTo>
                                    <a:cubicBezTo>
                                      <a:pt x="2417" y="2489"/>
                                      <a:pt x="2453" y="2500"/>
                                      <a:pt x="2466" y="2509"/>
                                    </a:cubicBezTo>
                                    <a:lnTo>
                                      <a:pt x="3134" y="2965"/>
                                    </a:lnTo>
                                    <a:cubicBezTo>
                                      <a:pt x="3165" y="2985"/>
                                      <a:pt x="3192" y="2992"/>
                                      <a:pt x="3215" y="2992"/>
                                    </a:cubicBezTo>
                                    <a:cubicBezTo>
                                      <a:pt x="3250" y="2992"/>
                                      <a:pt x="3274" y="2976"/>
                                      <a:pt x="3284" y="2969"/>
                                    </a:cubicBezTo>
                                    <a:cubicBezTo>
                                      <a:pt x="3300" y="2957"/>
                                      <a:pt x="3348" y="2910"/>
                                      <a:pt x="3317" y="2823"/>
                                    </a:cubicBezTo>
                                    <a:lnTo>
                                      <a:pt x="3196" y="2489"/>
                                    </a:lnTo>
                                    <a:lnTo>
                                      <a:pt x="3324" y="2489"/>
                                    </a:lnTo>
                                    <a:cubicBezTo>
                                      <a:pt x="3416" y="2489"/>
                                      <a:pt x="3491" y="2414"/>
                                      <a:pt x="3491" y="2322"/>
                                    </a:cubicBezTo>
                                    <a:lnTo>
                                      <a:pt x="3491" y="960"/>
                                    </a:lnTo>
                                    <a:cubicBezTo>
                                      <a:pt x="3491" y="868"/>
                                      <a:pt x="3416" y="793"/>
                                      <a:pt x="3324" y="793"/>
                                    </a:cubicBezTo>
                                    <a:close/>
                                    <a:moveTo>
                                      <a:pt x="912" y="1551"/>
                                    </a:moveTo>
                                    <a:lnTo>
                                      <a:pt x="444" y="1870"/>
                                    </a:lnTo>
                                    <a:lnTo>
                                      <a:pt x="508" y="1693"/>
                                    </a:lnTo>
                                    <a:cubicBezTo>
                                      <a:pt x="526" y="1645"/>
                                      <a:pt x="520" y="1596"/>
                                      <a:pt x="493" y="1557"/>
                                    </a:cubicBezTo>
                                    <a:cubicBezTo>
                                      <a:pt x="465" y="1518"/>
                                      <a:pt x="421" y="1496"/>
                                      <a:pt x="370" y="1496"/>
                                    </a:cubicBezTo>
                                    <a:lnTo>
                                      <a:pt x="200" y="1496"/>
                                    </a:lnTo>
                                    <a:lnTo>
                                      <a:pt x="200" y="200"/>
                                    </a:lnTo>
                                    <a:lnTo>
                                      <a:pt x="2194" y="200"/>
                                    </a:lnTo>
                                    <a:lnTo>
                                      <a:pt x="2194" y="1496"/>
                                    </a:lnTo>
                                    <a:lnTo>
                                      <a:pt x="1199" y="1496"/>
                                    </a:lnTo>
                                    <a:cubicBezTo>
                                      <a:pt x="1198" y="1496"/>
                                      <a:pt x="1198" y="1496"/>
                                      <a:pt x="1197" y="1496"/>
                                    </a:cubicBezTo>
                                    <a:cubicBezTo>
                                      <a:pt x="1196" y="1496"/>
                                      <a:pt x="1196" y="1496"/>
                                      <a:pt x="1195" y="1496"/>
                                    </a:cubicBezTo>
                                    <a:lnTo>
                                      <a:pt x="1090" y="1496"/>
                                    </a:lnTo>
                                    <a:cubicBezTo>
                                      <a:pt x="1033" y="1496"/>
                                      <a:pt x="958" y="1519"/>
                                      <a:pt x="912" y="1551"/>
                                    </a:cubicBezTo>
                                    <a:close/>
                                    <a:moveTo>
                                      <a:pt x="3291" y="2289"/>
                                    </a:moveTo>
                                    <a:lnTo>
                                      <a:pt x="3120" y="2289"/>
                                    </a:lnTo>
                                    <a:cubicBezTo>
                                      <a:pt x="3070" y="2289"/>
                                      <a:pt x="3025" y="2311"/>
                                      <a:pt x="2998" y="2350"/>
                                    </a:cubicBezTo>
                                    <a:cubicBezTo>
                                      <a:pt x="2971" y="2389"/>
                                      <a:pt x="2965" y="2438"/>
                                      <a:pt x="2982" y="2486"/>
                                    </a:cubicBezTo>
                                    <a:lnTo>
                                      <a:pt x="3046" y="2663"/>
                                    </a:lnTo>
                                    <a:lnTo>
                                      <a:pt x="2579" y="2344"/>
                                    </a:lnTo>
                                    <a:cubicBezTo>
                                      <a:pt x="2532" y="2312"/>
                                      <a:pt x="2457" y="2289"/>
                                      <a:pt x="2401" y="2289"/>
                                    </a:cubicBezTo>
                                    <a:lnTo>
                                      <a:pt x="1297" y="2289"/>
                                    </a:lnTo>
                                    <a:lnTo>
                                      <a:pt x="1297" y="1696"/>
                                    </a:lnTo>
                                    <a:lnTo>
                                      <a:pt x="2227" y="1696"/>
                                    </a:lnTo>
                                    <a:cubicBezTo>
                                      <a:pt x="2319" y="1696"/>
                                      <a:pt x="2394" y="1621"/>
                                      <a:pt x="2394" y="1529"/>
                                    </a:cubicBezTo>
                                    <a:lnTo>
                                      <a:pt x="2394" y="993"/>
                                    </a:lnTo>
                                    <a:lnTo>
                                      <a:pt x="3291" y="993"/>
                                    </a:lnTo>
                                    <a:lnTo>
                                      <a:pt x="3291" y="22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>
                          <wps:cNvPr id="17" name="文本框 292"/>
                          <wps:cNvSpPr txBox="1"/>
                          <wps:spPr>
                            <a:xfrm>
                              <a:off x="2618835" y="0"/>
                              <a:ext cx="2040890" cy="10439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spacing w:line="500" w:lineRule="exact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阿里巴巴普惠体 R" w:hAnsi="阿里巴巴普惠体 R" w:eastAsia="阿里巴巴普惠体 R" w:cs="阿里巴巴普惠体 R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微信：S777SV777</w:t>
                                </w:r>
                              </w:p>
                              <w:p>
                                <w:pPr>
                                  <w:spacing w:line="500" w:lineRule="exact"/>
                                </w:pPr>
                                <w:r>
                                  <w:rPr>
                                    <w:rFonts w:hint="eastAsia" w:ascii="阿里巴巴普惠体 R" w:hAnsi="阿里巴巴普惠体 R" w:eastAsia="阿里巴巴普惠体 R" w:cs="阿里巴巴普惠体 R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手机：+86 177 7777 7777</w:t>
                                </w:r>
                              </w:p>
                              <w:p>
                                <w:pPr>
                                  <w:spacing w:line="500" w:lineRule="exact"/>
                                </w:pPr>
                                <w:r>
                                  <w:rPr>
                                    <w:rFonts w:hint="eastAsia" w:ascii="阿里巴巴普惠体 R" w:hAnsi="阿里巴巴普惠体 R" w:eastAsia="阿里巴巴普惠体 R" w:cs="阿里巴巴普惠体 R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邮箱：S777SV777@77.com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4" name="组合 3"/>
                        <wpg:cNvGrpSpPr/>
                        <wpg:grpSpPr>
                          <a:xfrm>
                            <a:off x="0" y="0"/>
                            <a:ext cx="2293830" cy="1043940"/>
                            <a:chOff x="0" y="0"/>
                            <a:chExt cx="2293830" cy="1043940"/>
                          </a:xfrm>
                        </wpg:grpSpPr>
                        <wpg:grpSp>
                          <wpg:cNvPr id="5" name="组合 4"/>
                          <wpg:cNvGrpSpPr/>
                          <wpg:grpSpPr>
                            <a:xfrm>
                              <a:off x="0" y="465468"/>
                              <a:ext cx="180732" cy="180732"/>
                              <a:chOff x="0" y="465468"/>
                              <a:chExt cx="333540" cy="333540"/>
                            </a:xfrm>
                          </wpg:grpSpPr>
                          <wps:wsp>
                            <wps:cNvPr id="12" name="矩形 12"/>
                            <wps:cNvSpPr/>
                            <wps:spPr>
                              <a:xfrm>
                                <a:off x="0" y="465468"/>
                                <a:ext cx="333540" cy="333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25000"/>
                                </a:schemeClr>
                              </a:solidFill>
                              <a:ln w="190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" name="Freeform 4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71056" y="532770"/>
                                <a:ext cx="200633" cy="199413"/>
                              </a:xfrm>
                              <a:custGeom>
                                <a:avLst/>
                                <a:gdLst>
                                  <a:gd name="connsiteX0" fmla="*/ 352114 w 602980"/>
                                  <a:gd name="connsiteY0" fmla="*/ 132584 h 599312"/>
                                  <a:gd name="connsiteX1" fmla="*/ 431407 w 602980"/>
                                  <a:gd name="connsiteY1" fmla="*/ 174045 h 599312"/>
                                  <a:gd name="connsiteX2" fmla="*/ 472924 w 602980"/>
                                  <a:gd name="connsiteY2" fmla="*/ 253980 h 599312"/>
                                  <a:gd name="connsiteX3" fmla="*/ 456280 w 602980"/>
                                  <a:gd name="connsiteY3" fmla="*/ 274524 h 599312"/>
                                  <a:gd name="connsiteX4" fmla="*/ 454410 w 602980"/>
                                  <a:gd name="connsiteY4" fmla="*/ 274711 h 599312"/>
                                  <a:gd name="connsiteX5" fmla="*/ 435709 w 602980"/>
                                  <a:gd name="connsiteY5" fmla="*/ 258089 h 599312"/>
                                  <a:gd name="connsiteX6" fmla="*/ 405039 w 602980"/>
                                  <a:gd name="connsiteY6" fmla="*/ 200379 h 599312"/>
                                  <a:gd name="connsiteX7" fmla="*/ 347813 w 602980"/>
                                  <a:gd name="connsiteY7" fmla="*/ 169750 h 599312"/>
                                  <a:gd name="connsiteX8" fmla="*/ 331356 w 602980"/>
                                  <a:gd name="connsiteY8" fmla="*/ 149019 h 599312"/>
                                  <a:gd name="connsiteX9" fmla="*/ 352114 w 602980"/>
                                  <a:gd name="connsiteY9" fmla="*/ 132584 h 599312"/>
                                  <a:gd name="connsiteX10" fmla="*/ 369482 w 602980"/>
                                  <a:gd name="connsiteY10" fmla="*/ 54513 h 599312"/>
                                  <a:gd name="connsiteX11" fmla="*/ 488095 w 602980"/>
                                  <a:gd name="connsiteY11" fmla="*/ 114642 h 599312"/>
                                  <a:gd name="connsiteX12" fmla="*/ 548711 w 602980"/>
                                  <a:gd name="connsiteY12" fmla="*/ 234154 h 599312"/>
                                  <a:gd name="connsiteX13" fmla="*/ 532061 w 602980"/>
                                  <a:gd name="connsiteY13" fmla="*/ 254882 h 599312"/>
                                  <a:gd name="connsiteX14" fmla="*/ 530003 w 602980"/>
                                  <a:gd name="connsiteY14" fmla="*/ 254882 h 599312"/>
                                  <a:gd name="connsiteX15" fmla="*/ 511481 w 602980"/>
                                  <a:gd name="connsiteY15" fmla="*/ 238263 h 599312"/>
                                  <a:gd name="connsiteX16" fmla="*/ 461716 w 602980"/>
                                  <a:gd name="connsiteY16" fmla="*/ 140973 h 599312"/>
                                  <a:gd name="connsiteX17" fmla="*/ 365366 w 602980"/>
                                  <a:gd name="connsiteY17" fmla="*/ 91487 h 599312"/>
                                  <a:gd name="connsiteX18" fmla="*/ 348903 w 602980"/>
                                  <a:gd name="connsiteY18" fmla="*/ 70759 h 599312"/>
                                  <a:gd name="connsiteX19" fmla="*/ 369482 w 602980"/>
                                  <a:gd name="connsiteY19" fmla="*/ 54513 h 599312"/>
                                  <a:gd name="connsiteX20" fmla="*/ 108913 w 602980"/>
                                  <a:gd name="connsiteY20" fmla="*/ 37352 h 599312"/>
                                  <a:gd name="connsiteX21" fmla="*/ 89083 w 602980"/>
                                  <a:gd name="connsiteY21" fmla="*/ 45756 h 599312"/>
                                  <a:gd name="connsiteX22" fmla="*/ 88148 w 602980"/>
                                  <a:gd name="connsiteY22" fmla="*/ 46690 h 599312"/>
                                  <a:gd name="connsiteX23" fmla="*/ 87026 w 602980"/>
                                  <a:gd name="connsiteY23" fmla="*/ 47623 h 599312"/>
                                  <a:gd name="connsiteX24" fmla="*/ 41007 w 602980"/>
                                  <a:gd name="connsiteY24" fmla="*/ 133347 h 599312"/>
                                  <a:gd name="connsiteX25" fmla="*/ 186358 w 602980"/>
                                  <a:gd name="connsiteY25" fmla="*/ 416661 h 599312"/>
                                  <a:gd name="connsiteX26" fmla="*/ 463405 w 602980"/>
                                  <a:gd name="connsiteY26" fmla="*/ 561960 h 599312"/>
                                  <a:gd name="connsiteX27" fmla="*/ 471823 w 602980"/>
                                  <a:gd name="connsiteY27" fmla="*/ 561587 h 599312"/>
                                  <a:gd name="connsiteX28" fmla="*/ 556751 w 602980"/>
                                  <a:gd name="connsiteY28" fmla="*/ 515457 h 599312"/>
                                  <a:gd name="connsiteX29" fmla="*/ 559183 w 602980"/>
                                  <a:gd name="connsiteY29" fmla="*/ 476238 h 599312"/>
                                  <a:gd name="connsiteX30" fmla="*/ 472010 w 602980"/>
                                  <a:gd name="connsiteY30" fmla="*/ 389394 h 599312"/>
                                  <a:gd name="connsiteX31" fmla="*/ 454426 w 602980"/>
                                  <a:gd name="connsiteY31" fmla="*/ 382297 h 599312"/>
                                  <a:gd name="connsiteX32" fmla="*/ 434409 w 602980"/>
                                  <a:gd name="connsiteY32" fmla="*/ 390515 h 599312"/>
                                  <a:gd name="connsiteX33" fmla="*/ 398493 w 602980"/>
                                  <a:gd name="connsiteY33" fmla="*/ 426559 h 599312"/>
                                  <a:gd name="connsiteX34" fmla="*/ 375670 w 602980"/>
                                  <a:gd name="connsiteY34" fmla="*/ 437018 h 599312"/>
                                  <a:gd name="connsiteX35" fmla="*/ 359583 w 602980"/>
                                  <a:gd name="connsiteY35" fmla="*/ 432723 h 599312"/>
                                  <a:gd name="connsiteX36" fmla="*/ 249961 w 602980"/>
                                  <a:gd name="connsiteY36" fmla="*/ 353350 h 599312"/>
                                  <a:gd name="connsiteX37" fmla="*/ 170271 w 602980"/>
                                  <a:gd name="connsiteY37" fmla="*/ 243535 h 599312"/>
                                  <a:gd name="connsiteX38" fmla="*/ 173638 w 602980"/>
                                  <a:gd name="connsiteY38" fmla="*/ 208051 h 599312"/>
                                  <a:gd name="connsiteX39" fmla="*/ 174199 w 602980"/>
                                  <a:gd name="connsiteY39" fmla="*/ 207304 h 599312"/>
                                  <a:gd name="connsiteX40" fmla="*/ 212548 w 602980"/>
                                  <a:gd name="connsiteY40" fmla="*/ 169018 h 599312"/>
                                  <a:gd name="connsiteX41" fmla="*/ 213857 w 602980"/>
                                  <a:gd name="connsiteY41" fmla="*/ 131479 h 599312"/>
                                  <a:gd name="connsiteX42" fmla="*/ 126684 w 602980"/>
                                  <a:gd name="connsiteY42" fmla="*/ 44635 h 599312"/>
                                  <a:gd name="connsiteX43" fmla="*/ 108913 w 602980"/>
                                  <a:gd name="connsiteY43" fmla="*/ 37352 h 599312"/>
                                  <a:gd name="connsiteX44" fmla="*/ 108913 w 602980"/>
                                  <a:gd name="connsiteY44" fmla="*/ 0 h 599312"/>
                                  <a:gd name="connsiteX45" fmla="*/ 153060 w 602980"/>
                                  <a:gd name="connsiteY45" fmla="*/ 18115 h 599312"/>
                                  <a:gd name="connsiteX46" fmla="*/ 240234 w 602980"/>
                                  <a:gd name="connsiteY46" fmla="*/ 105145 h 599312"/>
                                  <a:gd name="connsiteX47" fmla="*/ 239111 w 602980"/>
                                  <a:gd name="connsiteY47" fmla="*/ 195538 h 599312"/>
                                  <a:gd name="connsiteX48" fmla="*/ 205065 w 602980"/>
                                  <a:gd name="connsiteY48" fmla="*/ 229341 h 599312"/>
                                  <a:gd name="connsiteX49" fmla="*/ 276338 w 602980"/>
                                  <a:gd name="connsiteY49" fmla="*/ 327017 h 599312"/>
                                  <a:gd name="connsiteX50" fmla="*/ 374174 w 602980"/>
                                  <a:gd name="connsiteY50" fmla="*/ 397985 h 599312"/>
                                  <a:gd name="connsiteX51" fmla="*/ 408033 w 602980"/>
                                  <a:gd name="connsiteY51" fmla="*/ 364182 h 599312"/>
                                  <a:gd name="connsiteX52" fmla="*/ 454426 w 602980"/>
                                  <a:gd name="connsiteY52" fmla="*/ 344945 h 599312"/>
                                  <a:gd name="connsiteX53" fmla="*/ 498386 w 602980"/>
                                  <a:gd name="connsiteY53" fmla="*/ 362874 h 599312"/>
                                  <a:gd name="connsiteX54" fmla="*/ 585560 w 602980"/>
                                  <a:gd name="connsiteY54" fmla="*/ 449904 h 599312"/>
                                  <a:gd name="connsiteX55" fmla="*/ 585747 w 602980"/>
                                  <a:gd name="connsiteY55" fmla="*/ 538802 h 599312"/>
                                  <a:gd name="connsiteX56" fmla="*/ 476125 w 602980"/>
                                  <a:gd name="connsiteY56" fmla="*/ 598752 h 599312"/>
                                  <a:gd name="connsiteX57" fmla="*/ 463405 w 602980"/>
                                  <a:gd name="connsiteY57" fmla="*/ 599312 h 599312"/>
                                  <a:gd name="connsiteX58" fmla="*/ 159795 w 602980"/>
                                  <a:gd name="connsiteY58" fmla="*/ 443181 h 599312"/>
                                  <a:gd name="connsiteX59" fmla="*/ 4342 w 602980"/>
                                  <a:gd name="connsiteY59" fmla="*/ 125876 h 599312"/>
                                  <a:gd name="connsiteX60" fmla="*/ 63455 w 602980"/>
                                  <a:gd name="connsiteY60" fmla="*/ 18489 h 599312"/>
                                  <a:gd name="connsiteX61" fmla="*/ 108913 w 602980"/>
                                  <a:gd name="connsiteY61" fmla="*/ 0 h 59931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</a:cxnLst>
                                <a:rect l="l" t="t" r="r" b="b"/>
                                <a:pathLst>
                                  <a:path w="602980" h="599312">
                                    <a:moveTo>
                                      <a:pt x="352114" y="132584"/>
                                    </a:moveTo>
                                    <a:cubicBezTo>
                                      <a:pt x="381849" y="136132"/>
                                      <a:pt x="413267" y="155929"/>
                                      <a:pt x="431407" y="174045"/>
                                    </a:cubicBezTo>
                                    <a:cubicBezTo>
                                      <a:pt x="449734" y="192162"/>
                                      <a:pt x="469745" y="224098"/>
                                      <a:pt x="472924" y="253980"/>
                                    </a:cubicBezTo>
                                    <a:cubicBezTo>
                                      <a:pt x="474046" y="264252"/>
                                      <a:pt x="466566" y="273404"/>
                                      <a:pt x="456280" y="274524"/>
                                    </a:cubicBezTo>
                                    <a:cubicBezTo>
                                      <a:pt x="455719" y="274711"/>
                                      <a:pt x="454971" y="274711"/>
                                      <a:pt x="454410" y="274711"/>
                                    </a:cubicBezTo>
                                    <a:cubicBezTo>
                                      <a:pt x="444872" y="274711"/>
                                      <a:pt x="436831" y="267614"/>
                                      <a:pt x="435709" y="258089"/>
                                    </a:cubicBezTo>
                                    <a:cubicBezTo>
                                      <a:pt x="433838" y="240533"/>
                                      <a:pt x="420935" y="216254"/>
                                      <a:pt x="405039" y="200379"/>
                                    </a:cubicBezTo>
                                    <a:cubicBezTo>
                                      <a:pt x="389330" y="184691"/>
                                      <a:pt x="365205" y="171804"/>
                                      <a:pt x="347813" y="169750"/>
                                    </a:cubicBezTo>
                                    <a:cubicBezTo>
                                      <a:pt x="337527" y="168629"/>
                                      <a:pt x="330234" y="159291"/>
                                      <a:pt x="331356" y="149019"/>
                                    </a:cubicBezTo>
                                    <a:cubicBezTo>
                                      <a:pt x="332665" y="138747"/>
                                      <a:pt x="341829" y="131463"/>
                                      <a:pt x="352114" y="132584"/>
                                    </a:cubicBezTo>
                                    <a:close/>
                                    <a:moveTo>
                                      <a:pt x="369482" y="54513"/>
                                    </a:moveTo>
                                    <a:cubicBezTo>
                                      <a:pt x="410267" y="59181"/>
                                      <a:pt x="455729" y="82150"/>
                                      <a:pt x="488095" y="114642"/>
                                    </a:cubicBezTo>
                                    <a:cubicBezTo>
                                      <a:pt x="521023" y="147322"/>
                                      <a:pt x="544221" y="193259"/>
                                      <a:pt x="548711" y="234154"/>
                                    </a:cubicBezTo>
                                    <a:cubicBezTo>
                                      <a:pt x="549834" y="244425"/>
                                      <a:pt x="542351" y="253762"/>
                                      <a:pt x="532061" y="254882"/>
                                    </a:cubicBezTo>
                                    <a:cubicBezTo>
                                      <a:pt x="531312" y="254882"/>
                                      <a:pt x="530751" y="254882"/>
                                      <a:pt x="530003" y="254882"/>
                                    </a:cubicBezTo>
                                    <a:cubicBezTo>
                                      <a:pt x="520648" y="254882"/>
                                      <a:pt x="512417" y="247786"/>
                                      <a:pt x="511481" y="238263"/>
                                    </a:cubicBezTo>
                                    <a:cubicBezTo>
                                      <a:pt x="507927" y="205770"/>
                                      <a:pt x="488469" y="167676"/>
                                      <a:pt x="461716" y="140973"/>
                                    </a:cubicBezTo>
                                    <a:cubicBezTo>
                                      <a:pt x="435337" y="114642"/>
                                      <a:pt x="397358" y="95222"/>
                                      <a:pt x="365366" y="91487"/>
                                    </a:cubicBezTo>
                                    <a:cubicBezTo>
                                      <a:pt x="355076" y="90366"/>
                                      <a:pt x="347593" y="81030"/>
                                      <a:pt x="348903" y="70759"/>
                                    </a:cubicBezTo>
                                    <a:cubicBezTo>
                                      <a:pt x="350025" y="60675"/>
                                      <a:pt x="359379" y="53206"/>
                                      <a:pt x="369482" y="54513"/>
                                    </a:cubicBezTo>
                                    <a:close/>
                                    <a:moveTo>
                                      <a:pt x="108913" y="37352"/>
                                    </a:moveTo>
                                    <a:cubicBezTo>
                                      <a:pt x="101617" y="37352"/>
                                      <a:pt x="94508" y="40340"/>
                                      <a:pt x="89083" y="45756"/>
                                    </a:cubicBezTo>
                                    <a:lnTo>
                                      <a:pt x="88148" y="46690"/>
                                    </a:lnTo>
                                    <a:lnTo>
                                      <a:pt x="87026" y="47623"/>
                                    </a:lnTo>
                                    <a:cubicBezTo>
                                      <a:pt x="85716" y="48557"/>
                                      <a:pt x="53354" y="73770"/>
                                      <a:pt x="41007" y="133347"/>
                                    </a:cubicBezTo>
                                    <a:cubicBezTo>
                                      <a:pt x="24358" y="214961"/>
                                      <a:pt x="66448" y="296948"/>
                                      <a:pt x="186358" y="416661"/>
                                    </a:cubicBezTo>
                                    <a:cubicBezTo>
                                      <a:pt x="321234" y="551502"/>
                                      <a:pt x="432539" y="561960"/>
                                      <a:pt x="463405" y="561960"/>
                                    </a:cubicBezTo>
                                    <a:cubicBezTo>
                                      <a:pt x="468830" y="561960"/>
                                      <a:pt x="471823" y="561587"/>
                                      <a:pt x="471823" y="561587"/>
                                    </a:cubicBezTo>
                                    <a:cubicBezTo>
                                      <a:pt x="524389" y="555424"/>
                                      <a:pt x="540102" y="536001"/>
                                      <a:pt x="556751" y="515457"/>
                                    </a:cubicBezTo>
                                    <a:cubicBezTo>
                                      <a:pt x="565543" y="504438"/>
                                      <a:pt x="570220" y="487443"/>
                                      <a:pt x="559183" y="476238"/>
                                    </a:cubicBezTo>
                                    <a:lnTo>
                                      <a:pt x="472010" y="389394"/>
                                    </a:lnTo>
                                    <a:cubicBezTo>
                                      <a:pt x="467520" y="384725"/>
                                      <a:pt x="461160" y="382297"/>
                                      <a:pt x="454426" y="382297"/>
                                    </a:cubicBezTo>
                                    <a:cubicBezTo>
                                      <a:pt x="446943" y="382297"/>
                                      <a:pt x="439834" y="385099"/>
                                      <a:pt x="434409" y="390515"/>
                                    </a:cubicBezTo>
                                    <a:lnTo>
                                      <a:pt x="398493" y="426559"/>
                                    </a:lnTo>
                                    <a:cubicBezTo>
                                      <a:pt x="392506" y="433283"/>
                                      <a:pt x="384462" y="437018"/>
                                      <a:pt x="375670" y="437018"/>
                                    </a:cubicBezTo>
                                    <a:cubicBezTo>
                                      <a:pt x="368375" y="437018"/>
                                      <a:pt x="362389" y="434217"/>
                                      <a:pt x="359583" y="432723"/>
                                    </a:cubicBezTo>
                                    <a:cubicBezTo>
                                      <a:pt x="330961" y="416848"/>
                                      <a:pt x="291677" y="394997"/>
                                      <a:pt x="249961" y="353350"/>
                                    </a:cubicBezTo>
                                    <a:cubicBezTo>
                                      <a:pt x="207871" y="311515"/>
                                      <a:pt x="186171" y="272296"/>
                                      <a:pt x="170271" y="243535"/>
                                    </a:cubicBezTo>
                                    <a:cubicBezTo>
                                      <a:pt x="164659" y="233823"/>
                                      <a:pt x="163536" y="219069"/>
                                      <a:pt x="173638" y="208051"/>
                                    </a:cubicBezTo>
                                    <a:lnTo>
                                      <a:pt x="174199" y="207304"/>
                                    </a:lnTo>
                                    <a:lnTo>
                                      <a:pt x="212548" y="169018"/>
                                    </a:lnTo>
                                    <a:cubicBezTo>
                                      <a:pt x="223211" y="158373"/>
                                      <a:pt x="223772" y="141564"/>
                                      <a:pt x="213857" y="131479"/>
                                    </a:cubicBezTo>
                                    <a:lnTo>
                                      <a:pt x="126684" y="44635"/>
                                    </a:lnTo>
                                    <a:cubicBezTo>
                                      <a:pt x="122007" y="39966"/>
                                      <a:pt x="115834" y="37352"/>
                                      <a:pt x="108913" y="37352"/>
                                    </a:cubicBezTo>
                                    <a:close/>
                                    <a:moveTo>
                                      <a:pt x="108913" y="0"/>
                                    </a:moveTo>
                                    <a:cubicBezTo>
                                      <a:pt x="125749" y="0"/>
                                      <a:pt x="141462" y="6536"/>
                                      <a:pt x="153060" y="18115"/>
                                    </a:cubicBezTo>
                                    <a:lnTo>
                                      <a:pt x="240234" y="105145"/>
                                    </a:lnTo>
                                    <a:cubicBezTo>
                                      <a:pt x="264927" y="129611"/>
                                      <a:pt x="264365" y="170138"/>
                                      <a:pt x="239111" y="195538"/>
                                    </a:cubicBezTo>
                                    <a:lnTo>
                                      <a:pt x="205065" y="229341"/>
                                    </a:lnTo>
                                    <a:cubicBezTo>
                                      <a:pt x="219843" y="255861"/>
                                      <a:pt x="240047" y="290598"/>
                                      <a:pt x="276338" y="327017"/>
                                    </a:cubicBezTo>
                                    <a:cubicBezTo>
                                      <a:pt x="312629" y="363248"/>
                                      <a:pt x="347797" y="383418"/>
                                      <a:pt x="374174" y="397985"/>
                                    </a:cubicBezTo>
                                    <a:lnTo>
                                      <a:pt x="408033" y="364182"/>
                                    </a:lnTo>
                                    <a:cubicBezTo>
                                      <a:pt x="420379" y="351669"/>
                                      <a:pt x="436841" y="344945"/>
                                      <a:pt x="454426" y="344945"/>
                                    </a:cubicBezTo>
                                    <a:cubicBezTo>
                                      <a:pt x="471075" y="344945"/>
                                      <a:pt x="486788" y="351295"/>
                                      <a:pt x="498386" y="362874"/>
                                    </a:cubicBezTo>
                                    <a:lnTo>
                                      <a:pt x="585560" y="449904"/>
                                    </a:lnTo>
                                    <a:cubicBezTo>
                                      <a:pt x="608756" y="473063"/>
                                      <a:pt x="608756" y="510415"/>
                                      <a:pt x="585747" y="538802"/>
                                    </a:cubicBezTo>
                                    <a:cubicBezTo>
                                      <a:pt x="568162" y="560840"/>
                                      <a:pt x="543844" y="590721"/>
                                      <a:pt x="476125" y="598752"/>
                                    </a:cubicBezTo>
                                    <a:cubicBezTo>
                                      <a:pt x="475003" y="598752"/>
                                      <a:pt x="470700" y="599312"/>
                                      <a:pt x="463405" y="599312"/>
                                    </a:cubicBezTo>
                                    <a:cubicBezTo>
                                      <a:pt x="428984" y="599312"/>
                                      <a:pt x="304959" y="588107"/>
                                      <a:pt x="159795" y="443181"/>
                                    </a:cubicBezTo>
                                    <a:cubicBezTo>
                                      <a:pt x="29783" y="313383"/>
                                      <a:pt x="-15113" y="221311"/>
                                      <a:pt x="4342" y="125876"/>
                                    </a:cubicBezTo>
                                    <a:cubicBezTo>
                                      <a:pt x="18372" y="57709"/>
                                      <a:pt x="55973" y="24465"/>
                                      <a:pt x="63455" y="18489"/>
                                    </a:cubicBezTo>
                                    <a:cubicBezTo>
                                      <a:pt x="75802" y="6536"/>
                                      <a:pt x="91889" y="0"/>
                                      <a:pt x="10891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>
                          <wps:cNvPr id="6" name="文本框 310"/>
                          <wps:cNvSpPr txBox="1"/>
                          <wps:spPr>
                            <a:xfrm>
                              <a:off x="252940" y="0"/>
                              <a:ext cx="2040890" cy="10439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spacing w:line="500" w:lineRule="exact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 w:ascii="阿里巴巴普惠体 R" w:hAnsi="阿里巴巴普惠体 R" w:eastAsia="阿里巴巴普惠体 R" w:cs="阿里巴巴普惠体 R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生日：1991.07.07</w:t>
                                </w:r>
                              </w:p>
                              <w:p>
                                <w:pPr>
                                  <w:spacing w:line="500" w:lineRule="exact"/>
                                </w:pPr>
                                <w:r>
                                  <w:rPr>
                                    <w:rFonts w:hint="eastAsia" w:ascii="阿里巴巴普惠体 R" w:hAnsi="阿里巴巴普惠体 R" w:eastAsia="阿里巴巴普惠体 R" w:cs="阿里巴巴普惠体 R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现居：湖北省武汉市</w:t>
                                </w:r>
                              </w:p>
                              <w:p>
                                <w:pPr>
                                  <w:spacing w:line="500" w:lineRule="exact"/>
                                </w:pPr>
                                <w:r>
                                  <w:rPr>
                                    <w:rFonts w:hint="eastAsia" w:ascii="阿里巴巴普惠体 R" w:hAnsi="阿里巴巴普惠体 R" w:eastAsia="阿里巴巴普惠体 R" w:cs="阿里巴巴普惠体 R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经验：</w:t>
                                </w:r>
                                <w:r>
                                  <w:rPr>
                                    <w:rFonts w:ascii="阿里巴巴普惠体 R" w:hAnsi="阿里巴巴普惠体 R" w:eastAsia="阿里巴巴普惠体 R" w:cs="阿里巴巴普惠体 R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3</w:t>
                                </w:r>
                                <w:r>
                                  <w:rPr>
                                    <w:rFonts w:hint="eastAsia" w:ascii="阿里巴巴普惠体 R" w:hAnsi="阿里巴巴普惠体 R" w:eastAsia="阿里巴巴普惠体 R" w:cs="阿里巴巴普惠体 R"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 xml:space="preserve"> 年工作经验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g:grpSp>
                          <wpg:cNvPr id="7" name="组合 6"/>
                          <wpg:cNvGrpSpPr/>
                          <wpg:grpSpPr>
                            <a:xfrm>
                              <a:off x="0" y="781009"/>
                              <a:ext cx="180732" cy="180732"/>
                              <a:chOff x="0" y="781009"/>
                              <a:chExt cx="180732" cy="180732"/>
                            </a:xfrm>
                          </wpg:grpSpPr>
                          <wps:wsp>
                            <wps:cNvPr id="10" name="矩形 10"/>
                            <wps:cNvSpPr/>
                            <wps:spPr>
                              <a:xfrm>
                                <a:off x="0" y="781009"/>
                                <a:ext cx="180732" cy="18073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25000"/>
                                </a:schemeClr>
                              </a:solidFill>
                              <a:ln w="190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1" name="Freeform 4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9328" y="818473"/>
                                <a:ext cx="106995" cy="103252"/>
                              </a:xfrm>
                              <a:custGeom>
                                <a:avLst/>
                                <a:gdLst>
                                  <a:gd name="T0" fmla="*/ 24 w 314"/>
                                  <a:gd name="T1" fmla="*/ 231 h 303"/>
                                  <a:gd name="T2" fmla="*/ 34 w 314"/>
                                  <a:gd name="T3" fmla="*/ 96 h 303"/>
                                  <a:gd name="T4" fmla="*/ 50 w 314"/>
                                  <a:gd name="T5" fmla="*/ 93 h 303"/>
                                  <a:gd name="T6" fmla="*/ 55 w 314"/>
                                  <a:gd name="T7" fmla="*/ 100 h 303"/>
                                  <a:gd name="T8" fmla="*/ 55 w 314"/>
                                  <a:gd name="T9" fmla="*/ 100 h 303"/>
                                  <a:gd name="T10" fmla="*/ 57 w 314"/>
                                  <a:gd name="T11" fmla="*/ 106 h 303"/>
                                  <a:gd name="T12" fmla="*/ 67 w 314"/>
                                  <a:gd name="T13" fmla="*/ 81 h 303"/>
                                  <a:gd name="T14" fmla="*/ 125 w 314"/>
                                  <a:gd name="T15" fmla="*/ 30 h 303"/>
                                  <a:gd name="T16" fmla="*/ 140 w 314"/>
                                  <a:gd name="T17" fmla="*/ 37 h 303"/>
                                  <a:gd name="T18" fmla="*/ 139 w 314"/>
                                  <a:gd name="T19" fmla="*/ 45 h 303"/>
                                  <a:gd name="T20" fmla="*/ 133 w 314"/>
                                  <a:gd name="T21" fmla="*/ 61 h 303"/>
                                  <a:gd name="T22" fmla="*/ 194 w 314"/>
                                  <a:gd name="T23" fmla="*/ 23 h 303"/>
                                  <a:gd name="T24" fmla="*/ 312 w 314"/>
                                  <a:gd name="T25" fmla="*/ 63 h 303"/>
                                  <a:gd name="T26" fmla="*/ 305 w 314"/>
                                  <a:gd name="T27" fmla="*/ 78 h 303"/>
                                  <a:gd name="T28" fmla="*/ 304 w 314"/>
                                  <a:gd name="T29" fmla="*/ 79 h 303"/>
                                  <a:gd name="T30" fmla="*/ 237 w 314"/>
                                  <a:gd name="T31" fmla="*/ 138 h 303"/>
                                  <a:gd name="T32" fmla="*/ 136 w 314"/>
                                  <a:gd name="T33" fmla="*/ 202 h 303"/>
                                  <a:gd name="T34" fmla="*/ 153 w 314"/>
                                  <a:gd name="T35" fmla="*/ 208 h 303"/>
                                  <a:gd name="T36" fmla="*/ 161 w 314"/>
                                  <a:gd name="T37" fmla="*/ 223 h 303"/>
                                  <a:gd name="T38" fmla="*/ 155 w 314"/>
                                  <a:gd name="T39" fmla="*/ 230 h 303"/>
                                  <a:gd name="T40" fmla="*/ 42 w 314"/>
                                  <a:gd name="T41" fmla="*/ 245 h 303"/>
                                  <a:gd name="T42" fmla="*/ 35 w 314"/>
                                  <a:gd name="T43" fmla="*/ 288 h 303"/>
                                  <a:gd name="T44" fmla="*/ 35 w 314"/>
                                  <a:gd name="T45" fmla="*/ 288 h 303"/>
                                  <a:gd name="T46" fmla="*/ 67 w 314"/>
                                  <a:gd name="T47" fmla="*/ 288 h 303"/>
                                  <a:gd name="T48" fmla="*/ 74 w 314"/>
                                  <a:gd name="T49" fmla="*/ 295 h 303"/>
                                  <a:gd name="T50" fmla="*/ 67 w 314"/>
                                  <a:gd name="T51" fmla="*/ 302 h 303"/>
                                  <a:gd name="T52" fmla="*/ 32 w 314"/>
                                  <a:gd name="T53" fmla="*/ 302 h 303"/>
                                  <a:gd name="T54" fmla="*/ 26 w 314"/>
                                  <a:gd name="T55" fmla="*/ 302 h 303"/>
                                  <a:gd name="T56" fmla="*/ 25 w 314"/>
                                  <a:gd name="T57" fmla="*/ 302 h 303"/>
                                  <a:gd name="T58" fmla="*/ 12 w 314"/>
                                  <a:gd name="T59" fmla="*/ 293 h 303"/>
                                  <a:gd name="T60" fmla="*/ 24 w 314"/>
                                  <a:gd name="T61" fmla="*/ 231 h 303"/>
                                  <a:gd name="T62" fmla="*/ 108 w 314"/>
                                  <a:gd name="T63" fmla="*/ 302 h 303"/>
                                  <a:gd name="T64" fmla="*/ 229 w 314"/>
                                  <a:gd name="T65" fmla="*/ 302 h 303"/>
                                  <a:gd name="T66" fmla="*/ 236 w 314"/>
                                  <a:gd name="T67" fmla="*/ 295 h 303"/>
                                  <a:gd name="T68" fmla="*/ 229 w 314"/>
                                  <a:gd name="T69" fmla="*/ 288 h 303"/>
                                  <a:gd name="T70" fmla="*/ 108 w 314"/>
                                  <a:gd name="T71" fmla="*/ 288 h 303"/>
                                  <a:gd name="T72" fmla="*/ 102 w 314"/>
                                  <a:gd name="T73" fmla="*/ 295 h 303"/>
                                  <a:gd name="T74" fmla="*/ 108 w 314"/>
                                  <a:gd name="T75" fmla="*/ 302 h 303"/>
                                  <a:gd name="T76" fmla="*/ 43 w 314"/>
                                  <a:gd name="T77" fmla="*/ 219 h 303"/>
                                  <a:gd name="T78" fmla="*/ 120 w 314"/>
                                  <a:gd name="T79" fmla="*/ 219 h 303"/>
                                  <a:gd name="T80" fmla="*/ 102 w 314"/>
                                  <a:gd name="T81" fmla="*/ 201 h 303"/>
                                  <a:gd name="T82" fmla="*/ 112 w 314"/>
                                  <a:gd name="T83" fmla="*/ 177 h 303"/>
                                  <a:gd name="T84" fmla="*/ 217 w 314"/>
                                  <a:gd name="T85" fmla="*/ 127 h 303"/>
                                  <a:gd name="T86" fmla="*/ 285 w 314"/>
                                  <a:gd name="T87" fmla="*/ 61 h 303"/>
                                  <a:gd name="T88" fmla="*/ 124 w 314"/>
                                  <a:gd name="T89" fmla="*/ 110 h 303"/>
                                  <a:gd name="T90" fmla="*/ 113 w 314"/>
                                  <a:gd name="T91" fmla="*/ 118 h 303"/>
                                  <a:gd name="T92" fmla="*/ 101 w 314"/>
                                  <a:gd name="T93" fmla="*/ 106 h 303"/>
                                  <a:gd name="T94" fmla="*/ 107 w 314"/>
                                  <a:gd name="T95" fmla="*/ 68 h 303"/>
                                  <a:gd name="T96" fmla="*/ 87 w 314"/>
                                  <a:gd name="T97" fmla="*/ 93 h 303"/>
                                  <a:gd name="T98" fmla="*/ 78 w 314"/>
                                  <a:gd name="T99" fmla="*/ 146 h 303"/>
                                  <a:gd name="T100" fmla="*/ 78 w 314"/>
                                  <a:gd name="T101" fmla="*/ 146 h 303"/>
                                  <a:gd name="T102" fmla="*/ 73 w 314"/>
                                  <a:gd name="T103" fmla="*/ 159 h 303"/>
                                  <a:gd name="T104" fmla="*/ 57 w 314"/>
                                  <a:gd name="T105" fmla="*/ 155 h 303"/>
                                  <a:gd name="T106" fmla="*/ 42 w 314"/>
                                  <a:gd name="T107" fmla="*/ 132 h 303"/>
                                  <a:gd name="T108" fmla="*/ 43 w 314"/>
                                  <a:gd name="T109" fmla="*/ 219 h 3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314" h="303">
                                    <a:moveTo>
                                      <a:pt x="24" y="231"/>
                                    </a:moveTo>
                                    <a:cubicBezTo>
                                      <a:pt x="0" y="191"/>
                                      <a:pt x="10" y="133"/>
                                      <a:pt x="34" y="96"/>
                                    </a:cubicBezTo>
                                    <a:cubicBezTo>
                                      <a:pt x="38" y="91"/>
                                      <a:pt x="45" y="89"/>
                                      <a:pt x="50" y="93"/>
                                    </a:cubicBezTo>
                                    <a:cubicBezTo>
                                      <a:pt x="53" y="94"/>
                                      <a:pt x="55" y="97"/>
                                      <a:pt x="55" y="100"/>
                                    </a:cubicBezTo>
                                    <a:cubicBezTo>
                                      <a:pt x="55" y="100"/>
                                      <a:pt x="55" y="100"/>
                                      <a:pt x="55" y="100"/>
                                    </a:cubicBezTo>
                                    <a:cubicBezTo>
                                      <a:pt x="56" y="102"/>
                                      <a:pt x="56" y="104"/>
                                      <a:pt x="57" y="106"/>
                                    </a:cubicBezTo>
                                    <a:cubicBezTo>
                                      <a:pt x="59" y="97"/>
                                      <a:pt x="63" y="89"/>
                                      <a:pt x="67" y="81"/>
                                    </a:cubicBezTo>
                                    <a:cubicBezTo>
                                      <a:pt x="80" y="58"/>
                                      <a:pt x="102" y="39"/>
                                      <a:pt x="125" y="30"/>
                                    </a:cubicBezTo>
                                    <a:cubicBezTo>
                                      <a:pt x="131" y="28"/>
                                      <a:pt x="137" y="31"/>
                                      <a:pt x="140" y="37"/>
                                    </a:cubicBezTo>
                                    <a:cubicBezTo>
                                      <a:pt x="141" y="39"/>
                                      <a:pt x="141" y="43"/>
                                      <a:pt x="139" y="45"/>
                                    </a:cubicBezTo>
                                    <a:cubicBezTo>
                                      <a:pt x="137" y="51"/>
                                      <a:pt x="135" y="56"/>
                                      <a:pt x="133" y="61"/>
                                    </a:cubicBezTo>
                                    <a:cubicBezTo>
                                      <a:pt x="151" y="45"/>
                                      <a:pt x="172" y="32"/>
                                      <a:pt x="194" y="23"/>
                                    </a:cubicBezTo>
                                    <a:cubicBezTo>
                                      <a:pt x="240" y="6"/>
                                      <a:pt x="292" y="11"/>
                                      <a:pt x="312" y="63"/>
                                    </a:cubicBezTo>
                                    <a:cubicBezTo>
                                      <a:pt x="314" y="69"/>
                                      <a:pt x="311" y="76"/>
                                      <a:pt x="305" y="78"/>
                                    </a:cubicBezTo>
                                    <a:cubicBezTo>
                                      <a:pt x="304" y="79"/>
                                      <a:pt x="304" y="79"/>
                                      <a:pt x="304" y="79"/>
                                    </a:cubicBezTo>
                                    <a:cubicBezTo>
                                      <a:pt x="265" y="89"/>
                                      <a:pt x="250" y="114"/>
                                      <a:pt x="237" y="138"/>
                                    </a:cubicBezTo>
                                    <a:cubicBezTo>
                                      <a:pt x="218" y="172"/>
                                      <a:pt x="200" y="203"/>
                                      <a:pt x="136" y="202"/>
                                    </a:cubicBezTo>
                                    <a:cubicBezTo>
                                      <a:pt x="141" y="204"/>
                                      <a:pt x="146" y="206"/>
                                      <a:pt x="153" y="208"/>
                                    </a:cubicBezTo>
                                    <a:cubicBezTo>
                                      <a:pt x="159" y="210"/>
                                      <a:pt x="163" y="217"/>
                                      <a:pt x="161" y="223"/>
                                    </a:cubicBezTo>
                                    <a:cubicBezTo>
                                      <a:pt x="160" y="226"/>
                                      <a:pt x="158" y="228"/>
                                      <a:pt x="155" y="230"/>
                                    </a:cubicBezTo>
                                    <a:cubicBezTo>
                                      <a:pt x="126" y="246"/>
                                      <a:pt x="75" y="258"/>
                                      <a:pt x="42" y="245"/>
                                    </a:cubicBezTo>
                                    <a:cubicBezTo>
                                      <a:pt x="37" y="251"/>
                                      <a:pt x="30" y="266"/>
                                      <a:pt x="35" y="288"/>
                                    </a:cubicBezTo>
                                    <a:cubicBezTo>
                                      <a:pt x="35" y="288"/>
                                      <a:pt x="35" y="288"/>
                                      <a:pt x="35" y="288"/>
                                    </a:cubicBezTo>
                                    <a:cubicBezTo>
                                      <a:pt x="67" y="288"/>
                                      <a:pt x="67" y="288"/>
                                      <a:pt x="67" y="288"/>
                                    </a:cubicBezTo>
                                    <a:cubicBezTo>
                                      <a:pt x="71" y="288"/>
                                      <a:pt x="74" y="291"/>
                                      <a:pt x="74" y="295"/>
                                    </a:cubicBezTo>
                                    <a:cubicBezTo>
                                      <a:pt x="74" y="299"/>
                                      <a:pt x="71" y="302"/>
                                      <a:pt x="67" y="302"/>
                                    </a:cubicBezTo>
                                    <a:cubicBezTo>
                                      <a:pt x="32" y="302"/>
                                      <a:pt x="32" y="302"/>
                                      <a:pt x="32" y="302"/>
                                    </a:cubicBezTo>
                                    <a:cubicBezTo>
                                      <a:pt x="26" y="302"/>
                                      <a:pt x="26" y="302"/>
                                      <a:pt x="26" y="302"/>
                                    </a:cubicBezTo>
                                    <a:cubicBezTo>
                                      <a:pt x="25" y="302"/>
                                      <a:pt x="25" y="302"/>
                                      <a:pt x="25" y="302"/>
                                    </a:cubicBezTo>
                                    <a:cubicBezTo>
                                      <a:pt x="19" y="303"/>
                                      <a:pt x="14" y="299"/>
                                      <a:pt x="12" y="293"/>
                                    </a:cubicBezTo>
                                    <a:cubicBezTo>
                                      <a:pt x="6" y="263"/>
                                      <a:pt x="16" y="242"/>
                                      <a:pt x="24" y="231"/>
                                    </a:cubicBezTo>
                                    <a:close/>
                                    <a:moveTo>
                                      <a:pt x="108" y="302"/>
                                    </a:moveTo>
                                    <a:cubicBezTo>
                                      <a:pt x="229" y="302"/>
                                      <a:pt x="229" y="302"/>
                                      <a:pt x="229" y="302"/>
                                    </a:cubicBezTo>
                                    <a:cubicBezTo>
                                      <a:pt x="233" y="302"/>
                                      <a:pt x="236" y="299"/>
                                      <a:pt x="236" y="295"/>
                                    </a:cubicBezTo>
                                    <a:cubicBezTo>
                                      <a:pt x="236" y="291"/>
                                      <a:pt x="233" y="288"/>
                                      <a:pt x="229" y="288"/>
                                    </a:cubicBezTo>
                                    <a:cubicBezTo>
                                      <a:pt x="108" y="288"/>
                                      <a:pt x="108" y="288"/>
                                      <a:pt x="108" y="288"/>
                                    </a:cubicBezTo>
                                    <a:cubicBezTo>
                                      <a:pt x="105" y="288"/>
                                      <a:pt x="102" y="291"/>
                                      <a:pt x="102" y="295"/>
                                    </a:cubicBezTo>
                                    <a:cubicBezTo>
                                      <a:pt x="102" y="299"/>
                                      <a:pt x="105" y="302"/>
                                      <a:pt x="108" y="302"/>
                                    </a:cubicBezTo>
                                    <a:close/>
                                    <a:moveTo>
                                      <a:pt x="43" y="219"/>
                                    </a:moveTo>
                                    <a:cubicBezTo>
                                      <a:pt x="58" y="235"/>
                                      <a:pt x="102" y="224"/>
                                      <a:pt x="120" y="219"/>
                                    </a:cubicBezTo>
                                    <a:cubicBezTo>
                                      <a:pt x="111" y="213"/>
                                      <a:pt x="105" y="206"/>
                                      <a:pt x="102" y="201"/>
                                    </a:cubicBezTo>
                                    <a:cubicBezTo>
                                      <a:pt x="98" y="192"/>
                                      <a:pt x="96" y="175"/>
                                      <a:pt x="112" y="177"/>
                                    </a:cubicBezTo>
                                    <a:cubicBezTo>
                                      <a:pt x="183" y="186"/>
                                      <a:pt x="199" y="158"/>
                                      <a:pt x="217" y="127"/>
                                    </a:cubicBezTo>
                                    <a:cubicBezTo>
                                      <a:pt x="231" y="101"/>
                                      <a:pt x="246" y="75"/>
                                      <a:pt x="285" y="61"/>
                                    </a:cubicBezTo>
                                    <a:cubicBezTo>
                                      <a:pt x="248" y="0"/>
                                      <a:pt x="142" y="68"/>
                                      <a:pt x="124" y="110"/>
                                    </a:cubicBezTo>
                                    <a:cubicBezTo>
                                      <a:pt x="122" y="114"/>
                                      <a:pt x="118" y="118"/>
                                      <a:pt x="113" y="118"/>
                                    </a:cubicBezTo>
                                    <a:cubicBezTo>
                                      <a:pt x="106" y="118"/>
                                      <a:pt x="101" y="112"/>
                                      <a:pt x="101" y="106"/>
                                    </a:cubicBezTo>
                                    <a:cubicBezTo>
                                      <a:pt x="101" y="106"/>
                                      <a:pt x="102" y="89"/>
                                      <a:pt x="107" y="68"/>
                                    </a:cubicBezTo>
                                    <a:cubicBezTo>
                                      <a:pt x="100" y="75"/>
                                      <a:pt x="93" y="83"/>
                                      <a:pt x="87" y="93"/>
                                    </a:cubicBezTo>
                                    <a:cubicBezTo>
                                      <a:pt x="78" y="109"/>
                                      <a:pt x="73" y="129"/>
                                      <a:pt x="78" y="146"/>
                                    </a:cubicBezTo>
                                    <a:cubicBezTo>
                                      <a:pt x="78" y="146"/>
                                      <a:pt x="78" y="146"/>
                                      <a:pt x="78" y="146"/>
                                    </a:cubicBezTo>
                                    <a:cubicBezTo>
                                      <a:pt x="79" y="151"/>
                                      <a:pt x="78" y="156"/>
                                      <a:pt x="73" y="159"/>
                                    </a:cubicBezTo>
                                    <a:cubicBezTo>
                                      <a:pt x="68" y="162"/>
                                      <a:pt x="61" y="161"/>
                                      <a:pt x="57" y="155"/>
                                    </a:cubicBezTo>
                                    <a:cubicBezTo>
                                      <a:pt x="52" y="148"/>
                                      <a:pt x="46" y="140"/>
                                      <a:pt x="42" y="132"/>
                                    </a:cubicBezTo>
                                    <a:cubicBezTo>
                                      <a:pt x="32" y="158"/>
                                      <a:pt x="28" y="193"/>
                                      <a:pt x="43" y="2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g:grpSp>
                          <wpg:cNvPr id="8" name="组合 7"/>
                          <wpg:cNvGrpSpPr/>
                          <wpg:grpSpPr>
                            <a:xfrm>
                              <a:off x="0" y="149928"/>
                              <a:ext cx="180732" cy="180732"/>
                              <a:chOff x="0" y="149928"/>
                              <a:chExt cx="180732" cy="180732"/>
                            </a:xfrm>
                          </wpg:grpSpPr>
                          <wps:wsp>
                            <wps:cNvPr id="9" name="矩形 8"/>
                            <wps:cNvSpPr/>
                            <wps:spPr>
                              <a:xfrm>
                                <a:off x="0" y="149928"/>
                                <a:ext cx="180732" cy="18073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25000"/>
                                </a:schemeClr>
                              </a:solidFill>
                              <a:ln w="1905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4" name="Freeform 4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7633" y="186787"/>
                                <a:ext cx="108044" cy="107854"/>
                              </a:xfrm>
                              <a:custGeom>
                                <a:avLst/>
                                <a:gdLst>
                                  <a:gd name="connsiteX0" fmla="*/ 310981 w 604110"/>
                                  <a:gd name="connsiteY0" fmla="*/ 363379 h 603052"/>
                                  <a:gd name="connsiteX1" fmla="*/ 298621 w 604110"/>
                                  <a:gd name="connsiteY1" fmla="*/ 404090 h 603052"/>
                                  <a:gd name="connsiteX2" fmla="*/ 323205 w 604110"/>
                                  <a:gd name="connsiteY2" fmla="*/ 404090 h 603052"/>
                                  <a:gd name="connsiteX3" fmla="*/ 162980 w 604110"/>
                                  <a:gd name="connsiteY3" fmla="*/ 327578 h 603052"/>
                                  <a:gd name="connsiteX4" fmla="*/ 162980 w 604110"/>
                                  <a:gd name="connsiteY4" fmla="*/ 441232 h 603052"/>
                                  <a:gd name="connsiteX5" fmla="*/ 183442 w 604110"/>
                                  <a:gd name="connsiteY5" fmla="*/ 441232 h 603052"/>
                                  <a:gd name="connsiteX6" fmla="*/ 204317 w 604110"/>
                                  <a:gd name="connsiteY6" fmla="*/ 418200 h 603052"/>
                                  <a:gd name="connsiteX7" fmla="*/ 204317 w 604110"/>
                                  <a:gd name="connsiteY7" fmla="*/ 350474 h 603052"/>
                                  <a:gd name="connsiteX8" fmla="*/ 183442 w 604110"/>
                                  <a:gd name="connsiteY8" fmla="*/ 327578 h 603052"/>
                                  <a:gd name="connsiteX9" fmla="*/ 364928 w 604110"/>
                                  <a:gd name="connsiteY9" fmla="*/ 292070 h 603052"/>
                                  <a:gd name="connsiteX10" fmla="*/ 380444 w 604110"/>
                                  <a:gd name="connsiteY10" fmla="*/ 302627 h 603052"/>
                                  <a:gd name="connsiteX11" fmla="*/ 411751 w 604110"/>
                                  <a:gd name="connsiteY11" fmla="*/ 364458 h 603052"/>
                                  <a:gd name="connsiteX12" fmla="*/ 443196 w 604110"/>
                                  <a:gd name="connsiteY12" fmla="*/ 302627 h 603052"/>
                                  <a:gd name="connsiteX13" fmla="*/ 458712 w 604110"/>
                                  <a:gd name="connsiteY13" fmla="*/ 292070 h 603052"/>
                                  <a:gd name="connsiteX14" fmla="*/ 477798 w 604110"/>
                                  <a:gd name="connsiteY14" fmla="*/ 309345 h 603052"/>
                                  <a:gd name="connsiteX15" fmla="*/ 476013 w 604110"/>
                                  <a:gd name="connsiteY15" fmla="*/ 317570 h 603052"/>
                                  <a:gd name="connsiteX16" fmla="*/ 475601 w 604110"/>
                                  <a:gd name="connsiteY16" fmla="*/ 318393 h 603052"/>
                                  <a:gd name="connsiteX17" fmla="*/ 430014 w 604110"/>
                                  <a:gd name="connsiteY17" fmla="*/ 405313 h 603052"/>
                                  <a:gd name="connsiteX18" fmla="*/ 430014 w 604110"/>
                                  <a:gd name="connsiteY18" fmla="*/ 460014 h 603052"/>
                                  <a:gd name="connsiteX19" fmla="*/ 411751 w 604110"/>
                                  <a:gd name="connsiteY19" fmla="*/ 476740 h 603052"/>
                                  <a:gd name="connsiteX20" fmla="*/ 393351 w 604110"/>
                                  <a:gd name="connsiteY20" fmla="*/ 460014 h 603052"/>
                                  <a:gd name="connsiteX21" fmla="*/ 393351 w 604110"/>
                                  <a:gd name="connsiteY21" fmla="*/ 404764 h 603052"/>
                                  <a:gd name="connsiteX22" fmla="*/ 348313 w 604110"/>
                                  <a:gd name="connsiteY22" fmla="*/ 318530 h 603052"/>
                                  <a:gd name="connsiteX23" fmla="*/ 345841 w 604110"/>
                                  <a:gd name="connsiteY23" fmla="*/ 309345 h 603052"/>
                                  <a:gd name="connsiteX24" fmla="*/ 364928 w 604110"/>
                                  <a:gd name="connsiteY24" fmla="*/ 292070 h 603052"/>
                                  <a:gd name="connsiteX25" fmla="*/ 144028 w 604110"/>
                                  <a:gd name="connsiteY25" fmla="*/ 292070 h 603052"/>
                                  <a:gd name="connsiteX26" fmla="*/ 183442 w 604110"/>
                                  <a:gd name="connsiteY26" fmla="*/ 292070 h 603052"/>
                                  <a:gd name="connsiteX27" fmla="*/ 241122 w 604110"/>
                                  <a:gd name="connsiteY27" fmla="*/ 350474 h 603052"/>
                                  <a:gd name="connsiteX28" fmla="*/ 241122 w 604110"/>
                                  <a:gd name="connsiteY28" fmla="*/ 418200 h 603052"/>
                                  <a:gd name="connsiteX29" fmla="*/ 183442 w 604110"/>
                                  <a:gd name="connsiteY29" fmla="*/ 476740 h 603052"/>
                                  <a:gd name="connsiteX30" fmla="*/ 144028 w 604110"/>
                                  <a:gd name="connsiteY30" fmla="*/ 476740 h 603052"/>
                                  <a:gd name="connsiteX31" fmla="*/ 126312 w 604110"/>
                                  <a:gd name="connsiteY31" fmla="*/ 460289 h 603052"/>
                                  <a:gd name="connsiteX32" fmla="*/ 126312 w 604110"/>
                                  <a:gd name="connsiteY32" fmla="*/ 308385 h 603052"/>
                                  <a:gd name="connsiteX33" fmla="*/ 144028 w 604110"/>
                                  <a:gd name="connsiteY33" fmla="*/ 292070 h 603052"/>
                                  <a:gd name="connsiteX34" fmla="*/ 310981 w 604110"/>
                                  <a:gd name="connsiteY34" fmla="*/ 290729 h 603052"/>
                                  <a:gd name="connsiteX35" fmla="*/ 330346 w 604110"/>
                                  <a:gd name="connsiteY35" fmla="*/ 303477 h 603052"/>
                                  <a:gd name="connsiteX36" fmla="*/ 330346 w 604110"/>
                                  <a:gd name="connsiteY36" fmla="*/ 303614 h 603052"/>
                                  <a:gd name="connsiteX37" fmla="*/ 376768 w 604110"/>
                                  <a:gd name="connsiteY37" fmla="*/ 454807 h 603052"/>
                                  <a:gd name="connsiteX38" fmla="*/ 377180 w 604110"/>
                                  <a:gd name="connsiteY38" fmla="*/ 456452 h 603052"/>
                                  <a:gd name="connsiteX39" fmla="*/ 377454 w 604110"/>
                                  <a:gd name="connsiteY39" fmla="*/ 459331 h 603052"/>
                                  <a:gd name="connsiteX40" fmla="*/ 357540 w 604110"/>
                                  <a:gd name="connsiteY40" fmla="*/ 476739 h 603052"/>
                                  <a:gd name="connsiteX41" fmla="*/ 341608 w 604110"/>
                                  <a:gd name="connsiteY41" fmla="*/ 465499 h 603052"/>
                                  <a:gd name="connsiteX42" fmla="*/ 341471 w 604110"/>
                                  <a:gd name="connsiteY42" fmla="*/ 465225 h 603052"/>
                                  <a:gd name="connsiteX43" fmla="*/ 333642 w 604110"/>
                                  <a:gd name="connsiteY43" fmla="*/ 438770 h 603052"/>
                                  <a:gd name="connsiteX44" fmla="*/ 288183 w 604110"/>
                                  <a:gd name="connsiteY44" fmla="*/ 438770 h 603052"/>
                                  <a:gd name="connsiteX45" fmla="*/ 280354 w 604110"/>
                                  <a:gd name="connsiteY45" fmla="*/ 465088 h 603052"/>
                                  <a:gd name="connsiteX46" fmla="*/ 263874 w 604110"/>
                                  <a:gd name="connsiteY46" fmla="*/ 476739 h 603052"/>
                                  <a:gd name="connsiteX47" fmla="*/ 244509 w 604110"/>
                                  <a:gd name="connsiteY47" fmla="*/ 459605 h 603052"/>
                                  <a:gd name="connsiteX48" fmla="*/ 245333 w 604110"/>
                                  <a:gd name="connsiteY48" fmla="*/ 454396 h 603052"/>
                                  <a:gd name="connsiteX49" fmla="*/ 291754 w 604110"/>
                                  <a:gd name="connsiteY49" fmla="*/ 303614 h 603052"/>
                                  <a:gd name="connsiteX50" fmla="*/ 310981 w 604110"/>
                                  <a:gd name="connsiteY50" fmla="*/ 290729 h 603052"/>
                                  <a:gd name="connsiteX51" fmla="*/ 54919 w 604110"/>
                                  <a:gd name="connsiteY51" fmla="*/ 219291 h 603052"/>
                                  <a:gd name="connsiteX52" fmla="*/ 54919 w 604110"/>
                                  <a:gd name="connsiteY52" fmla="*/ 548229 h 603052"/>
                                  <a:gd name="connsiteX53" fmla="*/ 549191 w 604110"/>
                                  <a:gd name="connsiteY53" fmla="*/ 548229 h 603052"/>
                                  <a:gd name="connsiteX54" fmla="*/ 549191 w 604110"/>
                                  <a:gd name="connsiteY54" fmla="*/ 219291 h 603052"/>
                                  <a:gd name="connsiteX55" fmla="*/ 54919 w 604110"/>
                                  <a:gd name="connsiteY55" fmla="*/ 109646 h 603052"/>
                                  <a:gd name="connsiteX56" fmla="*/ 54919 w 604110"/>
                                  <a:gd name="connsiteY56" fmla="*/ 164468 h 603052"/>
                                  <a:gd name="connsiteX57" fmla="*/ 549191 w 604110"/>
                                  <a:gd name="connsiteY57" fmla="*/ 164468 h 603052"/>
                                  <a:gd name="connsiteX58" fmla="*/ 549191 w 604110"/>
                                  <a:gd name="connsiteY58" fmla="*/ 109646 h 603052"/>
                                  <a:gd name="connsiteX59" fmla="*/ 210477 w 604110"/>
                                  <a:gd name="connsiteY59" fmla="*/ 0 h 603052"/>
                                  <a:gd name="connsiteX60" fmla="*/ 237937 w 604110"/>
                                  <a:gd name="connsiteY60" fmla="*/ 27411 h 603052"/>
                                  <a:gd name="connsiteX61" fmla="*/ 237937 w 604110"/>
                                  <a:gd name="connsiteY61" fmla="*/ 54823 h 603052"/>
                                  <a:gd name="connsiteX62" fmla="*/ 366173 w 604110"/>
                                  <a:gd name="connsiteY62" fmla="*/ 54823 h 603052"/>
                                  <a:gd name="connsiteX63" fmla="*/ 366173 w 604110"/>
                                  <a:gd name="connsiteY63" fmla="*/ 27411 h 603052"/>
                                  <a:gd name="connsiteX64" fmla="*/ 393633 w 604110"/>
                                  <a:gd name="connsiteY64" fmla="*/ 0 h 603052"/>
                                  <a:gd name="connsiteX65" fmla="*/ 421092 w 604110"/>
                                  <a:gd name="connsiteY65" fmla="*/ 27411 h 603052"/>
                                  <a:gd name="connsiteX66" fmla="*/ 421092 w 604110"/>
                                  <a:gd name="connsiteY66" fmla="*/ 54823 h 603052"/>
                                  <a:gd name="connsiteX67" fmla="*/ 576651 w 604110"/>
                                  <a:gd name="connsiteY67" fmla="*/ 54823 h 603052"/>
                                  <a:gd name="connsiteX68" fmla="*/ 604110 w 604110"/>
                                  <a:gd name="connsiteY68" fmla="*/ 82234 h 603052"/>
                                  <a:gd name="connsiteX69" fmla="*/ 604110 w 604110"/>
                                  <a:gd name="connsiteY69" fmla="*/ 575641 h 603052"/>
                                  <a:gd name="connsiteX70" fmla="*/ 576651 w 604110"/>
                                  <a:gd name="connsiteY70" fmla="*/ 603052 h 603052"/>
                                  <a:gd name="connsiteX71" fmla="*/ 27459 w 604110"/>
                                  <a:gd name="connsiteY71" fmla="*/ 603052 h 603052"/>
                                  <a:gd name="connsiteX72" fmla="*/ 0 w 604110"/>
                                  <a:gd name="connsiteY72" fmla="*/ 575641 h 603052"/>
                                  <a:gd name="connsiteX73" fmla="*/ 0 w 604110"/>
                                  <a:gd name="connsiteY73" fmla="*/ 82234 h 603052"/>
                                  <a:gd name="connsiteX74" fmla="*/ 27459 w 604110"/>
                                  <a:gd name="connsiteY74" fmla="*/ 54823 h 603052"/>
                                  <a:gd name="connsiteX75" fmla="*/ 183018 w 604110"/>
                                  <a:gd name="connsiteY75" fmla="*/ 54823 h 603052"/>
                                  <a:gd name="connsiteX76" fmla="*/ 183018 w 604110"/>
                                  <a:gd name="connsiteY76" fmla="*/ 27411 h 603052"/>
                                  <a:gd name="connsiteX77" fmla="*/ 210477 w 604110"/>
                                  <a:gd name="connsiteY77" fmla="*/ 0 h 6030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</a:cxnLst>
                                <a:rect l="l" t="t" r="r" b="b"/>
                                <a:pathLst>
                                  <a:path w="604110" h="603052">
                                    <a:moveTo>
                                      <a:pt x="310981" y="363379"/>
                                    </a:moveTo>
                                    <a:lnTo>
                                      <a:pt x="298621" y="404090"/>
                                    </a:lnTo>
                                    <a:lnTo>
                                      <a:pt x="323205" y="404090"/>
                                    </a:lnTo>
                                    <a:close/>
                                    <a:moveTo>
                                      <a:pt x="162980" y="327578"/>
                                    </a:moveTo>
                                    <a:lnTo>
                                      <a:pt x="162980" y="441232"/>
                                    </a:lnTo>
                                    <a:lnTo>
                                      <a:pt x="183442" y="441232"/>
                                    </a:lnTo>
                                    <a:cubicBezTo>
                                      <a:pt x="198137" y="441232"/>
                                      <a:pt x="204317" y="434377"/>
                                      <a:pt x="204317" y="418200"/>
                                    </a:cubicBezTo>
                                    <a:lnTo>
                                      <a:pt x="204317" y="350474"/>
                                    </a:lnTo>
                                    <a:cubicBezTo>
                                      <a:pt x="204317" y="334433"/>
                                      <a:pt x="198137" y="327578"/>
                                      <a:pt x="183442" y="327578"/>
                                    </a:cubicBezTo>
                                    <a:close/>
                                    <a:moveTo>
                                      <a:pt x="364928" y="292070"/>
                                    </a:moveTo>
                                    <a:cubicBezTo>
                                      <a:pt x="368772" y="292070"/>
                                      <a:pt x="375913" y="293441"/>
                                      <a:pt x="380444" y="302627"/>
                                    </a:cubicBezTo>
                                    <a:lnTo>
                                      <a:pt x="411751" y="364458"/>
                                    </a:lnTo>
                                    <a:lnTo>
                                      <a:pt x="443196" y="302627"/>
                                    </a:lnTo>
                                    <a:cubicBezTo>
                                      <a:pt x="446491" y="295909"/>
                                      <a:pt x="452121" y="292070"/>
                                      <a:pt x="458712" y="292070"/>
                                    </a:cubicBezTo>
                                    <a:cubicBezTo>
                                      <a:pt x="467912" y="292070"/>
                                      <a:pt x="477798" y="298651"/>
                                      <a:pt x="477798" y="309345"/>
                                    </a:cubicBezTo>
                                    <a:cubicBezTo>
                                      <a:pt x="477798" y="311949"/>
                                      <a:pt x="477112" y="314965"/>
                                      <a:pt x="476013" y="317570"/>
                                    </a:cubicBezTo>
                                    <a:cubicBezTo>
                                      <a:pt x="475876" y="317845"/>
                                      <a:pt x="475739" y="318119"/>
                                      <a:pt x="475601" y="318393"/>
                                    </a:cubicBezTo>
                                    <a:lnTo>
                                      <a:pt x="430014" y="405313"/>
                                    </a:lnTo>
                                    <a:lnTo>
                                      <a:pt x="430014" y="460014"/>
                                    </a:lnTo>
                                    <a:cubicBezTo>
                                      <a:pt x="430014" y="469611"/>
                                      <a:pt x="422187" y="476740"/>
                                      <a:pt x="411751" y="476740"/>
                                    </a:cubicBezTo>
                                    <a:cubicBezTo>
                                      <a:pt x="401453" y="476740"/>
                                      <a:pt x="393351" y="469474"/>
                                      <a:pt x="393351" y="460014"/>
                                    </a:cubicBezTo>
                                    <a:lnTo>
                                      <a:pt x="393351" y="404764"/>
                                    </a:lnTo>
                                    <a:lnTo>
                                      <a:pt x="348313" y="318530"/>
                                    </a:lnTo>
                                    <a:cubicBezTo>
                                      <a:pt x="346116" y="314691"/>
                                      <a:pt x="345841" y="311127"/>
                                      <a:pt x="345841" y="309345"/>
                                    </a:cubicBezTo>
                                    <a:cubicBezTo>
                                      <a:pt x="345841" y="298651"/>
                                      <a:pt x="355728" y="292070"/>
                                      <a:pt x="364928" y="292070"/>
                                    </a:cubicBezTo>
                                    <a:close/>
                                    <a:moveTo>
                                      <a:pt x="144028" y="292070"/>
                                    </a:moveTo>
                                    <a:lnTo>
                                      <a:pt x="183442" y="292070"/>
                                    </a:lnTo>
                                    <a:cubicBezTo>
                                      <a:pt x="219561" y="292070"/>
                                      <a:pt x="241122" y="314006"/>
                                      <a:pt x="241122" y="350474"/>
                                    </a:cubicBezTo>
                                    <a:lnTo>
                                      <a:pt x="241122" y="418200"/>
                                    </a:lnTo>
                                    <a:cubicBezTo>
                                      <a:pt x="241122" y="454942"/>
                                      <a:pt x="219561" y="476740"/>
                                      <a:pt x="183442" y="476740"/>
                                    </a:cubicBezTo>
                                    <a:lnTo>
                                      <a:pt x="144028" y="476740"/>
                                    </a:lnTo>
                                    <a:cubicBezTo>
                                      <a:pt x="134140" y="476740"/>
                                      <a:pt x="126312" y="469611"/>
                                      <a:pt x="126312" y="460289"/>
                                    </a:cubicBezTo>
                                    <a:lnTo>
                                      <a:pt x="126312" y="308385"/>
                                    </a:lnTo>
                                    <a:cubicBezTo>
                                      <a:pt x="126312" y="299336"/>
                                      <a:pt x="134140" y="292070"/>
                                      <a:pt x="144028" y="292070"/>
                                    </a:cubicBezTo>
                                    <a:close/>
                                    <a:moveTo>
                                      <a:pt x="310981" y="290729"/>
                                    </a:moveTo>
                                    <a:cubicBezTo>
                                      <a:pt x="320183" y="290729"/>
                                      <a:pt x="327737" y="295801"/>
                                      <a:pt x="330346" y="303477"/>
                                    </a:cubicBezTo>
                                    <a:cubicBezTo>
                                      <a:pt x="330346" y="303477"/>
                                      <a:pt x="330346" y="303614"/>
                                      <a:pt x="330346" y="303614"/>
                                    </a:cubicBezTo>
                                    <a:lnTo>
                                      <a:pt x="376768" y="454807"/>
                                    </a:lnTo>
                                    <a:cubicBezTo>
                                      <a:pt x="376905" y="455356"/>
                                      <a:pt x="377042" y="455904"/>
                                      <a:pt x="377180" y="456452"/>
                                    </a:cubicBezTo>
                                    <a:cubicBezTo>
                                      <a:pt x="377317" y="457138"/>
                                      <a:pt x="377454" y="458234"/>
                                      <a:pt x="377454" y="459331"/>
                                    </a:cubicBezTo>
                                    <a:cubicBezTo>
                                      <a:pt x="377454" y="469748"/>
                                      <a:pt x="367154" y="476739"/>
                                      <a:pt x="357540" y="476739"/>
                                    </a:cubicBezTo>
                                    <a:cubicBezTo>
                                      <a:pt x="350124" y="476739"/>
                                      <a:pt x="343943" y="472490"/>
                                      <a:pt x="341608" y="465499"/>
                                    </a:cubicBezTo>
                                    <a:cubicBezTo>
                                      <a:pt x="341608" y="465362"/>
                                      <a:pt x="341471" y="465362"/>
                                      <a:pt x="341471" y="465225"/>
                                    </a:cubicBezTo>
                                    <a:lnTo>
                                      <a:pt x="333642" y="438770"/>
                                    </a:lnTo>
                                    <a:lnTo>
                                      <a:pt x="288183" y="438770"/>
                                    </a:lnTo>
                                    <a:lnTo>
                                      <a:pt x="280354" y="465088"/>
                                    </a:lnTo>
                                    <a:cubicBezTo>
                                      <a:pt x="278294" y="472216"/>
                                      <a:pt x="271977" y="476739"/>
                                      <a:pt x="263874" y="476739"/>
                                    </a:cubicBezTo>
                                    <a:cubicBezTo>
                                      <a:pt x="254535" y="476739"/>
                                      <a:pt x="244509" y="470297"/>
                                      <a:pt x="244509" y="459605"/>
                                    </a:cubicBezTo>
                                    <a:cubicBezTo>
                                      <a:pt x="244509" y="458645"/>
                                      <a:pt x="244509" y="456726"/>
                                      <a:pt x="245333" y="454396"/>
                                    </a:cubicBezTo>
                                    <a:lnTo>
                                      <a:pt x="291754" y="303614"/>
                                    </a:lnTo>
                                    <a:cubicBezTo>
                                      <a:pt x="294226" y="295801"/>
                                      <a:pt x="301779" y="290729"/>
                                      <a:pt x="310981" y="290729"/>
                                    </a:cubicBezTo>
                                    <a:close/>
                                    <a:moveTo>
                                      <a:pt x="54919" y="219291"/>
                                    </a:moveTo>
                                    <a:lnTo>
                                      <a:pt x="54919" y="548229"/>
                                    </a:lnTo>
                                    <a:lnTo>
                                      <a:pt x="549191" y="548229"/>
                                    </a:lnTo>
                                    <a:lnTo>
                                      <a:pt x="549191" y="219291"/>
                                    </a:lnTo>
                                    <a:close/>
                                    <a:moveTo>
                                      <a:pt x="54919" y="109646"/>
                                    </a:moveTo>
                                    <a:lnTo>
                                      <a:pt x="54919" y="164468"/>
                                    </a:lnTo>
                                    <a:lnTo>
                                      <a:pt x="549191" y="164468"/>
                                    </a:lnTo>
                                    <a:lnTo>
                                      <a:pt x="549191" y="109646"/>
                                    </a:lnTo>
                                    <a:close/>
                                    <a:moveTo>
                                      <a:pt x="210477" y="0"/>
                                    </a:moveTo>
                                    <a:cubicBezTo>
                                      <a:pt x="225717" y="0"/>
                                      <a:pt x="237937" y="12335"/>
                                      <a:pt x="237937" y="27411"/>
                                    </a:cubicBezTo>
                                    <a:lnTo>
                                      <a:pt x="237937" y="54823"/>
                                    </a:lnTo>
                                    <a:lnTo>
                                      <a:pt x="366173" y="54823"/>
                                    </a:lnTo>
                                    <a:lnTo>
                                      <a:pt x="366173" y="27411"/>
                                    </a:lnTo>
                                    <a:cubicBezTo>
                                      <a:pt x="366173" y="12335"/>
                                      <a:pt x="378393" y="0"/>
                                      <a:pt x="393633" y="0"/>
                                    </a:cubicBezTo>
                                    <a:cubicBezTo>
                                      <a:pt x="408736" y="0"/>
                                      <a:pt x="421092" y="12335"/>
                                      <a:pt x="421092" y="27411"/>
                                    </a:cubicBezTo>
                                    <a:lnTo>
                                      <a:pt x="421092" y="54823"/>
                                    </a:lnTo>
                                    <a:lnTo>
                                      <a:pt x="576651" y="54823"/>
                                    </a:lnTo>
                                    <a:cubicBezTo>
                                      <a:pt x="591753" y="54823"/>
                                      <a:pt x="604110" y="67158"/>
                                      <a:pt x="604110" y="82234"/>
                                    </a:cubicBezTo>
                                    <a:lnTo>
                                      <a:pt x="604110" y="575641"/>
                                    </a:lnTo>
                                    <a:cubicBezTo>
                                      <a:pt x="604110" y="590717"/>
                                      <a:pt x="591753" y="603052"/>
                                      <a:pt x="576651" y="603052"/>
                                    </a:cubicBezTo>
                                    <a:lnTo>
                                      <a:pt x="27459" y="603052"/>
                                    </a:lnTo>
                                    <a:cubicBezTo>
                                      <a:pt x="12357" y="603052"/>
                                      <a:pt x="0" y="590717"/>
                                      <a:pt x="0" y="575641"/>
                                    </a:cubicBezTo>
                                    <a:lnTo>
                                      <a:pt x="0" y="82234"/>
                                    </a:lnTo>
                                    <a:cubicBezTo>
                                      <a:pt x="0" y="67158"/>
                                      <a:pt x="12357" y="54823"/>
                                      <a:pt x="27459" y="54823"/>
                                    </a:cubicBezTo>
                                    <a:lnTo>
                                      <a:pt x="183018" y="54823"/>
                                    </a:lnTo>
                                    <a:lnTo>
                                      <a:pt x="183018" y="27411"/>
                                    </a:lnTo>
                                    <a:cubicBezTo>
                                      <a:pt x="183018" y="12335"/>
                                      <a:pt x="195374" y="0"/>
                                      <a:pt x="21047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46" o:spid="_x0000_s1026" o:spt="203" style="position:absolute;left:0pt;margin-left:211.75pt;margin-top:10pt;height:82.2pt;width:366.9pt;z-index:251661312;mso-width-relative:page;mso-height-relative:page;" coordsize="4659725,1043940" o:gfxdata="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">
                <o:lock v:ext="edit" aspectratio="f"/>
                <v:group id="组合 2" o:spid="_x0000_s1026" o:spt="203" style="position:absolute;left:2366176;top:0;height:1043940;width:2293549;" coordorigin="2366176,0" coordsize="2293549,1043940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2366176;top:465468;height:180732;width:180732;" coordorigin="2366176,465468" coordsize="333540,333540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2366176;top:465468;height:333540;width:333540;v-text-anchor:middle;" fillcolor="#2B363C [808]" filled="t" stroked="f" coordsize="21600,21600" o:gfxdata="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1R2Ar4A&#10;AADbAAAADwAAAAAAAAABACAAAAAiAAAAZHJzL2Rvd25yZXYueG1sUEsBAhQAFAAAAAgAh07iQDMv&#10;BZ47AAAAOQAAABAAAAAAAAAAAQAgAAAADQEAAGRycy9zaGFwZXhtbC54bWxQSwUGAAAAAAYABgBb&#10;AQAAtwMAAAAA&#10;">
                      <v:fill on="t" focussize="0,0"/>
                      <v:stroke on="f" weight="1.5pt" miterlimit="8" joinstyle="miter"/>
                      <v:imagedata o:title=""/>
                      <o:lock v:ext="edit" aspectratio="f"/>
                    </v:rect>
                    <v:shape id="Freeform 41" o:spid="_x0000_s1026" o:spt="100" style="position:absolute;left:2437232;top:532770;height:199413;width:200633;" fillcolor="#FFFFFF [3212]" filled="t" stroked="f" coordsize="602980,599312" o:gfxdata="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YzlIvQAA&#10;ANsAAAAPAAAAAAAAAAEAIAAAACIAAABkcnMvZG93bnJldi54bWxQSwECFAAUAAAACACHTuJAMy8F&#10;njsAAAA5AAAAEAAAAAAAAAABACAAAAAMAQAAZHJzL3NoYXBleG1sLnhtbFBLBQYAAAAABgAGAFsB&#10;AAC2AwAAAAA=&#10;" path="m352114,132584c381849,136132,413267,155929,431407,174045c449734,192162,469745,224098,472924,253980c474046,264252,466566,273404,456280,274524c455719,274711,454971,274711,454410,274711c444872,274711,436831,267614,435709,258089c433838,240533,420935,216254,405039,200379c389330,184691,365205,171804,347813,169750c337527,168629,330234,159291,331356,149019c332665,138747,341829,131463,352114,132584xm369482,54513c410267,59181,455729,82150,488095,114642c521023,147322,544221,193259,548711,234154c549834,244425,542351,253762,532061,254882c531312,254882,530751,254882,530003,254882c520648,254882,512417,247786,511481,238263c507927,205770,488469,167676,461716,140973c435337,114642,397358,95222,365366,91487c355076,90366,347593,81030,348903,70759c350025,60675,359379,53206,369482,54513xm108913,37352c101617,37352,94508,40340,89083,45756l88148,46690,87026,47623c85716,48557,53354,73770,41007,133347c24358,214961,66448,296948,186358,416661c321234,551502,432539,561960,463405,561960c468830,561960,471823,561587,471823,561587c524389,555424,540102,536001,556751,515457c565543,504438,570220,487443,559183,476238l472010,389394c467520,384725,461160,382297,454426,382297c446943,382297,439834,385099,434409,390515l398493,426559c392506,433283,384462,437018,375670,437018c368375,437018,362389,434217,359583,432723c330961,416848,291677,394997,249961,353350c207871,311515,186171,272296,170271,243535c164659,233823,163536,219069,173638,208051l174199,207304,212548,169018c223211,158373,223772,141564,213857,131479l126684,44635c122007,39966,115834,37352,108913,37352xm108913,0c125749,0,141462,6536,153060,18115l240234,105145c264927,129611,264365,170138,239111,195538l205065,229341c219843,255861,240047,290598,276338,327017c312629,363248,347797,383418,374174,397985l408033,364182c420379,351669,436841,344945,454426,344945c471075,344945,486788,351295,498386,362874l585560,449904c608756,473063,608756,510415,585747,538802c568162,560840,543844,590721,476125,598752c475003,598752,470700,599312,463405,599312c428984,599312,304959,588107,159795,443181c29783,313383,-15113,221311,4342,125876c18372,57709,55973,24465,63455,18489c75802,6536,91889,0,108913,0xe">
                      <v:path o:connectlocs="117160,44115;143544,57911;157358,84508;151820,91344;151198,91406;144975,85875;134770,66673;115729,56482;110253,49584;117160,44115;122939,18138;162406,38145;182575,77911;177035,84808;176350,84808;170188,79278;153629,46906;121570,30441;116092,23544;122939,18138;36239,12428;29641,15224;29329,15535;28956,15845;13644,44369;62007,138638;154191,186984;156992,186860;185250,171511;186060,158461;157054,129565;151203,127204;144543,129938;132592,141931;124998,145411;119646,143982;83170,117572;56655,81032;57775,69226;57962,68977;70722,56238;71157,43747;42152,14851;36239,12428;36239,0;50928,6027;79934,34985;79560,65062;68232,76310;91947,108810;124501,132424;135767,121176;151203,114775;165830,120741;194836,149699;194898,179279;158423,199226;154191,199413;53169,147462;1444,41883;21113,6151;36239,0" o:connectangles="0,0,0,0,0,0,0,0,0,0,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_x0000_s1026" o:spid="_x0000_s1026" o:spt="203" style="position:absolute;left:2366176;top:781009;height:180732;width:180732;" coordorigin="2366176,781009" coordsize="333540,333540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  <o:lock v:ext="edit" aspectratio="f"/>
                    <v:rect id="_x0000_s1026" o:spid="_x0000_s1026" o:spt="1" style="position:absolute;left:2366176;top:781009;height:333540;width:333540;v-text-anchor:middle;" fillcolor="#2B363C [808]" filled="t" stroked="f" coordsize="21600,21600" o:gfxdata="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yk3uugAAANsA&#10;AAAPAAAAAAAAAAEAIAAAACIAAABkcnMvZG93bnJldi54bWxQSwECFAAUAAAACACHTuJAMy8FnjsA&#10;AAA5AAAAEAAAAAAAAAABACAAAAAJAQAAZHJzL3NoYXBleG1sLnhtbFBLBQYAAAAABgAGAFsBAACz&#10;AwAAAAA=&#10;">
                      <v:fill on="t" focussize="0,0"/>
                      <v:stroke on="f" weight="1.5pt" miterlimit="8" joinstyle="miter"/>
                      <v:imagedata o:title=""/>
                      <o:lock v:ext="edit" aspectratio="f"/>
                    </v:rect>
                    <v:shape id="Freeform 41" o:spid="_x0000_s1026" o:spt="100" style="position:absolute;left:2437232;top:871876;height:156783;width:200633;" fillcolor="#FFFFFF [3212]" filled="t" stroked="f" coordsize="6827,5343" o:gfxdata="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Kf2Qb4A&#10;AADbAAAADwAAAAAAAAABACAAAAAiAAAAZHJzL2Rvd25yZXYueG1sUEsBAhQAFAAAAAgAh07iQDMv&#10;BZ47AAAAOQAAABAAAAAAAAAAAQAgAAAADQEAAGRycy9zaGFwZXhtbC54bWxQSwUGAAAAAAYABgBb&#10;AQAAtwMAAAAA&#10;" path="m6164,0c6162,0,6161,0,6160,0c6160,0,6159,0,6159,0l668,0c667,0,667,0,666,0c665,0,664,0,664,0c297,2,0,301,0,668l0,4675c0,5043,300,5343,668,5343l6159,5343c6527,5343,6827,5043,6827,4675l6827,668c6827,301,6530,3,6164,0xm5624,445l3413,2655,1203,445,5624,445xm890,4897l668,4897c545,4897,445,4798,445,4675l445,1576,890,2022,890,4897xm5491,4897l1336,4897,1336,2467,2941,4072c3071,4202,3242,4267,3413,4267c3584,4267,3755,4202,3886,4072l5491,2467,5491,4897xm6381,4675c6381,4798,6282,4897,6159,4897l5936,4897,5936,2022,6381,1576,6381,4675xm6381,947l5556,1772,5556,1772,3571,3757c3529,3799,3473,3823,3413,3823c3354,3823,3298,3799,3256,3757l1270,1772,1270,1772,445,947,445,668c445,573,505,492,588,460l3256,3128c3299,3171,3356,3193,3413,3193c3470,3193,3527,3171,3571,3128l6238,460c6322,492,6381,573,6381,668l6381,947xe">
                      <v:path o:connectlocs="181148,0;181031,0;181001,0;19631,0;19572,0;19513,0;0,19601;0,137181;19631,156783;181001,156783;200633,137181;200633,19601;181148,0;165279,13057;100301,77907;35353,13057;165279,13057;26155,143695;19631,143695;13077,137181;13077,46245;26155,59332;26155,143695;161370,143695;39262,143695;39262,72390;86430,119487;100301,125209;114202,119487;161370,72390;161370,143695;187525,137181;181001,143695;174448,143695;174448,59332;187525,46245;187525,137181;187525,27788;163280,51996;163280,51996;104945,110244;100301,112180;95687,110244;37322,51996;37322,51996;13077,27788;13077,19601;17280,13498;95687,91786;100301,93694;104945,91786;183323,13498;187525,19601;187525,27788" o:connectangles="0,0,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291" o:spid="_x0000_s1026" o:spt="203" style="position:absolute;left:2366176;top:149928;height:180732;width:180732;" coordorigin="2366176,149928" coordsize="333540,333540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  <o:lock v:ext="edit" aspectratio="f"/>
                    <v:rect id="_x0000_s1026" o:spid="_x0000_s1026" o:spt="1" style="position:absolute;left:2366176;top:149928;height:333540;width:333540;v-text-anchor:middle;" fillcolor="#2B363C [808]" filled="t" stroked="f" coordsize="21600,21600" o:gfxdata="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NCLVb4A&#10;AADbAAAADwAAAAAAAAABACAAAAAiAAAAZHJzL2Rvd25yZXYueG1sUEsBAhQAFAAAAAgAh07iQDMv&#10;BZ47AAAAOQAAABAAAAAAAAAAAQAgAAAADQEAAGRycy9zaGFwZXhtbC54bWxQSwUGAAAAAAYABgBb&#10;AQAAtwMAAAAA&#10;">
                      <v:fill on="t" focussize="0,0"/>
                      <v:stroke on="f" weight="1.5pt" miterlimit="8" joinstyle="miter"/>
                      <v:imagedata o:title=""/>
                      <o:lock v:ext="edit" aspectratio="f"/>
                    </v:rect>
                    <v:shape id="Freeform 41" o:spid="_x0000_s1026" o:spt="100" style="position:absolute;left:2437232;top:235449;height:171705;width:200633;" fillcolor="#FFFFFF [3212]" filled="t" stroked="f" coordsize="3491,2992" o:gfxdata="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GAJNi5AAAA2wAA&#10;AA8AAAAAAAAAAQAgAAAAIgAAAGRycy9kb3ducmV2LnhtbFBLAQIUABQAAAAIAIdO4kAzLwWeOwAA&#10;ADkAAAAQAAAAAAAAAAEAIAAAAAgBAABkcnMvc2hhcGV4bWwueG1sUEsFBgAAAAAGAAYAWwEAALID&#10;AAAAAA==&#10;" path="m3324,793l2394,793,2394,167c2394,75,2319,0,2227,0l167,0c75,0,0,75,0,167l0,1529c0,1621,75,1696,167,1696l294,1696,174,2030c153,2089,168,2129,184,2152c205,2182,239,2199,275,2199c302,2199,330,2190,357,2172l1024,1716c1038,1707,1073,1696,1090,1696l1097,1696,1097,2322c1097,2414,1172,2489,1264,2489l2401,2489c2417,2489,2453,2500,2466,2509l3134,2965c3165,2985,3192,2992,3215,2992c3250,2992,3274,2976,3284,2969c3300,2957,3348,2910,3317,2823l3196,2489,3324,2489c3416,2489,3491,2414,3491,2322l3491,960c3491,868,3416,793,3324,793xm912,1551l444,1870,508,1693c526,1645,520,1596,493,1557c465,1518,421,1496,370,1496l200,1496,200,200,2194,200,2194,1496,1199,1496c1198,1496,1198,1496,1197,1496c1196,1496,1196,1496,1195,1496l1090,1496c1033,1496,958,1519,912,1551xm3291,2289l3120,2289c3070,2289,3025,2311,2998,2350c2971,2389,2965,2438,2982,2486l3046,2663,2579,2344c2532,2312,2457,2289,2401,2289l1297,2289,1297,1696,2227,1696c2319,1696,2394,1621,2394,1529l2394,993,3291,993,3291,2289xe">
                      <v:path o:connectlocs="191035,45508;137586,45508;137586,9583;127989,0;9597,0;0,9583;0,87746;9597,97330;16896,97330;10000,116497;10574,123499;15804,126196;20517,124646;58850,98477;62643,97330;63046,97330;63046,133255;72643,142838;137989,142838;141724,143986;180115,170155;184770,171705;188736,170385;190632,162006;183678,142838;191035,142838;200633,133255;200633,55092;191035,45508;52414,89008;25517,107315;29195,97157;28333,89353;21264,85852;11494,85852;11494,11477;126092,11477;126092,85852;68908,85852;68793,85852;68678,85852;62643,85852;52414,89008;189138,131361;179311,131361;172299,134861;171380,142666;175058,152824;148218,134517;137989,131361;74540,131361;74540,97330;127989,97330;137586,87746;137586,56986;189138,56986;189138,131361" o:connectangles="0,0,0,0,0,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文本框 292" o:spid="_x0000_s1026" o:spt="202" type="#_x0000_t202" style="position:absolute;left:2618835;top:0;height:1043940;width:2040890;" filled="f" stroked="f" coordsize="21600,21600" o:gfxdata="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pZrEO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500" w:lineRule="exac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阿里巴巴普惠体 R" w:hAnsi="阿里巴巴普惠体 R" w:eastAsia="阿里巴巴普惠体 R" w:cs="阿里巴巴普惠体 R"/>
                              <w:color w:val="000000" w:themeColor="text1"/>
                              <w:kern w:val="24"/>
                              <w:sz w:val="22"/>
                              <w:szCs w:val="2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微信：S777SV777</w:t>
                          </w:r>
                        </w:p>
                        <w:p>
                          <w:pPr>
                            <w:spacing w:line="500" w:lineRule="exact"/>
                          </w:pPr>
                          <w:r>
                            <w:rPr>
                              <w:rFonts w:hint="eastAsia" w:ascii="阿里巴巴普惠体 R" w:hAnsi="阿里巴巴普惠体 R" w:eastAsia="阿里巴巴普惠体 R" w:cs="阿里巴巴普惠体 R"/>
                              <w:color w:val="000000" w:themeColor="text1"/>
                              <w:kern w:val="24"/>
                              <w:sz w:val="22"/>
                              <w:szCs w:val="2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手机：+86 177 7777 7777</w:t>
                          </w:r>
                        </w:p>
                        <w:p>
                          <w:pPr>
                            <w:spacing w:line="500" w:lineRule="exact"/>
                          </w:pPr>
                          <w:r>
                            <w:rPr>
                              <w:rFonts w:hint="eastAsia" w:ascii="阿里巴巴普惠体 R" w:hAnsi="阿里巴巴普惠体 R" w:eastAsia="阿里巴巴普惠体 R" w:cs="阿里巴巴普惠体 R"/>
                              <w:color w:val="000000" w:themeColor="text1"/>
                              <w:kern w:val="24"/>
                              <w:sz w:val="22"/>
                              <w:szCs w:val="2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邮箱：S777SV777@77.com</w:t>
                          </w:r>
                        </w:p>
                      </w:txbxContent>
                    </v:textbox>
                  </v:shape>
                </v:group>
                <v:group id="组合 3" o:spid="_x0000_s1026" o:spt="203" style="position:absolute;left:0;top:0;height:1043940;width:2293830;" coordsize="2293830,1043940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group id="组合 4" o:spid="_x0000_s1026" o:spt="203" style="position:absolute;left:0;top:465468;height:180732;width:180732;" coordorigin="0,465468" coordsize="333540,333540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  <o:lock v:ext="edit" aspectratio="f"/>
                    <v:rect id="_x0000_s1026" o:spid="_x0000_s1026" o:spt="1" style="position:absolute;left:0;top:465468;height:333540;width:333540;v-text-anchor:middle;" fillcolor="#2B363C [808]" filled="t" stroked="f" coordsize="21600,21600" o:gfxdata="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Ti8v7sAAADb&#10;AAAADwAAAAAAAAABACAAAAAiAAAAZHJzL2Rvd25yZXYueG1sUEsBAhQAFAAAAAgAh07iQDMvBZ47&#10;AAAAOQAAABAAAAAAAAAAAQAgAAAACgEAAGRycy9zaGFwZXhtbC54bWxQSwUGAAAAAAYABgBbAQAA&#10;tAMAAAAA&#10;">
                      <v:fill on="t" focussize="0,0"/>
                      <v:stroke on="f" weight="1.5pt" miterlimit="8" joinstyle="miter"/>
                      <v:imagedata o:title=""/>
                      <o:lock v:ext="edit" aspectratio="f"/>
                    </v:rect>
                    <v:shape id="Freeform 41" o:spid="_x0000_s1026" o:spt="100" style="position:absolute;left:71056;top:532770;height:199413;width:200633;" fillcolor="#FFFFFF [3212]" filled="t" stroked="f" coordsize="602980,599312" o:gfxdata="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Q/z9bsAAADb&#10;AAAADwAAAAAAAAABACAAAAAiAAAAZHJzL2Rvd25yZXYueG1sUEsBAhQAFAAAAAgAh07iQDMvBZ47&#10;AAAAOQAAABAAAAAAAAAAAQAgAAAACgEAAGRycy9zaGFwZXhtbC54bWxQSwUGAAAAAAYABgBbAQAA&#10;tAMAAAAA&#10;" path="m352114,132584c381849,136132,413267,155929,431407,174045c449734,192162,469745,224098,472924,253980c474046,264252,466566,273404,456280,274524c455719,274711,454971,274711,454410,274711c444872,274711,436831,267614,435709,258089c433838,240533,420935,216254,405039,200379c389330,184691,365205,171804,347813,169750c337527,168629,330234,159291,331356,149019c332665,138747,341829,131463,352114,132584xm369482,54513c410267,59181,455729,82150,488095,114642c521023,147322,544221,193259,548711,234154c549834,244425,542351,253762,532061,254882c531312,254882,530751,254882,530003,254882c520648,254882,512417,247786,511481,238263c507927,205770,488469,167676,461716,140973c435337,114642,397358,95222,365366,91487c355076,90366,347593,81030,348903,70759c350025,60675,359379,53206,369482,54513xm108913,37352c101617,37352,94508,40340,89083,45756l88148,46690,87026,47623c85716,48557,53354,73770,41007,133347c24358,214961,66448,296948,186358,416661c321234,551502,432539,561960,463405,561960c468830,561960,471823,561587,471823,561587c524389,555424,540102,536001,556751,515457c565543,504438,570220,487443,559183,476238l472010,389394c467520,384725,461160,382297,454426,382297c446943,382297,439834,385099,434409,390515l398493,426559c392506,433283,384462,437018,375670,437018c368375,437018,362389,434217,359583,432723c330961,416848,291677,394997,249961,353350c207871,311515,186171,272296,170271,243535c164659,233823,163536,219069,173638,208051l174199,207304,212548,169018c223211,158373,223772,141564,213857,131479l126684,44635c122007,39966,115834,37352,108913,37352xm108913,0c125749,0,141462,6536,153060,18115l240234,105145c264927,129611,264365,170138,239111,195538l205065,229341c219843,255861,240047,290598,276338,327017c312629,363248,347797,383418,374174,397985l408033,364182c420379,351669,436841,344945,454426,344945c471075,344945,486788,351295,498386,362874l585560,449904c608756,473063,608756,510415,585747,538802c568162,560840,543844,590721,476125,598752c475003,598752,470700,599312,463405,599312c428984,599312,304959,588107,159795,443181c29783,313383,-15113,221311,4342,125876c18372,57709,55973,24465,63455,18489c75802,6536,91889,0,108913,0xe">
                      <v:path o:connectlocs="117160,44115;143544,57911;157358,84508;151820,91344;151198,91406;144975,85875;134770,66673;115729,56482;110253,49584;117160,44115;122939,18138;162406,38145;182575,77911;177035,84808;176350,84808;170188,79278;153629,46906;121570,30441;116092,23544;122939,18138;36239,12428;29641,15224;29329,15535;28956,15845;13644,44369;62007,138638;154191,186984;156992,186860;185250,171511;186060,158461;157054,129565;151203,127204;144543,129938;132592,141931;124998,145411;119646,143982;83170,117572;56655,81032;57775,69226;57962,68977;70722,56238;71157,43747;42152,14851;36239,12428;36239,0;50928,6027;79934,34985;79560,65062;68232,76310;91947,108810;124501,132424;135767,121176;151203,114775;165830,120741;194836,149699;194898,179279;158423,199226;154191,199413;53169,147462;1444,41883;21113,6151;36239,0" o:connectangles="0,0,0,0,0,0,0,0,0,0,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文本框 310" o:spid="_x0000_s1026" o:spt="202" type="#_x0000_t202" style="position:absolute;left:252940;top:0;height:1043940;width:2040890;" filled="f" stroked="f" coordsize="21600,21600" o:gfxdata="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vn+rugAAANo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spacing w:line="500" w:lineRule="exac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阿里巴巴普惠体 R" w:hAnsi="阿里巴巴普惠体 R" w:eastAsia="阿里巴巴普惠体 R" w:cs="阿里巴巴普惠体 R"/>
                              <w:color w:val="000000" w:themeColor="text1"/>
                              <w:kern w:val="24"/>
                              <w:sz w:val="22"/>
                              <w:szCs w:val="2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生日：1991.07.07</w:t>
                          </w:r>
                        </w:p>
                        <w:p>
                          <w:pPr>
                            <w:spacing w:line="500" w:lineRule="exact"/>
                          </w:pPr>
                          <w:r>
                            <w:rPr>
                              <w:rFonts w:hint="eastAsia" w:ascii="阿里巴巴普惠体 R" w:hAnsi="阿里巴巴普惠体 R" w:eastAsia="阿里巴巴普惠体 R" w:cs="阿里巴巴普惠体 R"/>
                              <w:color w:val="000000" w:themeColor="text1"/>
                              <w:kern w:val="24"/>
                              <w:sz w:val="22"/>
                              <w:szCs w:val="2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现居：湖北省武汉市</w:t>
                          </w:r>
                        </w:p>
                        <w:p>
                          <w:pPr>
                            <w:spacing w:line="500" w:lineRule="exact"/>
                          </w:pPr>
                          <w:r>
                            <w:rPr>
                              <w:rFonts w:hint="eastAsia" w:ascii="阿里巴巴普惠体 R" w:hAnsi="阿里巴巴普惠体 R" w:eastAsia="阿里巴巴普惠体 R" w:cs="阿里巴巴普惠体 R"/>
                              <w:color w:val="000000" w:themeColor="text1"/>
                              <w:kern w:val="24"/>
                              <w:sz w:val="22"/>
                              <w:szCs w:val="2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经验：</w:t>
                          </w:r>
                          <w:r>
                            <w:rPr>
                              <w:rFonts w:ascii="阿里巴巴普惠体 R" w:hAnsi="阿里巴巴普惠体 R" w:eastAsia="阿里巴巴普惠体 R" w:cs="阿里巴巴普惠体 R"/>
                              <w:color w:val="000000" w:themeColor="text1"/>
                              <w:kern w:val="24"/>
                              <w:sz w:val="22"/>
                              <w:szCs w:val="2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rFonts w:hint="eastAsia" w:ascii="阿里巴巴普惠体 R" w:hAnsi="阿里巴巴普惠体 R" w:eastAsia="阿里巴巴普惠体 R" w:cs="阿里巴巴普惠体 R"/>
                              <w:color w:val="000000" w:themeColor="text1"/>
                              <w:kern w:val="24"/>
                              <w:sz w:val="22"/>
                              <w:szCs w:val="2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 xml:space="preserve"> 年工作经验</w:t>
                          </w:r>
                        </w:p>
                      </w:txbxContent>
                    </v:textbox>
                  </v:shape>
                  <v:group id="组合 6" o:spid="_x0000_s1026" o:spt="203" style="position:absolute;left:0;top:781009;height:180732;width:180732;" coordorigin="0,781009" coordsize="180732,180732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0;top:781009;height:180732;width:180732;v-text-anchor:middle;" fillcolor="#2B363C [808]" filled="t" stroked="f" coordsize="21600,21600" o:gfxdata="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qaHU74A&#10;AADbAAAADwAAAAAAAAABACAAAAAiAAAAZHJzL2Rvd25yZXYueG1sUEsBAhQAFAAAAAgAh07iQDMv&#10;BZ47AAAAOQAAABAAAAAAAAAAAQAgAAAADQEAAGRycy9zaGFwZXhtbC54bWxQSwUGAAAAAAYABgBb&#10;AQAAtwMAAAAA&#10;">
                      <v:fill on="t" focussize="0,0"/>
                      <v:stroke on="f" weight="1.5pt" miterlimit="8" joinstyle="miter"/>
                      <v:imagedata o:title=""/>
                      <o:lock v:ext="edit" aspectratio="f"/>
                    </v:rect>
                    <v:shape id="Freeform 42" o:spid="_x0000_s1026" o:spt="100" style="position:absolute;left:39328;top:818473;height:103252;width:106995;" fillcolor="#FFFFFF [3212]" filled="t" stroked="f" coordsize="314,303" o:gfxdata="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pblrXtwAAANsAAAAP&#10;AAAAAAAAAAEAIAAAACIAAABkcnMvZG93bnJldi54bWxQSwECFAAUAAAACACHTuJAMy8FnjsAAAA5&#10;AAAAEAAAAAAAAAABACAAAAAGAQAAZHJzL3NoYXBleG1sLnhtbFBLBQYAAAAABgAGAFsBAACwAwAA&#10;AAA=&#10;" path="m24,231c0,191,10,133,34,96c38,91,45,89,50,93c53,94,55,97,55,100c55,100,55,100,55,100c56,102,56,104,57,106c59,97,63,89,67,81c80,58,102,39,125,30c131,28,137,31,140,37c141,39,141,43,139,45c137,51,135,56,133,61c151,45,172,32,194,23c240,6,292,11,312,63c314,69,311,76,305,78c304,79,304,79,304,79c265,89,250,114,237,138c218,172,200,203,136,202c141,204,146,206,153,208c159,210,163,217,161,223c160,226,158,228,155,230c126,246,75,258,42,245c37,251,30,266,35,288c35,288,35,288,35,288c67,288,67,288,67,288c71,288,74,291,74,295c74,299,71,302,67,302c32,302,32,302,32,302c26,302,26,302,26,302c25,302,25,302,25,302c19,303,14,299,12,293c6,263,16,242,24,231xm108,302c229,302,229,302,229,302c233,302,236,299,236,295c236,291,233,288,229,288c108,288,108,288,108,288c105,288,102,291,102,295c102,299,105,302,108,302xm43,219c58,235,102,224,120,219c111,213,105,206,102,201c98,192,96,175,112,177c183,186,199,158,217,127c231,101,246,75,285,61c248,0,142,68,124,110c122,114,118,118,113,118c106,118,101,112,101,106c101,106,102,89,107,68c100,75,93,83,87,93c78,109,73,129,78,146c78,146,78,146,78,146c79,151,78,156,73,159c68,162,61,161,57,155c52,148,46,140,42,132c32,158,28,193,43,219xe">
                      <v:path o:connectlocs="8177,78716;11585,32713;17037,31691;18741,34076;18741,34076;19422,36121;22830,27602;42593,10222;47704,12608;47364,15334;45319,20786;66105,7837;106313,21468;103928,26579;103587,26920;80757,47025;46341,68834;52134,70879;54860,75990;52816,78376;14311,83487;11926,98140;11926,98140;22830,98140;25215,100525;22830,102911;10903,102911;8859,102911;8518,102911;4088,99844;8177,78716;36800,102911;78031,102911;80416,100525;78031,98140;36800,98140;34756,100525;36800,102911;14652,74627;40889,74627;34756,68493;38163,60315;73942,43277;97113,20786;42252,37484;38504,40210;34415,36121;36460,23172;29645,31691;26578,49751;26578,49751;24874,54181;19422,52818;14311,44981;14652,74627" o:connectangles="0,0,0,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组合 7" o:spid="_x0000_s1026" o:spt="203" style="position:absolute;left:0;top:149928;height:180732;width:180732;" coordorigin="0,149928" coordsize="180732,180732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  <o:lock v:ext="edit" aspectratio="f"/>
                    <v:rect id="矩形 8" o:spid="_x0000_s1026" o:spt="1" style="position:absolute;left:0;top:149928;height:180732;width:180732;v-text-anchor:middle;" fillcolor="#2B363C [808]" filled="t" stroked="f" coordsize="21600,21600" o:gfxdata="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dlUBvQAA&#10;ANoAAAAPAAAAAAAAAAEAIAAAACIAAABkcnMvZG93bnJldi54bWxQSwECFAAUAAAACACHTuJAMy8F&#10;njsAAAA5AAAAEAAAAAAAAAABACAAAAAMAQAAZHJzL3NoYXBleG1sLnhtbFBLBQYAAAAABgAGAFsB&#10;AAC2AwAAAAA=&#10;">
                      <v:fill on="t" focussize="0,0"/>
                      <v:stroke on="f" weight="1.5pt" miterlimit="8" joinstyle="miter"/>
                      <v:imagedata o:title=""/>
                      <o:lock v:ext="edit" aspectratio="f"/>
                    </v:rect>
                    <v:shape id="Freeform 41" o:spid="_x0000_s1026" o:spt="100" style="position:absolute;left:37633;top:186787;height:107854;width:108044;" fillcolor="#FFFFFF [3212]" filled="t" stroked="f" coordsize="604110,603052" o:gfxdata="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62BgK/&#10;AAAA2wAAAA8AAAAAAAAAAQAgAAAAIgAAAGRycy9kb3ducmV2LnhtbFBLAQIUABQAAAAIAIdO4kAz&#10;LwWeOwAAADkAAAAQAAAAAAAAAAEAIAAAAA4BAABkcnMvc2hhcGV4bWwueG1sUEsFBgAAAAAGAAYA&#10;WwEAALgDAAAAAA==&#10;" path="m310981,363379l298621,404090,323205,404090xm162980,327578l162980,441232,183442,441232c198137,441232,204317,434377,204317,418200l204317,350474c204317,334433,198137,327578,183442,327578xm364928,292070c368772,292070,375913,293441,380444,302627l411751,364458,443196,302627c446491,295909,452121,292070,458712,292070c467912,292070,477798,298651,477798,309345c477798,311949,477112,314965,476013,317570c475876,317845,475739,318119,475601,318393l430014,405313,430014,460014c430014,469611,422187,476740,411751,476740c401453,476740,393351,469474,393351,460014l393351,404764,348313,318530c346116,314691,345841,311127,345841,309345c345841,298651,355728,292070,364928,292070xm144028,292070l183442,292070c219561,292070,241122,314006,241122,350474l241122,418200c241122,454942,219561,476740,183442,476740l144028,476740c134140,476740,126312,469611,126312,460289l126312,308385c126312,299336,134140,292070,144028,292070xm310981,290729c320183,290729,327737,295801,330346,303477c330346,303477,330346,303614,330346,303614l376768,454807c376905,455356,377042,455904,377180,456452c377317,457138,377454,458234,377454,459331c377454,469748,367154,476739,357540,476739c350124,476739,343943,472490,341608,465499c341608,465362,341471,465362,341471,465225l333642,438770,288183,438770,280354,465088c278294,472216,271977,476739,263874,476739c254535,476739,244509,470297,244509,459605c244509,458645,244509,456726,245333,454396l291754,303614c294226,295801,301779,290729,310981,290729xm54919,219291l54919,548229,549191,548229,549191,219291xm54919,109646l54919,164468,549191,164468,549191,109646xm210477,0c225717,0,237937,12335,237937,27411l237937,54823,366173,54823,366173,27411c366173,12335,378393,0,393633,0c408736,0,421092,12335,421092,27411l421092,54823,576651,54823c591753,54823,604110,67158,604110,82234l604110,575641c604110,590717,591753,603052,576651,603052l27459,603052c12357,603052,0,590717,0,575641l0,82234c0,67158,12357,54823,27459,54823l183018,54823,183018,27411c183018,12335,195374,0,210477,0xe">
                      <v:path o:connectlocs="55618,64989;53407,72270;57804,72270;29148,58586;29148,78912;32808,78912;36541,74793;36541,62681;32808,58586;65266,52235;68041,54123;73640,65182;79264,54123;82039,52235;85453,55325;85134,56796;85060,56943;76907,72488;76907,82272;73640,85263;70350,82272;70350,72390;62295,56968;61853,55325;65266,52235;25759,52235;32808,52235;43124,62681;43124,74793;32808,85263;25759,85263;22590,82321;22590,55153;25759,52235;55618,51995;59081,54275;59081,54300;67384,81340;67457,81635;67506,82149;63945,85263;61095,83253;61071,83204;59671,78472;51541,78472;50140,83179;47193,85263;43730,82198;43877,81267;52179,54300;55618,51995;9822,39219;9822,98049;98221,98049;98221,39219;9822,19609;9822,29414;98221,29414;98221,19609;37643,0;42554,4902;42554,9804;65489,9804;65489,4902;70400,0;75311,4902;75311,9804;103133,9804;108044,14707;108044,102951;103133,107854;4910,107854;0,102951;0,14707;4910,9804;32732,9804;32732,4902;37643,0" o:connectangles="0,0,0,0,0,0,0,0,0,0,0,0,0,0,0,0,0,0,0,0,0,0,0,0,0,0,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</w:p>
    <w:p>
      <w:pPr>
        <w:spacing w:line="200" w:lineRule="exact"/>
        <w:rPr>
          <w:rFonts w:ascii="Times New Roman" w:hAnsi="Times New Roman" w:eastAsiaTheme="minorEastAsia"/>
          <w:sz w:val="24"/>
        </w:rPr>
      </w:pPr>
    </w:p>
    <w:p>
      <w:pPr>
        <w:spacing w:line="200" w:lineRule="exact"/>
        <w:rPr>
          <w:rFonts w:ascii="Times New Roman" w:hAnsi="Times New Roman" w:eastAsiaTheme="minorEastAsia"/>
          <w:sz w:val="24"/>
        </w:rPr>
      </w:pPr>
    </w:p>
    <w:p>
      <w:pPr>
        <w:spacing w:line="200" w:lineRule="exact"/>
        <w:rPr>
          <w:rFonts w:ascii="Times New Roman" w:hAnsi="Times New Roman" w:eastAsiaTheme="minorEastAsia"/>
          <w:sz w:val="24"/>
        </w:rPr>
      </w:pPr>
    </w:p>
    <w:p>
      <w:pPr>
        <w:spacing w:line="200" w:lineRule="exact"/>
        <w:rPr>
          <w:rFonts w:ascii="Times New Roman" w:hAnsi="Times New Roman" w:eastAsiaTheme="minorEastAsia"/>
          <w:sz w:val="24"/>
        </w:rPr>
      </w:pPr>
      <w:r>
        <w:rPr>
          <w:rFonts w:ascii="Times New Roman" w:hAnsi="Times New Roman" w:eastAsiaTheme="minorEastAsia"/>
          <w:sz w:val="24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column">
                  <wp:posOffset>940435</wp:posOffset>
                </wp:positionH>
                <wp:positionV relativeFrom="paragraph">
                  <wp:posOffset>115570</wp:posOffset>
                </wp:positionV>
                <wp:extent cx="2242820" cy="0"/>
                <wp:effectExtent l="0" t="2540" r="40640" b="21590"/>
                <wp:wrapNone/>
                <wp:docPr id="33" name="直接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2243051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4.05pt;margin-top:9.1pt;height:0pt;width:176.6pt;rotation:-5898240f;z-index:-251662336;mso-width-relative:page;mso-height-relative:page;" filled="f" stroked="t" coordsize="21600,21600" o:gfxdata="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/GQT02gAAAAkBAAAPAAAAAAAAAAEAIAAAACIAAABkcnMvZG93bnJldi54bWxQSwECFAAU&#10;AAAACACHTuJAYUBXee8BAACuAwAADgAAAAAAAAABACAAAAApAQAAZHJzL2Uyb0RvYy54bWxQSwUG&#10;AAAAAAYABgBZAQAAigUAAAAA&#10;">
                <v:fill on="f" focussize="0,0"/>
                <v:stroke weight="1.5pt" color="#595959 [2109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spacing w:line="200" w:lineRule="exact"/>
        <w:rPr>
          <w:rFonts w:ascii="Times New Roman" w:hAnsi="Times New Roman" w:eastAsiaTheme="minorEastAsia"/>
          <w:sz w:val="24"/>
        </w:rPr>
      </w:pPr>
    </w:p>
    <w:p>
      <w:pPr>
        <w:spacing w:line="200" w:lineRule="exact"/>
        <w:rPr>
          <w:rFonts w:ascii="Times New Roman" w:hAnsi="Times New Roman" w:eastAsiaTheme="minorEastAsia"/>
          <w:sz w:val="24"/>
        </w:rPr>
      </w:pPr>
    </w:p>
    <w:p>
      <w:pPr>
        <w:spacing w:line="200" w:lineRule="exact"/>
        <w:rPr>
          <w:rFonts w:ascii="Times New Roman" w:hAnsi="Times New Roman" w:eastAsiaTheme="minorEastAsia"/>
          <w:sz w:val="24"/>
        </w:rPr>
      </w:pPr>
    </w:p>
    <w:p>
      <w:pPr>
        <w:spacing w:line="200" w:lineRule="exact"/>
        <w:rPr>
          <w:rFonts w:ascii="Times New Roman" w:hAnsi="Times New Roman" w:eastAsiaTheme="minorEastAsia"/>
          <w:sz w:val="24"/>
        </w:rPr>
      </w:pPr>
    </w:p>
    <w:p>
      <w:pPr>
        <w:spacing w:line="200" w:lineRule="exact"/>
        <w:rPr>
          <w:rFonts w:ascii="Times New Roman" w:hAnsi="Times New Roman" w:eastAsiaTheme="minorEastAsia"/>
          <w:sz w:val="24"/>
        </w:rPr>
      </w:pPr>
    </w:p>
    <w:p>
      <w:pPr>
        <w:spacing w:line="200" w:lineRule="exact"/>
        <w:rPr>
          <w:rFonts w:ascii="Times New Roman" w:hAnsi="Times New Roman" w:eastAsiaTheme="minorEastAsia"/>
          <w:sz w:val="24"/>
        </w:rPr>
      </w:pPr>
    </w:p>
    <w:p>
      <w:pPr>
        <w:spacing w:line="200" w:lineRule="exact"/>
        <w:rPr>
          <w:rFonts w:ascii="Times New Roman" w:hAnsi="Times New Roman" w:eastAsiaTheme="minorEastAsia"/>
          <w:sz w:val="24"/>
        </w:rPr>
      </w:pPr>
    </w:p>
    <w:p>
      <w:pPr>
        <w:spacing w:line="200" w:lineRule="exact"/>
        <w:rPr>
          <w:rFonts w:ascii="Times New Roman" w:hAnsi="Times New Roman" w:eastAsiaTheme="minorEastAsia"/>
          <w:sz w:val="24"/>
        </w:rPr>
      </w:pPr>
    </w:p>
    <w:p>
      <w:pPr>
        <w:spacing w:line="200" w:lineRule="exact"/>
        <w:rPr>
          <w:rFonts w:ascii="Times New Roman" w:hAnsi="Times New Roman" w:eastAsiaTheme="minorEastAsia"/>
          <w:sz w:val="24"/>
        </w:rPr>
      </w:pPr>
      <w:r>
        <w:rPr>
          <w:rFonts w:ascii="Times New Roman" w:hAnsi="Times New Roman" w:eastAsiaTheme="minorEastAsia"/>
          <w:sz w:val="2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-337820</wp:posOffset>
                </wp:positionH>
                <wp:positionV relativeFrom="paragraph">
                  <wp:posOffset>94615</wp:posOffset>
                </wp:positionV>
                <wp:extent cx="8512810" cy="0"/>
                <wp:effectExtent l="0" t="0" r="0" b="0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1281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6.6pt;margin-top:7.45pt;height:0pt;width:670.3pt;z-index:-251652096;mso-width-relative:page;mso-height-relative:page;" filled="f" stroked="t" coordsize="21600,21600" o:gfxdata="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nGAY4NcAAAAK&#10;AQAADwAAAAAAAAABACAAAAAiAAAAZHJzL2Rvd25yZXYueG1sUEsBAhQAFAAAAAgAh07iQPlotITk&#10;AQAAnwMAAA4AAAAAAAAAAQAgAAAAJgEAAGRycy9lMm9Eb2MueG1sUEsFBgAAAAAGAAYAWQEAAHwF&#10;AAAAAA==&#10;">
                <v:fill on="f" focussize="0,0"/>
                <v:stroke weight="1.5pt" color="#595959 [2109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spacing w:line="200" w:lineRule="exact"/>
        <w:rPr>
          <w:rFonts w:ascii="Times New Roman" w:hAnsi="Times New Roman" w:eastAsiaTheme="minorEastAsia"/>
          <w:sz w:val="24"/>
        </w:rPr>
      </w:pPr>
    </w:p>
    <w:p>
      <w:pPr>
        <w:snapToGrid w:val="0"/>
        <w:rPr>
          <w:rFonts w:ascii="阿里巴巴普惠体 B" w:hAnsi="阿里巴巴普惠体 B" w:eastAsia="阿里巴巴普惠体 B" w:cs="阿里巴巴普惠体 B"/>
          <w:sz w:val="24"/>
        </w:rPr>
      </w:pPr>
      <w:r>
        <w:rPr>
          <w:rFonts w:hint="eastAsia" w:ascii="阿里巴巴普惠体 B" w:hAnsi="阿里巴巴普惠体 B" w:eastAsia="阿里巴巴普惠体 B" w:cs="阿里巴巴普惠体 B"/>
          <w:color w:val="595757"/>
          <w:sz w:val="28"/>
          <w:szCs w:val="28"/>
        </w:rPr>
        <w:t>求职意向</w:t>
      </w:r>
    </w:p>
    <w:p>
      <w:pPr>
        <w:tabs>
          <w:tab w:val="left" w:pos="3500"/>
        </w:tabs>
        <w:snapToGrid w:val="0"/>
        <w:rPr>
          <w:rFonts w:ascii="阿里巴巴普惠体 R" w:hAnsi="阿里巴巴普惠体 R" w:eastAsia="阿里巴巴普惠体 R" w:cs="阿里巴巴普惠体 R"/>
          <w:color w:val="595757"/>
        </w:rPr>
      </w:pPr>
      <w:r>
        <w:rPr>
          <w:rFonts w:ascii="阿里巴巴普惠体 R" w:hAnsi="阿里巴巴普惠体 R" w:eastAsia="阿里巴巴普惠体 R" w:cs="阿里巴巴普惠体 R"/>
          <w:color w:val="595757"/>
        </w:rPr>
        <w:t>从事职业：</w:t>
      </w:r>
      <w:r>
        <w:rPr>
          <w:rFonts w:hint="eastAsia" w:ascii="阿里巴巴普惠体 R" w:hAnsi="阿里巴巴普惠体 R" w:eastAsia="阿里巴巴普惠体 R" w:cs="阿里巴巴普惠体 R"/>
          <w:color w:val="595757"/>
        </w:rPr>
        <w:t>教师</w:t>
      </w:r>
      <w:r>
        <w:rPr>
          <w:rFonts w:ascii="阿里巴巴普惠体 R" w:hAnsi="阿里巴巴普惠体 R" w:eastAsia="阿里巴巴普惠体 R" w:cs="阿里巴巴普惠体 R"/>
        </w:rPr>
        <w:tab/>
      </w:r>
      <w:r>
        <w:rPr>
          <w:rFonts w:ascii="阿里巴巴普惠体 R" w:hAnsi="阿里巴巴普惠体 R" w:eastAsia="阿里巴巴普惠体 R" w:cs="阿里巴巴普惠体 R"/>
          <w:color w:val="595757"/>
        </w:rPr>
        <w:t>期望月薪：7k-9k</w:t>
      </w:r>
    </w:p>
    <w:p>
      <w:pPr>
        <w:snapToGrid w:val="0"/>
        <w:rPr>
          <w:rFonts w:ascii="阿里巴巴普惠体 R" w:hAnsi="阿里巴巴普惠体 R" w:eastAsia="阿里巴巴普惠体 R" w:cs="阿里巴巴普惠体 R"/>
          <w:sz w:val="24"/>
        </w:rPr>
      </w:pPr>
      <w:r>
        <w:rPr>
          <w:rFonts w:ascii="Times New Roman" w:hAnsi="Times New Roman" w:eastAsiaTheme="minorEastAsia"/>
          <w:sz w:val="2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-337820</wp:posOffset>
                </wp:positionH>
                <wp:positionV relativeFrom="paragraph">
                  <wp:posOffset>170815</wp:posOffset>
                </wp:positionV>
                <wp:extent cx="8512810" cy="0"/>
                <wp:effectExtent l="0" t="0" r="0" b="0"/>
                <wp:wrapNone/>
                <wp:docPr id="28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1281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6.6pt;margin-top:13.45pt;height:0pt;width:670.3pt;z-index:-251650048;mso-width-relative:page;mso-height-relative:page;" filled="f" stroked="t" coordsize="21600,21600" o:gfxdata="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NdTNC2AAA&#10;AAoBAAAPAAAAAAAAAAEAIAAAACIAAABkcnMvZG93bnJldi54bWxQSwECFAAUAAAACACHTuJA7B3V&#10;TeUBAACfAwAADgAAAAAAAAABACAAAAAnAQAAZHJzL2Uyb0RvYy54bWxQSwUGAAAAAAYABgBZAQAA&#10;fgUAAAAA&#10;">
                <v:fill on="f" focussize="0,0"/>
                <v:stroke weight="1.5pt" color="#595959 [2109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rPr>
          <w:rFonts w:ascii="阿里巴巴普惠体 B" w:hAnsi="阿里巴巴普惠体 B" w:eastAsia="阿里巴巴普惠体 B" w:cs="阿里巴巴普惠体 B"/>
          <w:color w:val="595757"/>
          <w:sz w:val="28"/>
          <w:szCs w:val="28"/>
        </w:rPr>
      </w:pPr>
      <w:r>
        <w:rPr>
          <w:rFonts w:hint="eastAsia" w:ascii="阿里巴巴普惠体 B" w:hAnsi="阿里巴巴普惠体 B" w:eastAsia="阿里巴巴普惠体 B" w:cs="阿里巴巴普惠体 B"/>
          <w:color w:val="595757"/>
          <w:sz w:val="28"/>
          <w:szCs w:val="28"/>
        </w:rPr>
        <w:t>教育背景</w:t>
      </w:r>
    </w:p>
    <w:p>
      <w:pPr>
        <w:tabs>
          <w:tab w:val="left" w:pos="3500"/>
          <w:tab w:val="left" w:pos="6900"/>
        </w:tabs>
        <w:snapToGrid w:val="0"/>
        <w:rPr>
          <w:rFonts w:ascii="阿里巴巴普惠体 R" w:hAnsi="阿里巴巴普惠体 R" w:eastAsia="阿里巴巴普惠体 R" w:cs="阿里巴巴普惠体 R"/>
          <w:color w:val="595757"/>
        </w:rPr>
      </w:pPr>
      <w:r>
        <w:rPr>
          <w:rFonts w:hint="eastAsia" w:ascii="阿里巴巴普惠体 R" w:hAnsi="阿里巴巴普惠体 R" w:eastAsia="阿里巴巴普惠体 R" w:cs="阿里巴巴普惠体 R"/>
          <w:color w:val="595757"/>
        </w:rPr>
        <w:t>武汉思宇</w:t>
      </w:r>
      <w:r>
        <w:rPr>
          <w:rFonts w:ascii="阿里巴巴普惠体 R" w:hAnsi="阿里巴巴普惠体 R" w:eastAsia="阿里巴巴普惠体 R" w:cs="阿里巴巴普惠体 R"/>
          <w:color w:val="595757"/>
        </w:rPr>
        <w:t>大学</w:t>
      </w:r>
      <w:r>
        <w:rPr>
          <w:rFonts w:ascii="阿里巴巴普惠体 R" w:hAnsi="阿里巴巴普惠体 R" w:eastAsia="阿里巴巴普惠体 R" w:cs="阿里巴巴普惠体 R"/>
          <w:color w:val="595757"/>
        </w:rPr>
        <w:tab/>
      </w:r>
      <w:bookmarkStart w:id="1" w:name="_GoBack"/>
      <w:bookmarkEnd w:id="1"/>
      <w:r>
        <w:rPr>
          <w:rFonts w:ascii="阿里巴巴普惠体 R" w:hAnsi="阿里巴巴普惠体 R" w:eastAsia="阿里巴巴普惠体 R" w:cs="阿里巴巴普惠体 R"/>
          <w:color w:val="595757"/>
        </w:rPr>
        <w:t>2013.09-2017.06</w:t>
      </w:r>
      <w:r>
        <w:rPr>
          <w:rFonts w:ascii="阿里巴巴普惠体 R" w:hAnsi="阿里巴巴普惠体 R" w:eastAsia="阿里巴巴普惠体 R" w:cs="阿里巴巴普惠体 R"/>
          <w:color w:val="595757"/>
        </w:rPr>
        <w:tab/>
      </w:r>
      <w:r>
        <w:rPr>
          <w:rFonts w:hint="eastAsia" w:ascii="阿里巴巴普惠体 R" w:hAnsi="阿里巴巴普惠体 R" w:eastAsia="阿里巴巴普惠体 R" w:cs="阿里巴巴普惠体 R"/>
          <w:color w:val="595757"/>
        </w:rPr>
        <w:t xml:space="preserve">师范教育（本科） </w:t>
      </w:r>
      <w:r>
        <w:rPr>
          <w:rFonts w:ascii="阿里巴巴普惠体 R" w:hAnsi="阿里巴巴普惠体 R" w:eastAsia="阿里巴巴普惠体 R" w:cs="阿里巴巴普惠体 R"/>
          <w:color w:val="595757"/>
        </w:rPr>
        <w:t xml:space="preserve">                                  </w:t>
      </w:r>
      <w:r>
        <w:rPr>
          <w:rFonts w:hint="eastAsia" w:ascii="阿里巴巴普惠体 R" w:hAnsi="阿里巴巴普惠体 R" w:eastAsia="阿里巴巴普惠体 R" w:cs="阿里巴巴普惠体 R"/>
          <w:color w:val="595757"/>
        </w:rPr>
        <w:t>已取得教师从业资格证书</w:t>
      </w:r>
    </w:p>
    <w:p>
      <w:pPr>
        <w:snapToGrid w:val="0"/>
        <w:rPr>
          <w:rFonts w:ascii="阿里巴巴普惠体 R" w:hAnsi="阿里巴巴普惠体 R" w:eastAsia="阿里巴巴普惠体 R" w:cs="阿里巴巴普惠体 R"/>
          <w:sz w:val="24"/>
        </w:rPr>
      </w:pPr>
      <w:r>
        <w:rPr>
          <w:rFonts w:ascii="Times New Roman" w:hAnsi="Times New Roman" w:eastAsiaTheme="minorEastAsia"/>
          <w:sz w:val="24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-337820</wp:posOffset>
                </wp:positionH>
                <wp:positionV relativeFrom="paragraph">
                  <wp:posOffset>157480</wp:posOffset>
                </wp:positionV>
                <wp:extent cx="8512810" cy="0"/>
                <wp:effectExtent l="0" t="0" r="0" b="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1281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6.6pt;margin-top:12.4pt;height:0pt;width:670.3pt;z-index:-251648000;mso-width-relative:page;mso-height-relative:page;" filled="f" stroked="t" coordsize="21600,21600" o:gfxdata="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w2mPH9cAAAAK&#10;AQAADwAAAAAAAAABACAAAAAiAAAAZHJzL2Rvd25yZXYueG1sUEsBAhQAFAAAAAgAh07iQMUVABDk&#10;AQAAnwMAAA4AAAAAAAAAAQAgAAAAJgEAAGRycy9lMm9Eb2MueG1sUEsFBgAAAAAGAAYAWQEAAHwF&#10;AAAAAA==&#10;">
                <v:fill on="f" focussize="0,0"/>
                <v:stroke weight="1.5pt" color="#595959 [2109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rPr>
          <w:rFonts w:ascii="阿里巴巴普惠体 B" w:hAnsi="阿里巴巴普惠体 B" w:eastAsia="阿里巴巴普惠体 B" w:cs="阿里巴巴普惠体 B"/>
          <w:color w:val="595757"/>
          <w:position w:val="-5"/>
          <w:sz w:val="28"/>
          <w:szCs w:val="28"/>
        </w:rPr>
      </w:pPr>
      <w:r>
        <w:rPr>
          <w:rFonts w:hint="eastAsia" w:ascii="阿里巴巴普惠体 B" w:hAnsi="阿里巴巴普惠体 B" w:eastAsia="阿里巴巴普惠体 B" w:cs="阿里巴巴普惠体 B"/>
          <w:color w:val="595757"/>
          <w:position w:val="-5"/>
          <w:sz w:val="28"/>
          <w:szCs w:val="28"/>
        </w:rPr>
        <w:t>自我评价</w:t>
      </w:r>
    </w:p>
    <w:p>
      <w:pPr>
        <w:snapToGrid w:val="0"/>
        <w:ind w:right="20"/>
        <w:jc w:val="both"/>
        <w:rPr>
          <w:rFonts w:ascii="阿里巴巴普惠体 R" w:hAnsi="阿里巴巴普惠体 R" w:eastAsia="阿里巴巴普惠体 R" w:cs="阿里巴巴普惠体 R"/>
          <w:color w:val="595757"/>
        </w:rPr>
      </w:pPr>
      <w:r>
        <w:rPr>
          <w:rFonts w:hint="eastAsia" w:ascii="阿里巴巴普惠体 R" w:hAnsi="阿里巴巴普惠体 R" w:eastAsia="阿里巴巴普惠体 R" w:cs="阿里巴巴普惠体 R"/>
          <w:color w:val="595757"/>
        </w:rPr>
        <w:t>本人好学上进，诚信、敬业、责任心强，有强烈的团体精神，对工作认真积极，严谨负责。本人性格内外结合,适应能力强，为人诚实，有良好的人际交往能力，具备相关的专业知识和认真。细心、耐心的工作态度及良好的职业道德。相信团体精神的我对工作认真负责，总希望能把事情做得更好!</w:t>
      </w:r>
    </w:p>
    <w:p>
      <w:pPr>
        <w:snapToGrid w:val="0"/>
        <w:rPr>
          <w:rFonts w:ascii="阿里巴巴普惠体 R" w:hAnsi="阿里巴巴普惠体 R" w:eastAsia="阿里巴巴普惠体 R" w:cs="阿里巴巴普惠体 R"/>
          <w:sz w:val="24"/>
        </w:rPr>
      </w:pPr>
      <w:r>
        <w:rPr>
          <w:rFonts w:ascii="Times New Roman" w:hAnsi="Times New Roman" w:eastAsiaTheme="minorEastAsia"/>
          <w:sz w:val="24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-337820</wp:posOffset>
                </wp:positionH>
                <wp:positionV relativeFrom="paragraph">
                  <wp:posOffset>128905</wp:posOffset>
                </wp:positionV>
                <wp:extent cx="8512810" cy="0"/>
                <wp:effectExtent l="0" t="0" r="0" b="0"/>
                <wp:wrapNone/>
                <wp:docPr id="31" name="直接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1281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6.6pt;margin-top:10.15pt;height:0pt;width:670.3pt;z-index:-251645952;mso-width-relative:page;mso-height-relative:page;" filled="f" stroked="t" coordsize="21600,21600" o:gfxdata="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jduIm2AAA&#10;AAoBAAAPAAAAAAAAAAEAIAAAACIAAABkcnMvZG93bnJldi54bWxQSwECFAAUAAAACACHTuJAKhPU&#10;0eUBAACfAwAADgAAAAAAAAABACAAAAAnAQAAZHJzL2Uyb0RvYy54bWxQSwUGAAAAAAYABgBZAQAA&#10;fgUAAAAA&#10;">
                <v:fill on="f" focussize="0,0"/>
                <v:stroke weight="1.5pt" color="#595959 [2109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rPr>
          <w:rFonts w:ascii="阿里巴巴普惠体 B" w:hAnsi="阿里巴巴普惠体 B" w:eastAsia="阿里巴巴普惠体 B" w:cs="阿里巴巴普惠体 B"/>
          <w:color w:val="595757"/>
          <w:sz w:val="28"/>
          <w:szCs w:val="28"/>
        </w:rPr>
      </w:pPr>
      <w:r>
        <w:rPr>
          <w:rFonts w:hint="eastAsia" w:ascii="阿里巴巴普惠体 B" w:hAnsi="阿里巴巴普惠体 B" w:eastAsia="阿里巴巴普惠体 B" w:cs="阿里巴巴普惠体 B"/>
          <w:color w:val="595757"/>
          <w:sz w:val="28"/>
          <w:szCs w:val="28"/>
        </w:rPr>
        <w:t>实习经历</w:t>
      </w:r>
    </w:p>
    <w:p>
      <w:pPr>
        <w:tabs>
          <w:tab w:val="left" w:pos="3500"/>
          <w:tab w:val="left" w:pos="4660"/>
          <w:tab w:val="left" w:pos="6900"/>
        </w:tabs>
        <w:snapToGrid w:val="0"/>
        <w:rPr>
          <w:rFonts w:ascii="阿里巴巴普惠体 R" w:hAnsi="阿里巴巴普惠体 R" w:eastAsia="阿里巴巴普惠体 R" w:cs="阿里巴巴普惠体 R"/>
        </w:rPr>
      </w:pPr>
      <w:r>
        <w:rPr>
          <w:rFonts w:ascii="阿里巴巴普惠体 R" w:hAnsi="阿里巴巴普惠体 R" w:eastAsia="阿里巴巴普惠体 R" w:cs="阿里巴巴普惠体 R"/>
          <w:color w:val="595757"/>
        </w:rPr>
        <w:t xml:space="preserve">公司名称： </w:t>
      </w:r>
      <w:r>
        <w:rPr>
          <w:rFonts w:hint="eastAsia" w:ascii="阿里巴巴普惠体 R" w:hAnsi="阿里巴巴普惠体 R" w:eastAsia="阿里巴巴普惠体 R" w:cs="阿里巴巴普惠体 R"/>
          <w:color w:val="595757"/>
        </w:rPr>
        <w:t>武汉思宇希望小学</w:t>
      </w:r>
      <w:r>
        <w:rPr>
          <w:rFonts w:ascii="阿里巴巴普惠体 R" w:hAnsi="阿里巴巴普惠体 R" w:eastAsia="阿里巴巴普惠体 R" w:cs="阿里巴巴普惠体 R"/>
        </w:rPr>
        <w:tab/>
      </w:r>
    </w:p>
    <w:p>
      <w:pPr>
        <w:tabs>
          <w:tab w:val="left" w:pos="3500"/>
          <w:tab w:val="left" w:pos="4660"/>
          <w:tab w:val="left" w:pos="6900"/>
        </w:tabs>
        <w:snapToGrid w:val="0"/>
        <w:rPr>
          <w:rFonts w:ascii="阿里巴巴普惠体 R" w:hAnsi="阿里巴巴普惠体 R" w:eastAsia="阿里巴巴普惠体 R" w:cs="阿里巴巴普惠体 R"/>
          <w:color w:val="595757"/>
        </w:rPr>
      </w:pPr>
      <w:r>
        <w:rPr>
          <w:rFonts w:ascii="阿里巴巴普惠体 R" w:hAnsi="阿里巴巴普惠体 R" w:eastAsia="阿里巴巴普惠体 R" w:cs="阿里巴巴普惠体 R"/>
          <w:color w:val="595757"/>
        </w:rPr>
        <w:t>职位名称：</w:t>
      </w:r>
      <w:r>
        <w:rPr>
          <w:rFonts w:hint="eastAsia" w:ascii="阿里巴巴普惠体 R" w:hAnsi="阿里巴巴普惠体 R" w:eastAsia="阿里巴巴普惠体 R" w:cs="阿里巴巴普惠体 R"/>
          <w:color w:val="595757"/>
        </w:rPr>
        <w:t xml:space="preserve"> 教师</w:t>
      </w:r>
      <w:r>
        <w:rPr>
          <w:rFonts w:ascii="阿里巴巴普惠体 R" w:hAnsi="阿里巴巴普惠体 R" w:eastAsia="阿里巴巴普惠体 R" w:cs="阿里巴巴普惠体 R"/>
        </w:rPr>
        <w:tab/>
      </w:r>
      <w:r>
        <w:rPr>
          <w:rFonts w:ascii="阿里巴巴普惠体 R" w:hAnsi="阿里巴巴普惠体 R" w:eastAsia="阿里巴巴普惠体 R" w:cs="阿里巴巴普惠体 R"/>
          <w:color w:val="595757"/>
        </w:rPr>
        <w:t>在职时间：  2019.01-至今</w:t>
      </w:r>
    </w:p>
    <w:p>
      <w:pPr>
        <w:tabs>
          <w:tab w:val="left" w:pos="1100"/>
        </w:tabs>
        <w:snapToGrid w:val="0"/>
        <w:ind w:left="1120" w:hanging="1119"/>
        <w:rPr>
          <w:rFonts w:ascii="阿里巴巴普惠体 R" w:hAnsi="阿里巴巴普惠体 R" w:eastAsia="阿里巴巴普惠体 R" w:cs="阿里巴巴普惠体 R"/>
          <w:color w:val="595757"/>
        </w:rPr>
      </w:pPr>
      <w:r>
        <w:rPr>
          <w:rFonts w:ascii="阿里巴巴普惠体 R" w:hAnsi="阿里巴巴普惠体 R" w:eastAsia="阿里巴巴普惠体 R" w:cs="阿里巴巴普惠体 R"/>
          <w:color w:val="595757"/>
        </w:rPr>
        <w:t>工作描述：</w:t>
      </w:r>
      <w:r>
        <w:rPr>
          <w:rFonts w:hint="eastAsia" w:ascii="阿里巴巴普惠体 R" w:hAnsi="阿里巴巴普惠体 R" w:eastAsia="阿里巴巴普惠体 R" w:cs="阿里巴巴普惠体 R"/>
          <w:color w:val="595757"/>
        </w:rPr>
        <w:t xml:space="preserve"> 1、主要负责小学四年级语文课程的教学：备课，上课，评比，作业，考试等一系列教学工作，接手后短短的第一学期下来，学生成绩平均分提高12分，同比邻班超出5分；</w:t>
      </w:r>
    </w:p>
    <w:p>
      <w:pPr>
        <w:tabs>
          <w:tab w:val="left" w:pos="1100"/>
        </w:tabs>
        <w:snapToGrid w:val="0"/>
        <w:ind w:left="2304" w:leftChars="500" w:hanging="1304"/>
        <w:rPr>
          <w:rFonts w:ascii="阿里巴巴普惠体 R" w:hAnsi="阿里巴巴普惠体 R" w:eastAsia="阿里巴巴普惠体 R" w:cs="阿里巴巴普惠体 R"/>
          <w:color w:val="595757"/>
        </w:rPr>
      </w:pPr>
      <w:r>
        <w:rPr>
          <w:rFonts w:hint="eastAsia" w:ascii="阿里巴巴普惠体 R" w:hAnsi="阿里巴巴普惠体 R" w:eastAsia="阿里巴巴普惠体 R" w:cs="阿里巴巴普惠体 R"/>
          <w:color w:val="595757"/>
        </w:rPr>
        <w:t>2、担任副班主任：对学生的安全、健康、心理、生活上的保护和照顾；</w:t>
      </w:r>
    </w:p>
    <w:p>
      <w:pPr>
        <w:tabs>
          <w:tab w:val="left" w:pos="1100"/>
        </w:tabs>
        <w:snapToGrid w:val="0"/>
        <w:ind w:left="2304" w:leftChars="500" w:hanging="1304"/>
        <w:rPr>
          <w:rFonts w:ascii="阿里巴巴普惠体 R" w:hAnsi="阿里巴巴普惠体 R" w:eastAsia="阿里巴巴普惠体 R" w:cs="阿里巴巴普惠体 R"/>
          <w:color w:val="595757"/>
        </w:rPr>
      </w:pPr>
      <w:r>
        <w:rPr>
          <w:rFonts w:hint="eastAsia" w:ascii="阿里巴巴普惠体 R" w:hAnsi="阿里巴巴普惠体 R" w:eastAsia="阿里巴巴普惠体 R" w:cs="阿里巴巴普惠体 R"/>
          <w:color w:val="595757"/>
        </w:rPr>
        <w:t>3、后期兼任本班英语课程教学以及副科（自然、社会、地理学）等的讲解；</w:t>
      </w:r>
    </w:p>
    <w:p>
      <w:pPr>
        <w:tabs>
          <w:tab w:val="left" w:pos="1100"/>
        </w:tabs>
        <w:snapToGrid w:val="0"/>
        <w:ind w:left="2304" w:leftChars="500" w:hanging="1304"/>
        <w:rPr>
          <w:rFonts w:ascii="阿里巴巴普惠体 R" w:hAnsi="阿里巴巴普惠体 R" w:eastAsia="阿里巴巴普惠体 R" w:cs="阿里巴巴普惠体 R"/>
          <w:color w:val="595757"/>
        </w:rPr>
      </w:pPr>
      <w:r>
        <w:rPr>
          <w:rFonts w:hint="eastAsia" w:ascii="阿里巴巴普惠体 R" w:hAnsi="阿里巴巴普惠体 R" w:eastAsia="阿里巴巴普惠体 R" w:cs="阿里巴巴普惠体 R"/>
          <w:color w:val="595757"/>
        </w:rPr>
        <w:t>4、学校组织的文体活动，对学生指导和训练，比如：六一活动演出、诗歌朗诵比赛、元旦联欢会、期刊板报、春游等等；</w:t>
      </w:r>
    </w:p>
    <w:p>
      <w:pPr>
        <w:tabs>
          <w:tab w:val="left" w:pos="1100"/>
        </w:tabs>
        <w:snapToGrid w:val="0"/>
        <w:ind w:left="2304" w:leftChars="500" w:hanging="1304"/>
        <w:rPr>
          <w:rFonts w:ascii="阿里巴巴普惠体 R" w:hAnsi="阿里巴巴普惠体 R" w:eastAsia="阿里巴巴普惠体 R" w:cs="阿里巴巴普惠体 R"/>
          <w:color w:val="595757"/>
        </w:rPr>
      </w:pPr>
      <w:r>
        <w:rPr>
          <w:rFonts w:hint="eastAsia" w:ascii="阿里巴巴普惠体 R" w:hAnsi="阿里巴巴普惠体 R" w:eastAsia="阿里巴巴普惠体 R" w:cs="阿里巴巴普惠体 R"/>
          <w:color w:val="595757"/>
        </w:rPr>
        <w:t>5、跟学生家长的沟通和协调工作，寒、暑假的家访和下乡考察工作。</w:t>
      </w:r>
    </w:p>
    <w:p>
      <w:pPr>
        <w:tabs>
          <w:tab w:val="left" w:pos="1100"/>
        </w:tabs>
        <w:snapToGrid w:val="0"/>
        <w:ind w:left="1120" w:hanging="1119"/>
        <w:rPr>
          <w:rFonts w:ascii="阿里巴巴普惠体 R" w:hAnsi="阿里巴巴普惠体 R" w:eastAsia="阿里巴巴普惠体 R" w:cs="阿里巴巴普惠体 R"/>
          <w:sz w:val="24"/>
        </w:rPr>
      </w:pPr>
      <w:r>
        <w:rPr>
          <w:rFonts w:ascii="Times New Roman" w:hAnsi="Times New Roman" w:eastAsiaTheme="minorEastAsia"/>
          <w:sz w:val="24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-337820</wp:posOffset>
                </wp:positionH>
                <wp:positionV relativeFrom="paragraph">
                  <wp:posOffset>147320</wp:posOffset>
                </wp:positionV>
                <wp:extent cx="8512810" cy="0"/>
                <wp:effectExtent l="0" t="0" r="0" b="0"/>
                <wp:wrapNone/>
                <wp:docPr id="32" name="直接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1281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6.6pt;margin-top:11.6pt;height:0pt;width:670.3pt;z-index:-251643904;mso-width-relative:page;mso-height-relative:page;" filled="f" stroked="t" coordsize="21600,21600" o:gfxdata="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AmssZPXAAAA&#10;CgEAAA8AAAAAAAAAAQAgAAAAIgAAAGRycy9kb3ducmV2LnhtbFBLAQIUABQAAAAIAIdO4kBRC6s3&#10;5QEAAJ8DAAAOAAAAAAAAAAEAIAAAACYBAABkcnMvZTJvRG9jLnhtbFBLBQYAAAAABgAGAFkBAAB9&#10;BQAAAAA=&#10;">
                <v:fill on="f" focussize="0,0"/>
                <v:stroke weight="1.5pt" color="#595959 [2109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rPr>
          <w:rFonts w:ascii="阿里巴巴普惠体 B" w:hAnsi="阿里巴巴普惠体 B" w:eastAsia="阿里巴巴普惠体 B" w:cs="阿里巴巴普惠体 B"/>
          <w:color w:val="595757"/>
          <w:sz w:val="28"/>
          <w:szCs w:val="28"/>
        </w:rPr>
      </w:pPr>
      <w:r>
        <w:rPr>
          <w:rFonts w:hint="eastAsia" w:ascii="阿里巴巴普惠体 B" w:hAnsi="阿里巴巴普惠体 B" w:eastAsia="阿里巴巴普惠体 B" w:cs="阿里巴巴普惠体 B"/>
          <w:color w:val="595757"/>
          <w:sz w:val="28"/>
          <w:szCs w:val="28"/>
        </w:rPr>
        <w:t>校园经历</w:t>
      </w:r>
    </w:p>
    <w:p>
      <w:pPr>
        <w:snapToGrid w:val="0"/>
        <w:ind w:left="1120" w:hanging="1119"/>
        <w:jc w:val="both"/>
        <w:rPr>
          <w:rFonts w:ascii="阿里巴巴普惠体 R" w:hAnsi="阿里巴巴普惠体 R" w:eastAsia="阿里巴巴普惠体 R" w:cs="阿里巴巴普惠体 R"/>
          <w:color w:val="595757"/>
        </w:rPr>
      </w:pPr>
      <w:r>
        <w:rPr>
          <w:rFonts w:ascii="阿里巴巴普惠体 R" w:hAnsi="阿里巴巴普惠体 R" w:eastAsia="阿里巴巴普惠体 R" w:cs="阿里巴巴普惠体 R"/>
          <w:color w:val="595757"/>
        </w:rPr>
        <w:t>1.所学课程：在校期间顺利完成</w:t>
      </w:r>
      <w:r>
        <w:rPr>
          <w:rFonts w:hint="eastAsia" w:ascii="阿里巴巴普惠体 R" w:hAnsi="阿里巴巴普惠体 R" w:eastAsia="阿里巴巴普惠体 R" w:cs="阿里巴巴普惠体 R"/>
          <w:color w:val="595757"/>
        </w:rPr>
        <w:t>师范</w:t>
      </w:r>
      <w:r>
        <w:rPr>
          <w:rFonts w:ascii="阿里巴巴普惠体 R" w:hAnsi="阿里巴巴普惠体 R" w:eastAsia="阿里巴巴普惠体 R" w:cs="阿里巴巴普惠体 R"/>
          <w:color w:val="595757"/>
        </w:rPr>
        <w:t>主要课程，积累了较多理论基础。涉及：</w:t>
      </w:r>
      <w:r>
        <w:rPr>
          <w:rFonts w:hint="eastAsia" w:ascii="阿里巴巴普惠体 R" w:hAnsi="阿里巴巴普惠体 R" w:eastAsia="阿里巴巴普惠体 R" w:cs="阿里巴巴普惠体 R"/>
          <w:color w:val="595757"/>
        </w:rPr>
        <w:t>教育学教程、心理学教程、教师口语、书法、小学语文教材教法、小学数学教材教法、小学科学教材教法、语文、数学、英语、物理、化学、生物、思想政治、历史、地理、体育、音乐、美术、技术（信息技术【计算机应用基础】、通用技术、劳动技术）、电教基础等等，民族师范学校还有民族语文</w:t>
      </w:r>
      <w:r>
        <w:rPr>
          <w:rFonts w:ascii="阿里巴巴普惠体 R" w:hAnsi="阿里巴巴普惠体 R" w:eastAsia="阿里巴巴普惠体 R" w:cs="阿里巴巴普惠体 R"/>
          <w:color w:val="595757"/>
        </w:rPr>
        <w:t>等。</w:t>
      </w:r>
    </w:p>
    <w:p>
      <w:pPr>
        <w:snapToGrid w:val="0"/>
        <w:rPr>
          <w:rFonts w:ascii="阿里巴巴普惠体 R" w:hAnsi="阿里巴巴普惠体 R" w:eastAsia="阿里巴巴普惠体 R" w:cs="阿里巴巴普惠体 R"/>
          <w:sz w:val="24"/>
        </w:rPr>
      </w:pPr>
    </w:p>
    <w:p>
      <w:pPr>
        <w:snapToGrid w:val="0"/>
        <w:ind w:left="1120" w:hanging="1119"/>
        <w:jc w:val="both"/>
        <w:rPr>
          <w:rFonts w:ascii="阿里巴巴普惠体 R" w:hAnsi="阿里巴巴普惠体 R" w:eastAsia="阿里巴巴普惠体 R" w:cs="阿里巴巴普惠体 R"/>
          <w:color w:val="595757"/>
        </w:rPr>
      </w:pPr>
      <w:r>
        <w:rPr>
          <w:rFonts w:ascii="阿里巴巴普惠体 R" w:hAnsi="阿里巴巴普惠体 R" w:eastAsia="阿里巴巴普惠体 R" w:cs="阿里巴巴普惠体 R"/>
          <w:color w:val="595757"/>
        </w:rPr>
        <w:t xml:space="preserve">2 </w:t>
      </w:r>
      <w:r>
        <w:rPr>
          <w:rFonts w:hint="eastAsia" w:ascii="阿里巴巴普惠体 R" w:hAnsi="阿里巴巴普惠体 R" w:eastAsia="阿里巴巴普惠体 R" w:cs="阿里巴巴普惠体 R"/>
          <w:color w:val="595757"/>
        </w:rPr>
        <w:t>实习</w:t>
      </w:r>
      <w:r>
        <w:rPr>
          <w:rFonts w:ascii="阿里巴巴普惠体 R" w:hAnsi="阿里巴巴普惠体 R" w:eastAsia="阿里巴巴普惠体 R" w:cs="阿里巴巴普惠体 R"/>
          <w:color w:val="595757"/>
        </w:rPr>
        <w:t>经历：</w:t>
      </w:r>
      <w:r>
        <w:rPr>
          <w:rFonts w:hint="eastAsia" w:ascii="阿里巴巴普惠体 R" w:hAnsi="阿里巴巴普惠体 R" w:eastAsia="阿里巴巴普惠体 R" w:cs="阿里巴巴普惠体 R"/>
          <w:color w:val="595757"/>
        </w:rPr>
        <w:t xml:space="preserve"> 大课所带二年级至六年级阶段学生，一对一会有针对性初中阶段学生；</w:t>
      </w:r>
    </w:p>
    <w:p>
      <w:pPr>
        <w:snapToGrid w:val="0"/>
        <w:ind w:left="1200" w:leftChars="600"/>
        <w:jc w:val="both"/>
        <w:rPr>
          <w:rFonts w:ascii="阿里巴巴普惠体 R" w:hAnsi="阿里巴巴普惠体 R" w:eastAsia="阿里巴巴普惠体 R" w:cs="阿里巴巴普惠体 R"/>
          <w:color w:val="595757"/>
        </w:rPr>
      </w:pPr>
      <w:r>
        <w:rPr>
          <w:rFonts w:hint="eastAsia" w:ascii="阿里巴巴普惠体 R" w:hAnsi="阿里巴巴普惠体 R" w:eastAsia="阿里巴巴普惠体 R" w:cs="阿里巴巴普惠体 R"/>
          <w:color w:val="595757"/>
        </w:rPr>
        <w:t>因工作比较繁忙，担任小学英语组长的同时，在一对一管理；</w:t>
      </w:r>
    </w:p>
    <w:p>
      <w:pPr>
        <w:snapToGrid w:val="0"/>
        <w:ind w:left="1200" w:leftChars="600"/>
        <w:jc w:val="both"/>
        <w:rPr>
          <w:rFonts w:ascii="阿里巴巴普惠体 R" w:hAnsi="阿里巴巴普惠体 R" w:eastAsia="阿里巴巴普惠体 R" w:cs="阿里巴巴普惠体 R"/>
          <w:color w:val="595757"/>
        </w:rPr>
      </w:pPr>
      <w:r>
        <w:rPr>
          <w:rFonts w:hint="eastAsia" w:ascii="阿里巴巴普惠体 R" w:hAnsi="阿里巴巴普惠体 R" w:eastAsia="阿里巴巴普惠体 R" w:cs="阿里巴巴普惠体 R"/>
          <w:color w:val="595757"/>
        </w:rPr>
        <w:t>教务管理，托管辅导和做好本职工作之间需要协调好工作时间，分配好工作；</w:t>
      </w:r>
    </w:p>
    <w:p>
      <w:pPr>
        <w:snapToGrid w:val="0"/>
        <w:ind w:left="1200" w:leftChars="600"/>
        <w:jc w:val="both"/>
        <w:rPr>
          <w:rFonts w:ascii="阿里巴巴普惠体 R" w:hAnsi="阿里巴巴普惠体 R" w:eastAsia="阿里巴巴普惠体 R" w:cs="阿里巴巴普惠体 R"/>
          <w:color w:val="595757"/>
        </w:rPr>
      </w:pPr>
      <w:r>
        <w:rPr>
          <w:rFonts w:hint="eastAsia" w:ascii="阿里巴巴普惠体 R" w:hAnsi="阿里巴巴普惠体 R" w:eastAsia="阿里巴巴普惠体 R" w:cs="阿里巴巴普惠体 R"/>
          <w:color w:val="595757"/>
        </w:rPr>
        <w:t>对学生较有耐心和负责，除课上完成任务外课下会有微信和QQ等辅助工作；</w:t>
      </w:r>
    </w:p>
    <w:p>
      <w:pPr>
        <w:snapToGrid w:val="0"/>
        <w:ind w:left="1200" w:leftChars="600"/>
        <w:jc w:val="both"/>
        <w:rPr>
          <w:rFonts w:ascii="阿里巴巴普惠体 R" w:hAnsi="阿里巴巴普惠体 R" w:eastAsia="阿里巴巴普惠体 R" w:cs="阿里巴巴普惠体 R"/>
          <w:color w:val="595757"/>
        </w:rPr>
      </w:pPr>
      <w:r>
        <w:rPr>
          <w:rFonts w:hint="eastAsia" w:ascii="阿里巴巴普惠体 R" w:hAnsi="阿里巴巴普惠体 R" w:eastAsia="阿里巴巴普惠体 R" w:cs="阿里巴巴普惠体 R"/>
          <w:color w:val="595757"/>
        </w:rPr>
        <w:t>对家长热情，真诚沟通和交流学生的学习情况，能做到及时反馈，缴费及时，催费按时，得到很多家长的一致认可；</w:t>
      </w:r>
    </w:p>
    <w:p>
      <w:pPr>
        <w:snapToGrid w:val="0"/>
        <w:ind w:left="1200" w:leftChars="600"/>
        <w:jc w:val="both"/>
        <w:rPr>
          <w:rFonts w:ascii="阿里巴巴普惠体 R" w:hAnsi="阿里巴巴普惠体 R" w:eastAsia="阿里巴巴普惠体 R" w:cs="阿里巴巴普惠体 R"/>
          <w:color w:val="595757"/>
        </w:rPr>
      </w:pPr>
      <w:r>
        <w:rPr>
          <w:rFonts w:hint="eastAsia" w:ascii="阿里巴巴普惠体 R" w:hAnsi="阿里巴巴普惠体 R" w:eastAsia="阿里巴巴普惠体 R" w:cs="阿里巴巴普惠体 R"/>
          <w:color w:val="595757"/>
        </w:rPr>
        <w:t>在两年多的工作期间所以从交流沟通还是为人处事都学到了很多。</w:t>
      </w:r>
      <w:r>
        <w:rPr>
          <w:rFonts w:ascii="阿里巴巴普惠体 R" w:hAnsi="阿里巴巴普惠体 R" w:eastAsia="阿里巴巴普惠体 R" w:cs="阿里巴巴普惠体 R"/>
          <w:color w:val="595757"/>
        </w:rPr>
        <w:t xml:space="preserve"> </w:t>
      </w:r>
    </w:p>
    <w:sectPr>
      <w:pgSz w:w="14440" w:h="19960"/>
      <w:pgMar w:top="671" w:right="960" w:bottom="267" w:left="1020" w:header="0" w:footer="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阿里巴巴普惠体 R">
    <w:altName w:val="宋体"/>
    <w:panose1 w:val="00020600040101010101"/>
    <w:charset w:val="86"/>
    <w:family w:val="roman"/>
    <w:pitch w:val="default"/>
    <w:sig w:usb0="00000000" w:usb1="00000000" w:usb2="0000001E" w:usb3="00000000" w:csb0="0004009F" w:csb1="00000000"/>
  </w:font>
  <w:font w:name="阿里巴巴普惠体 B">
    <w:altName w:val="宋体"/>
    <w:panose1 w:val="00020600040101010101"/>
    <w:charset w:val="86"/>
    <w:family w:val="roman"/>
    <w:pitch w:val="default"/>
    <w:sig w:usb0="00000000" w:usb1="00000000" w:usb2="0000001E" w:usb3="00000000" w:csb0="0004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 w:val="1"/>
  <w:bordersDoNotSurroundHeader w:val="1"/>
  <w:bordersDoNotSurroundFooter w:val="1"/>
  <w:attachedTemplate r:id="rId1"/>
  <w:documentProtection w:enforcement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B625825"/>
    <w:rsid w:val="000677D2"/>
    <w:rsid w:val="001A1745"/>
    <w:rsid w:val="002629AB"/>
    <w:rsid w:val="002B5F58"/>
    <w:rsid w:val="0032596C"/>
    <w:rsid w:val="005967C9"/>
    <w:rsid w:val="005B1AB3"/>
    <w:rsid w:val="006E0503"/>
    <w:rsid w:val="008826E4"/>
    <w:rsid w:val="0089341C"/>
    <w:rsid w:val="009D5207"/>
    <w:rsid w:val="00A036C5"/>
    <w:rsid w:val="00D233DA"/>
    <w:rsid w:val="00D616F3"/>
    <w:rsid w:val="00E446DC"/>
    <w:rsid w:val="1AF509C8"/>
    <w:rsid w:val="1D3E4921"/>
    <w:rsid w:val="245C60F1"/>
    <w:rsid w:val="3B625825"/>
    <w:rsid w:val="790F7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等线" w:cs="Arial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Calibri" w:hAnsi="Calibri" w:eastAsia="等线" w:cs="Arial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99"/>
    <w:pPr>
      <w:ind w:firstLine="420" w:firstLineChars="200"/>
    </w:p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ba498cf3-7e88-be0f-f2a6-6057e63e83ed\&#20013;&#23567;&#23398;&#25945;&#24072;1-3&#24180;&#32463;&#39564;&#28129;&#38597;&#31616;&#21382;.docx" TargetMode="External"/></Relationships>
</file>

<file path=word/theme/theme1.xml><?xml version="1.0" encoding="utf-8"?>
<a:theme xmlns:a="http://schemas.openxmlformats.org/drawingml/2006/main" name="Office 主题​​">
  <a:themeElements>
    <a:clrScheme name="13.79.130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D4F82"/>
      </a:accent1>
      <a:accent2>
        <a:srgbClr val="ED7D31"/>
      </a:accent2>
      <a:accent3>
        <a:srgbClr val="A5A5A5"/>
      </a:accent3>
      <a:accent4>
        <a:srgbClr val="FFC000"/>
      </a:accent4>
      <a:accent5>
        <a:srgbClr val="C6D0D6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中小学教师1-3年经验淡雅简历.docx</Template>
  <Pages>1</Pages>
  <Words>834</Words>
  <Characters>874</Characters>
  <Lines>6</Lines>
  <Paragraphs>1</Paragraphs>
  <TotalTime>20</TotalTime>
  <ScaleCrop>false</ScaleCrop>
  <LinksUpToDate>false</LinksUpToDate>
  <CharactersWithSpaces>923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2020-06-06T01:00:00Z</dcterms:created>
  <dc:creator>双子晨</dc:creator>
  <cp:lastModifiedBy>双子晨</cp:lastModifiedBy>
  <dcterms:modified xsi:type="dcterms:W3CDTF">2020-06-06T01:02:31Z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  <property fmtid="{D5CDD505-2E9C-101B-9397-08002B2CF9AE}" pid="3" name="KSORubyTemplateID">
    <vt:lpwstr>4</vt:lpwstr>
  </property>
</Properties>
</file>