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2788920</wp:posOffset>
                </wp:positionV>
                <wp:extent cx="6783070" cy="2158365"/>
                <wp:effectExtent l="0" t="0" r="0" b="0"/>
                <wp:wrapNone/>
                <wp:docPr id="2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69" cy="2158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1.销售管理能力：通过系统学习以及的实践，掌握了一整销售管理方法，主动学习提高，积极向上。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2.综合营销能力：利用业余时间系统的学习了营销学知识，拥有一定的营销策划能力并具备从营销策划到营销执行的实操经验。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3.积累互联网思维：身处互联网大行业，平时非常注重培养互联网思维，阅读互联网思维书籍，思考互联网改变传统行业的案例。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4.综合思维能力：大局观非常好，从小到大一直喜欢系统性的思考问题，平时喜欢阅读哲学书籍，遇到问题能整体思考并从源头解决问题。在营销策划以及管理实践中，非常注重综合思考，多次取得了理想的效果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5.市场洞察及谈判能力：对市场信息高度敏感，大局观好，有较强的市场洞察力以及综合分析处理能力。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6.地推与网上运营双重经验：线下需要管理好地推团队在中介公司中的广告推广，包含地推，B2B,B2C。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9pt;margin-top:219.6pt;height:169.95pt;width:534.1pt;z-index:251635712;mso-width-relative:page;mso-height-relative:page;" filled="f" stroked="f" coordsize="21600,21600" o:gfxdata="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gWSRJNkAAAALAQAADwAAAAAAAAABACAA&#10;AAAiAAAAZHJzL2Rvd25yZXYueG1sUEsBAhQAFAAAAAgAh07iQInFBMo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1.销售管理能力：通过系统学习以及的实践，掌握了一整销售管理方法，主动学习提高，积极向上。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2.综合营销能力：利用业余时间系统的学习了营销学知识，拥有一定的营销策划能力并具备从营销策划到营销执行的实操经验。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3.积累互联网思维：身处互联网大行业，平时非常注重培养互联网思维，阅读互联网思维书籍，思考互联网改变传统行业的案例。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4.综合思维能力：大局观非常好，从小到大一直喜欢系统性的思考问题，平时喜欢阅读哲学书籍，遇到问题能整体思考并从源头解决问题。在营销策划以及管理实践中，非常注重综合思考，多次取得了理想的效果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5.市场洞察及谈判能力：对市场信息高度敏感，大局观好，有较强的市场洞察力以及综合分析处理能力。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6.地推与网上运营双重经验：线下需要管理好地推团队在中介公司中的广告推广，包含地推，B2B,B2C。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2549525</wp:posOffset>
                </wp:positionV>
                <wp:extent cx="4725670" cy="53975"/>
                <wp:effectExtent l="0" t="0" r="0" b="31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5939" cy="54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65pt;margin-top:200.75pt;height:4.25pt;width:372.1pt;z-index:251636736;v-text-anchor:middle;mso-width-relative:page;mso-height-relative:page;" fillcolor="#F2F2F2" filled="t" stroked="f" coordsize="21600,21600" o:gfxdata="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kUJYDcAAAADAEAAA8AAAAAAAAAAQAgAAAAIgAAAGRycy9kb3ducmV2LnhtbFBLAQIU&#10;ABQAAAAIAIdO4kBY7Ngx7wEAALgDAAAOAAAAAAAAAAEAIAAAACsBAABkcnMvZTJvRG9jLnhtbFBL&#10;BQYAAAAABgAGAFkBAACM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2387600</wp:posOffset>
                </wp:positionV>
                <wp:extent cx="1085850" cy="329565"/>
                <wp:effectExtent l="0" t="0" r="0" b="0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49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70C0"/>
                                <w:kern w:val="2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25pt;margin-top:188pt;height:25.95pt;width:85.5pt;z-index:251637760;mso-width-relative:page;mso-height-relative:page;" filled="f" stroked="f" coordsize="21600,21600" o:gfxdata="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xyhUc1wAAAAsBAAAPAAAAAAAAAAEAIAAAACIA&#10;AABkcnMvZG93bnJldi54bWxQSwECFAAUAAAACACHTuJAZnCT8AoCAADc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distribut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70C0"/>
                          <w:kern w:val="2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2423795</wp:posOffset>
                </wp:positionV>
                <wp:extent cx="245745" cy="245745"/>
                <wp:effectExtent l="0" t="0" r="2540" b="2540"/>
                <wp:wrapNone/>
                <wp:docPr id="27" name="open-fan_16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245683" cy="245569"/>
                        </a:xfrm>
                        <a:custGeom>
                          <a:avLst/>
                          <a:gdLst>
                            <a:gd name="T0" fmla="*/ 3311 w 6101"/>
                            <a:gd name="T1" fmla="*/ 5345 h 6107"/>
                            <a:gd name="T2" fmla="*/ 3311 w 6101"/>
                            <a:gd name="T3" fmla="*/ 5942 h 6107"/>
                            <a:gd name="T4" fmla="*/ 2714 w 6101"/>
                            <a:gd name="T5" fmla="*/ 5942 h 6107"/>
                            <a:gd name="T6" fmla="*/ 123 w 6101"/>
                            <a:gd name="T7" fmla="*/ 3351 h 6107"/>
                            <a:gd name="T8" fmla="*/ 0 w 6101"/>
                            <a:gd name="T9" fmla="*/ 3053 h 6107"/>
                            <a:gd name="T10" fmla="*/ 123 w 6101"/>
                            <a:gd name="T11" fmla="*/ 2755 h 6107"/>
                            <a:gd name="T12" fmla="*/ 2714 w 6101"/>
                            <a:gd name="T13" fmla="*/ 164 h 6107"/>
                            <a:gd name="T14" fmla="*/ 3311 w 6101"/>
                            <a:gd name="T15" fmla="*/ 164 h 6107"/>
                            <a:gd name="T16" fmla="*/ 3311 w 6101"/>
                            <a:gd name="T17" fmla="*/ 761 h 6107"/>
                            <a:gd name="T18" fmla="*/ 1019 w 6101"/>
                            <a:gd name="T19" fmla="*/ 3053 h 6107"/>
                            <a:gd name="T20" fmla="*/ 3311 w 6101"/>
                            <a:gd name="T21" fmla="*/ 5345 h 6107"/>
                            <a:gd name="T22" fmla="*/ 3645 w 6101"/>
                            <a:gd name="T23" fmla="*/ 3053 h 6107"/>
                            <a:gd name="T24" fmla="*/ 5937 w 6101"/>
                            <a:gd name="T25" fmla="*/ 761 h 6107"/>
                            <a:gd name="T26" fmla="*/ 5937 w 6101"/>
                            <a:gd name="T27" fmla="*/ 164 h 6107"/>
                            <a:gd name="T28" fmla="*/ 5340 w 6101"/>
                            <a:gd name="T29" fmla="*/ 164 h 6107"/>
                            <a:gd name="T30" fmla="*/ 2750 w 6101"/>
                            <a:gd name="T31" fmla="*/ 2755 h 6107"/>
                            <a:gd name="T32" fmla="*/ 2626 w 6101"/>
                            <a:gd name="T33" fmla="*/ 3053 h 6107"/>
                            <a:gd name="T34" fmla="*/ 2750 w 6101"/>
                            <a:gd name="T35" fmla="*/ 3351 h 6107"/>
                            <a:gd name="T36" fmla="*/ 5340 w 6101"/>
                            <a:gd name="T37" fmla="*/ 5942 h 6107"/>
                            <a:gd name="T38" fmla="*/ 5937 w 6101"/>
                            <a:gd name="T39" fmla="*/ 5942 h 6107"/>
                            <a:gd name="T40" fmla="*/ 5937 w 6101"/>
                            <a:gd name="T41" fmla="*/ 5345 h 6107"/>
                            <a:gd name="T42" fmla="*/ 3645 w 6101"/>
                            <a:gd name="T43" fmla="*/ 3053 h 6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01" h="6107">
                              <a:moveTo>
                                <a:pt x="3311" y="5345"/>
                              </a:moveTo>
                              <a:cubicBezTo>
                                <a:pt x="3475" y="5510"/>
                                <a:pt x="3475" y="5777"/>
                                <a:pt x="3311" y="5942"/>
                              </a:cubicBezTo>
                              <a:cubicBezTo>
                                <a:pt x="3146" y="6107"/>
                                <a:pt x="2879" y="6107"/>
                                <a:pt x="2714" y="5942"/>
                              </a:cubicBezTo>
                              <a:lnTo>
                                <a:pt x="123" y="3351"/>
                              </a:lnTo>
                              <a:cubicBezTo>
                                <a:pt x="41" y="3269"/>
                                <a:pt x="0" y="3161"/>
                                <a:pt x="0" y="3053"/>
                              </a:cubicBezTo>
                              <a:cubicBezTo>
                                <a:pt x="0" y="2945"/>
                                <a:pt x="41" y="2837"/>
                                <a:pt x="123" y="2755"/>
                              </a:cubicBezTo>
                              <a:lnTo>
                                <a:pt x="2714" y="164"/>
                              </a:lnTo>
                              <a:cubicBezTo>
                                <a:pt x="2879" y="0"/>
                                <a:pt x="3146" y="0"/>
                                <a:pt x="3311" y="164"/>
                              </a:cubicBezTo>
                              <a:cubicBezTo>
                                <a:pt x="3475" y="329"/>
                                <a:pt x="3475" y="596"/>
                                <a:pt x="3311" y="761"/>
                              </a:cubicBezTo>
                              <a:lnTo>
                                <a:pt x="1019" y="3053"/>
                              </a:lnTo>
                              <a:lnTo>
                                <a:pt x="3311" y="5345"/>
                              </a:lnTo>
                              <a:close/>
                              <a:moveTo>
                                <a:pt x="3645" y="3053"/>
                              </a:moveTo>
                              <a:lnTo>
                                <a:pt x="5937" y="761"/>
                              </a:lnTo>
                              <a:cubicBezTo>
                                <a:pt x="6101" y="596"/>
                                <a:pt x="6101" y="329"/>
                                <a:pt x="5937" y="164"/>
                              </a:cubicBezTo>
                              <a:cubicBezTo>
                                <a:pt x="5772" y="0"/>
                                <a:pt x="5505" y="0"/>
                                <a:pt x="5340" y="164"/>
                              </a:cubicBezTo>
                              <a:lnTo>
                                <a:pt x="2750" y="2755"/>
                              </a:lnTo>
                              <a:cubicBezTo>
                                <a:pt x="2667" y="2837"/>
                                <a:pt x="2626" y="2945"/>
                                <a:pt x="2626" y="3053"/>
                              </a:cubicBezTo>
                              <a:cubicBezTo>
                                <a:pt x="2626" y="3161"/>
                                <a:pt x="2667" y="3269"/>
                                <a:pt x="2750" y="3351"/>
                              </a:cubicBezTo>
                              <a:lnTo>
                                <a:pt x="5340" y="5942"/>
                              </a:lnTo>
                              <a:cubicBezTo>
                                <a:pt x="5505" y="6107"/>
                                <a:pt x="5772" y="6107"/>
                                <a:pt x="5937" y="5942"/>
                              </a:cubicBezTo>
                              <a:cubicBezTo>
                                <a:pt x="6101" y="5777"/>
                                <a:pt x="6101" y="5510"/>
                                <a:pt x="5937" y="5345"/>
                              </a:cubicBezTo>
                              <a:lnTo>
                                <a:pt x="3645" y="3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fan_16734" o:spid="_x0000_s1026" o:spt="100" style="position:absolute;left:0pt;margin-left:37.75pt;margin-top:190.85pt;height:19.35pt;width:19.35pt;rotation:-5898240f;z-index:251638784;mso-width-relative:page;mso-height-relative:page;" fillcolor="#0070C0" filled="t" stroked="f" coordsize="6101,6107" o:gfxdata="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" path="m3311,5345c3475,5510,3475,5777,3311,5942c3146,6107,2879,6107,2714,5942l123,3351c41,3269,0,3161,0,3053c0,2945,41,2837,123,2755l2714,164c2879,0,3146,0,3311,164c3475,329,3475,596,3311,761l1019,3053,3311,5345xm3645,3053l5937,761c6101,596,6101,329,5937,164c5772,0,5505,0,5340,164l2750,2755c2667,2837,2626,2945,2626,3053c2626,3161,2667,3269,2750,3351l5340,5942c5505,6107,5772,6107,5937,5942c6101,5777,6101,5510,5937,5345l3645,3053xe">
                <v:path o:connectlocs="133331,214928;133331,238934;109290,238934;4953,134747;0,122764;4953,110781;109290,6594;133331,6594;133331,30600;41034,122764;133331,214928;146781,122764;239078,30600;239078,6594;215038,6594;110740,110781;105747,122764;110740,134747;215038,238934;239078,238934;239078,214928;146781,122764" o:connectangles="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9842500</wp:posOffset>
                </wp:positionV>
                <wp:extent cx="6783070" cy="329565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69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070C0"/>
                                <w:kern w:val="2"/>
                                <w:sz w:val="21"/>
                                <w:szCs w:val="21"/>
                              </w:rPr>
                              <w:t xml:space="preserve">成都稻壳儿科技大学 /  物流管理专业  /  本科学历        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000000"/>
                                <w:kern w:val="2"/>
                                <w:sz w:val="21"/>
                                <w:szCs w:val="21"/>
                              </w:rPr>
                              <w:t>2015.09--2019.06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pt;margin-top:775pt;height:25.95pt;width:534.1pt;z-index:251640832;mso-width-relative:page;mso-height-relative:page;" filled="f" stroked="f" coordsize="21600,21600" o:gfxdata="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b7bS9gAAAANAQAADwAAAAAAAAABACAAAAAi&#10;AAAAZHJzL2Rvd25yZXYueG1sUEsBAhQAFAAAAAgAh07iQMw2Q0YKAgAA3A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070C0"/>
                          <w:kern w:val="2"/>
                          <w:sz w:val="21"/>
                          <w:szCs w:val="21"/>
                        </w:rPr>
                        <w:t xml:space="preserve">成都稻壳儿科技大学 /  物流管理专业  /  本科学历                      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000000"/>
                          <w:kern w:val="2"/>
                          <w:sz w:val="21"/>
                          <w:szCs w:val="21"/>
                        </w:rPr>
                        <w:t>2015.09--2019.06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9605645</wp:posOffset>
                </wp:positionV>
                <wp:extent cx="4750435" cy="53975"/>
                <wp:effectExtent l="0" t="0" r="0" b="31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303" cy="54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7pt;margin-top:756.35pt;height:4.25pt;width:374.05pt;z-index:251641856;v-text-anchor:middle;mso-width-relative:page;mso-height-relative:page;" fillcolor="#F2F2F2" filled="t" stroked="f" coordsize="21600,21600" o:gfxdata="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7TPyh3QAAAA4BAAAPAAAAAAAAAAEAIAAAACIAAABkcnMvZG93bnJldi54bWxQSwEC&#10;FAAUAAAACACHTuJARK6WOe8BAAC4AwAADgAAAAAAAAABACAAAAAs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9436100</wp:posOffset>
                </wp:positionV>
                <wp:extent cx="1085850" cy="329565"/>
                <wp:effectExtent l="0" t="0" r="0" b="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49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70C0"/>
                                <w:kern w:val="2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25pt;margin-top:743pt;height:25.95pt;width:85.5pt;z-index:251642880;mso-width-relative:page;mso-height-relative:page;" filled="f" stroked="f" coordsize="21600,21600" o:gfxdata="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7pFFrWAAAADQEAAA8AAAAAAAAAAQAgAAAAIgAA&#10;AGRycy9kb3ducmV2LnhtbFBLAQIUABQAAAAIAIdO4kA4YXNRCgIAANw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distribut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70C0"/>
                          <w:kern w:val="2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9484995</wp:posOffset>
                </wp:positionV>
                <wp:extent cx="245745" cy="245745"/>
                <wp:effectExtent l="0" t="0" r="2540" b="2540"/>
                <wp:wrapNone/>
                <wp:docPr id="23" name="open-fan_16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245683" cy="245569"/>
                        </a:xfrm>
                        <a:custGeom>
                          <a:avLst/>
                          <a:gdLst>
                            <a:gd name="T0" fmla="*/ 3311 w 6101"/>
                            <a:gd name="T1" fmla="*/ 5345 h 6107"/>
                            <a:gd name="T2" fmla="*/ 3311 w 6101"/>
                            <a:gd name="T3" fmla="*/ 5942 h 6107"/>
                            <a:gd name="T4" fmla="*/ 2714 w 6101"/>
                            <a:gd name="T5" fmla="*/ 5942 h 6107"/>
                            <a:gd name="T6" fmla="*/ 123 w 6101"/>
                            <a:gd name="T7" fmla="*/ 3351 h 6107"/>
                            <a:gd name="T8" fmla="*/ 0 w 6101"/>
                            <a:gd name="T9" fmla="*/ 3053 h 6107"/>
                            <a:gd name="T10" fmla="*/ 123 w 6101"/>
                            <a:gd name="T11" fmla="*/ 2755 h 6107"/>
                            <a:gd name="T12" fmla="*/ 2714 w 6101"/>
                            <a:gd name="T13" fmla="*/ 164 h 6107"/>
                            <a:gd name="T14" fmla="*/ 3311 w 6101"/>
                            <a:gd name="T15" fmla="*/ 164 h 6107"/>
                            <a:gd name="T16" fmla="*/ 3311 w 6101"/>
                            <a:gd name="T17" fmla="*/ 761 h 6107"/>
                            <a:gd name="T18" fmla="*/ 1019 w 6101"/>
                            <a:gd name="T19" fmla="*/ 3053 h 6107"/>
                            <a:gd name="T20" fmla="*/ 3311 w 6101"/>
                            <a:gd name="T21" fmla="*/ 5345 h 6107"/>
                            <a:gd name="T22" fmla="*/ 3645 w 6101"/>
                            <a:gd name="T23" fmla="*/ 3053 h 6107"/>
                            <a:gd name="T24" fmla="*/ 5937 w 6101"/>
                            <a:gd name="T25" fmla="*/ 761 h 6107"/>
                            <a:gd name="T26" fmla="*/ 5937 w 6101"/>
                            <a:gd name="T27" fmla="*/ 164 h 6107"/>
                            <a:gd name="T28" fmla="*/ 5340 w 6101"/>
                            <a:gd name="T29" fmla="*/ 164 h 6107"/>
                            <a:gd name="T30" fmla="*/ 2750 w 6101"/>
                            <a:gd name="T31" fmla="*/ 2755 h 6107"/>
                            <a:gd name="T32" fmla="*/ 2626 w 6101"/>
                            <a:gd name="T33" fmla="*/ 3053 h 6107"/>
                            <a:gd name="T34" fmla="*/ 2750 w 6101"/>
                            <a:gd name="T35" fmla="*/ 3351 h 6107"/>
                            <a:gd name="T36" fmla="*/ 5340 w 6101"/>
                            <a:gd name="T37" fmla="*/ 5942 h 6107"/>
                            <a:gd name="T38" fmla="*/ 5937 w 6101"/>
                            <a:gd name="T39" fmla="*/ 5942 h 6107"/>
                            <a:gd name="T40" fmla="*/ 5937 w 6101"/>
                            <a:gd name="T41" fmla="*/ 5345 h 6107"/>
                            <a:gd name="T42" fmla="*/ 3645 w 6101"/>
                            <a:gd name="T43" fmla="*/ 3053 h 6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01" h="6107">
                              <a:moveTo>
                                <a:pt x="3311" y="5345"/>
                              </a:moveTo>
                              <a:cubicBezTo>
                                <a:pt x="3475" y="5510"/>
                                <a:pt x="3475" y="5777"/>
                                <a:pt x="3311" y="5942"/>
                              </a:cubicBezTo>
                              <a:cubicBezTo>
                                <a:pt x="3146" y="6107"/>
                                <a:pt x="2879" y="6107"/>
                                <a:pt x="2714" y="5942"/>
                              </a:cubicBezTo>
                              <a:lnTo>
                                <a:pt x="123" y="3351"/>
                              </a:lnTo>
                              <a:cubicBezTo>
                                <a:pt x="41" y="3269"/>
                                <a:pt x="0" y="3161"/>
                                <a:pt x="0" y="3053"/>
                              </a:cubicBezTo>
                              <a:cubicBezTo>
                                <a:pt x="0" y="2945"/>
                                <a:pt x="41" y="2837"/>
                                <a:pt x="123" y="2755"/>
                              </a:cubicBezTo>
                              <a:lnTo>
                                <a:pt x="2714" y="164"/>
                              </a:lnTo>
                              <a:cubicBezTo>
                                <a:pt x="2879" y="0"/>
                                <a:pt x="3146" y="0"/>
                                <a:pt x="3311" y="164"/>
                              </a:cubicBezTo>
                              <a:cubicBezTo>
                                <a:pt x="3475" y="329"/>
                                <a:pt x="3475" y="596"/>
                                <a:pt x="3311" y="761"/>
                              </a:cubicBezTo>
                              <a:lnTo>
                                <a:pt x="1019" y="3053"/>
                              </a:lnTo>
                              <a:lnTo>
                                <a:pt x="3311" y="5345"/>
                              </a:lnTo>
                              <a:close/>
                              <a:moveTo>
                                <a:pt x="3645" y="3053"/>
                              </a:moveTo>
                              <a:lnTo>
                                <a:pt x="5937" y="761"/>
                              </a:lnTo>
                              <a:cubicBezTo>
                                <a:pt x="6101" y="596"/>
                                <a:pt x="6101" y="329"/>
                                <a:pt x="5937" y="164"/>
                              </a:cubicBezTo>
                              <a:cubicBezTo>
                                <a:pt x="5772" y="0"/>
                                <a:pt x="5505" y="0"/>
                                <a:pt x="5340" y="164"/>
                              </a:cubicBezTo>
                              <a:lnTo>
                                <a:pt x="2750" y="2755"/>
                              </a:lnTo>
                              <a:cubicBezTo>
                                <a:pt x="2667" y="2837"/>
                                <a:pt x="2626" y="2945"/>
                                <a:pt x="2626" y="3053"/>
                              </a:cubicBezTo>
                              <a:cubicBezTo>
                                <a:pt x="2626" y="3161"/>
                                <a:pt x="2667" y="3269"/>
                                <a:pt x="2750" y="3351"/>
                              </a:cubicBezTo>
                              <a:lnTo>
                                <a:pt x="5340" y="5942"/>
                              </a:lnTo>
                              <a:cubicBezTo>
                                <a:pt x="5505" y="6107"/>
                                <a:pt x="5772" y="6107"/>
                                <a:pt x="5937" y="5942"/>
                              </a:cubicBezTo>
                              <a:cubicBezTo>
                                <a:pt x="6101" y="5777"/>
                                <a:pt x="6101" y="5510"/>
                                <a:pt x="5937" y="5345"/>
                              </a:cubicBezTo>
                              <a:lnTo>
                                <a:pt x="3645" y="3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fan_16734" o:spid="_x0000_s1026" o:spt="100" style="position:absolute;left:0pt;margin-left:37.75pt;margin-top:746.85pt;height:19.35pt;width:19.35pt;rotation:-5898240f;z-index:251643904;mso-width-relative:page;mso-height-relative:page;" fillcolor="#0070C0" filled="t" stroked="f" coordsize="6101,6107" o:gfxdata="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" path="m3311,5345c3475,5510,3475,5777,3311,5942c3146,6107,2879,6107,2714,5942l123,3351c41,3269,0,3161,0,3053c0,2945,41,2837,123,2755l2714,164c2879,0,3146,0,3311,164c3475,329,3475,596,3311,761l1019,3053,3311,5345xm3645,3053l5937,761c6101,596,6101,329,5937,164c5772,0,5505,0,5340,164l2750,2755c2667,2837,2626,2945,2626,3053c2626,3161,2667,3269,2750,3351l5340,5942c5505,6107,5772,6107,5937,5942c6101,5777,6101,5510,5937,5345l3645,3053xe">
                <v:path o:connectlocs="133331,214928;133331,238934;109290,238934;4953,134747;0,122764;4953,110781;109290,6594;133331,6594;133331,30600;41034,122764;133331,214928;146781,122764;239078,30600;239078,6594;215038,6594;110740,110781;105747,122764;110740,134747;215038,238934;239078,238934;239078,214928;146781,122764" o:connectangles="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5586730</wp:posOffset>
                </wp:positionV>
                <wp:extent cx="4750435" cy="53975"/>
                <wp:effectExtent l="0" t="0" r="0" b="31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303" cy="54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7pt;margin-top:439.9pt;height:4.25pt;width:374.05pt;z-index:251654144;v-text-anchor:middle;mso-width-relative:page;mso-height-relative:page;" fillcolor="#F2F2F2" filled="t" stroked="f" coordsize="21600,21600" o:gfxdata="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V3Dpa3QAAAAwBAAAPAAAAAAAAAAEAIAAAACIAAABkcnMvZG93bnJldi54bWxQSwEC&#10;FAAUAAAACACHTuJAf196sO8BAAC4AwAADgAAAAAAAAABACAAAAAs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5422900</wp:posOffset>
                </wp:positionV>
                <wp:extent cx="1085850" cy="329565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49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70C0"/>
                                <w:kern w:val="2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25pt;margin-top:427pt;height:25.95pt;width:85.5pt;z-index:251655168;mso-width-relative:page;mso-height-relative:page;" filled="f" stroked="f" coordsize="21600,21600" o:gfxdata="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gt2jN2AAAAAsBAAAPAAAAAAAAAAEAIAAAACIA&#10;AABkcnMvZG93bnJldi54bWxQSwECFAAUAAAACACHTuJAeJ3OvQ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distribut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70C0"/>
                          <w:kern w:val="2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5467985</wp:posOffset>
                </wp:positionV>
                <wp:extent cx="245745" cy="245745"/>
                <wp:effectExtent l="0" t="0" r="2540" b="2540"/>
                <wp:wrapNone/>
                <wp:docPr id="18" name="open-fan_16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245683" cy="245569"/>
                        </a:xfrm>
                        <a:custGeom>
                          <a:avLst/>
                          <a:gdLst>
                            <a:gd name="T0" fmla="*/ 3311 w 6101"/>
                            <a:gd name="T1" fmla="*/ 5345 h 6107"/>
                            <a:gd name="T2" fmla="*/ 3311 w 6101"/>
                            <a:gd name="T3" fmla="*/ 5942 h 6107"/>
                            <a:gd name="T4" fmla="*/ 2714 w 6101"/>
                            <a:gd name="T5" fmla="*/ 5942 h 6107"/>
                            <a:gd name="T6" fmla="*/ 123 w 6101"/>
                            <a:gd name="T7" fmla="*/ 3351 h 6107"/>
                            <a:gd name="T8" fmla="*/ 0 w 6101"/>
                            <a:gd name="T9" fmla="*/ 3053 h 6107"/>
                            <a:gd name="T10" fmla="*/ 123 w 6101"/>
                            <a:gd name="T11" fmla="*/ 2755 h 6107"/>
                            <a:gd name="T12" fmla="*/ 2714 w 6101"/>
                            <a:gd name="T13" fmla="*/ 164 h 6107"/>
                            <a:gd name="T14" fmla="*/ 3311 w 6101"/>
                            <a:gd name="T15" fmla="*/ 164 h 6107"/>
                            <a:gd name="T16" fmla="*/ 3311 w 6101"/>
                            <a:gd name="T17" fmla="*/ 761 h 6107"/>
                            <a:gd name="T18" fmla="*/ 1019 w 6101"/>
                            <a:gd name="T19" fmla="*/ 3053 h 6107"/>
                            <a:gd name="T20" fmla="*/ 3311 w 6101"/>
                            <a:gd name="T21" fmla="*/ 5345 h 6107"/>
                            <a:gd name="T22" fmla="*/ 3645 w 6101"/>
                            <a:gd name="T23" fmla="*/ 3053 h 6107"/>
                            <a:gd name="T24" fmla="*/ 5937 w 6101"/>
                            <a:gd name="T25" fmla="*/ 761 h 6107"/>
                            <a:gd name="T26" fmla="*/ 5937 w 6101"/>
                            <a:gd name="T27" fmla="*/ 164 h 6107"/>
                            <a:gd name="T28" fmla="*/ 5340 w 6101"/>
                            <a:gd name="T29" fmla="*/ 164 h 6107"/>
                            <a:gd name="T30" fmla="*/ 2750 w 6101"/>
                            <a:gd name="T31" fmla="*/ 2755 h 6107"/>
                            <a:gd name="T32" fmla="*/ 2626 w 6101"/>
                            <a:gd name="T33" fmla="*/ 3053 h 6107"/>
                            <a:gd name="T34" fmla="*/ 2750 w 6101"/>
                            <a:gd name="T35" fmla="*/ 3351 h 6107"/>
                            <a:gd name="T36" fmla="*/ 5340 w 6101"/>
                            <a:gd name="T37" fmla="*/ 5942 h 6107"/>
                            <a:gd name="T38" fmla="*/ 5937 w 6101"/>
                            <a:gd name="T39" fmla="*/ 5942 h 6107"/>
                            <a:gd name="T40" fmla="*/ 5937 w 6101"/>
                            <a:gd name="T41" fmla="*/ 5345 h 6107"/>
                            <a:gd name="T42" fmla="*/ 3645 w 6101"/>
                            <a:gd name="T43" fmla="*/ 3053 h 6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01" h="6107">
                              <a:moveTo>
                                <a:pt x="3311" y="5345"/>
                              </a:moveTo>
                              <a:cubicBezTo>
                                <a:pt x="3475" y="5510"/>
                                <a:pt x="3475" y="5777"/>
                                <a:pt x="3311" y="5942"/>
                              </a:cubicBezTo>
                              <a:cubicBezTo>
                                <a:pt x="3146" y="6107"/>
                                <a:pt x="2879" y="6107"/>
                                <a:pt x="2714" y="5942"/>
                              </a:cubicBezTo>
                              <a:lnTo>
                                <a:pt x="123" y="3351"/>
                              </a:lnTo>
                              <a:cubicBezTo>
                                <a:pt x="41" y="3269"/>
                                <a:pt x="0" y="3161"/>
                                <a:pt x="0" y="3053"/>
                              </a:cubicBezTo>
                              <a:cubicBezTo>
                                <a:pt x="0" y="2945"/>
                                <a:pt x="41" y="2837"/>
                                <a:pt x="123" y="2755"/>
                              </a:cubicBezTo>
                              <a:lnTo>
                                <a:pt x="2714" y="164"/>
                              </a:lnTo>
                              <a:cubicBezTo>
                                <a:pt x="2879" y="0"/>
                                <a:pt x="3146" y="0"/>
                                <a:pt x="3311" y="164"/>
                              </a:cubicBezTo>
                              <a:cubicBezTo>
                                <a:pt x="3475" y="329"/>
                                <a:pt x="3475" y="596"/>
                                <a:pt x="3311" y="761"/>
                              </a:cubicBezTo>
                              <a:lnTo>
                                <a:pt x="1019" y="3053"/>
                              </a:lnTo>
                              <a:lnTo>
                                <a:pt x="3311" y="5345"/>
                              </a:lnTo>
                              <a:close/>
                              <a:moveTo>
                                <a:pt x="3645" y="3053"/>
                              </a:moveTo>
                              <a:lnTo>
                                <a:pt x="5937" y="761"/>
                              </a:lnTo>
                              <a:cubicBezTo>
                                <a:pt x="6101" y="596"/>
                                <a:pt x="6101" y="329"/>
                                <a:pt x="5937" y="164"/>
                              </a:cubicBezTo>
                              <a:cubicBezTo>
                                <a:pt x="5772" y="0"/>
                                <a:pt x="5505" y="0"/>
                                <a:pt x="5340" y="164"/>
                              </a:cubicBezTo>
                              <a:lnTo>
                                <a:pt x="2750" y="2755"/>
                              </a:lnTo>
                              <a:cubicBezTo>
                                <a:pt x="2667" y="2837"/>
                                <a:pt x="2626" y="2945"/>
                                <a:pt x="2626" y="3053"/>
                              </a:cubicBezTo>
                              <a:cubicBezTo>
                                <a:pt x="2626" y="3161"/>
                                <a:pt x="2667" y="3269"/>
                                <a:pt x="2750" y="3351"/>
                              </a:cubicBezTo>
                              <a:lnTo>
                                <a:pt x="5340" y="5942"/>
                              </a:lnTo>
                              <a:cubicBezTo>
                                <a:pt x="5505" y="6107"/>
                                <a:pt x="5772" y="6107"/>
                                <a:pt x="5937" y="5942"/>
                              </a:cubicBezTo>
                              <a:cubicBezTo>
                                <a:pt x="6101" y="5777"/>
                                <a:pt x="6101" y="5510"/>
                                <a:pt x="5937" y="5345"/>
                              </a:cubicBezTo>
                              <a:lnTo>
                                <a:pt x="3645" y="3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fan_16734" o:spid="_x0000_s1026" o:spt="100" style="position:absolute;left:0pt;margin-left:37.75pt;margin-top:430.55pt;height:19.35pt;width:19.35pt;rotation:-5898240f;z-index:251656192;mso-width-relative:page;mso-height-relative:page;" fillcolor="#0070C0" filled="t" stroked="f" coordsize="6101,6107" o:gfxdata="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" path="m3311,5345c3475,5510,3475,5777,3311,5942c3146,6107,2879,6107,2714,5942l123,3351c41,3269,0,3161,0,3053c0,2945,41,2837,123,2755l2714,164c2879,0,3146,0,3311,164c3475,329,3475,596,3311,761l1019,3053,3311,5345xm3645,3053l5937,761c6101,596,6101,329,5937,164c5772,0,5505,0,5340,164l2750,2755c2667,2837,2626,2945,2626,3053c2626,3161,2667,3269,2750,3351l5340,5942c5505,6107,5772,6107,5937,5942c6101,5777,6101,5510,5937,5345l3645,3053xe">
                <v:path o:connectlocs="133331,214928;133331,238934;109290,238934;4953,134747;0,122764;4953,110781;109290,6594;133331,6594;133331,30600;41034,122764;133331,214928;146781,122764;239078,30600;239078,6594;215038,6594;110740,110781;105747,122764;110740,134747;215038,238934;239078,238934;239078,214928;146781,122764" o:connectangles="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5823585</wp:posOffset>
                </wp:positionV>
                <wp:extent cx="6783070" cy="3072765"/>
                <wp:effectExtent l="0" t="0" r="0" b="0"/>
                <wp:wrapNone/>
                <wp:docPr id="1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69" cy="3072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070C0"/>
                                <w:kern w:val="2"/>
                                <w:sz w:val="21"/>
                                <w:szCs w:val="21"/>
                              </w:rPr>
                              <w:t xml:space="preserve">萧山安能物流股份有限公司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0070C0"/>
                                <w:kern w:val="2"/>
                                <w:sz w:val="21"/>
                                <w:szCs w:val="21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微软雅黑 Light" w:hAnsi="微软雅黑 Light" w:eastAsia="微软雅黑 Light" w:cs="Times New Roman"/>
                                <w:color w:val="0070C0"/>
                                <w:ker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0070C0"/>
                                <w:kern w:val="2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000000"/>
                                <w:kern w:val="2"/>
                                <w:sz w:val="21"/>
                                <w:szCs w:val="21"/>
                              </w:rPr>
                              <w:t>2015.09--2019.06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00000"/>
                                <w:kern w:val="2"/>
                                <w:sz w:val="21"/>
                                <w:szCs w:val="21"/>
                              </w:rPr>
                              <w:t>岗位：项目经历助理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1、协助总经理完成项目中的各项事宜，并对项目进行过程中出现的具体事宜有效跟进，上传下达。具有良好的协调沟通能力和团队合作精神。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 2、协助总经理负责公司各项业务的管理及对外洽谈、协调工作。参与电影项目前期制作，项目剧本概读、大纲分析、影视制作环节各项事宜。跟进项目后期的总控制，协调各个环节的问题以及按时交片等事宜。能够从战略层面，在营销发行上给出合理化建议。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 3、依托公司有一定客户资源。包括游戏、影视客户及中外配音演员等。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 4、在后期制作等各种项目上，根据项目进度及质量做出进一步工作安排。对客户进行很好的维护，根据客户需要提供相应的服务，建立了良好的商业合作伙伴关系。维护现有营销宣传或客户资源的同时，能够拓宽更多的渠道和平台，创造延展机会。经手的项目包括游戏、广告等后期制作、影视片、纪录片及宣传片等。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 5、组织策划各项文化活动，包括与Liten领声合作的配音培训课程；与中农促宠物产业委员会合作的“2017中国宠物行业精英访谈”、全国少年成语故事大赛、影视行业后期培训等活动。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29pt;margin-top:458.55pt;height:241.95pt;width:534.1pt;z-index:251657216;mso-width-relative:page;mso-height-relative:page;" filled="f" stroked="f" coordsize="21600,21600" o:gfxdata="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f3RlrYAAAADAEAAA8AAAAAAAAAAQAgAAAA&#10;IgAAAGRycy9kb3ducmV2LnhtbFBLAQIUABQAAAAIAIdO4kAhGlsC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070C0"/>
                          <w:kern w:val="2"/>
                          <w:sz w:val="21"/>
                          <w:szCs w:val="21"/>
                        </w:rPr>
                        <w:t xml:space="preserve">萧山安能物流股份有限公司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0070C0"/>
                          <w:kern w:val="2"/>
                          <w:sz w:val="21"/>
                          <w:szCs w:val="21"/>
                        </w:rPr>
                        <w:t xml:space="preserve">                                        </w:t>
                      </w:r>
                      <w:r>
                        <w:rPr>
                          <w:rFonts w:ascii="微软雅黑 Light" w:hAnsi="微软雅黑 Light" w:eastAsia="微软雅黑 Light" w:cs="Times New Roman"/>
                          <w:color w:val="0070C0"/>
                          <w:kern w:val="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0070C0"/>
                          <w:kern w:val="2"/>
                          <w:sz w:val="21"/>
                          <w:szCs w:val="21"/>
                        </w:rPr>
                        <w:t xml:space="preserve"> 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000000"/>
                          <w:kern w:val="2"/>
                          <w:sz w:val="21"/>
                          <w:szCs w:val="21"/>
                        </w:rPr>
                        <w:t>2015.09--2019.06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00000"/>
                          <w:kern w:val="2"/>
                          <w:sz w:val="21"/>
                          <w:szCs w:val="21"/>
                        </w:rPr>
                        <w:t>岗位：项目经历助理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1、协助总经理完成项目中的各项事宜，并对项目进行过程中出现的具体事宜有效跟进，上传下达。具有良好的协调沟通能力和团队合作精神。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 2、协助总经理负责公司各项业务的管理及对外洽谈、协调工作。参与电影项目前期制作，项目剧本概读、大纲分析、影视制作环节各项事宜。跟进项目后期的总控制，协调各个环节的问题以及按时交片等事宜。能够从战略层面，在营销发行上给出合理化建议。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 3、依托公司有一定客户资源。包括游戏、影视客户及中外配音演员等。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 4、在后期制作等各种项目上，根据项目进度及质量做出进一步工作安排。对客户进行很好的维护，根据客户需要提供相应的服务，建立了良好的商业合作伙伴关系。维护现有营销宣传或客户资源的同时，能够拓宽更多的渠道和平台，创造延展机会。经手的项目包括游戏、广告等后期制作、影视片、纪录片及宣传片等。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 5、组织策划各项文化活动，包括与Liten领声合作的配音培训课程；与中农促宠物产业委员会合作的“2017中国宠物行业精英访谈”、全国少年成语故事大赛、影视行业后期培训等活动。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330200</wp:posOffset>
                </wp:positionV>
                <wp:extent cx="603250" cy="603250"/>
                <wp:effectExtent l="317" t="0" r="6668" b="6667"/>
                <wp:wrapNone/>
                <wp:docPr id="5" name="open-fan_16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603416" cy="603136"/>
                        </a:xfrm>
                        <a:custGeom>
                          <a:avLst/>
                          <a:gdLst>
                            <a:gd name="T0" fmla="*/ 3311 w 6101"/>
                            <a:gd name="T1" fmla="*/ 5345 h 6107"/>
                            <a:gd name="T2" fmla="*/ 3311 w 6101"/>
                            <a:gd name="T3" fmla="*/ 5942 h 6107"/>
                            <a:gd name="T4" fmla="*/ 2714 w 6101"/>
                            <a:gd name="T5" fmla="*/ 5942 h 6107"/>
                            <a:gd name="T6" fmla="*/ 123 w 6101"/>
                            <a:gd name="T7" fmla="*/ 3351 h 6107"/>
                            <a:gd name="T8" fmla="*/ 0 w 6101"/>
                            <a:gd name="T9" fmla="*/ 3053 h 6107"/>
                            <a:gd name="T10" fmla="*/ 123 w 6101"/>
                            <a:gd name="T11" fmla="*/ 2755 h 6107"/>
                            <a:gd name="T12" fmla="*/ 2714 w 6101"/>
                            <a:gd name="T13" fmla="*/ 164 h 6107"/>
                            <a:gd name="T14" fmla="*/ 3311 w 6101"/>
                            <a:gd name="T15" fmla="*/ 164 h 6107"/>
                            <a:gd name="T16" fmla="*/ 3311 w 6101"/>
                            <a:gd name="T17" fmla="*/ 761 h 6107"/>
                            <a:gd name="T18" fmla="*/ 1019 w 6101"/>
                            <a:gd name="T19" fmla="*/ 3053 h 6107"/>
                            <a:gd name="T20" fmla="*/ 3311 w 6101"/>
                            <a:gd name="T21" fmla="*/ 5345 h 6107"/>
                            <a:gd name="T22" fmla="*/ 3645 w 6101"/>
                            <a:gd name="T23" fmla="*/ 3053 h 6107"/>
                            <a:gd name="T24" fmla="*/ 5937 w 6101"/>
                            <a:gd name="T25" fmla="*/ 761 h 6107"/>
                            <a:gd name="T26" fmla="*/ 5937 w 6101"/>
                            <a:gd name="T27" fmla="*/ 164 h 6107"/>
                            <a:gd name="T28" fmla="*/ 5340 w 6101"/>
                            <a:gd name="T29" fmla="*/ 164 h 6107"/>
                            <a:gd name="T30" fmla="*/ 2750 w 6101"/>
                            <a:gd name="T31" fmla="*/ 2755 h 6107"/>
                            <a:gd name="T32" fmla="*/ 2626 w 6101"/>
                            <a:gd name="T33" fmla="*/ 3053 h 6107"/>
                            <a:gd name="T34" fmla="*/ 2750 w 6101"/>
                            <a:gd name="T35" fmla="*/ 3351 h 6107"/>
                            <a:gd name="T36" fmla="*/ 5340 w 6101"/>
                            <a:gd name="T37" fmla="*/ 5942 h 6107"/>
                            <a:gd name="T38" fmla="*/ 5937 w 6101"/>
                            <a:gd name="T39" fmla="*/ 5942 h 6107"/>
                            <a:gd name="T40" fmla="*/ 5937 w 6101"/>
                            <a:gd name="T41" fmla="*/ 5345 h 6107"/>
                            <a:gd name="T42" fmla="*/ 3645 w 6101"/>
                            <a:gd name="T43" fmla="*/ 3053 h 6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01" h="6107">
                              <a:moveTo>
                                <a:pt x="3311" y="5345"/>
                              </a:moveTo>
                              <a:cubicBezTo>
                                <a:pt x="3475" y="5510"/>
                                <a:pt x="3475" y="5777"/>
                                <a:pt x="3311" y="5942"/>
                              </a:cubicBezTo>
                              <a:cubicBezTo>
                                <a:pt x="3146" y="6107"/>
                                <a:pt x="2879" y="6107"/>
                                <a:pt x="2714" y="5942"/>
                              </a:cubicBezTo>
                              <a:lnTo>
                                <a:pt x="123" y="3351"/>
                              </a:lnTo>
                              <a:cubicBezTo>
                                <a:pt x="41" y="3269"/>
                                <a:pt x="0" y="3161"/>
                                <a:pt x="0" y="3053"/>
                              </a:cubicBezTo>
                              <a:cubicBezTo>
                                <a:pt x="0" y="2945"/>
                                <a:pt x="41" y="2837"/>
                                <a:pt x="123" y="2755"/>
                              </a:cubicBezTo>
                              <a:lnTo>
                                <a:pt x="2714" y="164"/>
                              </a:lnTo>
                              <a:cubicBezTo>
                                <a:pt x="2879" y="0"/>
                                <a:pt x="3146" y="0"/>
                                <a:pt x="3311" y="164"/>
                              </a:cubicBezTo>
                              <a:cubicBezTo>
                                <a:pt x="3475" y="329"/>
                                <a:pt x="3475" y="596"/>
                                <a:pt x="3311" y="761"/>
                              </a:cubicBezTo>
                              <a:lnTo>
                                <a:pt x="1019" y="3053"/>
                              </a:lnTo>
                              <a:lnTo>
                                <a:pt x="3311" y="5345"/>
                              </a:lnTo>
                              <a:close/>
                              <a:moveTo>
                                <a:pt x="3645" y="3053"/>
                              </a:moveTo>
                              <a:lnTo>
                                <a:pt x="5937" y="761"/>
                              </a:lnTo>
                              <a:cubicBezTo>
                                <a:pt x="6101" y="596"/>
                                <a:pt x="6101" y="329"/>
                                <a:pt x="5937" y="164"/>
                              </a:cubicBezTo>
                              <a:cubicBezTo>
                                <a:pt x="5772" y="0"/>
                                <a:pt x="5505" y="0"/>
                                <a:pt x="5340" y="164"/>
                              </a:cubicBezTo>
                              <a:lnTo>
                                <a:pt x="2750" y="2755"/>
                              </a:lnTo>
                              <a:cubicBezTo>
                                <a:pt x="2667" y="2837"/>
                                <a:pt x="2626" y="2945"/>
                                <a:pt x="2626" y="3053"/>
                              </a:cubicBezTo>
                              <a:cubicBezTo>
                                <a:pt x="2626" y="3161"/>
                                <a:pt x="2667" y="3269"/>
                                <a:pt x="2750" y="3351"/>
                              </a:cubicBezTo>
                              <a:lnTo>
                                <a:pt x="5340" y="5942"/>
                              </a:lnTo>
                              <a:cubicBezTo>
                                <a:pt x="5505" y="6107"/>
                                <a:pt x="5772" y="6107"/>
                                <a:pt x="5937" y="5942"/>
                              </a:cubicBezTo>
                              <a:cubicBezTo>
                                <a:pt x="6101" y="5777"/>
                                <a:pt x="6101" y="5510"/>
                                <a:pt x="5937" y="5345"/>
                              </a:cubicBezTo>
                              <a:lnTo>
                                <a:pt x="3645" y="3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fan_16734" o:spid="_x0000_s1026" o:spt="100" style="position:absolute;left:0pt;margin-left:23.95pt;margin-top:26pt;height:47.5pt;width:47.5pt;rotation:-5898240f;z-index:251644928;mso-width-relative:page;mso-height-relative:page;" fillcolor="#0070C0" filled="t" stroked="f" coordsize="6101,6107" o:gfxdata="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" path="m3311,5345c3475,5510,3475,5777,3311,5942c3146,6107,2879,6107,2714,5942l123,3351c41,3269,0,3161,0,3053c0,2945,41,2837,123,2755l2714,164c2879,0,3146,0,3311,164c3475,329,3475,596,3311,761l1019,3053,3311,5345xm3645,3053l5937,761c6101,596,6101,329,5937,164c5772,0,5505,0,5340,164l2750,2755c2667,2837,2626,2945,2626,3053c2626,3161,2667,3269,2750,3351l5340,5942c5505,6107,5772,6107,5937,5942c6101,5777,6101,5510,5937,5345l3645,3053xe">
                <v:path o:connectlocs="327472,527879;327472,586840;268426,586840;12165,330949;0,301518;12165,272087;268426,16196;327472,16196;327472,75157;100783,301518;327472,527879;360506,301518;587195,75157;587195,16196;528149,16196;271987,272087;259723,301518;271987,330949;528149,586840;587195,586840;587195,527879;360506,301518" o:connectangles="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1132205</wp:posOffset>
                </wp:positionV>
                <wp:extent cx="1620520" cy="726440"/>
                <wp:effectExtent l="0" t="0" r="0" b="0"/>
                <wp:wrapNone/>
                <wp:docPr id="6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726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 xml:space="preserve">生日：1997.08.08          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>电话：188 0808 0808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120.45pt;margin-top:89.15pt;height:57.2pt;width:127.6pt;z-index:251645952;mso-width-relative:page;mso-height-relative:page;" fillcolor="#FFFFFF" filled="t" stroked="f" coordsize="21600,21600" o:gfxdata="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UlXKNgAAAALAQAADwAAAAAAAAABACAAAAAiAAAAZHJzL2Rvd25y&#10;ZXYueG1sUEsBAhQAFAAAAAgAh07iQNB51u7FAQAAY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 xml:space="preserve">生日：1997.08.08          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>电话：188 0808 0808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1132205</wp:posOffset>
                </wp:positionV>
                <wp:extent cx="2439035" cy="726440"/>
                <wp:effectExtent l="0" t="0" r="0" b="0"/>
                <wp:wrapNone/>
                <wp:docPr id="7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>现居：武汉市洪山区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>邮箱：188 docer@qq.com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264.4pt;margin-top:89.15pt;height:57.2pt;width:192.05pt;z-index:251646976;mso-width-relative:page;mso-height-relative:page;" filled="f" stroked="f" coordsize="21600,21600" o:gfxdata="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h4OzY2AAAAAsB&#10;AAAPAAAAAAAAAAEAIAAAACIAAABkcnMvZG93bnJldi54bWxQSwECFAAUAAAACACHTuJAgqv1gqkB&#10;AAAo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>现居：武汉市洪山区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>邮箱：188 docer@qq.com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1293495</wp:posOffset>
                </wp:positionV>
                <wp:extent cx="135255" cy="167005"/>
                <wp:effectExtent l="0" t="0" r="0" b="4445"/>
                <wp:wrapNone/>
                <wp:docPr id="8" name="location-pointer_64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35274" cy="167182"/>
                        </a:xfrm>
                        <a:custGeom>
                          <a:avLst/>
                          <a:gdLst>
                            <a:gd name="connsiteX0" fmla="*/ 243063 w 485843"/>
                            <a:gd name="connsiteY0" fmla="*/ 122511 h 600441"/>
                            <a:gd name="connsiteX1" fmla="*/ 130548 w 485843"/>
                            <a:gd name="connsiteY1" fmla="*/ 234807 h 600441"/>
                            <a:gd name="connsiteX2" fmla="*/ 243063 w 485843"/>
                            <a:gd name="connsiteY2" fmla="*/ 346860 h 600441"/>
                            <a:gd name="connsiteX3" fmla="*/ 355578 w 485843"/>
                            <a:gd name="connsiteY3" fmla="*/ 234807 h 600441"/>
                            <a:gd name="connsiteX4" fmla="*/ 243063 w 485843"/>
                            <a:gd name="connsiteY4" fmla="*/ 122511 h 600441"/>
                            <a:gd name="connsiteX5" fmla="*/ 243063 w 485843"/>
                            <a:gd name="connsiteY5" fmla="*/ 90183 h 600441"/>
                            <a:gd name="connsiteX6" fmla="*/ 387969 w 485843"/>
                            <a:gd name="connsiteY6" fmla="*/ 234807 h 600441"/>
                            <a:gd name="connsiteX7" fmla="*/ 243063 w 485843"/>
                            <a:gd name="connsiteY7" fmla="*/ 379431 h 600441"/>
                            <a:gd name="connsiteX8" fmla="*/ 98157 w 485843"/>
                            <a:gd name="connsiteY8" fmla="*/ 234807 h 600441"/>
                            <a:gd name="connsiteX9" fmla="*/ 243063 w 485843"/>
                            <a:gd name="connsiteY9" fmla="*/ 90183 h 600441"/>
                            <a:gd name="connsiteX10" fmla="*/ 243043 w 485843"/>
                            <a:gd name="connsiteY10" fmla="*/ 48619 h 600441"/>
                            <a:gd name="connsiteX11" fmla="*/ 48706 w 485843"/>
                            <a:gd name="connsiteY11" fmla="*/ 242607 h 600441"/>
                            <a:gd name="connsiteX12" fmla="*/ 243043 w 485843"/>
                            <a:gd name="connsiteY12" fmla="*/ 541612 h 600441"/>
                            <a:gd name="connsiteX13" fmla="*/ 437137 w 485843"/>
                            <a:gd name="connsiteY13" fmla="*/ 242607 h 600441"/>
                            <a:gd name="connsiteX14" fmla="*/ 243043 w 485843"/>
                            <a:gd name="connsiteY14" fmla="*/ 48619 h 600441"/>
                            <a:gd name="connsiteX15" fmla="*/ 243043 w 485843"/>
                            <a:gd name="connsiteY15" fmla="*/ 0 h 600441"/>
                            <a:gd name="connsiteX16" fmla="*/ 485843 w 485843"/>
                            <a:gd name="connsiteY16" fmla="*/ 242607 h 600441"/>
                            <a:gd name="connsiteX17" fmla="*/ 371384 w 485843"/>
                            <a:gd name="connsiteY17" fmla="*/ 469657 h 600441"/>
                            <a:gd name="connsiteX18" fmla="*/ 260090 w 485843"/>
                            <a:gd name="connsiteY18" fmla="*/ 593391 h 600441"/>
                            <a:gd name="connsiteX19" fmla="*/ 243043 w 485843"/>
                            <a:gd name="connsiteY19" fmla="*/ 600441 h 600441"/>
                            <a:gd name="connsiteX20" fmla="*/ 225996 w 485843"/>
                            <a:gd name="connsiteY20" fmla="*/ 593391 h 600441"/>
                            <a:gd name="connsiteX21" fmla="*/ 114703 w 485843"/>
                            <a:gd name="connsiteY21" fmla="*/ 469657 h 600441"/>
                            <a:gd name="connsiteX22" fmla="*/ 0 w 485843"/>
                            <a:gd name="connsiteY22" fmla="*/ 242607 h 600441"/>
                            <a:gd name="connsiteX23" fmla="*/ 243043 w 485843"/>
                            <a:gd name="connsiteY23" fmla="*/ 0 h 600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85843" h="600441">
                              <a:moveTo>
                                <a:pt x="243063" y="122511"/>
                              </a:moveTo>
                              <a:cubicBezTo>
                                <a:pt x="180960" y="122511"/>
                                <a:pt x="130548" y="172825"/>
                                <a:pt x="130548" y="234807"/>
                              </a:cubicBezTo>
                              <a:cubicBezTo>
                                <a:pt x="130548" y="296546"/>
                                <a:pt x="180960" y="346860"/>
                                <a:pt x="243063" y="346860"/>
                              </a:cubicBezTo>
                              <a:cubicBezTo>
                                <a:pt x="304922" y="346860"/>
                                <a:pt x="355578" y="296546"/>
                                <a:pt x="355578" y="234807"/>
                              </a:cubicBezTo>
                              <a:cubicBezTo>
                                <a:pt x="355578" y="172825"/>
                                <a:pt x="304922" y="122511"/>
                                <a:pt x="243063" y="122511"/>
                              </a:cubicBezTo>
                              <a:close/>
                              <a:moveTo>
                                <a:pt x="243063" y="90183"/>
                              </a:moveTo>
                              <a:cubicBezTo>
                                <a:pt x="322944" y="90183"/>
                                <a:pt x="387969" y="155082"/>
                                <a:pt x="387969" y="234807"/>
                              </a:cubicBezTo>
                              <a:cubicBezTo>
                                <a:pt x="387969" y="314533"/>
                                <a:pt x="322944" y="379431"/>
                                <a:pt x="243063" y="379431"/>
                              </a:cubicBezTo>
                              <a:cubicBezTo>
                                <a:pt x="163182" y="379431"/>
                                <a:pt x="98157" y="314533"/>
                                <a:pt x="98157" y="234807"/>
                              </a:cubicBezTo>
                              <a:cubicBezTo>
                                <a:pt x="98157" y="155082"/>
                                <a:pt x="163182" y="90183"/>
                                <a:pt x="243063" y="90183"/>
                              </a:cubicBezTo>
                              <a:close/>
                              <a:moveTo>
                                <a:pt x="243043" y="48619"/>
                              </a:moveTo>
                              <a:cubicBezTo>
                                <a:pt x="135890" y="48619"/>
                                <a:pt x="48706" y="135646"/>
                                <a:pt x="48706" y="242607"/>
                              </a:cubicBezTo>
                              <a:cubicBezTo>
                                <a:pt x="48706" y="325016"/>
                                <a:pt x="176316" y="473060"/>
                                <a:pt x="243043" y="541612"/>
                              </a:cubicBezTo>
                              <a:cubicBezTo>
                                <a:pt x="309771" y="473060"/>
                                <a:pt x="437137" y="325016"/>
                                <a:pt x="437137" y="242607"/>
                              </a:cubicBezTo>
                              <a:cubicBezTo>
                                <a:pt x="437137" y="135646"/>
                                <a:pt x="350197" y="48619"/>
                                <a:pt x="243043" y="48619"/>
                              </a:cubicBezTo>
                              <a:close/>
                              <a:moveTo>
                                <a:pt x="243043" y="0"/>
                              </a:moveTo>
                              <a:cubicBezTo>
                                <a:pt x="376985" y="0"/>
                                <a:pt x="485843" y="108663"/>
                                <a:pt x="485843" y="242607"/>
                              </a:cubicBezTo>
                              <a:cubicBezTo>
                                <a:pt x="485843" y="298033"/>
                                <a:pt x="447365" y="374607"/>
                                <a:pt x="371384" y="469657"/>
                              </a:cubicBezTo>
                              <a:cubicBezTo>
                                <a:pt x="316346" y="538452"/>
                                <a:pt x="262282" y="591204"/>
                                <a:pt x="260090" y="593391"/>
                              </a:cubicBezTo>
                              <a:cubicBezTo>
                                <a:pt x="255220" y="598010"/>
                                <a:pt x="249132" y="600441"/>
                                <a:pt x="243043" y="600441"/>
                              </a:cubicBezTo>
                              <a:cubicBezTo>
                                <a:pt x="236955" y="600441"/>
                                <a:pt x="230867" y="598010"/>
                                <a:pt x="225996" y="593391"/>
                              </a:cubicBezTo>
                              <a:cubicBezTo>
                                <a:pt x="223804" y="591204"/>
                                <a:pt x="169741" y="538452"/>
                                <a:pt x="114703" y="469657"/>
                              </a:cubicBezTo>
                              <a:cubicBezTo>
                                <a:pt x="38721" y="374607"/>
                                <a:pt x="0" y="298033"/>
                                <a:pt x="0" y="242607"/>
                              </a:cubicBezTo>
                              <a:cubicBezTo>
                                <a:pt x="0" y="108663"/>
                                <a:pt x="109102" y="0"/>
                                <a:pt x="2430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location-pointer_64679" o:spid="_x0000_s1026" o:spt="100" style="position:absolute;left:0pt;margin-left:247.8pt;margin-top:101.85pt;height:13.15pt;width:10.65pt;z-index:251648000;mso-width-relative:page;mso-height-relative:page;" fillcolor="#0070C0" filled="t" stroked="f" coordsize="485843,600441" o:gfxdata="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" path="m243063,122511c180960,122511,130548,172825,130548,234807c130548,296546,180960,346860,243063,346860c304922,346860,355578,296546,355578,234807c355578,172825,304922,122511,243063,122511xm243063,90183c322944,90183,387969,155082,387969,234807c387969,314533,322944,379431,243063,379431c163182,379431,98157,314533,98157,234807c98157,155082,163182,90183,243063,90183xm243043,48619c135890,48619,48706,135646,48706,242607c48706,325016,176316,473060,243043,541612c309771,473060,437137,325016,437137,242607c437137,135646,350197,48619,243043,48619xm243043,0c376985,0,485843,108663,485843,242607c485843,298033,447365,374607,371384,469657c316346,538452,262282,591204,260090,593391c255220,598010,249132,600441,243043,600441c236955,600441,230867,598010,225996,593391c223804,591204,169741,538452,114703,469657c38721,374607,0,298033,0,242607c0,108663,109102,0,243043,0xe">
                <v:path o:connectlocs="67676,34110;36348,65377;67676,96576;99004,65377;67676,34110;67676,25109;108022,65377;67676,105645;27330,65377;67676,25109;67670,13537;13561,67549;67670,150802;121712,67549;67670,13537;67670,0;135274,67549;103405,130767;72417,165219;67670,167182;62924,165219;31936,130767;0,67549;67670,0" o:connectangles="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1289050</wp:posOffset>
                </wp:positionV>
                <wp:extent cx="146050" cy="172085"/>
                <wp:effectExtent l="0" t="0" r="6350" b="0"/>
                <wp:wrapNone/>
                <wp:docPr id="9" name="analog-stopwatch_67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6240" cy="172244"/>
                        </a:xfrm>
                        <a:custGeom>
                          <a:avLst/>
                          <a:gdLst>
                            <a:gd name="connsiteX0" fmla="*/ 257566 w 515127"/>
                            <a:gd name="connsiteY0" fmla="*/ 250649 h 606722"/>
                            <a:gd name="connsiteX1" fmla="*/ 277416 w 515127"/>
                            <a:gd name="connsiteY1" fmla="*/ 270375 h 606722"/>
                            <a:gd name="connsiteX2" fmla="*/ 277416 w 515127"/>
                            <a:gd name="connsiteY2" fmla="*/ 329730 h 606722"/>
                            <a:gd name="connsiteX3" fmla="*/ 336876 w 515127"/>
                            <a:gd name="connsiteY3" fmla="*/ 329730 h 606722"/>
                            <a:gd name="connsiteX4" fmla="*/ 356637 w 515127"/>
                            <a:gd name="connsiteY4" fmla="*/ 349544 h 606722"/>
                            <a:gd name="connsiteX5" fmla="*/ 336876 w 515127"/>
                            <a:gd name="connsiteY5" fmla="*/ 369270 h 606722"/>
                            <a:gd name="connsiteX6" fmla="*/ 257566 w 515127"/>
                            <a:gd name="connsiteY6" fmla="*/ 369270 h 606722"/>
                            <a:gd name="connsiteX7" fmla="*/ 237805 w 515127"/>
                            <a:gd name="connsiteY7" fmla="*/ 349544 h 606722"/>
                            <a:gd name="connsiteX8" fmla="*/ 237805 w 515127"/>
                            <a:gd name="connsiteY8" fmla="*/ 270375 h 606722"/>
                            <a:gd name="connsiteX9" fmla="*/ 257566 w 515127"/>
                            <a:gd name="connsiteY9" fmla="*/ 250649 h 606722"/>
                            <a:gd name="connsiteX10" fmla="*/ 257519 w 515127"/>
                            <a:gd name="connsiteY10" fmla="*/ 210956 h 606722"/>
                            <a:gd name="connsiteX11" fmla="*/ 118851 w 515127"/>
                            <a:gd name="connsiteY11" fmla="*/ 349521 h 606722"/>
                            <a:gd name="connsiteX12" fmla="*/ 257519 w 515127"/>
                            <a:gd name="connsiteY12" fmla="*/ 487996 h 606722"/>
                            <a:gd name="connsiteX13" fmla="*/ 396276 w 515127"/>
                            <a:gd name="connsiteY13" fmla="*/ 349521 h 606722"/>
                            <a:gd name="connsiteX14" fmla="*/ 257519 w 515127"/>
                            <a:gd name="connsiteY14" fmla="*/ 210956 h 606722"/>
                            <a:gd name="connsiteX15" fmla="*/ 257519 w 515127"/>
                            <a:gd name="connsiteY15" fmla="*/ 171404 h 606722"/>
                            <a:gd name="connsiteX16" fmla="*/ 435882 w 515127"/>
                            <a:gd name="connsiteY16" fmla="*/ 349521 h 606722"/>
                            <a:gd name="connsiteX17" fmla="*/ 257519 w 515127"/>
                            <a:gd name="connsiteY17" fmla="*/ 527548 h 606722"/>
                            <a:gd name="connsiteX18" fmla="*/ 79245 w 515127"/>
                            <a:gd name="connsiteY18" fmla="*/ 349521 h 606722"/>
                            <a:gd name="connsiteX19" fmla="*/ 257519 w 515127"/>
                            <a:gd name="connsiteY19" fmla="*/ 171404 h 606722"/>
                            <a:gd name="connsiteX20" fmla="*/ 257564 w 515127"/>
                            <a:gd name="connsiteY20" fmla="*/ 131884 h 606722"/>
                            <a:gd name="connsiteX21" fmla="*/ 39694 w 515127"/>
                            <a:gd name="connsiteY21" fmla="*/ 349530 h 606722"/>
                            <a:gd name="connsiteX22" fmla="*/ 257564 w 515127"/>
                            <a:gd name="connsiteY22" fmla="*/ 567086 h 606722"/>
                            <a:gd name="connsiteX23" fmla="*/ 475522 w 515127"/>
                            <a:gd name="connsiteY23" fmla="*/ 349530 h 606722"/>
                            <a:gd name="connsiteX24" fmla="*/ 257564 w 515127"/>
                            <a:gd name="connsiteY24" fmla="*/ 131884 h 606722"/>
                            <a:gd name="connsiteX25" fmla="*/ 237806 w 515127"/>
                            <a:gd name="connsiteY25" fmla="*/ 39548 h 606722"/>
                            <a:gd name="connsiteX26" fmla="*/ 237806 w 515127"/>
                            <a:gd name="connsiteY26" fmla="*/ 92337 h 606722"/>
                            <a:gd name="connsiteX27" fmla="*/ 277410 w 515127"/>
                            <a:gd name="connsiteY27" fmla="*/ 92337 h 606722"/>
                            <a:gd name="connsiteX28" fmla="*/ 277410 w 515127"/>
                            <a:gd name="connsiteY28" fmla="*/ 39548 h 606722"/>
                            <a:gd name="connsiteX29" fmla="*/ 178354 w 515127"/>
                            <a:gd name="connsiteY29" fmla="*/ 0 h 606722"/>
                            <a:gd name="connsiteX30" fmla="*/ 336862 w 515127"/>
                            <a:gd name="connsiteY30" fmla="*/ 0 h 606722"/>
                            <a:gd name="connsiteX31" fmla="*/ 356620 w 515127"/>
                            <a:gd name="connsiteY31" fmla="*/ 19818 h 606722"/>
                            <a:gd name="connsiteX32" fmla="*/ 336862 w 515127"/>
                            <a:gd name="connsiteY32" fmla="*/ 39548 h 606722"/>
                            <a:gd name="connsiteX33" fmla="*/ 317015 w 515127"/>
                            <a:gd name="connsiteY33" fmla="*/ 39548 h 606722"/>
                            <a:gd name="connsiteX34" fmla="*/ 317015 w 515127"/>
                            <a:gd name="connsiteY34" fmla="*/ 99269 h 606722"/>
                            <a:gd name="connsiteX35" fmla="*/ 402632 w 515127"/>
                            <a:gd name="connsiteY35" fmla="*/ 137128 h 606722"/>
                            <a:gd name="connsiteX36" fmla="*/ 427730 w 515127"/>
                            <a:gd name="connsiteY36" fmla="*/ 112066 h 606722"/>
                            <a:gd name="connsiteX37" fmla="*/ 411977 w 515127"/>
                            <a:gd name="connsiteY37" fmla="*/ 96425 h 606722"/>
                            <a:gd name="connsiteX38" fmla="*/ 411977 w 515127"/>
                            <a:gd name="connsiteY38" fmla="*/ 68431 h 606722"/>
                            <a:gd name="connsiteX39" fmla="*/ 440012 w 515127"/>
                            <a:gd name="connsiteY39" fmla="*/ 68431 h 606722"/>
                            <a:gd name="connsiteX40" fmla="*/ 499463 w 515127"/>
                            <a:gd name="connsiteY40" fmla="*/ 127796 h 606722"/>
                            <a:gd name="connsiteX41" fmla="*/ 499463 w 515127"/>
                            <a:gd name="connsiteY41" fmla="*/ 155791 h 606722"/>
                            <a:gd name="connsiteX42" fmla="*/ 471429 w 515127"/>
                            <a:gd name="connsiteY42" fmla="*/ 155791 h 606722"/>
                            <a:gd name="connsiteX43" fmla="*/ 455676 w 515127"/>
                            <a:gd name="connsiteY43" fmla="*/ 140061 h 606722"/>
                            <a:gd name="connsiteX44" fmla="*/ 433693 w 515127"/>
                            <a:gd name="connsiteY44" fmla="*/ 162012 h 606722"/>
                            <a:gd name="connsiteX45" fmla="*/ 515127 w 515127"/>
                            <a:gd name="connsiteY45" fmla="*/ 349530 h 606722"/>
                            <a:gd name="connsiteX46" fmla="*/ 257564 w 515127"/>
                            <a:gd name="connsiteY46" fmla="*/ 606722 h 606722"/>
                            <a:gd name="connsiteX47" fmla="*/ 0 w 515127"/>
                            <a:gd name="connsiteY47" fmla="*/ 349530 h 606722"/>
                            <a:gd name="connsiteX48" fmla="*/ 81434 w 515127"/>
                            <a:gd name="connsiteY48" fmla="*/ 162012 h 606722"/>
                            <a:gd name="connsiteX49" fmla="*/ 59451 w 515127"/>
                            <a:gd name="connsiteY49" fmla="*/ 140061 h 606722"/>
                            <a:gd name="connsiteX50" fmla="*/ 43788 w 515127"/>
                            <a:gd name="connsiteY50" fmla="*/ 155791 h 606722"/>
                            <a:gd name="connsiteX51" fmla="*/ 15753 w 515127"/>
                            <a:gd name="connsiteY51" fmla="*/ 155791 h 606722"/>
                            <a:gd name="connsiteX52" fmla="*/ 15753 w 515127"/>
                            <a:gd name="connsiteY52" fmla="*/ 127796 h 606722"/>
                            <a:gd name="connsiteX53" fmla="*/ 75204 w 515127"/>
                            <a:gd name="connsiteY53" fmla="*/ 68431 h 606722"/>
                            <a:gd name="connsiteX54" fmla="*/ 103239 w 515127"/>
                            <a:gd name="connsiteY54" fmla="*/ 68431 h 606722"/>
                            <a:gd name="connsiteX55" fmla="*/ 103239 w 515127"/>
                            <a:gd name="connsiteY55" fmla="*/ 96425 h 606722"/>
                            <a:gd name="connsiteX56" fmla="*/ 87486 w 515127"/>
                            <a:gd name="connsiteY56" fmla="*/ 112066 h 606722"/>
                            <a:gd name="connsiteX57" fmla="*/ 112495 w 515127"/>
                            <a:gd name="connsiteY57" fmla="*/ 137128 h 606722"/>
                            <a:gd name="connsiteX58" fmla="*/ 198201 w 515127"/>
                            <a:gd name="connsiteY58" fmla="*/ 99269 h 606722"/>
                            <a:gd name="connsiteX59" fmla="*/ 198201 w 515127"/>
                            <a:gd name="connsiteY59" fmla="*/ 39548 h 606722"/>
                            <a:gd name="connsiteX60" fmla="*/ 178354 w 515127"/>
                            <a:gd name="connsiteY60" fmla="*/ 39548 h 606722"/>
                            <a:gd name="connsiteX61" fmla="*/ 158507 w 515127"/>
                            <a:gd name="connsiteY61" fmla="*/ 19818 h 606722"/>
                            <a:gd name="connsiteX62" fmla="*/ 178354 w 515127"/>
                            <a:gd name="connsiteY62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w="515127" h="606722">
                              <a:moveTo>
                                <a:pt x="257566" y="250649"/>
                              </a:moveTo>
                              <a:cubicBezTo>
                                <a:pt x="268514" y="250649"/>
                                <a:pt x="277416" y="259446"/>
                                <a:pt x="277416" y="270375"/>
                              </a:cubicBezTo>
                              <a:lnTo>
                                <a:pt x="277416" y="329730"/>
                              </a:lnTo>
                              <a:lnTo>
                                <a:pt x="336876" y="329730"/>
                              </a:lnTo>
                              <a:cubicBezTo>
                                <a:pt x="347825" y="329730"/>
                                <a:pt x="356637" y="338615"/>
                                <a:pt x="356637" y="349544"/>
                              </a:cubicBezTo>
                              <a:cubicBezTo>
                                <a:pt x="356637" y="360473"/>
                                <a:pt x="347825" y="369270"/>
                                <a:pt x="336876" y="369270"/>
                              </a:cubicBezTo>
                              <a:lnTo>
                                <a:pt x="257566" y="369270"/>
                              </a:lnTo>
                              <a:cubicBezTo>
                                <a:pt x="246617" y="369270"/>
                                <a:pt x="237805" y="360473"/>
                                <a:pt x="237805" y="349544"/>
                              </a:cubicBezTo>
                              <a:lnTo>
                                <a:pt x="237805" y="270375"/>
                              </a:lnTo>
                              <a:cubicBezTo>
                                <a:pt x="237805" y="259446"/>
                                <a:pt x="246617" y="250649"/>
                                <a:pt x="257566" y="250649"/>
                              </a:cubicBezTo>
                              <a:close/>
                              <a:moveTo>
                                <a:pt x="257519" y="210956"/>
                              </a:moveTo>
                              <a:cubicBezTo>
                                <a:pt x="181065" y="210956"/>
                                <a:pt x="118851" y="273172"/>
                                <a:pt x="118851" y="349521"/>
                              </a:cubicBezTo>
                              <a:cubicBezTo>
                                <a:pt x="118851" y="425869"/>
                                <a:pt x="181065" y="487996"/>
                                <a:pt x="257519" y="487996"/>
                              </a:cubicBezTo>
                              <a:cubicBezTo>
                                <a:pt x="334062" y="487996"/>
                                <a:pt x="396276" y="425869"/>
                                <a:pt x="396276" y="349521"/>
                              </a:cubicBezTo>
                              <a:cubicBezTo>
                                <a:pt x="396276" y="273172"/>
                                <a:pt x="334062" y="210956"/>
                                <a:pt x="257519" y="210956"/>
                              </a:cubicBezTo>
                              <a:close/>
                              <a:moveTo>
                                <a:pt x="257519" y="171404"/>
                              </a:moveTo>
                              <a:cubicBezTo>
                                <a:pt x="355868" y="171404"/>
                                <a:pt x="435882" y="251308"/>
                                <a:pt x="435882" y="349521"/>
                              </a:cubicBezTo>
                              <a:cubicBezTo>
                                <a:pt x="435882" y="447645"/>
                                <a:pt x="355868" y="527548"/>
                                <a:pt x="257519" y="527548"/>
                              </a:cubicBezTo>
                              <a:cubicBezTo>
                                <a:pt x="159259" y="527548"/>
                                <a:pt x="79245" y="447645"/>
                                <a:pt x="79245" y="349521"/>
                              </a:cubicBezTo>
                              <a:cubicBezTo>
                                <a:pt x="79245" y="251308"/>
                                <a:pt x="159259" y="171404"/>
                                <a:pt x="257519" y="171404"/>
                              </a:cubicBezTo>
                              <a:close/>
                              <a:moveTo>
                                <a:pt x="257564" y="131884"/>
                              </a:moveTo>
                              <a:cubicBezTo>
                                <a:pt x="137415" y="131884"/>
                                <a:pt x="39694" y="229554"/>
                                <a:pt x="39694" y="349530"/>
                              </a:cubicBezTo>
                              <a:cubicBezTo>
                                <a:pt x="39694" y="469505"/>
                                <a:pt x="137415" y="567086"/>
                                <a:pt x="257564" y="567086"/>
                              </a:cubicBezTo>
                              <a:cubicBezTo>
                                <a:pt x="377801" y="567086"/>
                                <a:pt x="475522" y="469505"/>
                                <a:pt x="475522" y="349530"/>
                              </a:cubicBezTo>
                              <a:cubicBezTo>
                                <a:pt x="475522" y="229554"/>
                                <a:pt x="377801" y="131884"/>
                                <a:pt x="257564" y="131884"/>
                              </a:cubicBezTo>
                              <a:close/>
                              <a:moveTo>
                                <a:pt x="237806" y="39548"/>
                              </a:moveTo>
                              <a:lnTo>
                                <a:pt x="237806" y="92337"/>
                              </a:lnTo>
                              <a:lnTo>
                                <a:pt x="277410" y="92337"/>
                              </a:lnTo>
                              <a:lnTo>
                                <a:pt x="277410" y="39548"/>
                              </a:lnTo>
                              <a:close/>
                              <a:moveTo>
                                <a:pt x="178354" y="0"/>
                              </a:moveTo>
                              <a:lnTo>
                                <a:pt x="336862" y="0"/>
                              </a:lnTo>
                              <a:cubicBezTo>
                                <a:pt x="347809" y="0"/>
                                <a:pt x="356620" y="8887"/>
                                <a:pt x="356620" y="19818"/>
                              </a:cubicBezTo>
                              <a:cubicBezTo>
                                <a:pt x="356620" y="30749"/>
                                <a:pt x="347809" y="39548"/>
                                <a:pt x="336862" y="39548"/>
                              </a:cubicBezTo>
                              <a:lnTo>
                                <a:pt x="317015" y="39548"/>
                              </a:lnTo>
                              <a:lnTo>
                                <a:pt x="317015" y="99269"/>
                              </a:lnTo>
                              <a:cubicBezTo>
                                <a:pt x="348076" y="106645"/>
                                <a:pt x="377000" y="119620"/>
                                <a:pt x="402632" y="137128"/>
                              </a:cubicBezTo>
                              <a:lnTo>
                                <a:pt x="427730" y="112066"/>
                              </a:lnTo>
                              <a:lnTo>
                                <a:pt x="411977" y="96425"/>
                              </a:lnTo>
                              <a:cubicBezTo>
                                <a:pt x="404234" y="88693"/>
                                <a:pt x="404234" y="76162"/>
                                <a:pt x="411977" y="68431"/>
                              </a:cubicBezTo>
                              <a:cubicBezTo>
                                <a:pt x="419720" y="60699"/>
                                <a:pt x="432269" y="60699"/>
                                <a:pt x="440012" y="68431"/>
                              </a:cubicBezTo>
                              <a:lnTo>
                                <a:pt x="499463" y="127796"/>
                              </a:lnTo>
                              <a:cubicBezTo>
                                <a:pt x="507206" y="135528"/>
                                <a:pt x="507206" y="148059"/>
                                <a:pt x="499463" y="155791"/>
                              </a:cubicBezTo>
                              <a:cubicBezTo>
                                <a:pt x="491720" y="163522"/>
                                <a:pt x="479171" y="163522"/>
                                <a:pt x="471429" y="155791"/>
                              </a:cubicBezTo>
                              <a:lnTo>
                                <a:pt x="455676" y="140061"/>
                              </a:lnTo>
                              <a:lnTo>
                                <a:pt x="433693" y="162012"/>
                              </a:lnTo>
                              <a:cubicBezTo>
                                <a:pt x="483799" y="209024"/>
                                <a:pt x="515127" y="275678"/>
                                <a:pt x="515127" y="349530"/>
                              </a:cubicBezTo>
                              <a:cubicBezTo>
                                <a:pt x="515127" y="491279"/>
                                <a:pt x="399606" y="606722"/>
                                <a:pt x="257564" y="606722"/>
                              </a:cubicBezTo>
                              <a:cubicBezTo>
                                <a:pt x="115610" y="606722"/>
                                <a:pt x="0" y="491279"/>
                                <a:pt x="0" y="349530"/>
                              </a:cubicBezTo>
                              <a:cubicBezTo>
                                <a:pt x="0" y="275678"/>
                                <a:pt x="31417" y="209024"/>
                                <a:pt x="81434" y="162012"/>
                              </a:cubicBezTo>
                              <a:lnTo>
                                <a:pt x="59451" y="140061"/>
                              </a:lnTo>
                              <a:lnTo>
                                <a:pt x="43788" y="155791"/>
                              </a:lnTo>
                              <a:cubicBezTo>
                                <a:pt x="36045" y="163522"/>
                                <a:pt x="23496" y="163522"/>
                                <a:pt x="15753" y="155791"/>
                              </a:cubicBezTo>
                              <a:cubicBezTo>
                                <a:pt x="8010" y="148059"/>
                                <a:pt x="8010" y="135528"/>
                                <a:pt x="15753" y="127796"/>
                              </a:cubicBezTo>
                              <a:lnTo>
                                <a:pt x="75204" y="68431"/>
                              </a:lnTo>
                              <a:cubicBezTo>
                                <a:pt x="82947" y="60699"/>
                                <a:pt x="95496" y="60699"/>
                                <a:pt x="103239" y="68431"/>
                              </a:cubicBezTo>
                              <a:cubicBezTo>
                                <a:pt x="110982" y="76162"/>
                                <a:pt x="110982" y="88693"/>
                                <a:pt x="103239" y="96425"/>
                              </a:cubicBezTo>
                              <a:lnTo>
                                <a:pt x="87486" y="112066"/>
                              </a:lnTo>
                              <a:lnTo>
                                <a:pt x="112495" y="137128"/>
                              </a:lnTo>
                              <a:cubicBezTo>
                                <a:pt x="138127" y="119620"/>
                                <a:pt x="167051" y="106645"/>
                                <a:pt x="198201" y="99269"/>
                              </a:cubicBezTo>
                              <a:lnTo>
                                <a:pt x="198201" y="39548"/>
                              </a:lnTo>
                              <a:lnTo>
                                <a:pt x="178354" y="39548"/>
                              </a:lnTo>
                              <a:cubicBezTo>
                                <a:pt x="167407" y="39548"/>
                                <a:pt x="158507" y="30749"/>
                                <a:pt x="158507" y="19818"/>
                              </a:cubicBezTo>
                              <a:cubicBezTo>
                                <a:pt x="158507" y="8887"/>
                                <a:pt x="167407" y="0"/>
                                <a:pt x="1783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nalog-stopwatch_67066" o:spid="_x0000_s1026" o:spt="100" style="position:absolute;left:0pt;margin-left:107.7pt;margin-top:101.5pt;height:13.55pt;width:11.5pt;z-index:251649024;mso-width-relative:page;mso-height-relative:page;" fillcolor="#0070C0" filled="t" stroked="f" coordsize="515127,606722" o:gfxdata="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" path="m257566,250649c268514,250649,277416,259446,277416,270375l277416,329730,336876,329730c347825,329730,356637,338615,356637,349544c356637,360473,347825,369270,336876,369270l257566,369270c246617,369270,237805,360473,237805,349544l237805,270375c237805,259446,246617,250649,257566,250649xm257519,210956c181065,210956,118851,273172,118851,349521c118851,425869,181065,487996,257519,487996c334062,487996,396276,425869,396276,349521c396276,273172,334062,210956,257519,210956xm257519,171404c355868,171404,435882,251308,435882,349521c435882,447645,355868,527548,257519,527548c159259,527548,79245,447645,79245,349521c79245,251308,159259,171404,257519,171404xm257564,131884c137415,131884,39694,229554,39694,349530c39694,469505,137415,567086,257564,567086c377801,567086,475522,469505,475522,349530c475522,229554,377801,131884,257564,131884xm237806,39548l237806,92337,277410,92337,277410,39548xm178354,0l336862,0c347809,0,356620,8887,356620,19818c356620,30749,347809,39548,336862,39548l317015,39548,317015,99269c348076,106645,377000,119620,402632,137128l427730,112066,411977,96425c404234,88693,404234,76162,411977,68431c419720,60699,432269,60699,440012,68431l499463,127796c507206,135528,507206,148059,499463,155791c491720,163522,479171,163522,471429,155791l455676,140061,433693,162012c483799,209024,515127,275678,515127,349530c515127,491279,399606,606722,257564,606722c115610,606722,0,491279,0,349530c0,275678,31417,209024,81434,162012l59451,140061,43788,155791c36045,163522,23496,163522,15753,155791c8010,148059,8010,135528,15753,127796l75204,68431c82947,60699,95496,60699,103239,68431c110982,76162,110982,88693,103239,96425l87486,112066,112495,137128c138127,119620,167051,106645,198201,99269l198201,39548,178354,39548c167407,39548,158507,30749,158507,19818c158507,8887,167407,0,178354,0xe">
                <v:path o:connectlocs="73120,71157;78755,76757;78755,93607;95636,93607;101246,99233;95636,104833;73120,104833;67510,99233;67510,76757;73120,71157;73107,59888;33740,99226;73107,138538;112499,99226;73107,59888;73107,48660;123743,99226;73107,149767;22496,99226;73107,48660;73120,37440;11268,99229;73120,160991;134996,99229;73120,37440;67511,11227;67511,26213;78754,26213;78754,11227;50633,0;95632,0;101241,5626;95632,11227;89997,11227;89997,28181;114303,38929;121428,31814;116956,27374;116956,19427;124915,19427;141793,36280;141793,44227;133834,44227;129362,39762;123121,45994;146240,99229;73120,172244;0,99229;23118,45994;16877,39762;12431,44227;4472,44227;4472,36280;21349,19427;29308,19427;29308,27374;24836,31814;31936,38929;56267,28181;56267,11227;50633,11227;44998,5626;50633,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1621790</wp:posOffset>
                </wp:positionV>
                <wp:extent cx="146050" cy="146050"/>
                <wp:effectExtent l="0" t="0" r="6350" b="6985"/>
                <wp:wrapNone/>
                <wp:docPr id="10" name="call-volume_178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6240" cy="145958"/>
                        </a:xfrm>
                        <a:custGeom>
                          <a:avLst/>
                          <a:gdLst>
                            <a:gd name="connsiteX0" fmla="*/ 242794 w 581469"/>
                            <a:gd name="connsiteY0" fmla="*/ 133875 h 580342"/>
                            <a:gd name="connsiteX1" fmla="*/ 266995 w 581469"/>
                            <a:gd name="connsiteY1" fmla="*/ 158040 h 580342"/>
                            <a:gd name="connsiteX2" fmla="*/ 242794 w 581469"/>
                            <a:gd name="connsiteY2" fmla="*/ 182204 h 580342"/>
                            <a:gd name="connsiteX3" fmla="*/ 174285 w 581469"/>
                            <a:gd name="connsiteY3" fmla="*/ 250523 h 580342"/>
                            <a:gd name="connsiteX4" fmla="*/ 149995 w 581469"/>
                            <a:gd name="connsiteY4" fmla="*/ 274865 h 580342"/>
                            <a:gd name="connsiteX5" fmla="*/ 125794 w 581469"/>
                            <a:gd name="connsiteY5" fmla="*/ 250700 h 580342"/>
                            <a:gd name="connsiteX6" fmla="*/ 242794 w 581469"/>
                            <a:gd name="connsiteY6" fmla="*/ 133875 h 580342"/>
                            <a:gd name="connsiteX7" fmla="*/ 438674 w 581469"/>
                            <a:gd name="connsiteY7" fmla="*/ 48539 h 580342"/>
                            <a:gd name="connsiteX8" fmla="*/ 435025 w 581469"/>
                            <a:gd name="connsiteY8" fmla="*/ 49517 h 580342"/>
                            <a:gd name="connsiteX9" fmla="*/ 383403 w 581469"/>
                            <a:gd name="connsiteY9" fmla="*/ 136254 h 580342"/>
                            <a:gd name="connsiteX10" fmla="*/ 384293 w 581469"/>
                            <a:gd name="connsiteY10" fmla="*/ 139809 h 580342"/>
                            <a:gd name="connsiteX11" fmla="*/ 387408 w 581469"/>
                            <a:gd name="connsiteY11" fmla="*/ 141587 h 580342"/>
                            <a:gd name="connsiteX12" fmla="*/ 411261 w 581469"/>
                            <a:gd name="connsiteY12" fmla="*/ 176246 h 580342"/>
                            <a:gd name="connsiteX13" fmla="*/ 400224 w 581469"/>
                            <a:gd name="connsiteY13" fmla="*/ 216771 h 580342"/>
                            <a:gd name="connsiteX14" fmla="*/ 216787 w 581469"/>
                            <a:gd name="connsiteY14" fmla="*/ 400112 h 580342"/>
                            <a:gd name="connsiteX15" fmla="*/ 184835 w 581469"/>
                            <a:gd name="connsiteY15" fmla="*/ 411576 h 580342"/>
                            <a:gd name="connsiteX16" fmla="*/ 142825 w 581469"/>
                            <a:gd name="connsiteY16" fmla="*/ 389003 h 580342"/>
                            <a:gd name="connsiteX17" fmla="*/ 138108 w 581469"/>
                            <a:gd name="connsiteY17" fmla="*/ 381627 h 580342"/>
                            <a:gd name="connsiteX18" fmla="*/ 134369 w 581469"/>
                            <a:gd name="connsiteY18" fmla="*/ 380649 h 580342"/>
                            <a:gd name="connsiteX19" fmla="*/ 49637 w 581469"/>
                            <a:gd name="connsiteY19" fmla="*/ 435749 h 580342"/>
                            <a:gd name="connsiteX20" fmla="*/ 48925 w 581469"/>
                            <a:gd name="connsiteY20" fmla="*/ 439482 h 580342"/>
                            <a:gd name="connsiteX21" fmla="*/ 94762 w 581469"/>
                            <a:gd name="connsiteY21" fmla="*/ 509512 h 580342"/>
                            <a:gd name="connsiteX22" fmla="*/ 161338 w 581469"/>
                            <a:gd name="connsiteY22" fmla="*/ 524976 h 580342"/>
                            <a:gd name="connsiteX23" fmla="*/ 526610 w 581469"/>
                            <a:gd name="connsiteY23" fmla="*/ 156606 h 580342"/>
                            <a:gd name="connsiteX24" fmla="*/ 508720 w 581469"/>
                            <a:gd name="connsiteY24" fmla="*/ 89864 h 580342"/>
                            <a:gd name="connsiteX25" fmla="*/ 254712 w 581469"/>
                            <a:gd name="connsiteY25" fmla="*/ 11797 h 580342"/>
                            <a:gd name="connsiteX26" fmla="*/ 278921 w 581469"/>
                            <a:gd name="connsiteY26" fmla="*/ 35975 h 580342"/>
                            <a:gd name="connsiteX27" fmla="*/ 254712 w 581469"/>
                            <a:gd name="connsiteY27" fmla="*/ 60153 h 580342"/>
                            <a:gd name="connsiteX28" fmla="*/ 51781 w 581469"/>
                            <a:gd name="connsiteY28" fmla="*/ 262824 h 580342"/>
                            <a:gd name="connsiteX29" fmla="*/ 27572 w 581469"/>
                            <a:gd name="connsiteY29" fmla="*/ 287002 h 580342"/>
                            <a:gd name="connsiteX30" fmla="*/ 3363 w 581469"/>
                            <a:gd name="connsiteY30" fmla="*/ 262824 h 580342"/>
                            <a:gd name="connsiteX31" fmla="*/ 254712 w 581469"/>
                            <a:gd name="connsiteY31" fmla="*/ 11797 h 580342"/>
                            <a:gd name="connsiteX32" fmla="*/ 429551 w 581469"/>
                            <a:gd name="connsiteY32" fmla="*/ 649 h 580342"/>
                            <a:gd name="connsiteX33" fmla="*/ 463506 w 581469"/>
                            <a:gd name="connsiteY33" fmla="*/ 6947 h 580342"/>
                            <a:gd name="connsiteX34" fmla="*/ 533463 w 581469"/>
                            <a:gd name="connsiteY34" fmla="*/ 48272 h 580342"/>
                            <a:gd name="connsiteX35" fmla="*/ 568709 w 581469"/>
                            <a:gd name="connsiteY35" fmla="*/ 180690 h 580342"/>
                            <a:gd name="connsiteX36" fmla="*/ 185992 w 581469"/>
                            <a:gd name="connsiteY36" fmla="*/ 566745 h 580342"/>
                            <a:gd name="connsiteX37" fmla="*/ 136327 w 581469"/>
                            <a:gd name="connsiteY37" fmla="*/ 580342 h 580342"/>
                            <a:gd name="connsiteX38" fmla="*/ 54176 w 581469"/>
                            <a:gd name="connsiteY38" fmla="*/ 535995 h 580342"/>
                            <a:gd name="connsiteX39" fmla="*/ 8339 w 581469"/>
                            <a:gd name="connsiteY39" fmla="*/ 465965 h 580342"/>
                            <a:gd name="connsiteX40" fmla="*/ 1130 w 581469"/>
                            <a:gd name="connsiteY40" fmla="*/ 427573 h 580342"/>
                            <a:gd name="connsiteX41" fmla="*/ 23203 w 581469"/>
                            <a:gd name="connsiteY41" fmla="*/ 395402 h 580342"/>
                            <a:gd name="connsiteX42" fmla="*/ 107935 w 581469"/>
                            <a:gd name="connsiteY42" fmla="*/ 340302 h 580342"/>
                            <a:gd name="connsiteX43" fmla="*/ 135793 w 581469"/>
                            <a:gd name="connsiteY43" fmla="*/ 331948 h 580342"/>
                            <a:gd name="connsiteX44" fmla="*/ 178693 w 581469"/>
                            <a:gd name="connsiteY44" fmla="*/ 355054 h 580342"/>
                            <a:gd name="connsiteX45" fmla="*/ 183411 w 581469"/>
                            <a:gd name="connsiteY45" fmla="*/ 362431 h 580342"/>
                            <a:gd name="connsiteX46" fmla="*/ 185280 w 581469"/>
                            <a:gd name="connsiteY46" fmla="*/ 362875 h 580342"/>
                            <a:gd name="connsiteX47" fmla="*/ 363199 w 581469"/>
                            <a:gd name="connsiteY47" fmla="*/ 185667 h 580342"/>
                            <a:gd name="connsiteX48" fmla="*/ 362754 w 581469"/>
                            <a:gd name="connsiteY48" fmla="*/ 183267 h 580342"/>
                            <a:gd name="connsiteX49" fmla="*/ 359639 w 581469"/>
                            <a:gd name="connsiteY49" fmla="*/ 181490 h 580342"/>
                            <a:gd name="connsiteX50" fmla="*/ 336231 w 581469"/>
                            <a:gd name="connsiteY50" fmla="*/ 150207 h 580342"/>
                            <a:gd name="connsiteX51" fmla="*/ 341838 w 581469"/>
                            <a:gd name="connsiteY51" fmla="*/ 111548 h 580342"/>
                            <a:gd name="connsiteX52" fmla="*/ 393460 w 581469"/>
                            <a:gd name="connsiteY52" fmla="*/ 24810 h 580342"/>
                            <a:gd name="connsiteX53" fmla="*/ 429551 w 581469"/>
                            <a:gd name="connsiteY53" fmla="*/ 649 h 580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581469" h="580342">
                              <a:moveTo>
                                <a:pt x="242794" y="133875"/>
                              </a:moveTo>
                              <a:cubicBezTo>
                                <a:pt x="256140" y="133875"/>
                                <a:pt x="266995" y="144625"/>
                                <a:pt x="266995" y="158040"/>
                              </a:cubicBezTo>
                              <a:cubicBezTo>
                                <a:pt x="266995" y="171455"/>
                                <a:pt x="256140" y="182204"/>
                                <a:pt x="242794" y="182204"/>
                              </a:cubicBezTo>
                              <a:cubicBezTo>
                                <a:pt x="205070" y="182204"/>
                                <a:pt x="174285" y="212854"/>
                                <a:pt x="174285" y="250523"/>
                              </a:cubicBezTo>
                              <a:cubicBezTo>
                                <a:pt x="174196" y="264026"/>
                                <a:pt x="163430" y="274865"/>
                                <a:pt x="149995" y="274865"/>
                              </a:cubicBezTo>
                              <a:cubicBezTo>
                                <a:pt x="136560" y="274865"/>
                                <a:pt x="125794" y="264026"/>
                                <a:pt x="125794" y="250700"/>
                              </a:cubicBezTo>
                              <a:cubicBezTo>
                                <a:pt x="125794" y="186380"/>
                                <a:pt x="178200" y="133875"/>
                                <a:pt x="242794" y="133875"/>
                              </a:cubicBezTo>
                              <a:close/>
                              <a:moveTo>
                                <a:pt x="438674" y="48539"/>
                              </a:moveTo>
                              <a:cubicBezTo>
                                <a:pt x="437250" y="47739"/>
                                <a:pt x="435737" y="48272"/>
                                <a:pt x="435025" y="49517"/>
                              </a:cubicBezTo>
                              <a:lnTo>
                                <a:pt x="383403" y="136254"/>
                              </a:lnTo>
                              <a:cubicBezTo>
                                <a:pt x="382691" y="138121"/>
                                <a:pt x="383136" y="139098"/>
                                <a:pt x="384293" y="139809"/>
                              </a:cubicBezTo>
                              <a:lnTo>
                                <a:pt x="387408" y="141587"/>
                              </a:lnTo>
                              <a:cubicBezTo>
                                <a:pt x="400135" y="149052"/>
                                <a:pt x="408769" y="161672"/>
                                <a:pt x="411261" y="176246"/>
                              </a:cubicBezTo>
                              <a:cubicBezTo>
                                <a:pt x="413753" y="190732"/>
                                <a:pt x="409748" y="205574"/>
                                <a:pt x="400224" y="216771"/>
                              </a:cubicBezTo>
                              <a:cubicBezTo>
                                <a:pt x="360084" y="264317"/>
                                <a:pt x="295645" y="334703"/>
                                <a:pt x="216787" y="400112"/>
                              </a:cubicBezTo>
                              <a:cubicBezTo>
                                <a:pt x="207709" y="407577"/>
                                <a:pt x="196494" y="411576"/>
                                <a:pt x="184835" y="411576"/>
                              </a:cubicBezTo>
                              <a:cubicBezTo>
                                <a:pt x="167746" y="411576"/>
                                <a:pt x="152081" y="403045"/>
                                <a:pt x="142825" y="389003"/>
                              </a:cubicBezTo>
                              <a:lnTo>
                                <a:pt x="138108" y="381627"/>
                              </a:lnTo>
                              <a:cubicBezTo>
                                <a:pt x="137396" y="380472"/>
                                <a:pt x="135437" y="379849"/>
                                <a:pt x="134369" y="380649"/>
                              </a:cubicBezTo>
                              <a:lnTo>
                                <a:pt x="49637" y="435749"/>
                              </a:lnTo>
                              <a:cubicBezTo>
                                <a:pt x="48035" y="436993"/>
                                <a:pt x="48480" y="438860"/>
                                <a:pt x="48925" y="439482"/>
                              </a:cubicBezTo>
                              <a:lnTo>
                                <a:pt x="94762" y="509512"/>
                              </a:lnTo>
                              <a:cubicBezTo>
                                <a:pt x="114343" y="537417"/>
                                <a:pt x="145762" y="534396"/>
                                <a:pt x="161338" y="524976"/>
                              </a:cubicBezTo>
                              <a:cubicBezTo>
                                <a:pt x="248206" y="473075"/>
                                <a:pt x="411706" y="357098"/>
                                <a:pt x="526610" y="156606"/>
                              </a:cubicBezTo>
                              <a:cubicBezTo>
                                <a:pt x="539872" y="133499"/>
                                <a:pt x="531861" y="103550"/>
                                <a:pt x="508720" y="89864"/>
                              </a:cubicBezTo>
                              <a:close/>
                              <a:moveTo>
                                <a:pt x="254712" y="11797"/>
                              </a:moveTo>
                              <a:cubicBezTo>
                                <a:pt x="268152" y="11797"/>
                                <a:pt x="278921" y="22553"/>
                                <a:pt x="278921" y="35975"/>
                              </a:cubicBezTo>
                              <a:cubicBezTo>
                                <a:pt x="278921" y="49309"/>
                                <a:pt x="268152" y="60153"/>
                                <a:pt x="254712" y="60153"/>
                              </a:cubicBezTo>
                              <a:cubicBezTo>
                                <a:pt x="142833" y="60153"/>
                                <a:pt x="51781" y="151000"/>
                                <a:pt x="51781" y="262824"/>
                              </a:cubicBezTo>
                              <a:cubicBezTo>
                                <a:pt x="51781" y="276157"/>
                                <a:pt x="41012" y="287002"/>
                                <a:pt x="27572" y="287002"/>
                              </a:cubicBezTo>
                              <a:cubicBezTo>
                                <a:pt x="14221" y="287002"/>
                                <a:pt x="3363" y="276157"/>
                                <a:pt x="3363" y="262824"/>
                              </a:cubicBezTo>
                              <a:cubicBezTo>
                                <a:pt x="3363" y="124332"/>
                                <a:pt x="116131" y="11797"/>
                                <a:pt x="254712" y="11797"/>
                              </a:cubicBezTo>
                              <a:close/>
                              <a:moveTo>
                                <a:pt x="429551" y="649"/>
                              </a:moveTo>
                              <a:cubicBezTo>
                                <a:pt x="442546" y="-1406"/>
                                <a:pt x="455184" y="1615"/>
                                <a:pt x="463506" y="6947"/>
                              </a:cubicBezTo>
                              <a:lnTo>
                                <a:pt x="533463" y="48272"/>
                              </a:lnTo>
                              <a:cubicBezTo>
                                <a:pt x="579301" y="75289"/>
                                <a:pt x="595054" y="134833"/>
                                <a:pt x="568709" y="180690"/>
                              </a:cubicBezTo>
                              <a:cubicBezTo>
                                <a:pt x="448198" y="390869"/>
                                <a:pt x="277310" y="512800"/>
                                <a:pt x="185992" y="566745"/>
                              </a:cubicBezTo>
                              <a:cubicBezTo>
                                <a:pt x="170950" y="575632"/>
                                <a:pt x="153772" y="580342"/>
                                <a:pt x="136327" y="580342"/>
                              </a:cubicBezTo>
                              <a:cubicBezTo>
                                <a:pt x="103039" y="580342"/>
                                <a:pt x="72333" y="563723"/>
                                <a:pt x="54176" y="535995"/>
                              </a:cubicBezTo>
                              <a:lnTo>
                                <a:pt x="8339" y="465965"/>
                              </a:lnTo>
                              <a:cubicBezTo>
                                <a:pt x="863" y="454590"/>
                                <a:pt x="-1718" y="440993"/>
                                <a:pt x="1130" y="427573"/>
                              </a:cubicBezTo>
                              <a:cubicBezTo>
                                <a:pt x="3978" y="414242"/>
                                <a:pt x="11810" y="402867"/>
                                <a:pt x="23203" y="395402"/>
                              </a:cubicBezTo>
                              <a:lnTo>
                                <a:pt x="107935" y="340302"/>
                              </a:lnTo>
                              <a:cubicBezTo>
                                <a:pt x="116212" y="334792"/>
                                <a:pt x="126003" y="331948"/>
                                <a:pt x="135793" y="331948"/>
                              </a:cubicBezTo>
                              <a:cubicBezTo>
                                <a:pt x="153149" y="331948"/>
                                <a:pt x="169170" y="340657"/>
                                <a:pt x="178693" y="355054"/>
                              </a:cubicBezTo>
                              <a:lnTo>
                                <a:pt x="183411" y="362431"/>
                              </a:lnTo>
                              <a:cubicBezTo>
                                <a:pt x="183767" y="363053"/>
                                <a:pt x="184924" y="363142"/>
                                <a:pt x="185280" y="362875"/>
                              </a:cubicBezTo>
                              <a:cubicBezTo>
                                <a:pt x="259331" y="302265"/>
                                <a:pt x="324393" y="231702"/>
                                <a:pt x="363199" y="185667"/>
                              </a:cubicBezTo>
                              <a:cubicBezTo>
                                <a:pt x="363288" y="185489"/>
                                <a:pt x="363911" y="184067"/>
                                <a:pt x="362754" y="183267"/>
                              </a:cubicBezTo>
                              <a:lnTo>
                                <a:pt x="359639" y="181490"/>
                              </a:lnTo>
                              <a:cubicBezTo>
                                <a:pt x="347890" y="174469"/>
                                <a:pt x="339613" y="163449"/>
                                <a:pt x="336231" y="150207"/>
                              </a:cubicBezTo>
                              <a:cubicBezTo>
                                <a:pt x="332848" y="137054"/>
                                <a:pt x="334806" y="123279"/>
                                <a:pt x="341838" y="111548"/>
                              </a:cubicBezTo>
                              <a:lnTo>
                                <a:pt x="393460" y="24810"/>
                              </a:lnTo>
                              <a:cubicBezTo>
                                <a:pt x="403206" y="9836"/>
                                <a:pt x="416557" y="2704"/>
                                <a:pt x="429551" y="6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all-volume_17819" o:spid="_x0000_s1026" o:spt="100" style="position:absolute;left:0pt;margin-left:107.7pt;margin-top:127.7pt;height:11.5pt;width:11.5pt;z-index:251650048;mso-width-relative:page;mso-height-relative:page;" fillcolor="#0070C0" filled="t" stroked="f" coordsize="581469,580342" o:gfxdata="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" path="m242794,133875c256140,133875,266995,144625,266995,158040c266995,171455,256140,182204,242794,182204c205070,182204,174285,212854,174285,250523c174196,264026,163430,274865,149995,274865c136560,274865,125794,264026,125794,250700c125794,186380,178200,133875,242794,133875xm438674,48539c437250,47739,435737,48272,435025,49517l383403,136254c382691,138121,383136,139098,384293,139809l387408,141587c400135,149052,408769,161672,411261,176246c413753,190732,409748,205574,400224,216771c360084,264317,295645,334703,216787,400112c207709,407577,196494,411576,184835,411576c167746,411576,152081,403045,142825,389003l138108,381627c137396,380472,135437,379849,134369,380649l49637,435749c48035,436993,48480,438860,48925,439482l94762,509512c114343,537417,145762,534396,161338,524976c248206,473075,411706,357098,526610,156606c539872,133499,531861,103550,508720,89864xm254712,11797c268152,11797,278921,22553,278921,35975c278921,49309,268152,60153,254712,60153c142833,60153,51781,151000,51781,262824c51781,276157,41012,287002,27572,287002c14221,287002,3363,276157,3363,262824c3363,124332,116131,11797,254712,11797xm429551,649c442546,-1406,455184,1615,463506,6947l533463,48272c579301,75289,595054,134833,568709,180690c448198,390869,277310,512800,185992,566745c170950,575632,153772,580342,136327,580342c103039,580342,72333,563723,54176,535995l8339,465965c863,454590,-1718,440993,1130,427573c3978,414242,11810,402867,23203,395402l107935,340302c116212,334792,126003,331948,135793,331948c153149,331948,169170,340657,178693,355054l183411,362431c183767,363053,184924,363142,185280,362875c259331,302265,324393,231702,363199,185667c363288,185489,363911,184067,362754,183267l359639,181490c347890,174469,339613,163449,336231,150207c332848,137054,334806,123279,341838,111548l393460,24810c403206,9836,416557,2704,429551,649xe">
                <v:path o:connectlocs="61062,33670;67149,39747;61062,45824;43832,63007;37723,69129;31637,63051;61062,33670;110326,12207;109409,12453;96426,34268;96650,35162;97433,35609;103432,44326;100656,54518;54522,100629;46486,103512;35920,97835;34734,95980;33793,95734;12483,109592;12304,110531;23832,128144;40576,132033;132442,39386;127943,22601;64060,2966;70148,9047;64060,15128;13022,66101;6934,72181;845,66101;64060,2966;108032,163;116572,1747;134166,12140;143030,45444;46777,142538;34286,145958;13625,134804;2097,117191;284,107536;5835,99444;27145,85587;34152,83486;44941,89297;46128,91152;46598,91264;91344,46695;91232,46092;90449,45645;84562,37777;85972,28054;98955,6239;108032,163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1619250</wp:posOffset>
                </wp:positionV>
                <wp:extent cx="151130" cy="151130"/>
                <wp:effectExtent l="0" t="0" r="1270" b="1270"/>
                <wp:wrapNone/>
                <wp:docPr id="11" name="open-mail_17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1414" cy="151184"/>
                        </a:xfrm>
                        <a:custGeom>
                          <a:avLst/>
                          <a:gdLst>
                            <a:gd name="T0" fmla="*/ 5921 w 6827"/>
                            <a:gd name="T1" fmla="*/ 1811 h 6827"/>
                            <a:gd name="T2" fmla="*/ 5921 w 6827"/>
                            <a:gd name="T3" fmla="*/ 0 h 6827"/>
                            <a:gd name="T4" fmla="*/ 906 w 6827"/>
                            <a:gd name="T5" fmla="*/ 0 h 6827"/>
                            <a:gd name="T6" fmla="*/ 906 w 6827"/>
                            <a:gd name="T7" fmla="*/ 1811 h 6827"/>
                            <a:gd name="T8" fmla="*/ 0 w 6827"/>
                            <a:gd name="T9" fmla="*/ 1811 h 6827"/>
                            <a:gd name="T10" fmla="*/ 0 w 6827"/>
                            <a:gd name="T11" fmla="*/ 6827 h 6827"/>
                            <a:gd name="T12" fmla="*/ 6827 w 6827"/>
                            <a:gd name="T13" fmla="*/ 6827 h 6827"/>
                            <a:gd name="T14" fmla="*/ 6827 w 6827"/>
                            <a:gd name="T15" fmla="*/ 1811 h 6827"/>
                            <a:gd name="T16" fmla="*/ 5921 w 6827"/>
                            <a:gd name="T17" fmla="*/ 1811 h 6827"/>
                            <a:gd name="T18" fmla="*/ 1324 w 6827"/>
                            <a:gd name="T19" fmla="*/ 418 h 6827"/>
                            <a:gd name="T20" fmla="*/ 5503 w 6827"/>
                            <a:gd name="T21" fmla="*/ 418 h 6827"/>
                            <a:gd name="T22" fmla="*/ 5503 w 6827"/>
                            <a:gd name="T23" fmla="*/ 2691 h 6827"/>
                            <a:gd name="T24" fmla="*/ 3413 w 6827"/>
                            <a:gd name="T25" fmla="*/ 4463 h 6827"/>
                            <a:gd name="T26" fmla="*/ 1324 w 6827"/>
                            <a:gd name="T27" fmla="*/ 2691 h 6827"/>
                            <a:gd name="T28" fmla="*/ 1324 w 6827"/>
                            <a:gd name="T29" fmla="*/ 418 h 6827"/>
                            <a:gd name="T30" fmla="*/ 418 w 6827"/>
                            <a:gd name="T31" fmla="*/ 2471 h 6827"/>
                            <a:gd name="T32" fmla="*/ 2597 w 6827"/>
                            <a:gd name="T33" fmla="*/ 4319 h 6827"/>
                            <a:gd name="T34" fmla="*/ 418 w 6827"/>
                            <a:gd name="T35" fmla="*/ 6167 h 6827"/>
                            <a:gd name="T36" fmla="*/ 418 w 6827"/>
                            <a:gd name="T37" fmla="*/ 2471 h 6827"/>
                            <a:gd name="T38" fmla="*/ 779 w 6827"/>
                            <a:gd name="T39" fmla="*/ 6409 h 6827"/>
                            <a:gd name="T40" fmla="*/ 2920 w 6827"/>
                            <a:gd name="T41" fmla="*/ 4593 h 6827"/>
                            <a:gd name="T42" fmla="*/ 3413 w 6827"/>
                            <a:gd name="T43" fmla="*/ 5011 h 6827"/>
                            <a:gd name="T44" fmla="*/ 3906 w 6827"/>
                            <a:gd name="T45" fmla="*/ 4593 h 6827"/>
                            <a:gd name="T46" fmla="*/ 6048 w 6827"/>
                            <a:gd name="T47" fmla="*/ 6409 h 6827"/>
                            <a:gd name="T48" fmla="*/ 779 w 6827"/>
                            <a:gd name="T49" fmla="*/ 6409 h 6827"/>
                            <a:gd name="T50" fmla="*/ 6409 w 6827"/>
                            <a:gd name="T51" fmla="*/ 6167 h 6827"/>
                            <a:gd name="T52" fmla="*/ 4229 w 6827"/>
                            <a:gd name="T53" fmla="*/ 4319 h 6827"/>
                            <a:gd name="T54" fmla="*/ 6409 w 6827"/>
                            <a:gd name="T55" fmla="*/ 2471 h 6827"/>
                            <a:gd name="T56" fmla="*/ 6409 w 6827"/>
                            <a:gd name="T57" fmla="*/ 6167 h 6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827" h="6827">
                              <a:moveTo>
                                <a:pt x="5921" y="1811"/>
                              </a:moveTo>
                              <a:lnTo>
                                <a:pt x="5921" y="0"/>
                              </a:lnTo>
                              <a:lnTo>
                                <a:pt x="906" y="0"/>
                              </a:lnTo>
                              <a:lnTo>
                                <a:pt x="906" y="1811"/>
                              </a:lnTo>
                              <a:lnTo>
                                <a:pt x="0" y="1811"/>
                              </a:lnTo>
                              <a:lnTo>
                                <a:pt x="0" y="6827"/>
                              </a:lnTo>
                              <a:lnTo>
                                <a:pt x="6827" y="6827"/>
                              </a:lnTo>
                              <a:lnTo>
                                <a:pt x="6827" y="1811"/>
                              </a:lnTo>
                              <a:lnTo>
                                <a:pt x="5921" y="1811"/>
                              </a:lnTo>
                              <a:close/>
                              <a:moveTo>
                                <a:pt x="1324" y="418"/>
                              </a:moveTo>
                              <a:lnTo>
                                <a:pt x="5503" y="418"/>
                              </a:lnTo>
                              <a:lnTo>
                                <a:pt x="5503" y="2691"/>
                              </a:lnTo>
                              <a:lnTo>
                                <a:pt x="3413" y="4463"/>
                              </a:lnTo>
                              <a:lnTo>
                                <a:pt x="1324" y="2691"/>
                              </a:lnTo>
                              <a:lnTo>
                                <a:pt x="1324" y="418"/>
                              </a:lnTo>
                              <a:close/>
                              <a:moveTo>
                                <a:pt x="418" y="2471"/>
                              </a:moveTo>
                              <a:lnTo>
                                <a:pt x="2597" y="4319"/>
                              </a:lnTo>
                              <a:lnTo>
                                <a:pt x="418" y="6167"/>
                              </a:lnTo>
                              <a:lnTo>
                                <a:pt x="418" y="2471"/>
                              </a:lnTo>
                              <a:close/>
                              <a:moveTo>
                                <a:pt x="779" y="6409"/>
                              </a:moveTo>
                              <a:lnTo>
                                <a:pt x="2920" y="4593"/>
                              </a:lnTo>
                              <a:lnTo>
                                <a:pt x="3413" y="5011"/>
                              </a:lnTo>
                              <a:lnTo>
                                <a:pt x="3906" y="4593"/>
                              </a:lnTo>
                              <a:lnTo>
                                <a:pt x="6048" y="6409"/>
                              </a:lnTo>
                              <a:lnTo>
                                <a:pt x="779" y="6409"/>
                              </a:lnTo>
                              <a:close/>
                              <a:moveTo>
                                <a:pt x="6409" y="6167"/>
                              </a:moveTo>
                              <a:lnTo>
                                <a:pt x="4229" y="4319"/>
                              </a:lnTo>
                              <a:lnTo>
                                <a:pt x="6409" y="2471"/>
                              </a:lnTo>
                              <a:lnTo>
                                <a:pt x="6409" y="6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mail_17777" o:spid="_x0000_s1026" o:spt="100" style="position:absolute;left:0pt;margin-left:247.15pt;margin-top:127.5pt;height:11.9pt;width:11.9pt;z-index:251651072;mso-width-relative:page;mso-height-relative:page;" fillcolor="#0070C0" filled="t" stroked="f" coordsize="6827,6827" o:gfxdata="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" path="m5921,1811l5921,0,906,0,906,1811,0,1811,0,6827,6827,6827,6827,1811,5921,1811xm1324,418l5503,418,5503,2691,3413,4463,1324,2691,1324,418xm418,2471l2597,4319,418,6167,418,2471xm779,6409l2920,4593,3413,5011,3906,4593,6048,6409,779,6409xm6409,6167l4229,4319,6409,2471,6409,6167xe">
                <v:path o:connectlocs="131320,40104;131320,0;20093,0;20093,40104;0,40104;0,151184;151414,151184;151414,40104;131320,40104;29364,9256;122049,9256;122049,59592;75695,98833;29364,59592;29364,9256;9270,54720;57598,95644;9270,136568;9270,54720;17277,141927;64761,101712;75695,110968;86630,101712;134136,141927;17277,141927;142143,136568;93793,95644;142143,54720;142143,136568" o:connectangles="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1132205</wp:posOffset>
                </wp:positionV>
                <wp:extent cx="0" cy="775970"/>
                <wp:effectExtent l="19050" t="19050" r="19050" b="2413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6200"/>
                        </a:xfrm>
                        <a:prstGeom prst="line">
                          <a:avLst/>
                        </a:prstGeom>
                        <a:noFill/>
                        <a:ln w="38100" cap="rnd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7.55pt;margin-top:89.15pt;height:61.1pt;width:0pt;z-index:251652096;mso-width-relative:page;mso-height-relative:page;" filled="f" stroked="t" coordsize="21600,21600" o:gfxdata="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O3Z7fXAAAA&#10;CQEAAA8AAAAAAAAAAQAgAAAAIgAAAGRycy9kb3ducmV2LnhtbFBLAQIUABQAAAAIAIdO4kCNh5tk&#10;5QEAAKMDAAAOAAAAAAAAAAEAIAAAACYBAABkcnMvZTJvRG9jLnhtbFBLBQYAAAAABgAGAFkBAAB9&#10;BQAAAAA=&#10;">
                <v:fill on="f" focussize="0,0"/>
                <v:stroke weight="3pt" color="#BFBFBF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460375</wp:posOffset>
            </wp:positionV>
            <wp:extent cx="1159510" cy="1546225"/>
            <wp:effectExtent l="38100" t="38100" r="41275" b="3556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rcRect l="15361" r="21225" b="26476"/>
                    <a:stretch>
                      <a:fillRect/>
                    </a:stretch>
                  </pic:blipFill>
                  <pic:spPr>
                    <a:xfrm>
                      <a:off x="0" y="0"/>
                      <a:ext cx="1159464" cy="1545951"/>
                    </a:xfrm>
                    <a:prstGeom prst="rect">
                      <a:avLst/>
                    </a:prstGeom>
                    <a:blipFill>
                      <a:blip r:embed="rId5"/>
                      <a:srcRect/>
                      <a:stretch>
                        <a:fillRect l="-22952" t="-5724" r="-31032" b="-9764"/>
                      </a:stretch>
                    </a:blipFill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364490</wp:posOffset>
                </wp:positionV>
                <wp:extent cx="3353435" cy="79756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435" cy="797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72" w:lineRule="exact"/>
                              <w:rPr>
                                <w:rFonts w:hint="eastAsia" w:eastAsia="微软雅黑 Ligh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求职意向：广告优化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15pt;margin-top:28.7pt;height:62.8pt;width:264.05pt;z-index:251659264;mso-width-relative:page;mso-height-relative:page;" filled="f" stroked="f" coordsize="21600,21600" o:gfxdata="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A2g0+S2QAAAAoBAAAPAAAAAAAAAAEAIAAAACIAAABkcnMvZG93&#10;bnJldi54bWxQSwECFAAUAAAACACHTuJAd/doU40BAAD5AgAADgAAAAAAAAABACAAAAAoAQAAZHJz&#10;L2Uyb0RvYy54bWxQSwUGAAAAAAYABgBZAQAAJ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72" w:lineRule="exact"/>
                        <w:rPr>
                          <w:rFonts w:hint="eastAsia" w:eastAsia="微软雅黑 Light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速写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求职意向：广告优化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</w: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4F525A"/>
    <w:rsid w:val="00294B41"/>
    <w:rsid w:val="00312D83"/>
    <w:rsid w:val="003A266E"/>
    <w:rsid w:val="004B06EC"/>
    <w:rsid w:val="004B2D96"/>
    <w:rsid w:val="00530B1C"/>
    <w:rsid w:val="00750E62"/>
    <w:rsid w:val="00875CC5"/>
    <w:rsid w:val="009E0B68"/>
    <w:rsid w:val="00A3069E"/>
    <w:rsid w:val="00B54FDE"/>
    <w:rsid w:val="00B60148"/>
    <w:rsid w:val="00B73945"/>
    <w:rsid w:val="00DA497E"/>
    <w:rsid w:val="00FA4004"/>
    <w:rsid w:val="00FD2FB4"/>
    <w:rsid w:val="334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a527e39983d9bc791c5b422e3f4f3002\&#24191;&#21578;&#21046;&#20316;1&#24180;&#20197;&#19979;&#32463;&#39564;&#31661;&#22836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广告制作1年以下经验箭头简历.docx</Template>
  <Pages>1</Pages>
  <Words>0</Words>
  <Characters>0</Characters>
  <Lines>1</Lines>
  <Paragraphs>1</Paragraphs>
  <TotalTime>0</TotalTime>
  <ScaleCrop>false</ScaleCrop>
  <LinksUpToDate>false</LinksUpToDate>
  <CharactersWithSpaces>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2020-06-03T13:15:00Z</dcterms:created>
  <dc:creator>双子晨</dc:creator>
  <cp:lastModifiedBy>双子晨</cp:lastModifiedBy>
  <dcterms:modified xsi:type="dcterms:W3CDTF">2020-06-03T13:15:54Z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