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336550</wp:posOffset>
                </wp:positionV>
                <wp:extent cx="4860925" cy="6580505"/>
                <wp:effectExtent l="0" t="0" r="0" b="0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758" cy="6580505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r="-4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26pt;margin-top:26.5pt;height:518.15pt;width:382.75pt;z-index:251659264;v-text-anchor:middle;mso-width-relative:page;mso-height-relative:page;" filled="t" stroked="f" coordsize="21600,21600" o:gfxdata="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0</wp:posOffset>
                </wp:positionV>
                <wp:extent cx="2272030" cy="7245350"/>
                <wp:effectExtent l="0" t="0" r="0" b="0"/>
                <wp:wrapNone/>
                <wp:docPr id="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7245350"/>
                        </a:xfrm>
                        <a:prstGeom prst="rect">
                          <a:avLst/>
                        </a:prstGeom>
                        <a:solidFill>
                          <a:srgbClr val="48884D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0.1pt;margin-top:0pt;height:570.5pt;width:178.9pt;z-index:251660288;v-text-anchor:middle;mso-width-relative:page;mso-height-relative:page;" fillcolor="#48884D" filled="t" stroked="f" coordsize="21600,21600" o:gfxdata="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H4Q57XAAAACAEAAA8AAAAAAAAAAQAgAAAAIgAAAGRycy9kb3ducmV2LnhtbFBLAQIUABQAAAAI&#10;AIdO4kDspiJcYAIAAJ8EAAAOAAAAAAAAAAEAIAAAACYBAABkcnMvZTJvRG9jLnhtbFBLBQYAAAAA&#10;BgAGAFkBAAD4BQAAAAA=&#10;">
                <v:fill on="t" opacity="52428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811530</wp:posOffset>
                </wp:positionV>
                <wp:extent cx="1200150" cy="1118870"/>
                <wp:effectExtent l="0" t="0" r="0" b="5080"/>
                <wp:wrapNone/>
                <wp:docPr id="13" name="PA_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118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50" h="1119188">
                              <a:moveTo>
                                <a:pt x="428625" y="0"/>
                              </a:moveTo>
                              <a:cubicBezTo>
                                <a:pt x="450850" y="0"/>
                                <a:pt x="508000" y="53975"/>
                                <a:pt x="600075" y="161925"/>
                              </a:cubicBezTo>
                              <a:lnTo>
                                <a:pt x="585788" y="233363"/>
                              </a:lnTo>
                              <a:cubicBezTo>
                                <a:pt x="696913" y="300038"/>
                                <a:pt x="831850" y="360363"/>
                                <a:pt x="990600" y="414338"/>
                              </a:cubicBezTo>
                              <a:cubicBezTo>
                                <a:pt x="1089025" y="468313"/>
                                <a:pt x="1157288" y="495300"/>
                                <a:pt x="1195388" y="495300"/>
                              </a:cubicBezTo>
                              <a:lnTo>
                                <a:pt x="1200150" y="500063"/>
                              </a:lnTo>
                              <a:lnTo>
                                <a:pt x="1200150" y="519113"/>
                              </a:lnTo>
                              <a:cubicBezTo>
                                <a:pt x="1200150" y="528638"/>
                                <a:pt x="1162050" y="536575"/>
                                <a:pt x="1085850" y="542925"/>
                              </a:cubicBezTo>
                              <a:cubicBezTo>
                                <a:pt x="1085850" y="558800"/>
                                <a:pt x="1066800" y="576263"/>
                                <a:pt x="1028700" y="595313"/>
                              </a:cubicBezTo>
                              <a:lnTo>
                                <a:pt x="1000125" y="590550"/>
                              </a:lnTo>
                              <a:lnTo>
                                <a:pt x="962025" y="609600"/>
                              </a:lnTo>
                              <a:lnTo>
                                <a:pt x="947738" y="609600"/>
                              </a:lnTo>
                              <a:lnTo>
                                <a:pt x="909638" y="585788"/>
                              </a:lnTo>
                              <a:lnTo>
                                <a:pt x="890588" y="595313"/>
                              </a:lnTo>
                              <a:lnTo>
                                <a:pt x="881063" y="595313"/>
                              </a:lnTo>
                              <a:lnTo>
                                <a:pt x="657225" y="433388"/>
                              </a:lnTo>
                              <a:lnTo>
                                <a:pt x="533400" y="280988"/>
                              </a:lnTo>
                              <a:lnTo>
                                <a:pt x="438150" y="366713"/>
                              </a:lnTo>
                              <a:lnTo>
                                <a:pt x="595313" y="509588"/>
                              </a:lnTo>
                              <a:cubicBezTo>
                                <a:pt x="614363" y="538163"/>
                                <a:pt x="627063" y="571500"/>
                                <a:pt x="633413" y="609600"/>
                              </a:cubicBezTo>
                              <a:cubicBezTo>
                                <a:pt x="595313" y="828675"/>
                                <a:pt x="560388" y="958850"/>
                                <a:pt x="528638" y="1000125"/>
                              </a:cubicBezTo>
                              <a:cubicBezTo>
                                <a:pt x="509588" y="1079500"/>
                                <a:pt x="484188" y="1119188"/>
                                <a:pt x="452438" y="1119188"/>
                              </a:cubicBezTo>
                              <a:cubicBezTo>
                                <a:pt x="388938" y="1090613"/>
                                <a:pt x="357188" y="1035050"/>
                                <a:pt x="357188" y="952500"/>
                              </a:cubicBezTo>
                              <a:lnTo>
                                <a:pt x="352425" y="914400"/>
                              </a:lnTo>
                              <a:lnTo>
                                <a:pt x="357188" y="909638"/>
                              </a:lnTo>
                              <a:lnTo>
                                <a:pt x="357188" y="900113"/>
                              </a:lnTo>
                              <a:lnTo>
                                <a:pt x="352425" y="871538"/>
                              </a:lnTo>
                              <a:lnTo>
                                <a:pt x="385763" y="433388"/>
                              </a:lnTo>
                              <a:lnTo>
                                <a:pt x="361950" y="433388"/>
                              </a:lnTo>
                              <a:cubicBezTo>
                                <a:pt x="244475" y="541338"/>
                                <a:pt x="139700" y="595313"/>
                                <a:pt x="47625" y="595313"/>
                              </a:cubicBezTo>
                              <a:cubicBezTo>
                                <a:pt x="15875" y="588963"/>
                                <a:pt x="0" y="582613"/>
                                <a:pt x="0" y="576263"/>
                              </a:cubicBezTo>
                              <a:cubicBezTo>
                                <a:pt x="38100" y="541338"/>
                                <a:pt x="85725" y="479425"/>
                                <a:pt x="142875" y="390525"/>
                              </a:cubicBezTo>
                              <a:cubicBezTo>
                                <a:pt x="165100" y="384175"/>
                                <a:pt x="188913" y="355600"/>
                                <a:pt x="214313" y="304800"/>
                              </a:cubicBezTo>
                              <a:lnTo>
                                <a:pt x="342900" y="95250"/>
                              </a:lnTo>
                              <a:lnTo>
                                <a:pt x="338138" y="71438"/>
                              </a:lnTo>
                              <a:cubicBezTo>
                                <a:pt x="347663" y="71438"/>
                                <a:pt x="352425" y="58738"/>
                                <a:pt x="352425" y="33338"/>
                              </a:cubicBezTo>
                              <a:cubicBezTo>
                                <a:pt x="368300" y="11113"/>
                                <a:pt x="393700" y="0"/>
                                <a:pt x="4286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2" o:spid="_x0000_s1026" o:spt="100" style="position:absolute;left:0pt;margin-left:55.5pt;margin-top:63.9pt;height:88.1pt;width:94.5pt;z-index:251661312;mso-width-relative:page;mso-height-relative:page;" fillcolor="#FFFFFF [3212]" filled="t" stroked="f" coordsize="1200150,1119188" o:gfxdata="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" path="m428625,0c450850,0,508000,53975,600075,161925l585788,233363c696913,300038,831850,360363,990600,414338c1089025,468313,1157288,495300,1195388,495300l1200150,500063,1200150,519113c1200150,528638,1162050,536575,1085850,542925c1085850,558800,1066800,576263,1028700,595313l1000125,590550,962025,609600,947738,609600,909638,585788,890588,595313,881063,595313,657225,433388,533400,280988,438150,366713,595313,509588c614363,538163,627063,571500,633413,609600c595313,828675,560388,958850,528638,1000125c509588,1079500,484188,1119188,452438,1119188c388938,1090613,357188,1035050,357188,952500l352425,914400,357188,909638,357188,900113,352425,871538,385763,433388,361950,433388c244475,541338,139700,595313,47625,595313c15875,588963,0,582613,0,576263c38100,541338,85725,479425,142875,390525c165100,384175,188913,355600,214313,304800l342900,95250,338138,71438c347663,71438,352425,58738,352425,33338c368300,11113,393700,0,428625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2432050</wp:posOffset>
                </wp:positionV>
                <wp:extent cx="1075055" cy="953135"/>
                <wp:effectExtent l="0" t="0" r="0" b="0"/>
                <wp:wrapNone/>
                <wp:docPr id="15" name="PA_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953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246" h="953356">
                              <a:moveTo>
                                <a:pt x="383084" y="0"/>
                              </a:moveTo>
                              <a:cubicBezTo>
                                <a:pt x="461442" y="40630"/>
                                <a:pt x="523838" y="97222"/>
                                <a:pt x="570272" y="169776"/>
                              </a:cubicBezTo>
                              <a:lnTo>
                                <a:pt x="570272" y="213308"/>
                              </a:lnTo>
                              <a:lnTo>
                                <a:pt x="487561" y="391790"/>
                              </a:lnTo>
                              <a:lnTo>
                                <a:pt x="835819" y="666043"/>
                              </a:lnTo>
                              <a:lnTo>
                                <a:pt x="1075246" y="800993"/>
                              </a:lnTo>
                              <a:lnTo>
                                <a:pt x="1075246" y="831465"/>
                              </a:lnTo>
                              <a:cubicBezTo>
                                <a:pt x="1075246" y="845976"/>
                                <a:pt x="1036067" y="876449"/>
                                <a:pt x="957709" y="922883"/>
                              </a:cubicBezTo>
                              <a:lnTo>
                                <a:pt x="922883" y="953356"/>
                              </a:lnTo>
                              <a:lnTo>
                                <a:pt x="861938" y="935943"/>
                              </a:lnTo>
                              <a:lnTo>
                                <a:pt x="844525" y="940296"/>
                              </a:lnTo>
                              <a:cubicBezTo>
                                <a:pt x="760363" y="870644"/>
                                <a:pt x="639924" y="724086"/>
                                <a:pt x="483208" y="500620"/>
                              </a:cubicBezTo>
                              <a:lnTo>
                                <a:pt x="470148" y="457088"/>
                              </a:lnTo>
                              <a:lnTo>
                                <a:pt x="461442" y="457088"/>
                              </a:lnTo>
                              <a:cubicBezTo>
                                <a:pt x="333747" y="660239"/>
                                <a:pt x="224916" y="780678"/>
                                <a:pt x="134950" y="818406"/>
                              </a:cubicBezTo>
                              <a:cubicBezTo>
                                <a:pt x="91418" y="856134"/>
                                <a:pt x="55141" y="874998"/>
                                <a:pt x="26119" y="874998"/>
                              </a:cubicBezTo>
                              <a:cubicBezTo>
                                <a:pt x="17413" y="857585"/>
                                <a:pt x="8706" y="822759"/>
                                <a:pt x="0" y="770520"/>
                              </a:cubicBezTo>
                              <a:cubicBezTo>
                                <a:pt x="0" y="724086"/>
                                <a:pt x="15962" y="700869"/>
                                <a:pt x="47885" y="700869"/>
                              </a:cubicBezTo>
                              <a:lnTo>
                                <a:pt x="47885" y="709575"/>
                              </a:lnTo>
                              <a:lnTo>
                                <a:pt x="47885" y="718282"/>
                              </a:lnTo>
                              <a:cubicBezTo>
                                <a:pt x="88515" y="697967"/>
                                <a:pt x="133499" y="651532"/>
                                <a:pt x="182835" y="578979"/>
                              </a:cubicBezTo>
                              <a:cubicBezTo>
                                <a:pt x="223465" y="538348"/>
                                <a:pt x="269900" y="452735"/>
                                <a:pt x="322138" y="322138"/>
                              </a:cubicBezTo>
                              <a:cubicBezTo>
                                <a:pt x="362768" y="206052"/>
                                <a:pt x="383084" y="129145"/>
                                <a:pt x="383084" y="91418"/>
                              </a:cubicBezTo>
                              <a:cubicBezTo>
                                <a:pt x="383084" y="74005"/>
                                <a:pt x="371475" y="47885"/>
                                <a:pt x="348258" y="13059"/>
                              </a:cubicBezTo>
                              <a:lnTo>
                                <a:pt x="348258" y="43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4" o:spid="_x0000_s1026" o:spt="100" style="position:absolute;left:0pt;margin-left:51.5pt;margin-top:191.5pt;height:75.05pt;width:84.65pt;z-index:251662336;mso-width-relative:page;mso-height-relative:page;" fillcolor="#FFFFFF [3212]" filled="t" stroked="f" coordsize="1075246,953356" o:gfxdata="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LlzalXYAAAACwEAAA8AAAAA&#10;AAAAAQAgAAAAIgAAAGRycy9kb3ducmV2LnhtbFBLAQIUABQAAAAIAIdO4kB6qkqswAQAACMMAAAO&#10;AAAAAAAAAAEAIAAAACcBAABkcnMvZTJvRG9jLnhtbFBLBQYAAAAABgAGAFkBAABZCAAAAAA=&#10;" path="m383084,0c461442,40630,523838,97222,570272,169776l570272,213308,487561,391790,835819,666043,1075246,800993,1075246,831465c1075246,845976,1036067,876449,957709,922883l922883,953356,861938,935943,844525,940296c760363,870644,639924,724086,483208,500620l470148,457088,461442,457088c333747,660239,224916,780678,134950,818406c91418,856134,55141,874998,26119,874998c17413,857585,8706,822759,0,770520c0,724086,15962,700869,47885,700869l47885,709575,47885,718282c88515,697967,133499,651532,182835,578979c223465,538348,269900,452735,322138,322138c362768,206052,383084,129145,383084,91418c383084,74005,371475,47885,348258,13059l348258,4353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3836035</wp:posOffset>
                </wp:positionV>
                <wp:extent cx="981075" cy="1133475"/>
                <wp:effectExtent l="0" t="0" r="9525" b="9525"/>
                <wp:wrapNone/>
                <wp:docPr id="17" name="PA_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33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075" h="1133475">
                              <a:moveTo>
                                <a:pt x="557213" y="723900"/>
                              </a:moveTo>
                              <a:cubicBezTo>
                                <a:pt x="509588" y="723900"/>
                                <a:pt x="485775" y="765175"/>
                                <a:pt x="485775" y="847725"/>
                              </a:cubicBezTo>
                              <a:lnTo>
                                <a:pt x="495300" y="852487"/>
                              </a:lnTo>
                              <a:lnTo>
                                <a:pt x="590550" y="833437"/>
                              </a:lnTo>
                              <a:lnTo>
                                <a:pt x="604838" y="723900"/>
                              </a:lnTo>
                              <a:close/>
                              <a:moveTo>
                                <a:pt x="585788" y="509587"/>
                              </a:moveTo>
                              <a:cubicBezTo>
                                <a:pt x="652463" y="509587"/>
                                <a:pt x="703263" y="538162"/>
                                <a:pt x="738188" y="595312"/>
                              </a:cubicBezTo>
                              <a:cubicBezTo>
                                <a:pt x="738188" y="801687"/>
                                <a:pt x="717550" y="914400"/>
                                <a:pt x="676275" y="933450"/>
                              </a:cubicBezTo>
                              <a:lnTo>
                                <a:pt x="652463" y="933450"/>
                              </a:lnTo>
                              <a:cubicBezTo>
                                <a:pt x="623888" y="923925"/>
                                <a:pt x="603250" y="906462"/>
                                <a:pt x="590550" y="881062"/>
                              </a:cubicBezTo>
                              <a:lnTo>
                                <a:pt x="452438" y="923925"/>
                              </a:lnTo>
                              <a:lnTo>
                                <a:pt x="433388" y="923925"/>
                              </a:lnTo>
                              <a:cubicBezTo>
                                <a:pt x="376238" y="898525"/>
                                <a:pt x="347663" y="873125"/>
                                <a:pt x="347663" y="847725"/>
                              </a:cubicBezTo>
                              <a:lnTo>
                                <a:pt x="342900" y="795337"/>
                              </a:lnTo>
                              <a:lnTo>
                                <a:pt x="342900" y="752475"/>
                              </a:lnTo>
                              <a:cubicBezTo>
                                <a:pt x="342900" y="619125"/>
                                <a:pt x="355600" y="552450"/>
                                <a:pt x="381000" y="552450"/>
                              </a:cubicBezTo>
                              <a:lnTo>
                                <a:pt x="485775" y="690562"/>
                              </a:lnTo>
                              <a:lnTo>
                                <a:pt x="600075" y="676275"/>
                              </a:lnTo>
                              <a:lnTo>
                                <a:pt x="600075" y="666750"/>
                              </a:lnTo>
                              <a:cubicBezTo>
                                <a:pt x="600075" y="600075"/>
                                <a:pt x="576263" y="566737"/>
                                <a:pt x="528638" y="566737"/>
                              </a:cubicBezTo>
                              <a:lnTo>
                                <a:pt x="523875" y="566737"/>
                              </a:lnTo>
                              <a:lnTo>
                                <a:pt x="481013" y="576262"/>
                              </a:lnTo>
                              <a:lnTo>
                                <a:pt x="471488" y="576262"/>
                              </a:lnTo>
                              <a:lnTo>
                                <a:pt x="438150" y="566737"/>
                              </a:lnTo>
                              <a:lnTo>
                                <a:pt x="438150" y="557212"/>
                              </a:lnTo>
                              <a:cubicBezTo>
                                <a:pt x="438150" y="547687"/>
                                <a:pt x="487363" y="531812"/>
                                <a:pt x="585788" y="509587"/>
                              </a:cubicBezTo>
                              <a:close/>
                              <a:moveTo>
                                <a:pt x="176213" y="500062"/>
                              </a:moveTo>
                              <a:cubicBezTo>
                                <a:pt x="217488" y="541337"/>
                                <a:pt x="260350" y="590550"/>
                                <a:pt x="304800" y="647700"/>
                              </a:cubicBezTo>
                              <a:cubicBezTo>
                                <a:pt x="301625" y="758825"/>
                                <a:pt x="290513" y="835025"/>
                                <a:pt x="271463" y="876300"/>
                              </a:cubicBezTo>
                              <a:lnTo>
                                <a:pt x="271463" y="895350"/>
                              </a:lnTo>
                              <a:lnTo>
                                <a:pt x="280988" y="938212"/>
                              </a:lnTo>
                              <a:cubicBezTo>
                                <a:pt x="280988" y="976312"/>
                                <a:pt x="242888" y="1004887"/>
                                <a:pt x="166688" y="1023937"/>
                              </a:cubicBezTo>
                              <a:cubicBezTo>
                                <a:pt x="144463" y="1001712"/>
                                <a:pt x="133350" y="933450"/>
                                <a:pt x="133350" y="819150"/>
                              </a:cubicBezTo>
                              <a:lnTo>
                                <a:pt x="133350" y="747712"/>
                              </a:lnTo>
                              <a:cubicBezTo>
                                <a:pt x="133350" y="614362"/>
                                <a:pt x="147638" y="531812"/>
                                <a:pt x="176213" y="500062"/>
                              </a:cubicBezTo>
                              <a:close/>
                              <a:moveTo>
                                <a:pt x="228600" y="371475"/>
                              </a:moveTo>
                              <a:lnTo>
                                <a:pt x="252413" y="371475"/>
                              </a:lnTo>
                              <a:cubicBezTo>
                                <a:pt x="319088" y="393700"/>
                                <a:pt x="354013" y="411162"/>
                                <a:pt x="357188" y="423862"/>
                              </a:cubicBezTo>
                              <a:lnTo>
                                <a:pt x="357188" y="452437"/>
                              </a:lnTo>
                              <a:lnTo>
                                <a:pt x="304800" y="485775"/>
                              </a:lnTo>
                              <a:lnTo>
                                <a:pt x="280988" y="485775"/>
                              </a:lnTo>
                              <a:cubicBezTo>
                                <a:pt x="271463" y="485775"/>
                                <a:pt x="254000" y="457200"/>
                                <a:pt x="228600" y="400050"/>
                              </a:cubicBezTo>
                              <a:lnTo>
                                <a:pt x="214313" y="385762"/>
                              </a:lnTo>
                              <a:close/>
                              <a:moveTo>
                                <a:pt x="742950" y="366712"/>
                              </a:moveTo>
                              <a:lnTo>
                                <a:pt x="752475" y="366712"/>
                              </a:lnTo>
                              <a:cubicBezTo>
                                <a:pt x="806450" y="366712"/>
                                <a:pt x="882650" y="428625"/>
                                <a:pt x="981075" y="552450"/>
                              </a:cubicBezTo>
                              <a:lnTo>
                                <a:pt x="981075" y="576262"/>
                              </a:lnTo>
                              <a:lnTo>
                                <a:pt x="971550" y="690562"/>
                              </a:lnTo>
                              <a:lnTo>
                                <a:pt x="981075" y="709612"/>
                              </a:lnTo>
                              <a:lnTo>
                                <a:pt x="971550" y="719137"/>
                              </a:lnTo>
                              <a:lnTo>
                                <a:pt x="981075" y="752475"/>
                              </a:lnTo>
                              <a:lnTo>
                                <a:pt x="981075" y="776287"/>
                              </a:lnTo>
                              <a:cubicBezTo>
                                <a:pt x="965200" y="820737"/>
                                <a:pt x="949325" y="903287"/>
                                <a:pt x="933450" y="1023937"/>
                              </a:cubicBezTo>
                              <a:cubicBezTo>
                                <a:pt x="901700" y="1093787"/>
                                <a:pt x="879475" y="1130300"/>
                                <a:pt x="866775" y="1133475"/>
                              </a:cubicBezTo>
                              <a:lnTo>
                                <a:pt x="862013" y="1133475"/>
                              </a:lnTo>
                              <a:cubicBezTo>
                                <a:pt x="830263" y="1123950"/>
                                <a:pt x="814388" y="1100137"/>
                                <a:pt x="814388" y="1062037"/>
                              </a:cubicBezTo>
                              <a:cubicBezTo>
                                <a:pt x="814388" y="995362"/>
                                <a:pt x="819150" y="962025"/>
                                <a:pt x="828675" y="962025"/>
                              </a:cubicBezTo>
                              <a:cubicBezTo>
                                <a:pt x="790575" y="688975"/>
                                <a:pt x="762000" y="504825"/>
                                <a:pt x="742950" y="409575"/>
                              </a:cubicBezTo>
                              <a:lnTo>
                                <a:pt x="738188" y="400050"/>
                              </a:lnTo>
                              <a:lnTo>
                                <a:pt x="714375" y="400050"/>
                              </a:lnTo>
                              <a:cubicBezTo>
                                <a:pt x="688975" y="400050"/>
                                <a:pt x="620713" y="419100"/>
                                <a:pt x="509588" y="457200"/>
                              </a:cubicBezTo>
                              <a:lnTo>
                                <a:pt x="485775" y="457200"/>
                              </a:lnTo>
                              <a:lnTo>
                                <a:pt x="466725" y="438150"/>
                              </a:lnTo>
                              <a:lnTo>
                                <a:pt x="466725" y="423862"/>
                              </a:lnTo>
                              <a:cubicBezTo>
                                <a:pt x="600075" y="385762"/>
                                <a:pt x="692150" y="366712"/>
                                <a:pt x="742950" y="366712"/>
                              </a:cubicBezTo>
                              <a:close/>
                              <a:moveTo>
                                <a:pt x="300038" y="223837"/>
                              </a:moveTo>
                              <a:lnTo>
                                <a:pt x="304800" y="223837"/>
                              </a:lnTo>
                              <a:cubicBezTo>
                                <a:pt x="403225" y="239712"/>
                                <a:pt x="452438" y="263525"/>
                                <a:pt x="452438" y="295275"/>
                              </a:cubicBezTo>
                              <a:cubicBezTo>
                                <a:pt x="433388" y="327025"/>
                                <a:pt x="409575" y="342900"/>
                                <a:pt x="381000" y="342900"/>
                              </a:cubicBezTo>
                              <a:lnTo>
                                <a:pt x="357188" y="342900"/>
                              </a:lnTo>
                              <a:cubicBezTo>
                                <a:pt x="338138" y="342900"/>
                                <a:pt x="319088" y="304800"/>
                                <a:pt x="300038" y="228600"/>
                              </a:cubicBezTo>
                              <a:close/>
                              <a:moveTo>
                                <a:pt x="147638" y="57150"/>
                              </a:moveTo>
                              <a:lnTo>
                                <a:pt x="161925" y="57150"/>
                              </a:lnTo>
                              <a:cubicBezTo>
                                <a:pt x="238125" y="120650"/>
                                <a:pt x="285750" y="152400"/>
                                <a:pt x="304800" y="152400"/>
                              </a:cubicBezTo>
                              <a:cubicBezTo>
                                <a:pt x="365125" y="123825"/>
                                <a:pt x="414338" y="109537"/>
                                <a:pt x="452438" y="109537"/>
                              </a:cubicBezTo>
                              <a:cubicBezTo>
                                <a:pt x="484188" y="112712"/>
                                <a:pt x="500063" y="119062"/>
                                <a:pt x="500063" y="128587"/>
                              </a:cubicBezTo>
                              <a:cubicBezTo>
                                <a:pt x="490538" y="153987"/>
                                <a:pt x="430213" y="173037"/>
                                <a:pt x="319088" y="185737"/>
                              </a:cubicBezTo>
                              <a:cubicBezTo>
                                <a:pt x="166688" y="344487"/>
                                <a:pt x="68263" y="423862"/>
                                <a:pt x="23813" y="423862"/>
                              </a:cubicBezTo>
                              <a:lnTo>
                                <a:pt x="9525" y="423862"/>
                              </a:lnTo>
                              <a:lnTo>
                                <a:pt x="0" y="414337"/>
                              </a:lnTo>
                              <a:lnTo>
                                <a:pt x="0" y="366712"/>
                              </a:lnTo>
                              <a:cubicBezTo>
                                <a:pt x="73025" y="296862"/>
                                <a:pt x="119063" y="220662"/>
                                <a:pt x="138113" y="138112"/>
                              </a:cubicBezTo>
                              <a:lnTo>
                                <a:pt x="119063" y="71437"/>
                              </a:lnTo>
                              <a:close/>
                              <a:moveTo>
                                <a:pt x="561975" y="0"/>
                              </a:moveTo>
                              <a:lnTo>
                                <a:pt x="600075" y="0"/>
                              </a:lnTo>
                              <a:cubicBezTo>
                                <a:pt x="685800" y="66675"/>
                                <a:pt x="763588" y="100012"/>
                                <a:pt x="833438" y="100012"/>
                              </a:cubicBezTo>
                              <a:cubicBezTo>
                                <a:pt x="855663" y="87312"/>
                                <a:pt x="879475" y="80962"/>
                                <a:pt x="904875" y="80962"/>
                              </a:cubicBezTo>
                              <a:lnTo>
                                <a:pt x="909638" y="85725"/>
                              </a:lnTo>
                              <a:lnTo>
                                <a:pt x="919163" y="85725"/>
                              </a:lnTo>
                              <a:lnTo>
                                <a:pt x="952500" y="80962"/>
                              </a:lnTo>
                              <a:cubicBezTo>
                                <a:pt x="971550" y="87312"/>
                                <a:pt x="981075" y="93662"/>
                                <a:pt x="981075" y="100012"/>
                              </a:cubicBezTo>
                              <a:lnTo>
                                <a:pt x="981075" y="123825"/>
                              </a:lnTo>
                              <a:cubicBezTo>
                                <a:pt x="974725" y="142875"/>
                                <a:pt x="935038" y="161925"/>
                                <a:pt x="862013" y="180975"/>
                              </a:cubicBezTo>
                              <a:lnTo>
                                <a:pt x="771525" y="171450"/>
                              </a:lnTo>
                              <a:lnTo>
                                <a:pt x="752475" y="171450"/>
                              </a:lnTo>
                              <a:lnTo>
                                <a:pt x="728663" y="195262"/>
                              </a:lnTo>
                              <a:cubicBezTo>
                                <a:pt x="728663" y="204787"/>
                                <a:pt x="758825" y="214312"/>
                                <a:pt x="819150" y="223837"/>
                              </a:cubicBezTo>
                              <a:lnTo>
                                <a:pt x="919163" y="328612"/>
                              </a:lnTo>
                              <a:lnTo>
                                <a:pt x="919163" y="338137"/>
                              </a:lnTo>
                              <a:lnTo>
                                <a:pt x="876300" y="381000"/>
                              </a:lnTo>
                              <a:lnTo>
                                <a:pt x="828675" y="381000"/>
                              </a:lnTo>
                              <a:cubicBezTo>
                                <a:pt x="758825" y="320675"/>
                                <a:pt x="723900" y="268287"/>
                                <a:pt x="723900" y="223837"/>
                              </a:cubicBezTo>
                              <a:lnTo>
                                <a:pt x="714375" y="223837"/>
                              </a:lnTo>
                              <a:cubicBezTo>
                                <a:pt x="688975" y="246062"/>
                                <a:pt x="647700" y="269875"/>
                                <a:pt x="590550" y="295275"/>
                              </a:cubicBezTo>
                              <a:lnTo>
                                <a:pt x="528638" y="352425"/>
                              </a:lnTo>
                              <a:lnTo>
                                <a:pt x="500063" y="352425"/>
                              </a:lnTo>
                              <a:cubicBezTo>
                                <a:pt x="490538" y="352425"/>
                                <a:pt x="485775" y="344487"/>
                                <a:pt x="485775" y="328612"/>
                              </a:cubicBezTo>
                              <a:lnTo>
                                <a:pt x="576263" y="80962"/>
                              </a:lnTo>
                              <a:lnTo>
                                <a:pt x="557213" y="95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6" o:spid="_x0000_s1026" o:spt="100" style="position:absolute;left:0pt;margin-left:60pt;margin-top:302.05pt;height:89.25pt;width:77.25pt;z-index:251663360;mso-width-relative:page;mso-height-relative:page;" fillcolor="#FFFFFF [3212]" filled="t" stroked="f" coordsize="981075,1133475" o:gfxdata="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" path="m557213,723900c509588,723900,485775,765175,485775,847725l495300,852487,590550,833437,604838,723900xm585788,509587c652463,509587,703263,538162,738188,595312c738188,801687,717550,914400,676275,933450l652463,933450c623888,923925,603250,906462,590550,881062l452438,923925,433388,923925c376238,898525,347663,873125,347663,847725l342900,795337,342900,752475c342900,619125,355600,552450,381000,552450l485775,690562,600075,676275,600075,666750c600075,600075,576263,566737,528638,566737l523875,566737,481013,576262,471488,576262,438150,566737,438150,557212c438150,547687,487363,531812,585788,509587xm176213,500062c217488,541337,260350,590550,304800,647700c301625,758825,290513,835025,271463,876300l271463,895350,280988,938212c280988,976312,242888,1004887,166688,1023937c144463,1001712,133350,933450,133350,819150l133350,747712c133350,614362,147638,531812,176213,500062xm228600,371475l252413,371475c319088,393700,354013,411162,357188,423862l357188,452437,304800,485775,280988,485775c271463,485775,254000,457200,228600,400050l214313,385762xm742950,366712l752475,366712c806450,366712,882650,428625,981075,552450l981075,576262,971550,690562,981075,709612,971550,719137,981075,752475,981075,776287c965200,820737,949325,903287,933450,1023937c901700,1093787,879475,1130300,866775,1133475l862013,1133475c830263,1123950,814388,1100137,814388,1062037c814388,995362,819150,962025,828675,962025c790575,688975,762000,504825,742950,409575l738188,400050,714375,400050c688975,400050,620713,419100,509588,457200l485775,457200,466725,438150,466725,423862c600075,385762,692150,366712,742950,366712xm300038,223837l304800,223837c403225,239712,452438,263525,452438,295275c433388,327025,409575,342900,381000,342900l357188,342900c338138,342900,319088,304800,300038,228600xm147638,57150l161925,57150c238125,120650,285750,152400,304800,152400c365125,123825,414338,109537,452438,109537c484188,112712,500063,119062,500063,128587c490538,153987,430213,173037,319088,185737c166688,344487,68263,423862,23813,423862l9525,423862,0,414337,0,366712c73025,296862,119063,220662,138113,138112l119063,71437xm561975,0l600075,0c685800,66675,763588,100012,833438,100012c855663,87312,879475,80962,904875,80962l909638,85725,919163,85725,952500,80962c971550,87312,981075,93662,981075,100012l981075,123825c974725,142875,935038,161925,862013,180975l771525,171450,752475,171450,728663,195262c728663,204787,758825,214312,819150,223837l919163,328612,919163,338137,876300,381000,828675,381000c758825,320675,723900,268287,723900,223837l714375,223837c688975,246062,647700,269875,590550,295275l528638,352425,500063,352425c490538,352425,485775,344487,485775,328612l576263,80962,557213,952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5467985</wp:posOffset>
                </wp:positionV>
                <wp:extent cx="1022985" cy="957580"/>
                <wp:effectExtent l="0" t="0" r="5715" b="0"/>
                <wp:wrapNone/>
                <wp:docPr id="19" name="PA_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957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008" h="957709">
                              <a:moveTo>
                                <a:pt x="857585" y="269900"/>
                              </a:moveTo>
                              <a:lnTo>
                                <a:pt x="874998" y="269900"/>
                              </a:lnTo>
                              <a:cubicBezTo>
                                <a:pt x="886607" y="269900"/>
                                <a:pt x="931590" y="333747"/>
                                <a:pt x="1009948" y="461441"/>
                              </a:cubicBezTo>
                              <a:lnTo>
                                <a:pt x="1023008" y="474501"/>
                              </a:lnTo>
                              <a:cubicBezTo>
                                <a:pt x="1023008" y="529642"/>
                                <a:pt x="963514" y="655885"/>
                                <a:pt x="844526" y="853231"/>
                              </a:cubicBezTo>
                              <a:cubicBezTo>
                                <a:pt x="769070" y="922883"/>
                                <a:pt x="715380" y="957709"/>
                                <a:pt x="683456" y="957709"/>
                              </a:cubicBezTo>
                              <a:lnTo>
                                <a:pt x="661690" y="853231"/>
                              </a:lnTo>
                              <a:lnTo>
                                <a:pt x="661690" y="844525"/>
                              </a:lnTo>
                              <a:cubicBezTo>
                                <a:pt x="795189" y="696515"/>
                                <a:pt x="861938" y="513680"/>
                                <a:pt x="861938" y="296019"/>
                              </a:cubicBezTo>
                              <a:close/>
                              <a:moveTo>
                                <a:pt x="639924" y="113184"/>
                              </a:moveTo>
                              <a:lnTo>
                                <a:pt x="779227" y="300372"/>
                              </a:lnTo>
                              <a:lnTo>
                                <a:pt x="787934" y="300372"/>
                              </a:lnTo>
                              <a:cubicBezTo>
                                <a:pt x="805347" y="300372"/>
                                <a:pt x="821308" y="294568"/>
                                <a:pt x="835819" y="282959"/>
                              </a:cubicBezTo>
                              <a:lnTo>
                                <a:pt x="848879" y="296019"/>
                              </a:lnTo>
                              <a:cubicBezTo>
                                <a:pt x="848879" y="304725"/>
                                <a:pt x="819857" y="320687"/>
                                <a:pt x="761814" y="343904"/>
                              </a:cubicBezTo>
                              <a:cubicBezTo>
                                <a:pt x="761814" y="399045"/>
                                <a:pt x="679103" y="528191"/>
                                <a:pt x="513681" y="731341"/>
                              </a:cubicBezTo>
                              <a:cubicBezTo>
                                <a:pt x="368573" y="864840"/>
                                <a:pt x="268449" y="931589"/>
                                <a:pt x="213308" y="931589"/>
                              </a:cubicBezTo>
                              <a:lnTo>
                                <a:pt x="195895" y="901117"/>
                              </a:lnTo>
                              <a:lnTo>
                                <a:pt x="195895" y="896764"/>
                              </a:lnTo>
                              <a:cubicBezTo>
                                <a:pt x="425165" y="658788"/>
                                <a:pt x="539800" y="503523"/>
                                <a:pt x="539800" y="430969"/>
                              </a:cubicBezTo>
                              <a:lnTo>
                                <a:pt x="526740" y="430969"/>
                              </a:lnTo>
                              <a:lnTo>
                                <a:pt x="526740" y="422262"/>
                              </a:lnTo>
                              <a:lnTo>
                                <a:pt x="522387" y="430969"/>
                              </a:lnTo>
                              <a:lnTo>
                                <a:pt x="513681" y="430969"/>
                              </a:lnTo>
                              <a:cubicBezTo>
                                <a:pt x="493366" y="430969"/>
                                <a:pt x="470148" y="410654"/>
                                <a:pt x="444029" y="370024"/>
                              </a:cubicBezTo>
                              <a:cubicBezTo>
                                <a:pt x="539800" y="364219"/>
                                <a:pt x="587685" y="349709"/>
                                <a:pt x="587685" y="326491"/>
                              </a:cubicBezTo>
                              <a:cubicBezTo>
                                <a:pt x="605098" y="282959"/>
                                <a:pt x="613805" y="248134"/>
                                <a:pt x="613805" y="222014"/>
                              </a:cubicBezTo>
                              <a:lnTo>
                                <a:pt x="613805" y="143656"/>
                              </a:lnTo>
                              <a:close/>
                              <a:moveTo>
                                <a:pt x="265547" y="113184"/>
                              </a:moveTo>
                              <a:lnTo>
                                <a:pt x="269900" y="113184"/>
                              </a:lnTo>
                              <a:cubicBezTo>
                                <a:pt x="322139" y="145107"/>
                                <a:pt x="374378" y="201699"/>
                                <a:pt x="426616" y="282959"/>
                              </a:cubicBezTo>
                              <a:lnTo>
                                <a:pt x="430969" y="356964"/>
                              </a:lnTo>
                              <a:cubicBezTo>
                                <a:pt x="430969" y="432420"/>
                                <a:pt x="375829" y="547055"/>
                                <a:pt x="265547" y="700869"/>
                              </a:cubicBezTo>
                              <a:cubicBezTo>
                                <a:pt x="155265" y="814052"/>
                                <a:pt x="79809" y="870644"/>
                                <a:pt x="39179" y="870644"/>
                              </a:cubicBezTo>
                              <a:lnTo>
                                <a:pt x="30473" y="870644"/>
                              </a:lnTo>
                              <a:lnTo>
                                <a:pt x="0" y="827112"/>
                              </a:lnTo>
                              <a:lnTo>
                                <a:pt x="0" y="814052"/>
                              </a:lnTo>
                              <a:cubicBezTo>
                                <a:pt x="17413" y="776325"/>
                                <a:pt x="49337" y="744401"/>
                                <a:pt x="95771" y="718282"/>
                              </a:cubicBezTo>
                              <a:cubicBezTo>
                                <a:pt x="208955" y="573174"/>
                                <a:pt x="265547" y="439675"/>
                                <a:pt x="265547" y="317785"/>
                              </a:cubicBezTo>
                              <a:lnTo>
                                <a:pt x="269900" y="265546"/>
                              </a:lnTo>
                              <a:lnTo>
                                <a:pt x="278607" y="265546"/>
                              </a:lnTo>
                              <a:cubicBezTo>
                                <a:pt x="269900" y="192993"/>
                                <a:pt x="261194" y="149460"/>
                                <a:pt x="252487" y="134950"/>
                              </a:cubicBezTo>
                              <a:lnTo>
                                <a:pt x="252487" y="130596"/>
                              </a:lnTo>
                              <a:close/>
                              <a:moveTo>
                                <a:pt x="835819" y="0"/>
                              </a:moveTo>
                              <a:lnTo>
                                <a:pt x="848879" y="0"/>
                              </a:lnTo>
                              <a:lnTo>
                                <a:pt x="896764" y="39179"/>
                              </a:lnTo>
                              <a:cubicBezTo>
                                <a:pt x="844526" y="74005"/>
                                <a:pt x="697967" y="101575"/>
                                <a:pt x="457089" y="121890"/>
                              </a:cubicBezTo>
                              <a:lnTo>
                                <a:pt x="426616" y="134950"/>
                              </a:lnTo>
                              <a:lnTo>
                                <a:pt x="417910" y="143656"/>
                              </a:lnTo>
                              <a:cubicBezTo>
                                <a:pt x="394693" y="143656"/>
                                <a:pt x="362769" y="120439"/>
                                <a:pt x="322139" y="74005"/>
                              </a:cubicBezTo>
                              <a:lnTo>
                                <a:pt x="330845" y="69651"/>
                              </a:lnTo>
                              <a:lnTo>
                                <a:pt x="335198" y="69651"/>
                              </a:lnTo>
                              <a:cubicBezTo>
                                <a:pt x="457089" y="69651"/>
                                <a:pt x="623962" y="46434"/>
                                <a:pt x="8358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8" o:spid="_x0000_s1026" o:spt="100" style="position:absolute;left:0pt;margin-left:62.15pt;margin-top:430.55pt;height:75.4pt;width:80.55pt;z-index:251664384;mso-width-relative:page;mso-height-relative:page;" fillcolor="#FFFFFF [3212]" filled="t" stroked="f" coordsize="1023008,957709" o:gfxdata="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" path="m857585,269900l874998,269900c886607,269900,931590,333747,1009948,461441l1023008,474501c1023008,529642,963514,655885,844526,853231c769070,922883,715380,957709,683456,957709l661690,853231,661690,844525c795189,696515,861938,513680,861938,296019xm639924,113184l779227,300372,787934,300372c805347,300372,821308,294568,835819,282959l848879,296019c848879,304725,819857,320687,761814,343904c761814,399045,679103,528191,513681,731341c368573,864840,268449,931589,213308,931589l195895,901117,195895,896764c425165,658788,539800,503523,539800,430969l526740,430969,526740,422262,522387,430969,513681,430969c493366,430969,470148,410654,444029,370024c539800,364219,587685,349709,587685,326491c605098,282959,613805,248134,613805,222014l613805,143656xm265547,113184l269900,113184c322139,145107,374378,201699,426616,282959l430969,356964c430969,432420,375829,547055,265547,700869c155265,814052,79809,870644,39179,870644l30473,870644,0,827112,0,814052c17413,776325,49337,744401,95771,718282c208955,573174,265547,439675,265547,317785l269900,265546,278607,265546c269900,192993,261194,149460,252487,134950l252487,130596xm835819,0l848879,0,896764,39179c844526,74005,697967,101575,457089,121890l426616,134950,417910,143656c394693,143656,362769,120439,322139,74005l330845,69651,335198,69651c457089,69651,623962,46434,835819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7578090</wp:posOffset>
                </wp:positionV>
                <wp:extent cx="4350385" cy="1185545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587" cy="1185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    名：赵美丽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   话：159****5060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   箱：fid888888@139.com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毕业院校：四川师范大学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3.8pt;margin-top:596.7pt;height:93.35pt;width:342.55pt;z-index:251665408;mso-width-relative:page;mso-height-relative:page;" filled="f" stroked="f" coordsize="21600,21600" o:gfxdata="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gmCAwtkAAAAMAQAADwAAAAAA&#10;AAABACAAAAAiAAAAZHJzL2Rvd25yZXYueG1sUEsBAhQAFAAAAAgAh07iQOHOCRG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       名：赵美丽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     话：159****5060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   箱：fid888888@139.com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毕业院校：四川师范大学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C54E2E"/>
    <w:rsid w:val="0030414E"/>
    <w:rsid w:val="0064619F"/>
    <w:rsid w:val="00D50280"/>
    <w:rsid w:val="25C5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38373165-6235-6561-2d34-3038662d3766\&#31616;&#21382;&#23553;&#38754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简历封面.docx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2020-06-02T02:06:00Z</dcterms:created>
  <dc:creator>双子晨</dc:creator>
  <cp:lastModifiedBy>双子晨</cp:lastModifiedBy>
  <dcterms:modified xsi:type="dcterms:W3CDTF">2020-06-02T02:08:53Z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